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标准封面"/>
    <w:bookmarkEnd w:id="0"/>
    <w:p w14:paraId="29A822D4" w14:textId="3F257A5C" w:rsidR="00BA7C85" w:rsidRDefault="00470981" w:rsidP="00BA7C85">
      <w:pPr>
        <w:pStyle w:val="affffb"/>
      </w:pPr>
      <w:r>
        <w:rPr>
          <w:rFonts w:ascii="Times New Roman"/>
          <w:noProof/>
        </w:rPr>
        <mc:AlternateContent>
          <mc:Choice Requires="wps">
            <w:drawing>
              <wp:anchor distT="0" distB="0" distL="114300" distR="114300" simplePos="0" relativeHeight="251671552" behindDoc="0" locked="0" layoutInCell="1" allowOverlap="1" wp14:anchorId="40EDF26D" wp14:editId="2A0DE433">
                <wp:simplePos x="0" y="0"/>
                <wp:positionH relativeFrom="column">
                  <wp:posOffset>-102870</wp:posOffset>
                </wp:positionH>
                <wp:positionV relativeFrom="paragraph">
                  <wp:posOffset>1011555</wp:posOffset>
                </wp:positionV>
                <wp:extent cx="6276340" cy="892175"/>
                <wp:effectExtent l="0" t="0" r="0" b="2540"/>
                <wp:wrapSquare wrapText="bothSides"/>
                <wp:docPr id="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headEnd/>
                          <a:tailEnd/>
                        </a:ln>
                      </wps:spPr>
                      <wps:txbx>
                        <w:txbxContent>
                          <w:sdt>
                            <w:sdtPr>
                              <w:rPr>
                                <w:rFonts w:ascii="黑体" w:eastAsia="黑体" w:hAnsi="黑体"/>
                                <w:sz w:val="84"/>
                                <w:szCs w:val="84"/>
                              </w:rPr>
                              <w:id w:val="-1332523213"/>
                              <w:lock w:val="contentLocked"/>
                              <w:placeholder>
                                <w:docPart w:val="E8B50BDDE2984F14824977729F4D0D62"/>
                              </w:placeholder>
                            </w:sdtPr>
                            <w:sdtEndPr/>
                            <w:sdtContent>
                              <w:p w14:paraId="6D0DB975" w14:textId="77777777" w:rsidR="004E115C" w:rsidRPr="00601769" w:rsidRDefault="004E115C" w:rsidP="00606B8E">
                                <w:pPr>
                                  <w:jc w:val="distribute"/>
                                  <w:rPr>
                                    <w:rFonts w:ascii="黑体" w:eastAsia="黑体" w:hAnsi="黑体"/>
                                    <w:sz w:val="84"/>
                                    <w:szCs w:val="84"/>
                                  </w:rPr>
                                </w:pPr>
                                <w:r w:rsidRPr="00601769">
                                  <w:rPr>
                                    <w:rFonts w:ascii="黑体" w:eastAsia="黑体" w:hAnsi="黑体" w:hint="eastAsia"/>
                                    <w:sz w:val="84"/>
                                    <w:szCs w:val="84"/>
                                  </w:rPr>
                                  <w:t>团体标准</w:t>
                                </w:r>
                              </w:p>
                            </w:sdtContent>
                          </w:sdt>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type w14:anchorId="40EDF26D" id="_x0000_t202" coordsize="21600,21600" o:spt="202" path="m,l,21600r21600,l21600,xe">
                <v:stroke joinstyle="miter"/>
                <v:path gradientshapeok="t" o:connecttype="rect"/>
              </v:shapetype>
              <v:shape id="文本框 2" o:spid="_x0000_s1026" type="#_x0000_t202" style="position:absolute;left:0;text-align:left;margin-left:-8.1pt;margin-top:79.65pt;width:494.2pt;height:7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" filled="f" stroked="f">
                <v:textbox style="mso-fit-shape-to-text:t">
                  <w:txbxContent>
                    <w:sdt>
                      <w:sdtPr>
                        <w:rPr>
                          <w:rFonts w:ascii="黑体" w:eastAsia="黑体" w:hAnsi="黑体"/>
                          <w:sz w:val="84"/>
                          <w:szCs w:val="84"/>
                        </w:rPr>
                        <w:id w:val="-1332523213"/>
                        <w:lock w:val="contentLocked"/>
                        <w:placeholder>
                          <w:docPart w:val="E8B50BDDE2984F14824977729F4D0D62"/>
                        </w:placeholder>
                      </w:sdtPr>
                      <w:sdtContent>
                        <w:p w14:paraId="6D0DB975" w14:textId="77777777" w:rsidR="004E115C" w:rsidRPr="00601769" w:rsidRDefault="004E115C" w:rsidP="00606B8E">
                          <w:pPr>
                            <w:jc w:val="distribute"/>
                            <w:rPr>
                              <w:rFonts w:ascii="黑体" w:eastAsia="黑体" w:hAnsi="黑体"/>
                              <w:sz w:val="84"/>
                              <w:szCs w:val="84"/>
                            </w:rPr>
                          </w:pPr>
                          <w:r w:rsidRPr="00601769">
                            <w:rPr>
                              <w:rFonts w:ascii="黑体" w:eastAsia="黑体" w:hAnsi="黑体" w:hint="eastAsia"/>
                              <w:sz w:val="84"/>
                              <w:szCs w:val="84"/>
                            </w:rPr>
                            <w:t>团体标准</w:t>
                          </w:r>
                        </w:p>
                      </w:sdtContent>
                    </w:sdt>
                  </w:txbxContent>
                </v:textbox>
                <w10:wrap type="square"/>
              </v:shape>
            </w:pict>
          </mc:Fallback>
        </mc:AlternateContent>
      </w:r>
      <w:r w:rsidR="00BA7C85">
        <w:rPr>
          <w:noProof/>
        </w:rPr>
        <mc:AlternateContent>
          <mc:Choice Requires="wps">
            <w:drawing>
              <wp:anchor distT="0" distB="0" distL="114300" distR="114300" simplePos="0" relativeHeight="251669504" behindDoc="0" locked="0" layoutInCell="1" allowOverlap="1" wp14:anchorId="20AC2B70" wp14:editId="309EA000">
                <wp:simplePos x="0" y="0"/>
                <wp:positionH relativeFrom="page">
                  <wp:posOffset>4798060</wp:posOffset>
                </wp:positionH>
                <wp:positionV relativeFrom="page">
                  <wp:posOffset>9763125</wp:posOffset>
                </wp:positionV>
                <wp:extent cx="811530" cy="184150"/>
                <wp:effectExtent l="0" t="0" r="7620" b="635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87177" w14:textId="77777777" w:rsidR="004E115C" w:rsidRDefault="004E115C" w:rsidP="00BA7C85">
                            <w:pPr>
                              <w:pStyle w:val="TB1"/>
                            </w:pPr>
                            <w:r>
                              <w:rPr>
                                <w:rFonts w:hint="eastAsia"/>
                              </w:rPr>
                              <w:t>发 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2B70" id="首页自画框图12" o:spid="_x0000_s1027" type="#_x0000_t202" style="position:absolute;left:0;text-align:left;margin-left:377.8pt;margin-top:768.75pt;width:63.9pt;height:1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" filled="f" stroked="f" strokeweight=".5pt">
                <v:textbox inset="0,0,0,0">
                  <w:txbxContent>
                    <w:p w14:paraId="4D187177" w14:textId="77777777" w:rsidR="004E115C" w:rsidRDefault="004E115C" w:rsidP="00BA7C85">
                      <w:pPr>
                        <w:pStyle w:val="TB1"/>
                      </w:pPr>
                      <w:r>
                        <w:rPr>
                          <w:rFonts w:hint="eastAsia"/>
                        </w:rPr>
                        <w:t>发 布</w:t>
                      </w:r>
                    </w:p>
                  </w:txbxContent>
                </v:textbox>
                <w10:wrap anchorx="page" anchory="page"/>
              </v:shape>
            </w:pict>
          </mc:Fallback>
        </mc:AlternateContent>
      </w:r>
      <w:r w:rsidR="00BA7C85">
        <w:rPr>
          <w:noProof/>
        </w:rPr>
        <mc:AlternateContent>
          <mc:Choice Requires="wps">
            <w:drawing>
              <wp:anchor distT="0" distB="0" distL="114300" distR="114300" simplePos="0" relativeHeight="251663360" behindDoc="0" locked="0" layoutInCell="1" allowOverlap="1" wp14:anchorId="28940108" wp14:editId="61FE912B">
                <wp:simplePos x="0" y="0"/>
                <wp:positionH relativeFrom="column">
                  <wp:posOffset>318</wp:posOffset>
                </wp:positionH>
                <wp:positionV relativeFrom="paragraph">
                  <wp:posOffset>2374583</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DC56BC7" id="首页自画框图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05pt,187pt" to="48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" strokeweight=".5pt">
                <v:stroke joinstyle="miter"/>
              </v:line>
            </w:pict>
          </mc:Fallback>
        </mc:AlternateContent>
      </w:r>
      <w:r w:rsidR="00BA7C85">
        <w:rPr>
          <w:noProof/>
        </w:rPr>
        <mc:AlternateContent>
          <mc:Choice Requires="wps">
            <w:drawing>
              <wp:anchor distT="0" distB="0" distL="114300" distR="114300" simplePos="0" relativeHeight="251667456" behindDoc="0" locked="0" layoutInCell="1" allowOverlap="1" wp14:anchorId="6F4AD394" wp14:editId="5BD37078">
                <wp:simplePos x="0" y="0"/>
                <wp:positionH relativeFrom="column">
                  <wp:posOffset>318</wp:posOffset>
                </wp:positionH>
                <wp:positionV relativeFrom="paragraph">
                  <wp:posOffset>8927402</wp:posOffset>
                </wp:positionV>
                <wp:extent cx="612076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C2AA2B" id="首页自画框图10"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05pt,702.95pt" to="482pt,7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" strokeweight=".5pt">
                <v:stroke joinstyle="miter"/>
              </v:line>
            </w:pict>
          </mc:Fallback>
        </mc:AlternateContent>
      </w:r>
      <w:r w:rsidR="00BA7C85">
        <w:rPr>
          <w:noProof/>
        </w:rPr>
        <mc:AlternateContent>
          <mc:Choice Requires="wps">
            <w:drawing>
              <wp:anchor distT="0" distB="0" distL="114300" distR="114300" simplePos="0" relativeHeight="251668480" behindDoc="0" locked="0" layoutInCell="1" allowOverlap="1" wp14:anchorId="77F1C54F" wp14:editId="6A42D762">
                <wp:simplePos x="0" y="0"/>
                <wp:positionH relativeFrom="page">
                  <wp:posOffset>2130425</wp:posOffset>
                </wp:positionH>
                <wp:positionV relativeFrom="page">
                  <wp:posOffset>9737725</wp:posOffset>
                </wp:positionV>
                <wp:extent cx="2667635" cy="234950"/>
                <wp:effectExtent l="0" t="0" r="0" b="1270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D6BF4" w14:textId="77777777" w:rsidR="004E115C" w:rsidRDefault="004E115C" w:rsidP="00BA7C85">
                            <w:pPr>
                              <w:pStyle w:val="TB2"/>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C54F" id="首页自画框图11" o:spid="_x0000_s1028" type="#_x0000_t202" style="position:absolute;left:0;text-align:left;margin-left:167.75pt;margin-top:766.75pt;width:210.05pt;height: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" filled="f" stroked="f" strokeweight=".5pt">
                <v:textbox inset="0,0,0,0">
                  <w:txbxContent>
                    <w:p w14:paraId="3D5D6BF4" w14:textId="77777777" w:rsidR="004E115C" w:rsidRDefault="004E115C" w:rsidP="00BA7C85">
                      <w:pPr>
                        <w:pStyle w:val="TB2"/>
                      </w:pPr>
                      <w:r>
                        <w:rPr>
                          <w:rFonts w:hint="eastAsia"/>
                        </w:rPr>
                        <w:t>中国电机工程学会</w:t>
                      </w:r>
                    </w:p>
                  </w:txbxContent>
                </v:textbox>
                <w10:wrap anchorx="page" anchory="page"/>
              </v:shape>
            </w:pict>
          </mc:Fallback>
        </mc:AlternateContent>
      </w:r>
      <w:r w:rsidR="00BA7C85">
        <w:rPr>
          <w:noProof/>
        </w:rPr>
        <mc:AlternateContent>
          <mc:Choice Requires="wps">
            <w:drawing>
              <wp:anchor distT="0" distB="0" distL="114300" distR="114300" simplePos="0" relativeHeight="251666432" behindDoc="0" locked="0" layoutInCell="1" allowOverlap="1" wp14:anchorId="74925202" wp14:editId="39BF0476">
                <wp:simplePos x="0" y="0"/>
                <wp:positionH relativeFrom="column">
                  <wp:posOffset>3240722</wp:posOffset>
                </wp:positionH>
                <wp:positionV relativeFrom="paragraph">
                  <wp:posOffset>8567356</wp:posOffset>
                </wp:positionV>
                <wp:extent cx="2880361"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B4C3BC" w14:textId="77777777" w:rsidR="004E115C" w:rsidRPr="00BA7C85" w:rsidRDefault="004E115C" w:rsidP="00BA7C85">
                            <w:pPr>
                              <w:pStyle w:val="afffff"/>
                            </w:pPr>
                            <w:r>
                              <w:t>20XX—XX—XX实施</w:t>
                            </w:r>
                          </w:p>
                        </w:txbxContent>
                      </wps:txbx>
                      <wps:bodyPr rot="0" spcFirstLastPara="0" vertOverflow="overflow" horzOverflow="overflow" vert="horz" wrap="square" lIns="0" tIns="0" rIns="91440" bIns="0" numCol="1" spcCol="0" rtlCol="0" fromWordArt="0" anchor="t" anchorCtr="0" forceAA="0" compatLnSpc="1">
                        <a:prstTxWarp prst="textNoShape">
                          <a:avLst/>
                        </a:prstTxWarp>
                        <a:spAutoFit/>
                      </wps:bodyPr>
                    </wps:wsp>
                  </a:graphicData>
                </a:graphic>
              </wp:anchor>
            </w:drawing>
          </mc:Choice>
          <mc:Fallback>
            <w:pict>
              <v:shape w14:anchorId="74925202" id="首页自画框图9" o:spid="_x0000_s1029" type="#_x0000_t202" style="position:absolute;left:0;text-align:left;margin-left:255.15pt;margin-top:674.6pt;width:226.8pt;height:2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" filled="f" stroked="f" strokeweight=".5pt">
                <v:textbox style="mso-fit-shape-to-text:t" inset="0,0,,0">
                  <w:txbxContent>
                    <w:p w14:paraId="1BB4C3BC" w14:textId="77777777" w:rsidR="004E115C" w:rsidRPr="00BA7C85" w:rsidRDefault="004E115C" w:rsidP="00BA7C85">
                      <w:pPr>
                        <w:pStyle w:val="afffff"/>
                      </w:pPr>
                      <w:r>
                        <w:t>20XX—XX—XX实施</w:t>
                      </w:r>
                    </w:p>
                  </w:txbxContent>
                </v:textbox>
              </v:shape>
            </w:pict>
          </mc:Fallback>
        </mc:AlternateContent>
      </w:r>
      <w:r w:rsidR="00BA7C85">
        <w:rPr>
          <w:noProof/>
        </w:rPr>
        <mc:AlternateContent>
          <mc:Choice Requires="wps">
            <w:drawing>
              <wp:anchor distT="0" distB="0" distL="114300" distR="114300" simplePos="0" relativeHeight="251665408" behindDoc="0" locked="0" layoutInCell="1" allowOverlap="1" wp14:anchorId="15332AA4" wp14:editId="6B8AE1D7">
                <wp:simplePos x="0" y="0"/>
                <wp:positionH relativeFrom="column">
                  <wp:posOffset>318</wp:posOffset>
                </wp:positionH>
                <wp:positionV relativeFrom="paragraph">
                  <wp:posOffset>8567356</wp:posOffset>
                </wp:positionV>
                <wp:extent cx="2880359"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1E54FC" w14:textId="77777777" w:rsidR="004E115C" w:rsidRPr="00BA7C85" w:rsidRDefault="004E115C" w:rsidP="00BA7C85">
                            <w:pPr>
                              <w:pStyle w:val="affff"/>
                            </w:pPr>
                            <w:r>
                              <w:t>20XX—XX—XX发布</w:t>
                            </w:r>
                          </w:p>
                        </w:txbxContent>
                      </wps:txbx>
                      <wps:bodyPr rot="0" spcFirstLastPara="0" vertOverflow="overflow" horzOverflow="overflow" vert="horz" wrap="square" lIns="0" tIns="0" rIns="91440" bIns="0" numCol="1" spcCol="0" rtlCol="0" fromWordArt="0" anchor="t" anchorCtr="0" forceAA="0" compatLnSpc="1">
                        <a:prstTxWarp prst="textNoShape">
                          <a:avLst/>
                        </a:prstTxWarp>
                        <a:spAutoFit/>
                      </wps:bodyPr>
                    </wps:wsp>
                  </a:graphicData>
                </a:graphic>
              </wp:anchor>
            </w:drawing>
          </mc:Choice>
          <mc:Fallback>
            <w:pict>
              <v:shape w14:anchorId="15332AA4" id="首页自画框图8" o:spid="_x0000_s1030" type="#_x0000_t202" style="position:absolute;left:0;text-align:left;margin-left:.05pt;margin-top:674.6pt;width:226.8pt;height:28.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" filled="f" stroked="f" strokeweight=".5pt">
                <v:textbox style="mso-fit-shape-to-text:t" inset="0,0,,0">
                  <w:txbxContent>
                    <w:p w14:paraId="541E54FC" w14:textId="77777777" w:rsidR="004E115C" w:rsidRPr="00BA7C85" w:rsidRDefault="004E115C" w:rsidP="00BA7C85">
                      <w:pPr>
                        <w:pStyle w:val="affff"/>
                      </w:pPr>
                      <w:r>
                        <w:t>20XX—XX—XX发布</w:t>
                      </w:r>
                    </w:p>
                  </w:txbxContent>
                </v:textbox>
              </v:shape>
            </w:pict>
          </mc:Fallback>
        </mc:AlternateContent>
      </w:r>
      <w:r w:rsidR="00BA7C85">
        <w:rPr>
          <w:noProof/>
        </w:rPr>
        <mc:AlternateContent>
          <mc:Choice Requires="wps">
            <w:drawing>
              <wp:anchor distT="0" distB="0" distL="114300" distR="114300" simplePos="0" relativeHeight="251664384" behindDoc="0" locked="0" layoutInCell="1" allowOverlap="1" wp14:anchorId="780C83A2" wp14:editId="43E9C37F">
                <wp:simplePos x="0" y="0"/>
                <wp:positionH relativeFrom="column">
                  <wp:posOffset>318</wp:posOffset>
                </wp:positionH>
                <wp:positionV relativeFrom="paragraph">
                  <wp:posOffset>3814762</wp:posOffset>
                </wp:positionV>
                <wp:extent cx="612076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0F2A8" w14:textId="77777777" w:rsidR="004E115C" w:rsidRDefault="004E115C" w:rsidP="00FB6A1E">
                            <w:pPr>
                              <w:pStyle w:val="affff1"/>
                            </w:pPr>
                            <w:bookmarkStart w:id="1" w:name="_Toc91011746"/>
                            <w:bookmarkStart w:id="2" w:name="_Toc91253663"/>
                            <w:bookmarkStart w:id="3" w:name="_Toc91277598"/>
                            <w:bookmarkStart w:id="4" w:name="_Toc91332993"/>
                            <w:bookmarkStart w:id="5" w:name="_Toc106349841"/>
                            <w:bookmarkStart w:id="6" w:name="_Toc106870006"/>
                            <w:bookmarkStart w:id="7" w:name="_Toc106872874"/>
                            <w:r w:rsidRPr="00174F21">
                              <w:rPr>
                                <w:rFonts w:hint="eastAsia"/>
                              </w:rPr>
                              <w:t>含高比例新能源的电源规划</w:t>
                            </w:r>
                          </w:p>
                          <w:p w14:paraId="49ACD7D2" w14:textId="7D28891C" w:rsidR="004E115C" w:rsidRDefault="004E115C" w:rsidP="00FB6A1E">
                            <w:pPr>
                              <w:pStyle w:val="affff1"/>
                            </w:pPr>
                            <w:r w:rsidRPr="00174F21">
                              <w:rPr>
                                <w:rFonts w:hint="eastAsia"/>
                              </w:rPr>
                              <w:t>可靠性</w:t>
                            </w:r>
                            <w:r>
                              <w:rPr>
                                <w:rFonts w:hint="eastAsia"/>
                              </w:rPr>
                              <w:t>评估</w:t>
                            </w:r>
                            <w:bookmarkEnd w:id="1"/>
                            <w:bookmarkEnd w:id="2"/>
                            <w:bookmarkEnd w:id="3"/>
                            <w:bookmarkEnd w:id="4"/>
                            <w:r>
                              <w:rPr>
                                <w:rFonts w:hint="eastAsia"/>
                              </w:rPr>
                              <w:t>导则</w:t>
                            </w:r>
                            <w:bookmarkEnd w:id="5"/>
                            <w:bookmarkEnd w:id="6"/>
                            <w:bookmarkEnd w:id="7"/>
                          </w:p>
                          <w:p w14:paraId="06E081BD" w14:textId="77777777" w:rsidR="004E115C" w:rsidRPr="00FB6A1E" w:rsidRDefault="004E115C" w:rsidP="00BA7C85">
                            <w:pPr>
                              <w:pStyle w:val="affff1"/>
                            </w:pPr>
                          </w:p>
                          <w:p w14:paraId="72DE58B7" w14:textId="0F62FB7A" w:rsidR="004E115C" w:rsidRPr="00606B8E" w:rsidRDefault="004E115C" w:rsidP="00FB6A1E">
                            <w:pPr>
                              <w:pStyle w:val="affff4"/>
                              <w:spacing w:before="0"/>
                            </w:pPr>
                            <w:r>
                              <w:t>Guidelines</w:t>
                            </w:r>
                            <w:r w:rsidRPr="00606B8E">
                              <w:t xml:space="preserve"> of reliability evaluation for generation capacity planning with high penetration of renewable energy</w:t>
                            </w:r>
                          </w:p>
                          <w:p w14:paraId="56FE4D01" w14:textId="77777777" w:rsidR="004E115C" w:rsidRPr="003749DB" w:rsidRDefault="004E115C" w:rsidP="00BA7C85">
                            <w:pPr>
                              <w:pStyle w:val="affff5"/>
                            </w:pPr>
                          </w:p>
                          <w:p w14:paraId="74DD082F" w14:textId="1394F0C7" w:rsidR="004E115C" w:rsidRPr="00BA7C85" w:rsidRDefault="004E115C" w:rsidP="00BA7C85">
                            <w:pPr>
                              <w:pStyle w:val="affff5"/>
                            </w:pPr>
                            <w:r>
                              <w:t>（</w:t>
                            </w:r>
                            <w:r>
                              <w:rPr>
                                <w:rFonts w:hint="eastAsia"/>
                              </w:rPr>
                              <w:t>征求意见</w:t>
                            </w:r>
                            <w:r>
                              <w:t>稿）</w:t>
                            </w:r>
                          </w:p>
                        </w:txbxContent>
                      </wps:txbx>
                      <wps:bodyPr rot="0" spcFirstLastPara="0" vertOverflow="overflow" horzOverflow="overflow" vert="horz" wrap="square" lIns="0" tIns="0" rIns="91440" bIns="0" numCol="1" spcCol="0" rtlCol="0" fromWordArt="0" anchor="t" anchorCtr="0" forceAA="0" compatLnSpc="1">
                        <a:prstTxWarp prst="textNoShape">
                          <a:avLst/>
                        </a:prstTxWarp>
                        <a:spAutoFit/>
                      </wps:bodyPr>
                    </wps:wsp>
                  </a:graphicData>
                </a:graphic>
              </wp:anchor>
            </w:drawing>
          </mc:Choice>
          <mc:Fallback>
            <w:pict>
              <v:shape w14:anchorId="780C83A2" id="首页自画框图7" o:spid="_x0000_s1031" type="#_x0000_t202" style="position:absolute;left:0;text-align:left;margin-left:.05pt;margin-top:300.35pt;width:481.95pt;height:340.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" filled="f" stroked="f" strokeweight=".5pt">
                <v:textbox style="mso-fit-shape-to-text:t" inset="0,0,,0">
                  <w:txbxContent>
                    <w:p w14:paraId="1720F2A8" w14:textId="77777777" w:rsidR="004E115C" w:rsidRDefault="004E115C" w:rsidP="00FB6A1E">
                      <w:pPr>
                        <w:pStyle w:val="affff1"/>
                      </w:pPr>
                      <w:bookmarkStart w:id="8" w:name="_Toc91011746"/>
                      <w:bookmarkStart w:id="9" w:name="_Toc91253663"/>
                      <w:bookmarkStart w:id="10" w:name="_Toc91277598"/>
                      <w:bookmarkStart w:id="11" w:name="_Toc91332993"/>
                      <w:bookmarkStart w:id="12" w:name="_Toc106349841"/>
                      <w:bookmarkStart w:id="13" w:name="_Toc106870006"/>
                      <w:bookmarkStart w:id="14" w:name="_Toc106872874"/>
                      <w:r w:rsidRPr="00174F21">
                        <w:rPr>
                          <w:rFonts w:hint="eastAsia"/>
                        </w:rPr>
                        <w:t>含高比例新能源的电源规划</w:t>
                      </w:r>
                    </w:p>
                    <w:p w14:paraId="49ACD7D2" w14:textId="7D28891C" w:rsidR="004E115C" w:rsidRDefault="004E115C" w:rsidP="00FB6A1E">
                      <w:pPr>
                        <w:pStyle w:val="affff1"/>
                      </w:pPr>
                      <w:r w:rsidRPr="00174F21">
                        <w:rPr>
                          <w:rFonts w:hint="eastAsia"/>
                        </w:rPr>
                        <w:t>可靠性</w:t>
                      </w:r>
                      <w:r>
                        <w:rPr>
                          <w:rFonts w:hint="eastAsia"/>
                        </w:rPr>
                        <w:t>评估</w:t>
                      </w:r>
                      <w:bookmarkEnd w:id="8"/>
                      <w:bookmarkEnd w:id="9"/>
                      <w:bookmarkEnd w:id="10"/>
                      <w:bookmarkEnd w:id="11"/>
                      <w:r>
                        <w:rPr>
                          <w:rFonts w:hint="eastAsia"/>
                        </w:rPr>
                        <w:t>导则</w:t>
                      </w:r>
                      <w:bookmarkEnd w:id="12"/>
                      <w:bookmarkEnd w:id="13"/>
                      <w:bookmarkEnd w:id="14"/>
                    </w:p>
                    <w:p w14:paraId="06E081BD" w14:textId="77777777" w:rsidR="004E115C" w:rsidRPr="00FB6A1E" w:rsidRDefault="004E115C" w:rsidP="00BA7C85">
                      <w:pPr>
                        <w:pStyle w:val="affff1"/>
                      </w:pPr>
                    </w:p>
                    <w:p w14:paraId="72DE58B7" w14:textId="0F62FB7A" w:rsidR="004E115C" w:rsidRPr="00606B8E" w:rsidRDefault="004E115C" w:rsidP="00FB6A1E">
                      <w:pPr>
                        <w:pStyle w:val="affff4"/>
                        <w:spacing w:before="0"/>
                      </w:pPr>
                      <w:r>
                        <w:t>Guidelines</w:t>
                      </w:r>
                      <w:r w:rsidRPr="00606B8E">
                        <w:t xml:space="preserve"> of reliability evaluation for generation capacity planning with high penetration of renewable energy</w:t>
                      </w:r>
                    </w:p>
                    <w:p w14:paraId="56FE4D01" w14:textId="77777777" w:rsidR="004E115C" w:rsidRPr="003749DB" w:rsidRDefault="004E115C" w:rsidP="00BA7C85">
                      <w:pPr>
                        <w:pStyle w:val="affff5"/>
                      </w:pPr>
                    </w:p>
                    <w:p w14:paraId="74DD082F" w14:textId="1394F0C7" w:rsidR="004E115C" w:rsidRPr="00BA7C85" w:rsidRDefault="004E115C" w:rsidP="00BA7C85">
                      <w:pPr>
                        <w:pStyle w:val="affff5"/>
                      </w:pPr>
                      <w:r>
                        <w:t>（</w:t>
                      </w:r>
                      <w:r>
                        <w:rPr>
                          <w:rFonts w:hint="eastAsia"/>
                        </w:rPr>
                        <w:t>征求意见</w:t>
                      </w:r>
                      <w:r>
                        <w:t>稿）</w:t>
                      </w:r>
                    </w:p>
                  </w:txbxContent>
                </v:textbox>
              </v:shape>
            </w:pict>
          </mc:Fallback>
        </mc:AlternateContent>
      </w:r>
      <w:r w:rsidR="00BA7C85">
        <w:rPr>
          <w:noProof/>
        </w:rPr>
        <mc:AlternateContent>
          <mc:Choice Requires="wps">
            <w:drawing>
              <wp:anchor distT="0" distB="0" distL="114300" distR="114300" simplePos="0" relativeHeight="251662336" behindDoc="0" locked="0" layoutInCell="1" allowOverlap="1" wp14:anchorId="7599EE6F" wp14:editId="1BD3DE8F">
                <wp:simplePos x="0" y="0"/>
                <wp:positionH relativeFrom="column">
                  <wp:posOffset>1620520</wp:posOffset>
                </wp:positionH>
                <wp:positionV relativeFrom="paragraph">
                  <wp:posOffset>1798510</wp:posOffset>
                </wp:positionV>
                <wp:extent cx="4320540" cy="720090"/>
                <wp:effectExtent l="0" t="0" r="0" b="1270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117F1" w14:textId="77777777" w:rsidR="004E115C" w:rsidRDefault="004E115C" w:rsidP="00775E39">
                            <w:pPr>
                              <w:pStyle w:val="12"/>
                              <w:wordWrap w:val="0"/>
                            </w:pPr>
                            <w:r>
                              <w:t>T/CSEE XXXX</w:t>
                            </w:r>
                            <w:r w:rsidRPr="00DB5728">
                              <w:t>—</w:t>
                            </w:r>
                            <w:r>
                              <w:t>YYYY</w:t>
                            </w:r>
                          </w:p>
                          <w:p w14:paraId="3CB0724F" w14:textId="77777777" w:rsidR="004E115C" w:rsidRPr="00BA7C85" w:rsidRDefault="004E115C" w:rsidP="00BA7C85">
                            <w:pPr>
                              <w:pStyle w:val="affff0"/>
                            </w:pPr>
                            <w:r>
                              <w:rPr>
                                <w:rFonts w:hint="eastAsia"/>
                              </w:rPr>
                              <w:t>代替 T/X</w:t>
                            </w:r>
                            <w:r>
                              <w:t>X</w:t>
                            </w:r>
                            <w:r>
                              <w:rPr>
                                <w:rFonts w:hint="eastAsia"/>
                              </w:rPr>
                              <w:t>XX</w:t>
                            </w:r>
                          </w:p>
                        </w:txbxContent>
                      </wps:txbx>
                      <wps:bodyPr rot="0" spcFirstLastPara="0" vertOverflow="overflow" horzOverflow="overflow" vert="horz" wrap="square" lIns="0" tIns="0" rIns="91440" bIns="0" numCol="1" spcCol="0" rtlCol="0" fromWordArt="0" anchor="t" anchorCtr="0" forceAA="0" compatLnSpc="1">
                        <a:prstTxWarp prst="textNoShape">
                          <a:avLst/>
                        </a:prstTxWarp>
                        <a:spAutoFit/>
                      </wps:bodyPr>
                    </wps:wsp>
                  </a:graphicData>
                </a:graphic>
              </wp:anchor>
            </w:drawing>
          </mc:Choice>
          <mc:Fallback>
            <w:pict>
              <v:shape w14:anchorId="7599EE6F" id="首页自画框图5" o:spid="_x0000_s1032" type="#_x0000_t202" style="position:absolute;left:0;text-align:left;margin-left:127.6pt;margin-top:141.6pt;width:340.2pt;height:56.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" filled="f" stroked="f" strokeweight=".5pt">
                <v:textbox style="mso-fit-shape-to-text:t" inset="0,0,,0">
                  <w:txbxContent>
                    <w:p w14:paraId="7B7117F1" w14:textId="77777777" w:rsidR="004E115C" w:rsidRDefault="004E115C" w:rsidP="00775E39">
                      <w:pPr>
                        <w:pStyle w:val="12"/>
                        <w:wordWrap w:val="0"/>
                      </w:pPr>
                      <w:r>
                        <w:t>T/CSEE XXXX</w:t>
                      </w:r>
                      <w:r w:rsidRPr="00DB5728">
                        <w:t>—</w:t>
                      </w:r>
                      <w:r>
                        <w:t>YYYY</w:t>
                      </w:r>
                    </w:p>
                    <w:p w14:paraId="3CB0724F" w14:textId="77777777" w:rsidR="004E115C" w:rsidRPr="00BA7C85" w:rsidRDefault="004E115C" w:rsidP="00BA7C85">
                      <w:pPr>
                        <w:pStyle w:val="affff0"/>
                      </w:pPr>
                      <w:r>
                        <w:rPr>
                          <w:rFonts w:hint="eastAsia"/>
                        </w:rPr>
                        <w:t>代替 T/X</w:t>
                      </w:r>
                      <w:r>
                        <w:t>X</w:t>
                      </w:r>
                      <w:r>
                        <w:rPr>
                          <w:rFonts w:hint="eastAsia"/>
                        </w:rPr>
                        <w:t>XX</w:t>
                      </w:r>
                    </w:p>
                  </w:txbxContent>
                </v:textbox>
              </v:shape>
            </w:pict>
          </mc:Fallback>
        </mc:AlternateContent>
      </w:r>
      <w:r w:rsidR="00BA7C85">
        <w:rPr>
          <w:noProof/>
        </w:rPr>
        <mc:AlternateContent>
          <mc:Choice Requires="wps">
            <w:drawing>
              <wp:anchor distT="0" distB="0" distL="114300" distR="114300" simplePos="0" relativeHeight="251659264" behindDoc="0" locked="0" layoutInCell="1" allowOverlap="1" wp14:anchorId="14D3FB6F" wp14:editId="528C57B6">
                <wp:simplePos x="0" y="0"/>
                <wp:positionH relativeFrom="column">
                  <wp:posOffset>318</wp:posOffset>
                </wp:positionH>
                <wp:positionV relativeFrom="paragraph">
                  <wp:posOffset>34290</wp:posOffset>
                </wp:positionV>
                <wp:extent cx="1800225" cy="720090"/>
                <wp:effectExtent l="0" t="0" r="0" b="889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A5BF7" w14:textId="77777777" w:rsidR="004E115C" w:rsidRDefault="004E115C" w:rsidP="00BA7C85">
                            <w:pPr>
                              <w:pStyle w:val="ICS"/>
                            </w:pPr>
                            <w:r>
                              <w:rPr>
                                <w:rFonts w:hint="eastAsia"/>
                              </w:rPr>
                              <w:t>I</w:t>
                            </w:r>
                            <w:r>
                              <w:t>CS 19.020</w:t>
                            </w:r>
                          </w:p>
                          <w:p w14:paraId="32C6F590" w14:textId="77777777" w:rsidR="004E115C" w:rsidRDefault="004E115C" w:rsidP="00BA7C85">
                            <w:pPr>
                              <w:pStyle w:val="ICS"/>
                            </w:pPr>
                            <w:r>
                              <w:rPr>
                                <w:rFonts w:hint="eastAsia"/>
                              </w:rPr>
                              <w:t>C</w:t>
                            </w:r>
                            <w:r>
                              <w:t>CS K85</w:t>
                            </w:r>
                          </w:p>
                        </w:txbxContent>
                      </wps:txbx>
                      <wps:bodyPr rot="0" spcFirstLastPara="0" vertOverflow="overflow" horzOverflow="overflow" vert="horz" wrap="square" lIns="0" tIns="0" rIns="91440" bIns="0" numCol="1" spcCol="0" rtlCol="0" fromWordArt="0" anchor="t" anchorCtr="0" forceAA="0" compatLnSpc="1">
                        <a:prstTxWarp prst="textNoShape">
                          <a:avLst/>
                        </a:prstTxWarp>
                        <a:spAutoFit/>
                      </wps:bodyPr>
                    </wps:wsp>
                  </a:graphicData>
                </a:graphic>
              </wp:anchor>
            </w:drawing>
          </mc:Choice>
          <mc:Fallback>
            <w:pict>
              <v:shape w14:anchorId="14D3FB6F" id="首页自画框图2" o:spid="_x0000_s1033" type="#_x0000_t202" style="position:absolute;left:0;text-align:left;margin-left:.05pt;margin-top:2.7pt;width:141.75pt;height:5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" filled="f" stroked="f" strokeweight=".5pt">
                <v:textbox style="mso-fit-shape-to-text:t" inset="0,0,,0">
                  <w:txbxContent>
                    <w:p w14:paraId="6E9A5BF7" w14:textId="77777777" w:rsidR="004E115C" w:rsidRDefault="004E115C" w:rsidP="00BA7C85">
                      <w:pPr>
                        <w:pStyle w:val="ICS"/>
                      </w:pPr>
                      <w:r>
                        <w:rPr>
                          <w:rFonts w:hint="eastAsia"/>
                        </w:rPr>
                        <w:t>I</w:t>
                      </w:r>
                      <w:r>
                        <w:t>CS 19.020</w:t>
                      </w:r>
                    </w:p>
                    <w:p w14:paraId="32C6F590" w14:textId="77777777" w:rsidR="004E115C" w:rsidRDefault="004E115C" w:rsidP="00BA7C85">
                      <w:pPr>
                        <w:pStyle w:val="ICS"/>
                      </w:pPr>
                      <w:r>
                        <w:rPr>
                          <w:rFonts w:hint="eastAsia"/>
                        </w:rPr>
                        <w:t>C</w:t>
                      </w:r>
                      <w:r>
                        <w:t>CS K85</w:t>
                      </w:r>
                    </w:p>
                  </w:txbxContent>
                </v:textbox>
              </v:shape>
            </w:pict>
          </mc:Fallback>
        </mc:AlternateContent>
      </w:r>
    </w:p>
    <w:p w14:paraId="324CDC88" w14:textId="77777777" w:rsidR="00BA7C85" w:rsidRDefault="00BA7C85" w:rsidP="00BA7C85">
      <w:pPr>
        <w:pStyle w:val="afffe"/>
        <w:ind w:firstLine="420"/>
      </w:pPr>
    </w:p>
    <w:p w14:paraId="49B52C1E" w14:textId="77777777" w:rsidR="00BA7C85" w:rsidRPr="00BA7C85" w:rsidRDefault="00BA7C85" w:rsidP="00BA7C85">
      <w:pPr>
        <w:pStyle w:val="afffe"/>
        <w:ind w:firstLine="420"/>
      </w:pPr>
    </w:p>
    <w:p w14:paraId="466A4527" w14:textId="77777777" w:rsidR="00BA7C85" w:rsidRPr="00BA7C85" w:rsidRDefault="00BA7C85" w:rsidP="00BA7C85">
      <w:pPr>
        <w:pStyle w:val="afffe"/>
        <w:ind w:firstLine="420"/>
      </w:pPr>
    </w:p>
    <w:p w14:paraId="75EBC33B" w14:textId="77777777" w:rsidR="00BA7C85" w:rsidRDefault="00BA7C85" w:rsidP="00BA7C85">
      <w:pPr>
        <w:pStyle w:val="afffe"/>
        <w:ind w:firstLine="420"/>
      </w:pPr>
    </w:p>
    <w:p w14:paraId="70AD9502" w14:textId="77777777" w:rsidR="00BA7C85" w:rsidRPr="00BA7C85" w:rsidRDefault="00BA7C85" w:rsidP="00BA7C85">
      <w:pPr>
        <w:pStyle w:val="afffe"/>
        <w:ind w:firstLine="420"/>
      </w:pPr>
    </w:p>
    <w:p w14:paraId="4E3A6131" w14:textId="77777777" w:rsidR="00BA7C85" w:rsidRPr="00BA7C85" w:rsidRDefault="00BA7C85" w:rsidP="00BA7C85">
      <w:pPr>
        <w:pStyle w:val="afffe"/>
        <w:ind w:firstLine="420"/>
        <w:sectPr w:rsidR="00BA7C85" w:rsidRPr="00BA7C85" w:rsidSect="00BA7C85">
          <w:headerReference w:type="even" r:id="rId8"/>
          <w:headerReference w:type="default" r:id="rId9"/>
          <w:footerReference w:type="even" r:id="rId10"/>
          <w:footerReference w:type="default" r:id="rId11"/>
          <w:headerReference w:type="first" r:id="rId12"/>
          <w:footerReference w:type="first" r:id="rId13"/>
          <w:pgSz w:w="11907" w:h="16839" w:code="9"/>
          <w:pgMar w:top="283" w:right="1134" w:bottom="1134" w:left="1417" w:header="283" w:footer="1134" w:gutter="0"/>
          <w:pgNumType w:fmt="upperRoman" w:start="1"/>
          <w:cols w:space="425"/>
          <w:titlePg/>
          <w:docGrid w:type="lines" w:linePitch="312"/>
        </w:sectPr>
      </w:pPr>
    </w:p>
    <w:p w14:paraId="72EDADEB" w14:textId="454FC01F" w:rsidR="004F43A3" w:rsidRDefault="004F43A3" w:rsidP="004F43A3">
      <w:pPr>
        <w:pStyle w:val="affffb"/>
      </w:pPr>
      <w:bookmarkStart w:id="8" w:name="标准内容"/>
      <w:bookmarkStart w:id="9" w:name="_Toc55228493"/>
      <w:bookmarkStart w:id="10" w:name="_Toc62027346"/>
      <w:bookmarkStart w:id="11" w:name="_Toc63642845"/>
      <w:bookmarkStart w:id="12" w:name="_Toc63642871"/>
      <w:bookmarkEnd w:id="8"/>
      <w:r>
        <w:rPr>
          <w:rFonts w:hint="eastAsia"/>
        </w:rPr>
        <w:lastRenderedPageBreak/>
        <w:t>目    次</w:t>
      </w:r>
    </w:p>
    <w:sdt>
      <w:sdtPr>
        <w:rPr>
          <w:b w:val="0"/>
          <w:bCs w:val="0"/>
          <w:kern w:val="2"/>
          <w:sz w:val="21"/>
          <w:szCs w:val="24"/>
          <w:lang w:val="zh-CN"/>
        </w:rPr>
        <w:id w:val="1785845794"/>
        <w:docPartObj>
          <w:docPartGallery w:val="Table of Contents"/>
          <w:docPartUnique/>
        </w:docPartObj>
      </w:sdtPr>
      <w:sdtEndPr/>
      <w:sdtContent>
        <w:p w14:paraId="5B0D724E" w14:textId="4650C105" w:rsidR="007D4E8E" w:rsidRPr="007D4E8E" w:rsidRDefault="007D4E8E" w:rsidP="007D4E8E">
          <w:pPr>
            <w:pStyle w:val="TOC"/>
            <w:snapToGrid w:val="0"/>
            <w:spacing w:before="0" w:after="0" w:line="240" w:lineRule="auto"/>
            <w:rPr>
              <w:sz w:val="10"/>
              <w:szCs w:val="10"/>
            </w:rPr>
          </w:pPr>
        </w:p>
        <w:p w14:paraId="2996ECBB" w14:textId="6A4CDC31" w:rsidR="007D4E8E" w:rsidRDefault="007D4E8E">
          <w:pPr>
            <w:pStyle w:val="13"/>
            <w:tabs>
              <w:tab w:val="right" w:leader="dot" w:pos="9346"/>
            </w:tabs>
            <w:spacing w:before="78" w:after="78"/>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107411283" w:history="1">
            <w:r w:rsidRPr="00C52189">
              <w:rPr>
                <w:rStyle w:val="afffd"/>
                <w:noProof/>
              </w:rPr>
              <w:t>前言</w:t>
            </w:r>
            <w:r>
              <w:rPr>
                <w:noProof/>
                <w:webHidden/>
              </w:rPr>
              <w:tab/>
            </w:r>
            <w:r>
              <w:rPr>
                <w:noProof/>
                <w:webHidden/>
              </w:rPr>
              <w:fldChar w:fldCharType="begin"/>
            </w:r>
            <w:r>
              <w:rPr>
                <w:noProof/>
                <w:webHidden/>
              </w:rPr>
              <w:instrText xml:space="preserve"> PAGEREF _Toc107411283 \h </w:instrText>
            </w:r>
            <w:r>
              <w:rPr>
                <w:noProof/>
                <w:webHidden/>
              </w:rPr>
            </w:r>
            <w:r>
              <w:rPr>
                <w:noProof/>
                <w:webHidden/>
              </w:rPr>
              <w:fldChar w:fldCharType="separate"/>
            </w:r>
            <w:r w:rsidR="00C94372">
              <w:rPr>
                <w:noProof/>
                <w:webHidden/>
              </w:rPr>
              <w:t>3</w:t>
            </w:r>
            <w:r>
              <w:rPr>
                <w:noProof/>
                <w:webHidden/>
              </w:rPr>
              <w:fldChar w:fldCharType="end"/>
            </w:r>
          </w:hyperlink>
        </w:p>
        <w:p w14:paraId="1E04952E" w14:textId="498028F1"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284" w:history="1">
            <w:r w:rsidR="007D4E8E" w:rsidRPr="00C52189">
              <w:rPr>
                <w:rStyle w:val="afffd"/>
              </w:rPr>
              <w:t xml:space="preserve">1 </w:t>
            </w:r>
            <w:r w:rsidR="007D4E8E" w:rsidRPr="00C52189">
              <w:rPr>
                <w:rStyle w:val="afffd"/>
              </w:rPr>
              <w:t>范围</w:t>
            </w:r>
            <w:r w:rsidR="007D4E8E">
              <w:rPr>
                <w:webHidden/>
              </w:rPr>
              <w:tab/>
            </w:r>
            <w:r w:rsidR="007D4E8E">
              <w:rPr>
                <w:webHidden/>
              </w:rPr>
              <w:fldChar w:fldCharType="begin"/>
            </w:r>
            <w:r w:rsidR="007D4E8E">
              <w:rPr>
                <w:webHidden/>
              </w:rPr>
              <w:instrText xml:space="preserve"> PAGEREF _Toc107411284 \h </w:instrText>
            </w:r>
            <w:r w:rsidR="007D4E8E">
              <w:rPr>
                <w:webHidden/>
              </w:rPr>
            </w:r>
            <w:r w:rsidR="007D4E8E">
              <w:rPr>
                <w:webHidden/>
              </w:rPr>
              <w:fldChar w:fldCharType="separate"/>
            </w:r>
            <w:r w:rsidR="00C94372">
              <w:rPr>
                <w:webHidden/>
              </w:rPr>
              <w:t>4</w:t>
            </w:r>
            <w:r w:rsidR="007D4E8E">
              <w:rPr>
                <w:webHidden/>
              </w:rPr>
              <w:fldChar w:fldCharType="end"/>
            </w:r>
          </w:hyperlink>
        </w:p>
        <w:p w14:paraId="30DBD7FC" w14:textId="07F9CCD3"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285" w:history="1">
            <w:r w:rsidR="007D4E8E" w:rsidRPr="00C52189">
              <w:rPr>
                <w:rStyle w:val="afffd"/>
              </w:rPr>
              <w:t xml:space="preserve">2 </w:t>
            </w:r>
            <w:r w:rsidR="007D4E8E" w:rsidRPr="00C52189">
              <w:rPr>
                <w:rStyle w:val="afffd"/>
              </w:rPr>
              <w:t>规范性引用文件</w:t>
            </w:r>
            <w:r w:rsidR="007D4E8E">
              <w:rPr>
                <w:webHidden/>
              </w:rPr>
              <w:tab/>
            </w:r>
            <w:r w:rsidR="007D4E8E">
              <w:rPr>
                <w:webHidden/>
              </w:rPr>
              <w:fldChar w:fldCharType="begin"/>
            </w:r>
            <w:r w:rsidR="007D4E8E">
              <w:rPr>
                <w:webHidden/>
              </w:rPr>
              <w:instrText xml:space="preserve"> PAGEREF _Toc107411285 \h </w:instrText>
            </w:r>
            <w:r w:rsidR="007D4E8E">
              <w:rPr>
                <w:webHidden/>
              </w:rPr>
            </w:r>
            <w:r w:rsidR="007D4E8E">
              <w:rPr>
                <w:webHidden/>
              </w:rPr>
              <w:fldChar w:fldCharType="separate"/>
            </w:r>
            <w:r w:rsidR="00C94372">
              <w:rPr>
                <w:webHidden/>
              </w:rPr>
              <w:t>4</w:t>
            </w:r>
            <w:r w:rsidR="007D4E8E">
              <w:rPr>
                <w:webHidden/>
              </w:rPr>
              <w:fldChar w:fldCharType="end"/>
            </w:r>
          </w:hyperlink>
        </w:p>
        <w:p w14:paraId="7CF9A2F4" w14:textId="4A9FD4EF"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286" w:history="1">
            <w:r w:rsidR="007D4E8E" w:rsidRPr="00C52189">
              <w:rPr>
                <w:rStyle w:val="afffd"/>
              </w:rPr>
              <w:t xml:space="preserve">3 </w:t>
            </w:r>
            <w:r w:rsidR="007D4E8E" w:rsidRPr="00C52189">
              <w:rPr>
                <w:rStyle w:val="afffd"/>
              </w:rPr>
              <w:t>术语和定义</w:t>
            </w:r>
            <w:r w:rsidR="007D4E8E">
              <w:rPr>
                <w:webHidden/>
              </w:rPr>
              <w:tab/>
            </w:r>
            <w:r w:rsidR="007D4E8E">
              <w:rPr>
                <w:webHidden/>
              </w:rPr>
              <w:fldChar w:fldCharType="begin"/>
            </w:r>
            <w:r w:rsidR="007D4E8E">
              <w:rPr>
                <w:webHidden/>
              </w:rPr>
              <w:instrText xml:space="preserve"> PAGEREF _Toc107411286 \h </w:instrText>
            </w:r>
            <w:r w:rsidR="007D4E8E">
              <w:rPr>
                <w:webHidden/>
              </w:rPr>
            </w:r>
            <w:r w:rsidR="007D4E8E">
              <w:rPr>
                <w:webHidden/>
              </w:rPr>
              <w:fldChar w:fldCharType="separate"/>
            </w:r>
            <w:r w:rsidR="00C94372">
              <w:rPr>
                <w:webHidden/>
              </w:rPr>
              <w:t>4</w:t>
            </w:r>
            <w:r w:rsidR="007D4E8E">
              <w:rPr>
                <w:webHidden/>
              </w:rPr>
              <w:fldChar w:fldCharType="end"/>
            </w:r>
          </w:hyperlink>
        </w:p>
        <w:p w14:paraId="73CEE8C9" w14:textId="765098EE"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305" w:history="1">
            <w:r w:rsidR="007D4E8E" w:rsidRPr="00C52189">
              <w:rPr>
                <w:rStyle w:val="afffd"/>
              </w:rPr>
              <w:t xml:space="preserve">4 </w:t>
            </w:r>
            <w:r w:rsidR="007D4E8E" w:rsidRPr="00C52189">
              <w:rPr>
                <w:rStyle w:val="afffd"/>
              </w:rPr>
              <w:t>总则</w:t>
            </w:r>
            <w:r w:rsidR="007D4E8E">
              <w:rPr>
                <w:webHidden/>
              </w:rPr>
              <w:tab/>
            </w:r>
            <w:r w:rsidR="007D4E8E">
              <w:rPr>
                <w:webHidden/>
              </w:rPr>
              <w:fldChar w:fldCharType="begin"/>
            </w:r>
            <w:r w:rsidR="007D4E8E">
              <w:rPr>
                <w:webHidden/>
              </w:rPr>
              <w:instrText xml:space="preserve"> PAGEREF _Toc107411305 \h </w:instrText>
            </w:r>
            <w:r w:rsidR="007D4E8E">
              <w:rPr>
                <w:webHidden/>
              </w:rPr>
            </w:r>
            <w:r w:rsidR="007D4E8E">
              <w:rPr>
                <w:webHidden/>
              </w:rPr>
              <w:fldChar w:fldCharType="separate"/>
            </w:r>
            <w:r w:rsidR="00C94372">
              <w:rPr>
                <w:webHidden/>
              </w:rPr>
              <w:t>6</w:t>
            </w:r>
            <w:r w:rsidR="007D4E8E">
              <w:rPr>
                <w:webHidden/>
              </w:rPr>
              <w:fldChar w:fldCharType="end"/>
            </w:r>
          </w:hyperlink>
        </w:p>
        <w:p w14:paraId="63C54EA5" w14:textId="5A4DEAE7"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306" w:history="1">
            <w:r w:rsidR="007D4E8E" w:rsidRPr="00C52189">
              <w:rPr>
                <w:rStyle w:val="afffd"/>
              </w:rPr>
              <w:t xml:space="preserve">5 </w:t>
            </w:r>
            <w:r w:rsidR="007D4E8E" w:rsidRPr="00C52189">
              <w:rPr>
                <w:rStyle w:val="afffd"/>
              </w:rPr>
              <w:t>元件停运模型</w:t>
            </w:r>
            <w:r w:rsidR="007D4E8E">
              <w:rPr>
                <w:webHidden/>
              </w:rPr>
              <w:tab/>
            </w:r>
            <w:r w:rsidR="007D4E8E">
              <w:rPr>
                <w:webHidden/>
              </w:rPr>
              <w:fldChar w:fldCharType="begin"/>
            </w:r>
            <w:r w:rsidR="007D4E8E">
              <w:rPr>
                <w:webHidden/>
              </w:rPr>
              <w:instrText xml:space="preserve"> PAGEREF _Toc107411306 \h </w:instrText>
            </w:r>
            <w:r w:rsidR="007D4E8E">
              <w:rPr>
                <w:webHidden/>
              </w:rPr>
            </w:r>
            <w:r w:rsidR="007D4E8E">
              <w:rPr>
                <w:webHidden/>
              </w:rPr>
              <w:fldChar w:fldCharType="separate"/>
            </w:r>
            <w:r w:rsidR="00C94372">
              <w:rPr>
                <w:webHidden/>
              </w:rPr>
              <w:t>6</w:t>
            </w:r>
            <w:r w:rsidR="007D4E8E">
              <w:rPr>
                <w:webHidden/>
              </w:rPr>
              <w:fldChar w:fldCharType="end"/>
            </w:r>
          </w:hyperlink>
        </w:p>
        <w:p w14:paraId="2366F1E0" w14:textId="2BABF6E6"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307" w:history="1">
            <w:r w:rsidR="007D4E8E" w:rsidRPr="00C52189">
              <w:rPr>
                <w:rStyle w:val="afffd"/>
              </w:rPr>
              <w:t xml:space="preserve">6 </w:t>
            </w:r>
            <w:r w:rsidR="007D4E8E" w:rsidRPr="00C52189">
              <w:rPr>
                <w:rStyle w:val="afffd"/>
              </w:rPr>
              <w:t>厂（场）站可靠性模型</w:t>
            </w:r>
            <w:r w:rsidR="007D4E8E">
              <w:rPr>
                <w:webHidden/>
              </w:rPr>
              <w:tab/>
            </w:r>
            <w:r w:rsidR="007D4E8E">
              <w:rPr>
                <w:webHidden/>
              </w:rPr>
              <w:fldChar w:fldCharType="begin"/>
            </w:r>
            <w:r w:rsidR="007D4E8E">
              <w:rPr>
                <w:webHidden/>
              </w:rPr>
              <w:instrText xml:space="preserve"> PAGEREF _Toc107411307 \h </w:instrText>
            </w:r>
            <w:r w:rsidR="007D4E8E">
              <w:rPr>
                <w:webHidden/>
              </w:rPr>
            </w:r>
            <w:r w:rsidR="007D4E8E">
              <w:rPr>
                <w:webHidden/>
              </w:rPr>
              <w:fldChar w:fldCharType="separate"/>
            </w:r>
            <w:r w:rsidR="00C94372">
              <w:rPr>
                <w:webHidden/>
              </w:rPr>
              <w:t>6</w:t>
            </w:r>
            <w:r w:rsidR="007D4E8E">
              <w:rPr>
                <w:webHidden/>
              </w:rPr>
              <w:fldChar w:fldCharType="end"/>
            </w:r>
          </w:hyperlink>
        </w:p>
        <w:p w14:paraId="3F59E15C" w14:textId="64BE5572"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308" w:history="1">
            <w:r w:rsidR="007D4E8E" w:rsidRPr="00C52189">
              <w:rPr>
                <w:rStyle w:val="afffd"/>
              </w:rPr>
              <w:t xml:space="preserve">7 </w:t>
            </w:r>
            <w:r w:rsidR="007D4E8E" w:rsidRPr="00C52189">
              <w:rPr>
                <w:rStyle w:val="afffd"/>
              </w:rPr>
              <w:t>含高比例新能源的电源规划可靠性评估方法</w:t>
            </w:r>
            <w:r w:rsidR="007D4E8E">
              <w:rPr>
                <w:webHidden/>
              </w:rPr>
              <w:tab/>
            </w:r>
            <w:r w:rsidR="007D4E8E">
              <w:rPr>
                <w:webHidden/>
              </w:rPr>
              <w:fldChar w:fldCharType="begin"/>
            </w:r>
            <w:r w:rsidR="007D4E8E">
              <w:rPr>
                <w:webHidden/>
              </w:rPr>
              <w:instrText xml:space="preserve"> PAGEREF _Toc107411308 \h </w:instrText>
            </w:r>
            <w:r w:rsidR="007D4E8E">
              <w:rPr>
                <w:webHidden/>
              </w:rPr>
            </w:r>
            <w:r w:rsidR="007D4E8E">
              <w:rPr>
                <w:webHidden/>
              </w:rPr>
              <w:fldChar w:fldCharType="separate"/>
            </w:r>
            <w:r w:rsidR="00C94372">
              <w:rPr>
                <w:webHidden/>
              </w:rPr>
              <w:t>8</w:t>
            </w:r>
            <w:r w:rsidR="007D4E8E">
              <w:rPr>
                <w:webHidden/>
              </w:rPr>
              <w:fldChar w:fldCharType="end"/>
            </w:r>
          </w:hyperlink>
        </w:p>
        <w:p w14:paraId="76276F18" w14:textId="3D077DCB" w:rsidR="007D4E8E" w:rsidRDefault="00FF6A1D">
          <w:pPr>
            <w:pStyle w:val="24"/>
            <w:tabs>
              <w:tab w:val="right" w:leader="dot" w:pos="9346"/>
            </w:tabs>
            <w:spacing w:before="78" w:after="78"/>
            <w:rPr>
              <w:rFonts w:asciiTheme="minorHAnsi" w:eastAsiaTheme="minorEastAsia" w:hAnsiTheme="minorHAnsi" w:cstheme="minorBidi"/>
              <w:kern w:val="2"/>
              <w:szCs w:val="22"/>
            </w:rPr>
          </w:pPr>
          <w:hyperlink w:anchor="_Toc107411309" w:history="1">
            <w:r w:rsidR="007D4E8E" w:rsidRPr="00C52189">
              <w:rPr>
                <w:rStyle w:val="afffd"/>
              </w:rPr>
              <w:t xml:space="preserve">8 </w:t>
            </w:r>
            <w:r w:rsidR="007D4E8E" w:rsidRPr="00C52189">
              <w:rPr>
                <w:rStyle w:val="afffd"/>
              </w:rPr>
              <w:t>评估报告编制要求</w:t>
            </w:r>
            <w:r w:rsidR="007D4E8E">
              <w:rPr>
                <w:webHidden/>
              </w:rPr>
              <w:tab/>
            </w:r>
            <w:r w:rsidR="007D4E8E">
              <w:rPr>
                <w:webHidden/>
              </w:rPr>
              <w:fldChar w:fldCharType="begin"/>
            </w:r>
            <w:r w:rsidR="007D4E8E">
              <w:rPr>
                <w:webHidden/>
              </w:rPr>
              <w:instrText xml:space="preserve"> PAGEREF _Toc107411309 \h </w:instrText>
            </w:r>
            <w:r w:rsidR="007D4E8E">
              <w:rPr>
                <w:webHidden/>
              </w:rPr>
            </w:r>
            <w:r w:rsidR="007D4E8E">
              <w:rPr>
                <w:webHidden/>
              </w:rPr>
              <w:fldChar w:fldCharType="separate"/>
            </w:r>
            <w:r w:rsidR="00C94372">
              <w:rPr>
                <w:webHidden/>
              </w:rPr>
              <w:t>10</w:t>
            </w:r>
            <w:r w:rsidR="007D4E8E">
              <w:rPr>
                <w:webHidden/>
              </w:rPr>
              <w:fldChar w:fldCharType="end"/>
            </w:r>
          </w:hyperlink>
        </w:p>
        <w:p w14:paraId="61DDE267" w14:textId="2BD4FF4C" w:rsidR="007D4E8E" w:rsidRDefault="00FF6A1D">
          <w:pPr>
            <w:pStyle w:val="13"/>
            <w:tabs>
              <w:tab w:val="right" w:leader="dot" w:pos="9346"/>
            </w:tabs>
            <w:spacing w:before="78" w:after="78"/>
            <w:rPr>
              <w:rFonts w:asciiTheme="minorHAnsi" w:eastAsiaTheme="minorEastAsia" w:hAnsiTheme="minorHAnsi" w:cstheme="minorBidi"/>
              <w:noProof/>
              <w:kern w:val="2"/>
              <w:szCs w:val="22"/>
            </w:rPr>
          </w:pPr>
          <w:hyperlink w:anchor="_Toc107411310" w:history="1">
            <w:r w:rsidR="007D4E8E">
              <w:rPr>
                <w:rStyle w:val="afffd"/>
                <w:noProof/>
              </w:rPr>
              <w:t>附录</w:t>
            </w:r>
            <w:r w:rsidR="007D4E8E" w:rsidRPr="00C52189">
              <w:rPr>
                <w:rStyle w:val="afffd"/>
                <w:noProof/>
              </w:rPr>
              <w:t xml:space="preserve">A </w:t>
            </w:r>
            <w:r w:rsidR="007D4E8E" w:rsidRPr="00C52189">
              <w:rPr>
                <w:rStyle w:val="afffd"/>
                <w:noProof/>
              </w:rPr>
              <w:t>（资料性）</w:t>
            </w:r>
            <w:r w:rsidR="007D4E8E" w:rsidRPr="00C52189">
              <w:rPr>
                <w:rStyle w:val="afffd"/>
                <w:noProof/>
              </w:rPr>
              <w:t xml:space="preserve"> </w:t>
            </w:r>
            <w:r w:rsidR="007D4E8E" w:rsidRPr="00C52189">
              <w:rPr>
                <w:rStyle w:val="afffd"/>
                <w:noProof/>
              </w:rPr>
              <w:t>指标体系</w:t>
            </w:r>
            <w:r w:rsidR="007D4E8E">
              <w:rPr>
                <w:noProof/>
                <w:webHidden/>
              </w:rPr>
              <w:tab/>
            </w:r>
            <w:r w:rsidR="007D4E8E">
              <w:rPr>
                <w:noProof/>
                <w:webHidden/>
              </w:rPr>
              <w:fldChar w:fldCharType="begin"/>
            </w:r>
            <w:r w:rsidR="007D4E8E">
              <w:rPr>
                <w:noProof/>
                <w:webHidden/>
              </w:rPr>
              <w:instrText xml:space="preserve"> PAGEREF _Toc107411310 \h </w:instrText>
            </w:r>
            <w:r w:rsidR="007D4E8E">
              <w:rPr>
                <w:noProof/>
                <w:webHidden/>
              </w:rPr>
            </w:r>
            <w:r w:rsidR="007D4E8E">
              <w:rPr>
                <w:noProof/>
                <w:webHidden/>
              </w:rPr>
              <w:fldChar w:fldCharType="separate"/>
            </w:r>
            <w:r w:rsidR="00C94372">
              <w:rPr>
                <w:noProof/>
                <w:webHidden/>
              </w:rPr>
              <w:t>11</w:t>
            </w:r>
            <w:r w:rsidR="007D4E8E">
              <w:rPr>
                <w:noProof/>
                <w:webHidden/>
              </w:rPr>
              <w:fldChar w:fldCharType="end"/>
            </w:r>
          </w:hyperlink>
        </w:p>
        <w:p w14:paraId="18437ED5" w14:textId="111C4463" w:rsidR="007D4E8E" w:rsidRDefault="00FF6A1D">
          <w:pPr>
            <w:pStyle w:val="13"/>
            <w:tabs>
              <w:tab w:val="right" w:leader="dot" w:pos="9346"/>
            </w:tabs>
            <w:spacing w:before="78" w:after="78"/>
            <w:rPr>
              <w:rFonts w:asciiTheme="minorHAnsi" w:eastAsiaTheme="minorEastAsia" w:hAnsiTheme="minorHAnsi" w:cstheme="minorBidi"/>
              <w:noProof/>
              <w:kern w:val="2"/>
              <w:szCs w:val="22"/>
            </w:rPr>
          </w:pPr>
          <w:hyperlink w:anchor="_Toc107411311" w:history="1">
            <w:r w:rsidR="007D4E8E" w:rsidRPr="00C52189">
              <w:rPr>
                <w:rStyle w:val="afffd"/>
                <w:noProof/>
              </w:rPr>
              <w:t>附</w:t>
            </w:r>
            <w:r w:rsidR="007D4E8E">
              <w:rPr>
                <w:rStyle w:val="afffd"/>
                <w:noProof/>
              </w:rPr>
              <w:t>录</w:t>
            </w:r>
            <w:r w:rsidR="007D4E8E" w:rsidRPr="00C52189">
              <w:rPr>
                <w:rStyle w:val="afffd"/>
                <w:noProof/>
              </w:rPr>
              <w:t xml:space="preserve">B </w:t>
            </w:r>
            <w:r w:rsidR="007D4E8E" w:rsidRPr="00C52189">
              <w:rPr>
                <w:rStyle w:val="afffd"/>
                <w:noProof/>
              </w:rPr>
              <w:t>（资料性）</w:t>
            </w:r>
            <w:r w:rsidR="007D4E8E" w:rsidRPr="00C52189">
              <w:rPr>
                <w:rStyle w:val="afffd"/>
                <w:noProof/>
              </w:rPr>
              <w:t xml:space="preserve"> </w:t>
            </w:r>
            <w:r w:rsidR="007D4E8E" w:rsidRPr="00C52189">
              <w:rPr>
                <w:rStyle w:val="afffd"/>
                <w:noProof/>
              </w:rPr>
              <w:t>各类厂（场）站可靠性模型</w:t>
            </w:r>
            <w:r w:rsidR="007D4E8E">
              <w:rPr>
                <w:noProof/>
                <w:webHidden/>
              </w:rPr>
              <w:tab/>
            </w:r>
            <w:r w:rsidR="007D4E8E">
              <w:rPr>
                <w:noProof/>
                <w:webHidden/>
              </w:rPr>
              <w:fldChar w:fldCharType="begin"/>
            </w:r>
            <w:r w:rsidR="007D4E8E">
              <w:rPr>
                <w:noProof/>
                <w:webHidden/>
              </w:rPr>
              <w:instrText xml:space="preserve"> PAGEREF _Toc107411311 \h </w:instrText>
            </w:r>
            <w:r w:rsidR="007D4E8E">
              <w:rPr>
                <w:noProof/>
                <w:webHidden/>
              </w:rPr>
            </w:r>
            <w:r w:rsidR="007D4E8E">
              <w:rPr>
                <w:noProof/>
                <w:webHidden/>
              </w:rPr>
              <w:fldChar w:fldCharType="separate"/>
            </w:r>
            <w:r w:rsidR="00C94372">
              <w:rPr>
                <w:noProof/>
                <w:webHidden/>
              </w:rPr>
              <w:t>13</w:t>
            </w:r>
            <w:r w:rsidR="007D4E8E">
              <w:rPr>
                <w:noProof/>
                <w:webHidden/>
              </w:rPr>
              <w:fldChar w:fldCharType="end"/>
            </w:r>
          </w:hyperlink>
        </w:p>
        <w:p w14:paraId="70657D0E" w14:textId="50EAF1BA" w:rsidR="007D4E8E" w:rsidRDefault="00FF6A1D">
          <w:pPr>
            <w:pStyle w:val="13"/>
            <w:tabs>
              <w:tab w:val="right" w:leader="dot" w:pos="9346"/>
            </w:tabs>
            <w:spacing w:before="78" w:after="78"/>
            <w:rPr>
              <w:rFonts w:asciiTheme="minorHAnsi" w:eastAsiaTheme="minorEastAsia" w:hAnsiTheme="minorHAnsi" w:cstheme="minorBidi"/>
              <w:noProof/>
              <w:kern w:val="2"/>
              <w:szCs w:val="22"/>
            </w:rPr>
          </w:pPr>
          <w:hyperlink w:anchor="_Toc107411312" w:history="1">
            <w:r w:rsidR="007D4E8E">
              <w:rPr>
                <w:rStyle w:val="afffd"/>
                <w:noProof/>
              </w:rPr>
              <w:t>附录</w:t>
            </w:r>
            <w:r w:rsidR="007D4E8E" w:rsidRPr="00C52189">
              <w:rPr>
                <w:rStyle w:val="afffd"/>
                <w:noProof/>
              </w:rPr>
              <w:t xml:space="preserve">C </w:t>
            </w:r>
            <w:r w:rsidR="007D4E8E" w:rsidRPr="00C52189">
              <w:rPr>
                <w:rStyle w:val="afffd"/>
                <w:noProof/>
              </w:rPr>
              <w:t>（资料性）</w:t>
            </w:r>
            <w:r w:rsidR="007D4E8E" w:rsidRPr="00C52189">
              <w:rPr>
                <w:rStyle w:val="afffd"/>
                <w:noProof/>
              </w:rPr>
              <w:t xml:space="preserve"> </w:t>
            </w:r>
            <w:r w:rsidR="007D4E8E" w:rsidRPr="00C52189">
              <w:rPr>
                <w:rStyle w:val="afffd"/>
                <w:noProof/>
              </w:rPr>
              <w:t>系统状态分析模型</w:t>
            </w:r>
            <w:r w:rsidR="007D4E8E">
              <w:rPr>
                <w:noProof/>
                <w:webHidden/>
              </w:rPr>
              <w:tab/>
            </w:r>
            <w:r w:rsidR="007D4E8E">
              <w:rPr>
                <w:noProof/>
                <w:webHidden/>
              </w:rPr>
              <w:fldChar w:fldCharType="begin"/>
            </w:r>
            <w:r w:rsidR="007D4E8E">
              <w:rPr>
                <w:noProof/>
                <w:webHidden/>
              </w:rPr>
              <w:instrText xml:space="preserve"> PAGEREF _Toc107411312 \h </w:instrText>
            </w:r>
            <w:r w:rsidR="007D4E8E">
              <w:rPr>
                <w:noProof/>
                <w:webHidden/>
              </w:rPr>
            </w:r>
            <w:r w:rsidR="007D4E8E">
              <w:rPr>
                <w:noProof/>
                <w:webHidden/>
              </w:rPr>
              <w:fldChar w:fldCharType="separate"/>
            </w:r>
            <w:r w:rsidR="00C94372">
              <w:rPr>
                <w:noProof/>
                <w:webHidden/>
              </w:rPr>
              <w:t>19</w:t>
            </w:r>
            <w:r w:rsidR="007D4E8E">
              <w:rPr>
                <w:noProof/>
                <w:webHidden/>
              </w:rPr>
              <w:fldChar w:fldCharType="end"/>
            </w:r>
          </w:hyperlink>
        </w:p>
        <w:p w14:paraId="007B6D76" w14:textId="517E17E8" w:rsidR="007D4E8E" w:rsidRDefault="00FF6A1D">
          <w:pPr>
            <w:pStyle w:val="13"/>
            <w:tabs>
              <w:tab w:val="right" w:leader="dot" w:pos="9346"/>
            </w:tabs>
            <w:spacing w:before="78" w:after="78"/>
            <w:rPr>
              <w:rFonts w:asciiTheme="minorHAnsi" w:eastAsiaTheme="minorEastAsia" w:hAnsiTheme="minorHAnsi" w:cstheme="minorBidi"/>
              <w:noProof/>
              <w:kern w:val="2"/>
              <w:szCs w:val="22"/>
            </w:rPr>
          </w:pPr>
          <w:hyperlink w:anchor="_Toc107411313" w:history="1">
            <w:r w:rsidR="007D4E8E">
              <w:rPr>
                <w:rStyle w:val="afffd"/>
                <w:noProof/>
              </w:rPr>
              <w:t>附录</w:t>
            </w:r>
            <w:r w:rsidR="007D4E8E" w:rsidRPr="00C52189">
              <w:rPr>
                <w:rStyle w:val="afffd"/>
                <w:noProof/>
              </w:rPr>
              <w:t xml:space="preserve">D </w:t>
            </w:r>
            <w:r w:rsidR="007D4E8E" w:rsidRPr="00C52189">
              <w:rPr>
                <w:rStyle w:val="afffd"/>
                <w:noProof/>
              </w:rPr>
              <w:t>（资料性）</w:t>
            </w:r>
            <w:r w:rsidR="007D4E8E" w:rsidRPr="00C52189">
              <w:rPr>
                <w:rStyle w:val="afffd"/>
                <w:noProof/>
              </w:rPr>
              <w:t xml:space="preserve"> </w:t>
            </w:r>
            <w:r w:rsidR="007D4E8E" w:rsidRPr="00C52189">
              <w:rPr>
                <w:rStyle w:val="afffd"/>
                <w:noProof/>
              </w:rPr>
              <w:t>评估算例</w:t>
            </w:r>
            <w:r w:rsidR="007D4E8E">
              <w:rPr>
                <w:noProof/>
                <w:webHidden/>
              </w:rPr>
              <w:tab/>
            </w:r>
            <w:r w:rsidR="007D4E8E">
              <w:rPr>
                <w:noProof/>
                <w:webHidden/>
              </w:rPr>
              <w:fldChar w:fldCharType="begin"/>
            </w:r>
            <w:r w:rsidR="007D4E8E">
              <w:rPr>
                <w:noProof/>
                <w:webHidden/>
              </w:rPr>
              <w:instrText xml:space="preserve"> PAGEREF _Toc107411313 \h </w:instrText>
            </w:r>
            <w:r w:rsidR="007D4E8E">
              <w:rPr>
                <w:noProof/>
                <w:webHidden/>
              </w:rPr>
            </w:r>
            <w:r w:rsidR="007D4E8E">
              <w:rPr>
                <w:noProof/>
                <w:webHidden/>
              </w:rPr>
              <w:fldChar w:fldCharType="separate"/>
            </w:r>
            <w:r w:rsidR="00C94372">
              <w:rPr>
                <w:noProof/>
                <w:webHidden/>
              </w:rPr>
              <w:t>20</w:t>
            </w:r>
            <w:r w:rsidR="007D4E8E">
              <w:rPr>
                <w:noProof/>
                <w:webHidden/>
              </w:rPr>
              <w:fldChar w:fldCharType="end"/>
            </w:r>
          </w:hyperlink>
        </w:p>
        <w:p w14:paraId="2DE6FAC5" w14:textId="16056B16" w:rsidR="007D4E8E" w:rsidRDefault="007D4E8E">
          <w:r>
            <w:rPr>
              <w:b/>
              <w:bCs/>
              <w:lang w:val="zh-CN"/>
            </w:rPr>
            <w:fldChar w:fldCharType="end"/>
          </w:r>
        </w:p>
      </w:sdtContent>
    </w:sdt>
    <w:p w14:paraId="414CF2A9" w14:textId="77777777" w:rsidR="004659E0" w:rsidRDefault="004659E0">
      <w:pPr>
        <w:widowControl/>
        <w:jc w:val="left"/>
        <w:rPr>
          <w:rFonts w:eastAsia="黑体"/>
          <w:kern w:val="0"/>
          <w:sz w:val="32"/>
          <w:szCs w:val="20"/>
        </w:rPr>
      </w:pPr>
      <w:r>
        <w:br w:type="page"/>
      </w:r>
    </w:p>
    <w:p w14:paraId="30AF6B32" w14:textId="77777777" w:rsidR="00FB6A1E" w:rsidRPr="00FE36AB" w:rsidRDefault="00FB6A1E" w:rsidP="00FB6A1E">
      <w:pPr>
        <w:pStyle w:val="afffb"/>
        <w:rPr>
          <w:rFonts w:ascii="Times New Roman"/>
        </w:rPr>
      </w:pPr>
      <w:bookmarkStart w:id="13" w:name="_Toc107411283"/>
      <w:r w:rsidRPr="00FE36AB">
        <w:rPr>
          <w:rFonts w:ascii="Times New Roman"/>
        </w:rPr>
        <w:lastRenderedPageBreak/>
        <w:t>前</w:t>
      </w:r>
      <w:r w:rsidRPr="00FE36AB">
        <w:rPr>
          <w:rFonts w:ascii="Times New Roman"/>
        </w:rPr>
        <w:t xml:space="preserve">    </w:t>
      </w:r>
      <w:r w:rsidRPr="00FE36AB">
        <w:rPr>
          <w:rFonts w:ascii="Times New Roman"/>
        </w:rPr>
        <w:t>言</w:t>
      </w:r>
      <w:bookmarkEnd w:id="9"/>
      <w:bookmarkEnd w:id="10"/>
      <w:bookmarkEnd w:id="11"/>
      <w:bookmarkEnd w:id="12"/>
      <w:bookmarkEnd w:id="13"/>
    </w:p>
    <w:p w14:paraId="54B02133" w14:textId="77777777" w:rsidR="00FB6A1E" w:rsidRPr="00606B8E" w:rsidRDefault="00FB6A1E" w:rsidP="00FB6A1E">
      <w:pPr>
        <w:ind w:firstLineChars="200" w:firstLine="420"/>
        <w:rPr>
          <w:rFonts w:ascii="宋体" w:hAnsi="宋体"/>
        </w:rPr>
      </w:pPr>
      <w:r w:rsidRPr="00606B8E">
        <w:rPr>
          <w:rFonts w:ascii="宋体" w:hAnsi="宋体"/>
        </w:rPr>
        <w:t>本文件</w:t>
      </w:r>
      <w:r w:rsidR="007E1A72">
        <w:rPr>
          <w:rFonts w:ascii="宋体" w:hAnsi="宋体" w:hint="eastAsia"/>
        </w:rPr>
        <w:t>按照《中国电机工程学会标准管理办法（暂行）》的要求，依据</w:t>
      </w:r>
      <w:r w:rsidRPr="00606B8E">
        <w:rPr>
          <w:rFonts w:ascii="宋体" w:hAnsi="宋体"/>
        </w:rPr>
        <w:t>GB/T 1.1—2020《标准化工作导则 第1部分：标准化文件的结构和起草规则》的规定起草。</w:t>
      </w:r>
    </w:p>
    <w:p w14:paraId="1BF8E87D" w14:textId="4AC8EA8F" w:rsidR="00606B8E" w:rsidRPr="00174F21" w:rsidRDefault="00606B8E" w:rsidP="00606B8E">
      <w:pPr>
        <w:ind w:firstLine="420"/>
      </w:pPr>
      <w:r>
        <w:t>本文件</w:t>
      </w:r>
      <w:r w:rsidRPr="00174F21">
        <w:t>由</w:t>
      </w:r>
      <w:r w:rsidR="00500CA6">
        <w:rPr>
          <w:rFonts w:hint="eastAsia"/>
        </w:rPr>
        <w:t>*</w:t>
      </w:r>
      <w:r w:rsidR="00500CA6">
        <w:t>**</w:t>
      </w:r>
      <w:r w:rsidRPr="00174F21">
        <w:t>提出。</w:t>
      </w:r>
    </w:p>
    <w:p w14:paraId="36FBCABE" w14:textId="77777777" w:rsidR="00606B8E" w:rsidRPr="00174F21" w:rsidRDefault="00606B8E" w:rsidP="00606B8E">
      <w:pPr>
        <w:ind w:firstLine="420"/>
      </w:pPr>
      <w:r>
        <w:t>本文件</w:t>
      </w:r>
      <w:r w:rsidRPr="00174F21">
        <w:t>由</w:t>
      </w:r>
      <w:r w:rsidRPr="00174F21">
        <w:rPr>
          <w:rFonts w:hint="eastAsia"/>
        </w:rPr>
        <w:t>中国电机工程学会标准工作</w:t>
      </w:r>
      <w:r w:rsidRPr="00174F21">
        <w:t>委员会归口。</w:t>
      </w:r>
    </w:p>
    <w:p w14:paraId="749DB1DD" w14:textId="12AC5F5A" w:rsidR="00606B8E" w:rsidRPr="00174F21" w:rsidRDefault="00606B8E" w:rsidP="00606B8E">
      <w:pPr>
        <w:ind w:firstLine="420"/>
      </w:pPr>
      <w:r>
        <w:t>本文件</w:t>
      </w:r>
      <w:r w:rsidRPr="00174F21">
        <w:t>起草单位：</w:t>
      </w:r>
      <w:r w:rsidR="00500CA6">
        <w:rPr>
          <w:rFonts w:hint="eastAsia"/>
        </w:rPr>
        <w:t>*</w:t>
      </w:r>
      <w:r w:rsidR="00500CA6">
        <w:t>**</w:t>
      </w:r>
      <w:r w:rsidRPr="00174F21">
        <w:t>。</w:t>
      </w:r>
    </w:p>
    <w:p w14:paraId="321226E2" w14:textId="3C350720" w:rsidR="002A68DF" w:rsidRDefault="00606B8E" w:rsidP="00606B8E">
      <w:pPr>
        <w:ind w:firstLineChars="200" w:firstLine="420"/>
        <w:rPr>
          <w:rFonts w:ascii="宋体" w:hAnsi="宋体"/>
        </w:rPr>
      </w:pPr>
      <w:r>
        <w:t>本文件</w:t>
      </w:r>
      <w:r w:rsidRPr="00174F21">
        <w:t>主要起草人：</w:t>
      </w:r>
      <w:r w:rsidR="00D00272">
        <w:rPr>
          <w:rFonts w:hint="eastAsia"/>
        </w:rPr>
        <w:t>*</w:t>
      </w:r>
      <w:r w:rsidR="00D00272">
        <w:t>**</w:t>
      </w:r>
      <w:r w:rsidR="00D00272" w:rsidRPr="00174F21">
        <w:t>。</w:t>
      </w:r>
    </w:p>
    <w:p w14:paraId="0D49CCCA" w14:textId="38CEF8A3" w:rsidR="004149CE" w:rsidRDefault="004149CE" w:rsidP="002A68DF">
      <w:pPr>
        <w:ind w:firstLineChars="200" w:firstLine="420"/>
        <w:rPr>
          <w:rFonts w:ascii="宋体" w:hAnsi="宋体"/>
        </w:rPr>
      </w:pPr>
    </w:p>
    <w:p w14:paraId="77255622" w14:textId="094285CF" w:rsidR="004149CE" w:rsidRDefault="004149CE" w:rsidP="002A68DF">
      <w:pPr>
        <w:ind w:firstLineChars="200" w:firstLine="420"/>
        <w:rPr>
          <w:rFonts w:ascii="宋体" w:hAnsi="宋体"/>
        </w:rPr>
      </w:pPr>
    </w:p>
    <w:p w14:paraId="0C4F3E55" w14:textId="77777777" w:rsidR="004149CE" w:rsidRDefault="004149CE">
      <w:pPr>
        <w:widowControl/>
        <w:jc w:val="left"/>
        <w:rPr>
          <w:rFonts w:eastAsia="黑体"/>
          <w:kern w:val="0"/>
          <w:sz w:val="32"/>
          <w:szCs w:val="20"/>
        </w:rPr>
      </w:pPr>
      <w:bookmarkStart w:id="14" w:name="标准目次"/>
      <w:bookmarkStart w:id="15" w:name="标准引言"/>
      <w:bookmarkEnd w:id="14"/>
      <w:bookmarkEnd w:id="15"/>
      <w:r>
        <w:br w:type="page"/>
      </w:r>
    </w:p>
    <w:p w14:paraId="14A7CA66" w14:textId="29DF26D5" w:rsidR="00FB6A1E" w:rsidRPr="00FE36AB" w:rsidRDefault="00606B8E" w:rsidP="00FB6A1E">
      <w:pPr>
        <w:pStyle w:val="afffff9"/>
        <w:rPr>
          <w:rFonts w:ascii="Times New Roman"/>
        </w:rPr>
      </w:pPr>
      <w:r w:rsidRPr="00F82933">
        <w:rPr>
          <w:rFonts w:hint="eastAsia"/>
        </w:rPr>
        <w:lastRenderedPageBreak/>
        <w:t>含高比例新能源的电源规划可靠性评估</w:t>
      </w:r>
      <w:r>
        <w:rPr>
          <w:rFonts w:hint="eastAsia"/>
        </w:rPr>
        <w:t>导则</w:t>
      </w:r>
    </w:p>
    <w:p w14:paraId="040C6EDE" w14:textId="747A7956" w:rsidR="00FB6A1E" w:rsidRPr="00FE36AB" w:rsidRDefault="00FB6A1E" w:rsidP="0089112B">
      <w:pPr>
        <w:pStyle w:val="a6"/>
        <w:numPr>
          <w:ilvl w:val="0"/>
          <w:numId w:val="7"/>
        </w:numPr>
        <w:rPr>
          <w:rFonts w:ascii="Times New Roman"/>
          <w:szCs w:val="21"/>
        </w:rPr>
      </w:pPr>
      <w:bookmarkStart w:id="16" w:name="_Toc55228494"/>
      <w:bookmarkStart w:id="17" w:name="_Toc62027348"/>
      <w:bookmarkStart w:id="18" w:name="_Toc63642847"/>
      <w:bookmarkStart w:id="19" w:name="_Toc63642873"/>
      <w:bookmarkStart w:id="20" w:name="_Toc107411284"/>
      <w:r w:rsidRPr="00FE36AB">
        <w:rPr>
          <w:rFonts w:ascii="Times New Roman"/>
          <w:szCs w:val="21"/>
        </w:rPr>
        <w:t>范围</w:t>
      </w:r>
      <w:bookmarkEnd w:id="16"/>
      <w:bookmarkEnd w:id="17"/>
      <w:bookmarkEnd w:id="18"/>
      <w:bookmarkEnd w:id="19"/>
      <w:bookmarkEnd w:id="20"/>
    </w:p>
    <w:p w14:paraId="6C05FCE2" w14:textId="79C7DD34" w:rsidR="00FB6A1E" w:rsidRPr="00FE36AB" w:rsidRDefault="00606B8E" w:rsidP="00FB6A1E">
      <w:pPr>
        <w:pStyle w:val="afffe"/>
        <w:ind w:firstLine="420"/>
        <w:rPr>
          <w:rFonts w:ascii="Times New Roman"/>
          <w:szCs w:val="21"/>
        </w:rPr>
      </w:pPr>
      <w:r w:rsidRPr="00174F21">
        <w:rPr>
          <w:rFonts w:hint="eastAsia"/>
        </w:rPr>
        <w:t>本</w:t>
      </w:r>
      <w:r>
        <w:rPr>
          <w:rFonts w:hint="eastAsia"/>
        </w:rPr>
        <w:t>文件</w:t>
      </w:r>
      <w:r w:rsidRPr="00174F21">
        <w:rPr>
          <w:rFonts w:hint="eastAsia"/>
        </w:rPr>
        <w:t>规定了</w:t>
      </w:r>
      <w:r>
        <w:rPr>
          <w:rFonts w:hint="eastAsia"/>
        </w:rPr>
        <w:t>含</w:t>
      </w:r>
      <w:r w:rsidRPr="00174F21">
        <w:rPr>
          <w:rFonts w:hint="eastAsia"/>
        </w:rPr>
        <w:t>高比例新能源</w:t>
      </w:r>
      <w:r>
        <w:rPr>
          <w:rFonts w:hint="eastAsia"/>
        </w:rPr>
        <w:t>的</w:t>
      </w:r>
      <w:r w:rsidR="00683296">
        <w:rPr>
          <w:rFonts w:hint="eastAsia"/>
        </w:rPr>
        <w:t>电源规划</w:t>
      </w:r>
      <w:r w:rsidRPr="00174F21">
        <w:rPr>
          <w:rFonts w:hint="eastAsia"/>
        </w:rPr>
        <w:t>可靠性</w:t>
      </w:r>
      <w:r>
        <w:rPr>
          <w:rFonts w:hint="eastAsia"/>
        </w:rPr>
        <w:t>评估的元件模型、厂（场）站模型、</w:t>
      </w:r>
      <w:r w:rsidRPr="00174F21">
        <w:rPr>
          <w:rFonts w:hint="eastAsia"/>
        </w:rPr>
        <w:t>评估</w:t>
      </w:r>
      <w:r>
        <w:rPr>
          <w:rFonts w:hint="eastAsia"/>
        </w:rPr>
        <w:t>方法</w:t>
      </w:r>
      <w:r w:rsidRPr="00174F21">
        <w:rPr>
          <w:rFonts w:hint="eastAsia"/>
        </w:rPr>
        <w:t>及评估报告编制要求</w:t>
      </w:r>
      <w:r w:rsidR="00FB6A1E" w:rsidRPr="00FE36AB">
        <w:rPr>
          <w:rFonts w:ascii="Times New Roman"/>
          <w:szCs w:val="21"/>
        </w:rPr>
        <w:t>。</w:t>
      </w:r>
    </w:p>
    <w:p w14:paraId="3CC359D2" w14:textId="1E0652BD" w:rsidR="00FB6A1E" w:rsidRPr="00FE36AB" w:rsidRDefault="00606B8E" w:rsidP="00FB6A1E">
      <w:pPr>
        <w:pStyle w:val="afffe"/>
        <w:ind w:firstLine="420"/>
        <w:rPr>
          <w:rFonts w:ascii="Times New Roman"/>
          <w:szCs w:val="21"/>
        </w:rPr>
      </w:pPr>
      <w:r w:rsidRPr="00174F21">
        <w:rPr>
          <w:rFonts w:hint="eastAsia"/>
        </w:rPr>
        <w:t>本</w:t>
      </w:r>
      <w:r>
        <w:rPr>
          <w:rFonts w:hint="eastAsia"/>
        </w:rPr>
        <w:t>文件</w:t>
      </w:r>
      <w:r w:rsidRPr="00174F21">
        <w:rPr>
          <w:rFonts w:hint="eastAsia"/>
        </w:rPr>
        <w:t>适用于含风光水火储的</w:t>
      </w:r>
      <w:r>
        <w:rPr>
          <w:rFonts w:hint="eastAsia"/>
        </w:rPr>
        <w:t>省级及以上电力系统</w:t>
      </w:r>
      <w:r w:rsidRPr="00F82933">
        <w:rPr>
          <w:rFonts w:hint="eastAsia"/>
        </w:rPr>
        <w:t>电源规划</w:t>
      </w:r>
      <w:r w:rsidR="00683296">
        <w:rPr>
          <w:rFonts w:hint="eastAsia"/>
        </w:rPr>
        <w:t>方案可靠性评估</w:t>
      </w:r>
      <w:r>
        <w:rPr>
          <w:rFonts w:hint="eastAsia"/>
        </w:rPr>
        <w:t>，其他规模电力系统可参</w:t>
      </w:r>
      <w:r w:rsidR="00683296">
        <w:rPr>
          <w:rFonts w:hint="eastAsia"/>
        </w:rPr>
        <w:t>照</w:t>
      </w:r>
      <w:r>
        <w:rPr>
          <w:rFonts w:hint="eastAsia"/>
        </w:rPr>
        <w:t>执行</w:t>
      </w:r>
      <w:r w:rsidR="00FB6A1E" w:rsidRPr="00FE36AB">
        <w:rPr>
          <w:rFonts w:ascii="Times New Roman"/>
          <w:szCs w:val="21"/>
        </w:rPr>
        <w:t>。</w:t>
      </w:r>
    </w:p>
    <w:p w14:paraId="2D59A089" w14:textId="77777777" w:rsidR="00FB6A1E" w:rsidRPr="00FE36AB" w:rsidRDefault="00FB6A1E" w:rsidP="0089112B">
      <w:pPr>
        <w:pStyle w:val="a6"/>
        <w:numPr>
          <w:ilvl w:val="0"/>
          <w:numId w:val="7"/>
        </w:numPr>
        <w:rPr>
          <w:rFonts w:ascii="Times New Roman"/>
          <w:szCs w:val="21"/>
        </w:rPr>
      </w:pPr>
      <w:bookmarkStart w:id="21" w:name="_Toc55228495"/>
      <w:bookmarkStart w:id="22" w:name="_Toc62027349"/>
      <w:bookmarkStart w:id="23" w:name="_Toc63642848"/>
      <w:bookmarkStart w:id="24" w:name="_Toc63642874"/>
      <w:bookmarkStart w:id="25" w:name="_Toc107411285"/>
      <w:r w:rsidRPr="00FE36AB">
        <w:rPr>
          <w:rFonts w:ascii="Times New Roman"/>
          <w:szCs w:val="21"/>
        </w:rPr>
        <w:t>规范性引用文</w:t>
      </w:r>
      <w:bookmarkEnd w:id="21"/>
      <w:r w:rsidRPr="00FE36AB">
        <w:rPr>
          <w:rFonts w:ascii="Times New Roman"/>
          <w:szCs w:val="21"/>
        </w:rPr>
        <w:t>件</w:t>
      </w:r>
      <w:bookmarkEnd w:id="22"/>
      <w:bookmarkEnd w:id="23"/>
      <w:bookmarkEnd w:id="24"/>
      <w:bookmarkEnd w:id="25"/>
    </w:p>
    <w:p w14:paraId="62707A0A" w14:textId="77777777" w:rsidR="00FB6A1E" w:rsidRPr="00606B8E" w:rsidRDefault="00FB6A1E" w:rsidP="00FB6A1E">
      <w:pPr>
        <w:pStyle w:val="afffe"/>
        <w:ind w:firstLine="420"/>
      </w:pPr>
      <w:r w:rsidRPr="00606B8E">
        <w:t>下列文件中的内容通过文中的规范性引用而构成本文件必不可少的条款。其中，注日期的引用文件，仅该日期对应的版本适用于本文件；不注日期的引用文件，其最新版本（包括所有的修改单）适用于本文件。</w:t>
      </w:r>
    </w:p>
    <w:p w14:paraId="2D7DE3EF"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7826 </w:t>
      </w:r>
      <w:r w:rsidRPr="00606B8E">
        <w:rPr>
          <w:rFonts w:ascii="Times New Roman" w:hint="eastAsia"/>
          <w:szCs w:val="21"/>
        </w:rPr>
        <w:t>系统可靠性分析技术失效模式和影响分析（</w:t>
      </w:r>
      <w:r w:rsidRPr="00606B8E">
        <w:rPr>
          <w:rFonts w:ascii="Times New Roman" w:hint="eastAsia"/>
          <w:szCs w:val="21"/>
        </w:rPr>
        <w:t>FME4</w:t>
      </w:r>
      <w:r w:rsidRPr="00606B8E">
        <w:rPr>
          <w:rFonts w:ascii="Times New Roman" w:hint="eastAsia"/>
          <w:szCs w:val="21"/>
        </w:rPr>
        <w:t>）程序</w:t>
      </w:r>
    </w:p>
    <w:p w14:paraId="519E2569"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19963.1 </w:t>
      </w:r>
      <w:r w:rsidRPr="00606B8E">
        <w:rPr>
          <w:rFonts w:ascii="Times New Roman" w:hint="eastAsia"/>
          <w:szCs w:val="21"/>
        </w:rPr>
        <w:t>风电场接入电力系统技术规定</w:t>
      </w:r>
      <w:r w:rsidRPr="00606B8E">
        <w:rPr>
          <w:rFonts w:ascii="Times New Roman" w:hint="eastAsia"/>
          <w:szCs w:val="21"/>
        </w:rPr>
        <w:t xml:space="preserve"> </w:t>
      </w:r>
      <w:r w:rsidRPr="00606B8E">
        <w:rPr>
          <w:rFonts w:ascii="Times New Roman" w:hint="eastAsia"/>
          <w:szCs w:val="21"/>
        </w:rPr>
        <w:t>第一部分：陆上风电</w:t>
      </w:r>
    </w:p>
    <w:p w14:paraId="3B0E01F7"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19964 </w:t>
      </w:r>
      <w:r w:rsidRPr="00606B8E">
        <w:rPr>
          <w:rFonts w:ascii="Times New Roman" w:hint="eastAsia"/>
          <w:szCs w:val="21"/>
        </w:rPr>
        <w:t>光伏发电站接入电力系统技术规定</w:t>
      </w:r>
    </w:p>
    <w:p w14:paraId="236E2BE3"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31464 </w:t>
      </w:r>
      <w:r w:rsidRPr="00606B8E">
        <w:rPr>
          <w:rFonts w:ascii="Times New Roman" w:hint="eastAsia"/>
          <w:szCs w:val="21"/>
        </w:rPr>
        <w:t>电网运行准则</w:t>
      </w:r>
    </w:p>
    <w:p w14:paraId="54965E0F"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40103 </w:t>
      </w:r>
      <w:r w:rsidRPr="00606B8E">
        <w:rPr>
          <w:rFonts w:ascii="Times New Roman" w:hint="eastAsia"/>
          <w:szCs w:val="21"/>
        </w:rPr>
        <w:t>太阳能热发电站接入电力系统技术规定</w:t>
      </w:r>
    </w:p>
    <w:p w14:paraId="27A340F0" w14:textId="77777777" w:rsidR="00606B8E" w:rsidRPr="00606B8E" w:rsidRDefault="00606B8E" w:rsidP="00606B8E">
      <w:pPr>
        <w:pStyle w:val="afffe"/>
        <w:ind w:firstLine="420"/>
        <w:rPr>
          <w:rFonts w:ascii="Times New Roman"/>
          <w:szCs w:val="21"/>
        </w:rPr>
      </w:pPr>
      <w:r w:rsidRPr="00606B8E">
        <w:rPr>
          <w:rFonts w:ascii="Times New Roman" w:hint="eastAsia"/>
          <w:szCs w:val="21"/>
        </w:rPr>
        <w:t xml:space="preserve">GB/T 40582 </w:t>
      </w:r>
      <w:r w:rsidRPr="00606B8E">
        <w:rPr>
          <w:rFonts w:ascii="Times New Roman" w:hint="eastAsia"/>
          <w:szCs w:val="21"/>
        </w:rPr>
        <w:t>水电站基本术语</w:t>
      </w:r>
    </w:p>
    <w:p w14:paraId="465EEADD" w14:textId="3CFF08B6" w:rsidR="00FB6A1E" w:rsidRPr="00FE36AB" w:rsidRDefault="00606B8E" w:rsidP="00606B8E">
      <w:pPr>
        <w:pStyle w:val="afffe"/>
        <w:ind w:firstLine="420"/>
        <w:rPr>
          <w:rFonts w:ascii="Times New Roman"/>
          <w:szCs w:val="21"/>
        </w:rPr>
      </w:pPr>
      <w:r w:rsidRPr="00606B8E">
        <w:rPr>
          <w:rFonts w:ascii="Times New Roman" w:hint="eastAsia"/>
          <w:szCs w:val="21"/>
        </w:rPr>
        <w:t xml:space="preserve">DL/T 861 </w:t>
      </w:r>
      <w:r w:rsidRPr="00606B8E">
        <w:rPr>
          <w:rFonts w:ascii="Times New Roman" w:hint="eastAsia"/>
          <w:szCs w:val="21"/>
        </w:rPr>
        <w:t>电力可靠性基本名词术语</w:t>
      </w:r>
    </w:p>
    <w:p w14:paraId="438D7410" w14:textId="24FF257C" w:rsidR="00FB6A1E" w:rsidRPr="00FE36AB" w:rsidRDefault="00FB6A1E" w:rsidP="0089112B">
      <w:pPr>
        <w:pStyle w:val="a6"/>
        <w:numPr>
          <w:ilvl w:val="0"/>
          <w:numId w:val="7"/>
        </w:numPr>
        <w:rPr>
          <w:rFonts w:ascii="Times New Roman"/>
          <w:szCs w:val="21"/>
        </w:rPr>
      </w:pPr>
      <w:bookmarkStart w:id="26" w:name="_Toc55228496"/>
      <w:bookmarkStart w:id="27" w:name="_Toc62027350"/>
      <w:bookmarkStart w:id="28" w:name="_Toc63642849"/>
      <w:bookmarkStart w:id="29" w:name="_Toc63642875"/>
      <w:bookmarkStart w:id="30" w:name="_Toc107411286"/>
      <w:r w:rsidRPr="00FE36AB">
        <w:rPr>
          <w:rFonts w:ascii="Times New Roman"/>
          <w:szCs w:val="21"/>
        </w:rPr>
        <w:t>术语</w:t>
      </w:r>
      <w:r w:rsidR="00291C9B" w:rsidRPr="00606B8E">
        <w:rPr>
          <w:rFonts w:ascii="Times New Roman"/>
          <w:szCs w:val="21"/>
        </w:rPr>
        <w:t>和</w:t>
      </w:r>
      <w:r w:rsidRPr="00FE36AB">
        <w:rPr>
          <w:rFonts w:ascii="Times New Roman"/>
          <w:szCs w:val="21"/>
        </w:rPr>
        <w:t>定义</w:t>
      </w:r>
      <w:bookmarkEnd w:id="26"/>
      <w:bookmarkEnd w:id="27"/>
      <w:bookmarkEnd w:id="28"/>
      <w:bookmarkEnd w:id="29"/>
      <w:bookmarkEnd w:id="30"/>
    </w:p>
    <w:p w14:paraId="24AA6587" w14:textId="375D533D" w:rsidR="00FB6A1E" w:rsidRDefault="00606B8E" w:rsidP="00FB6A1E">
      <w:pPr>
        <w:pStyle w:val="afffe"/>
        <w:ind w:firstLine="420"/>
        <w:rPr>
          <w:rFonts w:ascii="Times New Roman"/>
          <w:szCs w:val="21"/>
        </w:rPr>
      </w:pPr>
      <w:r w:rsidRPr="00606B8E">
        <w:rPr>
          <w:rFonts w:ascii="Times New Roman" w:hint="eastAsia"/>
          <w:szCs w:val="21"/>
        </w:rPr>
        <w:t>GB/T 7826</w:t>
      </w:r>
      <w:r w:rsidRPr="00606B8E">
        <w:rPr>
          <w:rFonts w:ascii="Times New Roman" w:hint="eastAsia"/>
          <w:szCs w:val="21"/>
        </w:rPr>
        <w:t>、</w:t>
      </w:r>
      <w:r w:rsidRPr="00606B8E">
        <w:rPr>
          <w:rFonts w:ascii="Times New Roman" w:hint="eastAsia"/>
          <w:szCs w:val="21"/>
        </w:rPr>
        <w:t>GB/T 19963.1</w:t>
      </w:r>
      <w:r w:rsidRPr="00606B8E">
        <w:rPr>
          <w:rFonts w:ascii="Times New Roman" w:hint="eastAsia"/>
          <w:szCs w:val="21"/>
        </w:rPr>
        <w:t>、</w:t>
      </w:r>
      <w:r w:rsidRPr="00606B8E">
        <w:rPr>
          <w:rFonts w:ascii="Times New Roman" w:hint="eastAsia"/>
          <w:szCs w:val="21"/>
        </w:rPr>
        <w:t>GB/T 19964</w:t>
      </w:r>
      <w:r w:rsidRPr="00606B8E">
        <w:rPr>
          <w:rFonts w:ascii="Times New Roman" w:hint="eastAsia"/>
          <w:szCs w:val="21"/>
        </w:rPr>
        <w:t>、</w:t>
      </w:r>
      <w:r w:rsidRPr="00606B8E">
        <w:rPr>
          <w:rFonts w:ascii="Times New Roman" w:hint="eastAsia"/>
          <w:szCs w:val="21"/>
        </w:rPr>
        <w:t>GB/T 31464</w:t>
      </w:r>
      <w:r w:rsidRPr="00606B8E">
        <w:rPr>
          <w:rFonts w:ascii="Times New Roman" w:hint="eastAsia"/>
          <w:szCs w:val="21"/>
        </w:rPr>
        <w:t>、</w:t>
      </w:r>
      <w:r w:rsidRPr="00606B8E">
        <w:rPr>
          <w:rFonts w:ascii="Times New Roman" w:hint="eastAsia"/>
          <w:szCs w:val="21"/>
        </w:rPr>
        <w:t>GB/T 40103</w:t>
      </w:r>
      <w:r w:rsidRPr="00606B8E">
        <w:rPr>
          <w:rFonts w:ascii="Times New Roman" w:hint="eastAsia"/>
          <w:szCs w:val="21"/>
        </w:rPr>
        <w:t>、</w:t>
      </w:r>
      <w:r w:rsidRPr="00606B8E">
        <w:rPr>
          <w:rFonts w:ascii="Times New Roman" w:hint="eastAsia"/>
          <w:szCs w:val="21"/>
        </w:rPr>
        <w:t>GB/T 40582</w:t>
      </w:r>
      <w:r w:rsidRPr="00606B8E">
        <w:rPr>
          <w:rFonts w:ascii="Times New Roman" w:hint="eastAsia"/>
          <w:szCs w:val="21"/>
        </w:rPr>
        <w:t>、</w:t>
      </w:r>
      <w:r w:rsidRPr="00606B8E">
        <w:rPr>
          <w:rFonts w:ascii="Times New Roman" w:hint="eastAsia"/>
          <w:szCs w:val="21"/>
        </w:rPr>
        <w:t>DL/T 861</w:t>
      </w:r>
      <w:r w:rsidRPr="00606B8E">
        <w:rPr>
          <w:rFonts w:ascii="Times New Roman" w:hint="eastAsia"/>
          <w:szCs w:val="21"/>
        </w:rPr>
        <w:t>中确定的，以及下列术语和定义适用于本文件。</w:t>
      </w:r>
    </w:p>
    <w:p w14:paraId="72324A78" w14:textId="03ADFBDB" w:rsidR="00606B8E" w:rsidRDefault="00606B8E" w:rsidP="00606B8E">
      <w:pPr>
        <w:pStyle w:val="a7"/>
        <w:ind w:left="0"/>
      </w:pPr>
      <w:bookmarkStart w:id="31" w:name="_Toc107411287"/>
      <w:bookmarkStart w:id="32" w:name="_Toc106349848"/>
      <w:bookmarkStart w:id="33" w:name="_Toc106870013"/>
      <w:bookmarkStart w:id="34" w:name="_Toc106872881"/>
      <w:bookmarkStart w:id="35" w:name="_Toc91011755"/>
      <w:bookmarkStart w:id="36" w:name="_Toc91253672"/>
      <w:bookmarkStart w:id="37" w:name="_Toc91277605"/>
      <w:bookmarkStart w:id="38" w:name="_Toc91333000"/>
      <w:r w:rsidRPr="00606B8E">
        <w:rPr>
          <w:color w:val="000000" w:themeColor="text1"/>
        </w:rPr>
        <w:t>可靠性</w:t>
      </w:r>
      <w:r>
        <w:rPr>
          <w:rFonts w:hint="eastAsia"/>
        </w:rPr>
        <w:t xml:space="preserve"> </w:t>
      </w:r>
      <w:r>
        <w:t>reliability</w:t>
      </w:r>
      <w:bookmarkEnd w:id="31"/>
    </w:p>
    <w:p w14:paraId="0E5FD8A1" w14:textId="77777777" w:rsidR="00606B8E" w:rsidRDefault="00606B8E" w:rsidP="00606B8E">
      <w:pPr>
        <w:pStyle w:val="afffe"/>
        <w:ind w:firstLine="420"/>
      </w:pPr>
      <w:r>
        <w:t>元件或系统在规定的条件下和规定的时间区间内能完成规定功能的能力。</w:t>
      </w:r>
    </w:p>
    <w:p w14:paraId="0E0655DC" w14:textId="77777777" w:rsidR="00606B8E" w:rsidRPr="00174F21" w:rsidRDefault="00606B8E" w:rsidP="00606B8E">
      <w:pPr>
        <w:pStyle w:val="a7"/>
        <w:ind w:left="0"/>
      </w:pPr>
      <w:bookmarkStart w:id="39" w:name="_Toc107411288"/>
      <w:r w:rsidRPr="00606B8E">
        <w:rPr>
          <w:rFonts w:hint="eastAsia"/>
          <w:color w:val="000000" w:themeColor="text1"/>
        </w:rPr>
        <w:t>可靠性评估</w:t>
      </w:r>
      <w:r w:rsidRPr="00174F21">
        <w:rPr>
          <w:rFonts w:hint="eastAsia"/>
        </w:rPr>
        <w:t xml:space="preserve"> </w:t>
      </w:r>
      <w:r w:rsidRPr="00174F21">
        <w:t>reliability evaluation</w:t>
      </w:r>
      <w:bookmarkEnd w:id="32"/>
      <w:bookmarkEnd w:id="33"/>
      <w:bookmarkEnd w:id="34"/>
      <w:bookmarkEnd w:id="39"/>
    </w:p>
    <w:p w14:paraId="24188355" w14:textId="5F7308E9" w:rsidR="00606B8E" w:rsidRDefault="00606B8E" w:rsidP="00606B8E">
      <w:pPr>
        <w:pStyle w:val="afffe"/>
        <w:ind w:firstLine="420"/>
      </w:pPr>
      <w:r>
        <w:t>对系统或系统组成部分的可靠性所达到的水平进行分析和确认的过程</w:t>
      </w:r>
      <w:r w:rsidRPr="00174F21">
        <w:t>。</w:t>
      </w:r>
    </w:p>
    <w:p w14:paraId="5B732660" w14:textId="5F31B9D5" w:rsidR="00606B8E" w:rsidRPr="00BB721A" w:rsidRDefault="00E9399E" w:rsidP="00606B8E">
      <w:pPr>
        <w:pStyle w:val="a7"/>
        <w:ind w:left="0"/>
      </w:pPr>
      <w:bookmarkStart w:id="40" w:name="_Toc107411289"/>
      <w:r>
        <w:rPr>
          <w:rFonts w:hint="eastAsia"/>
        </w:rPr>
        <w:t>电源规划</w:t>
      </w:r>
      <w:r w:rsidR="00606B8E" w:rsidRPr="00606B8E">
        <w:rPr>
          <w:rFonts w:hint="eastAsia"/>
          <w:color w:val="000000" w:themeColor="text1"/>
        </w:rPr>
        <w:t>可靠性</w:t>
      </w:r>
      <w:r w:rsidR="00606B8E" w:rsidRPr="00BB721A">
        <w:rPr>
          <w:rFonts w:hint="eastAsia"/>
        </w:rPr>
        <w:t>评估</w:t>
      </w:r>
      <w:r w:rsidR="00606B8E" w:rsidRPr="00BB721A">
        <w:t xml:space="preserve"> reliability evaluation</w:t>
      </w:r>
      <w:bookmarkEnd w:id="35"/>
      <w:bookmarkEnd w:id="36"/>
      <w:bookmarkEnd w:id="37"/>
      <w:r w:rsidR="00606B8E" w:rsidRPr="00BB721A">
        <w:t xml:space="preserve"> of generation capacity</w:t>
      </w:r>
      <w:bookmarkEnd w:id="38"/>
      <w:bookmarkEnd w:id="40"/>
      <w:r w:rsidR="00C54C9B">
        <w:t xml:space="preserve"> </w:t>
      </w:r>
      <w:r w:rsidR="00C54C9B">
        <w:rPr>
          <w:rFonts w:hint="eastAsia"/>
        </w:rPr>
        <w:t>planning</w:t>
      </w:r>
    </w:p>
    <w:p w14:paraId="6B940A30" w14:textId="4AF327D6" w:rsidR="00606B8E" w:rsidRDefault="00504FA2" w:rsidP="00606B8E">
      <w:pPr>
        <w:pStyle w:val="afffe"/>
        <w:ind w:firstLine="420"/>
      </w:pPr>
      <w:r w:rsidRPr="004B611A">
        <w:rPr>
          <w:rFonts w:hint="eastAsia"/>
        </w:rPr>
        <w:t>规划</w:t>
      </w:r>
      <w:r w:rsidR="00AB64A2" w:rsidRPr="004B611A">
        <w:rPr>
          <w:rFonts w:hint="eastAsia"/>
        </w:rPr>
        <w:t>系统中</w:t>
      </w:r>
      <w:r w:rsidR="00E9399E" w:rsidRPr="004B611A">
        <w:rPr>
          <w:rFonts w:hint="eastAsia"/>
        </w:rPr>
        <w:t>的</w:t>
      </w:r>
      <w:r w:rsidR="00AB64A2" w:rsidRPr="004B611A">
        <w:rPr>
          <w:rFonts w:hint="eastAsia"/>
        </w:rPr>
        <w:t>全部</w:t>
      </w:r>
      <w:r w:rsidR="00E9399E" w:rsidRPr="004B611A">
        <w:rPr>
          <w:rFonts w:hint="eastAsia"/>
        </w:rPr>
        <w:t>电源（</w:t>
      </w:r>
      <w:r w:rsidR="00AB64A2" w:rsidRPr="004B611A">
        <w:rPr>
          <w:rFonts w:hint="eastAsia"/>
        </w:rPr>
        <w:t>发电机组</w:t>
      </w:r>
      <w:r w:rsidR="00E9399E" w:rsidRPr="004B611A">
        <w:rPr>
          <w:rFonts w:hint="eastAsia"/>
        </w:rPr>
        <w:t>）</w:t>
      </w:r>
      <w:r w:rsidR="00AB64A2" w:rsidRPr="004B611A">
        <w:rPr>
          <w:rFonts w:hint="eastAsia"/>
        </w:rPr>
        <w:t>按</w:t>
      </w:r>
      <w:r w:rsidR="00E9399E" w:rsidRPr="004B611A">
        <w:rPr>
          <w:rFonts w:hint="eastAsia"/>
        </w:rPr>
        <w:t>一定</w:t>
      </w:r>
      <w:r w:rsidR="00AB64A2" w:rsidRPr="004B611A">
        <w:rPr>
          <w:rFonts w:hint="eastAsia"/>
        </w:rPr>
        <w:t>标准满足电力系统负荷需求能力的</w:t>
      </w:r>
      <w:r w:rsidR="00A87BB3" w:rsidRPr="004B611A">
        <w:rPr>
          <w:rFonts w:hint="eastAsia"/>
        </w:rPr>
        <w:t>评估</w:t>
      </w:r>
      <w:r w:rsidR="00AB64A2" w:rsidRPr="004B611A">
        <w:rPr>
          <w:rFonts w:hint="eastAsia"/>
        </w:rPr>
        <w:t>。</w:t>
      </w:r>
    </w:p>
    <w:p w14:paraId="2957C10F" w14:textId="77777777" w:rsidR="00606B8E" w:rsidRPr="00174F21" w:rsidRDefault="00606B8E" w:rsidP="00606B8E">
      <w:pPr>
        <w:pStyle w:val="a7"/>
        <w:ind w:left="0"/>
      </w:pPr>
      <w:bookmarkStart w:id="41" w:name="_Toc107411290"/>
      <w:r w:rsidRPr="00606B8E">
        <w:rPr>
          <w:rFonts w:hint="eastAsia"/>
          <w:color w:val="000000" w:themeColor="text1"/>
        </w:rPr>
        <w:t>可靠性模型</w:t>
      </w:r>
      <w:r w:rsidRPr="00174F21">
        <w:rPr>
          <w:rFonts w:hint="eastAsia"/>
        </w:rPr>
        <w:t xml:space="preserve"> </w:t>
      </w:r>
      <w:r w:rsidRPr="00174F21">
        <w:t>reliability model</w:t>
      </w:r>
      <w:bookmarkEnd w:id="41"/>
    </w:p>
    <w:p w14:paraId="26962C66" w14:textId="77777777" w:rsidR="00606B8E" w:rsidRDefault="00606B8E" w:rsidP="00606B8E">
      <w:pPr>
        <w:pStyle w:val="afffe"/>
        <w:ind w:firstLine="420"/>
      </w:pPr>
      <w:r w:rsidRPr="00174F21">
        <w:t>预测、估计或评价元件或系统的可靠性所使用的数学模型</w:t>
      </w:r>
      <w:r w:rsidRPr="00174F21">
        <w:rPr>
          <w:rFonts w:hint="eastAsia"/>
        </w:rPr>
        <w:t>。</w:t>
      </w:r>
    </w:p>
    <w:p w14:paraId="6A3217A0" w14:textId="77777777" w:rsidR="00606B8E" w:rsidRDefault="00606B8E" w:rsidP="00606B8E">
      <w:pPr>
        <w:pStyle w:val="a7"/>
        <w:ind w:left="0"/>
      </w:pPr>
      <w:bookmarkStart w:id="42" w:name="_Toc107411291"/>
      <w:r>
        <w:t>强迫停运forced outage</w:t>
      </w:r>
      <w:bookmarkEnd w:id="42"/>
      <w:r>
        <w:t xml:space="preserve"> </w:t>
      </w:r>
    </w:p>
    <w:p w14:paraId="1EC13569" w14:textId="77777777" w:rsidR="00606B8E" w:rsidRDefault="00606B8E" w:rsidP="00606B8E">
      <w:pPr>
        <w:pStyle w:val="afffe"/>
        <w:ind w:firstLine="420"/>
      </w:pPr>
      <w:r>
        <w:t>不能延迟的或不能延迟超过规定时间区间的停运状态。</w:t>
      </w:r>
    </w:p>
    <w:p w14:paraId="752AC047" w14:textId="77777777" w:rsidR="00606B8E" w:rsidRPr="00174F21" w:rsidRDefault="00606B8E" w:rsidP="00606B8E">
      <w:pPr>
        <w:pStyle w:val="afffe"/>
        <w:ind w:firstLine="420"/>
      </w:pPr>
    </w:p>
    <w:p w14:paraId="041F5A69" w14:textId="58C71EDD" w:rsidR="00606B8E" w:rsidRPr="00174F21" w:rsidRDefault="00606B8E" w:rsidP="00606B8E">
      <w:pPr>
        <w:pStyle w:val="a7"/>
        <w:ind w:left="0"/>
      </w:pPr>
      <w:bookmarkStart w:id="43" w:name="_Toc91011758"/>
      <w:bookmarkStart w:id="44" w:name="_Toc91253676"/>
      <w:bookmarkStart w:id="45" w:name="_Toc91277610"/>
      <w:bookmarkStart w:id="46" w:name="_Toc91333005"/>
      <w:bookmarkStart w:id="47" w:name="_Toc106349854"/>
      <w:bookmarkStart w:id="48" w:name="_Toc106870019"/>
      <w:bookmarkStart w:id="49" w:name="_Toc106872887"/>
      <w:bookmarkStart w:id="50" w:name="_Toc107411292"/>
      <w:r>
        <w:rPr>
          <w:rFonts w:hint="eastAsia"/>
        </w:rPr>
        <w:lastRenderedPageBreak/>
        <w:t>强迫停运</w:t>
      </w:r>
      <w:r w:rsidRPr="00174F21">
        <w:rPr>
          <w:rFonts w:hint="eastAsia"/>
        </w:rPr>
        <w:t xml:space="preserve">率 </w:t>
      </w:r>
      <w:r w:rsidR="00B15B23">
        <w:t xml:space="preserve">forced outage </w:t>
      </w:r>
      <w:r w:rsidRPr="00174F21">
        <w:t>rate</w:t>
      </w:r>
      <w:bookmarkEnd w:id="43"/>
      <w:bookmarkEnd w:id="44"/>
      <w:bookmarkEnd w:id="45"/>
      <w:bookmarkEnd w:id="46"/>
      <w:bookmarkEnd w:id="47"/>
      <w:bookmarkEnd w:id="48"/>
      <w:bookmarkEnd w:id="49"/>
      <w:bookmarkEnd w:id="50"/>
    </w:p>
    <w:p w14:paraId="41DC0FF0" w14:textId="5EE1B63D" w:rsidR="00606B8E" w:rsidRDefault="00606B8E" w:rsidP="00606B8E">
      <w:pPr>
        <w:pStyle w:val="afffe"/>
        <w:ind w:firstLine="420"/>
      </w:pPr>
      <w:r w:rsidRPr="00174F21">
        <w:t>元件在单位时间内</w:t>
      </w:r>
      <w:r>
        <w:rPr>
          <w:rFonts w:hint="eastAsia"/>
        </w:rPr>
        <w:t>强迫停运</w:t>
      </w:r>
      <w:r w:rsidRPr="00174F21">
        <w:t>的</w:t>
      </w:r>
      <w:r w:rsidRPr="00174F21">
        <w:rPr>
          <w:rFonts w:hint="eastAsia"/>
        </w:rPr>
        <w:t>次数</w:t>
      </w:r>
      <w:r w:rsidRPr="00174F21">
        <w:t>。</w:t>
      </w:r>
    </w:p>
    <w:p w14:paraId="325C40F5" w14:textId="77777777" w:rsidR="00606B8E" w:rsidRDefault="00606B8E" w:rsidP="00606B8E">
      <w:pPr>
        <w:pStyle w:val="a7"/>
        <w:ind w:left="0"/>
      </w:pPr>
      <w:bookmarkStart w:id="51" w:name="_Toc107411293"/>
      <w:r>
        <w:t>预</w:t>
      </w:r>
      <w:r w:rsidRPr="00606B8E">
        <w:rPr>
          <w:color w:val="000000" w:themeColor="text1"/>
        </w:rPr>
        <w:t>安排</w:t>
      </w:r>
      <w:r>
        <w:t>停运 scheduled outage</w:t>
      </w:r>
      <w:bookmarkEnd w:id="51"/>
    </w:p>
    <w:p w14:paraId="1834B785" w14:textId="191276E2" w:rsidR="00606B8E" w:rsidRDefault="00606B8E" w:rsidP="00606B8E">
      <w:pPr>
        <w:pStyle w:val="afffe"/>
        <w:ind w:firstLine="420"/>
      </w:pPr>
      <w:r>
        <w:t>不会引起人身设备和资产损害风险的、可延迟的、人为预先安排的停运</w:t>
      </w:r>
      <w:r w:rsidR="005D45BD">
        <w:rPr>
          <w:rFonts w:hint="eastAsia"/>
        </w:rPr>
        <w:t>。</w:t>
      </w:r>
    </w:p>
    <w:p w14:paraId="5D42B697" w14:textId="7328AF0F" w:rsidR="00B15B23" w:rsidRPr="00174F21" w:rsidRDefault="00B15B23" w:rsidP="00B15B23">
      <w:pPr>
        <w:pStyle w:val="a7"/>
        <w:ind w:left="0"/>
      </w:pPr>
      <w:r>
        <w:t>预</w:t>
      </w:r>
      <w:r w:rsidRPr="00606B8E">
        <w:rPr>
          <w:color w:val="000000" w:themeColor="text1"/>
        </w:rPr>
        <w:t>安排</w:t>
      </w:r>
      <w:r>
        <w:t>停运</w:t>
      </w:r>
      <w:r w:rsidRPr="00174F21">
        <w:rPr>
          <w:rFonts w:hint="eastAsia"/>
        </w:rPr>
        <w:t xml:space="preserve">率 </w:t>
      </w:r>
      <w:r>
        <w:t>scheduled outage</w:t>
      </w:r>
      <w:r w:rsidRPr="00174F21">
        <w:t xml:space="preserve"> rate</w:t>
      </w:r>
    </w:p>
    <w:p w14:paraId="6363A595" w14:textId="6FDB4BBC" w:rsidR="00B15B23" w:rsidRDefault="00B15B23" w:rsidP="00B15B23">
      <w:pPr>
        <w:pStyle w:val="afffe"/>
        <w:ind w:firstLine="420"/>
      </w:pPr>
      <w:r w:rsidRPr="00174F21">
        <w:t>元件在单位时间内</w:t>
      </w:r>
      <w:r>
        <w:t>预</w:t>
      </w:r>
      <w:r w:rsidRPr="00606B8E">
        <w:rPr>
          <w:color w:val="000000" w:themeColor="text1"/>
        </w:rPr>
        <w:t>安排</w:t>
      </w:r>
      <w:r>
        <w:t>停运</w:t>
      </w:r>
      <w:r w:rsidRPr="00174F21">
        <w:t>的次数。</w:t>
      </w:r>
    </w:p>
    <w:p w14:paraId="39712BDA" w14:textId="77777777" w:rsidR="00606B8E" w:rsidRPr="00174F21" w:rsidRDefault="00606B8E" w:rsidP="00606B8E">
      <w:pPr>
        <w:pStyle w:val="a7"/>
        <w:ind w:left="0"/>
      </w:pPr>
      <w:bookmarkStart w:id="52" w:name="_Toc91011759"/>
      <w:bookmarkStart w:id="53" w:name="_Toc91253677"/>
      <w:bookmarkStart w:id="54" w:name="_Toc91277611"/>
      <w:bookmarkStart w:id="55" w:name="_Toc91333006"/>
      <w:bookmarkStart w:id="56" w:name="_Toc106349855"/>
      <w:bookmarkStart w:id="57" w:name="_Toc106870020"/>
      <w:bookmarkStart w:id="58" w:name="_Toc106872888"/>
      <w:bookmarkStart w:id="59" w:name="_Toc107411294"/>
      <w:r w:rsidRPr="00606B8E">
        <w:rPr>
          <w:rFonts w:hint="eastAsia"/>
          <w:color w:val="000000" w:themeColor="text1"/>
        </w:rPr>
        <w:t>修复率</w:t>
      </w:r>
      <w:r w:rsidRPr="00174F21">
        <w:rPr>
          <w:rFonts w:hint="eastAsia"/>
        </w:rPr>
        <w:t xml:space="preserve"> </w:t>
      </w:r>
      <w:r w:rsidRPr="00174F21">
        <w:t>repair rate</w:t>
      </w:r>
      <w:bookmarkEnd w:id="52"/>
      <w:bookmarkEnd w:id="53"/>
      <w:bookmarkEnd w:id="54"/>
      <w:bookmarkEnd w:id="55"/>
      <w:bookmarkEnd w:id="56"/>
      <w:bookmarkEnd w:id="57"/>
      <w:bookmarkEnd w:id="58"/>
      <w:bookmarkEnd w:id="59"/>
    </w:p>
    <w:p w14:paraId="45AC2F6C" w14:textId="77777777" w:rsidR="00606B8E" w:rsidRPr="00174F21" w:rsidRDefault="00606B8E" w:rsidP="00606B8E">
      <w:pPr>
        <w:pStyle w:val="afffe"/>
        <w:ind w:firstLine="420"/>
      </w:pPr>
      <w:r>
        <w:rPr>
          <w:rFonts w:hint="eastAsia"/>
        </w:rPr>
        <w:t>元件在单位时间内因修复从停运状态转入正常状态的次数，一般为平均修复时间的倒数。</w:t>
      </w:r>
    </w:p>
    <w:p w14:paraId="79A42B48" w14:textId="77777777" w:rsidR="00606B8E" w:rsidRPr="00174F21" w:rsidRDefault="00606B8E" w:rsidP="00606B8E">
      <w:pPr>
        <w:pStyle w:val="a7"/>
        <w:ind w:left="0"/>
      </w:pPr>
      <w:bookmarkStart w:id="60" w:name="_Toc91253679"/>
      <w:bookmarkStart w:id="61" w:name="_Toc91277623"/>
      <w:bookmarkStart w:id="62" w:name="_Toc91333021"/>
      <w:bookmarkStart w:id="63" w:name="_Toc106349870"/>
      <w:bookmarkStart w:id="64" w:name="_Toc106870034"/>
      <w:bookmarkStart w:id="65" w:name="_Toc106872902"/>
      <w:bookmarkStart w:id="66" w:name="_Toc107411295"/>
      <w:r w:rsidRPr="00606B8E">
        <w:rPr>
          <w:color w:val="000000" w:themeColor="text1"/>
        </w:rPr>
        <w:t>状态</w:t>
      </w:r>
      <w:r w:rsidRPr="00606B8E">
        <w:rPr>
          <w:rFonts w:hint="eastAsia"/>
          <w:color w:val="000000" w:themeColor="text1"/>
        </w:rPr>
        <w:t>空间</w:t>
      </w:r>
      <w:r w:rsidRPr="00174F21">
        <w:t>模型</w:t>
      </w:r>
      <w:r w:rsidRPr="00174F21">
        <w:rPr>
          <w:rFonts w:hint="eastAsia"/>
        </w:rPr>
        <w:t xml:space="preserve"> </w:t>
      </w:r>
      <w:r w:rsidRPr="00174F21">
        <w:t>state space model</w:t>
      </w:r>
      <w:bookmarkEnd w:id="60"/>
      <w:bookmarkEnd w:id="61"/>
      <w:bookmarkEnd w:id="62"/>
      <w:bookmarkEnd w:id="63"/>
      <w:bookmarkEnd w:id="64"/>
      <w:bookmarkEnd w:id="65"/>
      <w:bookmarkEnd w:id="66"/>
    </w:p>
    <w:p w14:paraId="2A1D5C53" w14:textId="77777777" w:rsidR="00606B8E" w:rsidRPr="00174F21" w:rsidRDefault="00606B8E" w:rsidP="00606B8E">
      <w:pPr>
        <w:pStyle w:val="afffe"/>
        <w:ind w:firstLine="420"/>
      </w:pPr>
      <w:r w:rsidRPr="00174F21">
        <w:t>应用马尔可夫随机过程理论的状态及状态转移关系建立的一种可靠性评估解析模型</w:t>
      </w:r>
      <w:r w:rsidRPr="00174F21">
        <w:rPr>
          <w:rFonts w:hint="eastAsia"/>
        </w:rPr>
        <w:t>，又称“马尔可夫模型”。</w:t>
      </w:r>
    </w:p>
    <w:p w14:paraId="436B96AC" w14:textId="77777777" w:rsidR="00606B8E" w:rsidRPr="00174F21" w:rsidRDefault="00606B8E" w:rsidP="00606B8E">
      <w:pPr>
        <w:pStyle w:val="a7"/>
        <w:ind w:left="0"/>
      </w:pPr>
      <w:bookmarkStart w:id="67" w:name="_Toc91253680"/>
      <w:bookmarkStart w:id="68" w:name="_Toc91277624"/>
      <w:bookmarkStart w:id="69" w:name="_Toc91333022"/>
      <w:bookmarkStart w:id="70" w:name="_Toc106349871"/>
      <w:bookmarkStart w:id="71" w:name="_Toc106870035"/>
      <w:bookmarkStart w:id="72" w:name="_Toc106872903"/>
      <w:bookmarkStart w:id="73" w:name="_Toc107411296"/>
      <w:r w:rsidRPr="00606B8E">
        <w:rPr>
          <w:color w:val="000000" w:themeColor="text1"/>
        </w:rPr>
        <w:t>蒙特卡洛</w:t>
      </w:r>
      <w:r>
        <w:rPr>
          <w:rFonts w:hint="eastAsia"/>
        </w:rPr>
        <w:t>模型</w:t>
      </w:r>
      <w:r w:rsidRPr="00174F21">
        <w:rPr>
          <w:rFonts w:hint="eastAsia"/>
        </w:rPr>
        <w:t xml:space="preserve"> </w:t>
      </w:r>
      <w:r w:rsidRPr="00174F21">
        <w:t xml:space="preserve">Monte Carlo </w:t>
      </w:r>
      <w:bookmarkEnd w:id="67"/>
      <w:bookmarkEnd w:id="68"/>
      <w:bookmarkEnd w:id="69"/>
      <w:bookmarkEnd w:id="70"/>
      <w:r>
        <w:rPr>
          <w:rFonts w:hint="eastAsia"/>
        </w:rPr>
        <w:t>model</w:t>
      </w:r>
      <w:bookmarkEnd w:id="71"/>
      <w:bookmarkEnd w:id="72"/>
      <w:bookmarkEnd w:id="73"/>
    </w:p>
    <w:p w14:paraId="11801902" w14:textId="77777777" w:rsidR="00606B8E" w:rsidRDefault="00606B8E" w:rsidP="00606B8E">
      <w:pPr>
        <w:pStyle w:val="afffe"/>
        <w:ind w:firstLine="420"/>
      </w:pPr>
      <w:r w:rsidRPr="00174F21">
        <w:t>用计算机产生随机数对系统元件的失效事件随机抽样构成系统失效事件集，并通过概率统计方法建立可靠性指标计算公式的一种电力系统可靠性评估模拟模型。</w:t>
      </w:r>
      <w:r>
        <w:rPr>
          <w:rFonts w:hint="eastAsia"/>
        </w:rPr>
        <w:t>一般分为序贯蒙特卡洛模拟和非序贯蒙特卡洛模拟。</w:t>
      </w:r>
    </w:p>
    <w:p w14:paraId="7A4C1101" w14:textId="77777777" w:rsidR="00606B8E" w:rsidRPr="00174F21" w:rsidRDefault="00606B8E" w:rsidP="00606B8E">
      <w:pPr>
        <w:pStyle w:val="a7"/>
        <w:ind w:left="0"/>
      </w:pPr>
      <w:bookmarkStart w:id="74" w:name="_Toc91333023"/>
      <w:bookmarkStart w:id="75" w:name="_Toc106349872"/>
      <w:bookmarkStart w:id="76" w:name="_Toc106870036"/>
      <w:bookmarkStart w:id="77" w:name="_Toc106872904"/>
      <w:bookmarkStart w:id="78" w:name="_Toc107411297"/>
      <w:r>
        <w:rPr>
          <w:rFonts w:hint="eastAsia"/>
        </w:rPr>
        <w:t>序贯</w:t>
      </w:r>
      <w:r w:rsidRPr="00606B8E">
        <w:rPr>
          <w:color w:val="000000" w:themeColor="text1"/>
        </w:rPr>
        <w:t>蒙特卡洛</w:t>
      </w:r>
      <w:r>
        <w:rPr>
          <w:rFonts w:hint="eastAsia"/>
        </w:rPr>
        <w:t xml:space="preserve">模拟 </w:t>
      </w:r>
      <w:r>
        <w:t>sequential</w:t>
      </w:r>
      <w:r w:rsidRPr="00174F21">
        <w:rPr>
          <w:rFonts w:hint="eastAsia"/>
        </w:rPr>
        <w:t xml:space="preserve"> </w:t>
      </w:r>
      <w:r w:rsidRPr="00174F21">
        <w:t xml:space="preserve">Monte Carlo </w:t>
      </w:r>
      <w:bookmarkEnd w:id="74"/>
      <w:bookmarkEnd w:id="75"/>
      <w:r>
        <w:t>simulation</w:t>
      </w:r>
      <w:bookmarkEnd w:id="76"/>
      <w:bookmarkEnd w:id="77"/>
      <w:bookmarkEnd w:id="78"/>
    </w:p>
    <w:p w14:paraId="533544CE" w14:textId="77777777" w:rsidR="00606B8E" w:rsidRDefault="00606B8E" w:rsidP="00606B8E">
      <w:pPr>
        <w:pStyle w:val="afffe"/>
        <w:ind w:firstLine="420"/>
      </w:pPr>
      <w:r>
        <w:rPr>
          <w:rFonts w:hint="eastAsia"/>
        </w:rPr>
        <w:t>按照时间序列，在一个时间跨度上对元件和系统进行的模拟。</w:t>
      </w:r>
    </w:p>
    <w:p w14:paraId="3D9D6CFA" w14:textId="1595A352" w:rsidR="00606B8E" w:rsidRPr="00174F21" w:rsidRDefault="00606B8E" w:rsidP="00606B8E">
      <w:pPr>
        <w:pStyle w:val="a7"/>
        <w:ind w:left="0"/>
      </w:pPr>
      <w:bookmarkStart w:id="79" w:name="_Toc107411298"/>
      <w:r w:rsidRPr="00174F21">
        <w:rPr>
          <w:rFonts w:hint="eastAsia"/>
        </w:rPr>
        <w:t xml:space="preserve">缺电概率 </w:t>
      </w:r>
      <w:r w:rsidR="0075007A">
        <w:t>l</w:t>
      </w:r>
      <w:r w:rsidRPr="00174F21">
        <w:rPr>
          <w:rFonts w:hint="eastAsia"/>
        </w:rPr>
        <w:t>oss</w:t>
      </w:r>
      <w:r w:rsidRPr="00174F21">
        <w:t xml:space="preserve"> </w:t>
      </w:r>
      <w:r w:rsidRPr="00174F21">
        <w:rPr>
          <w:rFonts w:hint="eastAsia"/>
        </w:rPr>
        <w:t>of</w:t>
      </w:r>
      <w:r w:rsidRPr="00174F21">
        <w:t xml:space="preserve"> </w:t>
      </w:r>
      <w:r w:rsidR="0075007A">
        <w:t>l</w:t>
      </w:r>
      <w:r w:rsidRPr="00174F21">
        <w:rPr>
          <w:rFonts w:hint="eastAsia"/>
        </w:rPr>
        <w:t>oad</w:t>
      </w:r>
      <w:r w:rsidRPr="00174F21">
        <w:t xml:space="preserve"> </w:t>
      </w:r>
      <w:r w:rsidR="0075007A">
        <w:t>p</w:t>
      </w:r>
      <w:r w:rsidRPr="00174F21">
        <w:t>robability</w:t>
      </w:r>
      <w:bookmarkEnd w:id="79"/>
    </w:p>
    <w:p w14:paraId="5B6A7A00" w14:textId="77777777" w:rsidR="00606B8E" w:rsidRPr="00174F21" w:rsidRDefault="00606B8E" w:rsidP="00606B8E">
      <w:pPr>
        <w:pStyle w:val="afffe"/>
        <w:ind w:firstLine="420"/>
      </w:pPr>
      <w:r>
        <w:rPr>
          <w:rFonts w:hint="eastAsia"/>
        </w:rPr>
        <w:t>给定时间区间内</w:t>
      </w:r>
      <w:r w:rsidRPr="00174F21">
        <w:t>系统不能满足负荷需求的概率</w:t>
      </w:r>
      <w:r>
        <w:rPr>
          <w:rFonts w:hint="eastAsia"/>
        </w:rPr>
        <w:t>。</w:t>
      </w:r>
    </w:p>
    <w:p w14:paraId="1ED74145" w14:textId="249C3983" w:rsidR="00606B8E" w:rsidRPr="00174F21" w:rsidRDefault="00606B8E" w:rsidP="00606B8E">
      <w:pPr>
        <w:pStyle w:val="a7"/>
        <w:ind w:left="0"/>
      </w:pPr>
      <w:bookmarkStart w:id="80" w:name="_Toc107411299"/>
      <w:r w:rsidRPr="00174F21">
        <w:rPr>
          <w:rFonts w:hint="eastAsia"/>
        </w:rPr>
        <w:t xml:space="preserve">缺电频率 </w:t>
      </w:r>
      <w:r w:rsidR="0075007A">
        <w:t>l</w:t>
      </w:r>
      <w:r w:rsidRPr="00174F21">
        <w:rPr>
          <w:rFonts w:hint="eastAsia"/>
        </w:rPr>
        <w:t>oss</w:t>
      </w:r>
      <w:r w:rsidRPr="00174F21">
        <w:t xml:space="preserve"> </w:t>
      </w:r>
      <w:r w:rsidRPr="00174F21">
        <w:rPr>
          <w:rFonts w:hint="eastAsia"/>
        </w:rPr>
        <w:t>of</w:t>
      </w:r>
      <w:r w:rsidRPr="00174F21">
        <w:t xml:space="preserve"> </w:t>
      </w:r>
      <w:r w:rsidR="0075007A">
        <w:t>l</w:t>
      </w:r>
      <w:r w:rsidRPr="00174F21">
        <w:rPr>
          <w:rFonts w:hint="eastAsia"/>
        </w:rPr>
        <w:t>oad</w:t>
      </w:r>
      <w:r w:rsidRPr="00174F21">
        <w:t xml:space="preserve"> </w:t>
      </w:r>
      <w:r w:rsidR="0075007A">
        <w:t>f</w:t>
      </w:r>
      <w:r w:rsidRPr="00174F21">
        <w:t>requency</w:t>
      </w:r>
      <w:bookmarkEnd w:id="80"/>
    </w:p>
    <w:p w14:paraId="42EFC3CA" w14:textId="77777777" w:rsidR="00606B8E" w:rsidRPr="00174F21" w:rsidRDefault="00606B8E" w:rsidP="00606B8E">
      <w:pPr>
        <w:pStyle w:val="afffe"/>
        <w:ind w:firstLine="420"/>
      </w:pPr>
      <w:r>
        <w:rPr>
          <w:rFonts w:hint="eastAsia"/>
        </w:rPr>
        <w:t>一年内</w:t>
      </w:r>
      <w:r w:rsidRPr="00174F21">
        <w:t>系统不能满足负荷需求的</w:t>
      </w:r>
      <w:r w:rsidRPr="00174F21">
        <w:rPr>
          <w:rFonts w:hint="eastAsia"/>
        </w:rPr>
        <w:t>次数</w:t>
      </w:r>
      <w:r>
        <w:rPr>
          <w:rFonts w:hint="eastAsia"/>
        </w:rPr>
        <w:t>。</w:t>
      </w:r>
    </w:p>
    <w:p w14:paraId="0337006B" w14:textId="2B6600CA" w:rsidR="00606B8E" w:rsidRPr="00174F21" w:rsidRDefault="00606B8E" w:rsidP="00606B8E">
      <w:pPr>
        <w:pStyle w:val="a7"/>
        <w:ind w:left="0"/>
      </w:pPr>
      <w:bookmarkStart w:id="81" w:name="_Toc107411300"/>
      <w:r w:rsidRPr="00174F21">
        <w:rPr>
          <w:rFonts w:hint="eastAsia"/>
        </w:rPr>
        <w:t>缺电时间期望</w:t>
      </w:r>
      <w:r w:rsidR="0075007A">
        <w:t xml:space="preserve"> l</w:t>
      </w:r>
      <w:r w:rsidRPr="00174F21">
        <w:rPr>
          <w:rFonts w:hint="eastAsia"/>
        </w:rPr>
        <w:t>oss</w:t>
      </w:r>
      <w:r w:rsidRPr="00174F21">
        <w:t xml:space="preserve"> </w:t>
      </w:r>
      <w:r w:rsidRPr="00174F21">
        <w:rPr>
          <w:rFonts w:hint="eastAsia"/>
        </w:rPr>
        <w:t>of</w:t>
      </w:r>
      <w:r w:rsidRPr="00174F21">
        <w:t xml:space="preserve"> </w:t>
      </w:r>
      <w:r w:rsidR="0075007A">
        <w:t>l</w:t>
      </w:r>
      <w:r w:rsidRPr="00174F21">
        <w:rPr>
          <w:rFonts w:hint="eastAsia"/>
        </w:rPr>
        <w:t>oad</w:t>
      </w:r>
      <w:r w:rsidRPr="00174F21">
        <w:t xml:space="preserve"> </w:t>
      </w:r>
      <w:r w:rsidR="0075007A">
        <w:t>e</w:t>
      </w:r>
      <w:r w:rsidRPr="00174F21">
        <w:t>xpectatio</w:t>
      </w:r>
      <w:r w:rsidRPr="00174F21">
        <w:rPr>
          <w:rFonts w:hint="eastAsia"/>
        </w:rPr>
        <w:t>n</w:t>
      </w:r>
      <w:bookmarkEnd w:id="81"/>
    </w:p>
    <w:p w14:paraId="7017A8CA" w14:textId="77777777" w:rsidR="00606B8E" w:rsidRPr="00174F21" w:rsidRDefault="00606B8E" w:rsidP="00606B8E">
      <w:pPr>
        <w:pStyle w:val="afffe"/>
        <w:ind w:firstLine="420"/>
      </w:pPr>
      <w:r>
        <w:rPr>
          <w:rFonts w:hint="eastAsia"/>
        </w:rPr>
        <w:t>一年内</w:t>
      </w:r>
      <w:r w:rsidRPr="00174F21">
        <w:t>系统不能满足负荷需求的小时数的期望值</w:t>
      </w:r>
      <w:r>
        <w:rPr>
          <w:rFonts w:hint="eastAsia"/>
        </w:rPr>
        <w:t>。</w:t>
      </w:r>
    </w:p>
    <w:p w14:paraId="56B335C2" w14:textId="79FA6CD2" w:rsidR="00606B8E" w:rsidRPr="00174F21" w:rsidRDefault="00606B8E" w:rsidP="00606B8E">
      <w:pPr>
        <w:pStyle w:val="a7"/>
        <w:ind w:left="0"/>
      </w:pPr>
      <w:bookmarkStart w:id="82" w:name="_Toc107411301"/>
      <w:r w:rsidRPr="00606B8E">
        <w:rPr>
          <w:rFonts w:hint="eastAsia"/>
          <w:color w:val="000000" w:themeColor="text1"/>
        </w:rPr>
        <w:t>期望</w:t>
      </w:r>
      <w:r w:rsidRPr="00174F21">
        <w:rPr>
          <w:rFonts w:hint="eastAsia"/>
        </w:rPr>
        <w:t xml:space="preserve">缺供电量 </w:t>
      </w:r>
      <w:r w:rsidR="0075007A">
        <w:t>e</w:t>
      </w:r>
      <w:r w:rsidRPr="00174F21">
        <w:t xml:space="preserve">xpected </w:t>
      </w:r>
      <w:r w:rsidR="0075007A">
        <w:t>e</w:t>
      </w:r>
      <w:r w:rsidRPr="00174F21">
        <w:rPr>
          <w:rFonts w:hint="eastAsia"/>
        </w:rPr>
        <w:t>n</w:t>
      </w:r>
      <w:r w:rsidRPr="00174F21">
        <w:t xml:space="preserve">ergy not </w:t>
      </w:r>
      <w:r w:rsidR="0075007A">
        <w:t>s</w:t>
      </w:r>
      <w:r w:rsidRPr="00174F21">
        <w:t>upplied</w:t>
      </w:r>
      <w:bookmarkEnd w:id="82"/>
    </w:p>
    <w:p w14:paraId="3422454B" w14:textId="77777777" w:rsidR="00606B8E" w:rsidRPr="00174F21" w:rsidRDefault="00606B8E" w:rsidP="00606B8E">
      <w:pPr>
        <w:pStyle w:val="afffe"/>
        <w:ind w:firstLine="420"/>
      </w:pPr>
      <w:r>
        <w:rPr>
          <w:rFonts w:hint="eastAsia"/>
        </w:rPr>
        <w:t>一年内</w:t>
      </w:r>
      <w:r w:rsidRPr="00174F21">
        <w:t>因发电容量短缺或电网约束造成负荷需求电量削减的期望数</w:t>
      </w:r>
      <w:r>
        <w:rPr>
          <w:rFonts w:hint="eastAsia"/>
        </w:rPr>
        <w:t>。</w:t>
      </w:r>
    </w:p>
    <w:p w14:paraId="21C924B7" w14:textId="392D231C" w:rsidR="00606B8E" w:rsidRPr="00606B8E" w:rsidRDefault="00606B8E" w:rsidP="00606B8E">
      <w:pPr>
        <w:pStyle w:val="a7"/>
        <w:ind w:left="0"/>
        <w:rPr>
          <w:color w:val="000000" w:themeColor="text1"/>
        </w:rPr>
      </w:pPr>
      <w:bookmarkStart w:id="83" w:name="_Toc107411302"/>
      <w:r w:rsidRPr="00606B8E">
        <w:rPr>
          <w:rFonts w:hint="eastAsia"/>
          <w:color w:val="000000" w:themeColor="text1"/>
        </w:rPr>
        <w:t>系统</w:t>
      </w:r>
      <w:r w:rsidR="00A87BB3">
        <w:rPr>
          <w:rFonts w:hint="eastAsia"/>
          <w:color w:val="000000" w:themeColor="text1"/>
        </w:rPr>
        <w:t>-</w:t>
      </w:r>
      <w:r w:rsidRPr="00606B8E">
        <w:rPr>
          <w:rFonts w:hint="eastAsia"/>
          <w:color w:val="000000" w:themeColor="text1"/>
        </w:rPr>
        <w:t xml:space="preserve">分 </w:t>
      </w:r>
      <w:r w:rsidR="0075007A">
        <w:rPr>
          <w:color w:val="000000" w:themeColor="text1"/>
        </w:rPr>
        <w:t>s</w:t>
      </w:r>
      <w:r w:rsidRPr="00606B8E">
        <w:rPr>
          <w:color w:val="000000" w:themeColor="text1"/>
        </w:rPr>
        <w:t xml:space="preserve">ystem </w:t>
      </w:r>
      <w:r w:rsidR="0075007A">
        <w:rPr>
          <w:color w:val="000000" w:themeColor="text1"/>
        </w:rPr>
        <w:t>i</w:t>
      </w:r>
      <w:r w:rsidRPr="00606B8E">
        <w:rPr>
          <w:color w:val="000000" w:themeColor="text1"/>
        </w:rPr>
        <w:t xml:space="preserve">nterruption </w:t>
      </w:r>
      <w:r w:rsidR="0075007A">
        <w:rPr>
          <w:color w:val="000000" w:themeColor="text1"/>
        </w:rPr>
        <w:t>s</w:t>
      </w:r>
      <w:r w:rsidRPr="00606B8E">
        <w:rPr>
          <w:color w:val="000000" w:themeColor="text1"/>
        </w:rPr>
        <w:t xml:space="preserve">everity </w:t>
      </w:r>
      <w:r w:rsidR="0075007A">
        <w:rPr>
          <w:color w:val="000000" w:themeColor="text1"/>
        </w:rPr>
        <w:t>i</w:t>
      </w:r>
      <w:r w:rsidRPr="00606B8E">
        <w:rPr>
          <w:color w:val="000000" w:themeColor="text1"/>
        </w:rPr>
        <w:t>ndex</w:t>
      </w:r>
      <w:bookmarkEnd w:id="83"/>
    </w:p>
    <w:p w14:paraId="3C924B7C" w14:textId="014C18AA" w:rsidR="00606B8E" w:rsidRDefault="004B611A" w:rsidP="00606B8E">
      <w:pPr>
        <w:pStyle w:val="afffe"/>
        <w:ind w:firstLine="420"/>
      </w:pPr>
      <w:r>
        <w:rPr>
          <w:rFonts w:hint="eastAsia"/>
        </w:rPr>
        <w:t>表征发电系统在最大负荷时全系统停电的年累计时间，是对系统</w:t>
      </w:r>
      <w:r w:rsidR="00E84D86">
        <w:rPr>
          <w:rFonts w:hint="eastAsia"/>
        </w:rPr>
        <w:t>强</w:t>
      </w:r>
      <w:bookmarkStart w:id="84" w:name="_GoBack"/>
      <w:bookmarkEnd w:id="84"/>
      <w:r w:rsidR="00E84D86">
        <w:rPr>
          <w:rFonts w:hint="eastAsia"/>
        </w:rPr>
        <w:t>迫停运</w:t>
      </w:r>
      <w:r w:rsidR="00606B8E">
        <w:rPr>
          <w:rFonts w:hint="eastAsia"/>
        </w:rPr>
        <w:t>严重程度的一种度量。一个系统</w:t>
      </w:r>
      <w:r w:rsidR="00A87BB3">
        <w:rPr>
          <w:rFonts w:hint="eastAsia"/>
        </w:rPr>
        <w:t>-</w:t>
      </w:r>
      <w:r w:rsidR="00606B8E">
        <w:rPr>
          <w:rFonts w:hint="eastAsia"/>
        </w:rPr>
        <w:t>分相当于在系统峰荷时整个系统负荷停电一分钟。</w:t>
      </w:r>
    </w:p>
    <w:p w14:paraId="1829070F" w14:textId="29107B56" w:rsidR="00606B8E" w:rsidRPr="008F6334" w:rsidRDefault="00606B8E" w:rsidP="00606B8E">
      <w:pPr>
        <w:pStyle w:val="a7"/>
        <w:ind w:left="0"/>
        <w:rPr>
          <w:color w:val="000000" w:themeColor="text1"/>
        </w:rPr>
      </w:pPr>
      <w:bookmarkStart w:id="85" w:name="_Toc107411304"/>
      <w:r w:rsidRPr="008F6334">
        <w:rPr>
          <w:rFonts w:hint="eastAsia"/>
          <w:color w:val="000000" w:themeColor="text1"/>
        </w:rPr>
        <w:t>新能源</w:t>
      </w:r>
      <w:r w:rsidR="00C179DE">
        <w:rPr>
          <w:rFonts w:hint="eastAsia"/>
          <w:color w:val="000000" w:themeColor="text1"/>
        </w:rPr>
        <w:t>利用</w:t>
      </w:r>
      <w:r w:rsidRPr="008F6334">
        <w:rPr>
          <w:rFonts w:hint="eastAsia"/>
          <w:color w:val="000000" w:themeColor="text1"/>
        </w:rPr>
        <w:t xml:space="preserve">率 </w:t>
      </w:r>
      <w:r w:rsidR="0075007A">
        <w:rPr>
          <w:color w:val="000000" w:themeColor="text1"/>
        </w:rPr>
        <w:t>a</w:t>
      </w:r>
      <w:r w:rsidR="00C179DE">
        <w:rPr>
          <w:color w:val="000000" w:themeColor="text1"/>
        </w:rPr>
        <w:t>ccommodating rate of renewable energy</w:t>
      </w:r>
      <w:bookmarkEnd w:id="85"/>
    </w:p>
    <w:p w14:paraId="33BDC7AD" w14:textId="2E1B924A" w:rsidR="00C179DE" w:rsidRDefault="00037735">
      <w:pPr>
        <w:pStyle w:val="afffe"/>
        <w:ind w:firstLine="420"/>
      </w:pPr>
      <w:r w:rsidRPr="004B611A">
        <w:rPr>
          <w:rFonts w:hint="eastAsia"/>
        </w:rPr>
        <w:t>在一定新能源资源及并网容量、常规电源装机、负荷水平条件下，</w:t>
      </w:r>
      <w:r w:rsidR="00C83838">
        <w:rPr>
          <w:rFonts w:hint="eastAsia"/>
        </w:rPr>
        <w:t>一定</w:t>
      </w:r>
      <w:r w:rsidR="001E1D40">
        <w:rPr>
          <w:rFonts w:hint="eastAsia"/>
        </w:rPr>
        <w:t>周期</w:t>
      </w:r>
      <w:r w:rsidR="00C83838">
        <w:rPr>
          <w:rFonts w:hint="eastAsia"/>
        </w:rPr>
        <w:t>内</w:t>
      </w:r>
      <w:r w:rsidRPr="004B611A">
        <w:rPr>
          <w:rFonts w:hint="eastAsia"/>
        </w:rPr>
        <w:t>电网</w:t>
      </w:r>
      <w:r w:rsidR="00C83838">
        <w:rPr>
          <w:rFonts w:hint="eastAsia"/>
        </w:rPr>
        <w:t>利用</w:t>
      </w:r>
      <w:r w:rsidRPr="004B611A">
        <w:rPr>
          <w:rFonts w:hint="eastAsia"/>
        </w:rPr>
        <w:t>的新能源发电量与新能源理论发电量的比值。</w:t>
      </w:r>
    </w:p>
    <w:p w14:paraId="79007694" w14:textId="7234D620" w:rsidR="00606B8E" w:rsidRDefault="00606B8E" w:rsidP="00606B8E">
      <w:pPr>
        <w:pStyle w:val="afffe"/>
        <w:ind w:firstLine="420"/>
      </w:pPr>
    </w:p>
    <w:p w14:paraId="27AE5B5F" w14:textId="2185376D" w:rsidR="00A015BE" w:rsidRDefault="00A015BE" w:rsidP="00A015BE">
      <w:pPr>
        <w:pStyle w:val="a6"/>
        <w:numPr>
          <w:ilvl w:val="0"/>
          <w:numId w:val="7"/>
        </w:numPr>
        <w:rPr>
          <w:rFonts w:ascii="Times New Roman"/>
          <w:szCs w:val="21"/>
        </w:rPr>
      </w:pPr>
      <w:bookmarkStart w:id="86" w:name="_Toc107411305"/>
      <w:r w:rsidRPr="00A015BE">
        <w:rPr>
          <w:rFonts w:ascii="Times New Roman" w:hint="eastAsia"/>
          <w:szCs w:val="21"/>
        </w:rPr>
        <w:t>总则</w:t>
      </w:r>
      <w:bookmarkEnd w:id="86"/>
    </w:p>
    <w:p w14:paraId="31080DDD" w14:textId="25CBBC60" w:rsidR="00A015BE" w:rsidRPr="00A015BE" w:rsidRDefault="00A015BE" w:rsidP="00A015BE">
      <w:pPr>
        <w:pStyle w:val="affffff7"/>
        <w:ind w:left="0"/>
      </w:pPr>
      <w:r w:rsidRPr="00A015BE">
        <w:rPr>
          <w:rFonts w:hint="eastAsia"/>
        </w:rPr>
        <w:t>在含高比例新能源的电源规划过程中，应考虑新能源出力波动性对系统可靠性的影响，对电源规划方案进行可靠性评估，根据可靠性指标进行方案的比选和优化，一般不考虑负荷的可调节性。</w:t>
      </w:r>
    </w:p>
    <w:p w14:paraId="1D08A690" w14:textId="25D2F2F3" w:rsidR="00A015BE" w:rsidRPr="00A015BE" w:rsidRDefault="00A015BE" w:rsidP="00A015BE">
      <w:pPr>
        <w:pStyle w:val="affffff7"/>
        <w:ind w:left="0"/>
      </w:pPr>
      <w:r w:rsidRPr="00A015BE">
        <w:rPr>
          <w:rFonts w:hint="eastAsia"/>
        </w:rPr>
        <w:t>含高比例新能源的电源规划可靠性评估指标，应包括缺电概率、缺电频率、缺电时间期望、期望缺供电量、</w:t>
      </w:r>
      <w:r w:rsidR="004B611A">
        <w:rPr>
          <w:rFonts w:hint="eastAsia"/>
        </w:rPr>
        <w:t>系统</w:t>
      </w:r>
      <w:r w:rsidR="004B611A">
        <w:rPr>
          <w:rFonts w:hint="eastAsia"/>
        </w:rPr>
        <w:t>-</w:t>
      </w:r>
      <w:r w:rsidR="004B611A">
        <w:rPr>
          <w:rFonts w:hint="eastAsia"/>
        </w:rPr>
        <w:t>分</w:t>
      </w:r>
      <w:r w:rsidRPr="00A015BE">
        <w:rPr>
          <w:rFonts w:hint="eastAsia"/>
        </w:rPr>
        <w:t>、新能源</w:t>
      </w:r>
      <w:r w:rsidR="00313927">
        <w:rPr>
          <w:rFonts w:hint="eastAsia"/>
        </w:rPr>
        <w:t>利用</w:t>
      </w:r>
      <w:r w:rsidRPr="00A015BE">
        <w:rPr>
          <w:rFonts w:hint="eastAsia"/>
        </w:rPr>
        <w:t>率等</w:t>
      </w:r>
      <w:r w:rsidR="00E550F5">
        <w:rPr>
          <w:rFonts w:hint="eastAsia"/>
        </w:rPr>
        <w:t>。</w:t>
      </w:r>
      <w:r w:rsidRPr="00A015BE">
        <w:rPr>
          <w:rFonts w:hint="eastAsia"/>
        </w:rPr>
        <w:t>计算公式可</w:t>
      </w:r>
      <w:r w:rsidRPr="004B611A">
        <w:rPr>
          <w:rFonts w:hint="eastAsia"/>
        </w:rPr>
        <w:t>参</w:t>
      </w:r>
      <w:r w:rsidR="00FC32BD" w:rsidRPr="004B611A">
        <w:rPr>
          <w:rFonts w:hint="eastAsia"/>
        </w:rPr>
        <w:t>见</w:t>
      </w:r>
      <w:r w:rsidRPr="00A015BE">
        <w:rPr>
          <w:rFonts w:hint="eastAsia"/>
        </w:rPr>
        <w:t>附录</w:t>
      </w:r>
      <w:r w:rsidRPr="00A015BE">
        <w:rPr>
          <w:rFonts w:hint="eastAsia"/>
        </w:rPr>
        <w:t>A</w:t>
      </w:r>
      <w:r w:rsidRPr="00A015BE">
        <w:rPr>
          <w:rFonts w:hint="eastAsia"/>
        </w:rPr>
        <w:t>。</w:t>
      </w:r>
    </w:p>
    <w:p w14:paraId="0EAC1AB4" w14:textId="0C134766" w:rsidR="00A015BE" w:rsidRDefault="00A015BE" w:rsidP="00A015BE">
      <w:pPr>
        <w:pStyle w:val="affffff7"/>
        <w:ind w:left="0"/>
      </w:pPr>
      <w:r w:rsidRPr="00A015BE">
        <w:rPr>
          <w:rFonts w:hint="eastAsia"/>
        </w:rPr>
        <w:t>含高比例新能源的电源规划可靠性评估，可对待建方案进行评估，也可对已建系统进行评估。</w:t>
      </w:r>
    </w:p>
    <w:p w14:paraId="1C1CADAD" w14:textId="6CF4BFDF" w:rsidR="00A015BE" w:rsidRDefault="00A015BE" w:rsidP="00A015BE">
      <w:pPr>
        <w:pStyle w:val="a6"/>
        <w:numPr>
          <w:ilvl w:val="0"/>
          <w:numId w:val="7"/>
        </w:numPr>
      </w:pPr>
      <w:bookmarkStart w:id="87" w:name="_Toc91248901"/>
      <w:bookmarkStart w:id="88" w:name="_Toc106872912"/>
      <w:bookmarkStart w:id="89" w:name="_Toc107411306"/>
      <w:r>
        <w:rPr>
          <w:rFonts w:hint="eastAsia"/>
        </w:rPr>
        <w:t>元件停运</w:t>
      </w:r>
      <w:r w:rsidRPr="00174F21">
        <w:rPr>
          <w:rFonts w:hint="eastAsia"/>
        </w:rPr>
        <w:t>模型</w:t>
      </w:r>
      <w:bookmarkEnd w:id="87"/>
      <w:bookmarkEnd w:id="88"/>
      <w:bookmarkEnd w:id="89"/>
    </w:p>
    <w:p w14:paraId="49B91D57" w14:textId="77777777" w:rsidR="00A015BE" w:rsidRPr="00A015BE" w:rsidRDefault="00A015BE" w:rsidP="00A015BE">
      <w:pPr>
        <w:pStyle w:val="affffff7"/>
        <w:ind w:left="0"/>
      </w:pPr>
      <w:bookmarkStart w:id="90" w:name="_Toc106349881"/>
      <w:r w:rsidRPr="00A015BE">
        <w:rPr>
          <w:rFonts w:hint="eastAsia"/>
        </w:rPr>
        <w:t>针对常规机组（含火电机组、水电机组、燃气机组等）、储能系统元件（含抽水蓄能机组、储能电池模组等）等发电元件的强迫停运</w:t>
      </w:r>
      <w:bookmarkEnd w:id="90"/>
      <w:r w:rsidRPr="00A015BE">
        <w:rPr>
          <w:rFonts w:hint="eastAsia"/>
        </w:rPr>
        <w:t>，应建立元件的正常运行</w:t>
      </w:r>
      <w:r w:rsidRPr="00A015BE">
        <w:t>-</w:t>
      </w:r>
      <w:r w:rsidRPr="00A015BE">
        <w:rPr>
          <w:rFonts w:hint="eastAsia"/>
        </w:rPr>
        <w:t>强迫停运</w:t>
      </w:r>
      <w:r w:rsidRPr="00A015BE">
        <w:t>状态</w:t>
      </w:r>
      <w:r w:rsidRPr="00A015BE">
        <w:rPr>
          <w:rFonts w:hint="eastAsia"/>
        </w:rPr>
        <w:t>空间</w:t>
      </w:r>
      <w:r w:rsidRPr="00A015BE">
        <w:t>模型</w:t>
      </w:r>
      <w:r w:rsidRPr="00A015BE">
        <w:rPr>
          <w:rFonts w:hint="eastAsia"/>
        </w:rPr>
        <w:t>。</w:t>
      </w:r>
    </w:p>
    <w:p w14:paraId="5DA780D3" w14:textId="77777777" w:rsidR="00A015BE" w:rsidRPr="00A015BE" w:rsidRDefault="00A015BE" w:rsidP="00A015BE">
      <w:pPr>
        <w:pStyle w:val="affffff7"/>
        <w:ind w:left="0"/>
      </w:pPr>
      <w:r w:rsidRPr="00A015BE">
        <w:rPr>
          <w:rFonts w:hint="eastAsia"/>
        </w:rPr>
        <w:t>针对风力发电机组、光伏发电单元等新能源发电元件，一般不考虑其强迫停运。</w:t>
      </w:r>
    </w:p>
    <w:p w14:paraId="7E05FFE8" w14:textId="466EB247" w:rsidR="00A015BE" w:rsidRPr="00A015BE" w:rsidRDefault="00A015BE" w:rsidP="00A015BE">
      <w:pPr>
        <w:pStyle w:val="affffff7"/>
        <w:ind w:left="0"/>
      </w:pPr>
      <w:r w:rsidRPr="00A015BE">
        <w:rPr>
          <w:rFonts w:hint="eastAsia"/>
        </w:rPr>
        <w:t>元件的</w:t>
      </w:r>
      <w:r w:rsidR="00EA5FF0" w:rsidRPr="00A015BE">
        <w:rPr>
          <w:rFonts w:hint="eastAsia"/>
        </w:rPr>
        <w:t>正常运行</w:t>
      </w:r>
      <w:r w:rsidR="00EA5FF0" w:rsidRPr="00A015BE">
        <w:t>-</w:t>
      </w:r>
      <w:r w:rsidR="00EA5FF0" w:rsidRPr="00A015BE">
        <w:rPr>
          <w:rFonts w:hint="eastAsia"/>
        </w:rPr>
        <w:t>强迫停运</w:t>
      </w:r>
      <w:r w:rsidRPr="00A015BE">
        <w:t>状态</w:t>
      </w:r>
      <w:r w:rsidRPr="00A015BE">
        <w:rPr>
          <w:rFonts w:hint="eastAsia"/>
        </w:rPr>
        <w:t>空间</w:t>
      </w:r>
      <w:r w:rsidRPr="00A015BE">
        <w:t>模型</w:t>
      </w:r>
      <w:r w:rsidRPr="00A015BE">
        <w:rPr>
          <w:rFonts w:hint="eastAsia"/>
        </w:rPr>
        <w:t>包含正常运行状态</w:t>
      </w:r>
      <w:r w:rsidR="00EA5FF0" w:rsidRPr="00A015BE">
        <w:rPr>
          <w:rFonts w:hint="eastAsia"/>
        </w:rPr>
        <w:t>和强迫停运状态</w:t>
      </w:r>
      <w:r w:rsidRPr="00A015BE">
        <w:rPr>
          <w:rFonts w:hint="eastAsia"/>
        </w:rPr>
        <w:t>，状态之间的转移关系如图</w:t>
      </w:r>
      <w:r w:rsidRPr="00A015BE">
        <w:rPr>
          <w:rFonts w:hint="eastAsia"/>
        </w:rPr>
        <w:t>1</w:t>
      </w:r>
      <w:r w:rsidRPr="00A015BE">
        <w:rPr>
          <w:rFonts w:hint="eastAsia"/>
        </w:rPr>
        <w:t>所示。</w:t>
      </w:r>
    </w:p>
    <w:p w14:paraId="47375EA4" w14:textId="77777777" w:rsidR="00A015BE" w:rsidRPr="00174F21" w:rsidRDefault="00A015BE" w:rsidP="00A015BE">
      <w:pPr>
        <w:jc w:val="center"/>
      </w:pPr>
      <w:r>
        <w:rPr>
          <w:noProof/>
        </w:rPr>
        <w:drawing>
          <wp:inline distT="0" distB="0" distL="0" distR="0" wp14:anchorId="32D8FDED" wp14:editId="49924A15">
            <wp:extent cx="2614175" cy="6667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843" cy="696813"/>
                    </a:xfrm>
                    <a:prstGeom prst="rect">
                      <a:avLst/>
                    </a:prstGeom>
                    <a:noFill/>
                  </pic:spPr>
                </pic:pic>
              </a:graphicData>
            </a:graphic>
          </wp:inline>
        </w:drawing>
      </w:r>
    </w:p>
    <w:p w14:paraId="3236A10E" w14:textId="043AD7D6" w:rsidR="00A015BE" w:rsidRPr="00932E72" w:rsidRDefault="00A015BE" w:rsidP="00932E72">
      <w:pPr>
        <w:pStyle w:val="afa"/>
        <w:numPr>
          <w:ilvl w:val="0"/>
          <w:numId w:val="0"/>
        </w:numPr>
      </w:pPr>
      <w:r w:rsidRPr="00932E72">
        <w:rPr>
          <w:rFonts w:hint="eastAsia"/>
        </w:rPr>
        <w:t xml:space="preserve">图1 </w:t>
      </w:r>
      <w:r w:rsidR="005C5339" w:rsidRPr="00A015BE">
        <w:rPr>
          <w:rFonts w:hint="eastAsia"/>
        </w:rPr>
        <w:t>正常运行</w:t>
      </w:r>
      <w:r w:rsidR="005C5339" w:rsidRPr="00A015BE">
        <w:t>-</w:t>
      </w:r>
      <w:r w:rsidR="005C5339" w:rsidRPr="00A015BE">
        <w:rPr>
          <w:rFonts w:hint="eastAsia"/>
        </w:rPr>
        <w:t>强迫停运</w:t>
      </w:r>
      <w:r w:rsidRPr="00932E72">
        <w:rPr>
          <w:rFonts w:hint="eastAsia"/>
        </w:rPr>
        <w:t>状态空间模型</w:t>
      </w:r>
    </w:p>
    <w:p w14:paraId="74CD6A01" w14:textId="77777777" w:rsidR="00A015BE" w:rsidRPr="00174F21" w:rsidRDefault="00A015BE" w:rsidP="00A015BE">
      <w:pPr>
        <w:ind w:firstLine="420"/>
      </w:pPr>
      <w:r w:rsidRPr="00174F21">
        <w:rPr>
          <w:rFonts w:hint="eastAsia"/>
        </w:rPr>
        <w:t>图中：</w:t>
      </w:r>
    </w:p>
    <w:p w14:paraId="076892FD" w14:textId="77777777" w:rsidR="00A015BE" w:rsidRPr="00174F21" w:rsidRDefault="00A015BE" w:rsidP="00A015BE">
      <w:pPr>
        <w:tabs>
          <w:tab w:val="left" w:pos="720"/>
        </w:tabs>
        <w:ind w:firstLine="420"/>
      </w:pPr>
      <w:r w:rsidRPr="00174F21">
        <w:rPr>
          <w:i/>
        </w:rPr>
        <w:t>λ</w:t>
      </w:r>
      <w:r w:rsidRPr="00174F21">
        <w:tab/>
        <w:t>——</w:t>
      </w:r>
      <w:r>
        <w:rPr>
          <w:rFonts w:hint="eastAsia"/>
        </w:rPr>
        <w:t>元件强迫停运率</w:t>
      </w:r>
      <w:r w:rsidRPr="00174F21">
        <w:rPr>
          <w:rFonts w:hint="eastAsia"/>
        </w:rPr>
        <w:t>，</w:t>
      </w:r>
      <w:r>
        <w:rPr>
          <w:rFonts w:hint="eastAsia"/>
        </w:rPr>
        <w:t>单位为</w:t>
      </w:r>
      <w:r w:rsidRPr="00174F21">
        <w:rPr>
          <w:rFonts w:hint="eastAsia"/>
        </w:rPr>
        <w:t>次</w:t>
      </w:r>
      <w:r>
        <w:rPr>
          <w:rFonts w:hint="eastAsia"/>
        </w:rPr>
        <w:t>每</w:t>
      </w:r>
      <w:r w:rsidRPr="00174F21">
        <w:rPr>
          <w:rFonts w:hint="eastAsia"/>
        </w:rPr>
        <w:t>年</w:t>
      </w:r>
      <w:r>
        <w:rPr>
          <w:rFonts w:hint="eastAsia"/>
        </w:rPr>
        <w:t>(occ./year</w:t>
      </w:r>
      <w:r>
        <w:t>)</w:t>
      </w:r>
      <w:r w:rsidRPr="00174F21">
        <w:rPr>
          <w:rFonts w:hint="eastAsia"/>
        </w:rPr>
        <w:t>；</w:t>
      </w:r>
    </w:p>
    <w:p w14:paraId="51DBB9AB" w14:textId="77777777" w:rsidR="00A015BE" w:rsidRDefault="00A015BE" w:rsidP="00A015BE">
      <w:pPr>
        <w:tabs>
          <w:tab w:val="left" w:pos="720"/>
        </w:tabs>
        <w:ind w:firstLine="420"/>
      </w:pPr>
      <w:r w:rsidRPr="00174F21">
        <w:rPr>
          <w:i/>
        </w:rPr>
        <w:t>μ</w:t>
      </w:r>
      <w:r w:rsidRPr="00174F21">
        <w:tab/>
        <w:t>——</w:t>
      </w:r>
      <w:r>
        <w:rPr>
          <w:rFonts w:hint="eastAsia"/>
        </w:rPr>
        <w:t>元件</w:t>
      </w:r>
      <w:r w:rsidRPr="00174F21">
        <w:rPr>
          <w:rFonts w:hint="eastAsia"/>
        </w:rPr>
        <w:t>修复率，</w:t>
      </w:r>
      <w:r>
        <w:rPr>
          <w:rFonts w:hint="eastAsia"/>
        </w:rPr>
        <w:t>单位为</w:t>
      </w:r>
      <w:r w:rsidRPr="00174F21">
        <w:rPr>
          <w:rFonts w:hint="eastAsia"/>
        </w:rPr>
        <w:t>次</w:t>
      </w:r>
      <w:r>
        <w:rPr>
          <w:rFonts w:hint="eastAsia"/>
        </w:rPr>
        <w:t>每</w:t>
      </w:r>
      <w:r w:rsidRPr="00174F21">
        <w:rPr>
          <w:rFonts w:hint="eastAsia"/>
        </w:rPr>
        <w:t>年</w:t>
      </w:r>
      <w:r>
        <w:rPr>
          <w:rFonts w:hint="eastAsia"/>
        </w:rPr>
        <w:t>(occ./year</w:t>
      </w:r>
      <w:r>
        <w:t>)</w:t>
      </w:r>
      <w:r w:rsidRPr="00174F21">
        <w:rPr>
          <w:rFonts w:hint="eastAsia"/>
        </w:rPr>
        <w:t>。</w:t>
      </w:r>
    </w:p>
    <w:p w14:paraId="756EB314" w14:textId="4FC1B589" w:rsidR="00A015BE" w:rsidRPr="00A015BE" w:rsidRDefault="00A015BE" w:rsidP="00A015BE">
      <w:pPr>
        <w:pStyle w:val="affffff7"/>
        <w:ind w:left="0"/>
      </w:pPr>
      <w:r w:rsidRPr="00A015BE">
        <w:rPr>
          <w:rFonts w:hint="eastAsia"/>
        </w:rPr>
        <w:t>若需考虑元件的预安排停运，可建立包含</w:t>
      </w:r>
      <w:r w:rsidR="00145002" w:rsidRPr="00A015BE">
        <w:rPr>
          <w:rFonts w:hint="eastAsia"/>
        </w:rPr>
        <w:t>正常运行状态</w:t>
      </w:r>
      <w:r w:rsidRPr="00A015BE">
        <w:rPr>
          <w:rFonts w:hint="eastAsia"/>
        </w:rPr>
        <w:t>、强迫停运状态</w:t>
      </w:r>
      <w:r w:rsidR="00145002">
        <w:rPr>
          <w:rFonts w:hint="eastAsia"/>
        </w:rPr>
        <w:t>和</w:t>
      </w:r>
      <w:r w:rsidR="00145002" w:rsidRPr="00A015BE">
        <w:rPr>
          <w:rFonts w:hint="eastAsia"/>
        </w:rPr>
        <w:t>预安排停运状态</w:t>
      </w:r>
      <w:r w:rsidR="005C5339">
        <w:rPr>
          <w:rFonts w:hint="eastAsia"/>
        </w:rPr>
        <w:t>的状态空间模型</w:t>
      </w:r>
      <w:r w:rsidRPr="00A015BE">
        <w:rPr>
          <w:rFonts w:hint="eastAsia"/>
        </w:rPr>
        <w:t>。</w:t>
      </w:r>
    </w:p>
    <w:p w14:paraId="6CF80EB4" w14:textId="77777777" w:rsidR="00A015BE" w:rsidRPr="00174F21" w:rsidRDefault="00A015BE" w:rsidP="00A015BE">
      <w:pPr>
        <w:pStyle w:val="a6"/>
        <w:numPr>
          <w:ilvl w:val="0"/>
          <w:numId w:val="7"/>
        </w:numPr>
      </w:pPr>
      <w:bookmarkStart w:id="91" w:name="_Toc106872913"/>
      <w:bookmarkStart w:id="92" w:name="_Toc107411307"/>
      <w:r>
        <w:rPr>
          <w:rFonts w:hint="eastAsia"/>
        </w:rPr>
        <w:t>厂（</w:t>
      </w:r>
      <w:r w:rsidRPr="00174F21">
        <w:rPr>
          <w:rFonts w:hint="eastAsia"/>
        </w:rPr>
        <w:t>场</w:t>
      </w:r>
      <w:r>
        <w:rPr>
          <w:rFonts w:hint="eastAsia"/>
        </w:rPr>
        <w:t>）</w:t>
      </w:r>
      <w:r w:rsidRPr="00174F21">
        <w:rPr>
          <w:rFonts w:hint="eastAsia"/>
        </w:rPr>
        <w:t>站可靠性模型</w:t>
      </w:r>
      <w:bookmarkEnd w:id="91"/>
      <w:bookmarkEnd w:id="92"/>
    </w:p>
    <w:p w14:paraId="4F49BB7A" w14:textId="77777777" w:rsidR="00A015BE" w:rsidRPr="00A015BE" w:rsidRDefault="00A015BE" w:rsidP="00A015BE">
      <w:pPr>
        <w:pStyle w:val="a7"/>
        <w:ind w:left="0"/>
        <w:outlineLvl w:val="9"/>
        <w:rPr>
          <w:rFonts w:ascii="Times New Roman"/>
        </w:rPr>
      </w:pPr>
      <w:bookmarkStart w:id="93" w:name="_Toc106349885"/>
      <w:bookmarkStart w:id="94" w:name="_Toc106870046"/>
      <w:bookmarkStart w:id="95" w:name="_Toc106872914"/>
      <w:r w:rsidRPr="00A015BE">
        <w:rPr>
          <w:rFonts w:ascii="Times New Roman" w:hint="eastAsia"/>
        </w:rPr>
        <w:t>常规厂（场）站可靠性模型</w:t>
      </w:r>
      <w:bookmarkEnd w:id="93"/>
      <w:bookmarkEnd w:id="94"/>
      <w:bookmarkEnd w:id="95"/>
    </w:p>
    <w:p w14:paraId="07684D4C" w14:textId="35E836A8" w:rsidR="00A015BE" w:rsidRPr="00DD1A27" w:rsidRDefault="00A015BE" w:rsidP="00A015BE">
      <w:pPr>
        <w:pStyle w:val="affffff3"/>
      </w:pPr>
      <w:r>
        <w:rPr>
          <w:rFonts w:hint="eastAsia"/>
        </w:rPr>
        <w:t>常规</w:t>
      </w:r>
      <w:r w:rsidR="00145002">
        <w:rPr>
          <w:rFonts w:hint="eastAsia"/>
        </w:rPr>
        <w:t>的</w:t>
      </w:r>
      <w:r>
        <w:rPr>
          <w:rFonts w:hint="eastAsia"/>
        </w:rPr>
        <w:t>火电厂、水电站、燃气电站</w:t>
      </w:r>
      <w:r w:rsidR="00782359">
        <w:rPr>
          <w:rFonts w:hint="eastAsia"/>
        </w:rPr>
        <w:t>、核电站</w:t>
      </w:r>
      <w:r w:rsidRPr="00DD1A27">
        <w:rPr>
          <w:rFonts w:hint="eastAsia"/>
        </w:rPr>
        <w:t>应</w:t>
      </w:r>
      <w:r>
        <w:rPr>
          <w:rFonts w:hint="eastAsia"/>
        </w:rPr>
        <w:t>针对单台机组（</w:t>
      </w:r>
      <w:r w:rsidR="000405EC" w:rsidRPr="00A015BE">
        <w:rPr>
          <w:rFonts w:hint="eastAsia"/>
        </w:rPr>
        <w:t>含</w:t>
      </w:r>
      <w:r>
        <w:rPr>
          <w:rFonts w:hint="eastAsia"/>
        </w:rPr>
        <w:t>火电机组、水电机组、燃气机组等）</w:t>
      </w:r>
      <w:r w:rsidRPr="00DD1A27">
        <w:rPr>
          <w:rFonts w:hint="eastAsia"/>
        </w:rPr>
        <w:t>建立</w:t>
      </w:r>
      <w:r w:rsidRPr="00A015BE">
        <w:rPr>
          <w:rFonts w:hint="eastAsia"/>
        </w:rPr>
        <w:t>正常运行</w:t>
      </w:r>
      <w:r w:rsidRPr="00A015BE">
        <w:t>-</w:t>
      </w:r>
      <w:r w:rsidRPr="00A015BE">
        <w:rPr>
          <w:rFonts w:hint="eastAsia"/>
        </w:rPr>
        <w:t>强迫停运</w:t>
      </w:r>
      <w:r w:rsidRPr="00A015BE">
        <w:t>状态</w:t>
      </w:r>
      <w:r w:rsidRPr="00A015BE">
        <w:rPr>
          <w:rFonts w:hint="eastAsia"/>
        </w:rPr>
        <w:t>空间</w:t>
      </w:r>
      <w:r w:rsidRPr="00A015BE">
        <w:t>模型</w:t>
      </w:r>
      <w:r>
        <w:rPr>
          <w:rFonts w:hint="eastAsia"/>
        </w:rPr>
        <w:t>。</w:t>
      </w:r>
    </w:p>
    <w:p w14:paraId="476A0D63" w14:textId="4C58AD74" w:rsidR="00A015BE" w:rsidRDefault="00A015BE" w:rsidP="00A015BE">
      <w:pPr>
        <w:pStyle w:val="affffff3"/>
      </w:pPr>
      <w:r>
        <w:rPr>
          <w:rFonts w:hint="eastAsia"/>
        </w:rPr>
        <w:t>常规机组的可靠性模型应考虑机组正常启停、强迫停运和机组出力上下限。常规机组可靠性</w:t>
      </w:r>
      <w:r w:rsidRPr="00BE17AF">
        <w:rPr>
          <w:rFonts w:hint="eastAsia"/>
        </w:rPr>
        <w:t>模型</w:t>
      </w:r>
      <w:r>
        <w:rPr>
          <w:rFonts w:hint="eastAsia"/>
        </w:rPr>
        <w:t>可</w:t>
      </w:r>
      <w:r w:rsidR="003E03D6">
        <w:rPr>
          <w:rFonts w:hint="eastAsia"/>
        </w:rPr>
        <w:t>参见</w:t>
      </w:r>
      <w:r w:rsidRPr="00BE17AF">
        <w:rPr>
          <w:rFonts w:hint="eastAsia"/>
        </w:rPr>
        <w:t>附录</w:t>
      </w:r>
      <w:r>
        <w:t>B.1</w:t>
      </w:r>
      <w:r>
        <w:rPr>
          <w:rFonts w:hint="eastAsia"/>
        </w:rPr>
        <w:t>。</w:t>
      </w:r>
    </w:p>
    <w:p w14:paraId="4A907252" w14:textId="77777777" w:rsidR="00A015BE" w:rsidRDefault="00A015BE" w:rsidP="00A015BE">
      <w:pPr>
        <w:pStyle w:val="affffff3"/>
      </w:pPr>
      <w:r>
        <w:rPr>
          <w:rFonts w:hint="eastAsia"/>
        </w:rPr>
        <w:t>常规机组的强迫停运率，宜使用常规机组历史强迫停运的统计值计算得到。</w:t>
      </w:r>
    </w:p>
    <w:p w14:paraId="227E8816" w14:textId="77777777" w:rsidR="00A015BE" w:rsidRDefault="00A015BE" w:rsidP="00A015BE">
      <w:pPr>
        <w:pStyle w:val="affffff3"/>
      </w:pPr>
      <w:r>
        <w:rPr>
          <w:rFonts w:hint="eastAsia"/>
        </w:rPr>
        <w:t>梯级水电在常规水电的基础上，应考虑</w:t>
      </w:r>
      <w:r w:rsidRPr="00174F21">
        <w:rPr>
          <w:rFonts w:hint="eastAsia"/>
        </w:rPr>
        <w:t>各级径流时序耦合关系</w:t>
      </w:r>
      <w:r>
        <w:rPr>
          <w:rFonts w:hint="eastAsia"/>
        </w:rPr>
        <w:t>对电站出力的影响，包括：</w:t>
      </w:r>
    </w:p>
    <w:p w14:paraId="6B3774BA" w14:textId="77777777" w:rsidR="00A015BE" w:rsidRPr="00A015BE" w:rsidRDefault="00A015BE" w:rsidP="00A015BE">
      <w:pPr>
        <w:pStyle w:val="afffe"/>
        <w:numPr>
          <w:ilvl w:val="0"/>
          <w:numId w:val="35"/>
        </w:numPr>
        <w:tabs>
          <w:tab w:val="center" w:pos="851"/>
          <w:tab w:val="right" w:leader="dot" w:pos="9298"/>
        </w:tabs>
        <w:autoSpaceDE w:val="0"/>
        <w:autoSpaceDN w:val="0"/>
        <w:ind w:left="840" w:firstLineChars="0" w:hanging="414"/>
        <w:rPr>
          <w:rFonts w:ascii="Times New Roman" w:eastAsiaTheme="minorEastAsia"/>
          <w:szCs w:val="21"/>
        </w:rPr>
      </w:pPr>
      <w:r w:rsidRPr="00A015BE">
        <w:rPr>
          <w:rFonts w:ascii="Times New Roman" w:eastAsiaTheme="minorEastAsia" w:hint="eastAsia"/>
          <w:szCs w:val="21"/>
        </w:rPr>
        <w:t>上下级水库水头耦合关系；</w:t>
      </w:r>
    </w:p>
    <w:p w14:paraId="49860160" w14:textId="77777777" w:rsidR="00A015BE" w:rsidRPr="00A015BE" w:rsidRDefault="00A015BE" w:rsidP="00A015BE">
      <w:pPr>
        <w:pStyle w:val="afffe"/>
        <w:numPr>
          <w:ilvl w:val="0"/>
          <w:numId w:val="35"/>
        </w:numPr>
        <w:tabs>
          <w:tab w:val="center" w:pos="851"/>
          <w:tab w:val="right" w:leader="dot" w:pos="9298"/>
        </w:tabs>
        <w:autoSpaceDE w:val="0"/>
        <w:autoSpaceDN w:val="0"/>
        <w:ind w:left="840" w:firstLineChars="0" w:hanging="414"/>
        <w:rPr>
          <w:rFonts w:ascii="Times New Roman" w:eastAsiaTheme="minorEastAsia"/>
          <w:szCs w:val="21"/>
        </w:rPr>
      </w:pPr>
      <w:r w:rsidRPr="00A015BE">
        <w:rPr>
          <w:rFonts w:ascii="Times New Roman" w:eastAsiaTheme="minorEastAsia" w:hint="eastAsia"/>
          <w:szCs w:val="21"/>
        </w:rPr>
        <w:t>上下级水库径流量耦合关系；</w:t>
      </w:r>
    </w:p>
    <w:p w14:paraId="34EF98D1" w14:textId="77777777" w:rsidR="00A015BE" w:rsidRPr="00A015BE" w:rsidRDefault="00A015BE" w:rsidP="00A015BE">
      <w:pPr>
        <w:pStyle w:val="afffe"/>
        <w:numPr>
          <w:ilvl w:val="0"/>
          <w:numId w:val="35"/>
        </w:numPr>
        <w:tabs>
          <w:tab w:val="center" w:pos="851"/>
          <w:tab w:val="right" w:leader="dot" w:pos="9298"/>
        </w:tabs>
        <w:autoSpaceDE w:val="0"/>
        <w:autoSpaceDN w:val="0"/>
        <w:ind w:left="840" w:firstLineChars="0" w:hanging="414"/>
        <w:rPr>
          <w:rFonts w:ascii="Times New Roman" w:eastAsiaTheme="minorEastAsia"/>
          <w:szCs w:val="21"/>
        </w:rPr>
      </w:pPr>
      <w:r w:rsidRPr="00A015BE">
        <w:rPr>
          <w:rFonts w:ascii="Times New Roman" w:eastAsiaTheme="minorEastAsia" w:hint="eastAsia"/>
          <w:szCs w:val="21"/>
        </w:rPr>
        <w:t>各级水库始末库容约束。</w:t>
      </w:r>
    </w:p>
    <w:p w14:paraId="66C654B4" w14:textId="71211097" w:rsidR="00A015BE" w:rsidRDefault="00A015BE" w:rsidP="00A015BE">
      <w:pPr>
        <w:pStyle w:val="affffff3"/>
      </w:pPr>
      <w:r>
        <w:rPr>
          <w:rFonts w:hint="eastAsia"/>
        </w:rPr>
        <w:t>梯级水电可靠性模型可</w:t>
      </w:r>
      <w:r w:rsidR="003E03D6">
        <w:rPr>
          <w:rFonts w:hint="eastAsia"/>
        </w:rPr>
        <w:t>参见</w:t>
      </w:r>
      <w:r>
        <w:rPr>
          <w:rFonts w:hint="eastAsia"/>
        </w:rPr>
        <w:t>附录</w:t>
      </w:r>
      <w:r>
        <w:t>B</w:t>
      </w:r>
      <w:r>
        <w:rPr>
          <w:rFonts w:hint="eastAsia"/>
        </w:rPr>
        <w:t>.</w:t>
      </w:r>
      <w:r>
        <w:t>2</w:t>
      </w:r>
      <w:r>
        <w:rPr>
          <w:rFonts w:hint="eastAsia"/>
        </w:rPr>
        <w:t>。</w:t>
      </w:r>
    </w:p>
    <w:p w14:paraId="61AC61DE" w14:textId="77777777" w:rsidR="00A015BE" w:rsidRPr="009F2415" w:rsidRDefault="00A015BE" w:rsidP="00A015BE">
      <w:pPr>
        <w:pStyle w:val="affffff3"/>
      </w:pPr>
      <w:r w:rsidRPr="009F2415">
        <w:rPr>
          <w:rFonts w:hint="eastAsia"/>
        </w:rPr>
        <w:t>在枯水期水头</w:t>
      </w:r>
      <w:r>
        <w:rPr>
          <w:rFonts w:hint="eastAsia"/>
        </w:rPr>
        <w:t>不足</w:t>
      </w:r>
      <w:r w:rsidRPr="009F2415">
        <w:rPr>
          <w:rFonts w:hint="eastAsia"/>
        </w:rPr>
        <w:t>的情况下，应考虑水电站受阻容量的影响。</w:t>
      </w:r>
    </w:p>
    <w:p w14:paraId="287210A1" w14:textId="77777777" w:rsidR="00A015BE" w:rsidRPr="00A015BE" w:rsidRDefault="00A015BE" w:rsidP="00A015BE">
      <w:pPr>
        <w:pStyle w:val="a7"/>
        <w:ind w:left="0"/>
        <w:outlineLvl w:val="9"/>
        <w:rPr>
          <w:rFonts w:ascii="Times New Roman"/>
        </w:rPr>
      </w:pPr>
      <w:bookmarkStart w:id="96" w:name="_Toc106349886"/>
      <w:bookmarkStart w:id="97" w:name="_Toc106870047"/>
      <w:bookmarkStart w:id="98" w:name="_Toc106872915"/>
      <w:r w:rsidRPr="00A015BE">
        <w:rPr>
          <w:rFonts w:ascii="Times New Roman" w:hint="eastAsia"/>
        </w:rPr>
        <w:lastRenderedPageBreak/>
        <w:t>风电场（群）可靠性模型</w:t>
      </w:r>
      <w:bookmarkEnd w:id="96"/>
      <w:bookmarkEnd w:id="97"/>
      <w:bookmarkEnd w:id="98"/>
    </w:p>
    <w:p w14:paraId="3AF4C5E8" w14:textId="2CD635C1" w:rsidR="00A015BE" w:rsidRDefault="00A015BE" w:rsidP="00A015BE">
      <w:pPr>
        <w:pStyle w:val="affffff3"/>
      </w:pPr>
      <w:r w:rsidRPr="00174F21">
        <w:rPr>
          <w:rFonts w:hint="eastAsia"/>
        </w:rPr>
        <w:t>风电场的可靠性模型</w:t>
      </w:r>
      <w:r>
        <w:rPr>
          <w:rFonts w:hint="eastAsia"/>
        </w:rPr>
        <w:t>为风电场理论出力时间序列，应考虑风资源波动对</w:t>
      </w:r>
      <w:r w:rsidR="00D31F3A">
        <w:rPr>
          <w:rFonts w:hint="eastAsia"/>
        </w:rPr>
        <w:t>理论</w:t>
      </w:r>
      <w:r>
        <w:rPr>
          <w:rFonts w:hint="eastAsia"/>
        </w:rPr>
        <w:t>出力</w:t>
      </w:r>
      <w:r w:rsidR="00254A7C">
        <w:rPr>
          <w:rFonts w:hint="eastAsia"/>
        </w:rPr>
        <w:t>时间序列</w:t>
      </w:r>
      <w:r>
        <w:rPr>
          <w:rFonts w:hint="eastAsia"/>
        </w:rPr>
        <w:t>的影响，</w:t>
      </w:r>
      <w:r w:rsidR="00976FBD">
        <w:rPr>
          <w:rFonts w:hint="eastAsia"/>
        </w:rPr>
        <w:t>一般</w:t>
      </w:r>
      <w:r>
        <w:rPr>
          <w:rFonts w:hint="eastAsia"/>
        </w:rPr>
        <w:t>不考虑</w:t>
      </w:r>
      <w:r w:rsidR="00254A7C">
        <w:rPr>
          <w:rFonts w:hint="eastAsia"/>
        </w:rPr>
        <w:t>单台</w:t>
      </w:r>
      <w:r>
        <w:rPr>
          <w:rFonts w:hint="eastAsia"/>
        </w:rPr>
        <w:t>机组</w:t>
      </w:r>
      <w:r w:rsidR="00254A7C">
        <w:rPr>
          <w:rFonts w:hint="eastAsia"/>
        </w:rPr>
        <w:t>的</w:t>
      </w:r>
      <w:r>
        <w:rPr>
          <w:rFonts w:hint="eastAsia"/>
        </w:rPr>
        <w:t>强迫停运</w:t>
      </w:r>
      <w:r w:rsidR="00254A7C">
        <w:rPr>
          <w:rFonts w:hint="eastAsia"/>
        </w:rPr>
        <w:t>状态</w:t>
      </w:r>
      <w:r w:rsidRPr="00174F21">
        <w:rPr>
          <w:rFonts w:hint="eastAsia"/>
        </w:rPr>
        <w:t>。</w:t>
      </w:r>
    </w:p>
    <w:p w14:paraId="5B5931D1" w14:textId="18127749" w:rsidR="00A015BE" w:rsidRPr="004A10C0" w:rsidRDefault="00A015BE" w:rsidP="00A015BE">
      <w:pPr>
        <w:pStyle w:val="affffff3"/>
      </w:pPr>
      <w:r>
        <w:rPr>
          <w:rFonts w:hint="eastAsia"/>
        </w:rPr>
        <w:t>风电场的理论出力为考虑风资源波动的最大发电能力，可通过历史理论出力数据统计得到</w:t>
      </w:r>
      <w:r w:rsidRPr="004A10C0">
        <w:rPr>
          <w:rFonts w:hint="eastAsia"/>
        </w:rPr>
        <w:t>。</w:t>
      </w:r>
      <w:r>
        <w:rPr>
          <w:rFonts w:hint="eastAsia"/>
        </w:rPr>
        <w:t>在缺少历史理论出力数据的情况下，可</w:t>
      </w:r>
      <w:r w:rsidR="00254A7C">
        <w:rPr>
          <w:rFonts w:hint="eastAsia"/>
        </w:rPr>
        <w:t>根据</w:t>
      </w:r>
      <w:r>
        <w:rPr>
          <w:rFonts w:hint="eastAsia"/>
        </w:rPr>
        <w:t>风电场所在地的风资源监测数据计算得到。</w:t>
      </w:r>
    </w:p>
    <w:p w14:paraId="07D90548" w14:textId="77777777" w:rsidR="00A015BE" w:rsidRPr="004A10C0" w:rsidRDefault="00A015BE" w:rsidP="00A015BE">
      <w:pPr>
        <w:pStyle w:val="affffff3"/>
      </w:pPr>
      <w:r w:rsidRPr="004A10C0">
        <w:rPr>
          <w:rFonts w:hint="eastAsia"/>
        </w:rPr>
        <w:t>风电场的理论出力应为时间序列数据，时间分辨率宜为</w:t>
      </w:r>
      <w:r w:rsidRPr="004A10C0">
        <w:t>1</w:t>
      </w:r>
      <w:r w:rsidRPr="004A10C0">
        <w:rPr>
          <w:rFonts w:hint="eastAsia"/>
        </w:rPr>
        <w:t>小时。</w:t>
      </w:r>
    </w:p>
    <w:p w14:paraId="2BAC5347" w14:textId="3D8C096B" w:rsidR="00A015BE" w:rsidRDefault="00A015BE" w:rsidP="00A015BE">
      <w:pPr>
        <w:pStyle w:val="affffff3"/>
      </w:pPr>
      <w:r w:rsidRPr="004A10C0">
        <w:rPr>
          <w:rFonts w:hint="eastAsia"/>
        </w:rPr>
        <w:t>风电场的理论出力，</w:t>
      </w:r>
      <w:r>
        <w:rPr>
          <w:rFonts w:hint="eastAsia"/>
        </w:rPr>
        <w:t>应考虑风资源变化的多种运行场景。运行场景应包含</w:t>
      </w:r>
      <w:r w:rsidRPr="004A10C0">
        <w:rPr>
          <w:rFonts w:hint="eastAsia"/>
        </w:rPr>
        <w:t>极端天气</w:t>
      </w:r>
      <w:r w:rsidR="00567B0E">
        <w:rPr>
          <w:rFonts w:hint="eastAsia"/>
        </w:rPr>
        <w:t>场景</w:t>
      </w:r>
      <w:r w:rsidR="00254A7C">
        <w:rPr>
          <w:rFonts w:hint="eastAsia"/>
        </w:rPr>
        <w:t>的</w:t>
      </w:r>
      <w:r w:rsidR="00254A7C" w:rsidRPr="004A10C0">
        <w:rPr>
          <w:rFonts w:hint="eastAsia"/>
        </w:rPr>
        <w:t>风电场理论出力</w:t>
      </w:r>
      <w:r w:rsidRPr="004A10C0">
        <w:rPr>
          <w:rFonts w:hint="eastAsia"/>
        </w:rPr>
        <w:t>。</w:t>
      </w:r>
    </w:p>
    <w:p w14:paraId="0D03A682" w14:textId="77777777" w:rsidR="00A015BE" w:rsidRPr="009A7ED9" w:rsidRDefault="00A015BE" w:rsidP="00A015BE">
      <w:pPr>
        <w:pStyle w:val="affffff3"/>
      </w:pPr>
      <w:r>
        <w:rPr>
          <w:rFonts w:hint="eastAsia"/>
        </w:rPr>
        <w:t>风电场群</w:t>
      </w:r>
      <w:r w:rsidRPr="004A10C0">
        <w:rPr>
          <w:rFonts w:hint="eastAsia"/>
        </w:rPr>
        <w:t>的理论出力</w:t>
      </w:r>
      <w:r>
        <w:rPr>
          <w:rFonts w:hint="eastAsia"/>
        </w:rPr>
        <w:t>可由多个风电场的理论出力叠加得到，应考虑多个风电场理论出力的相互影响。</w:t>
      </w:r>
    </w:p>
    <w:p w14:paraId="6017894A" w14:textId="77777777" w:rsidR="00A015BE" w:rsidRPr="00A015BE" w:rsidRDefault="00A015BE" w:rsidP="00A015BE">
      <w:pPr>
        <w:pStyle w:val="a7"/>
        <w:ind w:left="0"/>
        <w:outlineLvl w:val="9"/>
        <w:rPr>
          <w:rFonts w:ascii="Times New Roman"/>
        </w:rPr>
      </w:pPr>
      <w:bookmarkStart w:id="99" w:name="_Toc91248906"/>
      <w:bookmarkStart w:id="100" w:name="_Toc91277633"/>
      <w:bookmarkStart w:id="101" w:name="_Toc91333032"/>
      <w:bookmarkStart w:id="102" w:name="_Toc106349887"/>
      <w:bookmarkStart w:id="103" w:name="_Toc106870048"/>
      <w:bookmarkStart w:id="104" w:name="_Toc106872916"/>
      <w:r w:rsidRPr="00A015BE">
        <w:rPr>
          <w:rFonts w:ascii="Times New Roman" w:hint="eastAsia"/>
        </w:rPr>
        <w:t>光伏电站（群）可靠性模型</w:t>
      </w:r>
      <w:bookmarkEnd w:id="99"/>
      <w:bookmarkEnd w:id="100"/>
      <w:bookmarkEnd w:id="101"/>
      <w:bookmarkEnd w:id="102"/>
      <w:bookmarkEnd w:id="103"/>
      <w:bookmarkEnd w:id="104"/>
    </w:p>
    <w:p w14:paraId="01FAC157" w14:textId="28415243" w:rsidR="00A015BE" w:rsidRDefault="00A015BE" w:rsidP="00A015BE">
      <w:pPr>
        <w:pStyle w:val="affffff3"/>
      </w:pPr>
      <w:r w:rsidRPr="004A10C0">
        <w:rPr>
          <w:rFonts w:hint="eastAsia"/>
        </w:rPr>
        <w:t>光伏电站</w:t>
      </w:r>
      <w:r w:rsidRPr="00174F21">
        <w:rPr>
          <w:rFonts w:hint="eastAsia"/>
        </w:rPr>
        <w:t>的可靠性模型</w:t>
      </w:r>
      <w:r>
        <w:rPr>
          <w:rFonts w:hint="eastAsia"/>
        </w:rPr>
        <w:t>为</w:t>
      </w:r>
      <w:r w:rsidRPr="004A10C0">
        <w:rPr>
          <w:rFonts w:hint="eastAsia"/>
        </w:rPr>
        <w:t>光伏电站</w:t>
      </w:r>
      <w:r>
        <w:rPr>
          <w:rFonts w:hint="eastAsia"/>
        </w:rPr>
        <w:t>理论出力时间序列，应考虑太阳辐射波动对</w:t>
      </w:r>
      <w:r w:rsidR="00D31F3A">
        <w:rPr>
          <w:rFonts w:hint="eastAsia"/>
        </w:rPr>
        <w:t>理论</w:t>
      </w:r>
      <w:r w:rsidR="005941E3">
        <w:rPr>
          <w:rFonts w:hint="eastAsia"/>
        </w:rPr>
        <w:t>出力的影响，一般</w:t>
      </w:r>
      <w:r>
        <w:rPr>
          <w:rFonts w:hint="eastAsia"/>
        </w:rPr>
        <w:t>不考虑光伏</w:t>
      </w:r>
      <w:r w:rsidRPr="004A10C0">
        <w:rPr>
          <w:rFonts w:hint="eastAsia"/>
        </w:rPr>
        <w:t>发电单元</w:t>
      </w:r>
      <w:r w:rsidR="00254A7C">
        <w:rPr>
          <w:rFonts w:hint="eastAsia"/>
        </w:rPr>
        <w:t>的</w:t>
      </w:r>
      <w:r>
        <w:rPr>
          <w:rFonts w:hint="eastAsia"/>
        </w:rPr>
        <w:t>强迫停运</w:t>
      </w:r>
      <w:r w:rsidR="00254A7C">
        <w:rPr>
          <w:rFonts w:hint="eastAsia"/>
        </w:rPr>
        <w:t>状态</w:t>
      </w:r>
      <w:r w:rsidRPr="00174F21">
        <w:rPr>
          <w:rFonts w:hint="eastAsia"/>
        </w:rPr>
        <w:t>。</w:t>
      </w:r>
    </w:p>
    <w:p w14:paraId="0BD7D7D6" w14:textId="300AA607" w:rsidR="00A015BE" w:rsidRPr="004A10C0" w:rsidRDefault="00A015BE" w:rsidP="00567B0E">
      <w:pPr>
        <w:pStyle w:val="affffff3"/>
        <w:widowControl w:val="0"/>
      </w:pPr>
      <w:r w:rsidRPr="004A10C0">
        <w:rPr>
          <w:rFonts w:hint="eastAsia"/>
        </w:rPr>
        <w:t>光伏电站</w:t>
      </w:r>
      <w:r>
        <w:rPr>
          <w:rFonts w:hint="eastAsia"/>
        </w:rPr>
        <w:t>的理论出力为考虑太阳辐射波动的最大发电能力，可通过历史理论出力数据统计得到</w:t>
      </w:r>
      <w:r w:rsidRPr="004A10C0">
        <w:rPr>
          <w:rFonts w:hint="eastAsia"/>
        </w:rPr>
        <w:t>。</w:t>
      </w:r>
      <w:r>
        <w:rPr>
          <w:rFonts w:hint="eastAsia"/>
        </w:rPr>
        <w:t>在缺少历史理论出力数据的情况下，可</w:t>
      </w:r>
      <w:r w:rsidR="00567B0E">
        <w:rPr>
          <w:rFonts w:hint="eastAsia"/>
        </w:rPr>
        <w:t>用</w:t>
      </w:r>
      <w:r w:rsidRPr="004A10C0">
        <w:rPr>
          <w:rFonts w:hint="eastAsia"/>
        </w:rPr>
        <w:t>光伏电站</w:t>
      </w:r>
      <w:r>
        <w:rPr>
          <w:rFonts w:hint="eastAsia"/>
        </w:rPr>
        <w:t>所在地的</w:t>
      </w:r>
      <w:r w:rsidRPr="004A10C0">
        <w:rPr>
          <w:rFonts w:hint="eastAsia"/>
        </w:rPr>
        <w:t>太阳辐射强度</w:t>
      </w:r>
      <w:r>
        <w:rPr>
          <w:rFonts w:hint="eastAsia"/>
        </w:rPr>
        <w:t>监测数据计算得到。</w:t>
      </w:r>
    </w:p>
    <w:p w14:paraId="727FED2E" w14:textId="77777777" w:rsidR="00A015BE" w:rsidRPr="004A10C0" w:rsidRDefault="00A015BE" w:rsidP="00A015BE">
      <w:pPr>
        <w:pStyle w:val="affffff3"/>
      </w:pPr>
      <w:r w:rsidRPr="004A10C0">
        <w:rPr>
          <w:rFonts w:hint="eastAsia"/>
        </w:rPr>
        <w:t>光伏电站的理论出力应为时间序列数据，时间分辨率宜为</w:t>
      </w:r>
      <w:r w:rsidRPr="004A10C0">
        <w:t>1</w:t>
      </w:r>
      <w:r w:rsidRPr="004A10C0">
        <w:rPr>
          <w:rFonts w:hint="eastAsia"/>
        </w:rPr>
        <w:t>小时。</w:t>
      </w:r>
    </w:p>
    <w:p w14:paraId="30BAF6A3" w14:textId="172CF908" w:rsidR="00A015BE" w:rsidRDefault="00A015BE" w:rsidP="00A015BE">
      <w:pPr>
        <w:pStyle w:val="affffff3"/>
      </w:pPr>
      <w:r w:rsidRPr="004A10C0">
        <w:rPr>
          <w:rFonts w:hint="eastAsia"/>
        </w:rPr>
        <w:t>光伏电站的理论出力，</w:t>
      </w:r>
      <w:r>
        <w:rPr>
          <w:rFonts w:hint="eastAsia"/>
        </w:rPr>
        <w:t>应考虑</w:t>
      </w:r>
      <w:r w:rsidRPr="004A10C0">
        <w:rPr>
          <w:rFonts w:hint="eastAsia"/>
        </w:rPr>
        <w:t>太阳辐射强度</w:t>
      </w:r>
      <w:r>
        <w:rPr>
          <w:rFonts w:hint="eastAsia"/>
        </w:rPr>
        <w:t>变化的多种运行场景。运行场景应包含</w:t>
      </w:r>
      <w:r w:rsidR="00567B0E">
        <w:rPr>
          <w:rFonts w:hint="eastAsia"/>
        </w:rPr>
        <w:t>极端天气场景</w:t>
      </w:r>
      <w:r w:rsidR="00443710">
        <w:rPr>
          <w:rFonts w:hint="eastAsia"/>
        </w:rPr>
        <w:t>的</w:t>
      </w:r>
      <w:r w:rsidR="00443710" w:rsidRPr="004A10C0">
        <w:rPr>
          <w:rFonts w:hint="eastAsia"/>
        </w:rPr>
        <w:t>光伏电站理论出力</w:t>
      </w:r>
      <w:r w:rsidRPr="004A10C0">
        <w:rPr>
          <w:rFonts w:hint="eastAsia"/>
        </w:rPr>
        <w:t>。</w:t>
      </w:r>
    </w:p>
    <w:p w14:paraId="0F949C5E" w14:textId="77777777" w:rsidR="00A015BE" w:rsidRPr="009A7ED9" w:rsidRDefault="00A015BE" w:rsidP="00A015BE">
      <w:pPr>
        <w:pStyle w:val="affffff3"/>
      </w:pPr>
      <w:r w:rsidRPr="004A10C0">
        <w:rPr>
          <w:rFonts w:hint="eastAsia"/>
        </w:rPr>
        <w:t>光伏电站</w:t>
      </w:r>
      <w:r>
        <w:rPr>
          <w:rFonts w:hint="eastAsia"/>
        </w:rPr>
        <w:t>群</w:t>
      </w:r>
      <w:r w:rsidRPr="004A10C0">
        <w:rPr>
          <w:rFonts w:hint="eastAsia"/>
        </w:rPr>
        <w:t>的理论出力</w:t>
      </w:r>
      <w:r>
        <w:rPr>
          <w:rFonts w:hint="eastAsia"/>
        </w:rPr>
        <w:t>可由多个</w:t>
      </w:r>
      <w:r w:rsidRPr="004A10C0">
        <w:rPr>
          <w:rFonts w:hint="eastAsia"/>
        </w:rPr>
        <w:t>光伏电站</w:t>
      </w:r>
      <w:r>
        <w:rPr>
          <w:rFonts w:hint="eastAsia"/>
        </w:rPr>
        <w:t>的理论出力叠加得到，应考虑多个</w:t>
      </w:r>
      <w:r w:rsidRPr="004A10C0">
        <w:rPr>
          <w:rFonts w:hint="eastAsia"/>
        </w:rPr>
        <w:t>光伏电站</w:t>
      </w:r>
      <w:r>
        <w:rPr>
          <w:rFonts w:hint="eastAsia"/>
        </w:rPr>
        <w:t>理论出力的相互影响。</w:t>
      </w:r>
    </w:p>
    <w:p w14:paraId="533F6AC2" w14:textId="77777777" w:rsidR="00A015BE" w:rsidRPr="00A015BE" w:rsidRDefault="00A015BE" w:rsidP="00A015BE">
      <w:pPr>
        <w:pStyle w:val="a7"/>
        <w:ind w:left="0"/>
        <w:outlineLvl w:val="9"/>
        <w:rPr>
          <w:rFonts w:ascii="Times New Roman"/>
        </w:rPr>
      </w:pPr>
      <w:bookmarkStart w:id="105" w:name="_Toc91248907"/>
      <w:bookmarkStart w:id="106" w:name="_Toc91277634"/>
      <w:bookmarkStart w:id="107" w:name="_Toc91333033"/>
      <w:bookmarkStart w:id="108" w:name="_Toc106349888"/>
      <w:bookmarkStart w:id="109" w:name="_Toc106870049"/>
      <w:bookmarkStart w:id="110" w:name="_Toc106872917"/>
      <w:r w:rsidRPr="00A015BE">
        <w:rPr>
          <w:rFonts w:ascii="Times New Roman" w:hint="eastAsia"/>
        </w:rPr>
        <w:t>光热电站可靠性模型</w:t>
      </w:r>
      <w:bookmarkEnd w:id="105"/>
      <w:bookmarkEnd w:id="106"/>
      <w:bookmarkEnd w:id="107"/>
      <w:bookmarkEnd w:id="108"/>
      <w:bookmarkEnd w:id="109"/>
      <w:bookmarkEnd w:id="110"/>
    </w:p>
    <w:p w14:paraId="42EF7F8D" w14:textId="7BF69F85" w:rsidR="00A015BE" w:rsidRDefault="00A015BE" w:rsidP="00A015BE">
      <w:pPr>
        <w:pStyle w:val="affffff3"/>
      </w:pPr>
      <w:r w:rsidRPr="00174F21">
        <w:rPr>
          <w:rFonts w:hint="eastAsia"/>
        </w:rPr>
        <w:t>光热电站的可靠性模型</w:t>
      </w:r>
      <w:r>
        <w:rPr>
          <w:rFonts w:hint="eastAsia"/>
        </w:rPr>
        <w:t>为</w:t>
      </w:r>
      <w:r w:rsidRPr="00174F21">
        <w:rPr>
          <w:rFonts w:hint="eastAsia"/>
        </w:rPr>
        <w:t>光热</w:t>
      </w:r>
      <w:r w:rsidRPr="004A10C0">
        <w:rPr>
          <w:rFonts w:hint="eastAsia"/>
        </w:rPr>
        <w:t>电站</w:t>
      </w:r>
      <w:r>
        <w:rPr>
          <w:rFonts w:hint="eastAsia"/>
        </w:rPr>
        <w:t>理论出力时间序列，应考虑太阳辐射强度对光热电站出力的影响、光热电站的蓄热</w:t>
      </w:r>
      <w:r w:rsidR="00E2119C">
        <w:rPr>
          <w:rFonts w:hint="eastAsia"/>
        </w:rPr>
        <w:t>能力</w:t>
      </w:r>
      <w:r>
        <w:rPr>
          <w:rFonts w:hint="eastAsia"/>
        </w:rPr>
        <w:t>和光热电站子系统的强迫停运</w:t>
      </w:r>
      <w:r w:rsidRPr="00174F21">
        <w:rPr>
          <w:rFonts w:hint="eastAsia"/>
        </w:rPr>
        <w:t>。</w:t>
      </w:r>
    </w:p>
    <w:p w14:paraId="78FD0D59" w14:textId="0CFD2ED8" w:rsidR="00A015BE" w:rsidRDefault="00E2119C" w:rsidP="00E2119C">
      <w:pPr>
        <w:pStyle w:val="affffff3"/>
      </w:pPr>
      <w:r w:rsidRPr="00174F21">
        <w:rPr>
          <w:rFonts w:hint="eastAsia"/>
        </w:rPr>
        <w:t>光热电站</w:t>
      </w:r>
      <w:r>
        <w:rPr>
          <w:rFonts w:hint="eastAsia"/>
        </w:rPr>
        <w:t>的</w:t>
      </w:r>
      <w:r w:rsidR="006B6D9F">
        <w:rPr>
          <w:rFonts w:hint="eastAsia"/>
        </w:rPr>
        <w:t>理论出力</w:t>
      </w:r>
      <w:r w:rsidR="00A015BE" w:rsidRPr="00174F21">
        <w:rPr>
          <w:rFonts w:hint="eastAsia"/>
        </w:rPr>
        <w:t>应</w:t>
      </w:r>
      <w:r w:rsidR="00A015BE">
        <w:rPr>
          <w:rFonts w:hint="eastAsia"/>
        </w:rPr>
        <w:t>根据子系统强迫停运对光热电站出力影响的逻辑关系、光热电站子系统</w:t>
      </w:r>
      <w:r w:rsidR="00A015BE" w:rsidRPr="00174F21">
        <w:rPr>
          <w:rFonts w:hint="eastAsia"/>
        </w:rPr>
        <w:t>之间的</w:t>
      </w:r>
      <w:r w:rsidR="00A015BE">
        <w:rPr>
          <w:rFonts w:hint="eastAsia"/>
        </w:rPr>
        <w:t>能量流动关系以及太阳辐射强度</w:t>
      </w:r>
      <w:r w:rsidR="00A015BE" w:rsidRPr="00174F21">
        <w:rPr>
          <w:rFonts w:hint="eastAsia"/>
        </w:rPr>
        <w:t>与电站</w:t>
      </w:r>
      <w:r w:rsidR="00A015BE">
        <w:rPr>
          <w:rFonts w:hint="eastAsia"/>
        </w:rPr>
        <w:t>出力</w:t>
      </w:r>
      <w:r w:rsidR="00A015BE" w:rsidRPr="00174F21">
        <w:rPr>
          <w:rFonts w:hint="eastAsia"/>
        </w:rPr>
        <w:t>的</w:t>
      </w:r>
      <w:r w:rsidR="00A015BE">
        <w:rPr>
          <w:rFonts w:hint="eastAsia"/>
        </w:rPr>
        <w:t>能量</w:t>
      </w:r>
      <w:r w:rsidR="00A015BE" w:rsidRPr="00174F21">
        <w:rPr>
          <w:rFonts w:hint="eastAsia"/>
        </w:rPr>
        <w:t>转换关系</w:t>
      </w:r>
      <w:r w:rsidR="00A015BE">
        <w:rPr>
          <w:rFonts w:hint="eastAsia"/>
        </w:rPr>
        <w:t>计算得到。</w:t>
      </w:r>
    </w:p>
    <w:p w14:paraId="1EF61A54" w14:textId="77777777" w:rsidR="00A015BE" w:rsidRPr="00174F21" w:rsidRDefault="00A015BE" w:rsidP="00A015BE">
      <w:pPr>
        <w:pStyle w:val="affffff3"/>
      </w:pPr>
      <w:r w:rsidRPr="00174F21">
        <w:rPr>
          <w:rFonts w:hint="eastAsia"/>
        </w:rPr>
        <w:t>光热电站各个子系统</w:t>
      </w:r>
      <w:r>
        <w:rPr>
          <w:rFonts w:hint="eastAsia"/>
        </w:rPr>
        <w:t>的可靠性模型应</w:t>
      </w:r>
      <w:r w:rsidRPr="00174F21">
        <w:rPr>
          <w:rFonts w:hint="eastAsia"/>
        </w:rPr>
        <w:t>为</w:t>
      </w:r>
      <w:r w:rsidRPr="00A015BE">
        <w:rPr>
          <w:rFonts w:hint="eastAsia"/>
        </w:rPr>
        <w:t>正常运行</w:t>
      </w:r>
      <w:r w:rsidRPr="00A015BE">
        <w:t>-</w:t>
      </w:r>
      <w:r w:rsidRPr="00A015BE">
        <w:rPr>
          <w:rFonts w:hint="eastAsia"/>
        </w:rPr>
        <w:t>强迫停运</w:t>
      </w:r>
      <w:r w:rsidRPr="00A015BE">
        <w:t>状态</w:t>
      </w:r>
      <w:r w:rsidRPr="00A015BE">
        <w:rPr>
          <w:rFonts w:hint="eastAsia"/>
        </w:rPr>
        <w:t>空间</w:t>
      </w:r>
      <w:r w:rsidRPr="00A015BE">
        <w:t>模型</w:t>
      </w:r>
      <w:r w:rsidRPr="00174F21">
        <w:rPr>
          <w:rFonts w:hint="eastAsia"/>
        </w:rPr>
        <w:t>，</w:t>
      </w:r>
      <w:r>
        <w:rPr>
          <w:rFonts w:hint="eastAsia"/>
        </w:rPr>
        <w:t>则可以</w:t>
      </w:r>
      <w:r w:rsidRPr="00174F21">
        <w:rPr>
          <w:rFonts w:hint="eastAsia"/>
        </w:rPr>
        <w:t>根据三个子系统的状态</w:t>
      </w:r>
      <w:r>
        <w:rPr>
          <w:rFonts w:hint="eastAsia"/>
        </w:rPr>
        <w:t>及其</w:t>
      </w:r>
      <w:r w:rsidRPr="00174F21">
        <w:rPr>
          <w:rFonts w:hint="eastAsia"/>
        </w:rPr>
        <w:t>串并联关系和能流关系</w:t>
      </w:r>
      <w:r>
        <w:rPr>
          <w:rFonts w:hint="eastAsia"/>
        </w:rPr>
        <w:t>，</w:t>
      </w:r>
      <w:r w:rsidRPr="00174F21">
        <w:rPr>
          <w:rFonts w:hint="eastAsia"/>
        </w:rPr>
        <w:t>确定光热电站的运行状态</w:t>
      </w:r>
      <w:r>
        <w:rPr>
          <w:rFonts w:hint="eastAsia"/>
        </w:rPr>
        <w:t>，</w:t>
      </w:r>
      <w:r w:rsidRPr="00174F21">
        <w:rPr>
          <w:rFonts w:hint="eastAsia"/>
        </w:rPr>
        <w:t>如表</w:t>
      </w:r>
      <w:r w:rsidRPr="00174F21">
        <w:t>1</w:t>
      </w:r>
      <w:r w:rsidRPr="00174F21">
        <w:rPr>
          <w:rFonts w:hint="eastAsia"/>
        </w:rPr>
        <w:t>所示。</w:t>
      </w:r>
    </w:p>
    <w:p w14:paraId="4BCCACE6" w14:textId="77777777" w:rsidR="00A015BE" w:rsidRDefault="00A015BE" w:rsidP="00A015BE">
      <w:pPr>
        <w:pStyle w:val="afffe"/>
        <w:ind w:firstLineChars="95" w:firstLine="199"/>
        <w:jc w:val="center"/>
        <w:rPr>
          <w:rFonts w:ascii="黑体" w:eastAsia="黑体" w:hAnsi="黑体"/>
          <w:szCs w:val="21"/>
        </w:rPr>
      </w:pPr>
    </w:p>
    <w:p w14:paraId="625CB9E4" w14:textId="14062BD8" w:rsidR="00A015BE" w:rsidRPr="00A015BE" w:rsidRDefault="00A015BE" w:rsidP="00A015BE">
      <w:pPr>
        <w:pStyle w:val="afffe"/>
        <w:ind w:firstLineChars="95" w:firstLine="199"/>
        <w:jc w:val="center"/>
        <w:rPr>
          <w:rFonts w:ascii="黑体" w:eastAsia="黑体" w:hAnsi="黑体"/>
          <w:szCs w:val="21"/>
        </w:rPr>
      </w:pPr>
      <w:r w:rsidRPr="00A015BE">
        <w:rPr>
          <w:rFonts w:ascii="黑体" w:eastAsia="黑体" w:hAnsi="黑体" w:hint="eastAsia"/>
          <w:szCs w:val="21"/>
        </w:rPr>
        <w:t>表1 光热电站系统运行状态判定表</w:t>
      </w:r>
    </w:p>
    <w:tbl>
      <w:tblPr>
        <w:tblStyle w:val="afffffffff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729"/>
        <w:gridCol w:w="729"/>
        <w:gridCol w:w="729"/>
        <w:gridCol w:w="729"/>
        <w:gridCol w:w="729"/>
        <w:gridCol w:w="729"/>
        <w:gridCol w:w="729"/>
        <w:gridCol w:w="729"/>
      </w:tblGrid>
      <w:tr w:rsidR="00A015BE" w:rsidRPr="00A015BE" w14:paraId="32DC91E2" w14:textId="77777777" w:rsidTr="00CC0A31">
        <w:trPr>
          <w:trHeight w:val="453"/>
          <w:jc w:val="center"/>
        </w:trPr>
        <w:tc>
          <w:tcPr>
            <w:tcW w:w="0" w:type="auto"/>
            <w:tcBorders>
              <w:top w:val="single" w:sz="12" w:space="0" w:color="auto"/>
              <w:bottom w:val="single" w:sz="4" w:space="0" w:color="auto"/>
            </w:tcBorders>
            <w:vAlign w:val="center"/>
          </w:tcPr>
          <w:p w14:paraId="1A545492" w14:textId="77777777" w:rsidR="00A015BE" w:rsidRPr="00A015BE" w:rsidRDefault="00A015BE" w:rsidP="00CC0A31">
            <w:pPr>
              <w:ind w:firstLine="420"/>
              <w:jc w:val="center"/>
              <w:rPr>
                <w:sz w:val="18"/>
                <w:szCs w:val="18"/>
                <w:shd w:val="clear" w:color="auto" w:fill="FFFFFF"/>
              </w:rPr>
            </w:pPr>
            <w:r w:rsidRPr="00A015BE">
              <w:rPr>
                <w:rFonts w:hint="eastAsia"/>
                <w:sz w:val="18"/>
                <w:szCs w:val="18"/>
                <w:shd w:val="clear" w:color="auto" w:fill="FFFFFF"/>
              </w:rPr>
              <w:t>子系统类型</w:t>
            </w:r>
          </w:p>
        </w:tc>
        <w:tc>
          <w:tcPr>
            <w:tcW w:w="0" w:type="auto"/>
            <w:gridSpan w:val="8"/>
            <w:tcBorders>
              <w:top w:val="single" w:sz="12" w:space="0" w:color="auto"/>
            </w:tcBorders>
            <w:vAlign w:val="center"/>
          </w:tcPr>
          <w:p w14:paraId="303D185E" w14:textId="77777777" w:rsidR="00A015BE" w:rsidRPr="00A015BE" w:rsidRDefault="00A015BE" w:rsidP="00CC0A31">
            <w:pPr>
              <w:ind w:firstLine="420"/>
              <w:jc w:val="center"/>
              <w:rPr>
                <w:sz w:val="18"/>
                <w:szCs w:val="18"/>
                <w:shd w:val="clear" w:color="auto" w:fill="FFFFFF"/>
              </w:rPr>
            </w:pPr>
            <w:r w:rsidRPr="00A015BE">
              <w:rPr>
                <w:rFonts w:hint="eastAsia"/>
                <w:sz w:val="18"/>
                <w:szCs w:val="18"/>
                <w:shd w:val="clear" w:color="auto" w:fill="FFFFFF"/>
              </w:rPr>
              <w:t>运行状态（</w:t>
            </w:r>
            <w:r w:rsidRPr="00A015BE">
              <w:rPr>
                <w:rFonts w:hint="eastAsia"/>
                <w:sz w:val="18"/>
                <w:szCs w:val="18"/>
                <w:shd w:val="clear" w:color="auto" w:fill="FFFFFF"/>
              </w:rPr>
              <w:t>0</w:t>
            </w:r>
            <w:r w:rsidRPr="00A015BE">
              <w:rPr>
                <w:rFonts w:hint="eastAsia"/>
                <w:sz w:val="18"/>
                <w:szCs w:val="18"/>
                <w:shd w:val="clear" w:color="auto" w:fill="FFFFFF"/>
              </w:rPr>
              <w:t>代表</w:t>
            </w:r>
            <w:r w:rsidRPr="00A015BE">
              <w:rPr>
                <w:rFonts w:hint="eastAsia"/>
                <w:sz w:val="18"/>
                <w:szCs w:val="18"/>
              </w:rPr>
              <w:t>强迫停运</w:t>
            </w:r>
            <w:r w:rsidRPr="00A015BE">
              <w:rPr>
                <w:rFonts w:hint="eastAsia"/>
                <w:sz w:val="18"/>
                <w:szCs w:val="18"/>
                <w:shd w:val="clear" w:color="auto" w:fill="FFFFFF"/>
              </w:rPr>
              <w:t>，</w:t>
            </w:r>
            <w:r w:rsidRPr="00A015BE">
              <w:rPr>
                <w:rFonts w:hint="eastAsia"/>
                <w:sz w:val="18"/>
                <w:szCs w:val="18"/>
                <w:shd w:val="clear" w:color="auto" w:fill="FFFFFF"/>
              </w:rPr>
              <w:t>1</w:t>
            </w:r>
            <w:r w:rsidRPr="00A015BE">
              <w:rPr>
                <w:rFonts w:hint="eastAsia"/>
                <w:sz w:val="18"/>
                <w:szCs w:val="18"/>
                <w:shd w:val="clear" w:color="auto" w:fill="FFFFFF"/>
              </w:rPr>
              <w:t>代表正常运行）</w:t>
            </w:r>
          </w:p>
        </w:tc>
      </w:tr>
      <w:tr w:rsidR="00A015BE" w:rsidRPr="00A015BE" w14:paraId="03D470EA" w14:textId="77777777" w:rsidTr="00CC0A31">
        <w:trPr>
          <w:trHeight w:val="453"/>
          <w:jc w:val="center"/>
        </w:trPr>
        <w:tc>
          <w:tcPr>
            <w:tcW w:w="0" w:type="auto"/>
            <w:tcBorders>
              <w:top w:val="single" w:sz="4" w:space="0" w:color="auto"/>
            </w:tcBorders>
            <w:vAlign w:val="center"/>
          </w:tcPr>
          <w:p w14:paraId="52D56CBB" w14:textId="77777777" w:rsidR="00A015BE" w:rsidRPr="00A015BE" w:rsidRDefault="00A015BE" w:rsidP="00CC0A31">
            <w:pPr>
              <w:ind w:firstLine="420"/>
              <w:jc w:val="center"/>
              <w:rPr>
                <w:sz w:val="18"/>
                <w:szCs w:val="18"/>
                <w:shd w:val="clear" w:color="auto" w:fill="FFFFFF"/>
              </w:rPr>
            </w:pPr>
            <w:r w:rsidRPr="00A015BE">
              <w:rPr>
                <w:rFonts w:hint="eastAsia"/>
                <w:sz w:val="18"/>
                <w:szCs w:val="18"/>
                <w:shd w:val="clear" w:color="auto" w:fill="FFFFFF"/>
              </w:rPr>
              <w:t>集热子系统</w:t>
            </w:r>
          </w:p>
        </w:tc>
        <w:tc>
          <w:tcPr>
            <w:tcW w:w="0" w:type="auto"/>
            <w:tcBorders>
              <w:top w:val="single" w:sz="4" w:space="0" w:color="auto"/>
            </w:tcBorders>
            <w:vAlign w:val="center"/>
          </w:tcPr>
          <w:p w14:paraId="60B935C5"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top w:val="single" w:sz="4" w:space="0" w:color="auto"/>
            </w:tcBorders>
            <w:vAlign w:val="center"/>
          </w:tcPr>
          <w:p w14:paraId="3C50BFBA"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top w:val="single" w:sz="4" w:space="0" w:color="auto"/>
            </w:tcBorders>
            <w:vAlign w:val="center"/>
          </w:tcPr>
          <w:p w14:paraId="00D81166"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top w:val="single" w:sz="4" w:space="0" w:color="auto"/>
            </w:tcBorders>
            <w:vAlign w:val="center"/>
          </w:tcPr>
          <w:p w14:paraId="7C202CD3"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top w:val="single" w:sz="4" w:space="0" w:color="auto"/>
            </w:tcBorders>
            <w:vAlign w:val="center"/>
          </w:tcPr>
          <w:p w14:paraId="79649263"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top w:val="single" w:sz="4" w:space="0" w:color="auto"/>
            </w:tcBorders>
            <w:vAlign w:val="center"/>
          </w:tcPr>
          <w:p w14:paraId="2250CF63"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top w:val="single" w:sz="4" w:space="0" w:color="auto"/>
            </w:tcBorders>
            <w:vAlign w:val="center"/>
          </w:tcPr>
          <w:p w14:paraId="1130C057"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top w:val="single" w:sz="4" w:space="0" w:color="auto"/>
            </w:tcBorders>
            <w:vAlign w:val="center"/>
          </w:tcPr>
          <w:p w14:paraId="164F8600"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r>
      <w:tr w:rsidR="00A015BE" w:rsidRPr="00A015BE" w14:paraId="1F313374" w14:textId="77777777" w:rsidTr="00CC0A31">
        <w:trPr>
          <w:trHeight w:val="453"/>
          <w:jc w:val="center"/>
        </w:trPr>
        <w:tc>
          <w:tcPr>
            <w:tcW w:w="0" w:type="auto"/>
            <w:vAlign w:val="center"/>
          </w:tcPr>
          <w:p w14:paraId="07FC7C5B" w14:textId="77777777" w:rsidR="00A015BE" w:rsidRPr="00A015BE" w:rsidRDefault="00A015BE" w:rsidP="00CC0A31">
            <w:pPr>
              <w:ind w:firstLine="420"/>
              <w:jc w:val="center"/>
              <w:rPr>
                <w:sz w:val="18"/>
                <w:szCs w:val="18"/>
                <w:shd w:val="clear" w:color="auto" w:fill="FFFFFF"/>
              </w:rPr>
            </w:pPr>
            <w:r w:rsidRPr="00A015BE">
              <w:rPr>
                <w:rFonts w:hint="eastAsia"/>
                <w:sz w:val="18"/>
                <w:szCs w:val="18"/>
                <w:shd w:val="clear" w:color="auto" w:fill="FFFFFF"/>
              </w:rPr>
              <w:t>换热子系统</w:t>
            </w:r>
          </w:p>
        </w:tc>
        <w:tc>
          <w:tcPr>
            <w:tcW w:w="0" w:type="auto"/>
            <w:vAlign w:val="center"/>
          </w:tcPr>
          <w:p w14:paraId="7C3B5D23"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vAlign w:val="center"/>
          </w:tcPr>
          <w:p w14:paraId="0C70FCC2"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vAlign w:val="center"/>
          </w:tcPr>
          <w:p w14:paraId="659D4776"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vAlign w:val="center"/>
          </w:tcPr>
          <w:p w14:paraId="5DCB616B"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vAlign w:val="center"/>
          </w:tcPr>
          <w:p w14:paraId="5E6520C2"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vAlign w:val="center"/>
          </w:tcPr>
          <w:p w14:paraId="68A698FA"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vAlign w:val="center"/>
          </w:tcPr>
          <w:p w14:paraId="5A479B3E"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vAlign w:val="center"/>
          </w:tcPr>
          <w:p w14:paraId="081B6CFF"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r>
      <w:tr w:rsidR="00A015BE" w:rsidRPr="00A015BE" w14:paraId="703766C4" w14:textId="77777777" w:rsidTr="00CC0A31">
        <w:trPr>
          <w:trHeight w:val="465"/>
          <w:jc w:val="center"/>
        </w:trPr>
        <w:tc>
          <w:tcPr>
            <w:tcW w:w="0" w:type="auto"/>
            <w:tcBorders>
              <w:bottom w:val="single" w:sz="4" w:space="0" w:color="auto"/>
            </w:tcBorders>
            <w:vAlign w:val="center"/>
          </w:tcPr>
          <w:p w14:paraId="3D8FA130" w14:textId="77777777" w:rsidR="00A015BE" w:rsidRPr="00A015BE" w:rsidRDefault="00A015BE" w:rsidP="00CC0A31">
            <w:pPr>
              <w:ind w:firstLine="420"/>
              <w:jc w:val="center"/>
              <w:rPr>
                <w:sz w:val="18"/>
                <w:szCs w:val="18"/>
                <w:shd w:val="clear" w:color="auto" w:fill="FFFFFF"/>
              </w:rPr>
            </w:pPr>
            <w:r w:rsidRPr="00A015BE">
              <w:rPr>
                <w:rFonts w:hint="eastAsia"/>
                <w:sz w:val="18"/>
                <w:szCs w:val="18"/>
                <w:shd w:val="clear" w:color="auto" w:fill="FFFFFF"/>
              </w:rPr>
              <w:t>发电子系统</w:t>
            </w:r>
          </w:p>
        </w:tc>
        <w:tc>
          <w:tcPr>
            <w:tcW w:w="0" w:type="auto"/>
            <w:tcBorders>
              <w:bottom w:val="single" w:sz="4" w:space="0" w:color="auto"/>
            </w:tcBorders>
            <w:vAlign w:val="center"/>
          </w:tcPr>
          <w:p w14:paraId="4A27832E"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bottom w:val="single" w:sz="4" w:space="0" w:color="auto"/>
            </w:tcBorders>
            <w:vAlign w:val="center"/>
          </w:tcPr>
          <w:p w14:paraId="68E06642"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bottom w:val="single" w:sz="4" w:space="0" w:color="auto"/>
            </w:tcBorders>
            <w:vAlign w:val="center"/>
          </w:tcPr>
          <w:p w14:paraId="03BFD70F"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bottom w:val="single" w:sz="4" w:space="0" w:color="auto"/>
            </w:tcBorders>
            <w:vAlign w:val="center"/>
          </w:tcPr>
          <w:p w14:paraId="71AA0F32"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bottom w:val="single" w:sz="4" w:space="0" w:color="auto"/>
            </w:tcBorders>
            <w:vAlign w:val="center"/>
          </w:tcPr>
          <w:p w14:paraId="2415EC93"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bottom w:val="single" w:sz="4" w:space="0" w:color="auto"/>
            </w:tcBorders>
            <w:vAlign w:val="center"/>
          </w:tcPr>
          <w:p w14:paraId="78217D2B"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c>
          <w:tcPr>
            <w:tcW w:w="0" w:type="auto"/>
            <w:tcBorders>
              <w:bottom w:val="single" w:sz="4" w:space="0" w:color="auto"/>
            </w:tcBorders>
            <w:vAlign w:val="center"/>
          </w:tcPr>
          <w:p w14:paraId="37CBDC8C"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0</w:t>
            </w:r>
          </w:p>
        </w:tc>
        <w:tc>
          <w:tcPr>
            <w:tcW w:w="0" w:type="auto"/>
            <w:tcBorders>
              <w:bottom w:val="single" w:sz="4" w:space="0" w:color="auto"/>
            </w:tcBorders>
            <w:vAlign w:val="center"/>
          </w:tcPr>
          <w:p w14:paraId="22D8BF80" w14:textId="77777777" w:rsidR="00A015BE" w:rsidRPr="00A015BE" w:rsidRDefault="00A015BE" w:rsidP="00CC0A31">
            <w:pPr>
              <w:ind w:firstLine="420"/>
              <w:jc w:val="center"/>
              <w:rPr>
                <w:sz w:val="18"/>
                <w:szCs w:val="18"/>
                <w:shd w:val="clear" w:color="auto" w:fill="FFFFFF"/>
              </w:rPr>
            </w:pPr>
            <w:r w:rsidRPr="00A015BE">
              <w:rPr>
                <w:sz w:val="18"/>
                <w:szCs w:val="18"/>
                <w:shd w:val="clear" w:color="auto" w:fill="FFFFFF"/>
              </w:rPr>
              <w:t>1</w:t>
            </w:r>
          </w:p>
        </w:tc>
      </w:tr>
      <w:tr w:rsidR="00A015BE" w:rsidRPr="00A015BE" w14:paraId="2C0A96F2" w14:textId="77777777" w:rsidTr="00CC0A31">
        <w:trPr>
          <w:trHeight w:val="441"/>
          <w:jc w:val="center"/>
        </w:trPr>
        <w:tc>
          <w:tcPr>
            <w:tcW w:w="0" w:type="auto"/>
            <w:tcBorders>
              <w:top w:val="single" w:sz="4" w:space="0" w:color="auto"/>
              <w:bottom w:val="single" w:sz="12" w:space="0" w:color="auto"/>
            </w:tcBorders>
            <w:vAlign w:val="center"/>
          </w:tcPr>
          <w:p w14:paraId="186E622B" w14:textId="77777777" w:rsidR="00A015BE" w:rsidRPr="00A015BE" w:rsidRDefault="00A015BE" w:rsidP="00CC0A31">
            <w:pPr>
              <w:ind w:firstLine="420"/>
              <w:jc w:val="center"/>
              <w:rPr>
                <w:sz w:val="18"/>
                <w:szCs w:val="18"/>
                <w:shd w:val="clear" w:color="auto" w:fill="FFFFFF"/>
                <w:vertAlign w:val="superscript"/>
              </w:rPr>
            </w:pPr>
            <w:r w:rsidRPr="00A015BE">
              <w:rPr>
                <w:rFonts w:hint="eastAsia"/>
                <w:sz w:val="18"/>
                <w:szCs w:val="18"/>
                <w:shd w:val="clear" w:color="auto" w:fill="FFFFFF"/>
              </w:rPr>
              <w:t>光热电站状态</w:t>
            </w:r>
            <w:r w:rsidRPr="00A015BE">
              <w:rPr>
                <w:sz w:val="18"/>
                <w:szCs w:val="18"/>
                <w:shd w:val="clear" w:color="auto" w:fill="FFFFFF"/>
                <w:vertAlign w:val="superscript"/>
              </w:rPr>
              <w:t>1</w:t>
            </w:r>
          </w:p>
        </w:tc>
        <w:tc>
          <w:tcPr>
            <w:tcW w:w="0" w:type="auto"/>
            <w:tcBorders>
              <w:top w:val="single" w:sz="4" w:space="0" w:color="auto"/>
              <w:bottom w:val="single" w:sz="12" w:space="0" w:color="auto"/>
            </w:tcBorders>
            <w:vAlign w:val="center"/>
          </w:tcPr>
          <w:p w14:paraId="5DB8D3ED"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0</w:t>
            </w:r>
          </w:p>
        </w:tc>
        <w:tc>
          <w:tcPr>
            <w:tcW w:w="0" w:type="auto"/>
            <w:tcBorders>
              <w:top w:val="single" w:sz="4" w:space="0" w:color="auto"/>
              <w:bottom w:val="single" w:sz="12" w:space="0" w:color="auto"/>
            </w:tcBorders>
            <w:vAlign w:val="center"/>
          </w:tcPr>
          <w:p w14:paraId="16A70FCE"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0</w:t>
            </w:r>
          </w:p>
        </w:tc>
        <w:tc>
          <w:tcPr>
            <w:tcW w:w="0" w:type="auto"/>
            <w:tcBorders>
              <w:top w:val="single" w:sz="4" w:space="0" w:color="auto"/>
              <w:bottom w:val="single" w:sz="12" w:space="0" w:color="auto"/>
            </w:tcBorders>
            <w:vAlign w:val="center"/>
          </w:tcPr>
          <w:p w14:paraId="22160A1C"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0</w:t>
            </w:r>
          </w:p>
        </w:tc>
        <w:tc>
          <w:tcPr>
            <w:tcW w:w="0" w:type="auto"/>
            <w:tcBorders>
              <w:top w:val="single" w:sz="4" w:space="0" w:color="auto"/>
              <w:bottom w:val="single" w:sz="12" w:space="0" w:color="auto"/>
            </w:tcBorders>
            <w:vAlign w:val="center"/>
          </w:tcPr>
          <w:p w14:paraId="428E9775"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2</w:t>
            </w:r>
          </w:p>
        </w:tc>
        <w:tc>
          <w:tcPr>
            <w:tcW w:w="0" w:type="auto"/>
            <w:tcBorders>
              <w:top w:val="single" w:sz="4" w:space="0" w:color="auto"/>
              <w:bottom w:val="single" w:sz="12" w:space="0" w:color="auto"/>
            </w:tcBorders>
            <w:vAlign w:val="center"/>
          </w:tcPr>
          <w:p w14:paraId="735541B0"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3</w:t>
            </w:r>
          </w:p>
        </w:tc>
        <w:tc>
          <w:tcPr>
            <w:tcW w:w="0" w:type="auto"/>
            <w:tcBorders>
              <w:top w:val="single" w:sz="4" w:space="0" w:color="auto"/>
              <w:bottom w:val="single" w:sz="12" w:space="0" w:color="auto"/>
            </w:tcBorders>
            <w:vAlign w:val="center"/>
          </w:tcPr>
          <w:p w14:paraId="28C5E324"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3</w:t>
            </w:r>
          </w:p>
        </w:tc>
        <w:tc>
          <w:tcPr>
            <w:tcW w:w="0" w:type="auto"/>
            <w:tcBorders>
              <w:top w:val="single" w:sz="4" w:space="0" w:color="auto"/>
              <w:bottom w:val="single" w:sz="12" w:space="0" w:color="auto"/>
            </w:tcBorders>
            <w:vAlign w:val="center"/>
          </w:tcPr>
          <w:p w14:paraId="4AA7ACA0"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3</w:t>
            </w:r>
          </w:p>
        </w:tc>
        <w:tc>
          <w:tcPr>
            <w:tcW w:w="0" w:type="auto"/>
            <w:tcBorders>
              <w:top w:val="single" w:sz="4" w:space="0" w:color="auto"/>
              <w:bottom w:val="single" w:sz="12" w:space="0" w:color="auto"/>
            </w:tcBorders>
            <w:vAlign w:val="center"/>
          </w:tcPr>
          <w:p w14:paraId="1D965A15" w14:textId="77777777" w:rsidR="00A015BE" w:rsidRPr="00A015BE" w:rsidRDefault="00A015BE" w:rsidP="00CC0A31">
            <w:pPr>
              <w:ind w:firstLine="422"/>
              <w:jc w:val="center"/>
              <w:rPr>
                <w:b/>
                <w:bCs/>
                <w:sz w:val="18"/>
                <w:szCs w:val="18"/>
                <w:shd w:val="clear" w:color="auto" w:fill="FFFFFF"/>
              </w:rPr>
            </w:pPr>
            <w:r w:rsidRPr="00A015BE">
              <w:rPr>
                <w:b/>
                <w:bCs/>
                <w:sz w:val="18"/>
                <w:szCs w:val="18"/>
                <w:shd w:val="clear" w:color="auto" w:fill="FFFFFF"/>
              </w:rPr>
              <w:t>1</w:t>
            </w:r>
          </w:p>
        </w:tc>
      </w:tr>
    </w:tbl>
    <w:p w14:paraId="2D4D880C" w14:textId="77777777" w:rsidR="00A015BE" w:rsidRPr="00A015BE" w:rsidRDefault="00A015BE" w:rsidP="00A015BE">
      <w:pPr>
        <w:tabs>
          <w:tab w:val="left" w:pos="1276"/>
          <w:tab w:val="left" w:pos="1560"/>
        </w:tabs>
        <w:ind w:leftChars="135" w:left="646" w:hangingChars="201" w:hanging="363"/>
        <w:rPr>
          <w:sz w:val="18"/>
          <w:szCs w:val="18"/>
        </w:rPr>
      </w:pPr>
      <w:r w:rsidRPr="00A015BE">
        <w:rPr>
          <w:rFonts w:hint="eastAsia"/>
          <w:b/>
          <w:bCs/>
          <w:sz w:val="18"/>
          <w:szCs w:val="18"/>
        </w:rPr>
        <w:t>注</w:t>
      </w:r>
      <w:r w:rsidRPr="00A015BE">
        <w:rPr>
          <w:rFonts w:hint="eastAsia"/>
          <w:b/>
          <w:bCs/>
          <w:sz w:val="18"/>
          <w:szCs w:val="18"/>
        </w:rPr>
        <w:t>1</w:t>
      </w:r>
      <w:r w:rsidRPr="00A015BE">
        <w:rPr>
          <w:rFonts w:hint="eastAsia"/>
          <w:sz w:val="18"/>
          <w:szCs w:val="18"/>
        </w:rPr>
        <w:t>：对于光热电站状态，</w:t>
      </w:r>
      <w:r w:rsidRPr="00A015BE">
        <w:rPr>
          <w:rFonts w:hint="eastAsia"/>
          <w:b/>
          <w:bCs/>
          <w:sz w:val="18"/>
          <w:szCs w:val="18"/>
        </w:rPr>
        <w:t>0</w:t>
      </w:r>
      <w:r w:rsidRPr="00A015BE">
        <w:rPr>
          <w:rFonts w:hint="eastAsia"/>
          <w:sz w:val="18"/>
          <w:szCs w:val="18"/>
        </w:rPr>
        <w:t>代表完全失效状态（无法储热、放热、发电）；</w:t>
      </w:r>
      <w:r w:rsidRPr="00A015BE">
        <w:rPr>
          <w:rFonts w:hint="eastAsia"/>
          <w:b/>
          <w:bCs/>
          <w:sz w:val="18"/>
          <w:szCs w:val="18"/>
        </w:rPr>
        <w:t>1</w:t>
      </w:r>
      <w:r w:rsidRPr="00A015BE">
        <w:rPr>
          <w:rFonts w:hint="eastAsia"/>
          <w:sz w:val="18"/>
          <w:szCs w:val="18"/>
        </w:rPr>
        <w:t>代表正常运行状态（可储热、放热、发电）；</w:t>
      </w:r>
      <w:r w:rsidRPr="00A015BE">
        <w:rPr>
          <w:rFonts w:hint="eastAsia"/>
          <w:b/>
          <w:bCs/>
          <w:sz w:val="18"/>
          <w:szCs w:val="18"/>
        </w:rPr>
        <w:t>2</w:t>
      </w:r>
      <w:r w:rsidRPr="00A015BE">
        <w:rPr>
          <w:rFonts w:hint="eastAsia"/>
          <w:sz w:val="18"/>
          <w:szCs w:val="18"/>
        </w:rPr>
        <w:t>代表部分功能失效状态（只能放热、发电）；</w:t>
      </w:r>
      <w:r w:rsidRPr="00A015BE">
        <w:rPr>
          <w:rFonts w:hint="eastAsia"/>
          <w:b/>
          <w:bCs/>
          <w:sz w:val="18"/>
          <w:szCs w:val="18"/>
        </w:rPr>
        <w:t>3</w:t>
      </w:r>
      <w:r w:rsidRPr="00A015BE">
        <w:rPr>
          <w:rFonts w:hint="eastAsia"/>
          <w:sz w:val="18"/>
          <w:szCs w:val="18"/>
        </w:rPr>
        <w:t>代表部分功能失效状态（只能储热无法发电）。</w:t>
      </w:r>
    </w:p>
    <w:p w14:paraId="12690ECD" w14:textId="69F69E00" w:rsidR="00A015BE" w:rsidRPr="006A5286" w:rsidRDefault="00A015BE" w:rsidP="00A015BE">
      <w:pPr>
        <w:pStyle w:val="affffff3"/>
      </w:pPr>
      <w:r>
        <w:rPr>
          <w:rFonts w:hint="eastAsia"/>
        </w:rPr>
        <w:t>光热</w:t>
      </w:r>
      <w:r w:rsidRPr="00174F21">
        <w:rPr>
          <w:rFonts w:hint="eastAsia"/>
        </w:rPr>
        <w:t>电站</w:t>
      </w:r>
      <w:r>
        <w:rPr>
          <w:rFonts w:hint="eastAsia"/>
        </w:rPr>
        <w:t>的理论出力</w:t>
      </w:r>
      <w:r w:rsidRPr="00174F21">
        <w:rPr>
          <w:rFonts w:hint="eastAsia"/>
        </w:rPr>
        <w:t>应</w:t>
      </w:r>
      <w:r>
        <w:rPr>
          <w:rFonts w:hint="eastAsia"/>
        </w:rPr>
        <w:t>为时间序列数据，时间分辨率宜为</w:t>
      </w:r>
      <w:r>
        <w:t>1</w:t>
      </w:r>
      <w:r>
        <w:rPr>
          <w:rFonts w:hint="eastAsia"/>
        </w:rPr>
        <w:t>小时。</w:t>
      </w:r>
    </w:p>
    <w:p w14:paraId="63698B2A" w14:textId="77777777" w:rsidR="00A015BE" w:rsidRDefault="00A015BE" w:rsidP="00A015BE">
      <w:pPr>
        <w:pStyle w:val="affffff3"/>
      </w:pPr>
      <w:r>
        <w:rPr>
          <w:rFonts w:hint="eastAsia"/>
        </w:rPr>
        <w:t>光热</w:t>
      </w:r>
      <w:r w:rsidRPr="00174F21">
        <w:rPr>
          <w:rFonts w:hint="eastAsia"/>
        </w:rPr>
        <w:t>电站</w:t>
      </w:r>
      <w:r>
        <w:rPr>
          <w:rFonts w:hint="eastAsia"/>
        </w:rPr>
        <w:t>各子系统的强迫停运率，宜使用各子系统历史强迫停运的统计值计算得到。</w:t>
      </w:r>
    </w:p>
    <w:p w14:paraId="630CA90A" w14:textId="3AE77E07" w:rsidR="00A015BE" w:rsidRPr="00B77E76" w:rsidRDefault="00A015BE" w:rsidP="00A015BE">
      <w:pPr>
        <w:pStyle w:val="affffff3"/>
      </w:pPr>
      <w:r>
        <w:rPr>
          <w:rFonts w:hint="eastAsia"/>
        </w:rPr>
        <w:lastRenderedPageBreak/>
        <w:t>考虑子系统</w:t>
      </w:r>
      <w:r w:rsidR="005941E3">
        <w:rPr>
          <w:rFonts w:hint="eastAsia"/>
        </w:rPr>
        <w:t>强迫停运</w:t>
      </w:r>
      <w:r>
        <w:rPr>
          <w:rFonts w:hint="eastAsia"/>
        </w:rPr>
        <w:t>的光热</w:t>
      </w:r>
      <w:r w:rsidRPr="00174F21">
        <w:rPr>
          <w:rFonts w:hint="eastAsia"/>
        </w:rPr>
        <w:t>电站</w:t>
      </w:r>
      <w:r>
        <w:rPr>
          <w:rFonts w:hint="eastAsia"/>
        </w:rPr>
        <w:t>可靠性</w:t>
      </w:r>
      <w:r w:rsidRPr="00BE17AF">
        <w:rPr>
          <w:rFonts w:hint="eastAsia"/>
        </w:rPr>
        <w:t>模型</w:t>
      </w:r>
      <w:r>
        <w:rPr>
          <w:rFonts w:hint="eastAsia"/>
        </w:rPr>
        <w:t>可</w:t>
      </w:r>
      <w:r w:rsidR="003E03D6">
        <w:rPr>
          <w:rFonts w:hint="eastAsia"/>
        </w:rPr>
        <w:t>参见</w:t>
      </w:r>
      <w:r w:rsidRPr="00BE17AF">
        <w:rPr>
          <w:rFonts w:hint="eastAsia"/>
        </w:rPr>
        <w:t>附录</w:t>
      </w:r>
      <w:r>
        <w:t>B.3</w:t>
      </w:r>
      <w:r>
        <w:rPr>
          <w:rFonts w:hint="eastAsia"/>
        </w:rPr>
        <w:t>。</w:t>
      </w:r>
    </w:p>
    <w:p w14:paraId="77BDDC37" w14:textId="7DF1AE4A" w:rsidR="00A015BE" w:rsidRDefault="00A015BE" w:rsidP="00A015BE">
      <w:pPr>
        <w:pStyle w:val="affffff3"/>
      </w:pPr>
      <w:r w:rsidRPr="004A7946">
        <w:rPr>
          <w:rFonts w:hint="eastAsia"/>
        </w:rPr>
        <w:t>不考虑子系统</w:t>
      </w:r>
      <w:r w:rsidR="005941E3">
        <w:rPr>
          <w:rFonts w:hint="eastAsia"/>
        </w:rPr>
        <w:t>强迫停运</w:t>
      </w:r>
      <w:r w:rsidRPr="004A7946">
        <w:rPr>
          <w:rFonts w:hint="eastAsia"/>
        </w:rPr>
        <w:t>的光热电站可靠性模型</w:t>
      </w:r>
      <w:r w:rsidR="00050C8D" w:rsidRPr="004A7946">
        <w:rPr>
          <w:rFonts w:hint="eastAsia"/>
        </w:rPr>
        <w:t>可参考光伏电站可靠性模型</w:t>
      </w:r>
      <w:r w:rsidRPr="004A7946">
        <w:rPr>
          <w:rFonts w:hint="eastAsia"/>
        </w:rPr>
        <w:t>。</w:t>
      </w:r>
    </w:p>
    <w:p w14:paraId="49B62649" w14:textId="77777777" w:rsidR="00A015BE" w:rsidRPr="0077103E" w:rsidRDefault="00A015BE" w:rsidP="00A015BE">
      <w:pPr>
        <w:pStyle w:val="affffff3"/>
      </w:pPr>
      <w:r w:rsidRPr="0077103E">
        <w:rPr>
          <w:rFonts w:hint="eastAsia"/>
        </w:rPr>
        <w:t>在太阳辐射强度和</w:t>
      </w:r>
      <w:r>
        <w:rPr>
          <w:rFonts w:hint="eastAsia"/>
        </w:rPr>
        <w:t>蓄热罐</w:t>
      </w:r>
      <w:r w:rsidRPr="0077103E">
        <w:rPr>
          <w:rFonts w:hint="eastAsia"/>
        </w:rPr>
        <w:t>储热不足的情况下，应考虑光热电站受阻容量。</w:t>
      </w:r>
    </w:p>
    <w:p w14:paraId="6BE7A58B" w14:textId="77777777" w:rsidR="00A015BE" w:rsidRPr="00A015BE" w:rsidRDefault="00A015BE" w:rsidP="00A015BE">
      <w:pPr>
        <w:pStyle w:val="a7"/>
        <w:ind w:left="0"/>
        <w:outlineLvl w:val="9"/>
        <w:rPr>
          <w:rFonts w:ascii="Times New Roman"/>
        </w:rPr>
      </w:pPr>
      <w:bookmarkStart w:id="111" w:name="_Toc91277636"/>
      <w:bookmarkStart w:id="112" w:name="_Toc91333035"/>
      <w:bookmarkStart w:id="113" w:name="_Toc106349889"/>
      <w:bookmarkStart w:id="114" w:name="_Toc106870050"/>
      <w:bookmarkStart w:id="115" w:name="_Toc106872918"/>
      <w:r w:rsidRPr="00A015BE">
        <w:rPr>
          <w:rFonts w:ascii="Times New Roman" w:hint="eastAsia"/>
        </w:rPr>
        <w:t>储能系统可靠性模型</w:t>
      </w:r>
      <w:bookmarkEnd w:id="111"/>
      <w:bookmarkEnd w:id="112"/>
      <w:bookmarkEnd w:id="113"/>
      <w:bookmarkEnd w:id="114"/>
      <w:bookmarkEnd w:id="115"/>
    </w:p>
    <w:p w14:paraId="30C6BC55" w14:textId="77777777" w:rsidR="00A015BE" w:rsidRDefault="00A015BE" w:rsidP="00A015BE">
      <w:pPr>
        <w:pStyle w:val="affffff3"/>
      </w:pPr>
      <w:r>
        <w:rPr>
          <w:rFonts w:hint="eastAsia"/>
        </w:rPr>
        <w:t>在含高比例新能源的电源规划可靠性评估中，应对发电侧的储能系统建立可靠性模型，包括抽水蓄能电站、电池储能系统等。</w:t>
      </w:r>
    </w:p>
    <w:p w14:paraId="5333E604" w14:textId="1A1696C9" w:rsidR="00A015BE" w:rsidRDefault="00A015BE" w:rsidP="00A015BE">
      <w:pPr>
        <w:pStyle w:val="affffff3"/>
      </w:pPr>
      <w:r>
        <w:rPr>
          <w:rFonts w:hint="eastAsia"/>
        </w:rPr>
        <w:t>储能系统</w:t>
      </w:r>
      <w:r w:rsidRPr="00174F21">
        <w:rPr>
          <w:rFonts w:hint="eastAsia"/>
        </w:rPr>
        <w:t>的可靠性模型</w:t>
      </w:r>
      <w:r w:rsidR="001E2D05">
        <w:rPr>
          <w:rFonts w:hint="eastAsia"/>
        </w:rPr>
        <w:t>为储能系统理论出力时间序列，</w:t>
      </w:r>
      <w:r>
        <w:rPr>
          <w:rFonts w:hint="eastAsia"/>
        </w:rPr>
        <w:t>应考虑储能容量、储放能功率和储能</w:t>
      </w:r>
      <w:r w:rsidR="005941E3">
        <w:rPr>
          <w:rFonts w:hint="eastAsia"/>
        </w:rPr>
        <w:t>系统</w:t>
      </w:r>
      <w:r>
        <w:rPr>
          <w:rFonts w:hint="eastAsia"/>
        </w:rPr>
        <w:t>元件的强迫停运</w:t>
      </w:r>
      <w:r w:rsidRPr="00174F21">
        <w:rPr>
          <w:rFonts w:hint="eastAsia"/>
        </w:rPr>
        <w:t>。</w:t>
      </w:r>
    </w:p>
    <w:p w14:paraId="0FE81489" w14:textId="0C6A3584" w:rsidR="009D3F8F" w:rsidRDefault="009D3F8F" w:rsidP="00A015BE">
      <w:pPr>
        <w:pStyle w:val="affffff3"/>
      </w:pPr>
      <w:r>
        <w:rPr>
          <w:rFonts w:hint="eastAsia"/>
        </w:rPr>
        <w:t>储能系统</w:t>
      </w:r>
      <w:r w:rsidRPr="00174F21">
        <w:rPr>
          <w:rFonts w:hint="eastAsia"/>
        </w:rPr>
        <w:t>的</w:t>
      </w:r>
      <w:r w:rsidRPr="004A10C0">
        <w:rPr>
          <w:rFonts w:hint="eastAsia"/>
        </w:rPr>
        <w:t>理论出力应为时间序列数据，时间分辨率宜为</w:t>
      </w:r>
      <w:r w:rsidRPr="004A10C0">
        <w:t>1</w:t>
      </w:r>
      <w:r w:rsidRPr="004A10C0">
        <w:rPr>
          <w:rFonts w:hint="eastAsia"/>
        </w:rPr>
        <w:t>小时。</w:t>
      </w:r>
    </w:p>
    <w:p w14:paraId="2B559A89" w14:textId="6A7CC52E" w:rsidR="00A015BE" w:rsidRDefault="00A015BE" w:rsidP="00A015BE">
      <w:pPr>
        <w:pStyle w:val="affffff3"/>
      </w:pPr>
      <w:r>
        <w:rPr>
          <w:rFonts w:hint="eastAsia"/>
        </w:rPr>
        <w:t>储能系统元件的强迫停运率，宜使用历史强迫停运的统计值计算得到。</w:t>
      </w:r>
    </w:p>
    <w:p w14:paraId="1B5AE80D" w14:textId="64F84AD6" w:rsidR="00AF7231" w:rsidRDefault="00AF7231" w:rsidP="00AF7231">
      <w:pPr>
        <w:pStyle w:val="affffff3"/>
      </w:pPr>
      <w:r>
        <w:rPr>
          <w:rFonts w:hint="eastAsia"/>
        </w:rPr>
        <w:t>应根据不同类型储能系统的特性建立不同的可靠性模型。本文件给出考</w:t>
      </w:r>
      <w:r w:rsidRPr="00BE17AF">
        <w:rPr>
          <w:rFonts w:hint="eastAsia"/>
        </w:rPr>
        <w:t>虑</w:t>
      </w:r>
      <w:r>
        <w:rPr>
          <w:rFonts w:hint="eastAsia"/>
        </w:rPr>
        <w:t>机组强迫停运</w:t>
      </w:r>
      <w:r w:rsidRPr="00BE17AF">
        <w:rPr>
          <w:rFonts w:hint="eastAsia"/>
        </w:rPr>
        <w:t>的</w:t>
      </w:r>
      <w:r>
        <w:rPr>
          <w:rFonts w:hint="eastAsia"/>
        </w:rPr>
        <w:t>抽水蓄能电站可靠性模型（</w:t>
      </w:r>
      <w:r w:rsidRPr="003E03D6">
        <w:rPr>
          <w:rFonts w:hint="eastAsia"/>
        </w:rPr>
        <w:t>参见附</w:t>
      </w:r>
      <w:r>
        <w:rPr>
          <w:rFonts w:hint="eastAsia"/>
        </w:rPr>
        <w:t>录</w:t>
      </w:r>
      <w:r w:rsidRPr="00A015BE">
        <w:t>B.4</w:t>
      </w:r>
      <w:r>
        <w:rPr>
          <w:rFonts w:hint="eastAsia"/>
        </w:rPr>
        <w:t>）和考</w:t>
      </w:r>
      <w:r w:rsidRPr="00BE17AF">
        <w:rPr>
          <w:rFonts w:hint="eastAsia"/>
        </w:rPr>
        <w:t>虑</w:t>
      </w:r>
      <w:r w:rsidR="003B4AB6">
        <w:rPr>
          <w:rFonts w:ascii="Times New Roman" w:eastAsiaTheme="minorEastAsia" w:hint="eastAsia"/>
        </w:rPr>
        <w:t>储能系统元件</w:t>
      </w:r>
      <w:r>
        <w:rPr>
          <w:rFonts w:hint="eastAsia"/>
        </w:rPr>
        <w:t>强迫停运</w:t>
      </w:r>
      <w:r w:rsidRPr="00BE17AF">
        <w:rPr>
          <w:rFonts w:hint="eastAsia"/>
        </w:rPr>
        <w:t>的</w:t>
      </w:r>
      <w:r>
        <w:rPr>
          <w:rFonts w:hint="eastAsia"/>
        </w:rPr>
        <w:t>电池储能系统可靠性模型（参见附录</w:t>
      </w:r>
      <w:r>
        <w:t>B.5</w:t>
      </w:r>
      <w:r>
        <w:rPr>
          <w:rFonts w:hint="eastAsia"/>
        </w:rPr>
        <w:t>）作为参考。</w:t>
      </w:r>
    </w:p>
    <w:p w14:paraId="0E16321E" w14:textId="77777777" w:rsidR="00A015BE" w:rsidRPr="00A015BE" w:rsidRDefault="00A015BE" w:rsidP="00A015BE">
      <w:pPr>
        <w:pStyle w:val="a7"/>
        <w:ind w:left="0"/>
        <w:outlineLvl w:val="9"/>
        <w:rPr>
          <w:rFonts w:ascii="Times New Roman"/>
        </w:rPr>
      </w:pPr>
      <w:r w:rsidRPr="00A015BE">
        <w:rPr>
          <w:rFonts w:ascii="Times New Roman" w:hint="eastAsia"/>
        </w:rPr>
        <w:t>外送（受）通道可靠性模型</w:t>
      </w:r>
    </w:p>
    <w:p w14:paraId="048D7328" w14:textId="77777777" w:rsidR="00A015BE" w:rsidRPr="00DD1A27" w:rsidRDefault="00A015BE" w:rsidP="00A015BE">
      <w:pPr>
        <w:pStyle w:val="affffff3"/>
      </w:pPr>
      <w:r>
        <w:rPr>
          <w:rFonts w:hint="eastAsia"/>
        </w:rPr>
        <w:t>在含高比例新能源的电源规划可靠性评估中，可将外送（受）通道等效为</w:t>
      </w:r>
      <w:r w:rsidRPr="00B25F66">
        <w:rPr>
          <w:rFonts w:hint="eastAsia"/>
        </w:rPr>
        <w:t>等值负荷或</w:t>
      </w:r>
      <w:r>
        <w:rPr>
          <w:rFonts w:hint="eastAsia"/>
        </w:rPr>
        <w:t>等值常规机组。</w:t>
      </w:r>
    </w:p>
    <w:p w14:paraId="4187793B" w14:textId="77777777" w:rsidR="00A015BE" w:rsidRDefault="00A015BE" w:rsidP="00A015BE">
      <w:pPr>
        <w:pStyle w:val="affffff3"/>
      </w:pPr>
      <w:r>
        <w:rPr>
          <w:rFonts w:hint="eastAsia"/>
        </w:rPr>
        <w:t>若需考虑外送（受）通道的强迫停运，可建立</w:t>
      </w:r>
      <w:r w:rsidRPr="00F37149">
        <w:rPr>
          <w:rFonts w:hint="eastAsia"/>
        </w:rPr>
        <w:t>正常运行</w:t>
      </w:r>
      <w:r w:rsidRPr="00F37149">
        <w:t>-</w:t>
      </w:r>
      <w:r w:rsidRPr="00F37149">
        <w:rPr>
          <w:rFonts w:hint="eastAsia"/>
        </w:rPr>
        <w:t>强迫停运</w:t>
      </w:r>
      <w:r w:rsidRPr="00F37149">
        <w:t>状态</w:t>
      </w:r>
      <w:r w:rsidRPr="00F37149">
        <w:rPr>
          <w:rFonts w:hint="eastAsia"/>
        </w:rPr>
        <w:t>空间</w:t>
      </w:r>
      <w:r w:rsidRPr="00F37149">
        <w:t>模型</w:t>
      </w:r>
      <w:r w:rsidRPr="00A015BE">
        <w:rPr>
          <w:rFonts w:hint="eastAsia"/>
          <w:i/>
          <w:iCs/>
        </w:rPr>
        <w:t>。</w:t>
      </w:r>
    </w:p>
    <w:p w14:paraId="0542B304" w14:textId="77777777" w:rsidR="00A015BE" w:rsidRDefault="00A015BE" w:rsidP="00A015BE">
      <w:pPr>
        <w:pStyle w:val="affffff3"/>
      </w:pPr>
      <w:r>
        <w:rPr>
          <w:rFonts w:hint="eastAsia"/>
        </w:rPr>
        <w:t>外送（受）通道的强迫停运率，宜使用外送（受）通道历史强迫停运的统计值计算得到。</w:t>
      </w:r>
    </w:p>
    <w:p w14:paraId="36A91444" w14:textId="77777777" w:rsidR="00F37149" w:rsidRPr="00174F21" w:rsidRDefault="00F37149" w:rsidP="00F37149">
      <w:pPr>
        <w:pStyle w:val="a6"/>
        <w:numPr>
          <w:ilvl w:val="0"/>
          <w:numId w:val="7"/>
        </w:numPr>
      </w:pPr>
      <w:bookmarkStart w:id="116" w:name="_Toc106872919"/>
      <w:bookmarkStart w:id="117" w:name="_Toc107411308"/>
      <w:r w:rsidRPr="008D76C5">
        <w:rPr>
          <w:rFonts w:hint="eastAsia"/>
        </w:rPr>
        <w:t>含高比例新能源的电源规划可靠性评估</w:t>
      </w:r>
      <w:r>
        <w:rPr>
          <w:rFonts w:hint="eastAsia"/>
        </w:rPr>
        <w:t>方法</w:t>
      </w:r>
      <w:bookmarkEnd w:id="116"/>
      <w:bookmarkEnd w:id="117"/>
    </w:p>
    <w:p w14:paraId="0F7B4195" w14:textId="77777777" w:rsidR="00F37149" w:rsidRPr="00F37149" w:rsidRDefault="00F37149" w:rsidP="00F37149">
      <w:pPr>
        <w:pStyle w:val="a7"/>
        <w:ind w:left="0"/>
        <w:outlineLvl w:val="9"/>
        <w:rPr>
          <w:rFonts w:ascii="Times New Roman"/>
        </w:rPr>
      </w:pPr>
      <w:bookmarkStart w:id="118" w:name="_Toc91253705"/>
      <w:bookmarkStart w:id="119" w:name="_Toc91277641"/>
      <w:bookmarkStart w:id="120" w:name="_Toc91333040"/>
      <w:bookmarkStart w:id="121" w:name="_Toc106349891"/>
      <w:bookmarkStart w:id="122" w:name="_Toc106870052"/>
      <w:bookmarkStart w:id="123" w:name="_Toc106872920"/>
      <w:r w:rsidRPr="00F37149">
        <w:rPr>
          <w:rFonts w:ascii="Times New Roman" w:hint="eastAsia"/>
        </w:rPr>
        <w:t>数据需求</w:t>
      </w:r>
      <w:bookmarkEnd w:id="118"/>
      <w:bookmarkEnd w:id="119"/>
      <w:bookmarkEnd w:id="120"/>
      <w:bookmarkEnd w:id="121"/>
      <w:bookmarkEnd w:id="122"/>
      <w:bookmarkEnd w:id="123"/>
    </w:p>
    <w:p w14:paraId="068FB28C" w14:textId="2B9960FA" w:rsidR="00F37149" w:rsidRPr="001A3F41" w:rsidRDefault="00AF7231" w:rsidP="00F37149">
      <w:pPr>
        <w:pStyle w:val="affffff3"/>
      </w:pPr>
      <w:r w:rsidRPr="008D76C5">
        <w:rPr>
          <w:rFonts w:hint="eastAsia"/>
        </w:rPr>
        <w:t>含高比例新能源的电源规划可靠性评估</w:t>
      </w:r>
      <w:r w:rsidR="00F37149" w:rsidRPr="001A3F41">
        <w:rPr>
          <w:rFonts w:hint="eastAsia"/>
        </w:rPr>
        <w:t>所需数据主要包括：</w:t>
      </w:r>
      <w:r w:rsidR="00F37149">
        <w:rPr>
          <w:rFonts w:hint="eastAsia"/>
        </w:rPr>
        <w:t>常规</w:t>
      </w:r>
      <w:r w:rsidR="00F37149" w:rsidRPr="00174F21">
        <w:rPr>
          <w:rFonts w:hint="eastAsia"/>
        </w:rPr>
        <w:t>机组数据</w:t>
      </w:r>
      <w:r w:rsidR="00F37149">
        <w:rPr>
          <w:rFonts w:hint="eastAsia"/>
        </w:rPr>
        <w:t>、</w:t>
      </w:r>
      <w:r w:rsidR="00F37149" w:rsidRPr="00174F21">
        <w:rPr>
          <w:rFonts w:hint="eastAsia"/>
        </w:rPr>
        <w:t>梯级水电数据</w:t>
      </w:r>
      <w:r w:rsidR="00F37149">
        <w:rPr>
          <w:rFonts w:hint="eastAsia"/>
        </w:rPr>
        <w:t>、</w:t>
      </w:r>
      <w:r w:rsidR="00F37149" w:rsidRPr="00174F21">
        <w:rPr>
          <w:rFonts w:hint="eastAsia"/>
        </w:rPr>
        <w:t>风电场站数据</w:t>
      </w:r>
      <w:r w:rsidR="00F37149" w:rsidRPr="001A3F41">
        <w:rPr>
          <w:rFonts w:hint="eastAsia"/>
        </w:rPr>
        <w:t>、</w:t>
      </w:r>
      <w:r w:rsidR="00F37149" w:rsidRPr="00174F21">
        <w:rPr>
          <w:rFonts w:hint="eastAsia"/>
        </w:rPr>
        <w:t>光伏电站数据</w:t>
      </w:r>
      <w:r w:rsidR="00F37149">
        <w:rPr>
          <w:rFonts w:hint="eastAsia"/>
        </w:rPr>
        <w:t>、</w:t>
      </w:r>
      <w:r w:rsidR="00F37149" w:rsidRPr="00174F21">
        <w:rPr>
          <w:rFonts w:hint="eastAsia"/>
        </w:rPr>
        <w:t>光热电站数据</w:t>
      </w:r>
      <w:r w:rsidR="00F37149">
        <w:rPr>
          <w:rFonts w:hint="eastAsia"/>
        </w:rPr>
        <w:t>、储能系统数据（抽水蓄能</w:t>
      </w:r>
      <w:r w:rsidR="00F37149" w:rsidRPr="00174F21">
        <w:rPr>
          <w:rFonts w:hint="eastAsia"/>
        </w:rPr>
        <w:t>电站数据</w:t>
      </w:r>
      <w:r w:rsidR="00F37149">
        <w:rPr>
          <w:rFonts w:hint="eastAsia"/>
        </w:rPr>
        <w:t>、电池储能系统</w:t>
      </w:r>
      <w:r w:rsidR="00F37149" w:rsidRPr="00174F21">
        <w:rPr>
          <w:rFonts w:hint="eastAsia"/>
        </w:rPr>
        <w:t>数据</w:t>
      </w:r>
      <w:r w:rsidR="00ED7683">
        <w:rPr>
          <w:rFonts w:hint="eastAsia"/>
        </w:rPr>
        <w:t>等</w:t>
      </w:r>
      <w:r w:rsidR="00F37149">
        <w:rPr>
          <w:rFonts w:hint="eastAsia"/>
        </w:rPr>
        <w:t>）</w:t>
      </w:r>
      <w:r w:rsidR="00ED7683">
        <w:rPr>
          <w:rFonts w:hint="eastAsia"/>
        </w:rPr>
        <w:t>、</w:t>
      </w:r>
      <w:r w:rsidR="00ED7683" w:rsidRPr="00A015BE">
        <w:rPr>
          <w:rFonts w:ascii="Times New Roman" w:hint="eastAsia"/>
        </w:rPr>
        <w:t>外送（受）通道</w:t>
      </w:r>
      <w:r w:rsidR="00ED7683">
        <w:rPr>
          <w:rFonts w:ascii="Times New Roman" w:hint="eastAsia"/>
        </w:rPr>
        <w:t>数据</w:t>
      </w:r>
      <w:r w:rsidR="00F37149">
        <w:rPr>
          <w:rFonts w:hint="eastAsia"/>
        </w:rPr>
        <w:t>以及负荷</w:t>
      </w:r>
      <w:r w:rsidR="00F37149" w:rsidRPr="001A3F41">
        <w:rPr>
          <w:rFonts w:hint="eastAsia"/>
        </w:rPr>
        <w:t>数据</w:t>
      </w:r>
      <w:r w:rsidR="00F37149">
        <w:rPr>
          <w:rFonts w:hint="eastAsia"/>
        </w:rPr>
        <w:t>。</w:t>
      </w:r>
    </w:p>
    <w:p w14:paraId="51C147ED" w14:textId="714CA01F" w:rsidR="00F37149" w:rsidRPr="00174F21" w:rsidRDefault="00F37149" w:rsidP="00F37149">
      <w:pPr>
        <w:pStyle w:val="affffff3"/>
      </w:pPr>
      <w:r>
        <w:rPr>
          <w:rFonts w:hint="eastAsia"/>
        </w:rPr>
        <w:t>常规</w:t>
      </w:r>
      <w:r w:rsidR="00406F66">
        <w:rPr>
          <w:rFonts w:hint="eastAsia"/>
        </w:rPr>
        <w:t>机组</w:t>
      </w:r>
      <w:r w:rsidRPr="00174F21">
        <w:rPr>
          <w:rFonts w:hint="eastAsia"/>
        </w:rPr>
        <w:t>数据：</w:t>
      </w:r>
    </w:p>
    <w:p w14:paraId="7EF1293C" w14:textId="77777777" w:rsidR="00F37149" w:rsidRPr="00F37149" w:rsidRDefault="00F37149" w:rsidP="00E10161">
      <w:pPr>
        <w:pStyle w:val="afffe"/>
        <w:numPr>
          <w:ilvl w:val="0"/>
          <w:numId w:val="37"/>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每类机组台数；</w:t>
      </w:r>
    </w:p>
    <w:p w14:paraId="04C7D059" w14:textId="77777777" w:rsidR="00F37149" w:rsidRPr="00F37149" w:rsidRDefault="00F37149" w:rsidP="00E10161">
      <w:pPr>
        <w:pStyle w:val="afffe"/>
        <w:numPr>
          <w:ilvl w:val="0"/>
          <w:numId w:val="37"/>
        </w:numPr>
        <w:tabs>
          <w:tab w:val="center" w:pos="851"/>
          <w:tab w:val="right" w:leader="dot" w:pos="9298"/>
        </w:tabs>
        <w:autoSpaceDE w:val="0"/>
        <w:autoSpaceDN w:val="0"/>
        <w:ind w:left="840" w:firstLineChars="0" w:hanging="414"/>
        <w:rPr>
          <w:rFonts w:ascii="Times New Roman" w:eastAsiaTheme="minorEastAsia"/>
          <w:szCs w:val="21"/>
        </w:rPr>
      </w:pPr>
      <w:r w:rsidRPr="00F37149">
        <w:rPr>
          <w:rFonts w:ascii="Times New Roman" w:eastAsiaTheme="minorEastAsia" w:hint="eastAsia"/>
          <w:szCs w:val="21"/>
        </w:rPr>
        <w:t>机组额定功率；</w:t>
      </w:r>
    </w:p>
    <w:p w14:paraId="00908907" w14:textId="77777777" w:rsidR="00F37149" w:rsidRPr="00F37149" w:rsidRDefault="00F37149" w:rsidP="00E10161">
      <w:pPr>
        <w:pStyle w:val="afffe"/>
        <w:numPr>
          <w:ilvl w:val="0"/>
          <w:numId w:val="37"/>
        </w:numPr>
        <w:tabs>
          <w:tab w:val="center" w:pos="851"/>
          <w:tab w:val="right" w:leader="dot" w:pos="9298"/>
        </w:tabs>
        <w:autoSpaceDE w:val="0"/>
        <w:autoSpaceDN w:val="0"/>
        <w:ind w:left="840" w:firstLineChars="0" w:hanging="414"/>
        <w:rPr>
          <w:rFonts w:ascii="Times New Roman" w:eastAsiaTheme="minorEastAsia"/>
          <w:szCs w:val="21"/>
        </w:rPr>
      </w:pPr>
      <w:r w:rsidRPr="00F37149">
        <w:rPr>
          <w:rFonts w:ascii="Times New Roman" w:eastAsiaTheme="minorEastAsia" w:hint="eastAsia"/>
          <w:szCs w:val="21"/>
        </w:rPr>
        <w:t>机组功率调节速率；</w:t>
      </w:r>
    </w:p>
    <w:p w14:paraId="43E588D7" w14:textId="77777777" w:rsidR="00F37149" w:rsidRPr="00F37149" w:rsidRDefault="00F37149" w:rsidP="00E10161">
      <w:pPr>
        <w:pStyle w:val="afffe"/>
        <w:numPr>
          <w:ilvl w:val="0"/>
          <w:numId w:val="37"/>
        </w:numPr>
        <w:tabs>
          <w:tab w:val="center" w:pos="851"/>
          <w:tab w:val="right" w:leader="dot" w:pos="9298"/>
        </w:tabs>
        <w:autoSpaceDE w:val="0"/>
        <w:autoSpaceDN w:val="0"/>
        <w:ind w:left="840" w:firstLineChars="0" w:hanging="414"/>
        <w:rPr>
          <w:rFonts w:ascii="Times New Roman" w:eastAsiaTheme="minorEastAsia"/>
          <w:szCs w:val="21"/>
        </w:rPr>
      </w:pPr>
      <w:r w:rsidRPr="00F37149">
        <w:rPr>
          <w:rFonts w:ascii="Times New Roman" w:eastAsiaTheme="minorEastAsia" w:hint="eastAsia"/>
          <w:szCs w:val="21"/>
        </w:rPr>
        <w:t>机组最小技术出力；</w:t>
      </w:r>
    </w:p>
    <w:p w14:paraId="57BF7BE5" w14:textId="77777777" w:rsidR="00F37149" w:rsidRPr="00F37149" w:rsidRDefault="00F37149" w:rsidP="00E10161">
      <w:pPr>
        <w:pStyle w:val="afffe"/>
        <w:numPr>
          <w:ilvl w:val="0"/>
          <w:numId w:val="37"/>
        </w:numPr>
        <w:tabs>
          <w:tab w:val="center" w:pos="851"/>
          <w:tab w:val="right" w:leader="dot" w:pos="9298"/>
        </w:tabs>
        <w:autoSpaceDE w:val="0"/>
        <w:autoSpaceDN w:val="0"/>
        <w:ind w:left="840" w:firstLineChars="0" w:hanging="414"/>
        <w:rPr>
          <w:rFonts w:ascii="Times New Roman" w:eastAsiaTheme="minorEastAsia"/>
          <w:szCs w:val="21"/>
        </w:rPr>
      </w:pPr>
      <w:r w:rsidRPr="00F37149">
        <w:rPr>
          <w:rFonts w:ascii="Times New Roman" w:eastAsiaTheme="minorEastAsia" w:hint="eastAsia"/>
          <w:szCs w:val="21"/>
        </w:rPr>
        <w:t>机组强迫停运率、预安排停运率、修复率。</w:t>
      </w:r>
    </w:p>
    <w:p w14:paraId="6800D2AF" w14:textId="47B29DD3" w:rsidR="00F37149" w:rsidRDefault="00406F66" w:rsidP="00F37149">
      <w:pPr>
        <w:pStyle w:val="affffff3"/>
      </w:pPr>
      <w:r>
        <w:rPr>
          <w:rFonts w:hint="eastAsia"/>
        </w:rPr>
        <w:t>梯级水电</w:t>
      </w:r>
      <w:r w:rsidR="00F37149" w:rsidRPr="00174F21">
        <w:rPr>
          <w:rFonts w:hint="eastAsia"/>
        </w:rPr>
        <w:t>数据：</w:t>
      </w:r>
    </w:p>
    <w:p w14:paraId="029F8342" w14:textId="77777777"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水库梯级顺序；</w:t>
      </w:r>
    </w:p>
    <w:p w14:paraId="3C7B1BDF" w14:textId="77777777"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水库最大、最小库容；</w:t>
      </w:r>
    </w:p>
    <w:p w14:paraId="59E909E3" w14:textId="77777777"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水库</w:t>
      </w:r>
      <w:r w:rsidRPr="00F37149">
        <w:rPr>
          <w:rFonts w:ascii="Times New Roman" w:eastAsiaTheme="minorEastAsia"/>
          <w:szCs w:val="21"/>
        </w:rPr>
        <w:t>水头和库容大小的</w:t>
      </w:r>
      <w:r w:rsidRPr="00F37149">
        <w:rPr>
          <w:rFonts w:ascii="Times New Roman" w:eastAsiaTheme="minorEastAsia" w:hint="eastAsia"/>
          <w:szCs w:val="21"/>
        </w:rPr>
        <w:t>函数</w:t>
      </w:r>
      <w:r w:rsidRPr="00F37149">
        <w:rPr>
          <w:rFonts w:ascii="Times New Roman" w:eastAsiaTheme="minorEastAsia"/>
          <w:szCs w:val="21"/>
        </w:rPr>
        <w:t>关系</w:t>
      </w:r>
      <w:r w:rsidRPr="00F37149">
        <w:rPr>
          <w:rFonts w:ascii="Times New Roman" w:eastAsiaTheme="minorEastAsia" w:hint="eastAsia"/>
          <w:szCs w:val="21"/>
        </w:rPr>
        <w:t>；</w:t>
      </w:r>
    </w:p>
    <w:p w14:paraId="5C2D2C12" w14:textId="77777777"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机组出力与水头、径流量的函数关系；</w:t>
      </w:r>
    </w:p>
    <w:p w14:paraId="4C0089E0" w14:textId="55523293"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梯级水电历史径流量</w:t>
      </w:r>
      <w:r w:rsidR="00DA7FB5">
        <w:rPr>
          <w:rFonts w:ascii="Times New Roman" w:eastAsiaTheme="minorEastAsia" w:hint="eastAsia"/>
          <w:szCs w:val="21"/>
        </w:rPr>
        <w:t>时间序列</w:t>
      </w:r>
      <w:r w:rsidRPr="00F37149">
        <w:rPr>
          <w:rFonts w:ascii="Times New Roman" w:eastAsiaTheme="minorEastAsia" w:hint="eastAsia"/>
          <w:szCs w:val="21"/>
        </w:rPr>
        <w:t>数据；</w:t>
      </w:r>
    </w:p>
    <w:p w14:paraId="4BB64053" w14:textId="77777777" w:rsidR="00F37149" w:rsidRPr="00F37149" w:rsidRDefault="00F37149" w:rsidP="00E10161">
      <w:pPr>
        <w:pStyle w:val="afffe"/>
        <w:numPr>
          <w:ilvl w:val="0"/>
          <w:numId w:val="38"/>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水库设计水头。</w:t>
      </w:r>
    </w:p>
    <w:p w14:paraId="29CE83D9" w14:textId="6AEF31BE" w:rsidR="00F37149" w:rsidRPr="00174F21" w:rsidRDefault="00F37149" w:rsidP="00F37149">
      <w:pPr>
        <w:pStyle w:val="affffff3"/>
      </w:pPr>
      <w:r>
        <w:rPr>
          <w:rFonts w:hint="eastAsia"/>
        </w:rPr>
        <w:t>风电场（群）</w:t>
      </w:r>
      <w:r w:rsidRPr="00174F21">
        <w:rPr>
          <w:rFonts w:hint="eastAsia"/>
        </w:rPr>
        <w:t>数据：</w:t>
      </w:r>
    </w:p>
    <w:p w14:paraId="72A4F18C" w14:textId="77777777" w:rsidR="00F37149" w:rsidRPr="00F37149" w:rsidRDefault="00F37149" w:rsidP="00E10161">
      <w:pPr>
        <w:pStyle w:val="afffe"/>
        <w:numPr>
          <w:ilvl w:val="0"/>
          <w:numId w:val="39"/>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各个风电场（群）装机容量；</w:t>
      </w:r>
    </w:p>
    <w:p w14:paraId="3CD38045" w14:textId="1072A9B2" w:rsidR="00F37149" w:rsidRPr="00F37149" w:rsidRDefault="00F37149" w:rsidP="00E10161">
      <w:pPr>
        <w:pStyle w:val="afffe"/>
        <w:numPr>
          <w:ilvl w:val="0"/>
          <w:numId w:val="39"/>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各个风电场（群）历史理论出力</w:t>
      </w:r>
      <w:r w:rsidR="003702B8">
        <w:rPr>
          <w:rFonts w:hint="eastAsia"/>
        </w:rPr>
        <w:t>时间序列</w:t>
      </w:r>
      <w:r w:rsidRPr="00F37149">
        <w:rPr>
          <w:rFonts w:ascii="Times New Roman" w:eastAsiaTheme="minorEastAsia" w:hint="eastAsia"/>
          <w:szCs w:val="21"/>
        </w:rPr>
        <w:t>数据；</w:t>
      </w:r>
    </w:p>
    <w:p w14:paraId="18ECAD03" w14:textId="11A0B19A" w:rsidR="00F37149" w:rsidRPr="00F37149" w:rsidRDefault="00F37149" w:rsidP="00E10161">
      <w:pPr>
        <w:pStyle w:val="afffe"/>
        <w:numPr>
          <w:ilvl w:val="0"/>
          <w:numId w:val="39"/>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lastRenderedPageBreak/>
        <w:t>各个风电场（群）历史风资源</w:t>
      </w:r>
      <w:r w:rsidR="00DA7FB5">
        <w:rPr>
          <w:rFonts w:ascii="Times New Roman" w:eastAsiaTheme="minorEastAsia" w:hint="eastAsia"/>
          <w:szCs w:val="21"/>
        </w:rPr>
        <w:t>时间序列</w:t>
      </w:r>
      <w:r w:rsidRPr="00F37149">
        <w:rPr>
          <w:rFonts w:ascii="Times New Roman" w:eastAsiaTheme="minorEastAsia" w:hint="eastAsia"/>
          <w:szCs w:val="21"/>
        </w:rPr>
        <w:t>数据。</w:t>
      </w:r>
    </w:p>
    <w:p w14:paraId="4AB60CAD" w14:textId="4D2A97FE" w:rsidR="00F37149" w:rsidRPr="00174F21" w:rsidRDefault="00F37149" w:rsidP="00F37149">
      <w:pPr>
        <w:pStyle w:val="affffff3"/>
      </w:pPr>
      <w:r w:rsidRPr="00174F21">
        <w:rPr>
          <w:rFonts w:hint="eastAsia"/>
        </w:rPr>
        <w:t>光伏电站</w:t>
      </w:r>
      <w:r>
        <w:rPr>
          <w:rFonts w:hint="eastAsia"/>
        </w:rPr>
        <w:t>（群）</w:t>
      </w:r>
      <w:r w:rsidRPr="00174F21">
        <w:rPr>
          <w:rFonts w:hint="eastAsia"/>
        </w:rPr>
        <w:t>数据：</w:t>
      </w:r>
    </w:p>
    <w:p w14:paraId="451138B7" w14:textId="77777777" w:rsidR="00F37149" w:rsidRPr="00F37149" w:rsidRDefault="00F37149" w:rsidP="00E10161">
      <w:pPr>
        <w:pStyle w:val="afffe"/>
        <w:numPr>
          <w:ilvl w:val="0"/>
          <w:numId w:val="40"/>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各个光伏电站（群）装机容量；</w:t>
      </w:r>
    </w:p>
    <w:p w14:paraId="40B9A596" w14:textId="7EC8927B" w:rsidR="00F37149" w:rsidRPr="00F37149" w:rsidRDefault="00F37149" w:rsidP="00E10161">
      <w:pPr>
        <w:pStyle w:val="afffe"/>
        <w:numPr>
          <w:ilvl w:val="0"/>
          <w:numId w:val="40"/>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各个光伏电站（群）历史理论出力</w:t>
      </w:r>
      <w:r w:rsidR="003702B8">
        <w:rPr>
          <w:rFonts w:hint="eastAsia"/>
        </w:rPr>
        <w:t>时间序列</w:t>
      </w:r>
      <w:r w:rsidRPr="00F37149">
        <w:rPr>
          <w:rFonts w:ascii="Times New Roman" w:eastAsiaTheme="minorEastAsia" w:hint="eastAsia"/>
          <w:szCs w:val="21"/>
        </w:rPr>
        <w:t>数据；</w:t>
      </w:r>
    </w:p>
    <w:p w14:paraId="2D1254EB" w14:textId="7DBCFB61" w:rsidR="00F37149" w:rsidRPr="00F37149" w:rsidRDefault="00F37149" w:rsidP="00E10161">
      <w:pPr>
        <w:pStyle w:val="afffe"/>
        <w:numPr>
          <w:ilvl w:val="0"/>
          <w:numId w:val="40"/>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各个光伏电站（群）历史太阳辐射强度</w:t>
      </w:r>
      <w:r w:rsidR="00DA7FB5">
        <w:rPr>
          <w:rFonts w:ascii="Times New Roman" w:eastAsiaTheme="minorEastAsia" w:hint="eastAsia"/>
          <w:szCs w:val="21"/>
        </w:rPr>
        <w:t>时间序列</w:t>
      </w:r>
      <w:r w:rsidRPr="00F37149">
        <w:rPr>
          <w:rFonts w:ascii="Times New Roman" w:eastAsiaTheme="minorEastAsia" w:hint="eastAsia"/>
          <w:szCs w:val="21"/>
        </w:rPr>
        <w:t>数据。</w:t>
      </w:r>
    </w:p>
    <w:p w14:paraId="335084A7" w14:textId="75491156" w:rsidR="00F37149" w:rsidRPr="00174F21" w:rsidRDefault="00406F66" w:rsidP="00F37149">
      <w:pPr>
        <w:pStyle w:val="affffff3"/>
      </w:pPr>
      <w:r>
        <w:rPr>
          <w:rFonts w:hint="eastAsia"/>
        </w:rPr>
        <w:t>光热电站</w:t>
      </w:r>
      <w:r w:rsidR="00F37149" w:rsidRPr="00174F21">
        <w:rPr>
          <w:rFonts w:hint="eastAsia"/>
        </w:rPr>
        <w:t>数据：</w:t>
      </w:r>
    </w:p>
    <w:p w14:paraId="32FDC6DF" w14:textId="77777777"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最大发电功率；</w:t>
      </w:r>
    </w:p>
    <w:p w14:paraId="4CC3286F" w14:textId="77777777"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最大储、放热功率；</w:t>
      </w:r>
    </w:p>
    <w:p w14:paraId="75F318D7" w14:textId="77777777"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镜场面积；</w:t>
      </w:r>
    </w:p>
    <w:p w14:paraId="0A0CED3D" w14:textId="77777777"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光热转换效率、热电转换效率、储放热效率；</w:t>
      </w:r>
    </w:p>
    <w:p w14:paraId="2CF5FDD3" w14:textId="0493A833"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各个光热电站历史太阳辐射强度</w:t>
      </w:r>
      <w:r w:rsidR="00DA7FB5">
        <w:rPr>
          <w:rFonts w:ascii="Times New Roman" w:eastAsiaTheme="minorEastAsia" w:hint="eastAsia"/>
          <w:szCs w:val="21"/>
        </w:rPr>
        <w:t>时间序列</w:t>
      </w:r>
      <w:r w:rsidRPr="00F37149">
        <w:rPr>
          <w:rFonts w:ascii="Times New Roman" w:eastAsiaTheme="minorEastAsia" w:hint="eastAsia"/>
          <w:szCs w:val="21"/>
        </w:rPr>
        <w:t>数据；</w:t>
      </w:r>
    </w:p>
    <w:p w14:paraId="7417581F" w14:textId="77777777" w:rsidR="00F37149" w:rsidRPr="00F37149" w:rsidRDefault="00F37149" w:rsidP="00E10161">
      <w:pPr>
        <w:pStyle w:val="afffe"/>
        <w:numPr>
          <w:ilvl w:val="0"/>
          <w:numId w:val="41"/>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各个子系统的强迫停运率、预安排停运率、修复率。</w:t>
      </w:r>
    </w:p>
    <w:p w14:paraId="3E9CA09D" w14:textId="689B20F5" w:rsidR="00F37149" w:rsidRPr="00174F21" w:rsidRDefault="00F37149" w:rsidP="00F37149">
      <w:pPr>
        <w:pStyle w:val="affffff3"/>
      </w:pPr>
      <w:r>
        <w:rPr>
          <w:rFonts w:hint="eastAsia"/>
        </w:rPr>
        <w:t>抽水蓄能</w:t>
      </w:r>
      <w:r w:rsidR="00406F66">
        <w:rPr>
          <w:rFonts w:hint="eastAsia"/>
        </w:rPr>
        <w:t>电站</w:t>
      </w:r>
      <w:r w:rsidRPr="00174F21">
        <w:rPr>
          <w:rFonts w:hint="eastAsia"/>
        </w:rPr>
        <w:t>数据：</w:t>
      </w:r>
    </w:p>
    <w:p w14:paraId="19CA6A8C" w14:textId="77777777" w:rsidR="00F37149" w:rsidRPr="00F37149" w:rsidRDefault="00F37149" w:rsidP="00E10161">
      <w:pPr>
        <w:pStyle w:val="afffe"/>
        <w:numPr>
          <w:ilvl w:val="0"/>
          <w:numId w:val="42"/>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机组台数；</w:t>
      </w:r>
    </w:p>
    <w:p w14:paraId="05664997" w14:textId="77777777" w:rsidR="00F37149" w:rsidRPr="00F37149" w:rsidRDefault="00F37149" w:rsidP="00E10161">
      <w:pPr>
        <w:pStyle w:val="afffe"/>
        <w:numPr>
          <w:ilvl w:val="0"/>
          <w:numId w:val="42"/>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机组抽水、发电功率；</w:t>
      </w:r>
    </w:p>
    <w:p w14:paraId="4021D955" w14:textId="77777777" w:rsidR="00F37149" w:rsidRPr="00F37149" w:rsidRDefault="00F37149" w:rsidP="00E10161">
      <w:pPr>
        <w:pStyle w:val="afffe"/>
        <w:numPr>
          <w:ilvl w:val="0"/>
          <w:numId w:val="42"/>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电站最大、最小库容限制；</w:t>
      </w:r>
    </w:p>
    <w:p w14:paraId="6D9B638C" w14:textId="77777777" w:rsidR="00F37149" w:rsidRPr="00F37149" w:rsidRDefault="00F37149" w:rsidP="00E10161">
      <w:pPr>
        <w:pStyle w:val="afffe"/>
        <w:numPr>
          <w:ilvl w:val="0"/>
          <w:numId w:val="42"/>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抽水、发电的水量</w:t>
      </w:r>
      <w:r w:rsidRPr="00F37149">
        <w:rPr>
          <w:rFonts w:ascii="Times New Roman" w:eastAsiaTheme="minorEastAsia" w:hint="eastAsia"/>
          <w:szCs w:val="21"/>
        </w:rPr>
        <w:t>/</w:t>
      </w:r>
      <w:r w:rsidRPr="00F37149">
        <w:rPr>
          <w:rFonts w:ascii="Times New Roman" w:eastAsiaTheme="minorEastAsia" w:hint="eastAsia"/>
          <w:szCs w:val="21"/>
        </w:rPr>
        <w:t>电量转换系数；</w:t>
      </w:r>
    </w:p>
    <w:p w14:paraId="7D46F19C" w14:textId="77777777" w:rsidR="00F37149" w:rsidRPr="00F37149" w:rsidRDefault="00F37149" w:rsidP="00E10161">
      <w:pPr>
        <w:pStyle w:val="afffe"/>
        <w:numPr>
          <w:ilvl w:val="0"/>
          <w:numId w:val="42"/>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机组强迫停运率、预安排停运率、修复率。</w:t>
      </w:r>
    </w:p>
    <w:p w14:paraId="25AFE256" w14:textId="45885BA1" w:rsidR="00F37149" w:rsidRPr="00174F21" w:rsidRDefault="00F37149" w:rsidP="00F37149">
      <w:pPr>
        <w:pStyle w:val="affffff3"/>
      </w:pPr>
      <w:r>
        <w:rPr>
          <w:rFonts w:hint="eastAsia"/>
        </w:rPr>
        <w:t>电池储能系统</w:t>
      </w:r>
      <w:r w:rsidRPr="00174F21">
        <w:rPr>
          <w:rFonts w:hint="eastAsia"/>
        </w:rPr>
        <w:t>数据：</w:t>
      </w:r>
    </w:p>
    <w:p w14:paraId="678AD009" w14:textId="77777777" w:rsidR="00F37149" w:rsidRPr="00F37149" w:rsidRDefault="00F37149" w:rsidP="00E10161">
      <w:pPr>
        <w:pStyle w:val="afffe"/>
        <w:numPr>
          <w:ilvl w:val="0"/>
          <w:numId w:val="43"/>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电池模组数量；</w:t>
      </w:r>
    </w:p>
    <w:p w14:paraId="535BDE75" w14:textId="77777777" w:rsidR="00F37149" w:rsidRPr="00F37149" w:rsidRDefault="00F37149" w:rsidP="00E10161">
      <w:pPr>
        <w:pStyle w:val="afffe"/>
        <w:numPr>
          <w:ilvl w:val="0"/>
          <w:numId w:val="43"/>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电池模组最大充、放电功率；</w:t>
      </w:r>
    </w:p>
    <w:p w14:paraId="06720BA5" w14:textId="77777777" w:rsidR="00F37149" w:rsidRPr="00F37149" w:rsidRDefault="00F37149" w:rsidP="00E10161">
      <w:pPr>
        <w:pStyle w:val="afffe"/>
        <w:numPr>
          <w:ilvl w:val="0"/>
          <w:numId w:val="43"/>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电池模组最大、最小储电量；</w:t>
      </w:r>
    </w:p>
    <w:p w14:paraId="603563F3" w14:textId="77777777" w:rsidR="00F37149" w:rsidRPr="00F37149" w:rsidRDefault="00F37149" w:rsidP="00E10161">
      <w:pPr>
        <w:pStyle w:val="afffe"/>
        <w:numPr>
          <w:ilvl w:val="0"/>
          <w:numId w:val="43"/>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系统充、放电效率；</w:t>
      </w:r>
    </w:p>
    <w:p w14:paraId="7B484527" w14:textId="6672C1A9" w:rsidR="00F37149" w:rsidRDefault="005B7DCF" w:rsidP="00E10161">
      <w:pPr>
        <w:pStyle w:val="afffe"/>
        <w:numPr>
          <w:ilvl w:val="0"/>
          <w:numId w:val="43"/>
        </w:numPr>
        <w:tabs>
          <w:tab w:val="center" w:pos="851"/>
          <w:tab w:val="right" w:leader="dot" w:pos="9298"/>
        </w:tabs>
        <w:autoSpaceDE w:val="0"/>
        <w:autoSpaceDN w:val="0"/>
        <w:ind w:firstLineChars="0"/>
        <w:rPr>
          <w:rFonts w:ascii="Times New Roman" w:eastAsiaTheme="minorEastAsia"/>
          <w:szCs w:val="21"/>
        </w:rPr>
      </w:pPr>
      <w:r>
        <w:rPr>
          <w:rFonts w:ascii="Times New Roman" w:eastAsiaTheme="minorEastAsia" w:hint="eastAsia"/>
          <w:szCs w:val="21"/>
        </w:rPr>
        <w:t>储能系统元件</w:t>
      </w:r>
      <w:r w:rsidR="00F37149" w:rsidRPr="00F37149">
        <w:rPr>
          <w:rFonts w:ascii="Times New Roman" w:eastAsiaTheme="minorEastAsia" w:hint="eastAsia"/>
          <w:szCs w:val="21"/>
        </w:rPr>
        <w:t>的强迫停运率、预安排停运率、修复率。</w:t>
      </w:r>
    </w:p>
    <w:p w14:paraId="57087C34" w14:textId="155E14D0" w:rsidR="003702B8" w:rsidRPr="00174F21" w:rsidRDefault="003702B8" w:rsidP="003702B8">
      <w:pPr>
        <w:pStyle w:val="affffff3"/>
      </w:pPr>
      <w:r w:rsidRPr="00A015BE">
        <w:rPr>
          <w:rFonts w:ascii="Times New Roman" w:hint="eastAsia"/>
        </w:rPr>
        <w:t>外送（受）通道</w:t>
      </w:r>
      <w:r>
        <w:rPr>
          <w:rFonts w:ascii="Times New Roman" w:hint="eastAsia"/>
        </w:rPr>
        <w:t>数据</w:t>
      </w:r>
      <w:r w:rsidRPr="00174F21">
        <w:rPr>
          <w:rFonts w:hint="eastAsia"/>
        </w:rPr>
        <w:t>：</w:t>
      </w:r>
    </w:p>
    <w:p w14:paraId="7B91C256" w14:textId="2064DFE6" w:rsidR="003702B8" w:rsidRPr="00F37149" w:rsidRDefault="00D110AA" w:rsidP="004B611A">
      <w:pPr>
        <w:pStyle w:val="afffe"/>
        <w:numPr>
          <w:ilvl w:val="0"/>
          <w:numId w:val="54"/>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系统</w:t>
      </w:r>
      <w:r w:rsidRPr="00A015BE">
        <w:rPr>
          <w:rFonts w:ascii="Times New Roman" w:hint="eastAsia"/>
        </w:rPr>
        <w:t>外送（受）通道</w:t>
      </w:r>
      <w:r>
        <w:rPr>
          <w:rFonts w:ascii="Times New Roman" w:eastAsiaTheme="minorEastAsia" w:hint="eastAsia"/>
          <w:szCs w:val="21"/>
        </w:rPr>
        <w:t>容量</w:t>
      </w:r>
      <w:r w:rsidR="003702B8" w:rsidRPr="00F37149">
        <w:rPr>
          <w:rFonts w:ascii="Times New Roman" w:eastAsiaTheme="minorEastAsia" w:hint="eastAsia"/>
          <w:szCs w:val="21"/>
        </w:rPr>
        <w:t>；</w:t>
      </w:r>
    </w:p>
    <w:p w14:paraId="5B7C7098" w14:textId="479E530D" w:rsidR="003702B8" w:rsidRPr="003702B8" w:rsidRDefault="00D110AA" w:rsidP="004B611A">
      <w:pPr>
        <w:pStyle w:val="afffe"/>
        <w:numPr>
          <w:ilvl w:val="0"/>
          <w:numId w:val="54"/>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系统历史</w:t>
      </w:r>
      <w:r w:rsidRPr="00A015BE">
        <w:rPr>
          <w:rFonts w:ascii="Times New Roman" w:hint="eastAsia"/>
        </w:rPr>
        <w:t>外送（受）通道</w:t>
      </w:r>
      <w:r w:rsidR="00DA7FB5">
        <w:rPr>
          <w:rFonts w:ascii="Times New Roman" w:hint="eastAsia"/>
        </w:rPr>
        <w:t>功率</w:t>
      </w:r>
      <w:r w:rsidR="00DA7FB5">
        <w:rPr>
          <w:rFonts w:ascii="Times New Roman" w:eastAsiaTheme="minorEastAsia" w:hint="eastAsia"/>
          <w:szCs w:val="21"/>
        </w:rPr>
        <w:t>时间序列</w:t>
      </w:r>
      <w:r w:rsidRPr="00F37149">
        <w:rPr>
          <w:rFonts w:ascii="Times New Roman" w:eastAsiaTheme="minorEastAsia" w:hint="eastAsia"/>
          <w:szCs w:val="21"/>
        </w:rPr>
        <w:t>数据</w:t>
      </w:r>
      <w:r w:rsidR="003702B8" w:rsidRPr="00F37149">
        <w:rPr>
          <w:rFonts w:ascii="Times New Roman" w:eastAsiaTheme="minorEastAsia" w:hint="eastAsia"/>
          <w:szCs w:val="21"/>
        </w:rPr>
        <w:t>。</w:t>
      </w:r>
    </w:p>
    <w:p w14:paraId="1E91EE3E" w14:textId="77777777" w:rsidR="00F37149" w:rsidRDefault="00F37149" w:rsidP="00F37149">
      <w:pPr>
        <w:pStyle w:val="affffff3"/>
      </w:pPr>
      <w:r>
        <w:rPr>
          <w:rFonts w:hint="eastAsia"/>
        </w:rPr>
        <w:t>负荷所需</w:t>
      </w:r>
      <w:r w:rsidRPr="001D2790">
        <w:rPr>
          <w:rFonts w:hint="eastAsia"/>
        </w:rPr>
        <w:t>数据</w:t>
      </w:r>
      <w:r>
        <w:rPr>
          <w:rFonts w:hint="eastAsia"/>
        </w:rPr>
        <w:t>：</w:t>
      </w:r>
    </w:p>
    <w:p w14:paraId="5F6D8AC7" w14:textId="27B62C60" w:rsidR="00F37149" w:rsidRPr="00F37149" w:rsidRDefault="00F37149" w:rsidP="00E10161">
      <w:pPr>
        <w:pStyle w:val="afffe"/>
        <w:numPr>
          <w:ilvl w:val="0"/>
          <w:numId w:val="44"/>
        </w:numPr>
        <w:tabs>
          <w:tab w:val="center" w:pos="851"/>
          <w:tab w:val="right" w:leader="dot" w:pos="9298"/>
        </w:tabs>
        <w:autoSpaceDE w:val="0"/>
        <w:autoSpaceDN w:val="0"/>
        <w:ind w:firstLineChars="0"/>
        <w:rPr>
          <w:rFonts w:ascii="Times New Roman" w:eastAsiaTheme="minorEastAsia"/>
          <w:szCs w:val="21"/>
        </w:rPr>
      </w:pPr>
      <w:bookmarkStart w:id="124" w:name="_Hlk107581911"/>
      <w:r w:rsidRPr="00F37149">
        <w:rPr>
          <w:rFonts w:ascii="Times New Roman" w:eastAsiaTheme="minorEastAsia" w:hint="eastAsia"/>
          <w:szCs w:val="21"/>
        </w:rPr>
        <w:t>系统历史</w:t>
      </w:r>
      <w:bookmarkEnd w:id="124"/>
      <w:r w:rsidRPr="00F37149">
        <w:rPr>
          <w:rFonts w:ascii="Times New Roman" w:eastAsiaTheme="minorEastAsia" w:hint="eastAsia"/>
          <w:szCs w:val="21"/>
        </w:rPr>
        <w:t>负荷</w:t>
      </w:r>
      <w:r w:rsidR="00DA7FB5">
        <w:rPr>
          <w:rFonts w:ascii="Times New Roman" w:eastAsiaTheme="minorEastAsia" w:hint="eastAsia"/>
          <w:szCs w:val="21"/>
        </w:rPr>
        <w:t>时间序列</w:t>
      </w:r>
      <w:r w:rsidRPr="00F37149">
        <w:rPr>
          <w:rFonts w:ascii="Times New Roman" w:eastAsiaTheme="minorEastAsia" w:hint="eastAsia"/>
          <w:szCs w:val="21"/>
        </w:rPr>
        <w:t>数据；</w:t>
      </w:r>
    </w:p>
    <w:p w14:paraId="0871CE5C" w14:textId="24FFA7D2" w:rsidR="00F37149" w:rsidRPr="00F37149" w:rsidRDefault="000D084E" w:rsidP="00E10161">
      <w:pPr>
        <w:pStyle w:val="afffe"/>
        <w:numPr>
          <w:ilvl w:val="0"/>
          <w:numId w:val="44"/>
        </w:numPr>
        <w:tabs>
          <w:tab w:val="center" w:pos="851"/>
          <w:tab w:val="right" w:leader="dot" w:pos="9298"/>
        </w:tabs>
        <w:autoSpaceDE w:val="0"/>
        <w:autoSpaceDN w:val="0"/>
        <w:ind w:firstLineChars="0"/>
        <w:rPr>
          <w:rFonts w:ascii="Times New Roman" w:eastAsiaTheme="minorEastAsia"/>
          <w:szCs w:val="21"/>
        </w:rPr>
      </w:pPr>
      <w:r w:rsidRPr="00F37149">
        <w:rPr>
          <w:rFonts w:ascii="Times New Roman" w:eastAsiaTheme="minorEastAsia" w:hint="eastAsia"/>
          <w:szCs w:val="21"/>
        </w:rPr>
        <w:t>系统历史</w:t>
      </w:r>
      <w:r>
        <w:rPr>
          <w:rFonts w:ascii="Times New Roman" w:eastAsiaTheme="minorEastAsia" w:hint="eastAsia"/>
          <w:szCs w:val="21"/>
        </w:rPr>
        <w:t>最大负荷</w:t>
      </w:r>
      <w:r w:rsidR="00F37149" w:rsidRPr="00F37149">
        <w:rPr>
          <w:rFonts w:ascii="Times New Roman" w:eastAsiaTheme="minorEastAsia" w:hint="eastAsia"/>
          <w:szCs w:val="21"/>
        </w:rPr>
        <w:t>。</w:t>
      </w:r>
    </w:p>
    <w:p w14:paraId="13D476A1" w14:textId="77777777" w:rsidR="00ED4FAC" w:rsidRPr="00ED4FAC" w:rsidRDefault="00ED4FAC" w:rsidP="00ED4FAC">
      <w:pPr>
        <w:pStyle w:val="a7"/>
        <w:ind w:left="0"/>
        <w:outlineLvl w:val="9"/>
        <w:rPr>
          <w:rFonts w:ascii="Times New Roman"/>
        </w:rPr>
      </w:pPr>
      <w:bookmarkStart w:id="125" w:name="_Toc106349892"/>
      <w:bookmarkStart w:id="126" w:name="_Toc106870053"/>
      <w:bookmarkStart w:id="127" w:name="_Toc106872921"/>
      <w:r w:rsidRPr="00ED4FAC">
        <w:rPr>
          <w:rFonts w:ascii="Times New Roman" w:hint="eastAsia"/>
        </w:rPr>
        <w:t>可靠性评估流程</w:t>
      </w:r>
      <w:bookmarkEnd w:id="125"/>
      <w:bookmarkEnd w:id="126"/>
      <w:bookmarkEnd w:id="127"/>
    </w:p>
    <w:p w14:paraId="58D7AFDE" w14:textId="68C41E96" w:rsidR="00ED4FAC" w:rsidRPr="00CB1CC0" w:rsidRDefault="00ED4FAC" w:rsidP="00ED4FAC">
      <w:pPr>
        <w:pStyle w:val="affffff3"/>
      </w:pPr>
      <w:r w:rsidRPr="00CB1CC0">
        <w:rPr>
          <w:rFonts w:hint="eastAsia"/>
        </w:rPr>
        <w:t>含高比例新能源的电源规划可靠性评估通过蒙特卡洛</w:t>
      </w:r>
      <w:r w:rsidR="00702CC0">
        <w:rPr>
          <w:rFonts w:hint="eastAsia"/>
        </w:rPr>
        <w:t>模型</w:t>
      </w:r>
      <w:r w:rsidRPr="00CB1CC0">
        <w:rPr>
          <w:rFonts w:hint="eastAsia"/>
        </w:rPr>
        <w:t>模拟元件的</w:t>
      </w:r>
      <w:r>
        <w:rPr>
          <w:rFonts w:hint="eastAsia"/>
        </w:rPr>
        <w:t>强迫停运</w:t>
      </w:r>
      <w:r w:rsidRPr="00CB1CC0">
        <w:rPr>
          <w:rFonts w:hint="eastAsia"/>
        </w:rPr>
        <w:t>状态</w:t>
      </w:r>
      <w:r>
        <w:rPr>
          <w:rFonts w:hint="eastAsia"/>
        </w:rPr>
        <w:t>，</w:t>
      </w:r>
      <w:r w:rsidRPr="00CB1CC0">
        <w:rPr>
          <w:rFonts w:hint="eastAsia"/>
        </w:rPr>
        <w:t>评估一定周期内</w:t>
      </w:r>
      <w:r>
        <w:rPr>
          <w:rFonts w:hint="eastAsia"/>
        </w:rPr>
        <w:t>发电和负荷的匹配情况，得到系统可靠性指标。</w:t>
      </w:r>
    </w:p>
    <w:p w14:paraId="6582B186" w14:textId="77777777" w:rsidR="00ED4FAC" w:rsidRPr="00174F21" w:rsidRDefault="00ED4FAC" w:rsidP="00ED4FAC">
      <w:pPr>
        <w:pStyle w:val="affffff3"/>
      </w:pPr>
      <w:r w:rsidRPr="00CB1CC0">
        <w:rPr>
          <w:rFonts w:hint="eastAsia"/>
        </w:rPr>
        <w:t>含高比例新能源的电源规划可靠性评估</w:t>
      </w:r>
      <w:r w:rsidRPr="00174F21">
        <w:rPr>
          <w:rFonts w:hint="eastAsia"/>
        </w:rPr>
        <w:t>应包括以下流程：</w:t>
      </w:r>
    </w:p>
    <w:p w14:paraId="61E149FA"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确定评估对象；</w:t>
      </w:r>
    </w:p>
    <w:p w14:paraId="1ADFF608"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数据的收集和整理；</w:t>
      </w:r>
    </w:p>
    <w:p w14:paraId="1CEE4E33"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确定可靠性评估周期；</w:t>
      </w:r>
    </w:p>
    <w:p w14:paraId="7D3AC454" w14:textId="70425EA4"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模拟可靠性评估周期内的系统运行状态，</w:t>
      </w:r>
      <w:r w:rsidR="00595EDB">
        <w:rPr>
          <w:rFonts w:ascii="Times New Roman" w:eastAsiaTheme="minorEastAsia" w:hint="eastAsia"/>
          <w:szCs w:val="21"/>
        </w:rPr>
        <w:t>宜</w:t>
      </w:r>
      <w:r w:rsidRPr="00ED4FAC">
        <w:rPr>
          <w:rFonts w:ascii="Times New Roman" w:eastAsiaTheme="minorEastAsia" w:hint="eastAsia"/>
          <w:szCs w:val="21"/>
        </w:rPr>
        <w:t>使用序贯蒙特卡洛模拟；</w:t>
      </w:r>
    </w:p>
    <w:p w14:paraId="528AC77F"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对所有系统运行状态进行可靠性分析，计算系统可靠性指标；</w:t>
      </w:r>
    </w:p>
    <w:p w14:paraId="31142C14"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进行灵敏度分析；</w:t>
      </w:r>
    </w:p>
    <w:p w14:paraId="6DEBC60B"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根据可靠性指标，给出系统可靠性总体评价；</w:t>
      </w:r>
    </w:p>
    <w:p w14:paraId="0919787B" w14:textId="77777777" w:rsidR="00ED4FAC" w:rsidRPr="00ED4FAC" w:rsidRDefault="00ED4FAC" w:rsidP="00E10161">
      <w:pPr>
        <w:pStyle w:val="afffe"/>
        <w:numPr>
          <w:ilvl w:val="0"/>
          <w:numId w:val="45"/>
        </w:numPr>
        <w:tabs>
          <w:tab w:val="center" w:pos="851"/>
          <w:tab w:val="right" w:leader="dot" w:pos="9298"/>
        </w:tabs>
        <w:autoSpaceDE w:val="0"/>
        <w:autoSpaceDN w:val="0"/>
        <w:ind w:firstLineChars="0"/>
        <w:rPr>
          <w:rFonts w:ascii="Times New Roman" w:eastAsiaTheme="minorEastAsia"/>
          <w:szCs w:val="21"/>
        </w:rPr>
      </w:pPr>
      <w:r w:rsidRPr="00ED4FAC">
        <w:rPr>
          <w:rFonts w:ascii="Times New Roman" w:eastAsiaTheme="minorEastAsia" w:hint="eastAsia"/>
          <w:szCs w:val="21"/>
        </w:rPr>
        <w:t>编制可靠性评估报告。</w:t>
      </w:r>
    </w:p>
    <w:p w14:paraId="312FAA20" w14:textId="7E383543" w:rsidR="00ED4FAC" w:rsidRDefault="00ED4FAC" w:rsidP="00ED4FAC">
      <w:pPr>
        <w:pStyle w:val="affffff3"/>
      </w:pPr>
      <w:r w:rsidRPr="00174F21">
        <w:rPr>
          <w:rFonts w:hint="eastAsia"/>
        </w:rPr>
        <w:lastRenderedPageBreak/>
        <w:t>系统状态分析</w:t>
      </w:r>
      <w:r>
        <w:rPr>
          <w:rFonts w:hint="eastAsia"/>
        </w:rPr>
        <w:t>为考虑缺</w:t>
      </w:r>
      <w:r w:rsidRPr="003E03D6">
        <w:rPr>
          <w:rFonts w:hint="eastAsia"/>
        </w:rPr>
        <w:t>供</w:t>
      </w:r>
      <w:r>
        <w:rPr>
          <w:rFonts w:hint="eastAsia"/>
        </w:rPr>
        <w:t>负荷的</w:t>
      </w:r>
      <w:r w:rsidR="00595EDB">
        <w:rPr>
          <w:rFonts w:hint="eastAsia"/>
        </w:rPr>
        <w:t>多电源</w:t>
      </w:r>
      <w:r w:rsidRPr="00174F21">
        <w:rPr>
          <w:rFonts w:hint="eastAsia"/>
        </w:rPr>
        <w:t>协调优化运行</w:t>
      </w:r>
      <w:r>
        <w:rPr>
          <w:rFonts w:hint="eastAsia"/>
        </w:rPr>
        <w:t>，</w:t>
      </w:r>
      <w:r w:rsidRPr="008D76C5">
        <w:rPr>
          <w:rFonts w:hint="eastAsia"/>
        </w:rPr>
        <w:t>其</w:t>
      </w:r>
      <w:r>
        <w:rPr>
          <w:rFonts w:hint="eastAsia"/>
        </w:rPr>
        <w:t>模型可</w:t>
      </w:r>
      <w:r w:rsidR="003E03D6">
        <w:rPr>
          <w:rFonts w:hint="eastAsia"/>
        </w:rPr>
        <w:t>参见</w:t>
      </w:r>
      <w:r w:rsidRPr="008D76C5">
        <w:rPr>
          <w:rFonts w:hint="eastAsia"/>
        </w:rPr>
        <w:t>附录</w:t>
      </w:r>
      <w:r>
        <w:rPr>
          <w:rFonts w:hint="eastAsia"/>
        </w:rPr>
        <w:t>C</w:t>
      </w:r>
      <w:r w:rsidRPr="008D76C5">
        <w:rPr>
          <w:rFonts w:hint="eastAsia"/>
        </w:rPr>
        <w:t>。</w:t>
      </w:r>
    </w:p>
    <w:p w14:paraId="0C9E643F" w14:textId="5AF28900" w:rsidR="00ED4FAC" w:rsidRPr="0029506D" w:rsidRDefault="00ED4FAC" w:rsidP="00ED4FAC">
      <w:pPr>
        <w:pStyle w:val="affffff3"/>
      </w:pPr>
      <w:r>
        <w:rPr>
          <w:rFonts w:hint="eastAsia"/>
        </w:rPr>
        <w:t>在</w:t>
      </w:r>
      <w:r w:rsidRPr="00CB1CC0">
        <w:rPr>
          <w:rFonts w:hint="eastAsia"/>
        </w:rPr>
        <w:t>含高比例新能源的电源规划可靠性评估</w:t>
      </w:r>
      <w:r>
        <w:rPr>
          <w:rFonts w:hint="eastAsia"/>
        </w:rPr>
        <w:t>中，可通过修改元件可靠性参数</w:t>
      </w:r>
      <w:r w:rsidR="004B6A1A">
        <w:rPr>
          <w:rFonts w:hint="eastAsia"/>
        </w:rPr>
        <w:t>、新能源运行场景等</w:t>
      </w:r>
      <w:r>
        <w:rPr>
          <w:rFonts w:hint="eastAsia"/>
        </w:rPr>
        <w:t>，对电源规划方案的可靠性评估结果进行灵敏度分析。</w:t>
      </w:r>
    </w:p>
    <w:p w14:paraId="5E743C10" w14:textId="77777777" w:rsidR="00C1139F" w:rsidRPr="00174F21" w:rsidRDefault="00C1139F" w:rsidP="00C1139F">
      <w:pPr>
        <w:pStyle w:val="a6"/>
        <w:numPr>
          <w:ilvl w:val="0"/>
          <w:numId w:val="7"/>
        </w:numPr>
      </w:pPr>
      <w:bookmarkStart w:id="128" w:name="_Toc106872922"/>
      <w:bookmarkStart w:id="129" w:name="_Toc107411309"/>
      <w:r w:rsidRPr="00174F21">
        <w:rPr>
          <w:rFonts w:hint="eastAsia"/>
        </w:rPr>
        <w:t>评估报告编制要求</w:t>
      </w:r>
      <w:bookmarkEnd w:id="128"/>
      <w:bookmarkEnd w:id="129"/>
    </w:p>
    <w:p w14:paraId="2C31207C" w14:textId="77777777" w:rsidR="00C1139F" w:rsidRPr="00C1139F" w:rsidRDefault="00C1139F" w:rsidP="00C1139F">
      <w:pPr>
        <w:pStyle w:val="a7"/>
        <w:ind w:left="0"/>
        <w:outlineLvl w:val="9"/>
        <w:rPr>
          <w:rFonts w:ascii="Times New Roman"/>
        </w:rPr>
      </w:pPr>
      <w:bookmarkStart w:id="130" w:name="_Toc91253709"/>
      <w:bookmarkStart w:id="131" w:name="_Toc91277645"/>
      <w:bookmarkStart w:id="132" w:name="_Toc91333044"/>
      <w:bookmarkStart w:id="133" w:name="_Toc106349894"/>
      <w:bookmarkStart w:id="134" w:name="_Toc106870055"/>
      <w:bookmarkStart w:id="135" w:name="_Toc106872923"/>
      <w:r w:rsidRPr="00C1139F">
        <w:rPr>
          <w:rFonts w:ascii="Times New Roman" w:hint="eastAsia"/>
        </w:rPr>
        <w:t>前言</w:t>
      </w:r>
      <w:bookmarkEnd w:id="130"/>
      <w:bookmarkEnd w:id="131"/>
      <w:bookmarkEnd w:id="132"/>
      <w:bookmarkEnd w:id="133"/>
      <w:bookmarkEnd w:id="134"/>
      <w:bookmarkEnd w:id="135"/>
    </w:p>
    <w:p w14:paraId="73B7F362" w14:textId="77777777" w:rsidR="00C1139F" w:rsidRPr="00174F21" w:rsidRDefault="00C1139F" w:rsidP="00C1139F">
      <w:pPr>
        <w:pStyle w:val="afffe"/>
        <w:ind w:firstLine="420"/>
      </w:pPr>
      <w:r w:rsidRPr="00174F21">
        <w:rPr>
          <w:rFonts w:hint="eastAsia"/>
        </w:rPr>
        <w:t>包括评估的背景、对象、目的、流程及编制依据等。</w:t>
      </w:r>
    </w:p>
    <w:p w14:paraId="7300FB99" w14:textId="77777777" w:rsidR="00C1139F" w:rsidRPr="00C1139F" w:rsidRDefault="00C1139F" w:rsidP="00C1139F">
      <w:pPr>
        <w:pStyle w:val="a7"/>
        <w:ind w:left="0"/>
        <w:outlineLvl w:val="9"/>
        <w:rPr>
          <w:rFonts w:ascii="Times New Roman"/>
        </w:rPr>
      </w:pPr>
      <w:bookmarkStart w:id="136" w:name="_Toc91253710"/>
      <w:bookmarkStart w:id="137" w:name="_Toc91277646"/>
      <w:bookmarkStart w:id="138" w:name="_Toc91333045"/>
      <w:bookmarkStart w:id="139" w:name="_Toc106349895"/>
      <w:bookmarkStart w:id="140" w:name="_Toc106870056"/>
      <w:bookmarkStart w:id="141" w:name="_Toc106872924"/>
      <w:r w:rsidRPr="00C1139F">
        <w:rPr>
          <w:rFonts w:ascii="Times New Roman" w:hint="eastAsia"/>
        </w:rPr>
        <w:t>系统概况</w:t>
      </w:r>
      <w:bookmarkEnd w:id="136"/>
      <w:bookmarkEnd w:id="137"/>
      <w:bookmarkEnd w:id="138"/>
      <w:bookmarkEnd w:id="139"/>
      <w:bookmarkEnd w:id="140"/>
      <w:bookmarkEnd w:id="141"/>
    </w:p>
    <w:p w14:paraId="07C1064F" w14:textId="77777777" w:rsidR="00C1139F" w:rsidRPr="00174F21" w:rsidRDefault="00C1139F" w:rsidP="00C1139F">
      <w:pPr>
        <w:pStyle w:val="afffe"/>
        <w:ind w:firstLine="420"/>
      </w:pPr>
      <w:r w:rsidRPr="00174F21">
        <w:rPr>
          <w:rFonts w:hint="eastAsia"/>
        </w:rPr>
        <w:t>包括</w:t>
      </w:r>
      <w:r>
        <w:rPr>
          <w:rFonts w:hint="eastAsia"/>
        </w:rPr>
        <w:t>各电源规划方案的</w:t>
      </w:r>
      <w:r w:rsidRPr="00174F21">
        <w:rPr>
          <w:rFonts w:hint="eastAsia"/>
        </w:rPr>
        <w:t>发电系统组成、发电系统容量概况、负荷概况等</w:t>
      </w:r>
      <w:r>
        <w:rPr>
          <w:rFonts w:hint="eastAsia"/>
        </w:rPr>
        <w:t>。</w:t>
      </w:r>
    </w:p>
    <w:p w14:paraId="131BC391" w14:textId="77777777" w:rsidR="00C1139F" w:rsidRPr="00C1139F" w:rsidRDefault="00C1139F" w:rsidP="00C1139F">
      <w:pPr>
        <w:pStyle w:val="a7"/>
        <w:ind w:left="0"/>
        <w:outlineLvl w:val="9"/>
        <w:rPr>
          <w:rFonts w:ascii="Times New Roman"/>
        </w:rPr>
      </w:pPr>
      <w:bookmarkStart w:id="142" w:name="_Toc106870057"/>
      <w:bookmarkStart w:id="143" w:name="_Toc106872925"/>
      <w:bookmarkStart w:id="144" w:name="_Toc91253712"/>
      <w:bookmarkStart w:id="145" w:name="_Toc91277648"/>
      <w:bookmarkStart w:id="146" w:name="_Toc91333047"/>
      <w:r w:rsidRPr="00C1139F">
        <w:rPr>
          <w:rFonts w:ascii="Times New Roman" w:hint="eastAsia"/>
        </w:rPr>
        <w:t>计算条件</w:t>
      </w:r>
      <w:bookmarkEnd w:id="142"/>
      <w:bookmarkEnd w:id="143"/>
    </w:p>
    <w:p w14:paraId="2B2A545D" w14:textId="77777777" w:rsidR="00C1139F" w:rsidRDefault="00C1139F" w:rsidP="00C1139F">
      <w:pPr>
        <w:pStyle w:val="affffff3"/>
      </w:pPr>
      <w:r>
        <w:rPr>
          <w:rFonts w:hint="eastAsia"/>
        </w:rPr>
        <w:t>计算条件应包括系统参数、计算模型和评估方法等。</w:t>
      </w:r>
    </w:p>
    <w:p w14:paraId="11F34097" w14:textId="77777777" w:rsidR="00C1139F" w:rsidRPr="00174F21" w:rsidRDefault="00C1139F" w:rsidP="00C1139F">
      <w:pPr>
        <w:pStyle w:val="affffff3"/>
      </w:pPr>
      <w:r w:rsidRPr="00174F21">
        <w:rPr>
          <w:rFonts w:hint="eastAsia"/>
        </w:rPr>
        <w:t>系统参数应至少包含以下内容：</w:t>
      </w:r>
    </w:p>
    <w:p w14:paraId="3C019B4D" w14:textId="3ADDC2C4" w:rsidR="00C1139F" w:rsidRPr="00C1139F" w:rsidRDefault="00C1139F" w:rsidP="00E10161">
      <w:pPr>
        <w:pStyle w:val="afffe"/>
        <w:numPr>
          <w:ilvl w:val="0"/>
          <w:numId w:val="46"/>
        </w:numPr>
        <w:tabs>
          <w:tab w:val="center" w:pos="851"/>
          <w:tab w:val="right" w:leader="dot" w:pos="9298"/>
        </w:tabs>
        <w:autoSpaceDE w:val="0"/>
        <w:autoSpaceDN w:val="0"/>
        <w:ind w:firstLineChars="0"/>
        <w:rPr>
          <w:rFonts w:ascii="Times New Roman" w:eastAsiaTheme="minorEastAsia"/>
          <w:szCs w:val="21"/>
        </w:rPr>
      </w:pPr>
      <w:r w:rsidRPr="00C1139F">
        <w:rPr>
          <w:rFonts w:ascii="Times New Roman" w:eastAsiaTheme="minorEastAsia" w:hint="eastAsia"/>
          <w:szCs w:val="21"/>
        </w:rPr>
        <w:t>各类</w:t>
      </w:r>
      <w:r w:rsidR="00FA776E" w:rsidRPr="00C1139F">
        <w:rPr>
          <w:rFonts w:ascii="Times New Roman" w:eastAsiaTheme="minorEastAsia" w:hint="eastAsia"/>
          <w:szCs w:val="21"/>
        </w:rPr>
        <w:t>厂（场）站</w:t>
      </w:r>
      <w:r w:rsidRPr="00C1139F">
        <w:rPr>
          <w:rFonts w:ascii="Times New Roman" w:eastAsiaTheme="minorEastAsia" w:hint="eastAsia"/>
          <w:szCs w:val="21"/>
        </w:rPr>
        <w:t>的装机情况；</w:t>
      </w:r>
    </w:p>
    <w:p w14:paraId="24AFA687" w14:textId="0513243E" w:rsidR="00C1139F" w:rsidRPr="00C1139F" w:rsidRDefault="00C1139F" w:rsidP="00E10161">
      <w:pPr>
        <w:pStyle w:val="afffe"/>
        <w:numPr>
          <w:ilvl w:val="0"/>
          <w:numId w:val="46"/>
        </w:numPr>
        <w:tabs>
          <w:tab w:val="center" w:pos="851"/>
          <w:tab w:val="right" w:leader="dot" w:pos="9298"/>
        </w:tabs>
        <w:autoSpaceDE w:val="0"/>
        <w:autoSpaceDN w:val="0"/>
        <w:ind w:firstLineChars="0"/>
        <w:rPr>
          <w:rFonts w:ascii="Times New Roman" w:eastAsiaTheme="minorEastAsia"/>
          <w:szCs w:val="21"/>
        </w:rPr>
      </w:pPr>
      <w:r w:rsidRPr="00C1139F">
        <w:rPr>
          <w:rFonts w:ascii="Times New Roman" w:eastAsiaTheme="minorEastAsia" w:hint="eastAsia"/>
          <w:szCs w:val="21"/>
        </w:rPr>
        <w:t>各类</w:t>
      </w:r>
      <w:r w:rsidR="00FA776E" w:rsidRPr="00C1139F">
        <w:rPr>
          <w:rFonts w:ascii="Times New Roman" w:eastAsiaTheme="minorEastAsia" w:hint="eastAsia"/>
          <w:szCs w:val="21"/>
        </w:rPr>
        <w:t>厂（场）站</w:t>
      </w:r>
      <w:r w:rsidRPr="00C1139F">
        <w:rPr>
          <w:rFonts w:ascii="Times New Roman" w:eastAsiaTheme="minorEastAsia" w:hint="eastAsia"/>
          <w:szCs w:val="21"/>
        </w:rPr>
        <w:t>内元件参数；</w:t>
      </w:r>
    </w:p>
    <w:p w14:paraId="01943C73" w14:textId="40CB0F87" w:rsidR="00C1139F" w:rsidRDefault="00C1139F" w:rsidP="00E10161">
      <w:pPr>
        <w:pStyle w:val="afffe"/>
        <w:numPr>
          <w:ilvl w:val="0"/>
          <w:numId w:val="46"/>
        </w:numPr>
        <w:tabs>
          <w:tab w:val="center" w:pos="851"/>
          <w:tab w:val="right" w:leader="dot" w:pos="9298"/>
        </w:tabs>
        <w:autoSpaceDE w:val="0"/>
        <w:autoSpaceDN w:val="0"/>
        <w:ind w:firstLineChars="0"/>
        <w:rPr>
          <w:rFonts w:ascii="Times New Roman" w:eastAsiaTheme="minorEastAsia"/>
          <w:szCs w:val="21"/>
        </w:rPr>
      </w:pPr>
      <w:r w:rsidRPr="00C1139F">
        <w:rPr>
          <w:rFonts w:ascii="Times New Roman" w:eastAsiaTheme="minorEastAsia" w:hint="eastAsia"/>
          <w:szCs w:val="21"/>
        </w:rPr>
        <w:t>各类新能源厂（场）站历史理论出力</w:t>
      </w:r>
      <w:r w:rsidR="00DA7FB5">
        <w:rPr>
          <w:rFonts w:ascii="Times New Roman" w:eastAsiaTheme="minorEastAsia" w:hint="eastAsia"/>
          <w:szCs w:val="21"/>
        </w:rPr>
        <w:t>时间序列</w:t>
      </w:r>
      <w:r w:rsidRPr="00C1139F">
        <w:rPr>
          <w:rFonts w:ascii="Times New Roman" w:eastAsiaTheme="minorEastAsia" w:hint="eastAsia"/>
          <w:szCs w:val="21"/>
        </w:rPr>
        <w:t>数据；</w:t>
      </w:r>
    </w:p>
    <w:p w14:paraId="29DECAD2" w14:textId="4B180B7E" w:rsidR="00E93A76" w:rsidRPr="00C1139F" w:rsidRDefault="00E93A76" w:rsidP="00E10161">
      <w:pPr>
        <w:pStyle w:val="afffe"/>
        <w:numPr>
          <w:ilvl w:val="0"/>
          <w:numId w:val="46"/>
        </w:numPr>
        <w:tabs>
          <w:tab w:val="center" w:pos="851"/>
          <w:tab w:val="right" w:leader="dot" w:pos="9298"/>
        </w:tabs>
        <w:autoSpaceDE w:val="0"/>
        <w:autoSpaceDN w:val="0"/>
        <w:ind w:firstLineChars="0"/>
        <w:rPr>
          <w:rFonts w:ascii="Times New Roman" w:eastAsiaTheme="minorEastAsia"/>
          <w:szCs w:val="21"/>
        </w:rPr>
      </w:pPr>
      <w:r w:rsidRPr="00A015BE">
        <w:rPr>
          <w:rFonts w:ascii="Times New Roman" w:hint="eastAsia"/>
        </w:rPr>
        <w:t>外送（受）通道</w:t>
      </w:r>
      <w:r>
        <w:rPr>
          <w:rFonts w:ascii="Times New Roman" w:hint="eastAsia"/>
        </w:rPr>
        <w:t>数据；</w:t>
      </w:r>
    </w:p>
    <w:p w14:paraId="2EDFAC1E" w14:textId="77777777" w:rsidR="00C1139F" w:rsidRPr="00C1139F" w:rsidRDefault="00C1139F" w:rsidP="00E10161">
      <w:pPr>
        <w:pStyle w:val="afffe"/>
        <w:numPr>
          <w:ilvl w:val="0"/>
          <w:numId w:val="46"/>
        </w:numPr>
        <w:tabs>
          <w:tab w:val="center" w:pos="851"/>
          <w:tab w:val="right" w:leader="dot" w:pos="9298"/>
        </w:tabs>
        <w:autoSpaceDE w:val="0"/>
        <w:autoSpaceDN w:val="0"/>
        <w:ind w:firstLineChars="0"/>
        <w:rPr>
          <w:rFonts w:ascii="Times New Roman" w:eastAsiaTheme="minorEastAsia"/>
          <w:szCs w:val="21"/>
        </w:rPr>
      </w:pPr>
      <w:r w:rsidRPr="00C1139F">
        <w:rPr>
          <w:rFonts w:ascii="Times New Roman" w:eastAsiaTheme="minorEastAsia" w:hint="eastAsia"/>
          <w:szCs w:val="21"/>
        </w:rPr>
        <w:t>负荷数据。</w:t>
      </w:r>
    </w:p>
    <w:p w14:paraId="55DAD869" w14:textId="77777777" w:rsidR="00C1139F" w:rsidRPr="00C1139F" w:rsidRDefault="00C1139F" w:rsidP="00C1139F">
      <w:pPr>
        <w:pStyle w:val="a7"/>
        <w:ind w:left="0"/>
        <w:outlineLvl w:val="9"/>
        <w:rPr>
          <w:rFonts w:ascii="Times New Roman"/>
        </w:rPr>
      </w:pPr>
      <w:bookmarkStart w:id="147" w:name="_Toc106349897"/>
      <w:bookmarkStart w:id="148" w:name="_Toc106870058"/>
      <w:bookmarkStart w:id="149" w:name="_Toc106872926"/>
      <w:bookmarkEnd w:id="144"/>
      <w:bookmarkEnd w:id="145"/>
      <w:bookmarkEnd w:id="146"/>
      <w:r w:rsidRPr="00C1139F">
        <w:rPr>
          <w:rFonts w:ascii="Times New Roman" w:hint="eastAsia"/>
        </w:rPr>
        <w:t>指标及灵敏度分析</w:t>
      </w:r>
      <w:bookmarkEnd w:id="147"/>
      <w:bookmarkEnd w:id="148"/>
      <w:bookmarkEnd w:id="149"/>
    </w:p>
    <w:p w14:paraId="47AD0D7F" w14:textId="77777777" w:rsidR="00C1139F" w:rsidRDefault="00C1139F" w:rsidP="00C1139F">
      <w:pPr>
        <w:pStyle w:val="afffe"/>
        <w:ind w:firstLine="420"/>
      </w:pPr>
      <w:r w:rsidRPr="003514C3">
        <w:rPr>
          <w:rFonts w:hint="eastAsia"/>
        </w:rPr>
        <w:t>应列出各</w:t>
      </w:r>
      <w:r>
        <w:rPr>
          <w:rFonts w:hint="eastAsia"/>
        </w:rPr>
        <w:t>电源规划方案的</w:t>
      </w:r>
      <w:r w:rsidRPr="003514C3">
        <w:rPr>
          <w:rFonts w:hint="eastAsia"/>
        </w:rPr>
        <w:t>系统可靠性指标，</w:t>
      </w:r>
      <w:r>
        <w:rPr>
          <w:rFonts w:hint="eastAsia"/>
        </w:rPr>
        <w:t>及系统不可靠造成的预期经济损失，</w:t>
      </w:r>
      <w:r w:rsidRPr="003514C3">
        <w:rPr>
          <w:rFonts w:hint="eastAsia"/>
        </w:rPr>
        <w:t>确认</w:t>
      </w:r>
      <w:r>
        <w:rPr>
          <w:rFonts w:hint="eastAsia"/>
        </w:rPr>
        <w:t>各方案</w:t>
      </w:r>
      <w:r w:rsidRPr="003514C3">
        <w:rPr>
          <w:rFonts w:hint="eastAsia"/>
        </w:rPr>
        <w:t>是否满足</w:t>
      </w:r>
      <w:r w:rsidRPr="00F657D1">
        <w:rPr>
          <w:rFonts w:hint="eastAsia"/>
        </w:rPr>
        <w:t>可靠性预期</w:t>
      </w:r>
      <w:r w:rsidRPr="003514C3">
        <w:rPr>
          <w:rFonts w:hint="eastAsia"/>
        </w:rPr>
        <w:t>。</w:t>
      </w:r>
    </w:p>
    <w:p w14:paraId="54EB9F19" w14:textId="77777777" w:rsidR="00C1139F" w:rsidRDefault="00C1139F" w:rsidP="00C1139F">
      <w:pPr>
        <w:pStyle w:val="afffe"/>
        <w:ind w:firstLine="420"/>
      </w:pPr>
      <w:r w:rsidRPr="003514C3">
        <w:rPr>
          <w:rFonts w:hint="eastAsia"/>
        </w:rPr>
        <w:t>应结合指标分析结果，开展</w:t>
      </w:r>
      <w:r>
        <w:rPr>
          <w:rFonts w:hint="eastAsia"/>
        </w:rPr>
        <w:t>灵敏度</w:t>
      </w:r>
      <w:r w:rsidRPr="003514C3">
        <w:rPr>
          <w:rFonts w:hint="eastAsia"/>
        </w:rPr>
        <w:t>分析，包括</w:t>
      </w:r>
      <w:r>
        <w:rPr>
          <w:rFonts w:hint="eastAsia"/>
        </w:rPr>
        <w:t>关键元件灵敏度</w:t>
      </w:r>
      <w:r w:rsidRPr="003514C3">
        <w:rPr>
          <w:rFonts w:hint="eastAsia"/>
        </w:rPr>
        <w:t>分析和关键参数</w:t>
      </w:r>
      <w:r>
        <w:rPr>
          <w:rFonts w:hint="eastAsia"/>
        </w:rPr>
        <w:t>灵敏度</w:t>
      </w:r>
      <w:r w:rsidRPr="003514C3">
        <w:rPr>
          <w:rFonts w:hint="eastAsia"/>
        </w:rPr>
        <w:t>分析。</w:t>
      </w:r>
    </w:p>
    <w:p w14:paraId="6E435360" w14:textId="77777777" w:rsidR="00C1139F" w:rsidRPr="00C1139F" w:rsidRDefault="00C1139F" w:rsidP="00C1139F">
      <w:pPr>
        <w:pStyle w:val="a7"/>
        <w:ind w:left="0"/>
        <w:outlineLvl w:val="9"/>
        <w:rPr>
          <w:rFonts w:ascii="Times New Roman"/>
        </w:rPr>
      </w:pPr>
      <w:bookmarkStart w:id="150" w:name="_Toc106349898"/>
      <w:bookmarkStart w:id="151" w:name="_Toc106870059"/>
      <w:bookmarkStart w:id="152" w:name="_Toc106872927"/>
      <w:r w:rsidRPr="00C1139F">
        <w:rPr>
          <w:rFonts w:ascii="Times New Roman" w:hint="eastAsia"/>
        </w:rPr>
        <w:t>结论及建议</w:t>
      </w:r>
      <w:bookmarkEnd w:id="150"/>
      <w:bookmarkEnd w:id="151"/>
      <w:bookmarkEnd w:id="152"/>
    </w:p>
    <w:p w14:paraId="27E28D27" w14:textId="59126D78" w:rsidR="00C1139F" w:rsidRDefault="00C1139F" w:rsidP="00C1139F">
      <w:pPr>
        <w:pStyle w:val="afffe"/>
        <w:ind w:firstLine="420"/>
      </w:pPr>
      <w:r>
        <w:rPr>
          <w:rFonts w:hint="eastAsia"/>
        </w:rPr>
        <w:t>给出各方案的系统可靠性总体评价，指出影响可靠性的主要因素和薄弱环节，提出优选方案和需要采取的可靠性改善措施。</w:t>
      </w:r>
    </w:p>
    <w:p w14:paraId="569B6E48" w14:textId="30033B4D" w:rsidR="00CC79BC" w:rsidRDefault="00CC79BC">
      <w:pPr>
        <w:widowControl/>
        <w:jc w:val="left"/>
        <w:sectPr w:rsidR="00CC79BC" w:rsidSect="00FB6A1E">
          <w:headerReference w:type="default" r:id="rId15"/>
          <w:footerReference w:type="default" r:id="rId16"/>
          <w:pgSz w:w="11907" w:h="16839" w:code="9"/>
          <w:pgMar w:top="1417" w:right="1134" w:bottom="1134" w:left="1417" w:header="1417" w:footer="1134" w:gutter="0"/>
          <w:cols w:space="425"/>
          <w:docGrid w:type="lines" w:linePitch="312"/>
        </w:sectPr>
      </w:pPr>
    </w:p>
    <w:p w14:paraId="0471C8C0" w14:textId="73426EA4" w:rsidR="00F7449C" w:rsidRDefault="00F7449C">
      <w:pPr>
        <w:widowControl/>
        <w:jc w:val="left"/>
      </w:pPr>
    </w:p>
    <w:p w14:paraId="5053C4BA" w14:textId="022277E5" w:rsidR="00F7449C" w:rsidRPr="00F7449C" w:rsidRDefault="00F7449C" w:rsidP="00F7449C">
      <w:pPr>
        <w:pStyle w:val="aff"/>
        <w:rPr>
          <w:rFonts w:ascii="Times New Roman"/>
        </w:rPr>
      </w:pPr>
      <w:r>
        <w:rPr>
          <w:rFonts w:ascii="Times New Roman"/>
        </w:rPr>
        <w:br/>
      </w:r>
      <w:bookmarkStart w:id="153" w:name="_Toc107411310"/>
      <w:r>
        <w:rPr>
          <w:rFonts w:ascii="Times New Roman" w:hint="eastAsia"/>
        </w:rPr>
        <w:t>（资料性）</w:t>
      </w:r>
      <w:r>
        <w:rPr>
          <w:rFonts w:ascii="Times New Roman"/>
        </w:rPr>
        <w:br/>
      </w:r>
      <w:r w:rsidR="0029559B">
        <w:rPr>
          <w:rFonts w:ascii="Times New Roman" w:hint="eastAsia"/>
        </w:rPr>
        <w:t>指标体系</w:t>
      </w:r>
      <w:bookmarkEnd w:id="153"/>
    </w:p>
    <w:p w14:paraId="27349323" w14:textId="2A08BAE5" w:rsidR="00F7449C" w:rsidRPr="0075007A" w:rsidRDefault="00F7449C" w:rsidP="00F7449C">
      <w:pPr>
        <w:pStyle w:val="aff0"/>
        <w:wordWrap/>
        <w:spacing w:beforeLines="100" w:before="312" w:afterLines="100" w:after="312"/>
        <w:ind w:left="6" w:hanging="6"/>
      </w:pPr>
      <w:bookmarkStart w:id="154" w:name="标准附录"/>
      <w:bookmarkEnd w:id="154"/>
      <w:r w:rsidRPr="00F7449C">
        <w:rPr>
          <w:rFonts w:ascii="Times New Roman" w:hint="eastAsia"/>
          <w:szCs w:val="21"/>
        </w:rPr>
        <w:t>缺电概率</w:t>
      </w:r>
      <w:r w:rsidRPr="0075007A">
        <w:rPr>
          <w:rFonts w:hint="eastAsia"/>
        </w:rPr>
        <w:t xml:space="preserve"> </w:t>
      </w:r>
      <w:r w:rsidR="0075007A">
        <w:t>l</w:t>
      </w:r>
      <w:r w:rsidRPr="0075007A">
        <w:rPr>
          <w:rFonts w:hint="eastAsia"/>
        </w:rPr>
        <w:t>oss</w:t>
      </w:r>
      <w:r w:rsidRPr="0075007A">
        <w:t xml:space="preserve"> </w:t>
      </w:r>
      <w:r w:rsidRPr="0075007A">
        <w:rPr>
          <w:rFonts w:hint="eastAsia"/>
        </w:rPr>
        <w:t>of</w:t>
      </w:r>
      <w:r w:rsidRPr="0075007A">
        <w:t xml:space="preserve"> </w:t>
      </w:r>
      <w:r w:rsidR="0075007A">
        <w:t>l</w:t>
      </w:r>
      <w:r w:rsidRPr="0075007A">
        <w:rPr>
          <w:rFonts w:hint="eastAsia"/>
        </w:rPr>
        <w:t>oad</w:t>
      </w:r>
      <w:r w:rsidRPr="0075007A">
        <w:t xml:space="preserve"> </w:t>
      </w:r>
      <w:r w:rsidR="0075007A">
        <w:t>probability</w:t>
      </w:r>
    </w:p>
    <w:p w14:paraId="26FD7477" w14:textId="77777777" w:rsidR="00F7449C" w:rsidRPr="00174F21" w:rsidRDefault="00F7449C" w:rsidP="00F7449C">
      <w:pPr>
        <w:pStyle w:val="afffe"/>
        <w:ind w:firstLine="420"/>
      </w:pPr>
      <w:r>
        <w:rPr>
          <w:rFonts w:hint="eastAsia"/>
        </w:rPr>
        <w:t>给定时间区间内</w:t>
      </w:r>
      <w:r w:rsidRPr="00174F21">
        <w:t>系统不能满足负荷需求的概率</w:t>
      </w:r>
      <w:r>
        <w:rPr>
          <w:rFonts w:hint="eastAsia"/>
        </w:rPr>
        <w:t>。基于序贯蒙特卡洛模拟的计算</w:t>
      </w:r>
      <w:r w:rsidRPr="00174F21">
        <w:rPr>
          <w:rFonts w:hint="eastAsia"/>
        </w:rPr>
        <w:t>公式如下：</w:t>
      </w:r>
    </w:p>
    <w:p w14:paraId="6469CF65" w14:textId="3D716A21" w:rsidR="00F7449C" w:rsidRPr="00174F21" w:rsidRDefault="0029559B" w:rsidP="00CC0A31">
      <w:pPr>
        <w:tabs>
          <w:tab w:val="center" w:pos="4678"/>
          <w:tab w:val="right" w:pos="9356"/>
        </w:tabs>
        <w:ind w:left="567"/>
        <w:textAlignment w:val="center"/>
      </w:pPr>
      <w:r>
        <w:tab/>
      </w:r>
      <w:r w:rsidR="00F7449C" w:rsidRPr="00683CC4">
        <w:object w:dxaOrig="1100" w:dyaOrig="600" w14:anchorId="65DBA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2.25pt" o:ole="">
            <v:imagedata r:id="rId17" o:title=""/>
          </v:shape>
          <o:OLEObject Type="Embed" ProgID="Equation.DSMT4" ShapeID="_x0000_i1025" DrawAspect="Content" ObjectID="_1718200982" r:id="rId18"/>
        </w:object>
      </w:r>
      <w:r w:rsidR="00F7449C" w:rsidRPr="00174F21">
        <w:t xml:space="preserve"> </w:t>
      </w:r>
      <w:r w:rsidR="00F7449C" w:rsidRPr="00174F21">
        <w:tab/>
      </w:r>
      <w:r w:rsidR="00F7449C">
        <w:rPr>
          <w:rFonts w:hint="eastAsia"/>
        </w:rPr>
        <w:t>(</w:t>
      </w:r>
      <w:r w:rsidR="00F7449C">
        <w:t>A.1)</w:t>
      </w:r>
    </w:p>
    <w:p w14:paraId="4A46518C" w14:textId="77777777" w:rsidR="00F7449C" w:rsidRPr="00174F21" w:rsidRDefault="00F7449C" w:rsidP="00F7449C">
      <w:pPr>
        <w:tabs>
          <w:tab w:val="left" w:pos="1134"/>
        </w:tabs>
        <w:ind w:firstLine="420"/>
      </w:pPr>
      <w:r w:rsidRPr="00174F21">
        <w:rPr>
          <w:rFonts w:hint="eastAsia"/>
        </w:rPr>
        <w:t>式中：</w:t>
      </w:r>
    </w:p>
    <w:p w14:paraId="06B34B5E" w14:textId="77777777" w:rsidR="00F7449C" w:rsidRPr="00EB4062" w:rsidRDefault="00F7449C" w:rsidP="00EB4062">
      <w:pPr>
        <w:tabs>
          <w:tab w:val="left" w:pos="1134"/>
        </w:tabs>
        <w:snapToGrid w:val="0"/>
        <w:spacing w:line="320" w:lineRule="exact"/>
        <w:ind w:firstLine="420"/>
        <w:textAlignment w:val="center"/>
      </w:pPr>
      <w:r w:rsidRPr="00EB4062">
        <w:object w:dxaOrig="400" w:dyaOrig="300" w14:anchorId="36B72410">
          <v:shape id="_x0000_i1026" type="#_x0000_t75" style="width:21pt;height:15pt" o:ole="">
            <v:imagedata r:id="rId19" o:title=""/>
          </v:shape>
          <o:OLEObject Type="Embed" ProgID="Equation.DSMT4" ShapeID="_x0000_i1026" DrawAspect="Content" ObjectID="_1718200983" r:id="rId20"/>
        </w:object>
      </w:r>
      <w:r w:rsidRPr="00EB4062">
        <w:tab/>
        <w:t>——</w:t>
      </w:r>
      <w:r w:rsidRPr="00EB4062">
        <w:rPr>
          <w:rFonts w:hint="eastAsia"/>
        </w:rPr>
        <w:t>系统缺电概率；</w:t>
      </w:r>
    </w:p>
    <w:p w14:paraId="275F1105" w14:textId="77777777" w:rsidR="00F7449C" w:rsidRPr="00EB4062" w:rsidRDefault="00F7449C" w:rsidP="00EB4062">
      <w:pPr>
        <w:tabs>
          <w:tab w:val="left" w:pos="1134"/>
        </w:tabs>
        <w:snapToGrid w:val="0"/>
        <w:spacing w:line="320" w:lineRule="exact"/>
        <w:ind w:firstLine="420"/>
        <w:textAlignment w:val="center"/>
      </w:pPr>
      <w:r w:rsidRPr="00EB4062">
        <w:object w:dxaOrig="260" w:dyaOrig="300" w14:anchorId="2AEF45DE">
          <v:shape id="_x0000_i1027" type="#_x0000_t75" style="width:13.5pt;height:15pt" o:ole="">
            <v:imagedata r:id="rId21" o:title=""/>
          </v:shape>
          <o:OLEObject Type="Embed" ProgID="Equation.DSMT4" ShapeID="_x0000_i1027" DrawAspect="Content" ObjectID="_1718200984" r:id="rId22"/>
        </w:object>
      </w:r>
      <w:r w:rsidRPr="00EB4062">
        <w:tab/>
        <w:t>——</w:t>
      </w:r>
      <w:r w:rsidRPr="00EB4062">
        <w:rPr>
          <w:rFonts w:hint="eastAsia"/>
        </w:rPr>
        <w:t>系统处于状态</w:t>
      </w:r>
      <w:r w:rsidRPr="00EB4062">
        <w:rPr>
          <w:rFonts w:hint="eastAsia"/>
          <w:i/>
        </w:rPr>
        <w:t>i</w:t>
      </w:r>
      <w:r w:rsidRPr="00EB4062">
        <w:rPr>
          <w:rFonts w:hint="eastAsia"/>
        </w:rPr>
        <w:t>的持续时间，单位为小时</w:t>
      </w:r>
      <w:r w:rsidRPr="00EB4062">
        <w:rPr>
          <w:rFonts w:hint="eastAsia"/>
        </w:rPr>
        <w:t>(h</w:t>
      </w:r>
      <w:r w:rsidRPr="00EB4062">
        <w:t>)</w:t>
      </w:r>
      <w:r w:rsidRPr="00EB4062">
        <w:rPr>
          <w:rFonts w:hint="eastAsia"/>
        </w:rPr>
        <w:t>；</w:t>
      </w:r>
    </w:p>
    <w:p w14:paraId="051CA551" w14:textId="77777777" w:rsidR="00F7449C" w:rsidRPr="00EB4062" w:rsidRDefault="00F7449C" w:rsidP="00EB4062">
      <w:pPr>
        <w:tabs>
          <w:tab w:val="left" w:pos="1134"/>
        </w:tabs>
        <w:snapToGrid w:val="0"/>
        <w:spacing w:line="320" w:lineRule="exact"/>
        <w:ind w:firstLine="420"/>
        <w:textAlignment w:val="center"/>
      </w:pPr>
      <w:r w:rsidRPr="00EB4062">
        <w:object w:dxaOrig="220" w:dyaOrig="300" w14:anchorId="38581723">
          <v:shape id="_x0000_i1028" type="#_x0000_t75" style="width:11.25pt;height:15pt" o:ole="">
            <v:imagedata r:id="rId23" o:title=""/>
          </v:shape>
          <o:OLEObject Type="Embed" ProgID="Equation.DSMT4" ShapeID="_x0000_i1028" DrawAspect="Content" ObjectID="_1718200985" r:id="rId24"/>
        </w:object>
      </w:r>
      <w:r w:rsidRPr="00EB4062">
        <w:tab/>
        <w:t>——</w:t>
      </w:r>
      <w:r w:rsidRPr="00EB4062">
        <w:rPr>
          <w:rFonts w:hint="eastAsia"/>
        </w:rPr>
        <w:t>总模拟时间，单位为小时</w:t>
      </w:r>
      <w:r w:rsidRPr="00EB4062">
        <w:rPr>
          <w:rFonts w:hint="eastAsia"/>
        </w:rPr>
        <w:t>(h</w:t>
      </w:r>
      <w:r w:rsidRPr="00EB4062">
        <w:t>)</w:t>
      </w:r>
      <w:r w:rsidRPr="00EB4062">
        <w:rPr>
          <w:rFonts w:hint="eastAsia"/>
        </w:rPr>
        <w:t>；</w:t>
      </w:r>
    </w:p>
    <w:p w14:paraId="36FEC641" w14:textId="77777777" w:rsidR="00F7449C" w:rsidRPr="00EB4062" w:rsidRDefault="00F7449C" w:rsidP="00EB4062">
      <w:pPr>
        <w:tabs>
          <w:tab w:val="left" w:pos="1134"/>
        </w:tabs>
        <w:snapToGrid w:val="0"/>
        <w:spacing w:line="320" w:lineRule="exact"/>
        <w:ind w:firstLine="420"/>
        <w:textAlignment w:val="center"/>
      </w:pPr>
      <w:r w:rsidRPr="00EB4062">
        <w:object w:dxaOrig="240" w:dyaOrig="220" w14:anchorId="267C6A1D">
          <v:shape id="_x0000_i1029" type="#_x0000_t75" style="width:12pt;height:12pt" o:ole="">
            <v:imagedata r:id="rId25" o:title=""/>
          </v:shape>
          <o:OLEObject Type="Embed" ProgID="Equation.DSMT4" ShapeID="_x0000_i1029" DrawAspect="Content" ObjectID="_1718200986" r:id="rId26"/>
        </w:object>
      </w:r>
      <w:r w:rsidRPr="00EB4062">
        <w:tab/>
        <w:t>——</w:t>
      </w:r>
      <w:r w:rsidRPr="00EB4062">
        <w:t>给定时间区间内不能满足负荷需求的系统状态全集</w:t>
      </w:r>
      <w:r w:rsidRPr="00EB4062">
        <w:rPr>
          <w:rFonts w:hint="eastAsia"/>
        </w:rPr>
        <w:t>。</w:t>
      </w:r>
    </w:p>
    <w:p w14:paraId="67087D6F" w14:textId="230D231C" w:rsidR="00F7449C" w:rsidRPr="00174F21" w:rsidRDefault="00F7449C" w:rsidP="00F7449C">
      <w:pPr>
        <w:pStyle w:val="aff0"/>
        <w:wordWrap/>
        <w:spacing w:beforeLines="100" w:before="312" w:afterLines="100" w:after="312"/>
        <w:ind w:left="6" w:hanging="6"/>
      </w:pPr>
      <w:bookmarkStart w:id="155" w:name="_Toc91011769"/>
      <w:bookmarkStart w:id="156" w:name="_Toc91253687"/>
      <w:bookmarkStart w:id="157" w:name="_Toc91277627"/>
      <w:bookmarkStart w:id="158" w:name="_Toc91333026"/>
      <w:bookmarkStart w:id="159" w:name="_Toc106349876"/>
      <w:bookmarkStart w:id="160" w:name="_Toc106870040"/>
      <w:bookmarkStart w:id="161" w:name="_Toc106872908"/>
      <w:r w:rsidRPr="00174F21">
        <w:rPr>
          <w:rFonts w:hint="eastAsia"/>
        </w:rPr>
        <w:t>缺电</w:t>
      </w:r>
      <w:r w:rsidRPr="00F7449C">
        <w:rPr>
          <w:rFonts w:ascii="Times New Roman" w:hint="eastAsia"/>
          <w:szCs w:val="21"/>
        </w:rPr>
        <w:t>频率</w:t>
      </w:r>
      <w:r w:rsidRPr="00174F21">
        <w:rPr>
          <w:rFonts w:hint="eastAsia"/>
        </w:rPr>
        <w:t xml:space="preserve"> </w:t>
      </w:r>
      <w:r w:rsidR="0075007A">
        <w:t>l</w:t>
      </w:r>
      <w:r w:rsidRPr="00174F21">
        <w:rPr>
          <w:rFonts w:hint="eastAsia"/>
        </w:rPr>
        <w:t>oss</w:t>
      </w:r>
      <w:r w:rsidRPr="00174F21">
        <w:t xml:space="preserve"> </w:t>
      </w:r>
      <w:r w:rsidRPr="00174F21">
        <w:rPr>
          <w:rFonts w:hint="eastAsia"/>
        </w:rPr>
        <w:t>of</w:t>
      </w:r>
      <w:r w:rsidRPr="00174F21">
        <w:t xml:space="preserve"> </w:t>
      </w:r>
      <w:r w:rsidR="0075007A">
        <w:t>l</w:t>
      </w:r>
      <w:r w:rsidRPr="00174F21">
        <w:rPr>
          <w:rFonts w:hint="eastAsia"/>
        </w:rPr>
        <w:t>oad</w:t>
      </w:r>
      <w:r w:rsidRPr="00174F21">
        <w:t xml:space="preserve"> </w:t>
      </w:r>
      <w:r w:rsidR="0075007A">
        <w:t>f</w:t>
      </w:r>
      <w:r w:rsidRPr="00174F21">
        <w:t>requency</w:t>
      </w:r>
      <w:bookmarkEnd w:id="155"/>
      <w:bookmarkEnd w:id="156"/>
      <w:bookmarkEnd w:id="157"/>
      <w:bookmarkEnd w:id="158"/>
      <w:bookmarkEnd w:id="159"/>
      <w:bookmarkEnd w:id="160"/>
      <w:bookmarkEnd w:id="161"/>
    </w:p>
    <w:p w14:paraId="4BC0F2A6" w14:textId="77777777" w:rsidR="00F7449C" w:rsidRPr="00174F21" w:rsidRDefault="00F7449C" w:rsidP="00F7449C">
      <w:pPr>
        <w:ind w:firstLine="420"/>
      </w:pPr>
      <w:r>
        <w:rPr>
          <w:rFonts w:hint="eastAsia"/>
        </w:rPr>
        <w:t>一年内</w:t>
      </w:r>
      <w:r w:rsidRPr="00174F21">
        <w:t>系统不能满足负荷需求的</w:t>
      </w:r>
      <w:r w:rsidRPr="00174F21">
        <w:rPr>
          <w:rFonts w:hint="eastAsia"/>
        </w:rPr>
        <w:t>次数</w:t>
      </w:r>
      <w:r>
        <w:rPr>
          <w:rFonts w:hint="eastAsia"/>
        </w:rPr>
        <w:t>。基于序贯蒙特卡洛模拟的计算</w:t>
      </w:r>
      <w:r w:rsidRPr="00174F21">
        <w:rPr>
          <w:rFonts w:hint="eastAsia"/>
        </w:rPr>
        <w:t>公式如下：</w:t>
      </w:r>
    </w:p>
    <w:p w14:paraId="4429B6A7" w14:textId="77777777" w:rsidR="00F7449C" w:rsidRPr="00174F21" w:rsidRDefault="00F7449C" w:rsidP="00CC0A31">
      <w:pPr>
        <w:tabs>
          <w:tab w:val="center" w:pos="4678"/>
          <w:tab w:val="right" w:pos="9356"/>
        </w:tabs>
        <w:ind w:left="567"/>
        <w:textAlignment w:val="center"/>
      </w:pPr>
      <w:r w:rsidRPr="00174F21">
        <w:tab/>
      </w:r>
      <w:r w:rsidRPr="00683CC4">
        <w:object w:dxaOrig="1420" w:dyaOrig="600" w14:anchorId="0DFFB08E">
          <v:shape id="_x0000_i1030" type="#_x0000_t75" style="width:71.25pt;height:32.25pt" o:ole="">
            <v:imagedata r:id="rId27" o:title=""/>
          </v:shape>
          <o:OLEObject Type="Embed" ProgID="Equation.DSMT4" ShapeID="_x0000_i1030" DrawAspect="Content" ObjectID="_1718200987" r:id="rId28"/>
        </w:object>
      </w:r>
      <w:r w:rsidRPr="00174F21">
        <w:t xml:space="preserve"> </w:t>
      </w:r>
      <w:r w:rsidRPr="00174F21">
        <w:tab/>
      </w:r>
      <w:r>
        <w:rPr>
          <w:rFonts w:hint="eastAsia"/>
        </w:rPr>
        <w:t>(</w:t>
      </w:r>
      <w:r>
        <w:t>A.2)</w:t>
      </w:r>
    </w:p>
    <w:p w14:paraId="0F50F12C" w14:textId="77777777" w:rsidR="00F7449C" w:rsidRPr="00174F21" w:rsidRDefault="00F7449C" w:rsidP="00F7449C">
      <w:pPr>
        <w:tabs>
          <w:tab w:val="left" w:pos="1134"/>
        </w:tabs>
        <w:ind w:firstLine="420"/>
      </w:pPr>
      <w:r w:rsidRPr="00174F21">
        <w:rPr>
          <w:rFonts w:hint="eastAsia"/>
        </w:rPr>
        <w:t>式中：</w:t>
      </w:r>
    </w:p>
    <w:p w14:paraId="2F40E9EB" w14:textId="77777777" w:rsidR="00F7449C" w:rsidRPr="00EB4062" w:rsidRDefault="00F7449C" w:rsidP="00EB4062">
      <w:pPr>
        <w:tabs>
          <w:tab w:val="left" w:pos="1134"/>
        </w:tabs>
        <w:snapToGrid w:val="0"/>
        <w:spacing w:line="320" w:lineRule="exact"/>
        <w:ind w:firstLine="420"/>
        <w:textAlignment w:val="center"/>
      </w:pPr>
      <w:r w:rsidRPr="00EB4062">
        <w:object w:dxaOrig="420" w:dyaOrig="300" w14:anchorId="2524FF25">
          <v:shape id="_x0000_i1031" type="#_x0000_t75" style="width:20.25pt;height:15pt" o:ole="">
            <v:imagedata r:id="rId29" o:title=""/>
          </v:shape>
          <o:OLEObject Type="Embed" ProgID="Equation.DSMT4" ShapeID="_x0000_i1031" DrawAspect="Content" ObjectID="_1718200988" r:id="rId30"/>
        </w:object>
      </w:r>
      <w:r w:rsidRPr="00EB4062">
        <w:tab/>
        <w:t>——</w:t>
      </w:r>
      <w:r w:rsidRPr="00EB4062">
        <w:rPr>
          <w:rFonts w:hint="eastAsia"/>
        </w:rPr>
        <w:t>系统缺电频率，单位为次每年</w:t>
      </w:r>
      <w:r w:rsidRPr="00EB4062">
        <w:rPr>
          <w:rFonts w:hint="eastAsia"/>
        </w:rPr>
        <w:t>(occ./year</w:t>
      </w:r>
      <w:r w:rsidRPr="00EB4062">
        <w:t>)</w:t>
      </w:r>
      <w:r w:rsidRPr="00EB4062">
        <w:rPr>
          <w:rFonts w:hint="eastAsia"/>
        </w:rPr>
        <w:t>；</w:t>
      </w:r>
    </w:p>
    <w:p w14:paraId="685ABA67" w14:textId="77777777" w:rsidR="00F7449C" w:rsidRPr="00EB4062" w:rsidRDefault="00F7449C" w:rsidP="00EB4062">
      <w:pPr>
        <w:tabs>
          <w:tab w:val="left" w:pos="1134"/>
        </w:tabs>
        <w:snapToGrid w:val="0"/>
        <w:spacing w:line="320" w:lineRule="exact"/>
        <w:ind w:firstLine="420"/>
        <w:textAlignment w:val="center"/>
      </w:pPr>
      <w:r w:rsidRPr="00EB4062">
        <w:object w:dxaOrig="220" w:dyaOrig="300" w14:anchorId="175CF3D4">
          <v:shape id="_x0000_i1032" type="#_x0000_t75" style="width:11.25pt;height:15pt" o:ole="">
            <v:imagedata r:id="rId23" o:title=""/>
          </v:shape>
          <o:OLEObject Type="Embed" ProgID="Equation.DSMT4" ShapeID="_x0000_i1032" DrawAspect="Content" ObjectID="_1718200989" r:id="rId31"/>
        </w:object>
      </w:r>
      <w:r w:rsidRPr="00EB4062">
        <w:tab/>
        <w:t>——</w:t>
      </w:r>
      <w:r w:rsidRPr="00EB4062">
        <w:rPr>
          <w:rFonts w:hint="eastAsia"/>
        </w:rPr>
        <w:t>总模拟时间，单位为小时</w:t>
      </w:r>
      <w:r w:rsidRPr="00EB4062">
        <w:rPr>
          <w:rFonts w:hint="eastAsia"/>
        </w:rPr>
        <w:t>(h</w:t>
      </w:r>
      <w:r w:rsidRPr="00EB4062">
        <w:t>)</w:t>
      </w:r>
      <w:r w:rsidRPr="00EB4062">
        <w:rPr>
          <w:rFonts w:hint="eastAsia"/>
        </w:rPr>
        <w:t>；</w:t>
      </w:r>
    </w:p>
    <w:p w14:paraId="7BAE000B" w14:textId="77777777" w:rsidR="00F7449C" w:rsidRPr="00EB4062" w:rsidRDefault="00F7449C" w:rsidP="00EB4062">
      <w:pPr>
        <w:tabs>
          <w:tab w:val="left" w:pos="1134"/>
        </w:tabs>
        <w:snapToGrid w:val="0"/>
        <w:spacing w:line="320" w:lineRule="exact"/>
        <w:ind w:firstLine="420"/>
        <w:textAlignment w:val="center"/>
      </w:pPr>
      <w:r w:rsidRPr="00EB4062">
        <w:object w:dxaOrig="300" w:dyaOrig="300" w14:anchorId="6402C722">
          <v:shape id="_x0000_i1033" type="#_x0000_t75" style="width:15pt;height:15pt" o:ole="">
            <v:imagedata r:id="rId32" o:title=""/>
          </v:shape>
          <o:OLEObject Type="Embed" ProgID="Equation.DSMT4" ShapeID="_x0000_i1033" DrawAspect="Content" ObjectID="_1718200990" r:id="rId33"/>
        </w:object>
      </w:r>
      <w:r w:rsidRPr="00EB4062">
        <w:tab/>
        <w:t>——</w:t>
      </w:r>
      <w:r w:rsidRPr="00EB4062">
        <w:rPr>
          <w:rFonts w:hint="eastAsia"/>
        </w:rPr>
        <w:t>系统不能满足负荷需求的状态的次数（如果系统状态序列中连续几个系统状态均不能满足负荷需求，则将其视为一个状态）。</w:t>
      </w:r>
    </w:p>
    <w:p w14:paraId="5D44A526" w14:textId="05B833BD" w:rsidR="00F7449C" w:rsidRPr="00174F21" w:rsidRDefault="00F7449C" w:rsidP="00F7449C">
      <w:pPr>
        <w:pStyle w:val="aff0"/>
        <w:wordWrap/>
        <w:spacing w:beforeLines="100" w:before="312" w:afterLines="100" w:after="312"/>
        <w:ind w:left="6" w:hanging="6"/>
      </w:pPr>
      <w:bookmarkStart w:id="162" w:name="_Toc91011770"/>
      <w:bookmarkStart w:id="163" w:name="_Toc91253688"/>
      <w:bookmarkStart w:id="164" w:name="_Toc91277628"/>
      <w:bookmarkStart w:id="165" w:name="_Toc91333027"/>
      <w:bookmarkStart w:id="166" w:name="_Toc106349877"/>
      <w:bookmarkStart w:id="167" w:name="_Toc106870041"/>
      <w:bookmarkStart w:id="168" w:name="_Toc106872909"/>
      <w:r w:rsidRPr="00174F21">
        <w:rPr>
          <w:rFonts w:hint="eastAsia"/>
        </w:rPr>
        <w:t>缺电时间期望</w:t>
      </w:r>
      <w:r w:rsidR="0075007A">
        <w:t xml:space="preserve"> l</w:t>
      </w:r>
      <w:r w:rsidRPr="00174F21">
        <w:rPr>
          <w:rFonts w:hint="eastAsia"/>
        </w:rPr>
        <w:t>oss</w:t>
      </w:r>
      <w:r w:rsidRPr="00174F21">
        <w:t xml:space="preserve"> </w:t>
      </w:r>
      <w:r w:rsidRPr="00174F21">
        <w:rPr>
          <w:rFonts w:hint="eastAsia"/>
        </w:rPr>
        <w:t>of</w:t>
      </w:r>
      <w:r w:rsidRPr="00174F21">
        <w:t xml:space="preserve"> </w:t>
      </w:r>
      <w:r w:rsidR="0075007A">
        <w:t>l</w:t>
      </w:r>
      <w:r w:rsidRPr="00174F21">
        <w:rPr>
          <w:rFonts w:hint="eastAsia"/>
        </w:rPr>
        <w:t>oad</w:t>
      </w:r>
      <w:r w:rsidRPr="00174F21">
        <w:t xml:space="preserve"> </w:t>
      </w:r>
      <w:r w:rsidR="0075007A">
        <w:t>e</w:t>
      </w:r>
      <w:r w:rsidRPr="00174F21">
        <w:t>xpectatio</w:t>
      </w:r>
      <w:r w:rsidRPr="00174F21">
        <w:rPr>
          <w:rFonts w:hint="eastAsia"/>
        </w:rPr>
        <w:t>n</w:t>
      </w:r>
      <w:bookmarkEnd w:id="162"/>
      <w:bookmarkEnd w:id="163"/>
      <w:bookmarkEnd w:id="164"/>
      <w:bookmarkEnd w:id="165"/>
      <w:bookmarkEnd w:id="166"/>
      <w:bookmarkEnd w:id="167"/>
      <w:bookmarkEnd w:id="168"/>
    </w:p>
    <w:p w14:paraId="2D808616" w14:textId="77777777" w:rsidR="00F7449C" w:rsidRPr="00174F21" w:rsidRDefault="00F7449C" w:rsidP="00F7449C">
      <w:pPr>
        <w:ind w:firstLine="420"/>
      </w:pPr>
      <w:r>
        <w:rPr>
          <w:rFonts w:hint="eastAsia"/>
        </w:rPr>
        <w:t>一年内</w:t>
      </w:r>
      <w:r w:rsidRPr="00174F21">
        <w:t>系统不能满足负荷需求的小时数的期望值</w:t>
      </w:r>
      <w:r>
        <w:rPr>
          <w:rFonts w:hint="eastAsia"/>
        </w:rPr>
        <w:t>。基于序贯蒙特卡洛模拟的计算</w:t>
      </w:r>
      <w:r w:rsidRPr="00174F21">
        <w:rPr>
          <w:rFonts w:hint="eastAsia"/>
        </w:rPr>
        <w:t>公式如下：</w:t>
      </w:r>
    </w:p>
    <w:p w14:paraId="36A4C752" w14:textId="77777777" w:rsidR="00F7449C" w:rsidRPr="00174F21" w:rsidRDefault="00F7449C" w:rsidP="00CC0A31">
      <w:pPr>
        <w:tabs>
          <w:tab w:val="center" w:pos="4678"/>
          <w:tab w:val="right" w:pos="9356"/>
        </w:tabs>
        <w:ind w:left="567"/>
        <w:textAlignment w:val="center"/>
      </w:pPr>
      <w:r w:rsidRPr="00174F21">
        <w:tab/>
      </w:r>
      <w:r w:rsidRPr="0029559B">
        <w:object w:dxaOrig="1500" w:dyaOrig="300" w14:anchorId="599E4941">
          <v:shape id="_x0000_i1034" type="#_x0000_t75" style="width:75.75pt;height:15pt" o:ole="">
            <v:imagedata r:id="rId34" o:title=""/>
          </v:shape>
          <o:OLEObject Type="Embed" ProgID="Equation.DSMT4" ShapeID="_x0000_i1034" DrawAspect="Content" ObjectID="_1718200991" r:id="rId35"/>
        </w:object>
      </w:r>
      <w:r w:rsidRPr="00174F21">
        <w:t xml:space="preserve"> </w:t>
      </w:r>
      <w:r w:rsidRPr="00174F21">
        <w:tab/>
      </w:r>
      <w:r>
        <w:rPr>
          <w:rFonts w:hint="eastAsia"/>
        </w:rPr>
        <w:t>(</w:t>
      </w:r>
      <w:r>
        <w:t>A.3)</w:t>
      </w:r>
    </w:p>
    <w:p w14:paraId="6A7F59A5" w14:textId="77777777" w:rsidR="00F7449C" w:rsidRPr="00174F21" w:rsidRDefault="00F7449C" w:rsidP="00F7449C">
      <w:pPr>
        <w:tabs>
          <w:tab w:val="left" w:pos="1134"/>
        </w:tabs>
        <w:ind w:firstLine="420"/>
      </w:pPr>
      <w:r w:rsidRPr="00174F21">
        <w:rPr>
          <w:rFonts w:hint="eastAsia"/>
        </w:rPr>
        <w:t>式中：</w:t>
      </w:r>
    </w:p>
    <w:p w14:paraId="329F0C5F" w14:textId="77777777" w:rsidR="00F7449C" w:rsidRPr="00EB4062" w:rsidRDefault="00F7449C" w:rsidP="00EB4062">
      <w:pPr>
        <w:tabs>
          <w:tab w:val="left" w:pos="1134"/>
        </w:tabs>
        <w:snapToGrid w:val="0"/>
        <w:spacing w:line="320" w:lineRule="exact"/>
        <w:ind w:firstLine="420"/>
        <w:textAlignment w:val="center"/>
      </w:pPr>
      <w:r w:rsidRPr="00EB4062">
        <w:object w:dxaOrig="440" w:dyaOrig="300" w14:anchorId="286D1DA7">
          <v:shape id="_x0000_i1035" type="#_x0000_t75" style="width:21.75pt;height:15pt" o:ole="">
            <v:imagedata r:id="rId36" o:title=""/>
          </v:shape>
          <o:OLEObject Type="Embed" ProgID="Equation.DSMT4" ShapeID="_x0000_i1035" DrawAspect="Content" ObjectID="_1718200992" r:id="rId37"/>
        </w:object>
      </w:r>
      <w:r w:rsidRPr="00EB4062">
        <w:tab/>
        <w:t>——</w:t>
      </w:r>
      <w:r w:rsidRPr="00EB4062">
        <w:rPr>
          <w:rFonts w:hint="eastAsia"/>
        </w:rPr>
        <w:t>系统缺电时间期望，单位为小时每年</w:t>
      </w:r>
      <w:r w:rsidRPr="00EB4062">
        <w:rPr>
          <w:rFonts w:hint="eastAsia"/>
        </w:rPr>
        <w:t>(h/</w:t>
      </w:r>
      <w:r w:rsidRPr="00EB4062">
        <w:t>year)</w:t>
      </w:r>
      <w:r w:rsidRPr="00EB4062">
        <w:rPr>
          <w:rFonts w:hint="eastAsia"/>
        </w:rPr>
        <w:t>；</w:t>
      </w:r>
    </w:p>
    <w:p w14:paraId="1AAA74E7" w14:textId="77777777" w:rsidR="00F7449C" w:rsidRPr="00EB4062" w:rsidRDefault="00F7449C" w:rsidP="00EB4062">
      <w:pPr>
        <w:tabs>
          <w:tab w:val="left" w:pos="1134"/>
        </w:tabs>
        <w:snapToGrid w:val="0"/>
        <w:spacing w:line="320" w:lineRule="exact"/>
        <w:ind w:firstLine="420"/>
        <w:textAlignment w:val="center"/>
      </w:pPr>
      <w:r w:rsidRPr="00EB4062">
        <w:object w:dxaOrig="400" w:dyaOrig="300" w14:anchorId="7D175DBD">
          <v:shape id="_x0000_i1036" type="#_x0000_t75" style="width:21pt;height:15pt" o:ole="">
            <v:imagedata r:id="rId38" o:title=""/>
          </v:shape>
          <o:OLEObject Type="Embed" ProgID="Equation.DSMT4" ShapeID="_x0000_i1036" DrawAspect="Content" ObjectID="_1718200993" r:id="rId39"/>
        </w:object>
      </w:r>
      <w:r w:rsidRPr="00EB4062">
        <w:tab/>
        <w:t>——</w:t>
      </w:r>
      <w:r w:rsidRPr="00EB4062">
        <w:rPr>
          <w:rFonts w:hint="eastAsia"/>
        </w:rPr>
        <w:t>系统缺电概率。</w:t>
      </w:r>
    </w:p>
    <w:p w14:paraId="185373F9" w14:textId="561AEE9B" w:rsidR="00F7449C" w:rsidRPr="00174F21" w:rsidRDefault="00F7449C" w:rsidP="00F7449C">
      <w:pPr>
        <w:pStyle w:val="aff0"/>
        <w:wordWrap/>
        <w:spacing w:beforeLines="100" w:before="312" w:afterLines="100" w:after="312"/>
        <w:ind w:left="6" w:hanging="6"/>
      </w:pPr>
      <w:bookmarkStart w:id="169" w:name="_Toc91011771"/>
      <w:bookmarkStart w:id="170" w:name="_Toc91253689"/>
      <w:bookmarkStart w:id="171" w:name="_Toc91277629"/>
      <w:bookmarkStart w:id="172" w:name="_Toc91333028"/>
      <w:bookmarkStart w:id="173" w:name="_Toc106349878"/>
      <w:bookmarkStart w:id="174" w:name="_Toc106870042"/>
      <w:bookmarkStart w:id="175" w:name="_Toc106872910"/>
      <w:r w:rsidRPr="00174F21">
        <w:rPr>
          <w:rFonts w:hint="eastAsia"/>
        </w:rPr>
        <w:t xml:space="preserve">期望缺供电量 </w:t>
      </w:r>
      <w:r w:rsidR="0075007A">
        <w:t>e</w:t>
      </w:r>
      <w:r w:rsidRPr="00174F21">
        <w:t xml:space="preserve">xpected </w:t>
      </w:r>
      <w:r w:rsidR="0075007A">
        <w:t>e</w:t>
      </w:r>
      <w:r w:rsidRPr="00174F21">
        <w:rPr>
          <w:rFonts w:hint="eastAsia"/>
        </w:rPr>
        <w:t>n</w:t>
      </w:r>
      <w:r w:rsidRPr="00174F21">
        <w:t xml:space="preserve">ergy not </w:t>
      </w:r>
      <w:r w:rsidR="0075007A">
        <w:t>s</w:t>
      </w:r>
      <w:r w:rsidRPr="00174F21">
        <w:t>upplied</w:t>
      </w:r>
      <w:bookmarkEnd w:id="169"/>
      <w:bookmarkEnd w:id="170"/>
      <w:bookmarkEnd w:id="171"/>
      <w:bookmarkEnd w:id="172"/>
      <w:bookmarkEnd w:id="173"/>
      <w:bookmarkEnd w:id="174"/>
      <w:bookmarkEnd w:id="175"/>
    </w:p>
    <w:p w14:paraId="5494D7D2" w14:textId="77777777" w:rsidR="00F7449C" w:rsidRPr="00174F21" w:rsidRDefault="00F7449C" w:rsidP="00F7449C">
      <w:pPr>
        <w:ind w:firstLine="420"/>
      </w:pPr>
      <w:r>
        <w:rPr>
          <w:rFonts w:hint="eastAsia"/>
        </w:rPr>
        <w:t>一年内</w:t>
      </w:r>
      <w:r w:rsidRPr="00174F21">
        <w:t>因发电容量短缺或电网约束造成负荷需求电量削减的期望数</w:t>
      </w:r>
      <w:r>
        <w:rPr>
          <w:rFonts w:hint="eastAsia"/>
        </w:rPr>
        <w:t>。基于序贯蒙特卡洛模拟的计算</w:t>
      </w:r>
      <w:r w:rsidRPr="00174F21">
        <w:rPr>
          <w:rFonts w:hint="eastAsia"/>
        </w:rPr>
        <w:t>公式如下：</w:t>
      </w:r>
    </w:p>
    <w:p w14:paraId="6D286E40" w14:textId="77777777" w:rsidR="00F7449C" w:rsidRPr="00174F21" w:rsidRDefault="00F7449C" w:rsidP="00CC0A31">
      <w:pPr>
        <w:tabs>
          <w:tab w:val="center" w:pos="4678"/>
          <w:tab w:val="right" w:pos="9356"/>
        </w:tabs>
        <w:ind w:left="567"/>
        <w:textAlignment w:val="center"/>
      </w:pPr>
      <w:r w:rsidRPr="00174F21">
        <w:lastRenderedPageBreak/>
        <w:tab/>
      </w:r>
      <w:r w:rsidRPr="00A872E9">
        <w:object w:dxaOrig="2340" w:dyaOrig="600" w14:anchorId="04742635">
          <v:shape id="_x0000_i1037" type="#_x0000_t75" style="width:118.5pt;height:32.25pt" o:ole="">
            <v:imagedata r:id="rId40" o:title=""/>
          </v:shape>
          <o:OLEObject Type="Embed" ProgID="Equation.DSMT4" ShapeID="_x0000_i1037" DrawAspect="Content" ObjectID="_1718200994" r:id="rId41"/>
        </w:object>
      </w:r>
      <w:r w:rsidRPr="00174F21">
        <w:t xml:space="preserve"> </w:t>
      </w:r>
      <w:r w:rsidRPr="00174F21">
        <w:tab/>
      </w:r>
      <w:r>
        <w:rPr>
          <w:rFonts w:hint="eastAsia"/>
        </w:rPr>
        <w:t>(</w:t>
      </w:r>
      <w:r>
        <w:t>A.4)</w:t>
      </w:r>
    </w:p>
    <w:p w14:paraId="431A7AB8" w14:textId="77777777" w:rsidR="00F7449C" w:rsidRPr="00174F21" w:rsidRDefault="00F7449C" w:rsidP="00F7449C">
      <w:pPr>
        <w:tabs>
          <w:tab w:val="left" w:pos="1134"/>
        </w:tabs>
        <w:ind w:firstLine="420"/>
      </w:pPr>
      <w:r w:rsidRPr="00174F21">
        <w:rPr>
          <w:rFonts w:hint="eastAsia"/>
        </w:rPr>
        <w:t>式中：</w:t>
      </w:r>
    </w:p>
    <w:p w14:paraId="69E2CD37" w14:textId="77777777" w:rsidR="00F7449C" w:rsidRPr="00EB4062" w:rsidRDefault="00F7449C" w:rsidP="00EB4062">
      <w:pPr>
        <w:tabs>
          <w:tab w:val="left" w:pos="1134"/>
        </w:tabs>
        <w:snapToGrid w:val="0"/>
        <w:spacing w:line="320" w:lineRule="exact"/>
        <w:ind w:firstLine="420"/>
        <w:textAlignment w:val="center"/>
      </w:pPr>
      <w:r w:rsidRPr="00EB4062">
        <w:object w:dxaOrig="420" w:dyaOrig="300" w14:anchorId="76EA6D2F">
          <v:shape id="_x0000_i1038" type="#_x0000_t75" style="width:20.25pt;height:15pt" o:ole="">
            <v:imagedata r:id="rId42" o:title=""/>
          </v:shape>
          <o:OLEObject Type="Embed" ProgID="Equation.DSMT4" ShapeID="_x0000_i1038" DrawAspect="Content" ObjectID="_1718200995" r:id="rId43"/>
        </w:object>
      </w:r>
      <w:r w:rsidRPr="00EB4062">
        <w:tab/>
        <w:t>——</w:t>
      </w:r>
      <w:r w:rsidRPr="00EB4062">
        <w:rPr>
          <w:rFonts w:hint="eastAsia"/>
        </w:rPr>
        <w:t>系统期望缺供电量，单位为兆瓦时每年</w:t>
      </w:r>
      <w:r w:rsidRPr="00EB4062">
        <w:rPr>
          <w:rFonts w:hint="eastAsia"/>
        </w:rPr>
        <w:t>(</w:t>
      </w:r>
      <w:r w:rsidRPr="00EB4062">
        <w:t>MW</w:t>
      </w:r>
      <w:r w:rsidRPr="00EB4062">
        <w:rPr>
          <w:rFonts w:hint="eastAsia"/>
        </w:rPr>
        <w:t>h</w:t>
      </w:r>
      <w:r w:rsidRPr="00EB4062">
        <w:t>/year)</w:t>
      </w:r>
      <w:r w:rsidRPr="00EB4062">
        <w:rPr>
          <w:rFonts w:hint="eastAsia"/>
        </w:rPr>
        <w:t>；</w:t>
      </w:r>
    </w:p>
    <w:p w14:paraId="3CE7B828" w14:textId="77777777" w:rsidR="00F7449C" w:rsidRPr="00EB4062" w:rsidRDefault="00F7449C" w:rsidP="00EB4062">
      <w:pPr>
        <w:tabs>
          <w:tab w:val="left" w:pos="1134"/>
        </w:tabs>
        <w:snapToGrid w:val="0"/>
        <w:spacing w:line="320" w:lineRule="exact"/>
        <w:ind w:firstLine="420"/>
        <w:textAlignment w:val="center"/>
      </w:pPr>
      <w:r w:rsidRPr="00EB4062">
        <w:object w:dxaOrig="220" w:dyaOrig="300" w14:anchorId="1A6B8B2E">
          <v:shape id="_x0000_i1039" type="#_x0000_t75" style="width:11.25pt;height:15pt" o:ole="">
            <v:imagedata r:id="rId23" o:title=""/>
          </v:shape>
          <o:OLEObject Type="Embed" ProgID="Equation.DSMT4" ShapeID="_x0000_i1039" DrawAspect="Content" ObjectID="_1718200996" r:id="rId44"/>
        </w:object>
      </w:r>
      <w:r w:rsidRPr="00EB4062">
        <w:tab/>
        <w:t>——</w:t>
      </w:r>
      <w:r w:rsidRPr="00EB4062">
        <w:rPr>
          <w:rFonts w:hint="eastAsia"/>
        </w:rPr>
        <w:t>总模拟时间，单位为小时</w:t>
      </w:r>
      <w:r w:rsidRPr="00EB4062">
        <w:rPr>
          <w:rFonts w:hint="eastAsia"/>
        </w:rPr>
        <w:t>(h</w:t>
      </w:r>
      <w:r w:rsidRPr="00EB4062">
        <w:t>)</w:t>
      </w:r>
      <w:r w:rsidRPr="00EB4062">
        <w:rPr>
          <w:rFonts w:hint="eastAsia"/>
        </w:rPr>
        <w:t>；</w:t>
      </w:r>
    </w:p>
    <w:p w14:paraId="2090B611" w14:textId="77777777" w:rsidR="00F7449C" w:rsidRPr="00EB4062" w:rsidRDefault="00F7449C" w:rsidP="00EB4062">
      <w:pPr>
        <w:tabs>
          <w:tab w:val="left" w:pos="1134"/>
        </w:tabs>
        <w:snapToGrid w:val="0"/>
        <w:spacing w:line="320" w:lineRule="exact"/>
        <w:ind w:firstLine="420"/>
        <w:textAlignment w:val="center"/>
      </w:pPr>
      <w:r w:rsidRPr="00EB4062">
        <w:object w:dxaOrig="260" w:dyaOrig="300" w14:anchorId="2AC714CA">
          <v:shape id="_x0000_i1040" type="#_x0000_t75" style="width:13.5pt;height:15pt" o:ole="">
            <v:imagedata r:id="rId21" o:title=""/>
          </v:shape>
          <o:OLEObject Type="Embed" ProgID="Equation.DSMT4" ShapeID="_x0000_i1040" DrawAspect="Content" ObjectID="_1718200997" r:id="rId45"/>
        </w:object>
      </w:r>
      <w:r w:rsidRPr="00EB4062">
        <w:tab/>
        <w:t>——</w:t>
      </w:r>
      <w:r w:rsidRPr="00EB4062">
        <w:rPr>
          <w:rFonts w:hint="eastAsia"/>
        </w:rPr>
        <w:t>系统处于状态</w:t>
      </w:r>
      <w:r w:rsidRPr="002451C7">
        <w:rPr>
          <w:rFonts w:hint="eastAsia"/>
          <w:i/>
        </w:rPr>
        <w:t>i</w:t>
      </w:r>
      <w:r w:rsidRPr="00EB4062">
        <w:rPr>
          <w:rFonts w:hint="eastAsia"/>
        </w:rPr>
        <w:t>的持续时间，单位为小时</w:t>
      </w:r>
      <w:r w:rsidRPr="00EB4062">
        <w:rPr>
          <w:rFonts w:hint="eastAsia"/>
        </w:rPr>
        <w:t>(h</w:t>
      </w:r>
      <w:r w:rsidRPr="00EB4062">
        <w:t>)</w:t>
      </w:r>
      <w:r w:rsidRPr="00EB4062">
        <w:rPr>
          <w:rFonts w:hint="eastAsia"/>
        </w:rPr>
        <w:t>；</w:t>
      </w:r>
    </w:p>
    <w:p w14:paraId="6AA5745A" w14:textId="7035D648" w:rsidR="00F7449C" w:rsidRPr="00EB4062" w:rsidRDefault="00F7449C" w:rsidP="00EB4062">
      <w:pPr>
        <w:tabs>
          <w:tab w:val="left" w:pos="1134"/>
        </w:tabs>
        <w:snapToGrid w:val="0"/>
        <w:spacing w:line="320" w:lineRule="exact"/>
        <w:ind w:firstLine="420"/>
        <w:textAlignment w:val="center"/>
      </w:pPr>
      <w:r w:rsidRPr="00EB4062">
        <w:object w:dxaOrig="340" w:dyaOrig="300" w14:anchorId="32756240">
          <v:shape id="_x0000_i1041" type="#_x0000_t75" style="width:18pt;height:15pt" o:ole="">
            <v:imagedata r:id="rId46" o:title=""/>
          </v:shape>
          <o:OLEObject Type="Embed" ProgID="Equation.DSMT4" ShapeID="_x0000_i1041" DrawAspect="Content" ObjectID="_1718200998" r:id="rId47"/>
        </w:object>
      </w:r>
      <w:r w:rsidRPr="00EB4062">
        <w:tab/>
        <w:t>——</w:t>
      </w:r>
      <w:r w:rsidRPr="00EB4062">
        <w:rPr>
          <w:rFonts w:hint="eastAsia"/>
        </w:rPr>
        <w:t>系统处于状态</w:t>
      </w:r>
      <w:r w:rsidRPr="002451C7">
        <w:rPr>
          <w:rFonts w:hint="eastAsia"/>
          <w:i/>
        </w:rPr>
        <w:t>i</w:t>
      </w:r>
      <w:r w:rsidR="008D6E0E">
        <w:rPr>
          <w:rFonts w:hint="eastAsia"/>
        </w:rPr>
        <w:t>的缺供负荷</w:t>
      </w:r>
      <w:r w:rsidRPr="00EB4062">
        <w:rPr>
          <w:rFonts w:hint="eastAsia"/>
        </w:rPr>
        <w:t>，由系统状态分析得到，单位为兆瓦</w:t>
      </w:r>
      <w:r w:rsidRPr="00EB4062">
        <w:rPr>
          <w:rFonts w:hint="eastAsia"/>
        </w:rPr>
        <w:t>(</w:t>
      </w:r>
      <w:r w:rsidRPr="00EB4062">
        <w:t>MW)</w:t>
      </w:r>
      <w:r w:rsidRPr="00EB4062">
        <w:rPr>
          <w:rFonts w:hint="eastAsia"/>
        </w:rPr>
        <w:t>；</w:t>
      </w:r>
    </w:p>
    <w:p w14:paraId="686D9A27" w14:textId="77777777" w:rsidR="00F7449C" w:rsidRPr="00EB4062" w:rsidRDefault="00F7449C" w:rsidP="00EB4062">
      <w:pPr>
        <w:tabs>
          <w:tab w:val="left" w:pos="1134"/>
        </w:tabs>
        <w:snapToGrid w:val="0"/>
        <w:spacing w:line="320" w:lineRule="exact"/>
        <w:ind w:firstLine="420"/>
        <w:textAlignment w:val="center"/>
      </w:pPr>
      <w:r w:rsidRPr="00EB4062">
        <w:object w:dxaOrig="240" w:dyaOrig="220" w14:anchorId="5C46F50F">
          <v:shape id="_x0000_i1042" type="#_x0000_t75" style="width:12pt;height:12pt" o:ole="">
            <v:imagedata r:id="rId48" o:title=""/>
          </v:shape>
          <o:OLEObject Type="Embed" ProgID="Equation.DSMT4" ShapeID="_x0000_i1042" DrawAspect="Content" ObjectID="_1718200999" r:id="rId49"/>
        </w:object>
      </w:r>
      <w:r w:rsidRPr="00EB4062">
        <w:tab/>
        <w:t>——</w:t>
      </w:r>
      <w:r w:rsidRPr="00EB4062">
        <w:rPr>
          <w:rFonts w:hint="eastAsia"/>
        </w:rPr>
        <w:t>一年</w:t>
      </w:r>
      <w:r w:rsidRPr="00EB4062">
        <w:t>内不能满足负荷需求的系统状态全集</w:t>
      </w:r>
      <w:r w:rsidRPr="00EB4062">
        <w:rPr>
          <w:rFonts w:hint="eastAsia"/>
        </w:rPr>
        <w:t>。</w:t>
      </w:r>
    </w:p>
    <w:p w14:paraId="4FBFB4DD" w14:textId="22ABC7ED" w:rsidR="00F7449C" w:rsidRDefault="004B611A" w:rsidP="00F7449C">
      <w:pPr>
        <w:pStyle w:val="aff0"/>
        <w:wordWrap/>
        <w:spacing w:beforeLines="100" w:before="312" w:afterLines="100" w:after="312"/>
        <w:ind w:left="6" w:hanging="6"/>
      </w:pPr>
      <w:bookmarkStart w:id="176" w:name="_Toc106349879"/>
      <w:bookmarkStart w:id="177" w:name="_Toc106870043"/>
      <w:bookmarkStart w:id="178" w:name="_Toc106872911"/>
      <w:r>
        <w:rPr>
          <w:rFonts w:hint="eastAsia"/>
        </w:rPr>
        <w:t>系统-分</w:t>
      </w:r>
      <w:r w:rsidR="00F7449C">
        <w:rPr>
          <w:rFonts w:hint="eastAsia"/>
        </w:rPr>
        <w:t xml:space="preserve"> </w:t>
      </w:r>
      <w:r w:rsidR="0075007A">
        <w:t>s</w:t>
      </w:r>
      <w:r w:rsidR="00F7449C">
        <w:t xml:space="preserve">ystem </w:t>
      </w:r>
      <w:r w:rsidR="0075007A">
        <w:t>i</w:t>
      </w:r>
      <w:r w:rsidR="00F7449C">
        <w:t xml:space="preserve">nterruption </w:t>
      </w:r>
      <w:r w:rsidR="0075007A">
        <w:t>s</w:t>
      </w:r>
      <w:r w:rsidR="00F7449C">
        <w:t xml:space="preserve">everity </w:t>
      </w:r>
      <w:r w:rsidR="0075007A">
        <w:t>i</w:t>
      </w:r>
      <w:r w:rsidR="00F7449C">
        <w:t>ndex</w:t>
      </w:r>
      <w:bookmarkEnd w:id="176"/>
      <w:bookmarkEnd w:id="177"/>
      <w:bookmarkEnd w:id="178"/>
    </w:p>
    <w:p w14:paraId="088A754E" w14:textId="556C4D65" w:rsidR="00F7449C" w:rsidRDefault="00F7449C" w:rsidP="00F7449C">
      <w:pPr>
        <w:ind w:firstLine="420"/>
      </w:pPr>
      <w:r>
        <w:rPr>
          <w:rFonts w:hint="eastAsia"/>
        </w:rPr>
        <w:t>表征发电系统在最大负荷时全系统停电的年累计时间，是对系统强迫停运严重程度的一种度量。</w:t>
      </w:r>
      <w:r w:rsidR="00ED2F1D">
        <w:rPr>
          <w:rFonts w:hint="eastAsia"/>
        </w:rPr>
        <w:t>一个</w:t>
      </w:r>
      <w:r w:rsidR="004B611A">
        <w:rPr>
          <w:rFonts w:hint="eastAsia"/>
        </w:rPr>
        <w:t>系统</w:t>
      </w:r>
      <w:r w:rsidR="004B611A">
        <w:rPr>
          <w:rFonts w:hint="eastAsia"/>
        </w:rPr>
        <w:t>-</w:t>
      </w:r>
      <w:r w:rsidR="004B611A">
        <w:rPr>
          <w:rFonts w:hint="eastAsia"/>
        </w:rPr>
        <w:t>分</w:t>
      </w:r>
      <w:r w:rsidR="00ED2F1D">
        <w:rPr>
          <w:rFonts w:hint="eastAsia"/>
        </w:rPr>
        <w:t>相当于在系统峰荷时整个系统负荷停电一分钟</w:t>
      </w:r>
      <w:r>
        <w:rPr>
          <w:rFonts w:hint="eastAsia"/>
        </w:rPr>
        <w:t>，计算</w:t>
      </w:r>
      <w:r w:rsidRPr="00174F21">
        <w:rPr>
          <w:rFonts w:hint="eastAsia"/>
        </w:rPr>
        <w:t>公式如下：</w:t>
      </w:r>
    </w:p>
    <w:p w14:paraId="42C2DDD8" w14:textId="77777777" w:rsidR="00F7449C" w:rsidRPr="007E5084" w:rsidRDefault="00F7449C" w:rsidP="00CC0A31">
      <w:pPr>
        <w:tabs>
          <w:tab w:val="center" w:pos="4678"/>
          <w:tab w:val="right" w:pos="9356"/>
        </w:tabs>
        <w:ind w:left="567"/>
        <w:textAlignment w:val="center"/>
      </w:pPr>
      <w:r>
        <w:tab/>
      </w:r>
      <w:r w:rsidRPr="0029559B">
        <w:object w:dxaOrig="1240" w:dyaOrig="600" w14:anchorId="2934290D">
          <v:shape id="_x0000_i1043" type="#_x0000_t75" style="width:62.25pt;height:30pt" o:ole="">
            <v:imagedata r:id="rId50" o:title=""/>
          </v:shape>
          <o:OLEObject Type="Embed" ProgID="Equation.DSMT4" ShapeID="_x0000_i1043" DrawAspect="Content" ObjectID="_1718201000" r:id="rId51"/>
        </w:object>
      </w:r>
      <w:r>
        <w:tab/>
      </w:r>
      <w:r>
        <w:rPr>
          <w:rFonts w:hint="eastAsia"/>
        </w:rPr>
        <w:t>(</w:t>
      </w:r>
      <w:r>
        <w:t>A.5)</w:t>
      </w:r>
    </w:p>
    <w:p w14:paraId="48C57D43" w14:textId="77777777" w:rsidR="00F7449C" w:rsidRPr="00174F21" w:rsidRDefault="00F7449C" w:rsidP="00F7449C">
      <w:pPr>
        <w:tabs>
          <w:tab w:val="left" w:pos="1134"/>
        </w:tabs>
        <w:ind w:firstLine="420"/>
      </w:pPr>
      <w:r w:rsidRPr="00174F21">
        <w:rPr>
          <w:rFonts w:hint="eastAsia"/>
        </w:rPr>
        <w:t>式中：</w:t>
      </w:r>
    </w:p>
    <w:p w14:paraId="5B634C5A" w14:textId="32305F2D" w:rsidR="00F7449C" w:rsidRPr="00EB4062" w:rsidRDefault="00F7449C" w:rsidP="00EB4062">
      <w:pPr>
        <w:tabs>
          <w:tab w:val="left" w:pos="1134"/>
        </w:tabs>
        <w:snapToGrid w:val="0"/>
        <w:spacing w:line="320" w:lineRule="exact"/>
        <w:ind w:firstLine="420"/>
        <w:textAlignment w:val="center"/>
      </w:pPr>
      <w:r w:rsidRPr="00EB4062">
        <w:object w:dxaOrig="320" w:dyaOrig="300" w14:anchorId="5117A114">
          <v:shape id="_x0000_i1044" type="#_x0000_t75" style="width:17.25pt;height:15pt" o:ole="">
            <v:imagedata r:id="rId52" o:title=""/>
          </v:shape>
          <o:OLEObject Type="Embed" ProgID="Equation.DSMT4" ShapeID="_x0000_i1044" DrawAspect="Content" ObjectID="_1718201001" r:id="rId53"/>
        </w:object>
      </w:r>
      <w:r w:rsidRPr="00EB4062">
        <w:tab/>
        <w:t>——</w:t>
      </w:r>
      <w:r w:rsidR="004B611A">
        <w:rPr>
          <w:rFonts w:hint="eastAsia"/>
        </w:rPr>
        <w:t>系统</w:t>
      </w:r>
      <w:r w:rsidR="004B611A">
        <w:rPr>
          <w:rFonts w:hint="eastAsia"/>
        </w:rPr>
        <w:t>-</w:t>
      </w:r>
      <w:r w:rsidR="004B611A">
        <w:rPr>
          <w:rFonts w:hint="eastAsia"/>
        </w:rPr>
        <w:t>分</w:t>
      </w:r>
      <w:r w:rsidRPr="00EB4062">
        <w:rPr>
          <w:rFonts w:hint="eastAsia"/>
        </w:rPr>
        <w:t>，单位为分钟每年</w:t>
      </w:r>
      <w:r w:rsidRPr="00EB4062">
        <w:rPr>
          <w:rFonts w:hint="eastAsia"/>
        </w:rPr>
        <w:t>(</w:t>
      </w:r>
      <w:r w:rsidRPr="00EB4062">
        <w:t>min/year)</w:t>
      </w:r>
      <w:r w:rsidRPr="00EB4062">
        <w:rPr>
          <w:rFonts w:hint="eastAsia"/>
        </w:rPr>
        <w:t>；</w:t>
      </w:r>
    </w:p>
    <w:p w14:paraId="0B7510CF" w14:textId="77777777" w:rsidR="00F7449C" w:rsidRPr="00EB4062" w:rsidRDefault="00F7449C" w:rsidP="00EB4062">
      <w:pPr>
        <w:tabs>
          <w:tab w:val="left" w:pos="1134"/>
        </w:tabs>
        <w:snapToGrid w:val="0"/>
        <w:spacing w:line="320" w:lineRule="exact"/>
        <w:ind w:firstLine="420"/>
        <w:textAlignment w:val="center"/>
      </w:pPr>
      <w:r w:rsidRPr="00EB4062">
        <w:object w:dxaOrig="420" w:dyaOrig="300" w14:anchorId="128B4F70">
          <v:shape id="_x0000_i1045" type="#_x0000_t75" style="width:20.25pt;height:15pt" o:ole="">
            <v:imagedata r:id="rId42" o:title=""/>
          </v:shape>
          <o:OLEObject Type="Embed" ProgID="Equation.DSMT4" ShapeID="_x0000_i1045" DrawAspect="Content" ObjectID="_1718201002" r:id="rId54"/>
        </w:object>
      </w:r>
      <w:r w:rsidRPr="00EB4062">
        <w:tab/>
        <w:t>——</w:t>
      </w:r>
      <w:r w:rsidRPr="00EB4062">
        <w:rPr>
          <w:rFonts w:hint="eastAsia"/>
        </w:rPr>
        <w:t>系统期望缺供电量，单位为兆瓦时每年</w:t>
      </w:r>
      <w:r w:rsidRPr="00EB4062">
        <w:rPr>
          <w:rFonts w:hint="eastAsia"/>
        </w:rPr>
        <w:t>(</w:t>
      </w:r>
      <w:r w:rsidRPr="00EB4062">
        <w:t>MW</w:t>
      </w:r>
      <w:r w:rsidRPr="00EB4062">
        <w:rPr>
          <w:rFonts w:hint="eastAsia"/>
        </w:rPr>
        <w:t>h</w:t>
      </w:r>
      <w:r w:rsidRPr="00EB4062">
        <w:t>/year)</w:t>
      </w:r>
      <w:r w:rsidRPr="00EB4062">
        <w:rPr>
          <w:rFonts w:hint="eastAsia"/>
        </w:rPr>
        <w:t>；</w:t>
      </w:r>
    </w:p>
    <w:p w14:paraId="25128F32" w14:textId="77777777" w:rsidR="00F7449C" w:rsidRPr="00EB4062" w:rsidRDefault="00F7449C" w:rsidP="00EB4062">
      <w:pPr>
        <w:tabs>
          <w:tab w:val="left" w:pos="1134"/>
        </w:tabs>
        <w:snapToGrid w:val="0"/>
        <w:spacing w:line="320" w:lineRule="exact"/>
        <w:ind w:firstLine="420"/>
        <w:textAlignment w:val="center"/>
      </w:pPr>
      <w:r w:rsidRPr="00EB4062">
        <w:object w:dxaOrig="400" w:dyaOrig="300" w14:anchorId="057346FF">
          <v:shape id="_x0000_i1046" type="#_x0000_t75" style="width:20.25pt;height:15.75pt" o:ole="">
            <v:imagedata r:id="rId55" o:title=""/>
          </v:shape>
          <o:OLEObject Type="Embed" ProgID="Equation.DSMT4" ShapeID="_x0000_i1046" DrawAspect="Content" ObjectID="_1718201003" r:id="rId56"/>
        </w:object>
      </w:r>
      <w:r w:rsidRPr="00EB4062">
        <w:tab/>
        <w:t>——</w:t>
      </w:r>
      <w:r w:rsidRPr="00EB4062">
        <w:rPr>
          <w:rFonts w:hint="eastAsia"/>
        </w:rPr>
        <w:t>系统峰值负荷，单位为兆瓦</w:t>
      </w:r>
      <w:r w:rsidRPr="00EB4062">
        <w:rPr>
          <w:rFonts w:hint="eastAsia"/>
        </w:rPr>
        <w:t>(</w:t>
      </w:r>
      <w:r w:rsidRPr="00EB4062">
        <w:t>MW)</w:t>
      </w:r>
      <w:r w:rsidRPr="00EB4062">
        <w:rPr>
          <w:rFonts w:hint="eastAsia"/>
        </w:rPr>
        <w:t>。</w:t>
      </w:r>
    </w:p>
    <w:p w14:paraId="540C3B44" w14:textId="4F8733B2" w:rsidR="00F7449C" w:rsidRPr="001B2901" w:rsidRDefault="00F7449C" w:rsidP="00F7449C">
      <w:pPr>
        <w:pStyle w:val="aff0"/>
        <w:wordWrap/>
        <w:spacing w:beforeLines="100" w:before="312" w:afterLines="100" w:after="312"/>
        <w:ind w:left="6" w:hanging="6"/>
      </w:pPr>
      <w:r w:rsidRPr="00F7449C">
        <w:rPr>
          <w:rFonts w:ascii="Times New Roman" w:hint="eastAsia"/>
          <w:szCs w:val="21"/>
        </w:rPr>
        <w:t>新能源</w:t>
      </w:r>
      <w:r w:rsidR="004E115C">
        <w:rPr>
          <w:rFonts w:ascii="Times New Roman" w:hint="eastAsia"/>
          <w:szCs w:val="21"/>
        </w:rPr>
        <w:t>利用</w:t>
      </w:r>
      <w:r w:rsidR="004E115C" w:rsidRPr="001B2901">
        <w:rPr>
          <w:rFonts w:hint="eastAsia"/>
        </w:rPr>
        <w:t xml:space="preserve">率 </w:t>
      </w:r>
      <w:r w:rsidR="0075007A">
        <w:rPr>
          <w:color w:val="000000" w:themeColor="text1"/>
        </w:rPr>
        <w:t>accommodating rate of renewable energy</w:t>
      </w:r>
    </w:p>
    <w:p w14:paraId="744A9231" w14:textId="69F0AF74" w:rsidR="00F7449C" w:rsidRDefault="004B611A" w:rsidP="00F7449C">
      <w:pPr>
        <w:ind w:firstLine="420"/>
      </w:pPr>
      <w:r w:rsidRPr="004B611A">
        <w:rPr>
          <w:rFonts w:ascii="宋体" w:hint="eastAsia"/>
          <w:noProof/>
        </w:rPr>
        <w:t>在一定新能源资源及并网容量、常规电源装机、负荷水平条件下，</w:t>
      </w:r>
      <w:r>
        <w:rPr>
          <w:rFonts w:hint="eastAsia"/>
        </w:rPr>
        <w:t>一定周期内</w:t>
      </w:r>
      <w:r w:rsidRPr="004B611A">
        <w:rPr>
          <w:rFonts w:ascii="宋体" w:hint="eastAsia"/>
          <w:noProof/>
        </w:rPr>
        <w:t>电网</w:t>
      </w:r>
      <w:r>
        <w:rPr>
          <w:rFonts w:hint="eastAsia"/>
        </w:rPr>
        <w:t>利用</w:t>
      </w:r>
      <w:r>
        <w:rPr>
          <w:rFonts w:ascii="宋体" w:hint="eastAsia"/>
          <w:noProof/>
        </w:rPr>
        <w:t>的新能源发电量与新能源理论发电量的比值</w:t>
      </w:r>
      <w:r w:rsidR="00F7449C">
        <w:rPr>
          <w:rFonts w:hint="eastAsia"/>
        </w:rPr>
        <w:t>，计算公式如下：</w:t>
      </w:r>
    </w:p>
    <w:p w14:paraId="6DDF69B2" w14:textId="54CE00DB" w:rsidR="004B611A" w:rsidRPr="007E5084" w:rsidRDefault="004B611A" w:rsidP="004B611A">
      <w:pPr>
        <w:tabs>
          <w:tab w:val="center" w:pos="4678"/>
          <w:tab w:val="right" w:pos="9356"/>
        </w:tabs>
        <w:ind w:left="567"/>
        <w:textAlignment w:val="center"/>
      </w:pPr>
      <w:r>
        <w:tab/>
      </w:r>
      <w:r w:rsidR="00773112" w:rsidRPr="0029559B">
        <w:object w:dxaOrig="2040" w:dyaOrig="1140" w14:anchorId="578224A7">
          <v:shape id="_x0000_i1047" type="#_x0000_t75" style="width:102.85pt;height:57.05pt" o:ole="">
            <v:imagedata r:id="rId57" o:title=""/>
          </v:shape>
          <o:OLEObject Type="Embed" ProgID="Equation.DSMT4" ShapeID="_x0000_i1047" DrawAspect="Content" ObjectID="_1718201004" r:id="rId58"/>
        </w:object>
      </w:r>
      <w:r>
        <w:tab/>
      </w:r>
      <w:r w:rsidRPr="0029559B">
        <w:rPr>
          <w:rFonts w:hint="eastAsia"/>
        </w:rPr>
        <w:t>(</w:t>
      </w:r>
      <w:r w:rsidRPr="0029559B">
        <w:t>A.6)</w:t>
      </w:r>
    </w:p>
    <w:p w14:paraId="2EE6BDF0" w14:textId="77777777" w:rsidR="004B611A" w:rsidRPr="00174F21" w:rsidRDefault="004B611A" w:rsidP="004B611A">
      <w:pPr>
        <w:tabs>
          <w:tab w:val="left" w:pos="1134"/>
        </w:tabs>
        <w:ind w:firstLine="420"/>
      </w:pPr>
      <w:r w:rsidRPr="00174F21">
        <w:rPr>
          <w:rFonts w:hint="eastAsia"/>
        </w:rPr>
        <w:t>式中：</w:t>
      </w:r>
    </w:p>
    <w:p w14:paraId="651165CB" w14:textId="463F9BC4" w:rsidR="004B611A" w:rsidRPr="00EB4062" w:rsidRDefault="00773112" w:rsidP="004B611A">
      <w:pPr>
        <w:tabs>
          <w:tab w:val="left" w:pos="1134"/>
        </w:tabs>
        <w:snapToGrid w:val="0"/>
        <w:spacing w:line="320" w:lineRule="exact"/>
        <w:ind w:firstLine="420"/>
        <w:textAlignment w:val="center"/>
      </w:pPr>
      <w:r w:rsidRPr="00EB4062">
        <w:object w:dxaOrig="340" w:dyaOrig="300" w14:anchorId="36C5090A">
          <v:shape id="_x0000_i1048" type="#_x0000_t75" style="width:17.3pt;height:14.95pt" o:ole="">
            <v:imagedata r:id="rId59" o:title=""/>
          </v:shape>
          <o:OLEObject Type="Embed" ProgID="Equation.DSMT4" ShapeID="_x0000_i1048" DrawAspect="Content" ObjectID="_1718201005" r:id="rId60"/>
        </w:object>
      </w:r>
      <w:r w:rsidR="004B611A" w:rsidRPr="00EB4062">
        <w:tab/>
      </w:r>
      <w:r w:rsidR="004B611A" w:rsidRPr="00EB4062">
        <w:tab/>
        <w:t>——</w:t>
      </w:r>
      <w:r w:rsidR="004B611A">
        <w:rPr>
          <w:rFonts w:hint="eastAsia"/>
        </w:rPr>
        <w:t>系统</w:t>
      </w:r>
      <w:r w:rsidR="00DA7FB5" w:rsidRPr="00F7449C">
        <w:rPr>
          <w:rFonts w:hint="eastAsia"/>
          <w:szCs w:val="21"/>
        </w:rPr>
        <w:t>新能源</w:t>
      </w:r>
      <w:r w:rsidR="004B611A">
        <w:rPr>
          <w:rFonts w:hint="eastAsia"/>
        </w:rPr>
        <w:t>利用</w:t>
      </w:r>
      <w:r w:rsidR="004B611A" w:rsidRPr="00EB4062">
        <w:rPr>
          <w:rFonts w:hint="eastAsia"/>
        </w:rPr>
        <w:t>率；</w:t>
      </w:r>
    </w:p>
    <w:p w14:paraId="677B1321" w14:textId="3968F96F" w:rsidR="004B611A" w:rsidRPr="00EB4062" w:rsidRDefault="00773112" w:rsidP="004B611A">
      <w:pPr>
        <w:tabs>
          <w:tab w:val="left" w:pos="1134"/>
        </w:tabs>
        <w:snapToGrid w:val="0"/>
        <w:spacing w:line="320" w:lineRule="exact"/>
        <w:ind w:firstLine="420"/>
        <w:textAlignment w:val="center"/>
      </w:pPr>
      <w:r w:rsidRPr="00EB4062">
        <w:object w:dxaOrig="720" w:dyaOrig="340" w14:anchorId="3FF88D77">
          <v:shape id="_x0000_i1049" type="#_x0000_t75" style="width:35.55pt;height:16.85pt" o:ole="">
            <v:imagedata r:id="rId61" o:title=""/>
          </v:shape>
          <o:OLEObject Type="Embed" ProgID="Equation.DSMT4" ShapeID="_x0000_i1049" DrawAspect="Content" ObjectID="_1718201006" r:id="rId62"/>
        </w:object>
      </w:r>
      <w:r w:rsidR="0041537A">
        <w:tab/>
      </w:r>
      <w:r w:rsidR="004B611A" w:rsidRPr="00EB4062">
        <w:tab/>
        <w:t>——</w:t>
      </w:r>
      <w:r w:rsidR="004B611A" w:rsidRPr="00EB4062">
        <w:rPr>
          <w:rFonts w:hint="eastAsia"/>
        </w:rPr>
        <w:t>系统</w:t>
      </w:r>
      <w:r w:rsidR="004B611A" w:rsidRPr="002451C7">
        <w:rPr>
          <w:rFonts w:hint="eastAsia"/>
          <w:i/>
        </w:rPr>
        <w:t>t</w:t>
      </w:r>
      <w:r w:rsidR="004B611A" w:rsidRPr="00EB4062">
        <w:rPr>
          <w:rFonts w:hint="eastAsia"/>
        </w:rPr>
        <w:t>时刻所有</w:t>
      </w:r>
      <w:r w:rsidR="00DA7FB5" w:rsidRPr="00F7449C">
        <w:rPr>
          <w:rFonts w:hint="eastAsia"/>
          <w:szCs w:val="21"/>
        </w:rPr>
        <w:t>新能源</w:t>
      </w:r>
      <w:r w:rsidR="00DA7FB5">
        <w:rPr>
          <w:rFonts w:hint="eastAsia"/>
          <w:szCs w:val="21"/>
        </w:rPr>
        <w:t>厂（场）站</w:t>
      </w:r>
      <w:r w:rsidR="004B611A" w:rsidRPr="00EB4062">
        <w:rPr>
          <w:rFonts w:hint="eastAsia"/>
        </w:rPr>
        <w:t>理论出力，单位为兆瓦</w:t>
      </w:r>
      <w:r w:rsidR="004B611A" w:rsidRPr="00EB4062">
        <w:rPr>
          <w:rFonts w:hint="eastAsia"/>
        </w:rPr>
        <w:t>(</w:t>
      </w:r>
      <w:r w:rsidR="004B611A" w:rsidRPr="00EB4062">
        <w:t>MW</w:t>
      </w:r>
      <w:r w:rsidR="004B611A" w:rsidRPr="00EB4062">
        <w:rPr>
          <w:rFonts w:hint="eastAsia"/>
        </w:rPr>
        <w:t>)</w:t>
      </w:r>
      <w:r w:rsidR="004B611A" w:rsidRPr="00EB4062">
        <w:rPr>
          <w:rFonts w:hint="eastAsia"/>
        </w:rPr>
        <w:t>；</w:t>
      </w:r>
    </w:p>
    <w:p w14:paraId="7799D8E3" w14:textId="15ECFE94" w:rsidR="004B611A" w:rsidRPr="00EB4062" w:rsidRDefault="00773112" w:rsidP="004B611A">
      <w:pPr>
        <w:tabs>
          <w:tab w:val="left" w:pos="1134"/>
        </w:tabs>
        <w:snapToGrid w:val="0"/>
        <w:spacing w:line="320" w:lineRule="exact"/>
        <w:ind w:firstLine="420"/>
        <w:textAlignment w:val="center"/>
      </w:pPr>
      <w:r w:rsidRPr="00EB4062">
        <w:object w:dxaOrig="660" w:dyaOrig="340" w14:anchorId="3D57D6FD">
          <v:shape id="_x0000_i1050" type="#_x0000_t75" style="width:33.2pt;height:16.85pt" o:ole="">
            <v:imagedata r:id="rId63" o:title=""/>
          </v:shape>
          <o:OLEObject Type="Embed" ProgID="Equation.DSMT4" ShapeID="_x0000_i1050" DrawAspect="Content" ObjectID="_1718201007" r:id="rId64"/>
        </w:object>
      </w:r>
      <w:r w:rsidR="004B611A" w:rsidRPr="00EB4062">
        <w:tab/>
      </w:r>
      <w:r w:rsidR="004B611A" w:rsidRPr="00EB4062">
        <w:tab/>
        <w:t>——</w:t>
      </w:r>
      <w:r w:rsidR="004B611A" w:rsidRPr="00EB4062">
        <w:rPr>
          <w:rFonts w:hint="eastAsia"/>
        </w:rPr>
        <w:t>系统</w:t>
      </w:r>
      <w:r w:rsidR="004B611A" w:rsidRPr="002451C7">
        <w:rPr>
          <w:rFonts w:hint="eastAsia"/>
          <w:i/>
        </w:rPr>
        <w:t>t</w:t>
      </w:r>
      <w:r w:rsidR="004B611A" w:rsidRPr="00EB4062">
        <w:rPr>
          <w:rFonts w:hint="eastAsia"/>
        </w:rPr>
        <w:t>时刻所有</w:t>
      </w:r>
      <w:r w:rsidR="00DA7FB5" w:rsidRPr="00F7449C">
        <w:rPr>
          <w:rFonts w:hint="eastAsia"/>
          <w:szCs w:val="21"/>
        </w:rPr>
        <w:t>新能源</w:t>
      </w:r>
      <w:r w:rsidR="00DA7FB5">
        <w:rPr>
          <w:rFonts w:hint="eastAsia"/>
          <w:szCs w:val="21"/>
        </w:rPr>
        <w:t>厂（场）站</w:t>
      </w:r>
      <w:r w:rsidR="004B611A" w:rsidRPr="00EB4062">
        <w:rPr>
          <w:rFonts w:hint="eastAsia"/>
        </w:rPr>
        <w:t>实际出力，单位为兆瓦</w:t>
      </w:r>
      <w:r w:rsidR="004B611A" w:rsidRPr="00EB4062">
        <w:rPr>
          <w:rFonts w:hint="eastAsia"/>
        </w:rPr>
        <w:t>(</w:t>
      </w:r>
      <w:r w:rsidR="004B611A" w:rsidRPr="00EB4062">
        <w:t>MW)</w:t>
      </w:r>
      <w:r w:rsidR="004B611A" w:rsidRPr="00EB4062">
        <w:rPr>
          <w:rFonts w:hint="eastAsia"/>
        </w:rPr>
        <w:t>。</w:t>
      </w:r>
    </w:p>
    <w:p w14:paraId="2298B462" w14:textId="77777777" w:rsidR="00CC79BC" w:rsidRPr="004B611A" w:rsidRDefault="00CC79BC" w:rsidP="00F7449C">
      <w:pPr>
        <w:tabs>
          <w:tab w:val="left" w:pos="1134"/>
        </w:tabs>
        <w:ind w:firstLine="420"/>
      </w:pPr>
    </w:p>
    <w:p w14:paraId="646F3B57" w14:textId="77777777" w:rsidR="00CC79BC" w:rsidRDefault="00CC79BC" w:rsidP="00CC79BC">
      <w:pPr>
        <w:widowControl/>
        <w:jc w:val="left"/>
        <w:sectPr w:rsidR="00CC79BC" w:rsidSect="00FB6A1E">
          <w:pgSz w:w="11907" w:h="16839" w:code="9"/>
          <w:pgMar w:top="1417" w:right="1134" w:bottom="1134" w:left="1417" w:header="1417" w:footer="1134" w:gutter="0"/>
          <w:cols w:space="425"/>
          <w:docGrid w:type="lines" w:linePitch="312"/>
        </w:sectPr>
      </w:pPr>
    </w:p>
    <w:p w14:paraId="094D533C" w14:textId="77777777" w:rsidR="00FB6A1E" w:rsidRPr="00FE36AB" w:rsidRDefault="00FB6A1E" w:rsidP="0089112B">
      <w:pPr>
        <w:pStyle w:val="ae"/>
        <w:numPr>
          <w:ilvl w:val="0"/>
          <w:numId w:val="9"/>
        </w:numPr>
      </w:pPr>
    </w:p>
    <w:p w14:paraId="767EDFB0" w14:textId="78DD6B3D" w:rsidR="00FB6A1E" w:rsidRPr="00FE36AB" w:rsidRDefault="00FB6A1E" w:rsidP="00FB6A1E">
      <w:pPr>
        <w:pStyle w:val="aff"/>
        <w:rPr>
          <w:rFonts w:ascii="Times New Roman"/>
        </w:rPr>
      </w:pPr>
      <w:r w:rsidRPr="00FE36AB">
        <w:rPr>
          <w:rFonts w:ascii="Times New Roman"/>
        </w:rPr>
        <w:br/>
      </w:r>
      <w:bookmarkStart w:id="179" w:name="_Toc55228498"/>
      <w:bookmarkStart w:id="180" w:name="_Toc62027357"/>
      <w:bookmarkStart w:id="181" w:name="_Toc63642866"/>
      <w:bookmarkStart w:id="182" w:name="_Toc63642892"/>
      <w:bookmarkStart w:id="183" w:name="_Toc107411311"/>
      <w:r w:rsidRPr="00FE36AB">
        <w:rPr>
          <w:rFonts w:ascii="Times New Roman"/>
        </w:rPr>
        <w:t>（</w:t>
      </w:r>
      <w:r w:rsidR="0029559B">
        <w:rPr>
          <w:rFonts w:ascii="Times New Roman" w:hint="eastAsia"/>
        </w:rPr>
        <w:t>资料性</w:t>
      </w:r>
      <w:r w:rsidRPr="00FE36AB">
        <w:rPr>
          <w:rFonts w:ascii="Times New Roman"/>
        </w:rPr>
        <w:t>）</w:t>
      </w:r>
      <w:r w:rsidRPr="00FE36AB">
        <w:rPr>
          <w:rFonts w:ascii="Times New Roman"/>
        </w:rPr>
        <w:br/>
      </w:r>
      <w:bookmarkEnd w:id="179"/>
      <w:bookmarkEnd w:id="180"/>
      <w:bookmarkEnd w:id="181"/>
      <w:bookmarkEnd w:id="182"/>
      <w:r w:rsidR="0029559B">
        <w:rPr>
          <w:rFonts w:ascii="Times New Roman" w:hint="eastAsia"/>
        </w:rPr>
        <w:t>各类</w:t>
      </w:r>
      <w:bookmarkStart w:id="184" w:name="_Toc106872930"/>
      <w:r w:rsidR="0029559B">
        <w:rPr>
          <w:rFonts w:hint="eastAsia"/>
        </w:rPr>
        <w:t>厂（</w:t>
      </w:r>
      <w:r w:rsidR="0029559B" w:rsidRPr="00E7427E">
        <w:rPr>
          <w:rFonts w:hint="eastAsia"/>
        </w:rPr>
        <w:t>场</w:t>
      </w:r>
      <w:r w:rsidR="0029559B">
        <w:rPr>
          <w:rFonts w:hint="eastAsia"/>
        </w:rPr>
        <w:t>）</w:t>
      </w:r>
      <w:r w:rsidR="0029559B" w:rsidRPr="00E7427E">
        <w:rPr>
          <w:rFonts w:hint="eastAsia"/>
        </w:rPr>
        <w:t>站可靠性模型</w:t>
      </w:r>
      <w:bookmarkEnd w:id="183"/>
      <w:bookmarkEnd w:id="184"/>
    </w:p>
    <w:p w14:paraId="0190288F" w14:textId="3A236B88" w:rsidR="0029559B" w:rsidRDefault="0029559B" w:rsidP="0029559B">
      <w:pPr>
        <w:pStyle w:val="aff0"/>
        <w:wordWrap/>
        <w:spacing w:beforeLines="100" w:before="312" w:afterLines="100" w:after="312"/>
        <w:ind w:left="6" w:hanging="6"/>
      </w:pPr>
      <w:bookmarkStart w:id="185" w:name="_Toc106349900"/>
      <w:bookmarkStart w:id="186" w:name="_Toc106870063"/>
      <w:bookmarkStart w:id="187" w:name="_Toc106872931"/>
      <w:r>
        <w:rPr>
          <w:rFonts w:hint="eastAsia"/>
        </w:rPr>
        <w:t>常规机组</w:t>
      </w:r>
      <w:r w:rsidRPr="008D76C5">
        <w:rPr>
          <w:rFonts w:hint="eastAsia"/>
        </w:rPr>
        <w:t>可靠性</w:t>
      </w:r>
      <w:r>
        <w:rPr>
          <w:rFonts w:hint="eastAsia"/>
        </w:rPr>
        <w:t>模型</w:t>
      </w:r>
      <w:bookmarkEnd w:id="185"/>
      <w:bookmarkEnd w:id="186"/>
      <w:bookmarkEnd w:id="187"/>
    </w:p>
    <w:p w14:paraId="1270A169" w14:textId="77777777" w:rsidR="0029559B" w:rsidRDefault="0029559B" w:rsidP="0029559B">
      <w:pPr>
        <w:pStyle w:val="afffe"/>
        <w:ind w:firstLine="420"/>
      </w:pPr>
      <w:r>
        <w:rPr>
          <w:rFonts w:hint="eastAsia"/>
        </w:rPr>
        <w:t>考虑</w:t>
      </w:r>
      <w:r w:rsidRPr="00174F21">
        <w:rPr>
          <w:rFonts w:hint="eastAsia"/>
        </w:rPr>
        <w:t>机组</w:t>
      </w:r>
      <w:r>
        <w:rPr>
          <w:rFonts w:hint="eastAsia"/>
        </w:rPr>
        <w:t>强迫停运</w:t>
      </w:r>
      <w:r w:rsidRPr="00174F21">
        <w:rPr>
          <w:rFonts w:hint="eastAsia"/>
        </w:rPr>
        <w:t>的</w:t>
      </w:r>
      <w:r>
        <w:rPr>
          <w:rFonts w:hint="eastAsia"/>
        </w:rPr>
        <w:t>常规机组</w:t>
      </w:r>
      <w:r w:rsidRPr="00174F21">
        <w:rPr>
          <w:rFonts w:hint="eastAsia"/>
        </w:rPr>
        <w:t>出力</w:t>
      </w:r>
      <w:r>
        <w:rPr>
          <w:rFonts w:hint="eastAsia"/>
        </w:rPr>
        <w:t>计算公式为：</w:t>
      </w:r>
    </w:p>
    <w:p w14:paraId="05ECFA1D" w14:textId="5ECC5206" w:rsidR="0029559B" w:rsidRPr="00CC0A31" w:rsidRDefault="0029559B" w:rsidP="00CC0A31">
      <w:pPr>
        <w:tabs>
          <w:tab w:val="center" w:pos="4678"/>
          <w:tab w:val="right" w:pos="9356"/>
        </w:tabs>
        <w:spacing w:line="440" w:lineRule="exact"/>
        <w:ind w:left="567"/>
        <w:textAlignment w:val="center"/>
      </w:pPr>
      <w:r w:rsidRPr="00CC0A31">
        <w:tab/>
      </w:r>
      <w:r w:rsidR="00231E26" w:rsidRPr="00CC0A31">
        <w:object w:dxaOrig="1920" w:dyaOrig="320" w14:anchorId="30293DD4">
          <v:shape id="_x0000_i1051" type="#_x0000_t75" style="width:96.3pt;height:15.9pt" o:ole="">
            <v:imagedata r:id="rId65" o:title=""/>
          </v:shape>
          <o:OLEObject Type="Embed" ProgID="Equation.DSMT4" ShapeID="_x0000_i1051" DrawAspect="Content" ObjectID="_1718201008" r:id="rId66"/>
        </w:object>
      </w:r>
      <w:r w:rsidRPr="00CC0A31">
        <w:tab/>
      </w:r>
      <w:r w:rsidRPr="00CC0A31">
        <w:rPr>
          <w:rFonts w:hint="eastAsia"/>
        </w:rPr>
        <w:t>(</w:t>
      </w:r>
      <w:r w:rsidRPr="00CC0A31">
        <w:t>B.1)</w:t>
      </w:r>
    </w:p>
    <w:p w14:paraId="6F43D5A7" w14:textId="7E40B76D" w:rsidR="0029559B" w:rsidRPr="00CC0A31" w:rsidRDefault="0029559B" w:rsidP="00CC0A31">
      <w:pPr>
        <w:tabs>
          <w:tab w:val="center" w:pos="4678"/>
          <w:tab w:val="right" w:pos="9356"/>
        </w:tabs>
        <w:spacing w:line="440" w:lineRule="exact"/>
        <w:ind w:left="567"/>
        <w:textAlignment w:val="center"/>
      </w:pPr>
      <w:r w:rsidRPr="00CC0A31">
        <w:tab/>
      </w:r>
      <w:r w:rsidR="00CC0A31" w:rsidRPr="00CC0A31">
        <w:object w:dxaOrig="1640" w:dyaOrig="340" w14:anchorId="6AEF6D4B">
          <v:shape id="_x0000_i1052" type="#_x0000_t75" style="width:82.3pt;height:17.3pt" o:ole="">
            <v:imagedata r:id="rId67" o:title=""/>
          </v:shape>
          <o:OLEObject Type="Embed" ProgID="Equation.DSMT4" ShapeID="_x0000_i1052" DrawAspect="Content" ObjectID="_1718201009" r:id="rId68"/>
        </w:object>
      </w:r>
      <w:r w:rsidRPr="00CC0A31">
        <w:t xml:space="preserve"> </w:t>
      </w:r>
      <w:r w:rsidRPr="00CC0A31">
        <w:tab/>
      </w:r>
      <w:r w:rsidRPr="00CC0A31">
        <w:rPr>
          <w:rFonts w:hint="eastAsia"/>
        </w:rPr>
        <w:t>(</w:t>
      </w:r>
      <w:r w:rsidRPr="00CC0A31">
        <w:t>B.2)</w:t>
      </w:r>
    </w:p>
    <w:p w14:paraId="1868692F" w14:textId="041BA259" w:rsidR="0029559B" w:rsidRPr="00CC0A31" w:rsidRDefault="0029559B" w:rsidP="00CC0A31">
      <w:pPr>
        <w:tabs>
          <w:tab w:val="center" w:pos="4678"/>
          <w:tab w:val="right" w:pos="9356"/>
        </w:tabs>
        <w:spacing w:line="440" w:lineRule="exact"/>
        <w:ind w:left="567"/>
        <w:textAlignment w:val="center"/>
      </w:pPr>
      <w:r w:rsidRPr="00CC0A31">
        <w:tab/>
      </w:r>
      <w:r w:rsidR="00CC0A31" w:rsidRPr="00CC0A31">
        <w:object w:dxaOrig="1320" w:dyaOrig="300" w14:anchorId="65E48663">
          <v:shape id="_x0000_i1053" type="#_x0000_t75" style="width:65.9pt;height:14.95pt" o:ole="">
            <v:imagedata r:id="rId69" o:title=""/>
          </v:shape>
          <o:OLEObject Type="Embed" ProgID="Equation.DSMT4" ShapeID="_x0000_i1053" DrawAspect="Content" ObjectID="_1718201010" r:id="rId70"/>
        </w:object>
      </w:r>
      <w:r w:rsidRPr="00CC0A31">
        <w:tab/>
      </w:r>
      <w:r w:rsidRPr="00CC0A31">
        <w:rPr>
          <w:rFonts w:hint="eastAsia"/>
        </w:rPr>
        <w:t>(</w:t>
      </w:r>
      <w:r w:rsidRPr="00CC0A31">
        <w:t>B.3)</w:t>
      </w:r>
    </w:p>
    <w:p w14:paraId="7897F588" w14:textId="77777777" w:rsidR="0029559B" w:rsidRPr="00174F21" w:rsidRDefault="0029559B" w:rsidP="0029559B">
      <w:pPr>
        <w:ind w:firstLine="420"/>
      </w:pPr>
      <w:r w:rsidRPr="00174F21">
        <w:rPr>
          <w:rFonts w:hint="eastAsia"/>
        </w:rPr>
        <w:t>式中：</w:t>
      </w:r>
    </w:p>
    <w:p w14:paraId="78B34ADA" w14:textId="77777777" w:rsidR="0029559B" w:rsidRDefault="0029559B" w:rsidP="00FF600F">
      <w:pPr>
        <w:tabs>
          <w:tab w:val="left" w:pos="1134"/>
        </w:tabs>
        <w:snapToGrid w:val="0"/>
        <w:spacing w:line="320" w:lineRule="exact"/>
        <w:ind w:firstLine="420"/>
      </w:pPr>
      <w:r w:rsidRPr="004E354F">
        <w:rPr>
          <w:position w:val="-10"/>
        </w:rPr>
        <w:object w:dxaOrig="560" w:dyaOrig="300" w14:anchorId="315BC66A">
          <v:shape id="_x0000_i1054" type="#_x0000_t75" style="width:28.5pt;height:14.95pt" o:ole="">
            <v:imagedata r:id="rId71" o:title=""/>
          </v:shape>
          <o:OLEObject Type="Embed" ProgID="Equation.DSMT4" ShapeID="_x0000_i1054" DrawAspect="Content" ObjectID="_1718201011" r:id="rId72"/>
        </w:object>
      </w:r>
      <w:r w:rsidRPr="00174F21">
        <w:rPr>
          <w:position w:val="-6"/>
        </w:rPr>
        <w:tab/>
      </w:r>
      <w:r w:rsidRPr="00174F21">
        <w:t>——</w:t>
      </w:r>
      <w:r>
        <w:rPr>
          <w:rFonts w:hint="eastAsia"/>
        </w:rPr>
        <w:t>常规机组</w:t>
      </w:r>
      <w:r w:rsidRPr="00174F21">
        <w:rPr>
          <w:rFonts w:hint="eastAsia"/>
          <w:i/>
          <w:iCs/>
        </w:rPr>
        <w:t>t</w:t>
      </w:r>
      <w:r w:rsidRPr="00174F21">
        <w:rPr>
          <w:rFonts w:hint="eastAsia"/>
        </w:rPr>
        <w:t>时刻</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14B957E" w14:textId="77777777" w:rsidR="0029559B" w:rsidRDefault="0029559B" w:rsidP="00FF600F">
      <w:pPr>
        <w:tabs>
          <w:tab w:val="left" w:pos="1134"/>
        </w:tabs>
        <w:snapToGrid w:val="0"/>
        <w:spacing w:line="320" w:lineRule="exact"/>
        <w:ind w:firstLine="420"/>
      </w:pPr>
      <w:r w:rsidRPr="004E354F">
        <w:rPr>
          <w:position w:val="-12"/>
        </w:rPr>
        <w:object w:dxaOrig="680" w:dyaOrig="320" w14:anchorId="28D78D47">
          <v:shape id="_x0000_i1055" type="#_x0000_t75" style="width:34.6pt;height:15.45pt" o:ole="">
            <v:imagedata r:id="rId73" o:title=""/>
          </v:shape>
          <o:OLEObject Type="Embed" ProgID="Equation.DSMT4" ShapeID="_x0000_i1055" DrawAspect="Content" ObjectID="_1718201012" r:id="rId74"/>
        </w:object>
      </w:r>
      <w:r w:rsidRPr="00174F21">
        <w:rPr>
          <w:position w:val="-6"/>
        </w:rPr>
        <w:tab/>
      </w:r>
      <w:r w:rsidRPr="00174F21">
        <w:t>——</w:t>
      </w:r>
      <w:r>
        <w:rPr>
          <w:rFonts w:hint="eastAsia"/>
        </w:rPr>
        <w:t>常规机组</w:t>
      </w:r>
      <w:r w:rsidRPr="00174F21">
        <w:rPr>
          <w:rFonts w:hint="eastAsia"/>
          <w:i/>
          <w:iCs/>
        </w:rPr>
        <w:t>t</w:t>
      </w:r>
      <w:r w:rsidRPr="00174F21">
        <w:rPr>
          <w:rFonts w:hint="eastAsia"/>
        </w:rPr>
        <w:t>时刻的可用</w:t>
      </w:r>
      <w:r>
        <w:rPr>
          <w:rFonts w:hint="eastAsia"/>
        </w:rPr>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BB2C5D6" w14:textId="77777777" w:rsidR="0029559B" w:rsidRPr="00174F21" w:rsidRDefault="0029559B" w:rsidP="00FF600F">
      <w:pPr>
        <w:tabs>
          <w:tab w:val="left" w:pos="1134"/>
        </w:tabs>
        <w:snapToGrid w:val="0"/>
        <w:spacing w:line="320" w:lineRule="exact"/>
        <w:ind w:firstLine="420"/>
      </w:pPr>
      <w:r w:rsidRPr="007E5084">
        <w:rPr>
          <w:position w:val="-10"/>
        </w:rPr>
        <w:object w:dxaOrig="340" w:dyaOrig="320" w14:anchorId="70539C2E">
          <v:shape id="_x0000_i1056" type="#_x0000_t75" style="width:17.75pt;height:17.3pt" o:ole="">
            <v:imagedata r:id="rId75" o:title=""/>
          </v:shape>
          <o:OLEObject Type="Embed" ProgID="Equation.DSMT4" ShapeID="_x0000_i1056" DrawAspect="Content" ObjectID="_1718201013" r:id="rId76"/>
        </w:object>
      </w:r>
      <w:r w:rsidRPr="00174F21">
        <w:rPr>
          <w:position w:val="-6"/>
        </w:rPr>
        <w:tab/>
      </w:r>
      <w:r w:rsidRPr="00174F21">
        <w:t>——</w:t>
      </w:r>
      <w:r>
        <w:rPr>
          <w:rFonts w:hint="eastAsia"/>
        </w:rPr>
        <w:t>常规机组</w:t>
      </w:r>
      <w:r w:rsidRPr="00174F21">
        <w:rPr>
          <w:rFonts w:hint="eastAsia"/>
        </w:rPr>
        <w:t>最大</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45C6C06" w14:textId="77777777" w:rsidR="0029559B" w:rsidRPr="00174F21" w:rsidRDefault="0029559B" w:rsidP="00FF600F">
      <w:pPr>
        <w:tabs>
          <w:tab w:val="left" w:pos="1134"/>
        </w:tabs>
        <w:snapToGrid w:val="0"/>
        <w:spacing w:line="320" w:lineRule="exact"/>
        <w:ind w:firstLine="420"/>
      </w:pPr>
      <w:r w:rsidRPr="007E5084">
        <w:rPr>
          <w:position w:val="-10"/>
        </w:rPr>
        <w:object w:dxaOrig="340" w:dyaOrig="300" w14:anchorId="529B842D">
          <v:shape id="_x0000_i1057" type="#_x0000_t75" style="width:17.75pt;height:14.95pt" o:ole="">
            <v:imagedata r:id="rId77" o:title=""/>
          </v:shape>
          <o:OLEObject Type="Embed" ProgID="Equation.DSMT4" ShapeID="_x0000_i1057" DrawAspect="Content" ObjectID="_1718201014" r:id="rId78"/>
        </w:object>
      </w:r>
      <w:r w:rsidRPr="00174F21">
        <w:rPr>
          <w:position w:val="-6"/>
        </w:rPr>
        <w:tab/>
      </w:r>
      <w:r w:rsidRPr="00174F21">
        <w:t>——</w:t>
      </w:r>
      <w:r>
        <w:rPr>
          <w:rFonts w:hint="eastAsia"/>
        </w:rPr>
        <w:t>常规机组</w:t>
      </w:r>
      <w:r w:rsidRPr="00174F21">
        <w:rPr>
          <w:rFonts w:hint="eastAsia"/>
        </w:rPr>
        <w:t>最小</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58A8EE61" w14:textId="77777777" w:rsidR="0029559B" w:rsidRPr="00174F21" w:rsidRDefault="0029559B" w:rsidP="00FF600F">
      <w:pPr>
        <w:tabs>
          <w:tab w:val="left" w:pos="1134"/>
        </w:tabs>
        <w:snapToGrid w:val="0"/>
        <w:spacing w:line="320" w:lineRule="exact"/>
        <w:ind w:firstLine="420"/>
      </w:pPr>
      <w:r w:rsidRPr="007E5084">
        <w:rPr>
          <w:position w:val="-10"/>
        </w:rPr>
        <w:object w:dxaOrig="639" w:dyaOrig="300" w14:anchorId="332A88BE">
          <v:shape id="_x0000_i1058" type="#_x0000_t75" style="width:32.25pt;height:14.95pt" o:ole="">
            <v:imagedata r:id="rId79" o:title=""/>
          </v:shape>
          <o:OLEObject Type="Embed" ProgID="Equation.DSMT4" ShapeID="_x0000_i1058" DrawAspect="Content" ObjectID="_1718201015" r:id="rId80"/>
        </w:object>
      </w:r>
      <w:r w:rsidRPr="00174F21">
        <w:rPr>
          <w:position w:val="-6"/>
        </w:rPr>
        <w:tab/>
      </w:r>
      <w:r w:rsidRPr="00174F21">
        <w:t>——</w:t>
      </w:r>
      <w:r>
        <w:rPr>
          <w:rFonts w:hint="eastAsia"/>
        </w:rPr>
        <w:t>常规机组</w:t>
      </w:r>
      <w:r w:rsidRPr="00174F21">
        <w:rPr>
          <w:rFonts w:hint="eastAsia"/>
          <w:i/>
          <w:iCs/>
        </w:rPr>
        <w:t>t</w:t>
      </w:r>
      <w:r w:rsidRPr="00174F21">
        <w:rPr>
          <w:rFonts w:hint="eastAsia"/>
        </w:rPr>
        <w:t>时刻启停状态</w:t>
      </w:r>
      <w:r>
        <w:rPr>
          <w:rFonts w:hint="eastAsia"/>
        </w:rPr>
        <w:t>，</w:t>
      </w:r>
      <w:r w:rsidRPr="00174F21">
        <w:rPr>
          <w:rFonts w:hint="eastAsia"/>
        </w:rPr>
        <w:t>取</w:t>
      </w:r>
      <w:r w:rsidRPr="00174F21">
        <w:rPr>
          <w:rFonts w:hint="eastAsia"/>
        </w:rPr>
        <w:t>0</w:t>
      </w:r>
      <w:r w:rsidRPr="00174F21">
        <w:rPr>
          <w:rFonts w:hint="eastAsia"/>
        </w:rPr>
        <w:t>代表未启动</w:t>
      </w:r>
      <w:r>
        <w:rPr>
          <w:rFonts w:hint="eastAsia"/>
        </w:rPr>
        <w:t>，</w:t>
      </w:r>
      <w:r w:rsidRPr="00174F21">
        <w:rPr>
          <w:rFonts w:hint="eastAsia"/>
        </w:rPr>
        <w:t>取</w:t>
      </w:r>
      <w:r w:rsidRPr="00174F21">
        <w:t>1</w:t>
      </w:r>
      <w:r>
        <w:rPr>
          <w:rFonts w:hint="eastAsia"/>
        </w:rPr>
        <w:t>代表启动</w:t>
      </w:r>
      <w:r w:rsidRPr="00174F21">
        <w:rPr>
          <w:rFonts w:hint="eastAsia"/>
        </w:rPr>
        <w:t>；</w:t>
      </w:r>
    </w:p>
    <w:p w14:paraId="63CDF506" w14:textId="77777777" w:rsidR="0029559B" w:rsidRDefault="0029559B" w:rsidP="00FF600F">
      <w:pPr>
        <w:tabs>
          <w:tab w:val="left" w:pos="1134"/>
        </w:tabs>
        <w:snapToGrid w:val="0"/>
        <w:spacing w:line="320" w:lineRule="exact"/>
        <w:ind w:firstLine="420"/>
      </w:pPr>
      <w:r w:rsidRPr="00DF780E">
        <w:rPr>
          <w:position w:val="-10"/>
        </w:rPr>
        <w:object w:dxaOrig="560" w:dyaOrig="300" w14:anchorId="01CCA510">
          <v:shape id="_x0000_i1059" type="#_x0000_t75" style="width:28.5pt;height:14.95pt" o:ole="">
            <v:imagedata r:id="rId81" o:title=""/>
          </v:shape>
          <o:OLEObject Type="Embed" ProgID="Equation.DSMT4" ShapeID="_x0000_i1059" DrawAspect="Content" ObjectID="_1718201016" r:id="rId82"/>
        </w:object>
      </w:r>
      <w:r w:rsidRPr="00DF780E">
        <w:rPr>
          <w:position w:val="-6"/>
        </w:rPr>
        <w:tab/>
      </w:r>
      <w:r w:rsidRPr="00DF780E">
        <w:t>——</w:t>
      </w:r>
      <w:r w:rsidRPr="00DF780E">
        <w:rPr>
          <w:rFonts w:hint="eastAsia"/>
        </w:rPr>
        <w:t>常规机组</w:t>
      </w:r>
      <w:r w:rsidRPr="00DF780E">
        <w:rPr>
          <w:rFonts w:hint="eastAsia"/>
          <w:i/>
          <w:iCs/>
        </w:rPr>
        <w:t>t</w:t>
      </w:r>
      <w:r w:rsidRPr="00DF780E">
        <w:rPr>
          <w:rFonts w:hint="eastAsia"/>
        </w:rPr>
        <w:t>时刻停运状态，取</w:t>
      </w:r>
      <w:r w:rsidRPr="00DF780E">
        <w:rPr>
          <w:rFonts w:hint="eastAsia"/>
        </w:rPr>
        <w:t>0</w:t>
      </w:r>
      <w:r w:rsidRPr="00DF780E">
        <w:rPr>
          <w:rFonts w:hint="eastAsia"/>
        </w:rPr>
        <w:t>表示</w:t>
      </w:r>
      <w:r>
        <w:rPr>
          <w:rFonts w:hint="eastAsia"/>
        </w:rPr>
        <w:t>强迫停运</w:t>
      </w:r>
      <w:r w:rsidRPr="00DF780E">
        <w:rPr>
          <w:rFonts w:hint="eastAsia"/>
        </w:rPr>
        <w:t>，取</w:t>
      </w:r>
      <w:r w:rsidRPr="00DF780E">
        <w:rPr>
          <w:rFonts w:hint="eastAsia"/>
        </w:rPr>
        <w:t>1</w:t>
      </w:r>
      <w:r w:rsidRPr="00DF780E">
        <w:rPr>
          <w:rFonts w:hint="eastAsia"/>
        </w:rPr>
        <w:t>表示未发生停运。</w:t>
      </w:r>
    </w:p>
    <w:p w14:paraId="6F3DD5B2" w14:textId="47D00A7B" w:rsidR="0029559B" w:rsidRDefault="0029559B" w:rsidP="0029559B">
      <w:pPr>
        <w:pStyle w:val="aff0"/>
        <w:wordWrap/>
        <w:spacing w:beforeLines="100" w:before="312" w:afterLines="100" w:after="312"/>
        <w:ind w:left="6" w:hanging="6"/>
      </w:pPr>
      <w:bookmarkStart w:id="188" w:name="_Toc106349901"/>
      <w:bookmarkStart w:id="189" w:name="_Toc106870064"/>
      <w:bookmarkStart w:id="190" w:name="_Toc106872932"/>
      <w:r>
        <w:rPr>
          <w:rFonts w:hint="eastAsia"/>
        </w:rPr>
        <w:t>梯级水电可靠性模型</w:t>
      </w:r>
      <w:bookmarkEnd w:id="188"/>
      <w:bookmarkEnd w:id="189"/>
      <w:bookmarkEnd w:id="190"/>
    </w:p>
    <w:p w14:paraId="323C0ACC" w14:textId="77777777" w:rsidR="0029559B" w:rsidRPr="00E7427E" w:rsidRDefault="0029559B" w:rsidP="0029559B">
      <w:pPr>
        <w:pStyle w:val="afffe"/>
        <w:ind w:firstLine="420"/>
      </w:pPr>
      <w:r>
        <w:rPr>
          <w:rFonts w:hint="eastAsia"/>
        </w:rPr>
        <w:t>考虑</w:t>
      </w:r>
      <w:r w:rsidRPr="00174F21">
        <w:rPr>
          <w:rFonts w:hint="eastAsia"/>
        </w:rPr>
        <w:t>机组</w:t>
      </w:r>
      <w:r>
        <w:rPr>
          <w:rFonts w:hint="eastAsia"/>
        </w:rPr>
        <w:t>强迫停运</w:t>
      </w:r>
      <w:r w:rsidRPr="00174F21">
        <w:rPr>
          <w:rFonts w:hint="eastAsia"/>
        </w:rPr>
        <w:t>的</w:t>
      </w:r>
      <w:r>
        <w:rPr>
          <w:rFonts w:hint="eastAsia"/>
        </w:rPr>
        <w:t>梯级水电</w:t>
      </w:r>
      <w:r w:rsidRPr="00BE17AF">
        <w:rPr>
          <w:rFonts w:hint="eastAsia"/>
        </w:rPr>
        <w:t>出力</w:t>
      </w:r>
      <w:r>
        <w:rPr>
          <w:rFonts w:hint="eastAsia"/>
        </w:rPr>
        <w:t>计算公式为：</w:t>
      </w:r>
    </w:p>
    <w:p w14:paraId="4476F4C6" w14:textId="3EE543A2" w:rsidR="0029559B" w:rsidRPr="00174F21" w:rsidRDefault="0029559B" w:rsidP="00CC0A31">
      <w:pPr>
        <w:tabs>
          <w:tab w:val="center" w:pos="4678"/>
          <w:tab w:val="right" w:pos="9356"/>
        </w:tabs>
        <w:spacing w:line="440" w:lineRule="exact"/>
        <w:ind w:left="567"/>
        <w:textAlignment w:val="center"/>
      </w:pPr>
      <w:r w:rsidRPr="00174F21">
        <w:tab/>
      </w:r>
      <w:r w:rsidR="00231E26" w:rsidRPr="0029559B">
        <w:object w:dxaOrig="1820" w:dyaOrig="320" w14:anchorId="22E50798">
          <v:shape id="_x0000_i1060" type="#_x0000_t75" style="width:92.55pt;height:17.3pt" o:ole="">
            <v:imagedata r:id="rId83" o:title=""/>
          </v:shape>
          <o:OLEObject Type="Embed" ProgID="Equation.DSMT4" ShapeID="_x0000_i1060" DrawAspect="Content" ObjectID="_1718201017" r:id="rId84"/>
        </w:object>
      </w:r>
      <w:r w:rsidRPr="00174F21">
        <w:t xml:space="preserve"> </w:t>
      </w:r>
      <w:r w:rsidRPr="00174F21">
        <w:tab/>
      </w:r>
      <w:r>
        <w:rPr>
          <w:rFonts w:hint="eastAsia"/>
        </w:rPr>
        <w:t>(</w:t>
      </w:r>
      <w:r>
        <w:t>B.4)</w:t>
      </w:r>
    </w:p>
    <w:p w14:paraId="22992068" w14:textId="77777777" w:rsidR="0029559B" w:rsidRPr="00174F21" w:rsidRDefault="0029559B" w:rsidP="00CC0A31">
      <w:pPr>
        <w:tabs>
          <w:tab w:val="center" w:pos="4678"/>
          <w:tab w:val="right" w:pos="9356"/>
        </w:tabs>
        <w:spacing w:line="440" w:lineRule="exact"/>
        <w:ind w:left="567"/>
        <w:textAlignment w:val="center"/>
      </w:pPr>
      <w:r w:rsidRPr="00174F21">
        <w:tab/>
      </w:r>
      <w:r w:rsidRPr="0029559B">
        <w:object w:dxaOrig="2420" w:dyaOrig="340" w14:anchorId="47610F36">
          <v:shape id="_x0000_i1061" type="#_x0000_t75" style="width:122.05pt;height:17.75pt" o:ole="">
            <v:imagedata r:id="rId85" o:title=""/>
          </v:shape>
          <o:OLEObject Type="Embed" ProgID="Equation.DSMT4" ShapeID="_x0000_i1061" DrawAspect="Content" ObjectID="_1718201018" r:id="rId86"/>
        </w:object>
      </w:r>
      <w:r w:rsidRPr="00174F21">
        <w:t xml:space="preserve"> </w:t>
      </w:r>
      <w:r w:rsidRPr="00174F21">
        <w:tab/>
      </w:r>
      <w:r>
        <w:rPr>
          <w:rFonts w:hint="eastAsia"/>
        </w:rPr>
        <w:t>(</w:t>
      </w:r>
      <w:r>
        <w:t>B.5)</w:t>
      </w:r>
    </w:p>
    <w:p w14:paraId="677CEC67" w14:textId="77777777" w:rsidR="0029559B" w:rsidRPr="00174F21" w:rsidRDefault="0029559B" w:rsidP="00CC0A31">
      <w:pPr>
        <w:tabs>
          <w:tab w:val="center" w:pos="4678"/>
          <w:tab w:val="right" w:pos="9356"/>
        </w:tabs>
        <w:spacing w:line="440" w:lineRule="exact"/>
        <w:ind w:left="567"/>
        <w:textAlignment w:val="center"/>
      </w:pPr>
      <w:r w:rsidRPr="00174F21">
        <w:tab/>
      </w:r>
      <w:r w:rsidRPr="0029559B">
        <w:object w:dxaOrig="1060" w:dyaOrig="300" w14:anchorId="719175E9">
          <v:shape id="_x0000_i1062" type="#_x0000_t75" style="width:52.85pt;height:15.45pt" o:ole="">
            <v:imagedata r:id="rId87" o:title=""/>
          </v:shape>
          <o:OLEObject Type="Embed" ProgID="Equation.DSMT4" ShapeID="_x0000_i1062" DrawAspect="Content" ObjectID="_1718201019" r:id="rId88"/>
        </w:object>
      </w:r>
      <w:r w:rsidRPr="00174F21">
        <w:t xml:space="preserve"> </w:t>
      </w:r>
      <w:r w:rsidRPr="00174F21">
        <w:tab/>
      </w:r>
      <w:r>
        <w:rPr>
          <w:rFonts w:hint="eastAsia"/>
        </w:rPr>
        <w:t>(</w:t>
      </w:r>
      <w:r>
        <w:t>B.6)</w:t>
      </w:r>
    </w:p>
    <w:p w14:paraId="3E861538" w14:textId="0957BF6C" w:rsidR="0029559B" w:rsidRPr="0076353E" w:rsidRDefault="00CC0A31" w:rsidP="00CC0A31">
      <w:pPr>
        <w:tabs>
          <w:tab w:val="center" w:pos="4678"/>
          <w:tab w:val="right" w:pos="9356"/>
        </w:tabs>
        <w:spacing w:line="440" w:lineRule="exact"/>
        <w:ind w:left="567"/>
        <w:textAlignment w:val="center"/>
      </w:pPr>
      <w:r>
        <w:tab/>
      </w:r>
      <w:r w:rsidR="0029559B" w:rsidRPr="0029559B">
        <w:object w:dxaOrig="6660" w:dyaOrig="460" w14:anchorId="7465700A">
          <v:shape id="_x0000_i1063" type="#_x0000_t75" style="width:331.5pt;height:23.85pt" o:ole="">
            <v:imagedata r:id="rId89" o:title=""/>
          </v:shape>
          <o:OLEObject Type="Embed" ProgID="Equation.DSMT4" ShapeID="_x0000_i1063" DrawAspect="Content" ObjectID="_1718201020" r:id="rId90"/>
        </w:object>
      </w:r>
      <w:r w:rsidR="0029559B" w:rsidRPr="0076353E">
        <w:tab/>
      </w:r>
      <w:r w:rsidR="0029559B" w:rsidRPr="0076353E">
        <w:rPr>
          <w:rFonts w:hint="eastAsia"/>
        </w:rPr>
        <w:t>(</w:t>
      </w:r>
      <w:r w:rsidR="0029559B">
        <w:t>B</w:t>
      </w:r>
      <w:r w:rsidR="0029559B" w:rsidRPr="0076353E">
        <w:t>.</w:t>
      </w:r>
      <w:r w:rsidR="0029559B">
        <w:t>7</w:t>
      </w:r>
      <w:r w:rsidR="0029559B" w:rsidRPr="0076353E">
        <w:t>)</w:t>
      </w:r>
    </w:p>
    <w:p w14:paraId="38E8CB1A" w14:textId="77777777" w:rsidR="0029559B" w:rsidRPr="00174F21" w:rsidRDefault="0029559B" w:rsidP="00CC0A31">
      <w:pPr>
        <w:tabs>
          <w:tab w:val="center" w:pos="4678"/>
          <w:tab w:val="right" w:pos="9356"/>
        </w:tabs>
        <w:spacing w:line="440" w:lineRule="exact"/>
        <w:ind w:left="567"/>
        <w:textAlignment w:val="center"/>
      </w:pPr>
      <w:r w:rsidRPr="00174F21">
        <w:tab/>
      </w:r>
      <w:r w:rsidRPr="0029559B">
        <w:object w:dxaOrig="1219" w:dyaOrig="320" w14:anchorId="72882E55">
          <v:shape id="_x0000_i1064" type="#_x0000_t75" style="width:61.25pt;height:15.45pt" o:ole="">
            <v:imagedata r:id="rId91" o:title=""/>
          </v:shape>
          <o:OLEObject Type="Embed" ProgID="Equation.DSMT4" ShapeID="_x0000_i1064" DrawAspect="Content" ObjectID="_1718201021" r:id="rId92"/>
        </w:object>
      </w:r>
      <w:r w:rsidRPr="00174F21">
        <w:t xml:space="preserve"> </w:t>
      </w:r>
      <w:r w:rsidRPr="00174F21">
        <w:tab/>
      </w:r>
      <w:r>
        <w:rPr>
          <w:rFonts w:hint="eastAsia"/>
        </w:rPr>
        <w:t>(</w:t>
      </w:r>
      <w:r>
        <w:t>B.8)</w:t>
      </w:r>
    </w:p>
    <w:p w14:paraId="55C48268" w14:textId="77777777" w:rsidR="0029559B" w:rsidRPr="00174F21" w:rsidRDefault="0029559B" w:rsidP="00CC0A31">
      <w:pPr>
        <w:tabs>
          <w:tab w:val="center" w:pos="4678"/>
          <w:tab w:val="right" w:pos="9356"/>
        </w:tabs>
        <w:spacing w:line="440" w:lineRule="exact"/>
        <w:ind w:left="567"/>
        <w:textAlignment w:val="center"/>
      </w:pPr>
      <w:r w:rsidRPr="00174F21">
        <w:tab/>
      </w:r>
      <w:r w:rsidRPr="0029559B">
        <w:object w:dxaOrig="820" w:dyaOrig="300" w14:anchorId="6D667913">
          <v:shape id="_x0000_i1065" type="#_x0000_t75" style="width:41.15pt;height:15.45pt" o:ole="">
            <v:imagedata r:id="rId93" o:title=""/>
          </v:shape>
          <o:OLEObject Type="Embed" ProgID="Equation.DSMT4" ShapeID="_x0000_i1065" DrawAspect="Content" ObjectID="_1718201022" r:id="rId94"/>
        </w:object>
      </w:r>
      <w:r w:rsidRPr="00174F21">
        <w:t xml:space="preserve"> </w:t>
      </w:r>
      <w:r w:rsidRPr="00174F21">
        <w:tab/>
      </w:r>
      <w:r>
        <w:rPr>
          <w:rFonts w:hint="eastAsia"/>
        </w:rPr>
        <w:t>(</w:t>
      </w:r>
      <w:r>
        <w:t>B.9)</w:t>
      </w:r>
    </w:p>
    <w:p w14:paraId="6ECBA113" w14:textId="77777777" w:rsidR="0029559B" w:rsidRPr="00174F21" w:rsidRDefault="0029559B" w:rsidP="00CC0A31">
      <w:pPr>
        <w:tabs>
          <w:tab w:val="center" w:pos="4678"/>
          <w:tab w:val="right" w:pos="9356"/>
        </w:tabs>
        <w:spacing w:line="440" w:lineRule="exact"/>
        <w:ind w:left="567"/>
        <w:textAlignment w:val="center"/>
      </w:pPr>
      <w:r w:rsidRPr="00174F21">
        <w:tab/>
      </w:r>
      <w:r w:rsidRPr="0029559B">
        <w:object w:dxaOrig="2120" w:dyaOrig="320" w14:anchorId="0F3FB408">
          <v:shape id="_x0000_i1066" type="#_x0000_t75" style="width:105.2pt;height:15.45pt" o:ole="">
            <v:imagedata r:id="rId95" o:title=""/>
          </v:shape>
          <o:OLEObject Type="Embed" ProgID="Equation.DSMT4" ShapeID="_x0000_i1066" DrawAspect="Content" ObjectID="_1718201023" r:id="rId96"/>
        </w:object>
      </w:r>
      <w:r w:rsidRPr="00174F21">
        <w:t xml:space="preserve"> </w:t>
      </w:r>
      <w:r w:rsidRPr="00174F21">
        <w:tab/>
      </w:r>
      <w:r>
        <w:rPr>
          <w:rFonts w:hint="eastAsia"/>
        </w:rPr>
        <w:t>(</w:t>
      </w:r>
      <w:r>
        <w:t>B.10)</w:t>
      </w:r>
    </w:p>
    <w:p w14:paraId="14EF592E" w14:textId="77777777" w:rsidR="0029559B" w:rsidRPr="00174F21" w:rsidRDefault="0029559B" w:rsidP="00CC0A31">
      <w:pPr>
        <w:tabs>
          <w:tab w:val="center" w:pos="4678"/>
          <w:tab w:val="right" w:pos="9356"/>
        </w:tabs>
        <w:spacing w:line="440" w:lineRule="exact"/>
        <w:ind w:left="567"/>
        <w:textAlignment w:val="center"/>
      </w:pPr>
      <w:r w:rsidRPr="00174F21">
        <w:tab/>
      </w:r>
      <w:r w:rsidRPr="00174F21">
        <w:object w:dxaOrig="1400" w:dyaOrig="340" w14:anchorId="19EA6090">
          <v:shape id="_x0000_i1067" type="#_x0000_t75" style="width:69.2pt;height:17.75pt" o:ole="">
            <v:imagedata r:id="rId97" o:title=""/>
          </v:shape>
          <o:OLEObject Type="Embed" ProgID="Equation.DSMT4" ShapeID="_x0000_i1067" DrawAspect="Content" ObjectID="_1718201024" r:id="rId98"/>
        </w:object>
      </w:r>
      <w:r w:rsidRPr="00174F21">
        <w:t xml:space="preserve"> </w:t>
      </w:r>
      <w:r w:rsidRPr="00174F21">
        <w:tab/>
      </w:r>
      <w:r>
        <w:rPr>
          <w:rFonts w:hint="eastAsia"/>
        </w:rPr>
        <w:t>(</w:t>
      </w:r>
      <w:r>
        <w:t>B.11)</w:t>
      </w:r>
    </w:p>
    <w:p w14:paraId="3D3CF62E" w14:textId="77777777" w:rsidR="0029559B" w:rsidRPr="00174F21" w:rsidRDefault="0029559B" w:rsidP="0029559B">
      <w:pPr>
        <w:pStyle w:val="afffe"/>
        <w:ind w:firstLine="420"/>
      </w:pPr>
      <w:r w:rsidRPr="00174F21">
        <w:t>式中</w:t>
      </w:r>
      <w:r w:rsidRPr="00174F21">
        <w:rPr>
          <w:rFonts w:hint="eastAsia"/>
        </w:rPr>
        <w:t>：</w:t>
      </w:r>
    </w:p>
    <w:p w14:paraId="66BD0C97" w14:textId="77777777" w:rsidR="0029559B" w:rsidRPr="00174F21" w:rsidRDefault="0029559B" w:rsidP="00FF600F">
      <w:pPr>
        <w:tabs>
          <w:tab w:val="left" w:pos="1134"/>
        </w:tabs>
        <w:snapToGrid w:val="0"/>
        <w:spacing w:line="320" w:lineRule="exact"/>
        <w:ind w:firstLine="420"/>
      </w:pPr>
      <w:r w:rsidRPr="00174F21">
        <w:rPr>
          <w:position w:val="-12"/>
        </w:rPr>
        <w:object w:dxaOrig="580" w:dyaOrig="320" w14:anchorId="4F873CFE">
          <v:shape id="_x0000_i1068" type="#_x0000_t75" style="width:29.9pt;height:15.45pt" o:ole="">
            <v:imagedata r:id="rId99" o:title=""/>
          </v:shape>
          <o:OLEObject Type="Embed" ProgID="Equation.DSMT4" ShapeID="_x0000_i1068" DrawAspect="Content" ObjectID="_1718201025" r:id="rId100"/>
        </w:object>
      </w:r>
      <w:r w:rsidRPr="00174F21">
        <w:tab/>
        <w:t>——</w:t>
      </w:r>
      <w:r w:rsidRPr="00174F21">
        <w:t>第</w:t>
      </w:r>
      <w:r w:rsidRPr="00174F21">
        <w:rPr>
          <w:i/>
          <w:iCs/>
        </w:rPr>
        <w:t>i</w:t>
      </w:r>
      <w:r w:rsidRPr="00174F21">
        <w:t>台</w:t>
      </w:r>
      <w:r w:rsidRPr="00174F21">
        <w:rPr>
          <w:rFonts w:hint="eastAsia"/>
        </w:rPr>
        <w:t>水电</w:t>
      </w:r>
      <w:r w:rsidRPr="00174F21">
        <w:t>机组</w:t>
      </w:r>
      <w:r w:rsidRPr="00174F21">
        <w:rPr>
          <w:rFonts w:hint="eastAsia"/>
          <w:i/>
          <w:iCs/>
        </w:rPr>
        <w:t>t</w:t>
      </w:r>
      <w:r w:rsidRPr="00174F21">
        <w:rPr>
          <w:rFonts w:hint="eastAsia"/>
        </w:rPr>
        <w:t>时刻</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7D98DA70" w14:textId="77777777" w:rsidR="0029559B" w:rsidRPr="00174F21" w:rsidRDefault="0029559B" w:rsidP="00FF600F">
      <w:pPr>
        <w:tabs>
          <w:tab w:val="left" w:pos="1134"/>
        </w:tabs>
        <w:snapToGrid w:val="0"/>
        <w:spacing w:line="320" w:lineRule="exact"/>
        <w:ind w:firstLine="420"/>
      </w:pPr>
      <w:r w:rsidRPr="00174F21">
        <w:rPr>
          <w:position w:val="-10"/>
        </w:rPr>
        <w:object w:dxaOrig="240" w:dyaOrig="300" w14:anchorId="123BBD75">
          <v:shape id="_x0000_i1069" type="#_x0000_t75" style="width:11.7pt;height:15.45pt" o:ole="">
            <v:imagedata r:id="rId101" o:title=""/>
          </v:shape>
          <o:OLEObject Type="Embed" ProgID="Equation.DSMT4" ShapeID="_x0000_i1069" DrawAspect="Content" ObjectID="_1718201026" r:id="rId102"/>
        </w:object>
      </w:r>
      <w:r w:rsidRPr="00174F21">
        <w:rPr>
          <w:i/>
        </w:rPr>
        <w:tab/>
      </w:r>
      <w:r w:rsidRPr="00174F21">
        <w:t>——</w:t>
      </w:r>
      <w:r w:rsidRPr="00174F21">
        <w:rPr>
          <w:rFonts w:hint="eastAsia"/>
        </w:rPr>
        <w:t>第</w:t>
      </w:r>
      <w:r w:rsidRPr="00174F21">
        <w:rPr>
          <w:rFonts w:hint="eastAsia"/>
          <w:i/>
          <w:iCs/>
        </w:rPr>
        <w:t>k</w:t>
      </w:r>
      <w:r w:rsidRPr="00174F21">
        <w:rPr>
          <w:rFonts w:hint="eastAsia"/>
        </w:rPr>
        <w:t>个水库的</w:t>
      </w:r>
      <w:r w:rsidRPr="00174F21">
        <w:t>出力系数</w:t>
      </w:r>
      <w:r w:rsidRPr="00174F21">
        <w:rPr>
          <w:rFonts w:hint="eastAsia"/>
        </w:rPr>
        <w:t>，</w:t>
      </w:r>
      <w:r>
        <w:rPr>
          <w:rFonts w:hint="eastAsia"/>
        </w:rPr>
        <w:t>单位为</w:t>
      </w:r>
      <w:r w:rsidRPr="00174F21">
        <w:rPr>
          <w:rFonts w:hint="eastAsia"/>
        </w:rPr>
        <w:t>兆</w:t>
      </w:r>
      <w:r>
        <w:rPr>
          <w:rFonts w:hint="eastAsia"/>
        </w:rPr>
        <w:t>焦每四次方</w:t>
      </w:r>
      <w:r w:rsidRPr="00174F21">
        <w:rPr>
          <w:rFonts w:hint="eastAsia"/>
        </w:rPr>
        <w:t>米</w:t>
      </w:r>
      <w:r w:rsidRPr="00174F21">
        <w:rPr>
          <w:rFonts w:hint="eastAsia"/>
        </w:rPr>
        <w:t>(</w:t>
      </w:r>
      <w:r>
        <w:t>MJ/</w:t>
      </w:r>
      <w:r w:rsidRPr="00174F21">
        <w:rPr>
          <w:rFonts w:hint="eastAsia"/>
        </w:rPr>
        <w:t>m</w:t>
      </w:r>
      <w:r w:rsidRPr="00174F21">
        <w:rPr>
          <w:vertAlign w:val="superscript"/>
        </w:rPr>
        <w:t>4</w:t>
      </w:r>
      <w:r w:rsidRPr="00174F21">
        <w:rPr>
          <w:rFonts w:hint="eastAsia"/>
        </w:rPr>
        <w:t>)</w:t>
      </w:r>
      <w:r w:rsidRPr="00174F21">
        <w:rPr>
          <w:rFonts w:hint="eastAsia"/>
        </w:rPr>
        <w:t>；</w:t>
      </w:r>
    </w:p>
    <w:p w14:paraId="6C00F5DE" w14:textId="77777777" w:rsidR="0029559B" w:rsidRPr="00174F21" w:rsidRDefault="0029559B" w:rsidP="00FF600F">
      <w:pPr>
        <w:tabs>
          <w:tab w:val="left" w:pos="1134"/>
        </w:tabs>
        <w:snapToGrid w:val="0"/>
        <w:spacing w:line="320" w:lineRule="exact"/>
        <w:ind w:firstLine="420"/>
      </w:pPr>
      <w:r w:rsidRPr="00174F21">
        <w:rPr>
          <w:position w:val="-10"/>
        </w:rPr>
        <w:object w:dxaOrig="440" w:dyaOrig="300" w14:anchorId="18DFFB89">
          <v:shape id="_x0000_i1070" type="#_x0000_t75" style="width:21.95pt;height:15.45pt" o:ole="">
            <v:imagedata r:id="rId103" o:title=""/>
          </v:shape>
          <o:OLEObject Type="Embed" ProgID="Equation.DSMT4" ShapeID="_x0000_i1070" DrawAspect="Content" ObjectID="_1718201027" r:id="rId104"/>
        </w:object>
      </w:r>
      <w:r w:rsidRPr="00174F21">
        <w:rPr>
          <w:i/>
        </w:rPr>
        <w:tab/>
      </w:r>
      <w:r w:rsidRPr="00174F21">
        <w:t>——</w:t>
      </w:r>
      <w:r w:rsidRPr="00174F21">
        <w:t>第</w:t>
      </w:r>
      <w:r w:rsidRPr="00174F21">
        <w:rPr>
          <w:i/>
          <w:iCs/>
        </w:rPr>
        <w:t>i</w:t>
      </w:r>
      <w:r w:rsidRPr="00174F21">
        <w:t>台</w:t>
      </w:r>
      <w:r w:rsidRPr="00174F21">
        <w:rPr>
          <w:rFonts w:hint="eastAsia"/>
        </w:rPr>
        <w:t>水电</w:t>
      </w:r>
      <w:r w:rsidRPr="00174F21">
        <w:t>机组</w:t>
      </w:r>
      <w:r w:rsidRPr="00174F21">
        <w:rPr>
          <w:rFonts w:hint="eastAsia"/>
          <w:i/>
          <w:iCs/>
        </w:rPr>
        <w:t>t</w:t>
      </w:r>
      <w:r w:rsidRPr="00174F21">
        <w:rPr>
          <w:rFonts w:hint="eastAsia"/>
        </w:rPr>
        <w:t>时刻</w:t>
      </w:r>
      <w:r w:rsidRPr="00174F21">
        <w:t>过水量</w:t>
      </w:r>
      <w:r w:rsidRPr="00174F21">
        <w:rPr>
          <w:rFonts w:hint="eastAsia"/>
        </w:rPr>
        <w:t>，</w:t>
      </w:r>
      <w:r>
        <w:rPr>
          <w:rFonts w:hint="eastAsia"/>
        </w:rPr>
        <w:t>单位为</w:t>
      </w:r>
      <w:r w:rsidRPr="00174F21">
        <w:rPr>
          <w:rFonts w:hint="eastAsia"/>
        </w:rPr>
        <w:t>立方米每秒</w:t>
      </w:r>
      <w:r w:rsidRPr="00174F21">
        <w:rPr>
          <w:rFonts w:hint="eastAsia"/>
        </w:rPr>
        <w:t>(m</w:t>
      </w:r>
      <w:r w:rsidRPr="00174F21">
        <w:rPr>
          <w:vertAlign w:val="superscript"/>
        </w:rPr>
        <w:t>3</w:t>
      </w:r>
      <w:r w:rsidRPr="00174F21">
        <w:t>/</w:t>
      </w:r>
      <w:r>
        <w:t>s</w:t>
      </w:r>
      <w:r w:rsidRPr="00174F21">
        <w:rPr>
          <w:rFonts w:hint="eastAsia"/>
        </w:rPr>
        <w:t>)</w:t>
      </w:r>
      <w:r w:rsidRPr="00174F21">
        <w:rPr>
          <w:rFonts w:hint="eastAsia"/>
        </w:rPr>
        <w:t>；</w:t>
      </w:r>
    </w:p>
    <w:p w14:paraId="7BE53729" w14:textId="77777777" w:rsidR="0029559B" w:rsidRDefault="0029559B" w:rsidP="00FF600F">
      <w:pPr>
        <w:tabs>
          <w:tab w:val="left" w:pos="1134"/>
        </w:tabs>
        <w:snapToGrid w:val="0"/>
        <w:spacing w:line="320" w:lineRule="exact"/>
        <w:ind w:firstLine="420"/>
      </w:pPr>
      <w:r w:rsidRPr="00174F21">
        <w:rPr>
          <w:position w:val="-10"/>
        </w:rPr>
        <w:object w:dxaOrig="460" w:dyaOrig="300" w14:anchorId="63C17BED">
          <v:shape id="_x0000_i1071" type="#_x0000_t75" style="width:23.85pt;height:15.45pt" o:ole="">
            <v:imagedata r:id="rId105" o:title=""/>
          </v:shape>
          <o:OLEObject Type="Embed" ProgID="Equation.DSMT4" ShapeID="_x0000_i1071" DrawAspect="Content" ObjectID="_1718201028" r:id="rId106"/>
        </w:object>
      </w:r>
      <w:r w:rsidRPr="00174F21">
        <w:rPr>
          <w:i/>
        </w:rPr>
        <w:tab/>
      </w:r>
      <w:r w:rsidRPr="00174F21">
        <w:t>——</w:t>
      </w:r>
      <w:r w:rsidRPr="00174F21">
        <w:rPr>
          <w:rFonts w:hint="eastAsia"/>
        </w:rPr>
        <w:t>第</w:t>
      </w:r>
      <w:r w:rsidRPr="00174F21">
        <w:rPr>
          <w:rFonts w:hint="eastAsia"/>
          <w:i/>
          <w:iCs/>
        </w:rPr>
        <w:t>k</w:t>
      </w:r>
      <w:r w:rsidRPr="00174F21">
        <w:rPr>
          <w:rFonts w:hint="eastAsia"/>
        </w:rPr>
        <w:t>个水库</w:t>
      </w:r>
      <w:r w:rsidRPr="00174F21">
        <w:rPr>
          <w:rFonts w:hint="eastAsia"/>
          <w:i/>
          <w:iCs/>
        </w:rPr>
        <w:t>t</w:t>
      </w:r>
      <w:r w:rsidRPr="00174F21">
        <w:rPr>
          <w:rFonts w:hint="eastAsia"/>
        </w:rPr>
        <w:t>时刻水头，</w:t>
      </w:r>
      <w:r>
        <w:rPr>
          <w:rFonts w:hint="eastAsia"/>
        </w:rPr>
        <w:t>单位为</w:t>
      </w:r>
      <w:r w:rsidRPr="00174F21">
        <w:rPr>
          <w:rFonts w:hint="eastAsia"/>
        </w:rPr>
        <w:t>米</w:t>
      </w:r>
      <w:r w:rsidRPr="00174F21">
        <w:t>(</w:t>
      </w:r>
      <w:r w:rsidRPr="00174F21">
        <w:rPr>
          <w:rFonts w:hint="eastAsia"/>
        </w:rPr>
        <w:t>m)</w:t>
      </w:r>
      <w:r w:rsidRPr="00174F21">
        <w:rPr>
          <w:rFonts w:hint="eastAsia"/>
        </w:rPr>
        <w:t>；</w:t>
      </w:r>
    </w:p>
    <w:p w14:paraId="2382274B" w14:textId="77777777" w:rsidR="0029559B" w:rsidRPr="00174F21" w:rsidRDefault="0029559B" w:rsidP="00FF600F">
      <w:pPr>
        <w:tabs>
          <w:tab w:val="left" w:pos="1134"/>
        </w:tabs>
        <w:snapToGrid w:val="0"/>
        <w:spacing w:line="320" w:lineRule="exact"/>
        <w:ind w:firstLine="420"/>
      </w:pPr>
      <w:r w:rsidRPr="00174F21">
        <w:rPr>
          <w:position w:val="-12"/>
        </w:rPr>
        <w:object w:dxaOrig="360" w:dyaOrig="340" w14:anchorId="10BC260A">
          <v:shape id="_x0000_i1072" type="#_x0000_t75" style="width:18.25pt;height:17.75pt" o:ole="">
            <v:imagedata r:id="rId107" o:title=""/>
          </v:shape>
          <o:OLEObject Type="Embed" ProgID="Equation.DSMT4" ShapeID="_x0000_i1072" DrawAspect="Content" ObjectID="_1718201029" r:id="rId108"/>
        </w:object>
      </w:r>
      <w:r w:rsidRPr="00174F21">
        <w:tab/>
        <w:t>——</w:t>
      </w:r>
      <w:r w:rsidRPr="00174F21">
        <w:t>第</w:t>
      </w:r>
      <w:r w:rsidRPr="00174F21">
        <w:rPr>
          <w:i/>
          <w:iCs/>
        </w:rPr>
        <w:t>i</w:t>
      </w:r>
      <w:r w:rsidRPr="00174F21">
        <w:t>台</w:t>
      </w:r>
      <w:r w:rsidRPr="00174F21">
        <w:rPr>
          <w:rFonts w:hint="eastAsia"/>
        </w:rPr>
        <w:t>水电</w:t>
      </w:r>
      <w:r w:rsidRPr="00174F21">
        <w:t>机组</w:t>
      </w:r>
      <w:r w:rsidRPr="00174F21">
        <w:rPr>
          <w:rFonts w:hint="eastAsia"/>
        </w:rPr>
        <w:t>最大</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532A246A" w14:textId="77777777" w:rsidR="0029559B" w:rsidRPr="00174F21" w:rsidRDefault="0029559B" w:rsidP="00FF600F">
      <w:pPr>
        <w:tabs>
          <w:tab w:val="left" w:pos="1134"/>
        </w:tabs>
        <w:snapToGrid w:val="0"/>
        <w:spacing w:line="320" w:lineRule="exact"/>
        <w:ind w:firstLine="420"/>
      </w:pPr>
      <w:r w:rsidRPr="00174F21">
        <w:rPr>
          <w:position w:val="-12"/>
        </w:rPr>
        <w:object w:dxaOrig="360" w:dyaOrig="320" w14:anchorId="1D0C198A">
          <v:shape id="_x0000_i1073" type="#_x0000_t75" style="width:18.25pt;height:17.3pt" o:ole="">
            <v:imagedata r:id="rId109" o:title=""/>
          </v:shape>
          <o:OLEObject Type="Embed" ProgID="Equation.DSMT4" ShapeID="_x0000_i1073" DrawAspect="Content" ObjectID="_1718201030" r:id="rId110"/>
        </w:object>
      </w:r>
      <w:r w:rsidRPr="00174F21">
        <w:tab/>
        <w:t>——</w:t>
      </w:r>
      <w:r w:rsidRPr="00174F21">
        <w:t>第</w:t>
      </w:r>
      <w:r w:rsidRPr="00174F21">
        <w:rPr>
          <w:i/>
          <w:iCs/>
        </w:rPr>
        <w:t>i</w:t>
      </w:r>
      <w:r w:rsidRPr="00174F21">
        <w:t>台</w:t>
      </w:r>
      <w:r w:rsidRPr="00174F21">
        <w:rPr>
          <w:rFonts w:hint="eastAsia"/>
        </w:rPr>
        <w:t>水电</w:t>
      </w:r>
      <w:r w:rsidRPr="00174F21">
        <w:t>机组</w:t>
      </w:r>
      <w:r w:rsidRPr="00174F21">
        <w:rPr>
          <w:rFonts w:hint="eastAsia"/>
        </w:rPr>
        <w:t>最小</w:t>
      </w:r>
      <w:r w:rsidRPr="00174F21">
        <w:t>出力</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2C3CAE1" w14:textId="77777777" w:rsidR="0029559B" w:rsidRPr="00174F21" w:rsidRDefault="0029559B" w:rsidP="00FF600F">
      <w:pPr>
        <w:tabs>
          <w:tab w:val="left" w:pos="1134"/>
        </w:tabs>
        <w:snapToGrid w:val="0"/>
        <w:spacing w:line="320" w:lineRule="exact"/>
        <w:ind w:firstLine="420"/>
      </w:pPr>
      <w:r w:rsidRPr="00174F21">
        <w:rPr>
          <w:position w:val="-10"/>
        </w:rPr>
        <w:object w:dxaOrig="499" w:dyaOrig="300" w14:anchorId="743C76AE">
          <v:shape id="_x0000_i1074" type="#_x0000_t75" style="width:24.8pt;height:15.45pt" o:ole="">
            <v:imagedata r:id="rId111" o:title=""/>
          </v:shape>
          <o:OLEObject Type="Embed" ProgID="Equation.DSMT4" ShapeID="_x0000_i1074" DrawAspect="Content" ObjectID="_1718201031" r:id="rId112"/>
        </w:object>
      </w:r>
      <w:r w:rsidRPr="00174F21">
        <w:rPr>
          <w:i/>
        </w:rPr>
        <w:tab/>
      </w:r>
      <w:r w:rsidRPr="00174F21">
        <w:t>——</w:t>
      </w:r>
      <w:r w:rsidRPr="00174F21">
        <w:t>第</w:t>
      </w:r>
      <w:r w:rsidRPr="00174F21">
        <w:rPr>
          <w:i/>
          <w:iCs/>
        </w:rPr>
        <w:t>i</w:t>
      </w:r>
      <w:r w:rsidRPr="00174F21">
        <w:t>台</w:t>
      </w:r>
      <w:r w:rsidRPr="00174F21">
        <w:rPr>
          <w:rFonts w:hint="eastAsia"/>
        </w:rPr>
        <w:t>水电机组</w:t>
      </w:r>
      <w:r w:rsidRPr="00174F21">
        <w:rPr>
          <w:rFonts w:hint="eastAsia"/>
          <w:i/>
          <w:iCs/>
        </w:rPr>
        <w:t>t</w:t>
      </w:r>
      <w:r w:rsidRPr="00174F21">
        <w:rPr>
          <w:rFonts w:hint="eastAsia"/>
        </w:rPr>
        <w:t>时刻启停状态，取</w:t>
      </w:r>
      <w:r w:rsidRPr="00174F21">
        <w:rPr>
          <w:rFonts w:hint="eastAsia"/>
        </w:rPr>
        <w:t>0</w:t>
      </w:r>
      <w:r w:rsidRPr="00174F21">
        <w:rPr>
          <w:rFonts w:hint="eastAsia"/>
        </w:rPr>
        <w:t>代表未启动</w:t>
      </w:r>
      <w:r>
        <w:rPr>
          <w:rFonts w:hint="eastAsia"/>
        </w:rPr>
        <w:t>，</w:t>
      </w:r>
      <w:r w:rsidRPr="00174F21">
        <w:rPr>
          <w:rFonts w:hint="eastAsia"/>
        </w:rPr>
        <w:t>取</w:t>
      </w:r>
      <w:r w:rsidRPr="00174F21">
        <w:t>1</w:t>
      </w:r>
      <w:r>
        <w:rPr>
          <w:rFonts w:hint="eastAsia"/>
        </w:rPr>
        <w:t>代表启动</w:t>
      </w:r>
      <w:r w:rsidRPr="00174F21">
        <w:rPr>
          <w:rFonts w:hint="eastAsia"/>
        </w:rPr>
        <w:t>；</w:t>
      </w:r>
    </w:p>
    <w:p w14:paraId="7C4AE171" w14:textId="77777777" w:rsidR="0029559B" w:rsidRPr="002A40BB" w:rsidRDefault="0029559B" w:rsidP="00FF600F">
      <w:pPr>
        <w:tabs>
          <w:tab w:val="left" w:pos="1134"/>
        </w:tabs>
        <w:snapToGrid w:val="0"/>
        <w:spacing w:line="320" w:lineRule="exact"/>
        <w:ind w:leftChars="203" w:left="1558" w:hangingChars="539" w:hanging="1132"/>
        <w:rPr>
          <w:position w:val="-12"/>
        </w:rPr>
      </w:pPr>
      <w:r w:rsidRPr="002A40BB">
        <w:rPr>
          <w:position w:val="-12"/>
        </w:rPr>
        <w:object w:dxaOrig="440" w:dyaOrig="300" w14:anchorId="4EA1F037">
          <v:shape id="_x0000_i1075" type="#_x0000_t75" style="width:21.95pt;height:15.45pt" o:ole="">
            <v:imagedata r:id="rId113" o:title=""/>
          </v:shape>
          <o:OLEObject Type="Embed" ProgID="Equation.DSMT4" ShapeID="_x0000_i1075" DrawAspect="Content" ObjectID="_1718201032" r:id="rId114"/>
        </w:object>
      </w:r>
      <w:r w:rsidRPr="002A40BB">
        <w:tab/>
        <w:t>——</w:t>
      </w:r>
      <w:r w:rsidRPr="002A40BB">
        <w:t>第</w:t>
      </w:r>
      <w:r w:rsidRPr="002A40BB">
        <w:rPr>
          <w:i/>
        </w:rPr>
        <w:t>i</w:t>
      </w:r>
      <w:r w:rsidRPr="002A40BB">
        <w:t>台</w:t>
      </w:r>
      <w:r w:rsidRPr="002A40BB">
        <w:rPr>
          <w:rFonts w:hint="eastAsia"/>
        </w:rPr>
        <w:t>水电机组</w:t>
      </w:r>
      <w:r w:rsidRPr="002A40BB">
        <w:rPr>
          <w:rFonts w:hint="eastAsia"/>
          <w:i/>
        </w:rPr>
        <w:t>t</w:t>
      </w:r>
      <w:r w:rsidRPr="002A40BB">
        <w:rPr>
          <w:rFonts w:hint="eastAsia"/>
        </w:rPr>
        <w:t>时刻停运状态，取</w:t>
      </w:r>
      <w:r w:rsidRPr="002A40BB">
        <w:rPr>
          <w:rFonts w:hint="eastAsia"/>
        </w:rPr>
        <w:t>0</w:t>
      </w:r>
      <w:r w:rsidRPr="002A40BB">
        <w:rPr>
          <w:rFonts w:hint="eastAsia"/>
        </w:rPr>
        <w:t>表示</w:t>
      </w:r>
      <w:r>
        <w:rPr>
          <w:rFonts w:hint="eastAsia"/>
        </w:rPr>
        <w:t>强迫停运</w:t>
      </w:r>
      <w:r w:rsidRPr="002A40BB">
        <w:rPr>
          <w:rFonts w:hint="eastAsia"/>
        </w:rPr>
        <w:t>，取</w:t>
      </w:r>
      <w:r w:rsidRPr="002A40BB">
        <w:rPr>
          <w:rFonts w:hint="eastAsia"/>
        </w:rPr>
        <w:t>1</w:t>
      </w:r>
      <w:r w:rsidRPr="002A40BB">
        <w:rPr>
          <w:rFonts w:hint="eastAsia"/>
        </w:rPr>
        <w:t>表示</w:t>
      </w:r>
      <w:r w:rsidRPr="00174F21">
        <w:rPr>
          <w:rFonts w:hint="eastAsia"/>
        </w:rPr>
        <w:t>正常运行</w:t>
      </w:r>
      <w:r w:rsidRPr="002A40BB">
        <w:rPr>
          <w:rFonts w:hint="eastAsia"/>
        </w:rPr>
        <w:t>；</w:t>
      </w:r>
    </w:p>
    <w:p w14:paraId="5FB7A5BC" w14:textId="77777777" w:rsidR="0029559B" w:rsidRPr="00174F21" w:rsidRDefault="0029559B" w:rsidP="00FF600F">
      <w:pPr>
        <w:tabs>
          <w:tab w:val="left" w:pos="1134"/>
        </w:tabs>
        <w:snapToGrid w:val="0"/>
        <w:spacing w:line="320" w:lineRule="exact"/>
        <w:ind w:firstLine="420"/>
      </w:pPr>
      <w:r w:rsidRPr="00174F21">
        <w:rPr>
          <w:position w:val="-10"/>
        </w:rPr>
        <w:object w:dxaOrig="460" w:dyaOrig="300" w14:anchorId="35894353">
          <v:shape id="_x0000_i1076" type="#_x0000_t75" style="width:23.85pt;height:15.45pt" o:ole="">
            <v:imagedata r:id="rId115" o:title=""/>
          </v:shape>
          <o:OLEObject Type="Embed" ProgID="Equation.DSMT4" ShapeID="_x0000_i1076" DrawAspect="Content" ObjectID="_1718201033" r:id="rId116"/>
        </w:object>
      </w:r>
      <w:r w:rsidRPr="00174F21">
        <w:rPr>
          <w:i/>
        </w:rPr>
        <w:tab/>
      </w:r>
      <w:r w:rsidRPr="00174F21">
        <w:t>——</w:t>
      </w:r>
      <w:r w:rsidRPr="00174F21">
        <w:rPr>
          <w:rFonts w:hint="eastAsia"/>
        </w:rPr>
        <w:t>第</w:t>
      </w:r>
      <w:r w:rsidRPr="00174F21">
        <w:rPr>
          <w:rFonts w:hint="eastAsia"/>
          <w:i/>
          <w:iCs/>
        </w:rPr>
        <w:t>k</w:t>
      </w:r>
      <w:r w:rsidRPr="00174F21">
        <w:rPr>
          <w:rFonts w:hint="eastAsia"/>
        </w:rPr>
        <w:t>个水库</w:t>
      </w:r>
      <w:r w:rsidRPr="00174F21">
        <w:rPr>
          <w:rFonts w:hint="eastAsia"/>
          <w:i/>
          <w:iCs/>
        </w:rPr>
        <w:t>t</w:t>
      </w:r>
      <w:r w:rsidRPr="00174F21">
        <w:rPr>
          <w:rFonts w:hint="eastAsia"/>
        </w:rPr>
        <w:t>时刻</w:t>
      </w:r>
      <w:r w:rsidRPr="00174F21">
        <w:t>库容</w:t>
      </w:r>
      <w:r w:rsidRPr="00174F21">
        <w:rPr>
          <w:rFonts w:hint="eastAsia"/>
        </w:rPr>
        <w:t>，</w:t>
      </w:r>
      <w:r>
        <w:rPr>
          <w:rFonts w:hint="eastAsia"/>
        </w:rPr>
        <w:t>单位为</w:t>
      </w:r>
      <w:r w:rsidRPr="00174F21">
        <w:rPr>
          <w:rFonts w:hint="eastAsia"/>
        </w:rPr>
        <w:t>立方米</w:t>
      </w:r>
      <w:r w:rsidRPr="00174F21">
        <w:rPr>
          <w:rFonts w:hint="eastAsia"/>
        </w:rPr>
        <w:t>(m</w:t>
      </w:r>
      <w:r w:rsidRPr="00174F21">
        <w:rPr>
          <w:vertAlign w:val="superscript"/>
        </w:rPr>
        <w:t>3</w:t>
      </w:r>
      <w:r w:rsidRPr="00174F21">
        <w:rPr>
          <w:rFonts w:hint="eastAsia"/>
        </w:rPr>
        <w:t>)</w:t>
      </w:r>
      <w:r w:rsidRPr="00174F21">
        <w:rPr>
          <w:rFonts w:hint="eastAsia"/>
        </w:rPr>
        <w:t>；</w:t>
      </w:r>
    </w:p>
    <w:p w14:paraId="235DF68A" w14:textId="77777777" w:rsidR="0029559B" w:rsidRDefault="0029559B" w:rsidP="00FF600F">
      <w:pPr>
        <w:tabs>
          <w:tab w:val="left" w:pos="1134"/>
        </w:tabs>
        <w:snapToGrid w:val="0"/>
        <w:spacing w:line="320" w:lineRule="exact"/>
        <w:ind w:firstLine="420"/>
      </w:pPr>
      <w:r w:rsidRPr="00174F21">
        <w:rPr>
          <w:position w:val="-10"/>
        </w:rPr>
        <w:object w:dxaOrig="499" w:dyaOrig="300" w14:anchorId="6DE89CB8">
          <v:shape id="_x0000_i1077" type="#_x0000_t75" style="width:24.8pt;height:15.45pt" o:ole="">
            <v:imagedata r:id="rId117" o:title=""/>
          </v:shape>
          <o:OLEObject Type="Embed" ProgID="Equation.DSMT4" ShapeID="_x0000_i1077" DrawAspect="Content" ObjectID="_1718201034" r:id="rId118"/>
        </w:object>
      </w:r>
      <w:r w:rsidRPr="00174F21">
        <w:rPr>
          <w:i/>
        </w:rPr>
        <w:tab/>
      </w:r>
      <w:r w:rsidRPr="00174F21">
        <w:t>——</w:t>
      </w:r>
      <w:r w:rsidRPr="00174F21">
        <w:rPr>
          <w:rFonts w:hint="eastAsia"/>
        </w:rPr>
        <w:t>第</w:t>
      </w:r>
      <w:r w:rsidRPr="00174F21">
        <w:rPr>
          <w:rFonts w:hint="eastAsia"/>
          <w:i/>
          <w:iCs/>
        </w:rPr>
        <w:t>k</w:t>
      </w:r>
      <w:r w:rsidRPr="00174F21">
        <w:rPr>
          <w:rFonts w:hint="eastAsia"/>
        </w:rPr>
        <w:t>个水库</w:t>
      </w:r>
      <w:r w:rsidRPr="00174F21">
        <w:rPr>
          <w:rFonts w:hint="eastAsia"/>
          <w:i/>
          <w:iCs/>
        </w:rPr>
        <w:t>t</w:t>
      </w:r>
      <w:r w:rsidRPr="00174F21">
        <w:rPr>
          <w:rFonts w:hint="eastAsia"/>
        </w:rPr>
        <w:t>时刻</w:t>
      </w:r>
      <w:r w:rsidRPr="00174F21">
        <w:t>弃水量</w:t>
      </w:r>
      <w:r w:rsidRPr="00174F21">
        <w:rPr>
          <w:rFonts w:hint="eastAsia"/>
        </w:rPr>
        <w:t>，</w:t>
      </w:r>
      <w:r>
        <w:rPr>
          <w:rFonts w:hint="eastAsia"/>
        </w:rPr>
        <w:t>单位为</w:t>
      </w:r>
      <w:r w:rsidRPr="00174F21">
        <w:rPr>
          <w:rFonts w:hint="eastAsia"/>
        </w:rPr>
        <w:t>立方米</w:t>
      </w:r>
      <w:r w:rsidRPr="00174F21">
        <w:rPr>
          <w:rFonts w:hint="eastAsia"/>
        </w:rPr>
        <w:t>(m</w:t>
      </w:r>
      <w:r w:rsidRPr="00174F21">
        <w:rPr>
          <w:vertAlign w:val="superscript"/>
        </w:rPr>
        <w:t>3</w:t>
      </w:r>
      <w:r w:rsidRPr="00174F21">
        <w:rPr>
          <w:rFonts w:hint="eastAsia"/>
        </w:rPr>
        <w:t>)</w:t>
      </w:r>
      <w:r w:rsidRPr="00174F21">
        <w:rPr>
          <w:rFonts w:hint="eastAsia"/>
        </w:rPr>
        <w:t>；</w:t>
      </w:r>
    </w:p>
    <w:p w14:paraId="66C7CC6B" w14:textId="77777777" w:rsidR="0029559B" w:rsidRPr="00174F21" w:rsidRDefault="0029559B" w:rsidP="00FF600F">
      <w:pPr>
        <w:tabs>
          <w:tab w:val="left" w:pos="1134"/>
        </w:tabs>
        <w:snapToGrid w:val="0"/>
        <w:spacing w:line="320" w:lineRule="exact"/>
        <w:ind w:firstLine="420"/>
      </w:pPr>
      <w:r w:rsidRPr="00A55F74">
        <w:rPr>
          <w:position w:val="-6"/>
        </w:rPr>
        <w:object w:dxaOrig="180" w:dyaOrig="200" w14:anchorId="0FD12952">
          <v:shape id="_x0000_i1078" type="#_x0000_t75" style="width:9.8pt;height:9.8pt" o:ole="">
            <v:imagedata r:id="rId119" o:title=""/>
          </v:shape>
          <o:OLEObject Type="Embed" ProgID="Equation.DSMT4" ShapeID="_x0000_i1078" DrawAspect="Content" ObjectID="_1718201035" r:id="rId120"/>
        </w:object>
      </w:r>
      <w:r w:rsidRPr="00174F21">
        <w:rPr>
          <w:i/>
        </w:rPr>
        <w:tab/>
      </w:r>
      <w:r w:rsidRPr="00174F21">
        <w:t>——</w:t>
      </w:r>
      <w:r>
        <w:rPr>
          <w:rFonts w:hint="eastAsia"/>
        </w:rPr>
        <w:t>水库间水流时延</w:t>
      </w:r>
      <w:r w:rsidRPr="00174F21">
        <w:rPr>
          <w:rFonts w:hint="eastAsia"/>
        </w:rPr>
        <w:t>，</w:t>
      </w:r>
      <w:r>
        <w:rPr>
          <w:rFonts w:hint="eastAsia"/>
        </w:rPr>
        <w:t>单位为</w:t>
      </w:r>
      <w:r w:rsidRPr="00174F21">
        <w:rPr>
          <w:rFonts w:hint="eastAsia"/>
        </w:rPr>
        <w:t>秒</w:t>
      </w:r>
      <w:r w:rsidRPr="00174F21">
        <w:rPr>
          <w:rFonts w:hint="eastAsia"/>
        </w:rPr>
        <w:t>(</w:t>
      </w:r>
      <w:r>
        <w:t>s</w:t>
      </w:r>
      <w:r w:rsidRPr="00174F21">
        <w:rPr>
          <w:rFonts w:hint="eastAsia"/>
        </w:rPr>
        <w:t>)</w:t>
      </w:r>
      <w:r w:rsidRPr="00174F21">
        <w:rPr>
          <w:rFonts w:hint="eastAsia"/>
        </w:rPr>
        <w:t>；</w:t>
      </w:r>
    </w:p>
    <w:p w14:paraId="19FA1F3B" w14:textId="77777777" w:rsidR="0029559B" w:rsidRPr="00174F21" w:rsidRDefault="0029559B" w:rsidP="00FF600F">
      <w:pPr>
        <w:tabs>
          <w:tab w:val="left" w:pos="1134"/>
        </w:tabs>
        <w:snapToGrid w:val="0"/>
        <w:spacing w:line="320" w:lineRule="exact"/>
        <w:ind w:firstLine="420"/>
      </w:pPr>
      <w:r w:rsidRPr="00174F21">
        <w:rPr>
          <w:position w:val="-10"/>
        </w:rPr>
        <w:object w:dxaOrig="240" w:dyaOrig="320" w14:anchorId="662AE69C">
          <v:shape id="_x0000_i1079" type="#_x0000_t75" style="width:11.7pt;height:15.45pt" o:ole="">
            <v:imagedata r:id="rId121" o:title=""/>
          </v:shape>
          <o:OLEObject Type="Embed" ProgID="Equation.DSMT4" ShapeID="_x0000_i1079" DrawAspect="Content" ObjectID="_1718201036" r:id="rId122"/>
        </w:object>
      </w:r>
      <w:r w:rsidRPr="00174F21">
        <w:tab/>
        <w:t>——</w:t>
      </w:r>
      <w:r w:rsidRPr="00174F21">
        <w:rPr>
          <w:rFonts w:hint="eastAsia"/>
        </w:rPr>
        <w:t>第</w:t>
      </w:r>
      <w:r w:rsidRPr="00174F21">
        <w:rPr>
          <w:rFonts w:hint="eastAsia"/>
          <w:i/>
          <w:iCs/>
        </w:rPr>
        <w:t>k</w:t>
      </w:r>
      <w:r w:rsidRPr="00174F21">
        <w:rPr>
          <w:rFonts w:hint="eastAsia"/>
        </w:rPr>
        <w:t>个水库最大库容，</w:t>
      </w:r>
      <w:r>
        <w:rPr>
          <w:rFonts w:hint="eastAsia"/>
        </w:rPr>
        <w:t>单位为</w:t>
      </w:r>
      <w:r w:rsidRPr="00174F21">
        <w:rPr>
          <w:rFonts w:hint="eastAsia"/>
        </w:rPr>
        <w:t>立方米</w:t>
      </w:r>
      <w:r w:rsidRPr="00174F21">
        <w:rPr>
          <w:rFonts w:hint="eastAsia"/>
        </w:rPr>
        <w:t>(m</w:t>
      </w:r>
      <w:r w:rsidRPr="00174F21">
        <w:rPr>
          <w:vertAlign w:val="superscript"/>
        </w:rPr>
        <w:t>3</w:t>
      </w:r>
      <w:r w:rsidRPr="00174F21">
        <w:rPr>
          <w:rFonts w:hint="eastAsia"/>
        </w:rPr>
        <w:t>)</w:t>
      </w:r>
      <w:r w:rsidRPr="00174F21">
        <w:rPr>
          <w:rFonts w:hint="eastAsia"/>
        </w:rPr>
        <w:t>；</w:t>
      </w:r>
    </w:p>
    <w:p w14:paraId="2B8CE5AA" w14:textId="77777777" w:rsidR="0029559B" w:rsidRPr="00174F21" w:rsidRDefault="0029559B" w:rsidP="00FF600F">
      <w:pPr>
        <w:tabs>
          <w:tab w:val="left" w:pos="1134"/>
        </w:tabs>
        <w:snapToGrid w:val="0"/>
        <w:spacing w:line="320" w:lineRule="exact"/>
        <w:ind w:firstLine="420"/>
      </w:pPr>
      <w:r w:rsidRPr="00174F21">
        <w:rPr>
          <w:position w:val="-10"/>
        </w:rPr>
        <w:object w:dxaOrig="240" w:dyaOrig="300" w14:anchorId="16DDD4E0">
          <v:shape id="_x0000_i1080" type="#_x0000_t75" style="width:11.7pt;height:15.45pt" o:ole="">
            <v:imagedata r:id="rId123" o:title=""/>
          </v:shape>
          <o:OLEObject Type="Embed" ProgID="Equation.DSMT4" ShapeID="_x0000_i1080" DrawAspect="Content" ObjectID="_1718201037" r:id="rId124"/>
        </w:object>
      </w:r>
      <w:r w:rsidRPr="00174F21">
        <w:t xml:space="preserve"> </w:t>
      </w:r>
      <w:r w:rsidRPr="00174F21">
        <w:tab/>
        <w:t>——</w:t>
      </w:r>
      <w:r w:rsidRPr="00174F21">
        <w:rPr>
          <w:rFonts w:hint="eastAsia"/>
        </w:rPr>
        <w:t>第</w:t>
      </w:r>
      <w:r w:rsidRPr="00174F21">
        <w:rPr>
          <w:rFonts w:hint="eastAsia"/>
          <w:i/>
          <w:iCs/>
        </w:rPr>
        <w:t>k</w:t>
      </w:r>
      <w:r w:rsidRPr="00174F21">
        <w:rPr>
          <w:rFonts w:hint="eastAsia"/>
        </w:rPr>
        <w:t>个水库最小库容，</w:t>
      </w:r>
      <w:r>
        <w:rPr>
          <w:rFonts w:hint="eastAsia"/>
        </w:rPr>
        <w:t>单位为</w:t>
      </w:r>
      <w:r w:rsidRPr="00174F21">
        <w:rPr>
          <w:rFonts w:hint="eastAsia"/>
        </w:rPr>
        <w:t>立方米</w:t>
      </w:r>
      <w:r w:rsidRPr="00174F21">
        <w:rPr>
          <w:rFonts w:hint="eastAsia"/>
        </w:rPr>
        <w:t>(m</w:t>
      </w:r>
      <w:r w:rsidRPr="00174F21">
        <w:rPr>
          <w:vertAlign w:val="superscript"/>
        </w:rPr>
        <w:t>3</w:t>
      </w:r>
      <w:r w:rsidRPr="00174F21">
        <w:rPr>
          <w:rFonts w:hint="eastAsia"/>
        </w:rPr>
        <w:t>)</w:t>
      </w:r>
      <w:r w:rsidRPr="00174F21">
        <w:rPr>
          <w:rFonts w:hint="eastAsia"/>
        </w:rPr>
        <w:t>；</w:t>
      </w:r>
    </w:p>
    <w:p w14:paraId="57536C52" w14:textId="52D22C4A" w:rsidR="0029559B" w:rsidRPr="00174F21" w:rsidRDefault="0029559B" w:rsidP="00FF600F">
      <w:pPr>
        <w:tabs>
          <w:tab w:val="left" w:pos="1134"/>
        </w:tabs>
        <w:snapToGrid w:val="0"/>
        <w:spacing w:line="320" w:lineRule="exact"/>
        <w:ind w:firstLine="420"/>
      </w:pPr>
      <w:r w:rsidRPr="00174F21">
        <w:rPr>
          <w:position w:val="-10"/>
        </w:rPr>
        <w:object w:dxaOrig="499" w:dyaOrig="300" w14:anchorId="573C65EC">
          <v:shape id="_x0000_i1081" type="#_x0000_t75" style="width:24.8pt;height:15.45pt" o:ole="">
            <v:imagedata r:id="rId125" o:title=""/>
          </v:shape>
          <o:OLEObject Type="Embed" ProgID="Equation.DSMT4" ShapeID="_x0000_i1081" DrawAspect="Content" ObjectID="_1718201038" r:id="rId126"/>
        </w:object>
      </w:r>
      <w:r w:rsidRPr="00174F21">
        <w:rPr>
          <w:i/>
        </w:rPr>
        <w:tab/>
      </w:r>
      <w:r w:rsidRPr="00174F21">
        <w:t>——</w:t>
      </w:r>
      <w:r w:rsidRPr="00174F21">
        <w:rPr>
          <w:rFonts w:hint="eastAsia"/>
        </w:rPr>
        <w:t>第</w:t>
      </w:r>
      <w:r w:rsidRPr="00174F21">
        <w:rPr>
          <w:rFonts w:hint="eastAsia"/>
          <w:i/>
          <w:iCs/>
        </w:rPr>
        <w:t>k</w:t>
      </w:r>
      <w:r w:rsidRPr="00174F21">
        <w:rPr>
          <w:rFonts w:hint="eastAsia"/>
        </w:rPr>
        <w:t>个水库</w:t>
      </w:r>
      <w:r w:rsidRPr="00174F21">
        <w:rPr>
          <w:rFonts w:hint="eastAsia"/>
          <w:i/>
          <w:iCs/>
        </w:rPr>
        <w:t>t</w:t>
      </w:r>
      <w:r w:rsidRPr="00174F21">
        <w:rPr>
          <w:rFonts w:hint="eastAsia"/>
        </w:rPr>
        <w:t>时刻径流</w:t>
      </w:r>
      <w:r w:rsidR="00182647">
        <w:rPr>
          <w:rFonts w:hint="eastAsia"/>
        </w:rPr>
        <w:t>量</w:t>
      </w:r>
      <w:r w:rsidRPr="00174F21">
        <w:rPr>
          <w:rFonts w:hint="eastAsia"/>
        </w:rPr>
        <w:t>，</w:t>
      </w:r>
      <w:r>
        <w:rPr>
          <w:rFonts w:hint="eastAsia"/>
        </w:rPr>
        <w:t>单位为</w:t>
      </w:r>
      <w:r w:rsidRPr="00174F21">
        <w:rPr>
          <w:rFonts w:hint="eastAsia"/>
        </w:rPr>
        <w:t>立方米每秒</w:t>
      </w:r>
      <w:r w:rsidRPr="00174F21">
        <w:rPr>
          <w:rFonts w:hint="eastAsia"/>
        </w:rPr>
        <w:t>(m</w:t>
      </w:r>
      <w:r w:rsidRPr="00174F21">
        <w:rPr>
          <w:vertAlign w:val="superscript"/>
        </w:rPr>
        <w:t>3</w:t>
      </w:r>
      <w:r w:rsidRPr="00174F21">
        <w:t>/s</w:t>
      </w:r>
      <w:r w:rsidRPr="00174F21">
        <w:rPr>
          <w:rFonts w:hint="eastAsia"/>
        </w:rPr>
        <w:t>)</w:t>
      </w:r>
      <w:r w:rsidRPr="00174F21">
        <w:rPr>
          <w:rFonts w:hint="eastAsia"/>
        </w:rPr>
        <w:t>；</w:t>
      </w:r>
    </w:p>
    <w:p w14:paraId="366F5D28" w14:textId="77777777" w:rsidR="0029559B" w:rsidRPr="00174F21" w:rsidRDefault="0029559B" w:rsidP="00FF600F">
      <w:pPr>
        <w:tabs>
          <w:tab w:val="left" w:pos="1134"/>
          <w:tab w:val="left" w:pos="4962"/>
        </w:tabs>
        <w:snapToGrid w:val="0"/>
        <w:spacing w:line="320" w:lineRule="exact"/>
        <w:ind w:firstLine="420"/>
      </w:pPr>
      <w:r>
        <w:rPr>
          <w:i/>
        </w:rPr>
        <w:t>n</w:t>
      </w:r>
      <w:r w:rsidRPr="00174F21">
        <w:rPr>
          <w:i/>
          <w:vertAlign w:val="subscript"/>
        </w:rPr>
        <w:t>k</w:t>
      </w:r>
      <w:r w:rsidRPr="00174F21">
        <w:rPr>
          <w:i/>
          <w:vertAlign w:val="subscript"/>
        </w:rPr>
        <w:tab/>
      </w:r>
      <w:r w:rsidRPr="00174F21">
        <w:t>——</w:t>
      </w:r>
      <w:r w:rsidRPr="00174F21">
        <w:t>属于第</w:t>
      </w:r>
      <w:r w:rsidRPr="00174F21">
        <w:rPr>
          <w:i/>
        </w:rPr>
        <w:t>k</w:t>
      </w:r>
      <w:r w:rsidRPr="00174F21">
        <w:t>个水库的机组编号</w:t>
      </w:r>
      <w:r w:rsidRPr="00174F21">
        <w:rPr>
          <w:rFonts w:hint="eastAsia"/>
        </w:rPr>
        <w:t>；</w:t>
      </w:r>
    </w:p>
    <w:p w14:paraId="6955996D" w14:textId="604C54E7" w:rsidR="0029559B" w:rsidRPr="00174F21" w:rsidRDefault="0029559B" w:rsidP="00FF600F">
      <w:pPr>
        <w:tabs>
          <w:tab w:val="left" w:pos="1134"/>
        </w:tabs>
        <w:snapToGrid w:val="0"/>
        <w:spacing w:line="320" w:lineRule="exact"/>
        <w:ind w:firstLine="420"/>
      </w:pPr>
      <w:r w:rsidRPr="00D8020E">
        <w:rPr>
          <w:position w:val="-6"/>
        </w:rPr>
        <w:object w:dxaOrig="260" w:dyaOrig="240" w14:anchorId="431EF2B0">
          <v:shape id="_x0000_i1082" type="#_x0000_t75" style="width:13.55pt;height:11.7pt" o:ole="">
            <v:imagedata r:id="rId127" o:title=""/>
          </v:shape>
          <o:OLEObject Type="Embed" ProgID="Equation.DSMT4" ShapeID="_x0000_i1082" DrawAspect="Content" ObjectID="_1718201039" r:id="rId128"/>
        </w:object>
      </w:r>
      <w:r w:rsidRPr="00174F21">
        <w:rPr>
          <w:i/>
        </w:rPr>
        <w:tab/>
      </w:r>
      <w:r w:rsidRPr="00174F21">
        <w:t>——</w:t>
      </w:r>
      <w:r w:rsidRPr="00174F21">
        <w:rPr>
          <w:rFonts w:hint="eastAsia"/>
        </w:rPr>
        <w:t>上下时刻的时间间隔</w:t>
      </w:r>
      <w:r>
        <w:rPr>
          <w:rFonts w:hint="eastAsia"/>
        </w:rPr>
        <w:t>，单位为</w:t>
      </w:r>
      <w:r w:rsidR="00182647">
        <w:rPr>
          <w:rFonts w:hint="eastAsia"/>
        </w:rPr>
        <w:t>小时</w:t>
      </w:r>
      <w:r>
        <w:rPr>
          <w:rFonts w:hint="eastAsia"/>
        </w:rPr>
        <w:t>(</w:t>
      </w:r>
      <w:r w:rsidR="00182647">
        <w:t>h</w:t>
      </w:r>
      <w:r>
        <w:t>)</w:t>
      </w:r>
      <w:r w:rsidRPr="00174F21">
        <w:rPr>
          <w:rFonts w:hint="eastAsia"/>
        </w:rPr>
        <w:t>；</w:t>
      </w:r>
    </w:p>
    <w:p w14:paraId="13EBD8E5" w14:textId="77777777" w:rsidR="0029559B" w:rsidRPr="00174F21" w:rsidRDefault="0029559B" w:rsidP="00FF600F">
      <w:pPr>
        <w:tabs>
          <w:tab w:val="left" w:pos="1134"/>
        </w:tabs>
        <w:snapToGrid w:val="0"/>
        <w:spacing w:line="320" w:lineRule="exact"/>
        <w:ind w:firstLine="420"/>
      </w:pPr>
      <w:r w:rsidRPr="00174F21">
        <w:rPr>
          <w:rFonts w:hint="eastAsia"/>
          <w:i/>
        </w:rPr>
        <w:t>T</w:t>
      </w:r>
      <w:r w:rsidRPr="00174F21">
        <w:rPr>
          <w:i/>
        </w:rPr>
        <w:tab/>
      </w:r>
      <w:r w:rsidRPr="00174F21">
        <w:t>——</w:t>
      </w:r>
      <w:r w:rsidRPr="00174F21">
        <w:rPr>
          <w:rFonts w:hint="eastAsia"/>
        </w:rPr>
        <w:t>日末时刻；</w:t>
      </w:r>
    </w:p>
    <w:p w14:paraId="59EC8B0D" w14:textId="77777777" w:rsidR="0029559B" w:rsidRPr="00174F21" w:rsidRDefault="0029559B" w:rsidP="00FF600F">
      <w:pPr>
        <w:tabs>
          <w:tab w:val="left" w:pos="1134"/>
        </w:tabs>
        <w:snapToGrid w:val="0"/>
        <w:spacing w:line="320" w:lineRule="exact"/>
        <w:ind w:firstLine="420"/>
      </w:pPr>
      <w:r w:rsidRPr="00174F21">
        <w:rPr>
          <w:position w:val="-10"/>
        </w:rPr>
        <w:object w:dxaOrig="260" w:dyaOrig="320" w14:anchorId="15512F9E">
          <v:shape id="_x0000_i1083" type="#_x0000_t75" style="width:11.7pt;height:15.45pt" o:ole="">
            <v:imagedata r:id="rId129" o:title=""/>
          </v:shape>
          <o:OLEObject Type="Embed" ProgID="Equation.DSMT4" ShapeID="_x0000_i1083" DrawAspect="Content" ObjectID="_1718201040" r:id="rId130"/>
        </w:object>
      </w:r>
      <w:r w:rsidRPr="00174F21">
        <w:tab/>
        <w:t>——</w:t>
      </w:r>
      <w:r w:rsidRPr="00174F21">
        <w:rPr>
          <w:rFonts w:hint="eastAsia"/>
        </w:rPr>
        <w:t>第</w:t>
      </w:r>
      <w:r w:rsidRPr="00174F21">
        <w:rPr>
          <w:rFonts w:hint="eastAsia"/>
          <w:i/>
          <w:iCs/>
        </w:rPr>
        <w:t>k</w:t>
      </w:r>
      <w:r w:rsidRPr="00174F21">
        <w:rPr>
          <w:rFonts w:hint="eastAsia"/>
        </w:rPr>
        <w:t>个水库的日末库容相对日初库容比例的最大值；</w:t>
      </w:r>
    </w:p>
    <w:p w14:paraId="629F64F6" w14:textId="77777777" w:rsidR="0029559B" w:rsidRPr="00174F21" w:rsidRDefault="0029559B" w:rsidP="00FF600F">
      <w:pPr>
        <w:tabs>
          <w:tab w:val="left" w:pos="1134"/>
        </w:tabs>
        <w:snapToGrid w:val="0"/>
        <w:spacing w:line="320" w:lineRule="exact"/>
        <w:ind w:firstLine="420"/>
      </w:pPr>
      <w:r w:rsidRPr="00174F21">
        <w:rPr>
          <w:position w:val="-10"/>
        </w:rPr>
        <w:object w:dxaOrig="260" w:dyaOrig="300" w14:anchorId="669C8687">
          <v:shape id="_x0000_i1084" type="#_x0000_t75" style="width:11.7pt;height:15.45pt" o:ole="">
            <v:imagedata r:id="rId131" o:title=""/>
          </v:shape>
          <o:OLEObject Type="Embed" ProgID="Equation.DSMT4" ShapeID="_x0000_i1084" DrawAspect="Content" ObjectID="_1718201041" r:id="rId132"/>
        </w:object>
      </w:r>
      <w:r w:rsidRPr="00174F21">
        <w:tab/>
        <w:t>——</w:t>
      </w:r>
      <w:r w:rsidRPr="00174F21">
        <w:rPr>
          <w:rFonts w:hint="eastAsia"/>
        </w:rPr>
        <w:t>第</w:t>
      </w:r>
      <w:r w:rsidRPr="00174F21">
        <w:rPr>
          <w:rFonts w:hint="eastAsia"/>
          <w:i/>
          <w:iCs/>
        </w:rPr>
        <w:t>k</w:t>
      </w:r>
      <w:r w:rsidRPr="00174F21">
        <w:rPr>
          <w:rFonts w:hint="eastAsia"/>
        </w:rPr>
        <w:t>个水库的日末库容相对日初库容比例的最小值；</w:t>
      </w:r>
    </w:p>
    <w:p w14:paraId="17F11925" w14:textId="77777777" w:rsidR="0029559B" w:rsidRPr="00174F21" w:rsidRDefault="0029559B" w:rsidP="00FF600F">
      <w:pPr>
        <w:tabs>
          <w:tab w:val="left" w:pos="1134"/>
        </w:tabs>
        <w:snapToGrid w:val="0"/>
        <w:spacing w:line="320" w:lineRule="exact"/>
        <w:ind w:firstLine="420"/>
      </w:pPr>
      <w:r w:rsidRPr="00174F21">
        <w:rPr>
          <w:position w:val="-10"/>
        </w:rPr>
        <w:object w:dxaOrig="420" w:dyaOrig="300" w14:anchorId="1DE1E9D9">
          <v:shape id="_x0000_i1085" type="#_x0000_t75" style="width:21.95pt;height:15.45pt" o:ole="">
            <v:imagedata r:id="rId133" o:title=""/>
          </v:shape>
          <o:OLEObject Type="Embed" ProgID="Equation.DSMT4" ShapeID="_x0000_i1085" DrawAspect="Content" ObjectID="_1718201042" r:id="rId134"/>
        </w:object>
      </w:r>
      <w:r w:rsidRPr="00174F21">
        <w:tab/>
        <w:t>——</w:t>
      </w:r>
      <w:r w:rsidRPr="00174F21">
        <w:rPr>
          <w:rFonts w:hint="eastAsia"/>
        </w:rPr>
        <w:t>第</w:t>
      </w:r>
      <w:r w:rsidRPr="00174F21">
        <w:rPr>
          <w:rFonts w:hint="eastAsia"/>
          <w:i/>
          <w:iCs/>
        </w:rPr>
        <w:t>k</w:t>
      </w:r>
      <w:r w:rsidRPr="00174F21">
        <w:rPr>
          <w:rFonts w:hint="eastAsia"/>
        </w:rPr>
        <w:t>个水库的</w:t>
      </w:r>
      <w:r w:rsidRPr="00174F21">
        <w:t>水头和库容大小的</w:t>
      </w:r>
      <w:r w:rsidRPr="00174F21">
        <w:rPr>
          <w:rFonts w:hint="eastAsia"/>
        </w:rPr>
        <w:t>函数</w:t>
      </w:r>
      <w:r w:rsidRPr="00174F21">
        <w:t>关系</w:t>
      </w:r>
      <w:r>
        <w:rPr>
          <w:rFonts w:hint="eastAsia"/>
        </w:rPr>
        <w:t>。</w:t>
      </w:r>
    </w:p>
    <w:p w14:paraId="175E69E0" w14:textId="625A7DF0" w:rsidR="0029559B" w:rsidRDefault="0029559B" w:rsidP="0029559B">
      <w:pPr>
        <w:pStyle w:val="aff0"/>
        <w:wordWrap/>
        <w:spacing w:beforeLines="100" w:before="312" w:afterLines="100" w:after="312"/>
        <w:ind w:left="6" w:hanging="6"/>
      </w:pPr>
      <w:bookmarkStart w:id="191" w:name="_Toc106349904"/>
      <w:bookmarkStart w:id="192" w:name="_Toc106870067"/>
      <w:bookmarkStart w:id="193" w:name="_Toc106872935"/>
      <w:r w:rsidRPr="00174F21">
        <w:rPr>
          <w:rFonts w:hint="eastAsia"/>
        </w:rPr>
        <w:t>光热电站</w:t>
      </w:r>
      <w:r>
        <w:rPr>
          <w:rFonts w:hint="eastAsia"/>
        </w:rPr>
        <w:t>可靠性模型</w:t>
      </w:r>
      <w:bookmarkEnd w:id="191"/>
      <w:bookmarkEnd w:id="192"/>
      <w:bookmarkEnd w:id="193"/>
    </w:p>
    <w:p w14:paraId="1C106A27" w14:textId="77777777"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光热电站的能量流动关系如图B.</w:t>
      </w:r>
      <w:r w:rsidRPr="0029559B">
        <w:rPr>
          <w:rStyle w:val="afffffff1"/>
          <w:i w:val="0"/>
          <w:iCs w:val="0"/>
          <w:color w:val="auto"/>
        </w:rPr>
        <w:t>1</w:t>
      </w:r>
      <w:r w:rsidRPr="0029559B">
        <w:rPr>
          <w:rStyle w:val="afffffff1"/>
          <w:rFonts w:hint="eastAsia"/>
          <w:i w:val="0"/>
          <w:iCs w:val="0"/>
          <w:color w:val="auto"/>
        </w:rPr>
        <w:t>所示：</w:t>
      </w:r>
    </w:p>
    <w:p w14:paraId="3CC5215A" w14:textId="77777777" w:rsidR="0029559B" w:rsidRPr="00174F21" w:rsidRDefault="0029559B" w:rsidP="0029559B">
      <w:pPr>
        <w:ind w:firstLine="420"/>
      </w:pPr>
    </w:p>
    <w:p w14:paraId="719D4299" w14:textId="77777777" w:rsidR="0029559B" w:rsidRPr="00174F21" w:rsidRDefault="0029559B" w:rsidP="0029559B">
      <w:pPr>
        <w:jc w:val="center"/>
      </w:pPr>
      <w:r w:rsidRPr="00174F21">
        <w:object w:dxaOrig="13776" w:dyaOrig="4128" w14:anchorId="7ED4E685">
          <v:shape id="_x0000_i1086" type="#_x0000_t75" style="width:385.7pt;height:114.55pt" o:ole="">
            <v:imagedata r:id="rId135" o:title=""/>
          </v:shape>
          <o:OLEObject Type="Embed" ProgID="Visio.Drawing.15" ShapeID="_x0000_i1086" DrawAspect="Content" ObjectID="_1718201043" r:id="rId136"/>
        </w:object>
      </w:r>
    </w:p>
    <w:p w14:paraId="3910DDAB" w14:textId="55706685" w:rsidR="0029559B" w:rsidRPr="00F613BD" w:rsidRDefault="00FA776E" w:rsidP="00F613BD">
      <w:pPr>
        <w:pStyle w:val="afa"/>
        <w:numPr>
          <w:ilvl w:val="0"/>
          <w:numId w:val="0"/>
        </w:numPr>
      </w:pPr>
      <w:r>
        <w:rPr>
          <w:rFonts w:hint="eastAsia"/>
        </w:rPr>
        <w:t>附</w:t>
      </w:r>
      <w:r w:rsidR="0029559B" w:rsidRPr="00F613BD">
        <w:rPr>
          <w:rFonts w:hint="eastAsia"/>
        </w:rPr>
        <w:t>图B</w:t>
      </w:r>
      <w:r w:rsidR="0029559B" w:rsidRPr="00F613BD">
        <w:t>.1</w:t>
      </w:r>
      <w:r w:rsidR="0029559B" w:rsidRPr="00F613BD">
        <w:rPr>
          <w:rFonts w:hint="eastAsia"/>
        </w:rPr>
        <w:t xml:space="preserve"> 光热电站能量传递过程</w:t>
      </w:r>
    </w:p>
    <w:p w14:paraId="5714CD26" w14:textId="77777777" w:rsidR="0029559B" w:rsidRPr="00174F21" w:rsidRDefault="0029559B" w:rsidP="0029559B">
      <w:pPr>
        <w:ind w:firstLine="420"/>
      </w:pPr>
      <w:r w:rsidRPr="00174F21">
        <w:rPr>
          <w:rFonts w:hint="eastAsia"/>
        </w:rPr>
        <w:t>图中：</w:t>
      </w:r>
    </w:p>
    <w:p w14:paraId="540F1773" w14:textId="77777777" w:rsidR="0029559B" w:rsidRPr="00174F21" w:rsidRDefault="0029559B" w:rsidP="00FF600F">
      <w:pPr>
        <w:tabs>
          <w:tab w:val="left" w:pos="1134"/>
        </w:tabs>
        <w:spacing w:line="320" w:lineRule="exact"/>
        <w:ind w:firstLine="420"/>
      </w:pPr>
      <w:r w:rsidRPr="00174F21">
        <w:rPr>
          <w:position w:val="-10"/>
        </w:rPr>
        <w:object w:dxaOrig="380" w:dyaOrig="300" w14:anchorId="489C8177">
          <v:shape id="_x0000_i1087" type="#_x0000_t75" style="width:18.25pt;height:14.95pt" o:ole="">
            <v:imagedata r:id="rId137" o:title=""/>
          </v:shape>
          <o:OLEObject Type="Embed" ProgID="Equation.DSMT4" ShapeID="_x0000_i1087" DrawAspect="Content" ObjectID="_1718201044" r:id="rId138"/>
        </w:object>
      </w:r>
      <w:r w:rsidRPr="00174F21">
        <w:tab/>
        <w:t>——</w:t>
      </w:r>
      <w:r w:rsidRPr="00174F21">
        <w:rPr>
          <w:rFonts w:hint="eastAsia"/>
          <w:i/>
          <w:iCs/>
        </w:rPr>
        <w:t>t</w:t>
      </w:r>
      <w:r w:rsidRPr="00174F21">
        <w:rPr>
          <w:rFonts w:hint="eastAsia"/>
        </w:rPr>
        <w:t>时刻太阳辐射强度，</w:t>
      </w:r>
      <w:r>
        <w:rPr>
          <w:rFonts w:hint="eastAsia"/>
        </w:rPr>
        <w:t>单位为</w:t>
      </w:r>
      <w:r w:rsidRPr="00174F21">
        <w:rPr>
          <w:rFonts w:hint="eastAsia"/>
        </w:rPr>
        <w:t>兆瓦每平方米</w:t>
      </w:r>
      <w:r w:rsidRPr="00174F21">
        <w:rPr>
          <w:rFonts w:hint="eastAsia"/>
        </w:rPr>
        <w:t>(</w:t>
      </w:r>
      <w:r w:rsidRPr="00174F21">
        <w:t>MW/m</w:t>
      </w:r>
      <w:r w:rsidRPr="00174F21">
        <w:rPr>
          <w:vertAlign w:val="superscript"/>
        </w:rPr>
        <w:t>2</w:t>
      </w:r>
      <w:r w:rsidRPr="00174F21">
        <w:t>)</w:t>
      </w:r>
      <w:r w:rsidRPr="00174F21">
        <w:rPr>
          <w:rFonts w:hint="eastAsia"/>
        </w:rPr>
        <w:t>；</w:t>
      </w:r>
    </w:p>
    <w:p w14:paraId="62037F27" w14:textId="77777777" w:rsidR="0029559B" w:rsidRPr="00174F21" w:rsidRDefault="0029559B" w:rsidP="00FF600F">
      <w:pPr>
        <w:tabs>
          <w:tab w:val="left" w:pos="1134"/>
        </w:tabs>
        <w:spacing w:line="320" w:lineRule="exact"/>
        <w:ind w:firstLine="420"/>
      </w:pPr>
      <w:r w:rsidRPr="00174F21">
        <w:rPr>
          <w:position w:val="-10"/>
        </w:rPr>
        <w:object w:dxaOrig="560" w:dyaOrig="300" w14:anchorId="371F8387">
          <v:shape id="_x0000_i1088" type="#_x0000_t75" style="width:28.5pt;height:14.95pt" o:ole="">
            <v:imagedata r:id="rId139" o:title=""/>
          </v:shape>
          <o:OLEObject Type="Embed" ProgID="Equation.DSMT4" ShapeID="_x0000_i1088" DrawAspect="Content" ObjectID="_1718201045" r:id="rId140"/>
        </w:object>
      </w:r>
      <w:r w:rsidRPr="00174F21">
        <w:tab/>
        <w:t>——</w:t>
      </w:r>
      <w:r w:rsidRPr="00174F21">
        <w:rPr>
          <w:rFonts w:hint="eastAsia"/>
          <w:i/>
          <w:iCs/>
        </w:rPr>
        <w:t>t</w:t>
      </w:r>
      <w:r w:rsidRPr="00174F21">
        <w:rPr>
          <w:rFonts w:hint="eastAsia"/>
        </w:rPr>
        <w:t>时刻镜场输出的热功率，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B31D5FB" w14:textId="77777777" w:rsidR="0029559B" w:rsidRPr="00174F21" w:rsidRDefault="0029559B" w:rsidP="00FF600F">
      <w:pPr>
        <w:tabs>
          <w:tab w:val="left" w:pos="1134"/>
        </w:tabs>
        <w:spacing w:line="320" w:lineRule="exact"/>
        <w:ind w:firstLine="420"/>
      </w:pPr>
      <w:r w:rsidRPr="00174F21">
        <w:rPr>
          <w:position w:val="-10"/>
        </w:rPr>
        <w:object w:dxaOrig="560" w:dyaOrig="300" w14:anchorId="4F05AEF4">
          <v:shape id="_x0000_i1089" type="#_x0000_t75" style="width:28.5pt;height:14.95pt" o:ole="">
            <v:imagedata r:id="rId141" o:title=""/>
          </v:shape>
          <o:OLEObject Type="Embed" ProgID="Equation.DSMT4" ShapeID="_x0000_i1089" DrawAspect="Content" ObjectID="_1718201046" r:id="rId142"/>
        </w:object>
      </w:r>
      <w:r w:rsidRPr="00174F21">
        <w:tab/>
        <w:t>——</w:t>
      </w:r>
      <w:r w:rsidRPr="00174F21">
        <w:rPr>
          <w:rFonts w:hint="eastAsia"/>
          <w:i/>
          <w:iCs/>
        </w:rPr>
        <w:t>t</w:t>
      </w:r>
      <w:r w:rsidRPr="00174F21">
        <w:rPr>
          <w:rFonts w:hint="eastAsia"/>
        </w:rPr>
        <w:t>时刻发电模块得到的热功率，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1EADDB9" w14:textId="77777777" w:rsidR="0029559B" w:rsidRPr="00174F21" w:rsidRDefault="0029559B" w:rsidP="00FF600F">
      <w:pPr>
        <w:tabs>
          <w:tab w:val="left" w:pos="1134"/>
        </w:tabs>
        <w:spacing w:line="320" w:lineRule="exact"/>
        <w:ind w:firstLine="420"/>
      </w:pPr>
      <w:r w:rsidRPr="00174F21">
        <w:rPr>
          <w:position w:val="-10"/>
        </w:rPr>
        <w:object w:dxaOrig="660" w:dyaOrig="300" w14:anchorId="2815A979">
          <v:shape id="_x0000_i1090" type="#_x0000_t75" style="width:33.65pt;height:14.95pt" o:ole="">
            <v:imagedata r:id="rId143" o:title=""/>
          </v:shape>
          <o:OLEObject Type="Embed" ProgID="Equation.DSMT4" ShapeID="_x0000_i1090" DrawAspect="Content" ObjectID="_1718201047" r:id="rId144"/>
        </w:object>
      </w:r>
      <w:r w:rsidRPr="00174F21">
        <w:tab/>
        <w:t>——</w:t>
      </w:r>
      <w:r w:rsidRPr="00174F21">
        <w:rPr>
          <w:rFonts w:hint="eastAsia"/>
          <w:i/>
          <w:iCs/>
        </w:rPr>
        <w:t>t</w:t>
      </w:r>
      <w:r w:rsidRPr="00174F21">
        <w:rPr>
          <w:rFonts w:hint="eastAsia"/>
        </w:rPr>
        <w:t>时刻蓄热罐储热功率，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2A48A606" w14:textId="77777777" w:rsidR="0029559B" w:rsidRPr="00174F21" w:rsidRDefault="0029559B" w:rsidP="00FF600F">
      <w:pPr>
        <w:tabs>
          <w:tab w:val="left" w:pos="1134"/>
        </w:tabs>
        <w:spacing w:line="320" w:lineRule="exact"/>
        <w:ind w:firstLine="420"/>
      </w:pPr>
      <w:r w:rsidRPr="00174F21">
        <w:rPr>
          <w:position w:val="-10"/>
        </w:rPr>
        <w:object w:dxaOrig="660" w:dyaOrig="300" w14:anchorId="621350D6">
          <v:shape id="_x0000_i1091" type="#_x0000_t75" style="width:33.65pt;height:15.45pt" o:ole="">
            <v:imagedata r:id="rId145" o:title=""/>
          </v:shape>
          <o:OLEObject Type="Embed" ProgID="Equation.DSMT4" ShapeID="_x0000_i1091" DrawAspect="Content" ObjectID="_1718201048" r:id="rId146"/>
        </w:object>
      </w:r>
      <w:r w:rsidRPr="00174F21">
        <w:tab/>
        <w:t>——</w:t>
      </w:r>
      <w:r w:rsidRPr="00174F21">
        <w:rPr>
          <w:rFonts w:hint="eastAsia"/>
          <w:i/>
          <w:iCs/>
        </w:rPr>
        <w:t>t</w:t>
      </w:r>
      <w:r w:rsidRPr="00174F21">
        <w:rPr>
          <w:rFonts w:hint="eastAsia"/>
        </w:rPr>
        <w:t>时刻蓄热罐放热功率，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40160747" w14:textId="77777777" w:rsidR="0029559B" w:rsidRPr="00174F21" w:rsidRDefault="0029559B" w:rsidP="00FF600F">
      <w:pPr>
        <w:tabs>
          <w:tab w:val="left" w:pos="1134"/>
        </w:tabs>
        <w:spacing w:line="320" w:lineRule="exact"/>
        <w:ind w:firstLine="420"/>
      </w:pPr>
      <w:r w:rsidRPr="00174F21">
        <w:rPr>
          <w:position w:val="-10"/>
        </w:rPr>
        <w:object w:dxaOrig="620" w:dyaOrig="300" w14:anchorId="1A10FF55">
          <v:shape id="_x0000_i1092" type="#_x0000_t75" style="width:32.25pt;height:15.45pt" o:ole="">
            <v:imagedata r:id="rId147" o:title=""/>
          </v:shape>
          <o:OLEObject Type="Embed" ProgID="Equation.DSMT4" ShapeID="_x0000_i1092" DrawAspect="Content" ObjectID="_1718201049" r:id="rId148"/>
        </w:object>
      </w:r>
      <w:r w:rsidRPr="00174F21">
        <w:tab/>
        <w:t>——</w:t>
      </w:r>
      <w:r w:rsidRPr="00174F21">
        <w:rPr>
          <w:rFonts w:hint="eastAsia"/>
          <w:i/>
          <w:iCs/>
        </w:rPr>
        <w:t>t</w:t>
      </w:r>
      <w:r w:rsidRPr="00174F21">
        <w:rPr>
          <w:rFonts w:hint="eastAsia"/>
        </w:rPr>
        <w:t>时刻光热电站的出力，</w:t>
      </w:r>
      <w:r>
        <w:rPr>
          <w:rFonts w:hint="eastAsia"/>
        </w:rPr>
        <w:t>单位为</w:t>
      </w:r>
      <w:r w:rsidRPr="00174F21">
        <w:rPr>
          <w:rFonts w:hint="eastAsia"/>
        </w:rPr>
        <w:t>兆瓦</w:t>
      </w:r>
      <w:r w:rsidRPr="00174F21">
        <w:rPr>
          <w:rFonts w:hint="eastAsia"/>
        </w:rPr>
        <w:t>(</w:t>
      </w:r>
      <w:r w:rsidRPr="00174F21">
        <w:t>MW)</w:t>
      </w:r>
      <w:r w:rsidRPr="00174F21">
        <w:rPr>
          <w:rFonts w:hint="eastAsia"/>
        </w:rPr>
        <w:t>；</w:t>
      </w:r>
      <w:r w:rsidRPr="00174F21">
        <w:t xml:space="preserve"> </w:t>
      </w:r>
    </w:p>
    <w:p w14:paraId="28220A22" w14:textId="77777777" w:rsidR="0029559B" w:rsidRPr="00174F21" w:rsidRDefault="0029559B" w:rsidP="00FF600F">
      <w:pPr>
        <w:tabs>
          <w:tab w:val="left" w:pos="1134"/>
        </w:tabs>
        <w:spacing w:line="320" w:lineRule="exact"/>
        <w:ind w:firstLine="420"/>
      </w:pPr>
      <w:r w:rsidRPr="00174F21">
        <w:rPr>
          <w:position w:val="-10"/>
        </w:rPr>
        <w:object w:dxaOrig="600" w:dyaOrig="300" w14:anchorId="19200E56">
          <v:shape id="_x0000_i1093" type="#_x0000_t75" style="width:29.9pt;height:15.45pt" o:ole="">
            <v:imagedata r:id="rId149" o:title=""/>
          </v:shape>
          <o:OLEObject Type="Embed" ProgID="Equation.DSMT4" ShapeID="_x0000_i1093" DrawAspect="Content" ObjectID="_1718201050" r:id="rId150"/>
        </w:object>
      </w:r>
      <w:r w:rsidRPr="00174F21">
        <w:tab/>
        <w:t>——</w:t>
      </w:r>
      <w:r w:rsidRPr="00174F21">
        <w:rPr>
          <w:rFonts w:hint="eastAsia"/>
          <w:i/>
          <w:iCs/>
        </w:rPr>
        <w:t>t</w:t>
      </w:r>
      <w:r w:rsidRPr="00174F21">
        <w:rPr>
          <w:rFonts w:hint="eastAsia"/>
        </w:rPr>
        <w:t>时刻发电模块启停状态，取</w:t>
      </w:r>
      <w:r w:rsidRPr="00174F21">
        <w:rPr>
          <w:rFonts w:hint="eastAsia"/>
        </w:rPr>
        <w:t>0</w:t>
      </w:r>
      <w:r w:rsidRPr="00174F21">
        <w:rPr>
          <w:rFonts w:hint="eastAsia"/>
        </w:rPr>
        <w:t>代表未启动</w:t>
      </w:r>
      <w:r>
        <w:rPr>
          <w:rFonts w:hint="eastAsia"/>
        </w:rPr>
        <w:t>，</w:t>
      </w:r>
      <w:r w:rsidRPr="00174F21">
        <w:rPr>
          <w:rFonts w:hint="eastAsia"/>
        </w:rPr>
        <w:t>取</w:t>
      </w:r>
      <w:r w:rsidRPr="00174F21">
        <w:t>1</w:t>
      </w:r>
      <w:r>
        <w:rPr>
          <w:rFonts w:hint="eastAsia"/>
        </w:rPr>
        <w:t>代表启动</w:t>
      </w:r>
      <w:r w:rsidRPr="00174F21">
        <w:rPr>
          <w:rFonts w:hint="eastAsia"/>
        </w:rPr>
        <w:t>；</w:t>
      </w:r>
    </w:p>
    <w:p w14:paraId="3CEB7DF0" w14:textId="77777777" w:rsidR="0029559B" w:rsidRPr="00174F21" w:rsidRDefault="0029559B" w:rsidP="00FF600F">
      <w:pPr>
        <w:tabs>
          <w:tab w:val="left" w:pos="1134"/>
        </w:tabs>
        <w:spacing w:line="320" w:lineRule="exact"/>
        <w:ind w:firstLine="420"/>
      </w:pPr>
      <w:r w:rsidRPr="00174F21">
        <w:rPr>
          <w:position w:val="-10"/>
        </w:rPr>
        <w:object w:dxaOrig="320" w:dyaOrig="300" w14:anchorId="7DD2C464">
          <v:shape id="_x0000_i1094" type="#_x0000_t75" style="width:14.95pt;height:15.45pt" o:ole="">
            <v:imagedata r:id="rId151" o:title=""/>
          </v:shape>
          <o:OLEObject Type="Embed" ProgID="Equation.DSMT4" ShapeID="_x0000_i1094" DrawAspect="Content" ObjectID="_1718201051" r:id="rId152"/>
        </w:object>
      </w:r>
      <w:r w:rsidRPr="00174F21">
        <w:tab/>
        <w:t>——</w:t>
      </w:r>
      <w:r w:rsidRPr="00174F21">
        <w:t>发电模块启动所需</w:t>
      </w:r>
      <w:r w:rsidRPr="00174F21">
        <w:rPr>
          <w:rFonts w:hint="eastAsia"/>
        </w:rPr>
        <w:t>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14B33E2" w14:textId="77777777"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考虑子系统强迫停运的光热电站理论出力计算公式为：</w:t>
      </w:r>
    </w:p>
    <w:p w14:paraId="2D123AD2" w14:textId="267848D5" w:rsidR="0029559B" w:rsidRPr="00174F21" w:rsidRDefault="0029559B" w:rsidP="00CC0A31">
      <w:pPr>
        <w:tabs>
          <w:tab w:val="center" w:pos="4678"/>
          <w:tab w:val="right" w:pos="9356"/>
        </w:tabs>
        <w:spacing w:line="440" w:lineRule="exact"/>
        <w:ind w:left="567"/>
        <w:textAlignment w:val="center"/>
      </w:pPr>
      <w:r>
        <w:tab/>
      </w:r>
      <w:r w:rsidR="00231E26" w:rsidRPr="00174F21">
        <w:object w:dxaOrig="2140" w:dyaOrig="300" w14:anchorId="19C537A7">
          <v:shape id="_x0000_i1095" type="#_x0000_t75" style="width:106.15pt;height:15.45pt" o:ole="">
            <v:imagedata r:id="rId153" o:title=""/>
          </v:shape>
          <o:OLEObject Type="Embed" ProgID="Equation.DSMT4" ShapeID="_x0000_i1095" DrawAspect="Content" ObjectID="_1718201052" r:id="rId154"/>
        </w:object>
      </w:r>
      <w:r w:rsidRPr="00174F21">
        <w:t xml:space="preserve"> </w:t>
      </w:r>
      <w:r w:rsidRPr="00174F21">
        <w:tab/>
      </w:r>
      <w:r>
        <w:rPr>
          <w:rFonts w:hint="eastAsia"/>
        </w:rPr>
        <w:t>(</w:t>
      </w:r>
      <w:r>
        <w:t>B.12)</w:t>
      </w:r>
    </w:p>
    <w:p w14:paraId="2F675C56" w14:textId="581F4C66" w:rsidR="0029559B" w:rsidRPr="00174F21" w:rsidRDefault="0029559B" w:rsidP="00CC0A31">
      <w:pPr>
        <w:tabs>
          <w:tab w:val="center" w:pos="4678"/>
          <w:tab w:val="right" w:pos="9356"/>
        </w:tabs>
        <w:spacing w:line="440" w:lineRule="exact"/>
        <w:ind w:left="567"/>
        <w:textAlignment w:val="center"/>
      </w:pPr>
      <w:r w:rsidRPr="00174F21">
        <w:tab/>
      </w:r>
      <w:r w:rsidR="00231E26" w:rsidRPr="00174F21">
        <w:object w:dxaOrig="4320" w:dyaOrig="340" w14:anchorId="3DF4B6F1">
          <v:shape id="_x0000_i1096" type="#_x0000_t75" style="width:3in;height:17.75pt" o:ole="">
            <v:imagedata r:id="rId155" o:title=""/>
          </v:shape>
          <o:OLEObject Type="Embed" ProgID="Equation.DSMT4" ShapeID="_x0000_i1096" DrawAspect="Content" ObjectID="_1718201053" r:id="rId156"/>
        </w:object>
      </w:r>
      <w:r w:rsidRPr="00174F21">
        <w:t xml:space="preserve"> </w:t>
      </w:r>
      <w:r w:rsidRPr="00174F21">
        <w:tab/>
      </w:r>
      <w:r>
        <w:rPr>
          <w:rFonts w:hint="eastAsia"/>
        </w:rPr>
        <w:t>(</w:t>
      </w:r>
      <w:r>
        <w:t>B.13)</w:t>
      </w:r>
    </w:p>
    <w:p w14:paraId="2B4E251D" w14:textId="1FE51FB4" w:rsidR="0029559B" w:rsidRPr="00174F21" w:rsidRDefault="0029559B" w:rsidP="00CC0A31">
      <w:pPr>
        <w:tabs>
          <w:tab w:val="center" w:pos="4678"/>
          <w:tab w:val="right" w:pos="9356"/>
        </w:tabs>
        <w:spacing w:line="440" w:lineRule="exact"/>
        <w:ind w:left="567"/>
        <w:textAlignment w:val="center"/>
      </w:pPr>
      <w:r w:rsidRPr="00174F21">
        <w:lastRenderedPageBreak/>
        <w:tab/>
      </w:r>
      <w:r w:rsidR="00231E26" w:rsidRPr="00174F21">
        <w:object w:dxaOrig="4220" w:dyaOrig="340" w14:anchorId="701B1B02">
          <v:shape id="_x0000_i1097" type="#_x0000_t75" style="width:211.3pt;height:17.75pt" o:ole="">
            <v:imagedata r:id="rId157" o:title=""/>
          </v:shape>
          <o:OLEObject Type="Embed" ProgID="Equation.DSMT4" ShapeID="_x0000_i1097" DrawAspect="Content" ObjectID="_1718201054" r:id="rId158"/>
        </w:object>
      </w:r>
      <w:r w:rsidRPr="00174F21">
        <w:t xml:space="preserve"> </w:t>
      </w:r>
      <w:r w:rsidRPr="00174F21">
        <w:tab/>
      </w:r>
      <w:r>
        <w:rPr>
          <w:rFonts w:hint="eastAsia"/>
        </w:rPr>
        <w:t>(</w:t>
      </w:r>
      <w:r>
        <w:t>B.14)</w:t>
      </w:r>
    </w:p>
    <w:p w14:paraId="6FF28327" w14:textId="424D92B7" w:rsidR="0029559B" w:rsidRPr="00174F21" w:rsidRDefault="0029559B" w:rsidP="00CC0A31">
      <w:pPr>
        <w:tabs>
          <w:tab w:val="center" w:pos="4678"/>
          <w:tab w:val="right" w:pos="9356"/>
        </w:tabs>
        <w:spacing w:line="440" w:lineRule="exact"/>
        <w:ind w:left="567"/>
        <w:textAlignment w:val="center"/>
      </w:pPr>
      <w:r w:rsidRPr="00174F21">
        <w:tab/>
      </w:r>
      <w:r w:rsidR="00231E26" w:rsidRPr="00174F21">
        <w:object w:dxaOrig="4260" w:dyaOrig="300" w14:anchorId="5AE8054D">
          <v:shape id="_x0000_i1098" type="#_x0000_t75" style="width:213.65pt;height:15.45pt" o:ole="">
            <v:imagedata r:id="rId159" o:title=""/>
          </v:shape>
          <o:OLEObject Type="Embed" ProgID="Equation.DSMT4" ShapeID="_x0000_i1098" DrawAspect="Content" ObjectID="_1718201055" r:id="rId160"/>
        </w:object>
      </w:r>
      <w:r w:rsidRPr="00174F21">
        <w:t xml:space="preserve"> </w:t>
      </w:r>
      <w:r w:rsidRPr="00174F21">
        <w:tab/>
      </w:r>
      <w:r>
        <w:rPr>
          <w:rFonts w:hint="eastAsia"/>
        </w:rPr>
        <w:t>(</w:t>
      </w:r>
      <w:r>
        <w:t>B.15)</w:t>
      </w:r>
    </w:p>
    <w:p w14:paraId="459E6328" w14:textId="77777777" w:rsidR="0029559B" w:rsidRPr="00174F21" w:rsidRDefault="0029559B" w:rsidP="00CC0A31">
      <w:pPr>
        <w:tabs>
          <w:tab w:val="center" w:pos="4678"/>
          <w:tab w:val="right" w:pos="9356"/>
        </w:tabs>
        <w:spacing w:line="440" w:lineRule="exact"/>
        <w:ind w:left="567"/>
        <w:textAlignment w:val="center"/>
      </w:pPr>
      <w:r w:rsidRPr="00174F21">
        <w:tab/>
      </w:r>
      <w:r w:rsidRPr="00174F21">
        <w:object w:dxaOrig="1440" w:dyaOrig="300" w14:anchorId="12203244">
          <v:shape id="_x0000_i1099" type="#_x0000_t75" style="width:72.45pt;height:15.45pt" o:ole="">
            <v:imagedata r:id="rId161" o:title=""/>
          </v:shape>
          <o:OLEObject Type="Embed" ProgID="Equation.DSMT4" ShapeID="_x0000_i1099" DrawAspect="Content" ObjectID="_1718201056" r:id="rId162"/>
        </w:object>
      </w:r>
      <w:r w:rsidRPr="00174F21">
        <w:t xml:space="preserve"> </w:t>
      </w:r>
      <w:r w:rsidRPr="00174F21">
        <w:tab/>
      </w:r>
      <w:r>
        <w:rPr>
          <w:rFonts w:hint="eastAsia"/>
        </w:rPr>
        <w:t>(</w:t>
      </w:r>
      <w:r>
        <w:t>B.16)</w:t>
      </w:r>
    </w:p>
    <w:p w14:paraId="684ED643" w14:textId="77777777" w:rsidR="0029559B" w:rsidRPr="00174F21" w:rsidRDefault="0029559B" w:rsidP="0029559B">
      <w:pPr>
        <w:tabs>
          <w:tab w:val="left" w:pos="1134"/>
        </w:tabs>
        <w:ind w:firstLine="420"/>
      </w:pPr>
      <w:r w:rsidRPr="00174F21">
        <w:rPr>
          <w:rFonts w:hint="eastAsia"/>
        </w:rPr>
        <w:t>式中：</w:t>
      </w:r>
    </w:p>
    <w:p w14:paraId="337EB549" w14:textId="77777777" w:rsidR="0029559B" w:rsidRPr="00174F21" w:rsidRDefault="0029559B" w:rsidP="00FF600F">
      <w:pPr>
        <w:tabs>
          <w:tab w:val="left" w:pos="1134"/>
        </w:tabs>
        <w:spacing w:line="320" w:lineRule="exact"/>
        <w:ind w:firstLine="420"/>
      </w:pPr>
      <w:r w:rsidRPr="00174F21">
        <w:rPr>
          <w:position w:val="-10"/>
        </w:rPr>
        <w:object w:dxaOrig="560" w:dyaOrig="300" w14:anchorId="783525A1">
          <v:shape id="_x0000_i1100" type="#_x0000_t75" style="width:28.5pt;height:15.45pt" o:ole="">
            <v:imagedata r:id="rId139" o:title=""/>
          </v:shape>
          <o:OLEObject Type="Embed" ProgID="Equation.DSMT4" ShapeID="_x0000_i1100" DrawAspect="Content" ObjectID="_1718201057" r:id="rId163"/>
        </w:object>
      </w:r>
      <w:r w:rsidRPr="00174F21">
        <w:tab/>
        <w:t>——</w:t>
      </w:r>
      <w:r w:rsidRPr="00174F21">
        <w:rPr>
          <w:rFonts w:hint="eastAsia"/>
          <w:i/>
          <w:iCs/>
        </w:rPr>
        <w:t>t</w:t>
      </w:r>
      <w:r w:rsidRPr="00174F21">
        <w:rPr>
          <w:rFonts w:hint="eastAsia"/>
        </w:rPr>
        <w:t>时刻镜场输出的热功率，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EFD8F68" w14:textId="77777777" w:rsidR="0029559B" w:rsidRPr="00174F21" w:rsidRDefault="0029559B" w:rsidP="00FF600F">
      <w:pPr>
        <w:tabs>
          <w:tab w:val="left" w:pos="1134"/>
        </w:tabs>
        <w:spacing w:line="320" w:lineRule="exact"/>
        <w:ind w:firstLine="420"/>
      </w:pPr>
      <w:r w:rsidRPr="00174F21">
        <w:rPr>
          <w:position w:val="-10"/>
        </w:rPr>
        <w:object w:dxaOrig="560" w:dyaOrig="300" w14:anchorId="29F183E8">
          <v:shape id="_x0000_i1101" type="#_x0000_t75" style="width:28.5pt;height:15.45pt" o:ole="">
            <v:imagedata r:id="rId141" o:title=""/>
          </v:shape>
          <o:OLEObject Type="Embed" ProgID="Equation.DSMT4" ShapeID="_x0000_i1101" DrawAspect="Content" ObjectID="_1718201058" r:id="rId164"/>
        </w:object>
      </w:r>
      <w:r w:rsidRPr="00174F21">
        <w:tab/>
        <w:t>——</w:t>
      </w:r>
      <w:r w:rsidRPr="00174F21">
        <w:rPr>
          <w:rFonts w:hint="eastAsia"/>
          <w:i/>
          <w:iCs/>
        </w:rPr>
        <w:t>t</w:t>
      </w:r>
      <w:r w:rsidRPr="00174F21">
        <w:rPr>
          <w:rFonts w:hint="eastAsia"/>
        </w:rPr>
        <w:t>时刻发电模块得到的热功率，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073531D" w14:textId="77777777" w:rsidR="0029559B" w:rsidRPr="00174F21" w:rsidRDefault="0029559B" w:rsidP="00FF600F">
      <w:pPr>
        <w:tabs>
          <w:tab w:val="left" w:pos="1134"/>
        </w:tabs>
        <w:spacing w:line="320" w:lineRule="exact"/>
        <w:ind w:firstLine="420"/>
      </w:pPr>
      <w:r w:rsidRPr="00174F21">
        <w:rPr>
          <w:position w:val="-10"/>
        </w:rPr>
        <w:object w:dxaOrig="620" w:dyaOrig="300" w14:anchorId="315E1CD8">
          <v:shape id="_x0000_i1102" type="#_x0000_t75" style="width:32.25pt;height:15.45pt" o:ole="">
            <v:imagedata r:id="rId147" o:title=""/>
          </v:shape>
          <o:OLEObject Type="Embed" ProgID="Equation.DSMT4" ShapeID="_x0000_i1102" DrawAspect="Content" ObjectID="_1718201059" r:id="rId165"/>
        </w:object>
      </w:r>
      <w:r w:rsidRPr="00174F21">
        <w:tab/>
        <w:t>——</w:t>
      </w:r>
      <w:r w:rsidRPr="00174F21">
        <w:rPr>
          <w:rFonts w:hint="eastAsia"/>
          <w:i/>
          <w:iCs/>
        </w:rPr>
        <w:t>t</w:t>
      </w:r>
      <w:r w:rsidRPr="00174F21">
        <w:rPr>
          <w:rFonts w:hint="eastAsia"/>
        </w:rPr>
        <w:t>时刻光热电站的出力，</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63483A34" w14:textId="77777777" w:rsidR="0029559B" w:rsidRPr="00174F21" w:rsidRDefault="0029559B" w:rsidP="00FF600F">
      <w:pPr>
        <w:tabs>
          <w:tab w:val="left" w:pos="1134"/>
        </w:tabs>
        <w:spacing w:line="320" w:lineRule="exact"/>
        <w:ind w:firstLine="420"/>
      </w:pPr>
      <w:r w:rsidRPr="00174F21">
        <w:rPr>
          <w:position w:val="-10"/>
        </w:rPr>
        <w:object w:dxaOrig="660" w:dyaOrig="300" w14:anchorId="028561D7">
          <v:shape id="_x0000_i1103" type="#_x0000_t75" style="width:33.65pt;height:15.45pt" o:ole="">
            <v:imagedata r:id="rId166" o:title=""/>
          </v:shape>
          <o:OLEObject Type="Embed" ProgID="Equation.DSMT4" ShapeID="_x0000_i1103" DrawAspect="Content" ObjectID="_1718201060" r:id="rId167"/>
        </w:object>
      </w:r>
      <w:r w:rsidRPr="00174F21">
        <w:tab/>
        <w:t>——</w:t>
      </w:r>
      <w:r w:rsidRPr="00174F21">
        <w:rPr>
          <w:rFonts w:hint="eastAsia"/>
          <w:i/>
          <w:iCs/>
        </w:rPr>
        <w:t>t</w:t>
      </w:r>
      <w:r w:rsidRPr="00174F21">
        <w:rPr>
          <w:rFonts w:hint="eastAsia"/>
        </w:rPr>
        <w:t>时刻蓄热罐储热功率，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64EDBF58" w14:textId="77777777" w:rsidR="0029559B" w:rsidRPr="00174F21" w:rsidRDefault="0029559B" w:rsidP="00FF600F">
      <w:pPr>
        <w:tabs>
          <w:tab w:val="left" w:pos="1134"/>
        </w:tabs>
        <w:spacing w:line="320" w:lineRule="exact"/>
        <w:ind w:firstLine="420"/>
      </w:pPr>
      <w:r w:rsidRPr="00174F21">
        <w:rPr>
          <w:position w:val="-10"/>
        </w:rPr>
        <w:object w:dxaOrig="660" w:dyaOrig="300" w14:anchorId="520720A3">
          <v:shape id="_x0000_i1104" type="#_x0000_t75" style="width:33.65pt;height:15.45pt" o:ole="">
            <v:imagedata r:id="rId168" o:title=""/>
          </v:shape>
          <o:OLEObject Type="Embed" ProgID="Equation.DSMT4" ShapeID="_x0000_i1104" DrawAspect="Content" ObjectID="_1718201061" r:id="rId169"/>
        </w:object>
      </w:r>
      <w:r w:rsidRPr="00174F21">
        <w:tab/>
        <w:t>——</w:t>
      </w:r>
      <w:r w:rsidRPr="00174F21">
        <w:rPr>
          <w:rFonts w:hint="eastAsia"/>
          <w:i/>
          <w:iCs/>
        </w:rPr>
        <w:t>t</w:t>
      </w:r>
      <w:r w:rsidRPr="00174F21">
        <w:rPr>
          <w:rFonts w:hint="eastAsia"/>
        </w:rPr>
        <w:t>时刻蓄热罐放热功率，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FD29233" w14:textId="77777777" w:rsidR="0029559B" w:rsidRDefault="0029559B" w:rsidP="00FF600F">
      <w:pPr>
        <w:tabs>
          <w:tab w:val="left" w:pos="1134"/>
        </w:tabs>
        <w:spacing w:line="320" w:lineRule="exact"/>
        <w:ind w:firstLine="420"/>
      </w:pPr>
      <w:r w:rsidRPr="00174F21">
        <w:rPr>
          <w:position w:val="-10"/>
        </w:rPr>
        <w:object w:dxaOrig="400" w:dyaOrig="300" w14:anchorId="767BFB82">
          <v:shape id="_x0000_i1105" type="#_x0000_t75" style="width:20.55pt;height:15.45pt" o:ole="">
            <v:imagedata r:id="rId170" o:title=""/>
          </v:shape>
          <o:OLEObject Type="Embed" ProgID="Equation.DSMT4" ShapeID="_x0000_i1105" DrawAspect="Content" ObjectID="_1718201062" r:id="rId171"/>
        </w:object>
      </w:r>
      <w:r w:rsidRPr="00174F21">
        <w:tab/>
        <w:t>——</w:t>
      </w:r>
      <w:r w:rsidRPr="00174F21">
        <w:rPr>
          <w:rFonts w:hint="eastAsia"/>
          <w:i/>
          <w:iCs/>
        </w:rPr>
        <w:t>t</w:t>
      </w:r>
      <w:r w:rsidRPr="00174F21">
        <w:rPr>
          <w:rFonts w:hint="eastAsia"/>
        </w:rPr>
        <w:t>时刻蓄热罐所存储的热量，</w:t>
      </w:r>
      <w:r>
        <w:rPr>
          <w:rFonts w:hint="eastAsia"/>
        </w:rPr>
        <w:t>单位为</w:t>
      </w:r>
      <w:r w:rsidRPr="00174F21">
        <w:rPr>
          <w:rFonts w:hint="eastAsia"/>
        </w:rPr>
        <w:t>兆瓦时</w:t>
      </w:r>
      <w:r w:rsidRPr="00174F21">
        <w:rPr>
          <w:rFonts w:hint="eastAsia"/>
        </w:rPr>
        <w:t>(</w:t>
      </w:r>
      <w:r w:rsidRPr="00174F21">
        <w:t>MWh)</w:t>
      </w:r>
      <w:r w:rsidRPr="00174F21">
        <w:rPr>
          <w:rFonts w:hint="eastAsia"/>
        </w:rPr>
        <w:t>；</w:t>
      </w:r>
    </w:p>
    <w:p w14:paraId="1C3F7257" w14:textId="77777777" w:rsidR="0029559B" w:rsidRDefault="0029559B" w:rsidP="00FF600F">
      <w:pPr>
        <w:tabs>
          <w:tab w:val="left" w:pos="1134"/>
        </w:tabs>
        <w:spacing w:line="320" w:lineRule="exact"/>
        <w:ind w:firstLine="420"/>
      </w:pPr>
      <w:r w:rsidRPr="00D8020E">
        <w:rPr>
          <w:position w:val="-10"/>
        </w:rPr>
        <w:object w:dxaOrig="380" w:dyaOrig="300" w14:anchorId="0D6CA975">
          <v:shape id="_x0000_i1106" type="#_x0000_t75" style="width:19.15pt;height:15.45pt" o:ole="">
            <v:imagedata r:id="rId172" o:title=""/>
          </v:shape>
          <o:OLEObject Type="Embed" ProgID="Equation.DSMT4" ShapeID="_x0000_i1106" DrawAspect="Content" ObjectID="_1718201063" r:id="rId173"/>
        </w:object>
      </w:r>
      <w:r w:rsidRPr="00174F21">
        <w:tab/>
        <w:t>——</w:t>
      </w:r>
      <w:r w:rsidRPr="00174F21">
        <w:rPr>
          <w:rFonts w:hint="eastAsia"/>
        </w:rPr>
        <w:t>蓄热罐</w:t>
      </w:r>
      <w:r>
        <w:rPr>
          <w:rFonts w:hint="eastAsia"/>
        </w:rPr>
        <w:t>最小</w:t>
      </w:r>
      <w:r w:rsidRPr="00174F21">
        <w:rPr>
          <w:rFonts w:hint="eastAsia"/>
        </w:rPr>
        <w:t>蓄热量，</w:t>
      </w:r>
      <w:r>
        <w:rPr>
          <w:rFonts w:hint="eastAsia"/>
        </w:rPr>
        <w:t>单位为</w:t>
      </w:r>
      <w:r w:rsidRPr="00174F21">
        <w:rPr>
          <w:rFonts w:hint="eastAsia"/>
        </w:rPr>
        <w:t>兆瓦时</w:t>
      </w:r>
      <w:r w:rsidRPr="00174F21">
        <w:rPr>
          <w:rFonts w:hint="eastAsia"/>
        </w:rPr>
        <w:t>(</w:t>
      </w:r>
      <w:r w:rsidRPr="00174F21">
        <w:t>MWh)</w:t>
      </w:r>
      <w:r w:rsidRPr="00174F21">
        <w:rPr>
          <w:rFonts w:hint="eastAsia"/>
        </w:rPr>
        <w:t>；</w:t>
      </w:r>
    </w:p>
    <w:p w14:paraId="491235D8" w14:textId="77777777" w:rsidR="0029559B" w:rsidRDefault="0029559B" w:rsidP="00FF600F">
      <w:pPr>
        <w:tabs>
          <w:tab w:val="left" w:pos="1134"/>
        </w:tabs>
        <w:spacing w:line="320" w:lineRule="exact"/>
        <w:ind w:firstLine="420"/>
      </w:pPr>
      <w:r w:rsidRPr="00D8020E">
        <w:rPr>
          <w:position w:val="-10"/>
        </w:rPr>
        <w:object w:dxaOrig="400" w:dyaOrig="300" w14:anchorId="1CADB177">
          <v:shape id="_x0000_i1107" type="#_x0000_t75" style="width:21.05pt;height:15.45pt" o:ole="">
            <v:imagedata r:id="rId174" o:title=""/>
          </v:shape>
          <o:OLEObject Type="Embed" ProgID="Equation.DSMT4" ShapeID="_x0000_i1107" DrawAspect="Content" ObjectID="_1718201064" r:id="rId175"/>
        </w:object>
      </w:r>
      <w:r w:rsidRPr="00174F21">
        <w:tab/>
        <w:t>——</w:t>
      </w:r>
      <w:r w:rsidRPr="00174F21">
        <w:rPr>
          <w:rFonts w:hint="eastAsia"/>
        </w:rPr>
        <w:t>蓄热罐</w:t>
      </w:r>
      <w:r>
        <w:rPr>
          <w:rFonts w:hint="eastAsia"/>
        </w:rPr>
        <w:t>最大</w:t>
      </w:r>
      <w:r w:rsidRPr="00174F21">
        <w:rPr>
          <w:rFonts w:hint="eastAsia"/>
        </w:rPr>
        <w:t>蓄热量，</w:t>
      </w:r>
      <w:r>
        <w:rPr>
          <w:rFonts w:hint="eastAsia"/>
        </w:rPr>
        <w:t>单位为</w:t>
      </w:r>
      <w:r w:rsidRPr="00174F21">
        <w:rPr>
          <w:rFonts w:hint="eastAsia"/>
        </w:rPr>
        <w:t>兆瓦时</w:t>
      </w:r>
      <w:r w:rsidRPr="00174F21">
        <w:rPr>
          <w:rFonts w:hint="eastAsia"/>
        </w:rPr>
        <w:t>(</w:t>
      </w:r>
      <w:r w:rsidRPr="00174F21">
        <w:t>MWh)</w:t>
      </w:r>
      <w:r w:rsidRPr="00174F21">
        <w:rPr>
          <w:rFonts w:hint="eastAsia"/>
        </w:rPr>
        <w:t>；</w:t>
      </w:r>
    </w:p>
    <w:p w14:paraId="5AA868D2" w14:textId="77777777" w:rsidR="0029559B" w:rsidRPr="00174F21" w:rsidRDefault="0029559B" w:rsidP="00FF600F">
      <w:pPr>
        <w:tabs>
          <w:tab w:val="left" w:pos="1134"/>
        </w:tabs>
        <w:spacing w:line="320" w:lineRule="exact"/>
        <w:ind w:firstLine="420"/>
      </w:pPr>
      <w:r w:rsidRPr="00D8020E">
        <w:rPr>
          <w:position w:val="-6"/>
        </w:rPr>
        <w:object w:dxaOrig="260" w:dyaOrig="240" w14:anchorId="4E7DF267">
          <v:shape id="_x0000_i1108" type="#_x0000_t75" style="width:13.55pt;height:11.7pt" o:ole="">
            <v:imagedata r:id="rId176" o:title=""/>
          </v:shape>
          <o:OLEObject Type="Embed" ProgID="Equation.DSMT4" ShapeID="_x0000_i1108" DrawAspect="Content" ObjectID="_1718201065" r:id="rId177"/>
        </w:object>
      </w:r>
      <w:r w:rsidRPr="00174F21">
        <w:rPr>
          <w:i/>
        </w:rPr>
        <w:tab/>
      </w:r>
      <w:r w:rsidRPr="00174F21">
        <w:t>——</w:t>
      </w:r>
      <w:r w:rsidRPr="00174F21">
        <w:rPr>
          <w:rFonts w:hint="eastAsia"/>
        </w:rPr>
        <w:t>上下时刻的时间间隔</w:t>
      </w:r>
      <w:r>
        <w:rPr>
          <w:rFonts w:hint="eastAsia"/>
        </w:rPr>
        <w:t>，单位为小时</w:t>
      </w:r>
      <w:r>
        <w:rPr>
          <w:rFonts w:hint="eastAsia"/>
        </w:rPr>
        <w:t>(</w:t>
      </w:r>
      <w:r>
        <w:t>h)</w:t>
      </w:r>
      <w:r w:rsidRPr="00174F21">
        <w:rPr>
          <w:rFonts w:hint="eastAsia"/>
        </w:rPr>
        <w:t>；</w:t>
      </w:r>
    </w:p>
    <w:p w14:paraId="09CA39D4" w14:textId="77777777" w:rsidR="0029559B" w:rsidRPr="00174F21" w:rsidRDefault="0029559B" w:rsidP="00FF600F">
      <w:pPr>
        <w:tabs>
          <w:tab w:val="left" w:pos="1134"/>
        </w:tabs>
        <w:spacing w:line="320" w:lineRule="exact"/>
        <w:ind w:firstLine="420"/>
      </w:pPr>
      <w:r w:rsidRPr="00174F21">
        <w:rPr>
          <w:position w:val="-10"/>
        </w:rPr>
        <w:object w:dxaOrig="600" w:dyaOrig="300" w14:anchorId="50C940E5">
          <v:shape id="_x0000_i1109" type="#_x0000_t75" style="width:29.9pt;height:15.45pt" o:ole="">
            <v:imagedata r:id="rId178" o:title=""/>
          </v:shape>
          <o:OLEObject Type="Embed" ProgID="Equation.DSMT4" ShapeID="_x0000_i1109" DrawAspect="Content" ObjectID="_1718201066" r:id="rId179"/>
        </w:object>
      </w:r>
      <w:r w:rsidRPr="00174F21">
        <w:tab/>
        <w:t>——</w:t>
      </w:r>
      <w:r w:rsidRPr="00174F21">
        <w:rPr>
          <w:rFonts w:hint="eastAsia"/>
          <w:i/>
          <w:iCs/>
        </w:rPr>
        <w:t>t</w:t>
      </w:r>
      <w:r w:rsidRPr="00174F21">
        <w:rPr>
          <w:rFonts w:hint="eastAsia"/>
        </w:rPr>
        <w:t>时刻发电模块启停状态，取</w:t>
      </w:r>
      <w:r w:rsidRPr="00174F21">
        <w:rPr>
          <w:rFonts w:hint="eastAsia"/>
        </w:rPr>
        <w:t>0</w:t>
      </w:r>
      <w:r w:rsidRPr="00174F21">
        <w:rPr>
          <w:rFonts w:hint="eastAsia"/>
        </w:rPr>
        <w:t>代表未启动</w:t>
      </w:r>
      <w:r>
        <w:rPr>
          <w:rFonts w:hint="eastAsia"/>
        </w:rPr>
        <w:t>，</w:t>
      </w:r>
      <w:r w:rsidRPr="00174F21">
        <w:rPr>
          <w:rFonts w:hint="eastAsia"/>
        </w:rPr>
        <w:t>取</w:t>
      </w:r>
      <w:r w:rsidRPr="00174F21">
        <w:t>1</w:t>
      </w:r>
      <w:r>
        <w:rPr>
          <w:rFonts w:hint="eastAsia"/>
        </w:rPr>
        <w:t>代表启动</w:t>
      </w:r>
      <w:r w:rsidRPr="00174F21">
        <w:rPr>
          <w:rFonts w:hint="eastAsia"/>
        </w:rPr>
        <w:t>；</w:t>
      </w:r>
    </w:p>
    <w:p w14:paraId="2E191EF5" w14:textId="49B17FB1" w:rsidR="0029559B" w:rsidRPr="00174F21" w:rsidRDefault="009B0A4B" w:rsidP="00FF600F">
      <w:pPr>
        <w:tabs>
          <w:tab w:val="left" w:pos="1134"/>
        </w:tabs>
        <w:spacing w:line="320" w:lineRule="exact"/>
        <w:ind w:firstLine="420"/>
      </w:pPr>
      <w:r w:rsidRPr="00174F21">
        <w:rPr>
          <w:position w:val="-10"/>
        </w:rPr>
        <w:object w:dxaOrig="540" w:dyaOrig="300" w14:anchorId="53CB651C">
          <v:shape id="_x0000_i1110" type="#_x0000_t75" style="width:27.6pt;height:15.45pt" o:ole="">
            <v:imagedata r:id="rId180" o:title=""/>
          </v:shape>
          <o:OLEObject Type="Embed" ProgID="Equation.DSMT4" ShapeID="_x0000_i1110" DrawAspect="Content" ObjectID="_1718201067" r:id="rId181"/>
        </w:object>
      </w:r>
      <w:r w:rsidR="0029559B" w:rsidRPr="00174F21">
        <w:tab/>
        <w:t>——</w:t>
      </w:r>
      <w:r w:rsidR="0029559B" w:rsidRPr="00174F21">
        <w:rPr>
          <w:rFonts w:hint="eastAsia"/>
          <w:i/>
          <w:iCs/>
        </w:rPr>
        <w:t>t</w:t>
      </w:r>
      <w:r w:rsidR="0029559B" w:rsidRPr="00174F21">
        <w:rPr>
          <w:rFonts w:hint="eastAsia"/>
        </w:rPr>
        <w:t>时刻的集热子系统</w:t>
      </w:r>
      <w:r w:rsidR="0029559B" w:rsidRPr="00DF780E">
        <w:rPr>
          <w:rFonts w:hint="eastAsia"/>
        </w:rPr>
        <w:t>停运状态，取</w:t>
      </w:r>
      <w:r w:rsidR="0029559B" w:rsidRPr="00DF780E">
        <w:rPr>
          <w:rFonts w:hint="eastAsia"/>
        </w:rPr>
        <w:t>0</w:t>
      </w:r>
      <w:r w:rsidR="0029559B" w:rsidRPr="00DF780E">
        <w:rPr>
          <w:rFonts w:hint="eastAsia"/>
        </w:rPr>
        <w:t>表示</w:t>
      </w:r>
      <w:r w:rsidR="0029559B">
        <w:rPr>
          <w:rFonts w:hint="eastAsia"/>
        </w:rPr>
        <w:t>强迫停运</w:t>
      </w:r>
      <w:r w:rsidR="0029559B" w:rsidRPr="00DF780E">
        <w:rPr>
          <w:rFonts w:hint="eastAsia"/>
        </w:rPr>
        <w:t>，</w:t>
      </w:r>
      <w:r w:rsidR="0029559B" w:rsidRPr="005879DB">
        <w:rPr>
          <w:rFonts w:hint="eastAsia"/>
        </w:rPr>
        <w:t>取</w:t>
      </w:r>
      <w:r w:rsidR="0029559B" w:rsidRPr="005879DB">
        <w:rPr>
          <w:rFonts w:hint="eastAsia"/>
        </w:rPr>
        <w:t>1</w:t>
      </w:r>
      <w:r w:rsidR="0029559B" w:rsidRPr="005879DB">
        <w:rPr>
          <w:rFonts w:hint="eastAsia"/>
        </w:rPr>
        <w:t>表示正常运行</w:t>
      </w:r>
      <w:r w:rsidR="0029559B" w:rsidRPr="00174F21">
        <w:rPr>
          <w:rFonts w:hint="eastAsia"/>
        </w:rPr>
        <w:t>；</w:t>
      </w:r>
    </w:p>
    <w:p w14:paraId="14C5658A" w14:textId="6D05A5F1" w:rsidR="0029559B" w:rsidRPr="00174F21" w:rsidRDefault="009B0A4B" w:rsidP="00FF600F">
      <w:pPr>
        <w:tabs>
          <w:tab w:val="left" w:pos="1134"/>
        </w:tabs>
        <w:spacing w:line="320" w:lineRule="exact"/>
        <w:ind w:firstLine="420"/>
      </w:pPr>
      <w:r w:rsidRPr="00174F21">
        <w:rPr>
          <w:position w:val="-10"/>
        </w:rPr>
        <w:object w:dxaOrig="560" w:dyaOrig="300" w14:anchorId="3CF2CDCC">
          <v:shape id="_x0000_i1111" type="#_x0000_t75" style="width:28.5pt;height:15.45pt" o:ole="">
            <v:imagedata r:id="rId182" o:title=""/>
          </v:shape>
          <o:OLEObject Type="Embed" ProgID="Equation.DSMT4" ShapeID="_x0000_i1111" DrawAspect="Content" ObjectID="_1718201068" r:id="rId183"/>
        </w:object>
      </w:r>
      <w:r w:rsidR="0029559B" w:rsidRPr="00174F21">
        <w:tab/>
        <w:t>——</w:t>
      </w:r>
      <w:r w:rsidR="0029559B" w:rsidRPr="00174F21">
        <w:rPr>
          <w:rFonts w:hint="eastAsia"/>
          <w:i/>
          <w:iCs/>
        </w:rPr>
        <w:t>t</w:t>
      </w:r>
      <w:r w:rsidR="0029559B" w:rsidRPr="00174F21">
        <w:rPr>
          <w:rFonts w:hint="eastAsia"/>
        </w:rPr>
        <w:t>时刻的换热子系统</w:t>
      </w:r>
      <w:r w:rsidR="0029559B" w:rsidRPr="00DF780E">
        <w:rPr>
          <w:rFonts w:hint="eastAsia"/>
        </w:rPr>
        <w:t>停运状态，取</w:t>
      </w:r>
      <w:r w:rsidR="0029559B" w:rsidRPr="00DF780E">
        <w:rPr>
          <w:rFonts w:hint="eastAsia"/>
        </w:rPr>
        <w:t>0</w:t>
      </w:r>
      <w:r w:rsidR="0029559B" w:rsidRPr="00DF780E">
        <w:rPr>
          <w:rFonts w:hint="eastAsia"/>
        </w:rPr>
        <w:t>表示</w:t>
      </w:r>
      <w:r w:rsidR="0029559B">
        <w:rPr>
          <w:rFonts w:hint="eastAsia"/>
        </w:rPr>
        <w:t>强迫停运</w:t>
      </w:r>
      <w:r w:rsidR="0029559B" w:rsidRPr="00DF780E">
        <w:rPr>
          <w:rFonts w:hint="eastAsia"/>
        </w:rPr>
        <w:t>，</w:t>
      </w:r>
      <w:r w:rsidR="0029559B" w:rsidRPr="005879DB">
        <w:rPr>
          <w:rFonts w:hint="eastAsia"/>
        </w:rPr>
        <w:t>取</w:t>
      </w:r>
      <w:r w:rsidR="0029559B" w:rsidRPr="005879DB">
        <w:rPr>
          <w:rFonts w:hint="eastAsia"/>
        </w:rPr>
        <w:t>1</w:t>
      </w:r>
      <w:r w:rsidR="0029559B" w:rsidRPr="005879DB">
        <w:rPr>
          <w:rFonts w:hint="eastAsia"/>
        </w:rPr>
        <w:t>表示正常运行</w:t>
      </w:r>
      <w:r w:rsidR="0029559B" w:rsidRPr="00174F21">
        <w:rPr>
          <w:rFonts w:hint="eastAsia"/>
        </w:rPr>
        <w:t>；</w:t>
      </w:r>
    </w:p>
    <w:p w14:paraId="73D50C03" w14:textId="523E089C" w:rsidR="0029559B" w:rsidRPr="00174F21" w:rsidRDefault="009B0A4B" w:rsidP="00FF600F">
      <w:pPr>
        <w:tabs>
          <w:tab w:val="left" w:pos="1134"/>
        </w:tabs>
        <w:spacing w:line="320" w:lineRule="exact"/>
        <w:ind w:firstLine="420"/>
      </w:pPr>
      <w:r w:rsidRPr="00174F21">
        <w:rPr>
          <w:position w:val="-10"/>
        </w:rPr>
        <w:object w:dxaOrig="540" w:dyaOrig="300" w14:anchorId="49CDD0CB">
          <v:shape id="_x0000_i1112" type="#_x0000_t75" style="width:27.6pt;height:15.45pt" o:ole="">
            <v:imagedata r:id="rId184" o:title=""/>
          </v:shape>
          <o:OLEObject Type="Embed" ProgID="Equation.DSMT4" ShapeID="_x0000_i1112" DrawAspect="Content" ObjectID="_1718201069" r:id="rId185"/>
        </w:object>
      </w:r>
      <w:r w:rsidR="0029559B" w:rsidRPr="00174F21">
        <w:tab/>
        <w:t>——</w:t>
      </w:r>
      <w:r w:rsidR="0029559B" w:rsidRPr="00174F21">
        <w:rPr>
          <w:rFonts w:hint="eastAsia"/>
          <w:i/>
          <w:iCs/>
        </w:rPr>
        <w:t>t</w:t>
      </w:r>
      <w:r w:rsidR="0029559B" w:rsidRPr="00174F21">
        <w:rPr>
          <w:rFonts w:hint="eastAsia"/>
        </w:rPr>
        <w:t>时刻的发电子系统</w:t>
      </w:r>
      <w:r w:rsidR="0029559B" w:rsidRPr="00DF780E">
        <w:rPr>
          <w:rFonts w:hint="eastAsia"/>
        </w:rPr>
        <w:t>停运状态，取</w:t>
      </w:r>
      <w:r w:rsidR="0029559B" w:rsidRPr="00DF780E">
        <w:rPr>
          <w:rFonts w:hint="eastAsia"/>
        </w:rPr>
        <w:t>0</w:t>
      </w:r>
      <w:r w:rsidR="0029559B" w:rsidRPr="00DF780E">
        <w:rPr>
          <w:rFonts w:hint="eastAsia"/>
        </w:rPr>
        <w:t>表示</w:t>
      </w:r>
      <w:r w:rsidR="0029559B">
        <w:rPr>
          <w:rFonts w:hint="eastAsia"/>
        </w:rPr>
        <w:t>强迫停运</w:t>
      </w:r>
      <w:r w:rsidR="0029559B" w:rsidRPr="00DF780E">
        <w:rPr>
          <w:rFonts w:hint="eastAsia"/>
        </w:rPr>
        <w:t>，</w:t>
      </w:r>
      <w:r w:rsidR="0029559B" w:rsidRPr="005879DB">
        <w:rPr>
          <w:rFonts w:hint="eastAsia"/>
        </w:rPr>
        <w:t>取</w:t>
      </w:r>
      <w:r w:rsidR="0029559B" w:rsidRPr="005879DB">
        <w:rPr>
          <w:rFonts w:hint="eastAsia"/>
        </w:rPr>
        <w:t>1</w:t>
      </w:r>
      <w:r w:rsidR="0029559B" w:rsidRPr="005879DB">
        <w:rPr>
          <w:rFonts w:hint="eastAsia"/>
        </w:rPr>
        <w:t>表示正常运行</w:t>
      </w:r>
      <w:r w:rsidR="0029559B" w:rsidRPr="00174F21">
        <w:rPr>
          <w:rFonts w:hint="eastAsia"/>
        </w:rPr>
        <w:t>；</w:t>
      </w:r>
    </w:p>
    <w:p w14:paraId="4F3AC7B9" w14:textId="77777777" w:rsidR="0029559B" w:rsidRPr="00174F21" w:rsidRDefault="0029559B" w:rsidP="00FF600F">
      <w:pPr>
        <w:tabs>
          <w:tab w:val="left" w:pos="1134"/>
        </w:tabs>
        <w:spacing w:line="320" w:lineRule="exact"/>
        <w:ind w:firstLine="420"/>
      </w:pPr>
      <w:r w:rsidRPr="00174F21">
        <w:rPr>
          <w:position w:val="-10"/>
        </w:rPr>
        <w:object w:dxaOrig="300" w:dyaOrig="300" w14:anchorId="77CFD2BC">
          <v:shape id="_x0000_i1113" type="#_x0000_t75" style="width:15.45pt;height:15.45pt" o:ole="">
            <v:imagedata r:id="rId186" o:title=""/>
          </v:shape>
          <o:OLEObject Type="Embed" ProgID="Equation.DSMT4" ShapeID="_x0000_i1113" DrawAspect="Content" ObjectID="_1718201070" r:id="rId187"/>
        </w:object>
      </w:r>
      <w:r w:rsidRPr="00174F21">
        <w:tab/>
        <w:t>——</w:t>
      </w:r>
      <w:r w:rsidRPr="00174F21">
        <w:rPr>
          <w:rFonts w:hint="eastAsia"/>
        </w:rPr>
        <w:t>光热转换效率；</w:t>
      </w:r>
    </w:p>
    <w:p w14:paraId="1D0CEF22" w14:textId="77777777" w:rsidR="0029559B" w:rsidRPr="00174F21" w:rsidRDefault="0029559B" w:rsidP="00FF600F">
      <w:pPr>
        <w:tabs>
          <w:tab w:val="left" w:pos="1134"/>
        </w:tabs>
        <w:spacing w:line="320" w:lineRule="exact"/>
        <w:ind w:firstLine="420"/>
      </w:pPr>
      <w:r w:rsidRPr="00174F21">
        <w:rPr>
          <w:position w:val="-10"/>
        </w:rPr>
        <w:object w:dxaOrig="420" w:dyaOrig="300" w14:anchorId="7AD47213">
          <v:shape id="_x0000_i1114" type="#_x0000_t75" style="width:21.95pt;height:15.45pt" o:ole="">
            <v:imagedata r:id="rId188" o:title=""/>
          </v:shape>
          <o:OLEObject Type="Embed" ProgID="Equation.DSMT4" ShapeID="_x0000_i1114" DrawAspect="Content" ObjectID="_1718201071" r:id="rId189"/>
        </w:object>
      </w:r>
      <w:r w:rsidRPr="00174F21">
        <w:tab/>
        <w:t>——</w:t>
      </w:r>
      <w:r w:rsidRPr="00174F21">
        <w:rPr>
          <w:rFonts w:hint="eastAsia"/>
        </w:rPr>
        <w:t>储热效率；</w:t>
      </w:r>
    </w:p>
    <w:p w14:paraId="143EA68C" w14:textId="77777777" w:rsidR="0029559B" w:rsidRPr="00174F21" w:rsidRDefault="0029559B" w:rsidP="00FF600F">
      <w:pPr>
        <w:tabs>
          <w:tab w:val="left" w:pos="1134"/>
        </w:tabs>
        <w:spacing w:line="320" w:lineRule="exact"/>
        <w:ind w:firstLine="420"/>
      </w:pPr>
      <w:r w:rsidRPr="00174F21">
        <w:rPr>
          <w:position w:val="-10"/>
        </w:rPr>
        <w:object w:dxaOrig="440" w:dyaOrig="300" w14:anchorId="432945CD">
          <v:shape id="_x0000_i1115" type="#_x0000_t75" style="width:22.45pt;height:15.45pt" o:ole="">
            <v:imagedata r:id="rId190" o:title=""/>
          </v:shape>
          <o:OLEObject Type="Embed" ProgID="Equation.DSMT4" ShapeID="_x0000_i1115" DrawAspect="Content" ObjectID="_1718201072" r:id="rId191"/>
        </w:object>
      </w:r>
      <w:r w:rsidRPr="00174F21">
        <w:tab/>
        <w:t>——</w:t>
      </w:r>
      <w:r w:rsidRPr="00174F21">
        <w:rPr>
          <w:rFonts w:hint="eastAsia"/>
        </w:rPr>
        <w:t>放热效率；</w:t>
      </w:r>
    </w:p>
    <w:p w14:paraId="42880F5E" w14:textId="77777777" w:rsidR="0029559B" w:rsidRPr="00174F21" w:rsidRDefault="0029559B" w:rsidP="00FF600F">
      <w:pPr>
        <w:tabs>
          <w:tab w:val="left" w:pos="1134"/>
        </w:tabs>
        <w:spacing w:line="320" w:lineRule="exact"/>
        <w:ind w:firstLine="420"/>
      </w:pPr>
      <w:r w:rsidRPr="00174F21">
        <w:rPr>
          <w:position w:val="-10"/>
        </w:rPr>
        <w:object w:dxaOrig="320" w:dyaOrig="300" w14:anchorId="2167AFE7">
          <v:shape id="_x0000_i1116" type="#_x0000_t75" style="width:14.95pt;height:15.45pt" o:ole="">
            <v:imagedata r:id="rId192" o:title=""/>
          </v:shape>
          <o:OLEObject Type="Embed" ProgID="Equation.DSMT4" ShapeID="_x0000_i1116" DrawAspect="Content" ObjectID="_1718201073" r:id="rId193"/>
        </w:object>
      </w:r>
      <w:r w:rsidRPr="00174F21">
        <w:tab/>
        <w:t>——</w:t>
      </w:r>
      <w:r w:rsidRPr="00174F21">
        <w:rPr>
          <w:rFonts w:hint="eastAsia"/>
        </w:rPr>
        <w:t>热电转换效率；</w:t>
      </w:r>
    </w:p>
    <w:p w14:paraId="78C26010" w14:textId="77777777" w:rsidR="0029559B" w:rsidRPr="00CB1545" w:rsidRDefault="0029559B" w:rsidP="00FF600F">
      <w:pPr>
        <w:tabs>
          <w:tab w:val="left" w:pos="1134"/>
        </w:tabs>
        <w:spacing w:line="320" w:lineRule="exact"/>
        <w:ind w:firstLine="420"/>
        <w:rPr>
          <w:position w:val="-10"/>
        </w:rPr>
      </w:pPr>
      <w:r w:rsidRPr="00174F21">
        <w:rPr>
          <w:position w:val="-10"/>
        </w:rPr>
        <w:object w:dxaOrig="320" w:dyaOrig="300" w14:anchorId="21D3F002">
          <v:shape id="_x0000_i1117" type="#_x0000_t75" style="width:14.95pt;height:15.45pt" o:ole="">
            <v:imagedata r:id="rId194" o:title=""/>
          </v:shape>
          <o:OLEObject Type="Embed" ProgID="Equation.DSMT4" ShapeID="_x0000_i1117" DrawAspect="Content" ObjectID="_1718201074" r:id="rId195"/>
        </w:object>
      </w:r>
      <w:r w:rsidRPr="00CB1545">
        <w:rPr>
          <w:position w:val="-10"/>
        </w:rPr>
        <w:tab/>
      </w:r>
      <w:r w:rsidRPr="00CB1545">
        <w:t>——</w:t>
      </w:r>
      <w:r w:rsidRPr="00CB1545">
        <w:rPr>
          <w:rFonts w:hint="eastAsia"/>
        </w:rPr>
        <w:t>镜场面积，</w:t>
      </w:r>
      <w:r>
        <w:rPr>
          <w:rFonts w:hint="eastAsia"/>
        </w:rPr>
        <w:t>单位为</w:t>
      </w:r>
      <w:r w:rsidRPr="00CB1545">
        <w:rPr>
          <w:rFonts w:hint="eastAsia"/>
        </w:rPr>
        <w:t>平方米</w:t>
      </w:r>
      <w:r w:rsidRPr="00CB1545">
        <w:rPr>
          <w:rFonts w:hint="eastAsia"/>
        </w:rPr>
        <w:t>(</w:t>
      </w:r>
      <w:r w:rsidRPr="00CB1545">
        <w:t>m</w:t>
      </w:r>
      <w:r w:rsidRPr="00CB1545">
        <w:rPr>
          <w:vertAlign w:val="superscript"/>
        </w:rPr>
        <w:t>2</w:t>
      </w:r>
      <w:r w:rsidRPr="00CB1545">
        <w:t>)</w:t>
      </w:r>
      <w:r w:rsidRPr="00CB1545">
        <w:rPr>
          <w:rFonts w:hint="eastAsia"/>
        </w:rPr>
        <w:t>。</w:t>
      </w:r>
    </w:p>
    <w:p w14:paraId="53EC3AA0" w14:textId="7463ACB3" w:rsidR="0029559B" w:rsidRPr="00174F21" w:rsidRDefault="0029559B" w:rsidP="0029559B">
      <w:pPr>
        <w:pStyle w:val="aff0"/>
        <w:wordWrap/>
        <w:spacing w:beforeLines="100" w:before="312" w:afterLines="100" w:after="312"/>
        <w:ind w:left="6" w:hanging="6"/>
      </w:pPr>
      <w:bookmarkStart w:id="194" w:name="_Toc106349905"/>
      <w:bookmarkStart w:id="195" w:name="_Toc106870068"/>
      <w:bookmarkStart w:id="196" w:name="_Toc106872936"/>
      <w:r w:rsidRPr="00174F21">
        <w:rPr>
          <w:rFonts w:hint="eastAsia"/>
        </w:rPr>
        <w:t>抽水蓄能电站可靠性模型</w:t>
      </w:r>
      <w:bookmarkEnd w:id="194"/>
      <w:bookmarkEnd w:id="195"/>
      <w:bookmarkEnd w:id="196"/>
    </w:p>
    <w:p w14:paraId="2891ECDC" w14:textId="77777777" w:rsidR="0029559B" w:rsidRPr="0029559B" w:rsidRDefault="0029559B" w:rsidP="0029559B">
      <w:pPr>
        <w:pStyle w:val="afffe"/>
        <w:ind w:firstLine="420"/>
        <w:rPr>
          <w:rStyle w:val="afffffff1"/>
          <w:i w:val="0"/>
          <w:iCs w:val="0"/>
          <w:color w:val="auto"/>
        </w:rPr>
      </w:pPr>
      <w:r w:rsidRPr="0029559B">
        <w:rPr>
          <w:rStyle w:val="afffffff1"/>
          <w:rFonts w:hint="eastAsia"/>
          <w:i w:val="0"/>
          <w:iCs w:val="0"/>
          <w:color w:val="auto"/>
        </w:rPr>
        <w:t>抽水蓄能电站模型仅需要考虑抽水蓄能机组的强迫停运对电站出力的影响。</w:t>
      </w:r>
    </w:p>
    <w:p w14:paraId="01387A82" w14:textId="77777777" w:rsidR="0029559B" w:rsidRPr="0029559B" w:rsidRDefault="0029559B" w:rsidP="00E10161">
      <w:pPr>
        <w:pStyle w:val="afffe"/>
        <w:numPr>
          <w:ilvl w:val="0"/>
          <w:numId w:val="48"/>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计及抽水蓄能机组强迫停运后，抽水蓄能电站抽水、发电功率约束如公式所示：</w:t>
      </w:r>
    </w:p>
    <w:p w14:paraId="6EC084BF" w14:textId="6803CA13" w:rsidR="0029559B" w:rsidRPr="00174F21" w:rsidRDefault="0029559B" w:rsidP="002451C7">
      <w:pPr>
        <w:tabs>
          <w:tab w:val="center" w:pos="4678"/>
          <w:tab w:val="right" w:pos="9356"/>
        </w:tabs>
        <w:snapToGrid w:val="0"/>
        <w:spacing w:line="440" w:lineRule="exact"/>
        <w:ind w:left="567"/>
        <w:textAlignment w:val="center"/>
      </w:pPr>
      <w:r w:rsidRPr="00174F21">
        <w:tab/>
      </w:r>
      <w:r w:rsidR="00231E26" w:rsidRPr="00174F21">
        <w:object w:dxaOrig="2900" w:dyaOrig="320" w14:anchorId="5AAB5451">
          <v:shape id="_x0000_i1118" type="#_x0000_t75" style="width:146.8pt;height:17.3pt" o:ole="">
            <v:imagedata r:id="rId196" o:title=""/>
          </v:shape>
          <o:OLEObject Type="Embed" ProgID="Equation.DSMT4" ShapeID="_x0000_i1118" DrawAspect="Content" ObjectID="_1718201075" r:id="rId197"/>
        </w:object>
      </w:r>
      <w:r w:rsidRPr="00174F21">
        <w:t xml:space="preserve"> </w:t>
      </w:r>
      <w:r w:rsidRPr="00174F21">
        <w:tab/>
      </w:r>
      <w:r>
        <w:rPr>
          <w:rFonts w:hint="eastAsia"/>
        </w:rPr>
        <w:t>(</w:t>
      </w:r>
      <w:r>
        <w:t>B.17)</w:t>
      </w:r>
    </w:p>
    <w:p w14:paraId="6AB18414" w14:textId="61283E3F" w:rsidR="0029559B" w:rsidRPr="00174F21" w:rsidRDefault="0029559B" w:rsidP="002451C7">
      <w:pPr>
        <w:tabs>
          <w:tab w:val="center" w:pos="4678"/>
          <w:tab w:val="right" w:pos="9356"/>
        </w:tabs>
        <w:snapToGrid w:val="0"/>
        <w:spacing w:line="440" w:lineRule="exact"/>
        <w:ind w:left="567"/>
        <w:textAlignment w:val="center"/>
      </w:pPr>
      <w:r w:rsidRPr="00174F21">
        <w:tab/>
      </w:r>
      <w:r w:rsidR="00231E26" w:rsidRPr="00174F21">
        <w:object w:dxaOrig="3480" w:dyaOrig="380" w14:anchorId="79CE8E39">
          <v:shape id="_x0000_i1119" type="#_x0000_t75" style="width:175.3pt;height:18.25pt" o:ole="">
            <v:imagedata r:id="rId198" o:title=""/>
          </v:shape>
          <o:OLEObject Type="Embed" ProgID="Equation.DSMT4" ShapeID="_x0000_i1119" DrawAspect="Content" ObjectID="_1718201076" r:id="rId199"/>
        </w:object>
      </w:r>
      <w:r w:rsidRPr="00174F21">
        <w:t xml:space="preserve"> </w:t>
      </w:r>
      <w:r w:rsidRPr="00174F21">
        <w:tab/>
      </w:r>
      <w:r>
        <w:rPr>
          <w:rFonts w:hint="eastAsia"/>
        </w:rPr>
        <w:t>(</w:t>
      </w:r>
      <w:r>
        <w:t>B.18)</w:t>
      </w:r>
    </w:p>
    <w:p w14:paraId="3724DFD6" w14:textId="77777777" w:rsidR="0029559B" w:rsidRPr="00174F21" w:rsidRDefault="0029559B" w:rsidP="0029559B">
      <w:pPr>
        <w:ind w:firstLine="420"/>
      </w:pPr>
      <w:r w:rsidRPr="00174F21">
        <w:rPr>
          <w:rFonts w:hint="eastAsia"/>
        </w:rPr>
        <w:t>式中：</w:t>
      </w:r>
    </w:p>
    <w:p w14:paraId="1CABF627" w14:textId="77777777" w:rsidR="0029559B" w:rsidRPr="00174F21" w:rsidRDefault="0029559B" w:rsidP="00FF600F">
      <w:pPr>
        <w:tabs>
          <w:tab w:val="left" w:pos="1276"/>
        </w:tabs>
        <w:snapToGrid w:val="0"/>
        <w:spacing w:line="320" w:lineRule="exact"/>
        <w:ind w:firstLine="420"/>
      </w:pPr>
      <w:r w:rsidRPr="00174F21">
        <w:rPr>
          <w:position w:val="-12"/>
        </w:rPr>
        <w:object w:dxaOrig="720" w:dyaOrig="320" w14:anchorId="04332901">
          <v:shape id="_x0000_i1120" type="#_x0000_t75" style="width:36pt;height:17.3pt" o:ole="">
            <v:imagedata r:id="rId200" o:title=""/>
          </v:shape>
          <o:OLEObject Type="Embed" ProgID="Equation.DSMT4" ShapeID="_x0000_i1120" DrawAspect="Content" ObjectID="_1718201077" r:id="rId201"/>
        </w:object>
      </w:r>
      <w:r w:rsidRPr="00174F21">
        <w:tab/>
        <w:t>——</w:t>
      </w:r>
      <w:r w:rsidRPr="00174F21">
        <w:rPr>
          <w:rFonts w:hint="eastAsia"/>
        </w:rPr>
        <w:t>第</w:t>
      </w:r>
      <w:r w:rsidRPr="00174F21">
        <w:rPr>
          <w:rFonts w:hint="eastAsia"/>
          <w:i/>
        </w:rPr>
        <w:t>i</w:t>
      </w:r>
      <w:r w:rsidRPr="00174F21">
        <w:rPr>
          <w:rFonts w:hint="eastAsia"/>
        </w:rPr>
        <w:t>台抽水蓄能</w:t>
      </w:r>
      <w:r w:rsidRPr="00174F21">
        <w:rPr>
          <w:rFonts w:hint="eastAsia"/>
          <w:i/>
          <w:iCs/>
        </w:rPr>
        <w:t>t</w:t>
      </w:r>
      <w:r w:rsidRPr="00174F21">
        <w:rPr>
          <w:rFonts w:hint="eastAsia"/>
        </w:rPr>
        <w:t>时刻抽水需要消耗的电功率，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C0EEEBE" w14:textId="77777777" w:rsidR="0029559B" w:rsidRPr="00174F21" w:rsidRDefault="0029559B" w:rsidP="00FF600F">
      <w:pPr>
        <w:tabs>
          <w:tab w:val="left" w:pos="1276"/>
        </w:tabs>
        <w:snapToGrid w:val="0"/>
        <w:spacing w:line="320" w:lineRule="exact"/>
        <w:ind w:firstLine="420"/>
      </w:pPr>
      <w:r w:rsidRPr="00174F21">
        <w:rPr>
          <w:position w:val="-12"/>
        </w:rPr>
        <w:object w:dxaOrig="780" w:dyaOrig="320" w14:anchorId="39B8CE6D">
          <v:shape id="_x0000_i1121" type="#_x0000_t75" style="width:38.35pt;height:17.3pt" o:ole="">
            <v:imagedata r:id="rId202" o:title=""/>
          </v:shape>
          <o:OLEObject Type="Embed" ProgID="Equation.DSMT4" ShapeID="_x0000_i1121" DrawAspect="Content" ObjectID="_1718201078" r:id="rId203"/>
        </w:object>
      </w:r>
      <w:r w:rsidRPr="00174F21">
        <w:tab/>
        <w:t>——</w:t>
      </w:r>
      <w:r w:rsidRPr="00174F21">
        <w:rPr>
          <w:rFonts w:hint="eastAsia"/>
        </w:rPr>
        <w:t>第</w:t>
      </w:r>
      <w:r w:rsidRPr="00174F21">
        <w:rPr>
          <w:rFonts w:hint="eastAsia"/>
          <w:i/>
        </w:rPr>
        <w:t>i</w:t>
      </w:r>
      <w:r w:rsidRPr="00174F21">
        <w:rPr>
          <w:rFonts w:hint="eastAsia"/>
        </w:rPr>
        <w:t>台抽水蓄能</w:t>
      </w:r>
      <w:r w:rsidRPr="00174F21">
        <w:rPr>
          <w:rFonts w:hint="eastAsia"/>
          <w:i/>
          <w:iCs/>
        </w:rPr>
        <w:t>t</w:t>
      </w:r>
      <w:r w:rsidRPr="00174F21">
        <w:rPr>
          <w:rFonts w:hint="eastAsia"/>
        </w:rPr>
        <w:t>时刻电站向电网的发电功率，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3E9A7D2" w14:textId="77777777" w:rsidR="0029559B" w:rsidRPr="00174F21" w:rsidRDefault="0029559B" w:rsidP="00FF600F">
      <w:pPr>
        <w:tabs>
          <w:tab w:val="left" w:pos="1276"/>
        </w:tabs>
        <w:snapToGrid w:val="0"/>
        <w:spacing w:line="320" w:lineRule="exact"/>
        <w:ind w:leftChars="203" w:left="1701" w:hangingChars="607" w:hanging="1275"/>
      </w:pPr>
      <w:r w:rsidRPr="00174F21">
        <w:rPr>
          <w:position w:val="-8"/>
        </w:rPr>
        <w:object w:dxaOrig="600" w:dyaOrig="320" w14:anchorId="01D3F4E2">
          <v:shape id="_x0000_i1122" type="#_x0000_t75" style="width:29.9pt;height:17.3pt" o:ole="">
            <v:imagedata r:id="rId204" o:title=""/>
          </v:shape>
          <o:OLEObject Type="Embed" ProgID="Equation.DSMT4" ShapeID="_x0000_i1122" DrawAspect="Content" ObjectID="_1718201079" r:id="rId205"/>
        </w:object>
      </w:r>
      <w:r w:rsidRPr="00174F21">
        <w:tab/>
        <w:t>——</w:t>
      </w:r>
      <w:r w:rsidRPr="00174F21">
        <w:rPr>
          <w:rFonts w:hint="eastAsia"/>
        </w:rPr>
        <w:t>第</w:t>
      </w:r>
      <w:r w:rsidRPr="00174F21">
        <w:rPr>
          <w:rFonts w:hint="eastAsia"/>
          <w:i/>
          <w:iCs/>
        </w:rPr>
        <w:t>i</w:t>
      </w:r>
      <w:r w:rsidRPr="00174F21">
        <w:rPr>
          <w:rFonts w:hint="eastAsia"/>
        </w:rPr>
        <w:t>台抽水蓄能机组</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25D7F0FE" w14:textId="77777777" w:rsidR="0029559B" w:rsidRPr="00174F21" w:rsidRDefault="0029559B" w:rsidP="00FF600F">
      <w:pPr>
        <w:tabs>
          <w:tab w:val="left" w:pos="1276"/>
        </w:tabs>
        <w:snapToGrid w:val="0"/>
        <w:spacing w:line="320" w:lineRule="exact"/>
        <w:ind w:leftChars="203" w:left="1701" w:hangingChars="607" w:hanging="1275"/>
      </w:pPr>
      <w:r w:rsidRPr="00174F21">
        <w:rPr>
          <w:position w:val="-12"/>
        </w:rPr>
        <w:object w:dxaOrig="660" w:dyaOrig="320" w14:anchorId="3B6627F1">
          <v:shape id="_x0000_i1123" type="#_x0000_t75" style="width:32.25pt;height:17.3pt" o:ole="">
            <v:imagedata r:id="rId206" o:title=""/>
          </v:shape>
          <o:OLEObject Type="Embed" ProgID="Equation.DSMT4" ShapeID="_x0000_i1123" DrawAspect="Content" ObjectID="_1718201080" r:id="rId207"/>
        </w:object>
      </w:r>
      <w:r w:rsidRPr="00174F21">
        <w:tab/>
        <w:t>——</w:t>
      </w:r>
      <w:r w:rsidRPr="00174F21">
        <w:rPr>
          <w:rFonts w:hint="eastAsia"/>
        </w:rPr>
        <w:t>第</w:t>
      </w:r>
      <w:r w:rsidRPr="00174F21">
        <w:rPr>
          <w:rFonts w:hint="eastAsia"/>
          <w:i/>
        </w:rPr>
        <w:t>i</w:t>
      </w:r>
      <w:r w:rsidRPr="00174F21">
        <w:rPr>
          <w:rFonts w:hint="eastAsia"/>
        </w:rPr>
        <w:t>台抽水蓄能机组</w:t>
      </w:r>
      <w:r w:rsidRPr="00174F21">
        <w:rPr>
          <w:rFonts w:hint="eastAsia"/>
          <w:i/>
          <w:iCs/>
        </w:rPr>
        <w:t>t</w:t>
      </w:r>
      <w:r w:rsidRPr="00174F21">
        <w:rPr>
          <w:rFonts w:hint="eastAsia"/>
        </w:rPr>
        <w:t>时刻的工作</w:t>
      </w:r>
      <w:r>
        <w:rPr>
          <w:rFonts w:hint="eastAsia"/>
        </w:rPr>
        <w:t>状态</w:t>
      </w:r>
      <w:r w:rsidRPr="00174F21">
        <w:rPr>
          <w:rFonts w:hint="eastAsia"/>
        </w:rPr>
        <w:t>，取</w:t>
      </w:r>
      <w:r w:rsidRPr="00174F21">
        <w:rPr>
          <w:rFonts w:hint="eastAsia"/>
        </w:rPr>
        <w:t>0</w:t>
      </w:r>
      <w:r>
        <w:rPr>
          <w:rFonts w:hint="eastAsia"/>
        </w:rPr>
        <w:t>表示</w:t>
      </w:r>
      <w:r w:rsidRPr="00174F21">
        <w:rPr>
          <w:rFonts w:hint="eastAsia"/>
        </w:rPr>
        <w:t>机组工作于发电模式，取</w:t>
      </w:r>
      <w:r w:rsidRPr="00174F21">
        <w:rPr>
          <w:rFonts w:hint="eastAsia"/>
        </w:rPr>
        <w:t>1</w:t>
      </w:r>
      <w:r w:rsidRPr="00174F21">
        <w:rPr>
          <w:rFonts w:hint="eastAsia"/>
        </w:rPr>
        <w:t>表示机组工作于抽水模式；</w:t>
      </w:r>
    </w:p>
    <w:p w14:paraId="6845019C" w14:textId="77777777" w:rsidR="0029559B" w:rsidRPr="00174F21" w:rsidRDefault="0029559B" w:rsidP="00FF600F">
      <w:pPr>
        <w:tabs>
          <w:tab w:val="left" w:pos="1134"/>
        </w:tabs>
        <w:snapToGrid w:val="0"/>
        <w:ind w:firstLine="420"/>
      </w:pPr>
      <w:r w:rsidRPr="00174F21">
        <w:rPr>
          <w:position w:val="-12"/>
        </w:rPr>
        <w:object w:dxaOrig="720" w:dyaOrig="320" w14:anchorId="591717FA">
          <v:shape id="_x0000_i1124" type="#_x0000_t75" style="width:36pt;height:17.3pt" o:ole="">
            <v:imagedata r:id="rId208" o:title=""/>
          </v:shape>
          <o:OLEObject Type="Embed" ProgID="Equation.DSMT4" ShapeID="_x0000_i1124" DrawAspect="Content" ObjectID="_1718201081" r:id="rId209"/>
        </w:object>
      </w:r>
      <w:r w:rsidRPr="00174F21">
        <w:tab/>
        <w:t>——</w:t>
      </w:r>
      <w:r w:rsidRPr="00174F21">
        <w:rPr>
          <w:rFonts w:hint="eastAsia"/>
        </w:rPr>
        <w:t>第</w:t>
      </w:r>
      <w:r w:rsidRPr="00174F21">
        <w:rPr>
          <w:rFonts w:hint="eastAsia"/>
          <w:i/>
        </w:rPr>
        <w:t>i</w:t>
      </w:r>
      <w:r>
        <w:rPr>
          <w:rFonts w:hint="eastAsia"/>
        </w:rPr>
        <w:t>台抽水蓄能机组</w:t>
      </w:r>
      <w:r w:rsidRPr="00174F21">
        <w:rPr>
          <w:rFonts w:hint="eastAsia"/>
        </w:rPr>
        <w:t>抽水功率，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A5BA67F" w14:textId="77777777" w:rsidR="0029559B" w:rsidRPr="00174F21" w:rsidRDefault="0029559B" w:rsidP="00FF600F">
      <w:pPr>
        <w:tabs>
          <w:tab w:val="left" w:pos="1134"/>
        </w:tabs>
        <w:snapToGrid w:val="0"/>
        <w:ind w:firstLine="420"/>
      </w:pPr>
      <w:r w:rsidRPr="00174F21">
        <w:rPr>
          <w:position w:val="-12"/>
        </w:rPr>
        <w:object w:dxaOrig="800" w:dyaOrig="320" w14:anchorId="65FFB0FA">
          <v:shape id="_x0000_i1125" type="#_x0000_t75" style="width:39.75pt;height:17.3pt" o:ole="">
            <v:imagedata r:id="rId210" o:title=""/>
          </v:shape>
          <o:OLEObject Type="Embed" ProgID="Equation.DSMT4" ShapeID="_x0000_i1125" DrawAspect="Content" ObjectID="_1718201082" r:id="rId211"/>
        </w:object>
      </w:r>
      <w:r w:rsidRPr="00174F21">
        <w:tab/>
        <w:t>——</w:t>
      </w:r>
      <w:r w:rsidRPr="00174F21">
        <w:rPr>
          <w:rFonts w:hint="eastAsia"/>
        </w:rPr>
        <w:t>第</w:t>
      </w:r>
      <w:r w:rsidRPr="00174F21">
        <w:rPr>
          <w:rFonts w:hint="eastAsia"/>
          <w:i/>
        </w:rPr>
        <w:t>i</w:t>
      </w:r>
      <w:r>
        <w:rPr>
          <w:rFonts w:hint="eastAsia"/>
        </w:rPr>
        <w:t>台抽水蓄能机组</w:t>
      </w:r>
      <w:r w:rsidRPr="00174F21">
        <w:rPr>
          <w:rFonts w:hint="eastAsia"/>
        </w:rPr>
        <w:t>发电功率，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690F3465" w14:textId="77777777" w:rsidR="0029559B" w:rsidRPr="0029559B" w:rsidRDefault="0029559B" w:rsidP="00E10161">
      <w:pPr>
        <w:pStyle w:val="afffe"/>
        <w:numPr>
          <w:ilvl w:val="0"/>
          <w:numId w:val="48"/>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抽水蓄能电站充</w:t>
      </w:r>
      <w:r w:rsidRPr="0029559B">
        <w:rPr>
          <w:rFonts w:ascii="Times New Roman" w:eastAsiaTheme="minorEastAsia" w:hint="eastAsia"/>
          <w:szCs w:val="21"/>
        </w:rPr>
        <w:t>/</w:t>
      </w:r>
      <w:r w:rsidRPr="0029559B">
        <w:rPr>
          <w:rFonts w:ascii="Times New Roman" w:eastAsiaTheme="minorEastAsia" w:hint="eastAsia"/>
          <w:szCs w:val="21"/>
        </w:rPr>
        <w:t>放电功率</w:t>
      </w:r>
      <w:r w:rsidRPr="0029559B">
        <w:rPr>
          <w:rFonts w:ascii="Times New Roman" w:eastAsiaTheme="minorEastAsia"/>
          <w:szCs w:val="21"/>
        </w:rPr>
        <w:t>-</w:t>
      </w:r>
      <w:r w:rsidRPr="0029559B">
        <w:rPr>
          <w:rFonts w:ascii="Times New Roman" w:eastAsiaTheme="minorEastAsia" w:hint="eastAsia"/>
          <w:szCs w:val="21"/>
        </w:rPr>
        <w:t>水库库容约束如公式所示：</w:t>
      </w:r>
    </w:p>
    <w:p w14:paraId="0759F3DE" w14:textId="77777777" w:rsidR="0029559B" w:rsidRPr="00174F21" w:rsidRDefault="0029559B" w:rsidP="002451C7">
      <w:pPr>
        <w:tabs>
          <w:tab w:val="center" w:pos="4678"/>
          <w:tab w:val="right" w:pos="9356"/>
        </w:tabs>
        <w:ind w:left="567"/>
        <w:textAlignment w:val="center"/>
      </w:pPr>
      <w:r w:rsidRPr="00174F21">
        <w:tab/>
      </w:r>
      <w:r w:rsidRPr="00174F21">
        <w:object w:dxaOrig="5020" w:dyaOrig="600" w14:anchorId="1D355AE3">
          <v:shape id="_x0000_i1126" type="#_x0000_t75" style="width:252.95pt;height:29.9pt" o:ole="">
            <v:imagedata r:id="rId212" o:title=""/>
          </v:shape>
          <o:OLEObject Type="Embed" ProgID="Equation.DSMT4" ShapeID="_x0000_i1126" DrawAspect="Content" ObjectID="_1718201083" r:id="rId213"/>
        </w:object>
      </w:r>
      <w:r w:rsidRPr="00174F21">
        <w:t xml:space="preserve"> </w:t>
      </w:r>
      <w:r w:rsidRPr="00174F21">
        <w:tab/>
      </w:r>
      <w:r>
        <w:rPr>
          <w:rFonts w:hint="eastAsia"/>
        </w:rPr>
        <w:t>(</w:t>
      </w:r>
      <w:r>
        <w:t>B.19)</w:t>
      </w:r>
    </w:p>
    <w:p w14:paraId="20ED31B7" w14:textId="77777777" w:rsidR="0029559B" w:rsidRPr="00174F21" w:rsidRDefault="0029559B" w:rsidP="002451C7">
      <w:pPr>
        <w:tabs>
          <w:tab w:val="center" w:pos="4678"/>
          <w:tab w:val="right" w:pos="9356"/>
        </w:tabs>
        <w:ind w:left="567"/>
        <w:textAlignment w:val="center"/>
      </w:pPr>
      <w:r w:rsidRPr="00174F21">
        <w:lastRenderedPageBreak/>
        <w:tab/>
      </w:r>
      <w:r w:rsidRPr="00174F21">
        <w:object w:dxaOrig="1900" w:dyaOrig="320" w14:anchorId="22EC77CE">
          <v:shape id="_x0000_i1127" type="#_x0000_t75" style="width:94.9pt;height:17.3pt" o:ole="">
            <v:imagedata r:id="rId214" o:title=""/>
          </v:shape>
          <o:OLEObject Type="Embed" ProgID="Equation.DSMT4" ShapeID="_x0000_i1127" DrawAspect="Content" ObjectID="_1718201084" r:id="rId215"/>
        </w:object>
      </w:r>
      <w:r w:rsidRPr="00174F21">
        <w:t xml:space="preserve"> </w:t>
      </w:r>
      <w:r w:rsidRPr="00174F21">
        <w:tab/>
      </w:r>
      <w:r>
        <w:rPr>
          <w:rFonts w:hint="eastAsia"/>
        </w:rPr>
        <w:t>(</w:t>
      </w:r>
      <w:r>
        <w:t>B.20)</w:t>
      </w:r>
    </w:p>
    <w:p w14:paraId="4698F772" w14:textId="77777777" w:rsidR="0029559B" w:rsidRPr="00174F21" w:rsidRDefault="0029559B" w:rsidP="00FF600F">
      <w:pPr>
        <w:snapToGrid w:val="0"/>
        <w:ind w:firstLine="420"/>
      </w:pPr>
      <w:r w:rsidRPr="00174F21">
        <w:rPr>
          <w:rFonts w:hint="eastAsia"/>
        </w:rPr>
        <w:t>式中：</w:t>
      </w:r>
    </w:p>
    <w:p w14:paraId="7559B291" w14:textId="5455EDC0" w:rsidR="0029559B" w:rsidRPr="00174F21" w:rsidRDefault="0029559B" w:rsidP="00FF600F">
      <w:pPr>
        <w:tabs>
          <w:tab w:val="left" w:pos="1134"/>
        </w:tabs>
        <w:snapToGrid w:val="0"/>
        <w:spacing w:line="320" w:lineRule="exact"/>
        <w:ind w:firstLine="420"/>
      </w:pPr>
      <w:r w:rsidRPr="00174F21">
        <w:rPr>
          <w:position w:val="-10"/>
        </w:rPr>
        <w:object w:dxaOrig="540" w:dyaOrig="300" w14:anchorId="64BCDC4C">
          <v:shape id="_x0000_i1128" type="#_x0000_t75" style="width:27.6pt;height:15.45pt" o:ole="">
            <v:imagedata r:id="rId216" o:title=""/>
          </v:shape>
          <o:OLEObject Type="Embed" ProgID="Equation.DSMT4" ShapeID="_x0000_i1128" DrawAspect="Content" ObjectID="_1718201085" r:id="rId217"/>
        </w:object>
      </w:r>
      <w:r w:rsidRPr="00174F21">
        <w:tab/>
        <w:t>——</w:t>
      </w:r>
      <w:r w:rsidRPr="00174F21">
        <w:rPr>
          <w:rFonts w:hint="eastAsia"/>
          <w:i/>
          <w:iCs/>
        </w:rPr>
        <w:t>t</w:t>
      </w:r>
      <w:r w:rsidRPr="00174F21">
        <w:rPr>
          <w:rFonts w:hint="eastAsia"/>
        </w:rPr>
        <w:t>时刻</w:t>
      </w:r>
      <w:r w:rsidR="00FD19AB">
        <w:rPr>
          <w:rFonts w:hint="eastAsia"/>
        </w:rPr>
        <w:t>抽水蓄能电站的</w:t>
      </w:r>
      <w:r w:rsidRPr="00174F21">
        <w:rPr>
          <w:rFonts w:hint="eastAsia"/>
        </w:rPr>
        <w:t>库容，</w:t>
      </w:r>
      <w:r>
        <w:rPr>
          <w:rFonts w:hint="eastAsia"/>
        </w:rPr>
        <w:t>单位为</w:t>
      </w:r>
      <w:r w:rsidRPr="00174F21">
        <w:rPr>
          <w:rFonts w:hint="eastAsia"/>
        </w:rPr>
        <w:t>立方米</w:t>
      </w:r>
      <w:r w:rsidRPr="00174F21">
        <w:t>(m</w:t>
      </w:r>
      <w:r w:rsidRPr="00174F21">
        <w:rPr>
          <w:vertAlign w:val="superscript"/>
        </w:rPr>
        <w:t>3</w:t>
      </w:r>
      <w:r w:rsidRPr="00174F21">
        <w:t>)</w:t>
      </w:r>
      <w:r w:rsidRPr="00174F21">
        <w:rPr>
          <w:rFonts w:hint="eastAsia"/>
        </w:rPr>
        <w:t>；</w:t>
      </w:r>
    </w:p>
    <w:p w14:paraId="0D2462EF" w14:textId="5C8C5118" w:rsidR="0029559B" w:rsidRDefault="0029559B" w:rsidP="00FF600F">
      <w:pPr>
        <w:tabs>
          <w:tab w:val="left" w:pos="1276"/>
        </w:tabs>
        <w:snapToGrid w:val="0"/>
        <w:spacing w:line="320" w:lineRule="exact"/>
        <w:ind w:firstLine="420"/>
      </w:pPr>
      <w:r w:rsidRPr="00174F21">
        <w:rPr>
          <w:position w:val="-12"/>
        </w:rPr>
        <w:object w:dxaOrig="720" w:dyaOrig="320" w14:anchorId="3C5C2DDF">
          <v:shape id="_x0000_i1129" type="#_x0000_t75" style="width:36pt;height:17.3pt" o:ole="">
            <v:imagedata r:id="rId200" o:title=""/>
          </v:shape>
          <o:OLEObject Type="Embed" ProgID="Equation.DSMT4" ShapeID="_x0000_i1129" DrawAspect="Content" ObjectID="_1718201086" r:id="rId218"/>
        </w:object>
      </w:r>
      <w:r w:rsidRPr="00174F21">
        <w:tab/>
        <w:t>——</w:t>
      </w:r>
      <w:r w:rsidRPr="00174F21">
        <w:rPr>
          <w:rFonts w:hint="eastAsia"/>
        </w:rPr>
        <w:t>第</w:t>
      </w:r>
      <w:r w:rsidRPr="00174F21">
        <w:rPr>
          <w:rFonts w:hint="eastAsia"/>
          <w:i/>
        </w:rPr>
        <w:t>i</w:t>
      </w:r>
      <w:r w:rsidRPr="00174F21">
        <w:rPr>
          <w:rFonts w:hint="eastAsia"/>
        </w:rPr>
        <w:t>台抽水蓄能</w:t>
      </w:r>
      <w:r w:rsidRPr="00174F21">
        <w:rPr>
          <w:rFonts w:hint="eastAsia"/>
          <w:i/>
          <w:iCs/>
        </w:rPr>
        <w:t>t</w:t>
      </w:r>
      <w:r w:rsidRPr="00174F21">
        <w:rPr>
          <w:rFonts w:hint="eastAsia"/>
        </w:rPr>
        <w:t>时刻抽水需要消耗的电功率，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B94A03A" w14:textId="77777777" w:rsidR="004E3968" w:rsidRPr="00174F21" w:rsidRDefault="004E3968" w:rsidP="004E3968">
      <w:pPr>
        <w:tabs>
          <w:tab w:val="left" w:pos="1276"/>
        </w:tabs>
        <w:snapToGrid w:val="0"/>
        <w:spacing w:line="320" w:lineRule="exact"/>
        <w:ind w:firstLine="420"/>
      </w:pPr>
      <w:r w:rsidRPr="00174F21">
        <w:rPr>
          <w:position w:val="-12"/>
        </w:rPr>
        <w:object w:dxaOrig="780" w:dyaOrig="320" w14:anchorId="3FC1DEFF">
          <v:shape id="_x0000_i1130" type="#_x0000_t75" style="width:38.35pt;height:17.3pt" o:ole="">
            <v:imagedata r:id="rId202" o:title=""/>
          </v:shape>
          <o:OLEObject Type="Embed" ProgID="Equation.DSMT4" ShapeID="_x0000_i1130" DrawAspect="Content" ObjectID="_1718201087" r:id="rId219"/>
        </w:object>
      </w:r>
      <w:r w:rsidRPr="00174F21">
        <w:tab/>
        <w:t>——</w:t>
      </w:r>
      <w:r w:rsidRPr="00174F21">
        <w:rPr>
          <w:rFonts w:hint="eastAsia"/>
        </w:rPr>
        <w:t>第</w:t>
      </w:r>
      <w:r w:rsidRPr="00174F21">
        <w:rPr>
          <w:rFonts w:hint="eastAsia"/>
          <w:i/>
        </w:rPr>
        <w:t>i</w:t>
      </w:r>
      <w:r w:rsidRPr="00174F21">
        <w:rPr>
          <w:rFonts w:hint="eastAsia"/>
        </w:rPr>
        <w:t>台抽水蓄能</w:t>
      </w:r>
      <w:r w:rsidRPr="00174F21">
        <w:rPr>
          <w:rFonts w:hint="eastAsia"/>
          <w:i/>
          <w:iCs/>
        </w:rPr>
        <w:t>t</w:t>
      </w:r>
      <w:r w:rsidRPr="00174F21">
        <w:rPr>
          <w:rFonts w:hint="eastAsia"/>
        </w:rPr>
        <w:t>时刻电站向电网的发电功率，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47F420D9" w14:textId="77777777" w:rsidR="0029559B" w:rsidRPr="00174F21" w:rsidRDefault="0029559B" w:rsidP="00FF600F">
      <w:pPr>
        <w:tabs>
          <w:tab w:val="left" w:pos="1134"/>
        </w:tabs>
        <w:snapToGrid w:val="0"/>
        <w:spacing w:line="320" w:lineRule="exact"/>
        <w:ind w:firstLine="420"/>
      </w:pPr>
      <w:r w:rsidRPr="00174F21">
        <w:rPr>
          <w:position w:val="-12"/>
        </w:rPr>
        <w:object w:dxaOrig="420" w:dyaOrig="320" w14:anchorId="37588AD2">
          <v:shape id="_x0000_i1131" type="#_x0000_t75" style="width:20.55pt;height:17.3pt" o:ole="">
            <v:imagedata r:id="rId220" o:title=""/>
          </v:shape>
          <o:OLEObject Type="Embed" ProgID="Equation.DSMT4" ShapeID="_x0000_i1131" DrawAspect="Content" ObjectID="_1718201088" r:id="rId221"/>
        </w:object>
      </w:r>
      <w:r w:rsidRPr="00174F21">
        <w:tab/>
        <w:t>——</w:t>
      </w:r>
      <w:r w:rsidRPr="00174F21">
        <w:rPr>
          <w:rFonts w:hint="eastAsia"/>
        </w:rPr>
        <w:t>抽水时的水量</w:t>
      </w:r>
      <w:r w:rsidRPr="00174F21">
        <w:rPr>
          <w:rFonts w:hint="eastAsia"/>
        </w:rPr>
        <w:t>/</w:t>
      </w:r>
      <w:r w:rsidRPr="00174F21">
        <w:rPr>
          <w:rFonts w:hint="eastAsia"/>
        </w:rPr>
        <w:t>电量转换系数，</w:t>
      </w:r>
      <w:r>
        <w:rPr>
          <w:rFonts w:hint="eastAsia"/>
        </w:rPr>
        <w:t>单位为</w:t>
      </w:r>
      <w:r w:rsidRPr="00174F21">
        <w:rPr>
          <w:rFonts w:hint="eastAsia"/>
        </w:rPr>
        <w:t>立方米每兆瓦时</w:t>
      </w:r>
      <w:r w:rsidRPr="00174F21">
        <w:t>(m</w:t>
      </w:r>
      <w:r w:rsidRPr="00174F21">
        <w:rPr>
          <w:vertAlign w:val="superscript"/>
        </w:rPr>
        <w:t>3</w:t>
      </w:r>
      <w:r w:rsidRPr="00174F21">
        <w:t>/MW</w:t>
      </w:r>
      <w:r w:rsidRPr="00174F21">
        <w:rPr>
          <w:rFonts w:hint="eastAsia"/>
        </w:rPr>
        <w:t>h</w:t>
      </w:r>
      <w:r w:rsidRPr="00174F21">
        <w:t>)</w:t>
      </w:r>
      <w:r w:rsidRPr="00174F21">
        <w:rPr>
          <w:rFonts w:hint="eastAsia"/>
        </w:rPr>
        <w:t>；</w:t>
      </w:r>
    </w:p>
    <w:p w14:paraId="7B9CFD3E" w14:textId="77777777" w:rsidR="0029559B" w:rsidRPr="00174F21" w:rsidRDefault="0029559B" w:rsidP="00FF600F">
      <w:pPr>
        <w:tabs>
          <w:tab w:val="left" w:pos="1134"/>
        </w:tabs>
        <w:snapToGrid w:val="0"/>
        <w:spacing w:line="320" w:lineRule="exact"/>
        <w:ind w:firstLine="420"/>
      </w:pPr>
      <w:r w:rsidRPr="00174F21">
        <w:rPr>
          <w:position w:val="-12"/>
        </w:rPr>
        <w:object w:dxaOrig="499" w:dyaOrig="320" w14:anchorId="5AD266B7">
          <v:shape id="_x0000_i1132" type="#_x0000_t75" style="width:24.8pt;height:17.3pt" o:ole="">
            <v:imagedata r:id="rId222" o:title=""/>
          </v:shape>
          <o:OLEObject Type="Embed" ProgID="Equation.DSMT4" ShapeID="_x0000_i1132" DrawAspect="Content" ObjectID="_1718201089" r:id="rId223"/>
        </w:object>
      </w:r>
      <w:r w:rsidRPr="00174F21">
        <w:tab/>
        <w:t>——</w:t>
      </w:r>
      <w:r w:rsidRPr="00174F21">
        <w:rPr>
          <w:rFonts w:hint="eastAsia"/>
        </w:rPr>
        <w:t>发电时的水量</w:t>
      </w:r>
      <w:r w:rsidRPr="00174F21">
        <w:rPr>
          <w:rFonts w:hint="eastAsia"/>
        </w:rPr>
        <w:t>/</w:t>
      </w:r>
      <w:r w:rsidRPr="00174F21">
        <w:rPr>
          <w:rFonts w:hint="eastAsia"/>
        </w:rPr>
        <w:t>电量转换系数，</w:t>
      </w:r>
      <w:r>
        <w:rPr>
          <w:rFonts w:hint="eastAsia"/>
        </w:rPr>
        <w:t>单位为</w:t>
      </w:r>
      <w:r w:rsidRPr="00174F21">
        <w:rPr>
          <w:rFonts w:hint="eastAsia"/>
        </w:rPr>
        <w:t>立方米每兆瓦时</w:t>
      </w:r>
      <w:r w:rsidRPr="00174F21">
        <w:t>(m</w:t>
      </w:r>
      <w:r w:rsidRPr="00174F21">
        <w:rPr>
          <w:vertAlign w:val="superscript"/>
        </w:rPr>
        <w:t>3</w:t>
      </w:r>
      <w:r w:rsidRPr="00174F21">
        <w:t>/MW</w:t>
      </w:r>
      <w:r w:rsidRPr="00174F21">
        <w:rPr>
          <w:rFonts w:hint="eastAsia"/>
        </w:rPr>
        <w:t>h</w:t>
      </w:r>
      <w:r w:rsidRPr="00174F21">
        <w:t>)</w:t>
      </w:r>
      <w:r w:rsidRPr="00174F21">
        <w:rPr>
          <w:rFonts w:hint="eastAsia"/>
        </w:rPr>
        <w:t>；</w:t>
      </w:r>
    </w:p>
    <w:p w14:paraId="50AC409D" w14:textId="77777777" w:rsidR="0029559B" w:rsidRPr="00174F21" w:rsidRDefault="0029559B" w:rsidP="00FF600F">
      <w:pPr>
        <w:tabs>
          <w:tab w:val="left" w:pos="1134"/>
        </w:tabs>
        <w:snapToGrid w:val="0"/>
        <w:spacing w:line="320" w:lineRule="exact"/>
        <w:ind w:firstLine="420"/>
      </w:pPr>
      <w:r w:rsidRPr="00174F21">
        <w:rPr>
          <w:position w:val="-12"/>
        </w:rPr>
        <w:object w:dxaOrig="540" w:dyaOrig="320" w14:anchorId="54BB5ECF">
          <v:shape id="_x0000_i1133" type="#_x0000_t75" style="width:25.7pt;height:17.3pt" o:ole="">
            <v:imagedata r:id="rId224" o:title=""/>
          </v:shape>
          <o:OLEObject Type="Embed" ProgID="Equation.DSMT4" ShapeID="_x0000_i1133" DrawAspect="Content" ObjectID="_1718201090" r:id="rId225"/>
        </w:object>
      </w:r>
      <w:r w:rsidRPr="00174F21">
        <w:tab/>
        <w:t>——</w:t>
      </w:r>
      <w:r w:rsidRPr="00174F21">
        <w:rPr>
          <w:rFonts w:hint="eastAsia"/>
        </w:rPr>
        <w:t>抽水蓄能电站最小库容限制，</w:t>
      </w:r>
      <w:r>
        <w:rPr>
          <w:rFonts w:hint="eastAsia"/>
        </w:rPr>
        <w:t>单位为</w:t>
      </w:r>
      <w:r w:rsidRPr="00174F21">
        <w:rPr>
          <w:rFonts w:hint="eastAsia"/>
        </w:rPr>
        <w:t>立方米</w:t>
      </w:r>
      <w:r w:rsidRPr="00174F21">
        <w:t>(m</w:t>
      </w:r>
      <w:r w:rsidRPr="00174F21">
        <w:rPr>
          <w:vertAlign w:val="superscript"/>
        </w:rPr>
        <w:t>3</w:t>
      </w:r>
      <w:r w:rsidRPr="00174F21">
        <w:t>)</w:t>
      </w:r>
      <w:r w:rsidRPr="00174F21">
        <w:rPr>
          <w:rFonts w:hint="eastAsia"/>
        </w:rPr>
        <w:t>；</w:t>
      </w:r>
    </w:p>
    <w:p w14:paraId="7B37A212" w14:textId="77777777" w:rsidR="0029559B" w:rsidRPr="00174F21" w:rsidRDefault="0029559B" w:rsidP="00FF600F">
      <w:pPr>
        <w:tabs>
          <w:tab w:val="left" w:pos="1134"/>
        </w:tabs>
        <w:snapToGrid w:val="0"/>
        <w:spacing w:line="320" w:lineRule="exact"/>
        <w:ind w:firstLine="420"/>
      </w:pPr>
      <w:r w:rsidRPr="00174F21">
        <w:rPr>
          <w:position w:val="-12"/>
        </w:rPr>
        <w:object w:dxaOrig="560" w:dyaOrig="320" w14:anchorId="33310D5B">
          <v:shape id="_x0000_i1134" type="#_x0000_t75" style="width:28.5pt;height:17.3pt" o:ole="">
            <v:imagedata r:id="rId226" o:title=""/>
          </v:shape>
          <o:OLEObject Type="Embed" ProgID="Equation.DSMT4" ShapeID="_x0000_i1134" DrawAspect="Content" ObjectID="_1718201091" r:id="rId227"/>
        </w:object>
      </w:r>
      <w:r w:rsidRPr="00174F21">
        <w:tab/>
        <w:t>——</w:t>
      </w:r>
      <w:r w:rsidRPr="00174F21">
        <w:rPr>
          <w:rFonts w:hint="eastAsia"/>
        </w:rPr>
        <w:t>抽水蓄能电站最大库容限制，</w:t>
      </w:r>
      <w:r>
        <w:rPr>
          <w:rFonts w:hint="eastAsia"/>
        </w:rPr>
        <w:t>单位为</w:t>
      </w:r>
      <w:r w:rsidRPr="00174F21">
        <w:rPr>
          <w:rFonts w:hint="eastAsia"/>
        </w:rPr>
        <w:t>立方米</w:t>
      </w:r>
      <w:r w:rsidRPr="00174F21">
        <w:t>(m</w:t>
      </w:r>
      <w:r w:rsidRPr="00174F21">
        <w:rPr>
          <w:vertAlign w:val="superscript"/>
        </w:rPr>
        <w:t>3</w:t>
      </w:r>
      <w:r w:rsidRPr="00174F21">
        <w:t>)</w:t>
      </w:r>
      <w:r w:rsidRPr="00174F21">
        <w:rPr>
          <w:rFonts w:hint="eastAsia"/>
        </w:rPr>
        <w:t>；</w:t>
      </w:r>
    </w:p>
    <w:p w14:paraId="205180FB" w14:textId="77777777" w:rsidR="0029559B" w:rsidRPr="00174F21" w:rsidRDefault="0029559B" w:rsidP="00FF600F">
      <w:pPr>
        <w:tabs>
          <w:tab w:val="left" w:pos="1134"/>
        </w:tabs>
        <w:snapToGrid w:val="0"/>
        <w:spacing w:line="320" w:lineRule="exact"/>
        <w:ind w:firstLine="420"/>
      </w:pPr>
      <w:r w:rsidRPr="00D8020E">
        <w:rPr>
          <w:position w:val="-6"/>
        </w:rPr>
        <w:object w:dxaOrig="260" w:dyaOrig="240" w14:anchorId="7BDA33F2">
          <v:shape id="_x0000_i1135" type="#_x0000_t75" style="width:13.55pt;height:11.7pt" o:ole="">
            <v:imagedata r:id="rId228" o:title=""/>
          </v:shape>
          <o:OLEObject Type="Embed" ProgID="Equation.DSMT4" ShapeID="_x0000_i1135" DrawAspect="Content" ObjectID="_1718201092" r:id="rId229"/>
        </w:object>
      </w:r>
      <w:r w:rsidRPr="00174F21">
        <w:rPr>
          <w:i/>
        </w:rPr>
        <w:tab/>
      </w:r>
      <w:r w:rsidRPr="00174F21">
        <w:t>——</w:t>
      </w:r>
      <w:r w:rsidRPr="00174F21">
        <w:rPr>
          <w:rFonts w:hint="eastAsia"/>
        </w:rPr>
        <w:t>上下时刻的时间间隔</w:t>
      </w:r>
      <w:r>
        <w:rPr>
          <w:rFonts w:hint="eastAsia"/>
        </w:rPr>
        <w:t>，单位为小时</w:t>
      </w:r>
      <w:r>
        <w:rPr>
          <w:rFonts w:hint="eastAsia"/>
        </w:rPr>
        <w:t>(</w:t>
      </w:r>
      <w:r>
        <w:t>h)</w:t>
      </w:r>
      <w:r w:rsidRPr="00174F21">
        <w:rPr>
          <w:rFonts w:hint="eastAsia"/>
        </w:rPr>
        <w:t>；</w:t>
      </w:r>
    </w:p>
    <w:p w14:paraId="71CDDB26" w14:textId="77777777" w:rsidR="0029559B" w:rsidRPr="00174F21" w:rsidRDefault="0029559B" w:rsidP="00FF600F">
      <w:pPr>
        <w:tabs>
          <w:tab w:val="left" w:pos="1134"/>
        </w:tabs>
        <w:snapToGrid w:val="0"/>
        <w:spacing w:line="320" w:lineRule="exact"/>
        <w:ind w:firstLine="420"/>
      </w:pPr>
      <w:r w:rsidRPr="00174F21">
        <w:rPr>
          <w:position w:val="-10"/>
        </w:rPr>
        <w:object w:dxaOrig="360" w:dyaOrig="300" w14:anchorId="7D07CD96">
          <v:shape id="_x0000_i1136" type="#_x0000_t75" style="width:17.75pt;height:15.45pt" o:ole="">
            <v:imagedata r:id="rId230" o:title=""/>
          </v:shape>
          <o:OLEObject Type="Embed" ProgID="Equation.DSMT4" ShapeID="_x0000_i1136" DrawAspect="Content" ObjectID="_1718201093" r:id="rId231"/>
        </w:object>
      </w:r>
      <w:r w:rsidRPr="00174F21">
        <w:tab/>
        <w:t>——</w:t>
      </w:r>
      <w:r w:rsidRPr="00174F21">
        <w:rPr>
          <w:rFonts w:hint="eastAsia"/>
        </w:rPr>
        <w:t>抽水蓄能电站的抽蓄机组数量。</w:t>
      </w:r>
    </w:p>
    <w:p w14:paraId="015D22F7" w14:textId="67627D44" w:rsidR="0029559B" w:rsidRPr="00174F21" w:rsidRDefault="0029559B" w:rsidP="0029559B">
      <w:pPr>
        <w:pStyle w:val="aff0"/>
        <w:wordWrap/>
        <w:spacing w:beforeLines="100" w:before="312" w:afterLines="100" w:after="312"/>
        <w:ind w:left="6" w:hanging="6"/>
      </w:pPr>
      <w:bookmarkStart w:id="197" w:name="_Toc106349906"/>
      <w:bookmarkStart w:id="198" w:name="_Toc106870069"/>
      <w:bookmarkStart w:id="199" w:name="_Toc106872937"/>
      <w:r w:rsidRPr="00174F21">
        <w:rPr>
          <w:rFonts w:hint="eastAsia"/>
        </w:rPr>
        <w:t>电池储能系统可靠性模型</w:t>
      </w:r>
      <w:bookmarkEnd w:id="197"/>
      <w:bookmarkEnd w:id="198"/>
      <w:bookmarkEnd w:id="199"/>
    </w:p>
    <w:p w14:paraId="6D130F68" w14:textId="77777777"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电池储能系统包含</w:t>
      </w:r>
      <w:r w:rsidRPr="0029559B">
        <w:rPr>
          <w:rStyle w:val="afffffff1"/>
          <w:i w:val="0"/>
          <w:iCs w:val="0"/>
          <w:color w:val="auto"/>
        </w:rPr>
        <w:t>4</w:t>
      </w:r>
      <w:r w:rsidRPr="0029559B">
        <w:rPr>
          <w:rStyle w:val="afffffff1"/>
          <w:rFonts w:hint="eastAsia"/>
          <w:i w:val="0"/>
          <w:iCs w:val="0"/>
          <w:color w:val="auto"/>
        </w:rPr>
        <w:t>类主要元件，分别为：电池模组、变流器、滤波器和三相变压器。电池储能系统按照其拓扑结构分为两类：传统电池储能系统和可重构电池储能系统。</w:t>
      </w:r>
    </w:p>
    <w:p w14:paraId="0F42F309" w14:textId="4D7C6D40"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传统电池储能系统的典型拓扑结构如图</w:t>
      </w:r>
      <w:r w:rsidRPr="0029559B">
        <w:rPr>
          <w:rStyle w:val="afffffff1"/>
          <w:i w:val="0"/>
          <w:iCs w:val="0"/>
          <w:color w:val="auto"/>
        </w:rPr>
        <w:t>B.2</w:t>
      </w:r>
      <w:r w:rsidRPr="0029559B">
        <w:rPr>
          <w:rStyle w:val="afffffff1"/>
          <w:rFonts w:hint="eastAsia"/>
          <w:i w:val="0"/>
          <w:iCs w:val="0"/>
          <w:color w:val="auto"/>
        </w:rPr>
        <w:t>所示。传统电池储能系统中的所有</w:t>
      </w:r>
      <w:r w:rsidR="005B07BB">
        <w:rPr>
          <w:rStyle w:val="afffffff1"/>
          <w:rFonts w:hint="eastAsia"/>
          <w:i w:val="0"/>
          <w:iCs w:val="0"/>
          <w:color w:val="auto"/>
        </w:rPr>
        <w:t>电池模组</w:t>
      </w:r>
      <w:r w:rsidRPr="0029559B">
        <w:rPr>
          <w:rStyle w:val="afffffff1"/>
          <w:rFonts w:hint="eastAsia"/>
          <w:i w:val="0"/>
          <w:iCs w:val="0"/>
          <w:color w:val="auto"/>
        </w:rPr>
        <w:t>在可靠性上属于串联关系，只有当所有</w:t>
      </w:r>
      <w:r w:rsidR="007B48E4">
        <w:rPr>
          <w:rStyle w:val="afffffff1"/>
          <w:rFonts w:hint="eastAsia"/>
          <w:i w:val="0"/>
          <w:iCs w:val="0"/>
          <w:color w:val="auto"/>
        </w:rPr>
        <w:t>电池模组</w:t>
      </w:r>
      <w:r w:rsidRPr="0029559B">
        <w:rPr>
          <w:rStyle w:val="afffffff1"/>
          <w:rFonts w:hint="eastAsia"/>
          <w:i w:val="0"/>
          <w:iCs w:val="0"/>
          <w:color w:val="auto"/>
        </w:rPr>
        <w:t>都正常工作时，整个系统才能正常工作。</w:t>
      </w:r>
    </w:p>
    <w:p w14:paraId="16724EA7" w14:textId="77777777" w:rsidR="0029559B" w:rsidRPr="00174F21" w:rsidRDefault="0029559B" w:rsidP="002544BD">
      <w:pPr>
        <w:jc w:val="center"/>
      </w:pPr>
      <w:r w:rsidRPr="00174F21">
        <w:object w:dxaOrig="16800" w:dyaOrig="4606" w14:anchorId="2F66EB4E">
          <v:shape id="_x0000_i1137" type="#_x0000_t75" style="width:415.15pt;height:114.1pt" o:ole="">
            <v:imagedata r:id="rId232" o:title=""/>
          </v:shape>
          <o:OLEObject Type="Embed" ProgID="Visio.Drawing.15" ShapeID="_x0000_i1137" DrawAspect="Content" ObjectID="_1718201094" r:id="rId233"/>
        </w:object>
      </w:r>
    </w:p>
    <w:p w14:paraId="3A4020DA" w14:textId="4F56543A" w:rsidR="0029559B" w:rsidRPr="00F613BD" w:rsidRDefault="00FA776E" w:rsidP="00F613BD">
      <w:pPr>
        <w:pStyle w:val="afa"/>
        <w:numPr>
          <w:ilvl w:val="0"/>
          <w:numId w:val="0"/>
        </w:numPr>
      </w:pPr>
      <w:r>
        <w:rPr>
          <w:rFonts w:hint="eastAsia"/>
        </w:rPr>
        <w:t>附</w:t>
      </w:r>
      <w:r w:rsidR="0029559B" w:rsidRPr="00F613BD">
        <w:rPr>
          <w:rFonts w:hint="eastAsia"/>
        </w:rPr>
        <w:t>图</w:t>
      </w:r>
      <w:r w:rsidR="0029559B" w:rsidRPr="00F613BD">
        <w:t>B.2</w:t>
      </w:r>
      <w:r w:rsidR="0029559B" w:rsidRPr="00F613BD">
        <w:rPr>
          <w:rFonts w:hint="eastAsia"/>
        </w:rPr>
        <w:t xml:space="preserve"> 传统电池储能系统的典型拓扑结构</w:t>
      </w:r>
    </w:p>
    <w:p w14:paraId="49393046" w14:textId="2DD95D9A"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可重构电池储能系统的典型拓扑结构见图B.</w:t>
      </w:r>
      <w:r w:rsidRPr="0029559B">
        <w:rPr>
          <w:rStyle w:val="afffffff1"/>
          <w:i w:val="0"/>
          <w:iCs w:val="0"/>
          <w:color w:val="auto"/>
        </w:rPr>
        <w:t>3</w:t>
      </w:r>
      <w:r w:rsidR="00932E72">
        <w:rPr>
          <w:rStyle w:val="afffffff1"/>
          <w:rFonts w:hint="eastAsia"/>
          <w:i w:val="0"/>
          <w:iCs w:val="0"/>
          <w:color w:val="auto"/>
        </w:rPr>
        <w:t>所示</w:t>
      </w:r>
      <w:r w:rsidRPr="0029559B">
        <w:rPr>
          <w:rStyle w:val="afffffff1"/>
          <w:rFonts w:hint="eastAsia"/>
          <w:i w:val="0"/>
          <w:iCs w:val="0"/>
          <w:color w:val="auto"/>
        </w:rPr>
        <w:t>。可重构电池储能系统中的</w:t>
      </w:r>
      <w:r w:rsidR="00932E72">
        <w:rPr>
          <w:rStyle w:val="afffffff1"/>
          <w:rFonts w:hint="eastAsia"/>
          <w:i w:val="0"/>
          <w:iCs w:val="0"/>
          <w:color w:val="auto"/>
        </w:rPr>
        <w:t>所有</w:t>
      </w:r>
      <w:r w:rsidR="005B07BB">
        <w:rPr>
          <w:rStyle w:val="afffffff1"/>
          <w:rFonts w:hint="eastAsia"/>
          <w:i w:val="0"/>
          <w:iCs w:val="0"/>
          <w:color w:val="auto"/>
        </w:rPr>
        <w:t>电池模组</w:t>
      </w:r>
      <w:r w:rsidRPr="0029559B">
        <w:rPr>
          <w:rStyle w:val="afffffff1"/>
          <w:rFonts w:hint="eastAsia"/>
          <w:i w:val="0"/>
          <w:iCs w:val="0"/>
          <w:color w:val="auto"/>
        </w:rPr>
        <w:t>在可靠性上属于并联关系，单个</w:t>
      </w:r>
      <w:r w:rsidR="007B48E4">
        <w:rPr>
          <w:rStyle w:val="afffffff1"/>
          <w:rFonts w:hint="eastAsia"/>
          <w:i w:val="0"/>
          <w:iCs w:val="0"/>
          <w:color w:val="auto"/>
        </w:rPr>
        <w:t>电池模组</w:t>
      </w:r>
      <w:r w:rsidRPr="0029559B">
        <w:rPr>
          <w:rStyle w:val="afffffff1"/>
          <w:rFonts w:hint="eastAsia"/>
          <w:i w:val="0"/>
          <w:iCs w:val="0"/>
          <w:color w:val="auto"/>
        </w:rPr>
        <w:t>强迫停运不影响整个储能系统的运行，仅降低储能系统的容量。</w:t>
      </w:r>
    </w:p>
    <w:p w14:paraId="31FDC88B" w14:textId="77777777" w:rsidR="0029559B" w:rsidRPr="00174F21" w:rsidRDefault="0029559B" w:rsidP="0029559B">
      <w:pPr>
        <w:jc w:val="center"/>
      </w:pPr>
      <w:r w:rsidRPr="00174F21">
        <w:object w:dxaOrig="16756" w:dyaOrig="5250" w14:anchorId="1A5DD3E6">
          <v:shape id="_x0000_i1138" type="#_x0000_t75" style="width:386.2pt;height:118.75pt" o:ole="">
            <v:imagedata r:id="rId234" o:title=""/>
          </v:shape>
          <o:OLEObject Type="Embed" ProgID="Visio.Drawing.15" ShapeID="_x0000_i1138" DrawAspect="Content" ObjectID="_1718201095" r:id="rId235"/>
        </w:object>
      </w:r>
    </w:p>
    <w:p w14:paraId="70035189" w14:textId="023586E8" w:rsidR="0029559B" w:rsidRPr="00EF5C9D" w:rsidRDefault="00FA776E" w:rsidP="00F613BD">
      <w:pPr>
        <w:pStyle w:val="afa"/>
        <w:numPr>
          <w:ilvl w:val="0"/>
          <w:numId w:val="0"/>
        </w:numPr>
      </w:pPr>
      <w:r>
        <w:rPr>
          <w:rFonts w:hint="eastAsia"/>
        </w:rPr>
        <w:t>附</w:t>
      </w:r>
      <w:r w:rsidR="0029559B" w:rsidRPr="00EF5C9D">
        <w:rPr>
          <w:rFonts w:hint="eastAsia"/>
        </w:rPr>
        <w:t>图</w:t>
      </w:r>
      <w:r w:rsidR="0029559B" w:rsidRPr="00EF5C9D">
        <w:t>B.3</w:t>
      </w:r>
      <w:r w:rsidR="0029559B" w:rsidRPr="00EF5C9D">
        <w:rPr>
          <w:rFonts w:hint="eastAsia"/>
        </w:rPr>
        <w:t xml:space="preserve"> 可重构电池储能系统的典型拓扑结构</w:t>
      </w:r>
    </w:p>
    <w:p w14:paraId="4A5BFB31" w14:textId="57D4B35C"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应根据不同的拓扑结构，计算计及</w:t>
      </w:r>
      <w:r w:rsidR="00A8346B">
        <w:rPr>
          <w:rStyle w:val="afffffff1"/>
          <w:rFonts w:hint="eastAsia"/>
          <w:i w:val="0"/>
          <w:iCs w:val="0"/>
          <w:color w:val="auto"/>
        </w:rPr>
        <w:t>主要</w:t>
      </w:r>
      <w:r w:rsidRPr="0029559B">
        <w:rPr>
          <w:rStyle w:val="afffffff1"/>
          <w:rFonts w:hint="eastAsia"/>
          <w:i w:val="0"/>
          <w:iCs w:val="0"/>
          <w:color w:val="auto"/>
        </w:rPr>
        <w:t>元件强迫停运的电池储能系统充、放电功率限制</w:t>
      </w:r>
      <w:r>
        <w:rPr>
          <w:rStyle w:val="afffffff1"/>
          <w:rFonts w:hint="eastAsia"/>
          <w:i w:val="0"/>
          <w:iCs w:val="0"/>
          <w:color w:val="auto"/>
        </w:rPr>
        <w:t>：</w:t>
      </w:r>
    </w:p>
    <w:p w14:paraId="45C05B8B" w14:textId="77777777" w:rsidR="0029559B" w:rsidRPr="0029559B" w:rsidRDefault="0029559B" w:rsidP="00E10161">
      <w:pPr>
        <w:pStyle w:val="afffe"/>
        <w:numPr>
          <w:ilvl w:val="0"/>
          <w:numId w:val="49"/>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传统电池储能系统：</w:t>
      </w:r>
    </w:p>
    <w:p w14:paraId="7F84CE0A" w14:textId="5E84D390" w:rsidR="0029559B" w:rsidRPr="00174F21" w:rsidRDefault="0029559B" w:rsidP="00CC0A31">
      <w:pPr>
        <w:tabs>
          <w:tab w:val="center" w:pos="4678"/>
          <w:tab w:val="right" w:pos="9356"/>
        </w:tabs>
        <w:snapToGrid w:val="0"/>
        <w:ind w:left="567"/>
        <w:textAlignment w:val="center"/>
      </w:pPr>
      <w:r w:rsidRPr="00174F21">
        <w:lastRenderedPageBreak/>
        <w:tab/>
      </w:r>
      <w:r w:rsidR="00F04F08" w:rsidRPr="00174F21">
        <w:object w:dxaOrig="5179" w:dyaOrig="600" w14:anchorId="1C96D9C0">
          <v:shape id="_x0000_i1139" type="#_x0000_t75" style="width:257.6pt;height:32.25pt" o:ole="">
            <v:imagedata r:id="rId236" o:title=""/>
          </v:shape>
          <o:OLEObject Type="Embed" ProgID="Equation.DSMT4" ShapeID="_x0000_i1139" DrawAspect="Content" ObjectID="_1718201096" r:id="rId237"/>
        </w:object>
      </w:r>
      <w:r w:rsidRPr="00174F21">
        <w:t xml:space="preserve"> </w:t>
      </w:r>
      <w:r w:rsidRPr="00174F21">
        <w:tab/>
      </w:r>
      <w:r>
        <w:rPr>
          <w:rFonts w:hint="eastAsia"/>
        </w:rPr>
        <w:t>(</w:t>
      </w:r>
      <w:r>
        <w:t>B.21)</w:t>
      </w:r>
    </w:p>
    <w:p w14:paraId="24E16114" w14:textId="5B2D58A7" w:rsidR="0029559B" w:rsidRPr="00174F21" w:rsidRDefault="0029559B" w:rsidP="00CC0A31">
      <w:pPr>
        <w:tabs>
          <w:tab w:val="center" w:pos="4678"/>
          <w:tab w:val="right" w:pos="9356"/>
        </w:tabs>
        <w:snapToGrid w:val="0"/>
        <w:ind w:left="567"/>
        <w:textAlignment w:val="center"/>
      </w:pPr>
      <w:r w:rsidRPr="00174F21">
        <w:tab/>
      </w:r>
      <w:r w:rsidR="00F04F08" w:rsidRPr="00174F21">
        <w:object w:dxaOrig="5240" w:dyaOrig="600" w14:anchorId="622C6141">
          <v:shape id="_x0000_i1140" type="#_x0000_t75" style="width:257.6pt;height:32.25pt" o:ole="">
            <v:imagedata r:id="rId238" o:title=""/>
          </v:shape>
          <o:OLEObject Type="Embed" ProgID="Equation.DSMT4" ShapeID="_x0000_i1140" DrawAspect="Content" ObjectID="_1718201097" r:id="rId239"/>
        </w:object>
      </w:r>
      <w:r w:rsidRPr="00174F21">
        <w:t xml:space="preserve"> </w:t>
      </w:r>
      <w:r w:rsidRPr="00174F21">
        <w:tab/>
      </w:r>
      <w:r>
        <w:rPr>
          <w:rFonts w:hint="eastAsia"/>
        </w:rPr>
        <w:t>(</w:t>
      </w:r>
      <w:r>
        <w:t>B.22)</w:t>
      </w:r>
    </w:p>
    <w:p w14:paraId="7555F116" w14:textId="77777777" w:rsidR="0029559B" w:rsidRPr="00174F21" w:rsidRDefault="0029559B" w:rsidP="0029559B">
      <w:pPr>
        <w:ind w:firstLine="420"/>
      </w:pPr>
      <w:r w:rsidRPr="00174F21">
        <w:rPr>
          <w:rFonts w:hint="eastAsia"/>
        </w:rPr>
        <w:t>式中：</w:t>
      </w:r>
    </w:p>
    <w:p w14:paraId="7D0EDB5D" w14:textId="77777777" w:rsidR="0029559B" w:rsidRPr="00174F21" w:rsidRDefault="0029559B" w:rsidP="00FF600F">
      <w:pPr>
        <w:tabs>
          <w:tab w:val="left" w:pos="1276"/>
        </w:tabs>
        <w:snapToGrid w:val="0"/>
        <w:ind w:leftChars="203" w:left="1701" w:hangingChars="607" w:hanging="1275"/>
      </w:pPr>
      <w:r w:rsidRPr="00174F21">
        <w:rPr>
          <w:position w:val="-12"/>
        </w:rPr>
        <w:object w:dxaOrig="639" w:dyaOrig="320" w14:anchorId="5B9BF7E4">
          <v:shape id="_x0000_i1141" type="#_x0000_t75" style="width:32.25pt;height:14.95pt" o:ole="">
            <v:imagedata r:id="rId240" o:title=""/>
          </v:shape>
          <o:OLEObject Type="Embed" ProgID="Equation.DSMT4" ShapeID="_x0000_i1141" DrawAspect="Content" ObjectID="_1718201098" r:id="rId241"/>
        </w:object>
      </w:r>
      <w:r w:rsidRPr="00174F21">
        <w:tab/>
        <w:t>——</w:t>
      </w:r>
      <w:r w:rsidRPr="00174F21">
        <w:rPr>
          <w:rFonts w:hint="eastAsia"/>
        </w:rPr>
        <w:t>第</w:t>
      </w:r>
      <w:r w:rsidRPr="00174F21">
        <w:rPr>
          <w:rFonts w:hint="eastAsia"/>
          <w:i/>
        </w:rPr>
        <w:t>i</w:t>
      </w:r>
      <w:r w:rsidRPr="00174F21">
        <w:rPr>
          <w:rFonts w:hint="eastAsia"/>
        </w:rPr>
        <w:t>个电池模组</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3E028116" w14:textId="77777777" w:rsidR="0029559B" w:rsidRPr="00174F21" w:rsidRDefault="0029559B" w:rsidP="00FF600F">
      <w:pPr>
        <w:tabs>
          <w:tab w:val="left" w:pos="1276"/>
        </w:tabs>
        <w:snapToGrid w:val="0"/>
        <w:ind w:firstLine="420"/>
      </w:pPr>
      <w:r w:rsidRPr="00174F21">
        <w:rPr>
          <w:position w:val="-10"/>
        </w:rPr>
        <w:object w:dxaOrig="600" w:dyaOrig="300" w14:anchorId="0981DAA5">
          <v:shape id="_x0000_i1142" type="#_x0000_t75" style="width:29.9pt;height:15.45pt" o:ole="">
            <v:imagedata r:id="rId242" o:title=""/>
          </v:shape>
          <o:OLEObject Type="Embed" ProgID="Equation.DSMT4" ShapeID="_x0000_i1142" DrawAspect="Content" ObjectID="_1718201099" r:id="rId243"/>
        </w:object>
      </w:r>
      <w:r w:rsidRPr="00174F21">
        <w:tab/>
        <w:t>——</w:t>
      </w:r>
      <w:r w:rsidRPr="00174F21">
        <w:rPr>
          <w:rFonts w:hint="eastAsia"/>
        </w:rPr>
        <w:t>共用变流器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011EFE0A" w14:textId="77777777" w:rsidR="0029559B" w:rsidRPr="00174F21" w:rsidRDefault="0029559B" w:rsidP="00FF600F">
      <w:pPr>
        <w:tabs>
          <w:tab w:val="left" w:pos="1276"/>
        </w:tabs>
        <w:snapToGrid w:val="0"/>
        <w:ind w:firstLine="420"/>
      </w:pPr>
      <w:r w:rsidRPr="00174F21">
        <w:rPr>
          <w:position w:val="-10"/>
        </w:rPr>
        <w:object w:dxaOrig="540" w:dyaOrig="300" w14:anchorId="55ADA63C">
          <v:shape id="_x0000_i1143" type="#_x0000_t75" style="width:27.6pt;height:15.45pt" o:ole="">
            <v:imagedata r:id="rId244" o:title=""/>
          </v:shape>
          <o:OLEObject Type="Embed" ProgID="Equation.DSMT4" ShapeID="_x0000_i1143" DrawAspect="Content" ObjectID="_1718201100" r:id="rId245"/>
        </w:object>
      </w:r>
      <w:r w:rsidRPr="00174F21">
        <w:tab/>
        <w:t>——</w:t>
      </w:r>
      <w:r w:rsidRPr="00174F21">
        <w:rPr>
          <w:rFonts w:hint="eastAsia"/>
        </w:rPr>
        <w:t>共用滤波器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1D047F54" w14:textId="77777777" w:rsidR="0029559B" w:rsidRPr="00174F21" w:rsidRDefault="0029559B" w:rsidP="00FF600F">
      <w:pPr>
        <w:tabs>
          <w:tab w:val="left" w:pos="1276"/>
        </w:tabs>
        <w:snapToGrid w:val="0"/>
        <w:ind w:firstLine="420"/>
      </w:pPr>
      <w:r w:rsidRPr="00174F21">
        <w:rPr>
          <w:position w:val="-10"/>
        </w:rPr>
        <w:object w:dxaOrig="660" w:dyaOrig="300" w14:anchorId="01CF31C7">
          <v:shape id="_x0000_i1144" type="#_x0000_t75" style="width:32.25pt;height:15.45pt" o:ole="">
            <v:imagedata r:id="rId246" o:title=""/>
          </v:shape>
          <o:OLEObject Type="Embed" ProgID="Equation.DSMT4" ShapeID="_x0000_i1144" DrawAspect="Content" ObjectID="_1718201101" r:id="rId247"/>
        </w:object>
      </w:r>
      <w:r w:rsidRPr="00174F21">
        <w:tab/>
        <w:t>——</w:t>
      </w:r>
      <w:r w:rsidRPr="00174F21">
        <w:rPr>
          <w:rFonts w:hint="eastAsia"/>
        </w:rPr>
        <w:t>三相变压器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50958E1C" w14:textId="77777777" w:rsidR="0029559B" w:rsidRPr="003D3578" w:rsidRDefault="0029559B" w:rsidP="00FF600F">
      <w:pPr>
        <w:tabs>
          <w:tab w:val="left" w:pos="1276"/>
        </w:tabs>
        <w:snapToGrid w:val="0"/>
        <w:ind w:leftChars="203" w:left="1701" w:hangingChars="607" w:hanging="1275"/>
      </w:pPr>
      <w:r w:rsidRPr="003D3578">
        <w:rPr>
          <w:position w:val="-12"/>
        </w:rPr>
        <w:object w:dxaOrig="600" w:dyaOrig="300" w14:anchorId="04B55AF1">
          <v:shape id="_x0000_i1145" type="#_x0000_t75" style="width:29.9pt;height:15.45pt" o:ole="">
            <v:imagedata r:id="rId248" o:title=""/>
          </v:shape>
          <o:OLEObject Type="Embed" ProgID="Equation.DSMT4" ShapeID="_x0000_i1145" DrawAspect="Content" ObjectID="_1718201102" r:id="rId249"/>
        </w:object>
      </w:r>
      <w:r w:rsidRPr="003D3578">
        <w:rPr>
          <w:position w:val="-12"/>
        </w:rPr>
        <w:tab/>
      </w:r>
      <w:r w:rsidRPr="003D3578">
        <w:t>——</w:t>
      </w:r>
      <w:r w:rsidRPr="003D3578">
        <w:rPr>
          <w:rFonts w:hint="eastAsia"/>
        </w:rPr>
        <w:t>电池储能系统</w:t>
      </w:r>
      <w:r w:rsidRPr="00D21D9E">
        <w:rPr>
          <w:rFonts w:hint="eastAsia"/>
          <w:i/>
        </w:rPr>
        <w:t>t</w:t>
      </w:r>
      <w:r w:rsidRPr="003D3578">
        <w:rPr>
          <w:rFonts w:hint="eastAsia"/>
        </w:rPr>
        <w:t>时刻的工作</w:t>
      </w:r>
      <w:r>
        <w:rPr>
          <w:rFonts w:hint="eastAsia"/>
        </w:rPr>
        <w:t>状态</w:t>
      </w:r>
      <w:r w:rsidRPr="003D3578">
        <w:rPr>
          <w:rFonts w:hint="eastAsia"/>
        </w:rPr>
        <w:t>，取</w:t>
      </w:r>
      <w:r w:rsidRPr="003D3578">
        <w:rPr>
          <w:rFonts w:hint="eastAsia"/>
        </w:rPr>
        <w:t>0</w:t>
      </w:r>
      <w:r>
        <w:rPr>
          <w:rFonts w:hint="eastAsia"/>
        </w:rPr>
        <w:t>表示</w:t>
      </w:r>
      <w:r w:rsidRPr="003D3578">
        <w:rPr>
          <w:rFonts w:hint="eastAsia"/>
        </w:rPr>
        <w:t>系统工作于放电模式，取</w:t>
      </w:r>
      <w:r w:rsidRPr="003D3578">
        <w:rPr>
          <w:rFonts w:hint="eastAsia"/>
        </w:rPr>
        <w:t>1</w:t>
      </w:r>
      <w:r>
        <w:rPr>
          <w:rFonts w:hint="eastAsia"/>
        </w:rPr>
        <w:t>表示</w:t>
      </w:r>
      <w:r w:rsidRPr="003D3578">
        <w:rPr>
          <w:rFonts w:hint="eastAsia"/>
        </w:rPr>
        <w:t>系统工作于充电模式；</w:t>
      </w:r>
    </w:p>
    <w:p w14:paraId="1479B04A" w14:textId="77777777" w:rsidR="0029559B" w:rsidRPr="00174F21" w:rsidRDefault="0029559B" w:rsidP="00FF600F">
      <w:pPr>
        <w:tabs>
          <w:tab w:val="left" w:pos="1134"/>
        </w:tabs>
        <w:snapToGrid w:val="0"/>
        <w:spacing w:line="320" w:lineRule="exact"/>
        <w:ind w:firstLine="420"/>
      </w:pPr>
      <w:r w:rsidRPr="00174F21">
        <w:rPr>
          <w:position w:val="-12"/>
        </w:rPr>
        <w:object w:dxaOrig="660" w:dyaOrig="320" w14:anchorId="3C6E7325">
          <v:shape id="_x0000_i1146" type="#_x0000_t75" style="width:32.25pt;height:14.95pt" o:ole="">
            <v:imagedata r:id="rId250" o:title=""/>
          </v:shape>
          <o:OLEObject Type="Embed" ProgID="Equation.DSMT4" ShapeID="_x0000_i1146" DrawAspect="Content" ObjectID="_1718201103" r:id="rId251"/>
        </w:object>
      </w:r>
      <w:r>
        <w:tab/>
      </w:r>
      <w:r>
        <w:tab/>
      </w:r>
      <w:r w:rsidRPr="00174F21">
        <w:t>——</w:t>
      </w:r>
      <w:r w:rsidRPr="00174F21">
        <w:rPr>
          <w:rFonts w:hint="eastAsia"/>
        </w:rPr>
        <w:t>电池储能系统</w:t>
      </w:r>
      <w:r w:rsidRPr="00174F21">
        <w:rPr>
          <w:rFonts w:hint="eastAsia"/>
          <w:i/>
          <w:iCs/>
        </w:rPr>
        <w:t>t</w:t>
      </w:r>
      <w:r w:rsidRPr="00174F21">
        <w:rPr>
          <w:rFonts w:hint="eastAsia"/>
        </w:rPr>
        <w:t>时刻的充电功率，即从电网吸收的功率，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B6CB617" w14:textId="77777777" w:rsidR="0029559B" w:rsidRPr="00001FBA" w:rsidRDefault="0029559B" w:rsidP="00FF600F">
      <w:pPr>
        <w:tabs>
          <w:tab w:val="left" w:pos="1276"/>
        </w:tabs>
        <w:snapToGrid w:val="0"/>
        <w:spacing w:line="320" w:lineRule="exact"/>
        <w:ind w:leftChars="203" w:left="1701" w:hangingChars="607" w:hanging="1275"/>
        <w:rPr>
          <w:position w:val="-12"/>
        </w:rPr>
      </w:pPr>
      <w:r w:rsidRPr="00174F21">
        <w:rPr>
          <w:position w:val="-12"/>
        </w:rPr>
        <w:object w:dxaOrig="740" w:dyaOrig="320" w14:anchorId="7444279F">
          <v:shape id="_x0000_i1147" type="#_x0000_t75" style="width:37.4pt;height:14.95pt" o:ole="">
            <v:imagedata r:id="rId252" o:title=""/>
          </v:shape>
          <o:OLEObject Type="Embed" ProgID="Equation.DSMT4" ShapeID="_x0000_i1147" DrawAspect="Content" ObjectID="_1718201104" r:id="rId253"/>
        </w:object>
      </w:r>
      <w:r w:rsidRPr="00001FBA">
        <w:tab/>
        <w:t>——</w:t>
      </w:r>
      <w:r w:rsidRPr="00001FBA">
        <w:rPr>
          <w:rFonts w:hint="eastAsia"/>
        </w:rPr>
        <w:t>电池储能系统</w:t>
      </w:r>
      <w:r w:rsidRPr="00001FBA">
        <w:rPr>
          <w:rFonts w:hint="eastAsia"/>
          <w:i/>
        </w:rPr>
        <w:t>t</w:t>
      </w:r>
      <w:r w:rsidRPr="00001FBA">
        <w:rPr>
          <w:rFonts w:hint="eastAsia"/>
        </w:rPr>
        <w:t>时刻的放电功率，即释放到电网中的功率，单位为兆瓦</w:t>
      </w:r>
      <w:r w:rsidRPr="00001FBA">
        <w:rPr>
          <w:rFonts w:hint="eastAsia"/>
        </w:rPr>
        <w:t>(</w:t>
      </w:r>
      <w:r w:rsidRPr="00001FBA">
        <w:t>MW)</w:t>
      </w:r>
      <w:r w:rsidRPr="00001FBA">
        <w:rPr>
          <w:rFonts w:hint="eastAsia"/>
        </w:rPr>
        <w:t>；</w:t>
      </w:r>
    </w:p>
    <w:p w14:paraId="34925477" w14:textId="77777777" w:rsidR="0029559B" w:rsidRPr="00174F21" w:rsidRDefault="0029559B" w:rsidP="00FF600F">
      <w:pPr>
        <w:tabs>
          <w:tab w:val="left" w:pos="1276"/>
        </w:tabs>
        <w:snapToGrid w:val="0"/>
        <w:spacing w:line="320" w:lineRule="exact"/>
        <w:ind w:firstLine="420"/>
      </w:pPr>
      <w:r w:rsidRPr="00174F21">
        <w:rPr>
          <w:position w:val="-12"/>
        </w:rPr>
        <w:object w:dxaOrig="700" w:dyaOrig="320" w14:anchorId="75B103D5">
          <v:shape id="_x0000_i1148" type="#_x0000_t75" style="width:34.6pt;height:14.95pt" o:ole="">
            <v:imagedata r:id="rId254" o:title=""/>
          </v:shape>
          <o:OLEObject Type="Embed" ProgID="Equation.DSMT4" ShapeID="_x0000_i1148" DrawAspect="Content" ObjectID="_1718201105" r:id="rId255"/>
        </w:object>
      </w:r>
      <w:r w:rsidRPr="00174F21">
        <w:tab/>
        <w:t>——</w:t>
      </w:r>
      <w:r w:rsidRPr="00174F21">
        <w:rPr>
          <w:rFonts w:hint="eastAsia"/>
        </w:rPr>
        <w:t>每个电池模组的最大充电功率，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6CBF3757" w14:textId="77777777" w:rsidR="0029559B" w:rsidRPr="00174F21" w:rsidRDefault="0029559B" w:rsidP="00FF600F">
      <w:pPr>
        <w:tabs>
          <w:tab w:val="left" w:pos="1276"/>
        </w:tabs>
        <w:snapToGrid w:val="0"/>
        <w:spacing w:line="320" w:lineRule="exact"/>
        <w:ind w:firstLine="420"/>
      </w:pPr>
      <w:r w:rsidRPr="00174F21">
        <w:rPr>
          <w:position w:val="-12"/>
        </w:rPr>
        <w:object w:dxaOrig="780" w:dyaOrig="320" w14:anchorId="22ECF300">
          <v:shape id="_x0000_i1149" type="#_x0000_t75" style="width:38.35pt;height:14.95pt" o:ole="">
            <v:imagedata r:id="rId256" o:title=""/>
          </v:shape>
          <o:OLEObject Type="Embed" ProgID="Equation.DSMT4" ShapeID="_x0000_i1149" DrawAspect="Content" ObjectID="_1718201106" r:id="rId257"/>
        </w:object>
      </w:r>
      <w:r w:rsidRPr="00174F21">
        <w:tab/>
        <w:t>——</w:t>
      </w:r>
      <w:r w:rsidRPr="00174F21">
        <w:rPr>
          <w:rFonts w:hint="eastAsia"/>
        </w:rPr>
        <w:t>每个电池模组的最大放电功率，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7EBAE3D6" w14:textId="77777777" w:rsidR="0029559B" w:rsidRPr="00174F21" w:rsidRDefault="0029559B" w:rsidP="00FF600F">
      <w:pPr>
        <w:tabs>
          <w:tab w:val="left" w:pos="1276"/>
        </w:tabs>
        <w:snapToGrid w:val="0"/>
        <w:spacing w:line="320" w:lineRule="exact"/>
        <w:ind w:firstLine="420"/>
      </w:pPr>
      <w:r w:rsidRPr="00174F21">
        <w:rPr>
          <w:position w:val="-10"/>
        </w:rPr>
        <w:object w:dxaOrig="420" w:dyaOrig="300" w14:anchorId="7732FAC6">
          <v:shape id="_x0000_i1150" type="#_x0000_t75" style="width:20.55pt;height:15.45pt" o:ole="">
            <v:imagedata r:id="rId258" o:title=""/>
          </v:shape>
          <o:OLEObject Type="Embed" ProgID="Equation.DSMT4" ShapeID="_x0000_i1150" DrawAspect="Content" ObjectID="_1718201107" r:id="rId259"/>
        </w:object>
      </w:r>
      <w:r w:rsidRPr="00174F21">
        <w:tab/>
        <w:t>——</w:t>
      </w:r>
      <w:r w:rsidRPr="00174F21">
        <w:rPr>
          <w:rFonts w:hint="eastAsia"/>
        </w:rPr>
        <w:t>系统中电池模组的数目。</w:t>
      </w:r>
    </w:p>
    <w:p w14:paraId="62C383D9" w14:textId="77777777" w:rsidR="0029559B" w:rsidRPr="0029559B" w:rsidRDefault="0029559B" w:rsidP="00E10161">
      <w:pPr>
        <w:pStyle w:val="afffe"/>
        <w:numPr>
          <w:ilvl w:val="0"/>
          <w:numId w:val="49"/>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可重构电池储能系统：</w:t>
      </w:r>
    </w:p>
    <w:p w14:paraId="01A60676" w14:textId="6AA5F087" w:rsidR="0029559B" w:rsidRPr="00174F21" w:rsidRDefault="0029559B" w:rsidP="00CC0A31">
      <w:pPr>
        <w:tabs>
          <w:tab w:val="center" w:pos="4678"/>
          <w:tab w:val="right" w:pos="9356"/>
        </w:tabs>
        <w:snapToGrid w:val="0"/>
        <w:ind w:left="567"/>
        <w:textAlignment w:val="center"/>
      </w:pPr>
      <w:r w:rsidRPr="00174F21">
        <w:tab/>
      </w:r>
      <w:r w:rsidR="00F76768" w:rsidRPr="00174F21">
        <w:object w:dxaOrig="5400" w:dyaOrig="660" w14:anchorId="79CB6B79">
          <v:shape id="_x0000_i1151" type="#_x0000_t75" style="width:271.15pt;height:33.65pt" o:ole="">
            <v:imagedata r:id="rId260" o:title=""/>
          </v:shape>
          <o:OLEObject Type="Embed" ProgID="Equation.DSMT4" ShapeID="_x0000_i1151" DrawAspect="Content" ObjectID="_1718201108" r:id="rId261"/>
        </w:object>
      </w:r>
      <w:r w:rsidRPr="00174F21">
        <w:t xml:space="preserve"> </w:t>
      </w:r>
      <w:r w:rsidRPr="00174F21">
        <w:tab/>
      </w:r>
      <w:r>
        <w:rPr>
          <w:rFonts w:hint="eastAsia"/>
        </w:rPr>
        <w:t>(</w:t>
      </w:r>
      <w:r>
        <w:t>B.23)</w:t>
      </w:r>
    </w:p>
    <w:p w14:paraId="59527C30" w14:textId="6BC3E4F5" w:rsidR="0029559B" w:rsidRPr="00174F21" w:rsidRDefault="0029559B" w:rsidP="00CC0A31">
      <w:pPr>
        <w:tabs>
          <w:tab w:val="center" w:pos="4678"/>
          <w:tab w:val="right" w:pos="9356"/>
        </w:tabs>
        <w:snapToGrid w:val="0"/>
        <w:ind w:left="567"/>
        <w:textAlignment w:val="center"/>
      </w:pPr>
      <w:r w:rsidRPr="00174F21">
        <w:tab/>
      </w:r>
      <w:r w:rsidR="00F76768" w:rsidRPr="00174F21">
        <w:object w:dxaOrig="5920" w:dyaOrig="660" w14:anchorId="0BE6F061">
          <v:shape id="_x0000_i1152" type="#_x0000_t75" style="width:289.85pt;height:33.65pt" o:ole="">
            <v:imagedata r:id="rId262" o:title=""/>
          </v:shape>
          <o:OLEObject Type="Embed" ProgID="Equation.DSMT4" ShapeID="_x0000_i1152" DrawAspect="Content" ObjectID="_1718201109" r:id="rId263"/>
        </w:object>
      </w:r>
      <w:r w:rsidRPr="00174F21">
        <w:t xml:space="preserve"> </w:t>
      </w:r>
      <w:r w:rsidRPr="00174F21">
        <w:tab/>
      </w:r>
      <w:r>
        <w:rPr>
          <w:rFonts w:hint="eastAsia"/>
        </w:rPr>
        <w:t>(</w:t>
      </w:r>
      <w:r>
        <w:t>B.24)</w:t>
      </w:r>
    </w:p>
    <w:p w14:paraId="4C73146E" w14:textId="77777777" w:rsidR="0029559B" w:rsidRPr="00174F21" w:rsidRDefault="0029559B" w:rsidP="0029559B">
      <w:pPr>
        <w:ind w:firstLine="420"/>
      </w:pPr>
      <w:r w:rsidRPr="00174F21">
        <w:rPr>
          <w:rFonts w:hint="eastAsia"/>
        </w:rPr>
        <w:t>式中：</w:t>
      </w:r>
    </w:p>
    <w:p w14:paraId="75E3A0D7" w14:textId="77777777" w:rsidR="0029559B" w:rsidRPr="00174F21" w:rsidRDefault="0029559B" w:rsidP="00FF600F">
      <w:pPr>
        <w:tabs>
          <w:tab w:val="left" w:pos="1134"/>
        </w:tabs>
        <w:snapToGrid w:val="0"/>
        <w:spacing w:line="320" w:lineRule="exact"/>
        <w:ind w:firstLine="420"/>
      </w:pPr>
      <w:r w:rsidRPr="00174F21">
        <w:rPr>
          <w:position w:val="-12"/>
        </w:rPr>
        <w:object w:dxaOrig="660" w:dyaOrig="320" w14:anchorId="35A0709C">
          <v:shape id="_x0000_i1153" type="#_x0000_t75" style="width:32.25pt;height:14.95pt" o:ole="">
            <v:imagedata r:id="rId250" o:title=""/>
          </v:shape>
          <o:OLEObject Type="Embed" ProgID="Equation.DSMT4" ShapeID="_x0000_i1153" DrawAspect="Content" ObjectID="_1718201110" r:id="rId264"/>
        </w:object>
      </w:r>
      <w:r w:rsidRPr="00174F21">
        <w:tab/>
        <w:t>——</w:t>
      </w:r>
      <w:r w:rsidRPr="00174F21">
        <w:rPr>
          <w:rFonts w:hint="eastAsia"/>
        </w:rPr>
        <w:t>电池储能系统</w:t>
      </w:r>
      <w:r w:rsidRPr="00174F21">
        <w:rPr>
          <w:rFonts w:hint="eastAsia"/>
          <w:i/>
          <w:iCs/>
        </w:rPr>
        <w:t>t</w:t>
      </w:r>
      <w:r w:rsidRPr="00174F21">
        <w:rPr>
          <w:rFonts w:hint="eastAsia"/>
        </w:rPr>
        <w:t>时刻的充电功率，即从电网吸收的功率，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389E52FD" w14:textId="77777777" w:rsidR="0029559B" w:rsidRPr="00E111B2" w:rsidRDefault="0029559B" w:rsidP="00FF600F">
      <w:pPr>
        <w:tabs>
          <w:tab w:val="left" w:pos="1276"/>
        </w:tabs>
        <w:snapToGrid w:val="0"/>
        <w:spacing w:line="320" w:lineRule="exact"/>
        <w:ind w:leftChars="203" w:left="1701" w:hangingChars="607" w:hanging="1275"/>
      </w:pPr>
      <w:r w:rsidRPr="00E111B2">
        <w:rPr>
          <w:position w:val="-12"/>
        </w:rPr>
        <w:object w:dxaOrig="740" w:dyaOrig="320" w14:anchorId="670CF36D">
          <v:shape id="_x0000_i1154" type="#_x0000_t75" style="width:37.4pt;height:14.95pt" o:ole="">
            <v:imagedata r:id="rId252" o:title=""/>
          </v:shape>
          <o:OLEObject Type="Embed" ProgID="Equation.DSMT4" ShapeID="_x0000_i1154" DrawAspect="Content" ObjectID="_1718201111" r:id="rId265"/>
        </w:object>
      </w:r>
      <w:r w:rsidRPr="00231E26">
        <w:tab/>
      </w:r>
      <w:r w:rsidRPr="00E111B2">
        <w:t>——</w:t>
      </w:r>
      <w:r w:rsidRPr="00E111B2">
        <w:rPr>
          <w:rFonts w:hint="eastAsia"/>
        </w:rPr>
        <w:t>电池储能系统</w:t>
      </w:r>
      <w:r w:rsidRPr="00E111B2">
        <w:rPr>
          <w:rFonts w:hint="eastAsia"/>
        </w:rPr>
        <w:t>t</w:t>
      </w:r>
      <w:r w:rsidRPr="00E111B2">
        <w:rPr>
          <w:rFonts w:hint="eastAsia"/>
        </w:rPr>
        <w:t>时刻的放电功率，即释放到电网中的功率，单位为兆瓦</w:t>
      </w:r>
      <w:r w:rsidRPr="00E111B2">
        <w:rPr>
          <w:rFonts w:hint="eastAsia"/>
        </w:rPr>
        <w:t>(</w:t>
      </w:r>
      <w:r w:rsidRPr="00E111B2">
        <w:t>MW)</w:t>
      </w:r>
      <w:r w:rsidRPr="00E111B2">
        <w:rPr>
          <w:rFonts w:hint="eastAsia"/>
        </w:rPr>
        <w:t>；</w:t>
      </w:r>
    </w:p>
    <w:p w14:paraId="2CE2898E" w14:textId="77777777" w:rsidR="0029559B" w:rsidRPr="00174F21" w:rsidRDefault="0029559B" w:rsidP="00FF600F">
      <w:pPr>
        <w:tabs>
          <w:tab w:val="left" w:pos="1134"/>
        </w:tabs>
        <w:snapToGrid w:val="0"/>
        <w:spacing w:line="320" w:lineRule="exact"/>
        <w:ind w:firstLine="420"/>
      </w:pPr>
      <w:r w:rsidRPr="00174F21">
        <w:rPr>
          <w:position w:val="-12"/>
        </w:rPr>
        <w:object w:dxaOrig="700" w:dyaOrig="320" w14:anchorId="76E385DE">
          <v:shape id="_x0000_i1155" type="#_x0000_t75" style="width:34.6pt;height:14.95pt" o:ole="">
            <v:imagedata r:id="rId254" o:title=""/>
          </v:shape>
          <o:OLEObject Type="Embed" ProgID="Equation.DSMT4" ShapeID="_x0000_i1155" DrawAspect="Content" ObjectID="_1718201112" r:id="rId266"/>
        </w:object>
      </w:r>
      <w:r w:rsidRPr="00174F21">
        <w:tab/>
        <w:t>——</w:t>
      </w:r>
      <w:r w:rsidRPr="00174F21">
        <w:rPr>
          <w:rFonts w:hint="eastAsia"/>
        </w:rPr>
        <w:t>每个电池模组的最大充电功率，</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09C3D7AB" w14:textId="77777777" w:rsidR="0029559B" w:rsidRPr="00174F21" w:rsidRDefault="0029559B" w:rsidP="00FF600F">
      <w:pPr>
        <w:tabs>
          <w:tab w:val="left" w:pos="1134"/>
        </w:tabs>
        <w:snapToGrid w:val="0"/>
        <w:spacing w:line="320" w:lineRule="exact"/>
        <w:ind w:leftChars="203" w:left="1558" w:hangingChars="539" w:hanging="1132"/>
      </w:pPr>
      <w:r w:rsidRPr="00174F21">
        <w:rPr>
          <w:position w:val="-10"/>
        </w:rPr>
        <w:object w:dxaOrig="600" w:dyaOrig="300" w14:anchorId="11939DB9">
          <v:shape id="_x0000_i1156" type="#_x0000_t75" style="width:29.9pt;height:15.45pt" o:ole="">
            <v:imagedata r:id="rId267" o:title=""/>
          </v:shape>
          <o:OLEObject Type="Embed" ProgID="Equation.DSMT4" ShapeID="_x0000_i1156" DrawAspect="Content" ObjectID="_1718201113" r:id="rId268"/>
        </w:object>
      </w:r>
      <w:r w:rsidRPr="00174F21">
        <w:tab/>
        <w:t>——</w:t>
      </w:r>
      <w:r w:rsidRPr="00174F21">
        <w:rPr>
          <w:rFonts w:hint="eastAsia"/>
        </w:rPr>
        <w:t>电池储能系统</w:t>
      </w:r>
      <w:r w:rsidRPr="00174F21">
        <w:rPr>
          <w:rFonts w:hint="eastAsia"/>
          <w:i/>
          <w:iCs/>
        </w:rPr>
        <w:t>t</w:t>
      </w:r>
      <w:r w:rsidRPr="00174F21">
        <w:rPr>
          <w:rFonts w:hint="eastAsia"/>
        </w:rPr>
        <w:t>时刻的工作</w:t>
      </w:r>
      <w:r>
        <w:rPr>
          <w:rFonts w:hint="eastAsia"/>
        </w:rPr>
        <w:t>状态，</w:t>
      </w:r>
      <w:r w:rsidRPr="00174F21">
        <w:rPr>
          <w:rFonts w:hint="eastAsia"/>
        </w:rPr>
        <w:t>取</w:t>
      </w:r>
      <w:r w:rsidRPr="00174F21">
        <w:rPr>
          <w:rFonts w:hint="eastAsia"/>
        </w:rPr>
        <w:t>0</w:t>
      </w:r>
      <w:r w:rsidRPr="00174F21">
        <w:rPr>
          <w:rFonts w:hint="eastAsia"/>
        </w:rPr>
        <w:t>表示该系统工作于放电模式，取</w:t>
      </w:r>
      <w:r w:rsidRPr="00174F21">
        <w:rPr>
          <w:rFonts w:hint="eastAsia"/>
        </w:rPr>
        <w:t>1</w:t>
      </w:r>
      <w:r>
        <w:rPr>
          <w:rFonts w:hint="eastAsia"/>
        </w:rPr>
        <w:t>表示该系统工作于充电模式</w:t>
      </w:r>
      <w:r w:rsidRPr="00174F21">
        <w:rPr>
          <w:rFonts w:hint="eastAsia"/>
        </w:rPr>
        <w:t>；</w:t>
      </w:r>
    </w:p>
    <w:p w14:paraId="39356EBF" w14:textId="77777777" w:rsidR="0029559B" w:rsidRPr="00C52CC6" w:rsidRDefault="0029559B" w:rsidP="00FF600F">
      <w:pPr>
        <w:tabs>
          <w:tab w:val="left" w:pos="1134"/>
        </w:tabs>
        <w:snapToGrid w:val="0"/>
        <w:spacing w:line="320" w:lineRule="exact"/>
        <w:ind w:leftChars="203" w:left="1558" w:hangingChars="539" w:hanging="1132"/>
      </w:pPr>
      <w:r w:rsidRPr="00B7128C">
        <w:rPr>
          <w:position w:val="-12"/>
        </w:rPr>
        <w:object w:dxaOrig="639" w:dyaOrig="320" w14:anchorId="67167049">
          <v:shape id="_x0000_i1157" type="#_x0000_t75" style="width:32.25pt;height:14.95pt" o:ole="">
            <v:imagedata r:id="rId269" o:title=""/>
          </v:shape>
          <o:OLEObject Type="Embed" ProgID="Equation.DSMT4" ShapeID="_x0000_i1157" DrawAspect="Content" ObjectID="_1718201114" r:id="rId270"/>
        </w:object>
      </w:r>
      <w:r w:rsidRPr="00C52CC6">
        <w:rPr>
          <w:position w:val="-12"/>
        </w:rPr>
        <w:tab/>
      </w:r>
      <w:r w:rsidRPr="00C52CC6">
        <w:t>——</w:t>
      </w:r>
      <w:r w:rsidRPr="00C52CC6">
        <w:rPr>
          <w:rFonts w:hint="eastAsia"/>
        </w:rPr>
        <w:t>第</w:t>
      </w:r>
      <w:r w:rsidRPr="00C52CC6">
        <w:rPr>
          <w:rFonts w:hint="eastAsia"/>
          <w:i/>
        </w:rPr>
        <w:t>i</w:t>
      </w:r>
      <w:r w:rsidRPr="00C52CC6">
        <w:rPr>
          <w:rFonts w:hint="eastAsia"/>
        </w:rPr>
        <w:t>个电池模组</w:t>
      </w:r>
      <w:r w:rsidRPr="00C52CC6">
        <w:rPr>
          <w:rFonts w:hint="eastAsia"/>
          <w:i/>
        </w:rPr>
        <w:t>t</w:t>
      </w:r>
      <w:r>
        <w:rPr>
          <w:rFonts w:hint="eastAsia"/>
        </w:rPr>
        <w:t>时刻</w:t>
      </w:r>
      <w:r w:rsidRPr="002A40BB">
        <w:rPr>
          <w:rFonts w:hint="eastAsia"/>
        </w:rPr>
        <w:t>停运状态</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p>
    <w:p w14:paraId="51E674FF" w14:textId="77777777" w:rsidR="0029559B" w:rsidRPr="00174F21" w:rsidRDefault="0029559B" w:rsidP="00FF600F">
      <w:pPr>
        <w:tabs>
          <w:tab w:val="left" w:pos="1134"/>
        </w:tabs>
        <w:snapToGrid w:val="0"/>
        <w:spacing w:line="320" w:lineRule="exact"/>
        <w:ind w:leftChars="203" w:left="1558" w:hangingChars="539" w:hanging="1132"/>
      </w:pPr>
      <w:r w:rsidRPr="00B7128C">
        <w:rPr>
          <w:position w:val="-12"/>
        </w:rPr>
        <w:object w:dxaOrig="660" w:dyaOrig="320" w14:anchorId="62DE958E">
          <v:shape id="_x0000_i1158" type="#_x0000_t75" style="width:33.65pt;height:14.95pt" o:ole="">
            <v:imagedata r:id="rId271" o:title=""/>
          </v:shape>
          <o:OLEObject Type="Embed" ProgID="Equation.DSMT4" ShapeID="_x0000_i1158" DrawAspect="Content" ObjectID="_1718201115" r:id="rId272"/>
        </w:object>
      </w:r>
      <w:r w:rsidRPr="00174F21">
        <w:tab/>
        <w:t>——</w:t>
      </w:r>
      <w:r w:rsidRPr="00174F21">
        <w:rPr>
          <w:rFonts w:hint="eastAsia"/>
        </w:rPr>
        <w:t>第</w:t>
      </w:r>
      <w:r w:rsidRPr="00174F21">
        <w:rPr>
          <w:rFonts w:hint="eastAsia"/>
          <w:i/>
        </w:rPr>
        <w:t>i</w:t>
      </w:r>
      <w:r w:rsidRPr="00174F21">
        <w:rPr>
          <w:rFonts w:hint="eastAsia"/>
        </w:rPr>
        <w:t>个电池模组的变流器的</w:t>
      </w:r>
      <w:r w:rsidRPr="00174F21">
        <w:rPr>
          <w:rFonts w:hint="eastAsia"/>
          <w:i/>
          <w:iCs/>
        </w:rPr>
        <w:t>t</w:t>
      </w:r>
      <w:r w:rsidRPr="00174F21">
        <w:rPr>
          <w:rFonts w:hint="eastAsia"/>
        </w:rPr>
        <w:t>时刻</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sidRPr="00174F21">
        <w:rPr>
          <w:rFonts w:hint="eastAsia"/>
        </w:rPr>
        <w:t>；</w:t>
      </w:r>
    </w:p>
    <w:p w14:paraId="11232BCA" w14:textId="77777777" w:rsidR="0029559B" w:rsidRDefault="0029559B" w:rsidP="00FF600F">
      <w:pPr>
        <w:tabs>
          <w:tab w:val="left" w:pos="1134"/>
        </w:tabs>
        <w:snapToGrid w:val="0"/>
        <w:spacing w:line="320" w:lineRule="exact"/>
        <w:ind w:leftChars="203" w:left="1558" w:hangingChars="539" w:hanging="1132"/>
      </w:pPr>
      <w:r w:rsidRPr="00B7128C">
        <w:rPr>
          <w:position w:val="-12"/>
        </w:rPr>
        <w:object w:dxaOrig="600" w:dyaOrig="320" w14:anchorId="101C5E27">
          <v:shape id="_x0000_i1159" type="#_x0000_t75" style="width:29.9pt;height:14.95pt" o:ole="">
            <v:imagedata r:id="rId273" o:title=""/>
          </v:shape>
          <o:OLEObject Type="Embed" ProgID="Equation.DSMT4" ShapeID="_x0000_i1159" DrawAspect="Content" ObjectID="_1718201116" r:id="rId274"/>
        </w:object>
      </w:r>
      <w:r w:rsidRPr="00174F21">
        <w:tab/>
        <w:t>——</w:t>
      </w:r>
      <w:r w:rsidRPr="00174F21">
        <w:rPr>
          <w:rFonts w:hint="eastAsia"/>
        </w:rPr>
        <w:t>第</w:t>
      </w:r>
      <w:r w:rsidRPr="00174F21">
        <w:rPr>
          <w:rFonts w:hint="eastAsia"/>
          <w:i/>
        </w:rPr>
        <w:t>i</w:t>
      </w:r>
      <w:r w:rsidRPr="00174F21">
        <w:rPr>
          <w:rFonts w:hint="eastAsia"/>
        </w:rPr>
        <w:t>个电池模组的滤波器的</w:t>
      </w:r>
      <w:r w:rsidRPr="00174F21">
        <w:rPr>
          <w:rFonts w:hint="eastAsia"/>
          <w:i/>
          <w:iCs/>
        </w:rPr>
        <w:t>t</w:t>
      </w:r>
      <w:r w:rsidRPr="00174F21">
        <w:rPr>
          <w:rFonts w:hint="eastAsia"/>
        </w:rPr>
        <w:t>时刻</w:t>
      </w:r>
      <w:r w:rsidRPr="002A40BB">
        <w:rPr>
          <w:rFonts w:hint="eastAsia"/>
        </w:rPr>
        <w:t>停运状态</w:t>
      </w:r>
      <w:r w:rsidRPr="00174F21">
        <w:rPr>
          <w:rFonts w:hint="eastAsia"/>
        </w:rPr>
        <w:t>，</w:t>
      </w:r>
      <w:r w:rsidRPr="00DF780E">
        <w:rPr>
          <w:rFonts w:hint="eastAsia"/>
        </w:rPr>
        <w:t>取</w:t>
      </w:r>
      <w:r w:rsidRPr="00DF780E">
        <w:rPr>
          <w:rFonts w:hint="eastAsia"/>
        </w:rPr>
        <w:t>0</w:t>
      </w:r>
      <w:r w:rsidRPr="00DF780E">
        <w:rPr>
          <w:rFonts w:hint="eastAsia"/>
        </w:rPr>
        <w:t>表示</w:t>
      </w:r>
      <w:r>
        <w:rPr>
          <w:rFonts w:hint="eastAsia"/>
        </w:rPr>
        <w:t>强迫停运</w:t>
      </w:r>
      <w:r w:rsidRPr="00DF780E">
        <w:rPr>
          <w:rFonts w:hint="eastAsia"/>
        </w:rPr>
        <w:t>，</w:t>
      </w:r>
      <w:r w:rsidRPr="005879DB">
        <w:rPr>
          <w:rFonts w:hint="eastAsia"/>
        </w:rPr>
        <w:t>取</w:t>
      </w:r>
      <w:r w:rsidRPr="005879DB">
        <w:rPr>
          <w:rFonts w:hint="eastAsia"/>
        </w:rPr>
        <w:t>1</w:t>
      </w:r>
      <w:r w:rsidRPr="005879DB">
        <w:rPr>
          <w:rFonts w:hint="eastAsia"/>
        </w:rPr>
        <w:t>表示正常运行</w:t>
      </w:r>
      <w:r>
        <w:rPr>
          <w:rFonts w:hint="eastAsia"/>
        </w:rPr>
        <w:t>；</w:t>
      </w:r>
    </w:p>
    <w:p w14:paraId="0D538CFF" w14:textId="77777777" w:rsidR="0029559B" w:rsidRPr="00174F21" w:rsidRDefault="0029559B" w:rsidP="00FF600F">
      <w:pPr>
        <w:tabs>
          <w:tab w:val="left" w:pos="1134"/>
        </w:tabs>
        <w:snapToGrid w:val="0"/>
        <w:spacing w:line="320" w:lineRule="exact"/>
        <w:ind w:firstLine="420"/>
      </w:pPr>
      <w:r w:rsidRPr="00174F21">
        <w:rPr>
          <w:position w:val="-10"/>
        </w:rPr>
        <w:object w:dxaOrig="660" w:dyaOrig="300" w14:anchorId="2B54B16C">
          <v:shape id="_x0000_i1160" type="#_x0000_t75" style="width:32.25pt;height:15.45pt" o:ole="">
            <v:imagedata r:id="rId275" o:title=""/>
          </v:shape>
          <o:OLEObject Type="Embed" ProgID="Equation.DSMT4" ShapeID="_x0000_i1160" DrawAspect="Content" ObjectID="_1718201117" r:id="rId276"/>
        </w:object>
      </w:r>
      <w:r w:rsidRPr="00174F21">
        <w:tab/>
        <w:t>——</w:t>
      </w:r>
      <w:r w:rsidRPr="00174F21">
        <w:rPr>
          <w:rFonts w:hint="eastAsia"/>
        </w:rPr>
        <w:t>三相变压器</w:t>
      </w:r>
      <w:r w:rsidRPr="00174F21">
        <w:rPr>
          <w:rFonts w:hint="eastAsia"/>
          <w:i/>
          <w:iCs/>
        </w:rPr>
        <w:t>t</w:t>
      </w:r>
      <w:r w:rsidRPr="00174F21">
        <w:rPr>
          <w:rFonts w:hint="eastAsia"/>
        </w:rPr>
        <w:t>时刻的</w:t>
      </w:r>
      <w:r w:rsidRPr="002A40BB">
        <w:rPr>
          <w:rFonts w:hint="eastAsia"/>
        </w:rPr>
        <w:t>停运状态</w:t>
      </w:r>
      <w:r w:rsidRPr="00174F21">
        <w:rPr>
          <w:rFonts w:hint="eastAsia"/>
        </w:rPr>
        <w:t>，取</w:t>
      </w:r>
      <w:r w:rsidRPr="00174F21">
        <w:rPr>
          <w:rFonts w:hint="eastAsia"/>
        </w:rPr>
        <w:t>0</w:t>
      </w:r>
      <w:r w:rsidRPr="00174F21">
        <w:rPr>
          <w:rFonts w:hint="eastAsia"/>
        </w:rPr>
        <w:t>表示</w:t>
      </w:r>
      <w:r>
        <w:rPr>
          <w:rFonts w:hint="eastAsia"/>
        </w:rPr>
        <w:t>强迫停运</w:t>
      </w:r>
      <w:r w:rsidRPr="00174F21">
        <w:rPr>
          <w:rFonts w:hint="eastAsia"/>
        </w:rPr>
        <w:t>，取</w:t>
      </w:r>
      <w:r w:rsidRPr="00174F21">
        <w:rPr>
          <w:rFonts w:hint="eastAsia"/>
        </w:rPr>
        <w:t>1</w:t>
      </w:r>
      <w:r w:rsidRPr="00174F21">
        <w:rPr>
          <w:rFonts w:hint="eastAsia"/>
        </w:rPr>
        <w:t>表示正常运行</w:t>
      </w:r>
      <w:r>
        <w:rPr>
          <w:rFonts w:hint="eastAsia"/>
        </w:rPr>
        <w:t>。</w:t>
      </w:r>
    </w:p>
    <w:p w14:paraId="5954D758" w14:textId="63FA1CEE"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应根据不同的拓扑结构，计算计及</w:t>
      </w:r>
      <w:r w:rsidR="00A8346B">
        <w:rPr>
          <w:rStyle w:val="afffffff1"/>
          <w:rFonts w:hint="eastAsia"/>
          <w:i w:val="0"/>
          <w:iCs w:val="0"/>
          <w:color w:val="auto"/>
        </w:rPr>
        <w:t>主要</w:t>
      </w:r>
      <w:r w:rsidRPr="0029559B">
        <w:rPr>
          <w:rStyle w:val="afffffff1"/>
          <w:rFonts w:hint="eastAsia"/>
          <w:i w:val="0"/>
          <w:iCs w:val="0"/>
          <w:color w:val="auto"/>
        </w:rPr>
        <w:t>元件强迫停运的电池储能系统储电容量限制。</w:t>
      </w:r>
    </w:p>
    <w:p w14:paraId="26D63A77" w14:textId="77777777" w:rsidR="0029559B" w:rsidRPr="0029559B" w:rsidRDefault="0029559B" w:rsidP="00E10161">
      <w:pPr>
        <w:pStyle w:val="afffe"/>
        <w:numPr>
          <w:ilvl w:val="0"/>
          <w:numId w:val="50"/>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传统电池储能系统：</w:t>
      </w:r>
    </w:p>
    <w:p w14:paraId="038DA580" w14:textId="160941DC" w:rsidR="0029559B" w:rsidRPr="00174F21" w:rsidRDefault="0029559B" w:rsidP="00CC0A31">
      <w:pPr>
        <w:tabs>
          <w:tab w:val="center" w:pos="4678"/>
          <w:tab w:val="right" w:pos="9356"/>
        </w:tabs>
        <w:ind w:left="567"/>
        <w:textAlignment w:val="center"/>
      </w:pPr>
      <w:r w:rsidRPr="00174F21">
        <w:tab/>
      </w:r>
      <w:r w:rsidR="00F76768" w:rsidRPr="00174F21">
        <w:object w:dxaOrig="4140" w:dyaOrig="600" w14:anchorId="6B273900">
          <v:shape id="_x0000_i1161" type="#_x0000_t75" style="width:197.75pt;height:29.9pt" o:ole="">
            <v:imagedata r:id="rId277" o:title=""/>
          </v:shape>
          <o:OLEObject Type="Embed" ProgID="Equation.DSMT4" ShapeID="_x0000_i1161" DrawAspect="Content" ObjectID="_1718201118" r:id="rId278"/>
        </w:object>
      </w:r>
      <w:r w:rsidRPr="00174F21">
        <w:tab/>
      </w:r>
      <w:r>
        <w:rPr>
          <w:rFonts w:hint="eastAsia"/>
        </w:rPr>
        <w:t>(</w:t>
      </w:r>
      <w:r>
        <w:t>B.25)</w:t>
      </w:r>
    </w:p>
    <w:p w14:paraId="6C12D0CD" w14:textId="58868BC1" w:rsidR="0029559B" w:rsidRPr="00174F21" w:rsidRDefault="0029559B" w:rsidP="00CC0A31">
      <w:pPr>
        <w:tabs>
          <w:tab w:val="center" w:pos="4678"/>
          <w:tab w:val="right" w:pos="9356"/>
        </w:tabs>
        <w:ind w:left="567"/>
        <w:textAlignment w:val="center"/>
      </w:pPr>
      <w:r w:rsidRPr="00174F21">
        <w:tab/>
      </w:r>
      <w:r w:rsidR="00F76768" w:rsidRPr="00174F21">
        <w:object w:dxaOrig="4160" w:dyaOrig="600" w14:anchorId="5AC29AC0">
          <v:shape id="_x0000_i1162" type="#_x0000_t75" style="width:209.45pt;height:29.9pt" o:ole="">
            <v:imagedata r:id="rId279" o:title=""/>
          </v:shape>
          <o:OLEObject Type="Embed" ProgID="Equation.DSMT4" ShapeID="_x0000_i1162" DrawAspect="Content" ObjectID="_1718201119" r:id="rId280"/>
        </w:object>
      </w:r>
      <w:r w:rsidRPr="00174F21">
        <w:tab/>
      </w:r>
      <w:r>
        <w:rPr>
          <w:rFonts w:hint="eastAsia"/>
        </w:rPr>
        <w:t>(</w:t>
      </w:r>
      <w:r>
        <w:t>B.26)</w:t>
      </w:r>
    </w:p>
    <w:p w14:paraId="28E1363F" w14:textId="77777777" w:rsidR="0029559B" w:rsidRPr="00174F21" w:rsidRDefault="0029559B" w:rsidP="0029559B">
      <w:pPr>
        <w:ind w:firstLine="420"/>
      </w:pPr>
      <w:r w:rsidRPr="00174F21">
        <w:rPr>
          <w:rFonts w:hint="eastAsia"/>
        </w:rPr>
        <w:t>式中：</w:t>
      </w:r>
    </w:p>
    <w:p w14:paraId="62EAC668" w14:textId="77777777" w:rsidR="0029559B" w:rsidRPr="00174F21" w:rsidRDefault="0029559B" w:rsidP="00FF600F">
      <w:pPr>
        <w:tabs>
          <w:tab w:val="left" w:pos="1134"/>
        </w:tabs>
        <w:snapToGrid w:val="0"/>
        <w:ind w:firstLine="420"/>
      </w:pPr>
      <w:r w:rsidRPr="00174F21">
        <w:rPr>
          <w:position w:val="-10"/>
        </w:rPr>
        <w:object w:dxaOrig="560" w:dyaOrig="300" w14:anchorId="76B7AB5D">
          <v:shape id="_x0000_i1163" type="#_x0000_t75" style="width:28.5pt;height:15.45pt" o:ole="">
            <v:imagedata r:id="rId281" o:title=""/>
          </v:shape>
          <o:OLEObject Type="Embed" ProgID="Equation.DSMT4" ShapeID="_x0000_i1163" DrawAspect="Content" ObjectID="_1718201120" r:id="rId282"/>
        </w:object>
      </w:r>
      <w:r w:rsidRPr="00174F21">
        <w:tab/>
        <w:t>——</w:t>
      </w:r>
      <w:r w:rsidRPr="00174F21">
        <w:rPr>
          <w:rFonts w:hint="eastAsia"/>
        </w:rPr>
        <w:t>电池储能系统储电量，</w:t>
      </w:r>
      <w:r>
        <w:rPr>
          <w:rFonts w:hint="eastAsia"/>
        </w:rPr>
        <w:t>单位为</w:t>
      </w:r>
      <w:r w:rsidRPr="00174F21">
        <w:rPr>
          <w:rFonts w:hint="eastAsia"/>
        </w:rPr>
        <w:t>兆瓦时</w:t>
      </w:r>
      <w:r w:rsidRPr="00174F21">
        <w:rPr>
          <w:rFonts w:hint="eastAsia"/>
        </w:rPr>
        <w:t>(MWh</w:t>
      </w:r>
      <w:r w:rsidRPr="00174F21">
        <w:t>)</w:t>
      </w:r>
      <w:r w:rsidRPr="00174F21">
        <w:rPr>
          <w:rFonts w:hint="eastAsia"/>
        </w:rPr>
        <w:t>；</w:t>
      </w:r>
    </w:p>
    <w:p w14:paraId="63CA7479" w14:textId="77777777" w:rsidR="0029559B" w:rsidRPr="00174F21" w:rsidRDefault="0029559B" w:rsidP="00FF600F">
      <w:pPr>
        <w:tabs>
          <w:tab w:val="left" w:pos="1134"/>
        </w:tabs>
        <w:snapToGrid w:val="0"/>
        <w:ind w:firstLine="420"/>
      </w:pPr>
      <w:r w:rsidRPr="00174F21">
        <w:rPr>
          <w:position w:val="-10"/>
        </w:rPr>
        <w:object w:dxaOrig="420" w:dyaOrig="300" w14:anchorId="7F35F309">
          <v:shape id="_x0000_i1164" type="#_x0000_t75" style="width:20.55pt;height:15.45pt" o:ole="">
            <v:imagedata r:id="rId258" o:title=""/>
          </v:shape>
          <o:OLEObject Type="Embed" ProgID="Equation.DSMT4" ShapeID="_x0000_i1164" DrawAspect="Content" ObjectID="_1718201121" r:id="rId283"/>
        </w:object>
      </w:r>
      <w:r w:rsidRPr="00174F21">
        <w:tab/>
        <w:t>——</w:t>
      </w:r>
      <w:r w:rsidRPr="00174F21">
        <w:rPr>
          <w:rFonts w:hint="eastAsia"/>
        </w:rPr>
        <w:t>系统中电池模组的数目</w:t>
      </w:r>
      <w:r>
        <w:rPr>
          <w:rFonts w:hint="eastAsia"/>
        </w:rPr>
        <w:t>；</w:t>
      </w:r>
    </w:p>
    <w:p w14:paraId="68E326FD" w14:textId="77777777" w:rsidR="0029559B" w:rsidRPr="00174F21" w:rsidRDefault="0029559B" w:rsidP="00FF600F">
      <w:pPr>
        <w:tabs>
          <w:tab w:val="left" w:pos="1134"/>
        </w:tabs>
        <w:snapToGrid w:val="0"/>
        <w:ind w:firstLine="420"/>
      </w:pPr>
      <w:r w:rsidRPr="00174F21">
        <w:rPr>
          <w:position w:val="-12"/>
        </w:rPr>
        <w:object w:dxaOrig="580" w:dyaOrig="320" w14:anchorId="53B9A1F8">
          <v:shape id="_x0000_i1165" type="#_x0000_t75" style="width:28.05pt;height:14.95pt" o:ole="">
            <v:imagedata r:id="rId284" o:title=""/>
          </v:shape>
          <o:OLEObject Type="Embed" ProgID="Equation.DSMT4" ShapeID="_x0000_i1165" DrawAspect="Content" ObjectID="_1718201122" r:id="rId285"/>
        </w:object>
      </w:r>
      <w:r w:rsidRPr="00174F21">
        <w:tab/>
        <w:t>——</w:t>
      </w:r>
      <w:r w:rsidRPr="00174F21">
        <w:rPr>
          <w:rFonts w:hint="eastAsia"/>
        </w:rPr>
        <w:t>每个电池模组的最小储电量限制，</w:t>
      </w:r>
      <w:r>
        <w:rPr>
          <w:rFonts w:hint="eastAsia"/>
        </w:rPr>
        <w:t>单位为</w:t>
      </w:r>
      <w:r w:rsidRPr="00174F21">
        <w:rPr>
          <w:rFonts w:hint="eastAsia"/>
        </w:rPr>
        <w:t>兆瓦时</w:t>
      </w:r>
      <w:r w:rsidRPr="00174F21">
        <w:rPr>
          <w:rFonts w:hint="eastAsia"/>
        </w:rPr>
        <w:t>(MWh</w:t>
      </w:r>
      <w:r w:rsidRPr="00174F21">
        <w:t>)</w:t>
      </w:r>
      <w:r w:rsidRPr="00174F21">
        <w:rPr>
          <w:rFonts w:hint="eastAsia"/>
        </w:rPr>
        <w:t>；</w:t>
      </w:r>
    </w:p>
    <w:p w14:paraId="6D5B9A5D" w14:textId="77777777" w:rsidR="0029559B" w:rsidRDefault="0029559B" w:rsidP="00FF600F">
      <w:pPr>
        <w:tabs>
          <w:tab w:val="left" w:pos="1134"/>
        </w:tabs>
        <w:snapToGrid w:val="0"/>
        <w:ind w:firstLine="420"/>
      </w:pPr>
      <w:r w:rsidRPr="00174F21">
        <w:rPr>
          <w:position w:val="-12"/>
        </w:rPr>
        <w:object w:dxaOrig="600" w:dyaOrig="320" w14:anchorId="1387911F">
          <v:shape id="_x0000_i1166" type="#_x0000_t75" style="width:29.9pt;height:14.95pt" o:ole="">
            <v:imagedata r:id="rId286" o:title=""/>
          </v:shape>
          <o:OLEObject Type="Embed" ProgID="Equation.DSMT4" ShapeID="_x0000_i1166" DrawAspect="Content" ObjectID="_1718201123" r:id="rId287"/>
        </w:object>
      </w:r>
      <w:r w:rsidRPr="00174F21">
        <w:tab/>
        <w:t>——</w:t>
      </w:r>
      <w:r w:rsidRPr="00174F21">
        <w:rPr>
          <w:rFonts w:hint="eastAsia"/>
        </w:rPr>
        <w:t>每个电池模组的最大储电量限制，</w:t>
      </w:r>
      <w:r>
        <w:rPr>
          <w:rFonts w:hint="eastAsia"/>
        </w:rPr>
        <w:t>单位为</w:t>
      </w:r>
      <w:r w:rsidRPr="00174F21">
        <w:rPr>
          <w:rFonts w:hint="eastAsia"/>
        </w:rPr>
        <w:t>兆瓦时</w:t>
      </w:r>
      <w:r w:rsidRPr="00174F21">
        <w:rPr>
          <w:rFonts w:hint="eastAsia"/>
        </w:rPr>
        <w:t>(MWh</w:t>
      </w:r>
      <w:r w:rsidRPr="00174F21">
        <w:t>)</w:t>
      </w:r>
      <w:r>
        <w:rPr>
          <w:rFonts w:hint="eastAsia"/>
        </w:rPr>
        <w:t>；</w:t>
      </w:r>
    </w:p>
    <w:p w14:paraId="6E3DD58C" w14:textId="77777777" w:rsidR="0029559B" w:rsidRPr="00174F21" w:rsidRDefault="0029559B" w:rsidP="00FF600F">
      <w:pPr>
        <w:tabs>
          <w:tab w:val="left" w:pos="1134"/>
        </w:tabs>
        <w:snapToGrid w:val="0"/>
        <w:ind w:leftChars="203" w:left="1558" w:hangingChars="539" w:hanging="1132"/>
      </w:pPr>
      <w:r w:rsidRPr="00174F21">
        <w:rPr>
          <w:position w:val="-12"/>
        </w:rPr>
        <w:object w:dxaOrig="639" w:dyaOrig="320" w14:anchorId="52D70690">
          <v:shape id="_x0000_i1167" type="#_x0000_t75" style="width:32.25pt;height:14.95pt" o:ole="">
            <v:imagedata r:id="rId240" o:title=""/>
          </v:shape>
          <o:OLEObject Type="Embed" ProgID="Equation.DSMT4" ShapeID="_x0000_i1167" DrawAspect="Content" ObjectID="_1718201124" r:id="rId288"/>
        </w:object>
      </w:r>
      <w:r w:rsidRPr="00174F21">
        <w:tab/>
        <w:t>——</w:t>
      </w:r>
      <w:r w:rsidRPr="00174F21">
        <w:rPr>
          <w:rFonts w:hint="eastAsia"/>
        </w:rPr>
        <w:t>第</w:t>
      </w:r>
      <w:r w:rsidRPr="00174F21">
        <w:rPr>
          <w:rFonts w:hint="eastAsia"/>
          <w:i/>
        </w:rPr>
        <w:t>i</w:t>
      </w:r>
      <w:r w:rsidRPr="00174F21">
        <w:rPr>
          <w:rFonts w:hint="eastAsia"/>
        </w:rPr>
        <w:t>个电池模组</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sidRPr="00174F21">
        <w:rPr>
          <w:rFonts w:hint="eastAsia"/>
        </w:rPr>
        <w:t>；</w:t>
      </w:r>
    </w:p>
    <w:p w14:paraId="55364E20" w14:textId="77777777" w:rsidR="0029559B" w:rsidRPr="00174F21" w:rsidRDefault="0029559B" w:rsidP="00FF600F">
      <w:pPr>
        <w:tabs>
          <w:tab w:val="left" w:pos="1134"/>
        </w:tabs>
        <w:snapToGrid w:val="0"/>
        <w:ind w:firstLine="420"/>
      </w:pPr>
      <w:r w:rsidRPr="00174F21">
        <w:rPr>
          <w:position w:val="-10"/>
        </w:rPr>
        <w:object w:dxaOrig="600" w:dyaOrig="300" w14:anchorId="1E2393E9">
          <v:shape id="_x0000_i1168" type="#_x0000_t75" style="width:29.9pt;height:15.45pt" o:ole="">
            <v:imagedata r:id="rId242" o:title=""/>
          </v:shape>
          <o:OLEObject Type="Embed" ProgID="Equation.DSMT4" ShapeID="_x0000_i1168" DrawAspect="Content" ObjectID="_1718201125" r:id="rId289"/>
        </w:object>
      </w:r>
      <w:r w:rsidRPr="00174F21">
        <w:tab/>
        <w:t>——</w:t>
      </w:r>
      <w:r w:rsidRPr="00174F21">
        <w:rPr>
          <w:rFonts w:hint="eastAsia"/>
        </w:rPr>
        <w:t>共用变流器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sidRPr="00174F21">
        <w:rPr>
          <w:rFonts w:hint="eastAsia"/>
        </w:rPr>
        <w:t>；</w:t>
      </w:r>
    </w:p>
    <w:p w14:paraId="1F5FFB9E" w14:textId="77777777" w:rsidR="0029559B" w:rsidRPr="00174F21" w:rsidRDefault="0029559B" w:rsidP="00FF600F">
      <w:pPr>
        <w:tabs>
          <w:tab w:val="left" w:pos="1134"/>
        </w:tabs>
        <w:snapToGrid w:val="0"/>
        <w:ind w:firstLine="420"/>
      </w:pPr>
      <w:r w:rsidRPr="00174F21">
        <w:rPr>
          <w:position w:val="-10"/>
        </w:rPr>
        <w:object w:dxaOrig="540" w:dyaOrig="300" w14:anchorId="55EE2411">
          <v:shape id="_x0000_i1169" type="#_x0000_t75" style="width:27.6pt;height:15.45pt" o:ole="">
            <v:imagedata r:id="rId244" o:title=""/>
          </v:shape>
          <o:OLEObject Type="Embed" ProgID="Equation.DSMT4" ShapeID="_x0000_i1169" DrawAspect="Content" ObjectID="_1718201126" r:id="rId290"/>
        </w:object>
      </w:r>
      <w:r w:rsidRPr="00174F21">
        <w:tab/>
        <w:t>——</w:t>
      </w:r>
      <w:r w:rsidRPr="00174F21">
        <w:rPr>
          <w:rFonts w:hint="eastAsia"/>
        </w:rPr>
        <w:t>共用滤波器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sidRPr="00174F21">
        <w:rPr>
          <w:rFonts w:hint="eastAsia"/>
        </w:rPr>
        <w:t>；</w:t>
      </w:r>
    </w:p>
    <w:p w14:paraId="404495A5" w14:textId="77777777" w:rsidR="0029559B" w:rsidRPr="00174F21" w:rsidRDefault="0029559B" w:rsidP="00FF600F">
      <w:pPr>
        <w:tabs>
          <w:tab w:val="left" w:pos="1134"/>
        </w:tabs>
        <w:snapToGrid w:val="0"/>
        <w:ind w:firstLine="420"/>
      </w:pPr>
      <w:r w:rsidRPr="00174F21">
        <w:rPr>
          <w:position w:val="-10"/>
        </w:rPr>
        <w:object w:dxaOrig="660" w:dyaOrig="300" w14:anchorId="2BEA7286">
          <v:shape id="_x0000_i1170" type="#_x0000_t75" style="width:32.25pt;height:15.45pt" o:ole="">
            <v:imagedata r:id="rId246" o:title=""/>
          </v:shape>
          <o:OLEObject Type="Embed" ProgID="Equation.DSMT4" ShapeID="_x0000_i1170" DrawAspect="Content" ObjectID="_1718201127" r:id="rId291"/>
        </w:object>
      </w:r>
      <w:r w:rsidRPr="00174F21">
        <w:tab/>
        <w:t>——</w:t>
      </w:r>
      <w:r w:rsidRPr="00174F21">
        <w:rPr>
          <w:rFonts w:hint="eastAsia"/>
        </w:rPr>
        <w:t>三相变压器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Pr>
          <w:rFonts w:hint="eastAsia"/>
        </w:rPr>
        <w:t>。</w:t>
      </w:r>
    </w:p>
    <w:p w14:paraId="222DAC17" w14:textId="77777777" w:rsidR="0029559B" w:rsidRPr="0029559B" w:rsidRDefault="0029559B" w:rsidP="00E10161">
      <w:pPr>
        <w:pStyle w:val="afffe"/>
        <w:numPr>
          <w:ilvl w:val="0"/>
          <w:numId w:val="50"/>
        </w:numPr>
        <w:tabs>
          <w:tab w:val="center" w:pos="851"/>
          <w:tab w:val="right" w:leader="dot" w:pos="9298"/>
        </w:tabs>
        <w:autoSpaceDE w:val="0"/>
        <w:autoSpaceDN w:val="0"/>
        <w:ind w:firstLineChars="0"/>
        <w:rPr>
          <w:rFonts w:ascii="Times New Roman" w:eastAsiaTheme="minorEastAsia"/>
          <w:szCs w:val="21"/>
        </w:rPr>
      </w:pPr>
      <w:r w:rsidRPr="0029559B">
        <w:rPr>
          <w:rFonts w:ascii="Times New Roman" w:eastAsiaTheme="minorEastAsia" w:hint="eastAsia"/>
          <w:szCs w:val="21"/>
        </w:rPr>
        <w:t>可重构电池储能系统：</w:t>
      </w:r>
    </w:p>
    <w:p w14:paraId="4D2FBD54" w14:textId="72D48DC9" w:rsidR="0029559B" w:rsidRPr="00174F21" w:rsidRDefault="0029559B" w:rsidP="00A45288">
      <w:pPr>
        <w:tabs>
          <w:tab w:val="center" w:pos="4678"/>
          <w:tab w:val="right" w:pos="9356"/>
        </w:tabs>
        <w:snapToGrid w:val="0"/>
        <w:ind w:left="567"/>
        <w:textAlignment w:val="center"/>
      </w:pPr>
      <w:r w:rsidRPr="00174F21">
        <w:tab/>
      </w:r>
      <w:r w:rsidR="00F76768" w:rsidRPr="00174F21">
        <w:object w:dxaOrig="4200" w:dyaOrig="600" w14:anchorId="5C384A0E">
          <v:shape id="_x0000_i1171" type="#_x0000_t75" style="width:201.05pt;height:29.9pt" o:ole="">
            <v:imagedata r:id="rId292" o:title=""/>
          </v:shape>
          <o:OLEObject Type="Embed" ProgID="Equation.DSMT4" ShapeID="_x0000_i1171" DrawAspect="Content" ObjectID="_1718201128" r:id="rId293"/>
        </w:object>
      </w:r>
      <w:r w:rsidRPr="00174F21">
        <w:tab/>
      </w:r>
      <w:r>
        <w:rPr>
          <w:rFonts w:hint="eastAsia"/>
        </w:rPr>
        <w:t>(</w:t>
      </w:r>
      <w:r>
        <w:t>B.27)</w:t>
      </w:r>
    </w:p>
    <w:p w14:paraId="3B7F2A97" w14:textId="1132CC63" w:rsidR="0029559B" w:rsidRPr="00174F21" w:rsidRDefault="0029559B" w:rsidP="00A45288">
      <w:pPr>
        <w:tabs>
          <w:tab w:val="center" w:pos="4678"/>
          <w:tab w:val="right" w:pos="9356"/>
        </w:tabs>
        <w:snapToGrid w:val="0"/>
        <w:ind w:left="567"/>
        <w:textAlignment w:val="center"/>
      </w:pPr>
      <w:r w:rsidRPr="00174F21">
        <w:tab/>
      </w:r>
      <w:r w:rsidR="00F76768" w:rsidRPr="00174F21">
        <w:object w:dxaOrig="4220" w:dyaOrig="600" w14:anchorId="767DF0F2">
          <v:shape id="_x0000_i1172" type="#_x0000_t75" style="width:211.8pt;height:29.9pt" o:ole="">
            <v:imagedata r:id="rId294" o:title=""/>
          </v:shape>
          <o:OLEObject Type="Embed" ProgID="Equation.DSMT4" ShapeID="_x0000_i1172" DrawAspect="Content" ObjectID="_1718201129" r:id="rId295"/>
        </w:object>
      </w:r>
      <w:r w:rsidRPr="00174F21">
        <w:tab/>
      </w:r>
      <w:r>
        <w:rPr>
          <w:rFonts w:hint="eastAsia"/>
        </w:rPr>
        <w:t>(</w:t>
      </w:r>
      <w:r>
        <w:t>B.28)</w:t>
      </w:r>
    </w:p>
    <w:p w14:paraId="1891ABFD" w14:textId="77777777" w:rsidR="0029559B" w:rsidRPr="00174F21" w:rsidRDefault="0029559B" w:rsidP="0029559B">
      <w:pPr>
        <w:ind w:firstLine="420"/>
      </w:pPr>
      <w:r w:rsidRPr="00174F21">
        <w:rPr>
          <w:rFonts w:hint="eastAsia"/>
        </w:rPr>
        <w:t>式中：</w:t>
      </w:r>
    </w:p>
    <w:p w14:paraId="277FC72D" w14:textId="77777777" w:rsidR="0029559B" w:rsidRPr="00174F21" w:rsidRDefault="0029559B" w:rsidP="00FF600F">
      <w:pPr>
        <w:tabs>
          <w:tab w:val="left" w:pos="1134"/>
        </w:tabs>
        <w:snapToGrid w:val="0"/>
        <w:ind w:firstLine="420"/>
      </w:pPr>
      <w:r w:rsidRPr="00174F21">
        <w:rPr>
          <w:position w:val="-10"/>
        </w:rPr>
        <w:object w:dxaOrig="560" w:dyaOrig="300" w14:anchorId="58916967">
          <v:shape id="_x0000_i1173" type="#_x0000_t75" style="width:28.5pt;height:15.45pt" o:ole="">
            <v:imagedata r:id="rId281" o:title=""/>
          </v:shape>
          <o:OLEObject Type="Embed" ProgID="Equation.DSMT4" ShapeID="_x0000_i1173" DrawAspect="Content" ObjectID="_1718201130" r:id="rId296"/>
        </w:object>
      </w:r>
      <w:r w:rsidRPr="00174F21">
        <w:tab/>
        <w:t>——</w:t>
      </w:r>
      <w:r w:rsidRPr="00174F21">
        <w:rPr>
          <w:rFonts w:hint="eastAsia"/>
        </w:rPr>
        <w:t>电池储能系统</w:t>
      </w:r>
      <w:r w:rsidRPr="00174F21">
        <w:rPr>
          <w:rFonts w:hint="eastAsia"/>
          <w:i/>
          <w:iCs/>
        </w:rPr>
        <w:t>t</w:t>
      </w:r>
      <w:r w:rsidRPr="00174F21">
        <w:rPr>
          <w:rFonts w:hint="eastAsia"/>
        </w:rPr>
        <w:t>时刻储电量，</w:t>
      </w:r>
      <w:r>
        <w:rPr>
          <w:rFonts w:hint="eastAsia"/>
        </w:rPr>
        <w:t>单位为</w:t>
      </w:r>
      <w:r w:rsidRPr="00174F21">
        <w:rPr>
          <w:rFonts w:hint="eastAsia"/>
        </w:rPr>
        <w:t>兆瓦时</w:t>
      </w:r>
      <w:r w:rsidRPr="00174F21">
        <w:rPr>
          <w:rFonts w:hint="eastAsia"/>
        </w:rPr>
        <w:t>(MWh</w:t>
      </w:r>
      <w:r w:rsidRPr="00174F21">
        <w:t>)</w:t>
      </w:r>
      <w:r w:rsidRPr="00174F21">
        <w:rPr>
          <w:rFonts w:hint="eastAsia"/>
        </w:rPr>
        <w:t>；</w:t>
      </w:r>
    </w:p>
    <w:p w14:paraId="6C08E103" w14:textId="77777777" w:rsidR="0029559B" w:rsidRPr="00174F21" w:rsidRDefault="0029559B" w:rsidP="00FF600F">
      <w:pPr>
        <w:tabs>
          <w:tab w:val="left" w:pos="1134"/>
        </w:tabs>
        <w:snapToGrid w:val="0"/>
        <w:ind w:firstLine="420"/>
      </w:pPr>
      <w:r w:rsidRPr="00174F21">
        <w:rPr>
          <w:position w:val="-12"/>
        </w:rPr>
        <w:object w:dxaOrig="580" w:dyaOrig="320" w14:anchorId="5D856710">
          <v:shape id="_x0000_i1174" type="#_x0000_t75" style="width:28.05pt;height:14.95pt" o:ole="">
            <v:imagedata r:id="rId284" o:title=""/>
          </v:shape>
          <o:OLEObject Type="Embed" ProgID="Equation.DSMT4" ShapeID="_x0000_i1174" DrawAspect="Content" ObjectID="_1718201131" r:id="rId297"/>
        </w:object>
      </w:r>
      <w:r w:rsidRPr="00174F21">
        <w:tab/>
        <w:t>——</w:t>
      </w:r>
      <w:r w:rsidRPr="00174F21">
        <w:rPr>
          <w:rFonts w:hint="eastAsia"/>
        </w:rPr>
        <w:t>每个电池模组的最小储电量限制，</w:t>
      </w:r>
      <w:r>
        <w:rPr>
          <w:rFonts w:hint="eastAsia"/>
        </w:rPr>
        <w:t>单位为</w:t>
      </w:r>
      <w:r w:rsidRPr="00174F21">
        <w:rPr>
          <w:rFonts w:hint="eastAsia"/>
        </w:rPr>
        <w:t>兆瓦时</w:t>
      </w:r>
      <w:r w:rsidRPr="00174F21">
        <w:rPr>
          <w:rFonts w:hint="eastAsia"/>
        </w:rPr>
        <w:t>(MWh</w:t>
      </w:r>
      <w:r w:rsidRPr="00174F21">
        <w:t>)</w:t>
      </w:r>
      <w:r w:rsidRPr="00174F21">
        <w:rPr>
          <w:rFonts w:hint="eastAsia"/>
        </w:rPr>
        <w:t>；</w:t>
      </w:r>
    </w:p>
    <w:p w14:paraId="2BAD1DDD" w14:textId="77777777" w:rsidR="0029559B" w:rsidRDefault="0029559B" w:rsidP="00FF600F">
      <w:pPr>
        <w:tabs>
          <w:tab w:val="left" w:pos="1134"/>
        </w:tabs>
        <w:snapToGrid w:val="0"/>
        <w:ind w:firstLine="420"/>
      </w:pPr>
      <w:r w:rsidRPr="00174F21">
        <w:rPr>
          <w:position w:val="-12"/>
        </w:rPr>
        <w:object w:dxaOrig="600" w:dyaOrig="320" w14:anchorId="61CFB810">
          <v:shape id="_x0000_i1175" type="#_x0000_t75" style="width:29.9pt;height:14.95pt" o:ole="">
            <v:imagedata r:id="rId286" o:title=""/>
          </v:shape>
          <o:OLEObject Type="Embed" ProgID="Equation.DSMT4" ShapeID="_x0000_i1175" DrawAspect="Content" ObjectID="_1718201132" r:id="rId298"/>
        </w:object>
      </w:r>
      <w:r w:rsidRPr="00174F21">
        <w:tab/>
        <w:t>——</w:t>
      </w:r>
      <w:r w:rsidRPr="00174F21">
        <w:rPr>
          <w:rFonts w:hint="eastAsia"/>
        </w:rPr>
        <w:t>每个电池模组的最大储电量限制，</w:t>
      </w:r>
      <w:r>
        <w:rPr>
          <w:rFonts w:hint="eastAsia"/>
        </w:rPr>
        <w:t>单位为</w:t>
      </w:r>
      <w:r w:rsidRPr="00174F21">
        <w:rPr>
          <w:rFonts w:hint="eastAsia"/>
        </w:rPr>
        <w:t>兆瓦时</w:t>
      </w:r>
      <w:r w:rsidRPr="00174F21">
        <w:rPr>
          <w:rFonts w:hint="eastAsia"/>
        </w:rPr>
        <w:t>(MWh</w:t>
      </w:r>
      <w:r w:rsidRPr="00174F21">
        <w:t>)</w:t>
      </w:r>
      <w:r>
        <w:rPr>
          <w:rFonts w:hint="eastAsia"/>
        </w:rPr>
        <w:t>；</w:t>
      </w:r>
    </w:p>
    <w:p w14:paraId="2B5F5ECF" w14:textId="77777777" w:rsidR="0029559B" w:rsidRPr="00174F21" w:rsidRDefault="0029559B" w:rsidP="00FF600F">
      <w:pPr>
        <w:tabs>
          <w:tab w:val="left" w:pos="1134"/>
        </w:tabs>
        <w:snapToGrid w:val="0"/>
        <w:ind w:leftChars="202" w:left="1558" w:hangingChars="540" w:hanging="1134"/>
      </w:pPr>
      <w:r w:rsidRPr="00B7128C">
        <w:rPr>
          <w:position w:val="-12"/>
        </w:rPr>
        <w:object w:dxaOrig="639" w:dyaOrig="320" w14:anchorId="78D52330">
          <v:shape id="_x0000_i1176" type="#_x0000_t75" style="width:32.25pt;height:14.95pt" o:ole="">
            <v:imagedata r:id="rId269" o:title=""/>
          </v:shape>
          <o:OLEObject Type="Embed" ProgID="Equation.DSMT4" ShapeID="_x0000_i1176" DrawAspect="Content" ObjectID="_1718201133" r:id="rId299"/>
        </w:object>
      </w:r>
      <w:r w:rsidRPr="00174F21">
        <w:tab/>
        <w:t>——</w:t>
      </w:r>
      <w:r w:rsidRPr="00174F21">
        <w:rPr>
          <w:rFonts w:hint="eastAsia"/>
        </w:rPr>
        <w:t>第</w:t>
      </w:r>
      <w:r w:rsidRPr="00174F21">
        <w:rPr>
          <w:rFonts w:hint="eastAsia"/>
          <w:i/>
        </w:rPr>
        <w:t>i</w:t>
      </w:r>
      <w:r w:rsidRPr="00174F21">
        <w:rPr>
          <w:rFonts w:hint="eastAsia"/>
        </w:rPr>
        <w:t>个电池模组</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sidRPr="00174F21">
        <w:rPr>
          <w:rFonts w:hint="eastAsia"/>
        </w:rPr>
        <w:t>；</w:t>
      </w:r>
    </w:p>
    <w:p w14:paraId="04C4F588" w14:textId="77777777" w:rsidR="0029559B" w:rsidRPr="00174F21" w:rsidRDefault="0029559B" w:rsidP="00FF600F">
      <w:pPr>
        <w:tabs>
          <w:tab w:val="left" w:pos="1134"/>
        </w:tabs>
        <w:snapToGrid w:val="0"/>
        <w:ind w:leftChars="203" w:left="1558" w:hangingChars="539" w:hanging="1132"/>
      </w:pPr>
      <w:r w:rsidRPr="00B7128C">
        <w:rPr>
          <w:position w:val="-12"/>
        </w:rPr>
        <w:object w:dxaOrig="660" w:dyaOrig="320" w14:anchorId="23B3DF6D">
          <v:shape id="_x0000_i1177" type="#_x0000_t75" style="width:33.65pt;height:14.95pt" o:ole="">
            <v:imagedata r:id="rId271" o:title=""/>
          </v:shape>
          <o:OLEObject Type="Embed" ProgID="Equation.DSMT4" ShapeID="_x0000_i1177" DrawAspect="Content" ObjectID="_1718201134" r:id="rId300"/>
        </w:object>
      </w:r>
      <w:r w:rsidRPr="00174F21">
        <w:tab/>
        <w:t>——</w:t>
      </w:r>
      <w:r w:rsidRPr="00174F21">
        <w:rPr>
          <w:rFonts w:hint="eastAsia"/>
        </w:rPr>
        <w:t>第</w:t>
      </w:r>
      <w:r w:rsidRPr="00174F21">
        <w:rPr>
          <w:rFonts w:hint="eastAsia"/>
          <w:i/>
        </w:rPr>
        <w:t>i</w:t>
      </w:r>
      <w:r w:rsidRPr="00174F21">
        <w:rPr>
          <w:rFonts w:hint="eastAsia"/>
        </w:rPr>
        <w:t>个电池模组的变流器的</w:t>
      </w:r>
      <w:r w:rsidRPr="00174F21">
        <w:rPr>
          <w:rFonts w:hint="eastAsia"/>
          <w:i/>
          <w:iCs/>
        </w:rPr>
        <w:t>t</w:t>
      </w:r>
      <w:r w:rsidRPr="00174F21">
        <w:rPr>
          <w:rFonts w:hint="eastAsia"/>
        </w:rPr>
        <w:t>时刻</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sidRPr="00174F21">
        <w:rPr>
          <w:rFonts w:hint="eastAsia"/>
        </w:rPr>
        <w:t>；</w:t>
      </w:r>
    </w:p>
    <w:p w14:paraId="130C1D14" w14:textId="77777777" w:rsidR="0029559B" w:rsidRDefault="0029559B" w:rsidP="00FF600F">
      <w:pPr>
        <w:tabs>
          <w:tab w:val="left" w:pos="1134"/>
        </w:tabs>
        <w:snapToGrid w:val="0"/>
        <w:ind w:leftChars="203" w:left="1558" w:hangingChars="539" w:hanging="1132"/>
      </w:pPr>
      <w:r w:rsidRPr="00B7128C">
        <w:rPr>
          <w:position w:val="-12"/>
        </w:rPr>
        <w:object w:dxaOrig="600" w:dyaOrig="320" w14:anchorId="468F1D28">
          <v:shape id="_x0000_i1178" type="#_x0000_t75" style="width:29.9pt;height:14.95pt" o:ole="">
            <v:imagedata r:id="rId273" o:title=""/>
          </v:shape>
          <o:OLEObject Type="Embed" ProgID="Equation.DSMT4" ShapeID="_x0000_i1178" DrawAspect="Content" ObjectID="_1718201135" r:id="rId301"/>
        </w:object>
      </w:r>
      <w:r w:rsidRPr="00174F21">
        <w:tab/>
        <w:t>——</w:t>
      </w:r>
      <w:r w:rsidRPr="00174F21">
        <w:rPr>
          <w:rFonts w:hint="eastAsia"/>
        </w:rPr>
        <w:t>第</w:t>
      </w:r>
      <w:r w:rsidRPr="00174F21">
        <w:rPr>
          <w:rFonts w:hint="eastAsia"/>
          <w:i/>
        </w:rPr>
        <w:t>i</w:t>
      </w:r>
      <w:r w:rsidRPr="00174F21">
        <w:rPr>
          <w:rFonts w:hint="eastAsia"/>
        </w:rPr>
        <w:t>个电池模组的滤波器的</w:t>
      </w:r>
      <w:r w:rsidRPr="00174F21">
        <w:rPr>
          <w:rFonts w:hint="eastAsia"/>
          <w:i/>
          <w:iCs/>
        </w:rPr>
        <w:t>t</w:t>
      </w:r>
      <w:r w:rsidRPr="00174F21">
        <w:rPr>
          <w:rFonts w:hint="eastAsia"/>
        </w:rPr>
        <w:t>时刻</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Pr>
          <w:rFonts w:hint="eastAsia"/>
        </w:rPr>
        <w:t>;</w:t>
      </w:r>
    </w:p>
    <w:p w14:paraId="52C4445B" w14:textId="77777777" w:rsidR="0029559B" w:rsidRPr="00174F21" w:rsidRDefault="0029559B" w:rsidP="00FF600F">
      <w:pPr>
        <w:tabs>
          <w:tab w:val="left" w:pos="1134"/>
        </w:tabs>
        <w:snapToGrid w:val="0"/>
        <w:ind w:firstLine="420"/>
      </w:pPr>
      <w:r w:rsidRPr="00174F21">
        <w:rPr>
          <w:position w:val="-10"/>
        </w:rPr>
        <w:object w:dxaOrig="660" w:dyaOrig="300" w14:anchorId="7B5E6916">
          <v:shape id="_x0000_i1179" type="#_x0000_t75" style="width:32.25pt;height:15.45pt" o:ole="">
            <v:imagedata r:id="rId275" o:title=""/>
          </v:shape>
          <o:OLEObject Type="Embed" ProgID="Equation.DSMT4" ShapeID="_x0000_i1179" DrawAspect="Content" ObjectID="_1718201136" r:id="rId302"/>
        </w:object>
      </w:r>
      <w:r w:rsidRPr="00174F21">
        <w:tab/>
        <w:t>——</w:t>
      </w:r>
      <w:r w:rsidRPr="00174F21">
        <w:rPr>
          <w:rFonts w:hint="eastAsia"/>
        </w:rPr>
        <w:t>三相变压器</w:t>
      </w:r>
      <w:r w:rsidRPr="00174F21">
        <w:rPr>
          <w:rFonts w:hint="eastAsia"/>
          <w:i/>
          <w:iCs/>
        </w:rPr>
        <w:t>t</w:t>
      </w:r>
      <w:r w:rsidRPr="00174F21">
        <w:rPr>
          <w:rFonts w:hint="eastAsia"/>
        </w:rPr>
        <w:t>时刻的</w:t>
      </w:r>
      <w:r w:rsidRPr="002A40BB">
        <w:rPr>
          <w:rFonts w:hint="eastAsia"/>
        </w:rPr>
        <w:t>停运状态</w:t>
      </w:r>
      <w:r w:rsidRPr="00174F21">
        <w:rPr>
          <w:rFonts w:hint="eastAsia"/>
        </w:rPr>
        <w:t>，</w:t>
      </w:r>
      <w:r w:rsidRPr="00C52CC6">
        <w:rPr>
          <w:rFonts w:hint="eastAsia"/>
        </w:rPr>
        <w:t>取</w:t>
      </w:r>
      <w:r w:rsidRPr="00C52CC6">
        <w:rPr>
          <w:rFonts w:hint="eastAsia"/>
        </w:rPr>
        <w:t>0</w:t>
      </w:r>
      <w:r w:rsidRPr="00C52CC6">
        <w:rPr>
          <w:rFonts w:hint="eastAsia"/>
        </w:rPr>
        <w:t>表示</w:t>
      </w:r>
      <w:r>
        <w:rPr>
          <w:rFonts w:hint="eastAsia"/>
        </w:rPr>
        <w:t>强迫停运</w:t>
      </w:r>
      <w:r w:rsidRPr="00C52CC6">
        <w:rPr>
          <w:rFonts w:hint="eastAsia"/>
        </w:rPr>
        <w:t>，取</w:t>
      </w:r>
      <w:r w:rsidRPr="00C52CC6">
        <w:rPr>
          <w:rFonts w:hint="eastAsia"/>
        </w:rPr>
        <w:t>1</w:t>
      </w:r>
      <w:r w:rsidRPr="00C52CC6">
        <w:rPr>
          <w:rFonts w:hint="eastAsia"/>
        </w:rPr>
        <w:t>表示正常运行</w:t>
      </w:r>
      <w:r>
        <w:rPr>
          <w:rFonts w:hint="eastAsia"/>
        </w:rPr>
        <w:t>。</w:t>
      </w:r>
    </w:p>
    <w:p w14:paraId="4E7F4AD2" w14:textId="77777777" w:rsidR="0029559B" w:rsidRPr="0029559B" w:rsidRDefault="0029559B" w:rsidP="0029559B">
      <w:pPr>
        <w:pStyle w:val="afffffffffff9"/>
        <w:rPr>
          <w:rStyle w:val="afffffff1"/>
          <w:i w:val="0"/>
          <w:iCs w:val="0"/>
          <w:color w:val="auto"/>
        </w:rPr>
      </w:pPr>
      <w:r w:rsidRPr="0029559B">
        <w:rPr>
          <w:rStyle w:val="afffffff1"/>
          <w:rFonts w:hint="eastAsia"/>
          <w:i w:val="0"/>
          <w:iCs w:val="0"/>
          <w:color w:val="auto"/>
        </w:rPr>
        <w:t>电池储能系统的储电量如公式所示：</w:t>
      </w:r>
    </w:p>
    <w:p w14:paraId="04664C7C" w14:textId="77777777" w:rsidR="0029559B" w:rsidRPr="00174F21" w:rsidRDefault="0029559B" w:rsidP="00A45288">
      <w:pPr>
        <w:tabs>
          <w:tab w:val="center" w:pos="4678"/>
          <w:tab w:val="right" w:pos="9356"/>
        </w:tabs>
        <w:snapToGrid w:val="0"/>
        <w:ind w:left="567"/>
        <w:textAlignment w:val="center"/>
      </w:pPr>
      <w:r w:rsidRPr="00174F21">
        <w:tab/>
      </w:r>
      <w:r w:rsidRPr="00174F21">
        <w:object w:dxaOrig="4260" w:dyaOrig="620" w14:anchorId="6FF25DDC">
          <v:shape id="_x0000_i1180" type="#_x0000_t75" style="width:215.05pt;height:32.25pt" o:ole="">
            <v:imagedata r:id="rId303" o:title=""/>
          </v:shape>
          <o:OLEObject Type="Embed" ProgID="Equation.DSMT4" ShapeID="_x0000_i1180" DrawAspect="Content" ObjectID="_1718201137" r:id="rId304"/>
        </w:object>
      </w:r>
      <w:r w:rsidRPr="00174F21">
        <w:tab/>
      </w:r>
      <w:r>
        <w:rPr>
          <w:rFonts w:hint="eastAsia"/>
        </w:rPr>
        <w:t>(</w:t>
      </w:r>
      <w:r>
        <w:t>B.29)</w:t>
      </w:r>
    </w:p>
    <w:p w14:paraId="6390DDA1" w14:textId="77777777" w:rsidR="0029559B" w:rsidRPr="00174F21" w:rsidRDefault="0029559B" w:rsidP="0029559B">
      <w:pPr>
        <w:ind w:firstLine="420"/>
      </w:pPr>
      <w:r w:rsidRPr="00174F21">
        <w:rPr>
          <w:rFonts w:hint="eastAsia"/>
        </w:rPr>
        <w:t>式中：</w:t>
      </w:r>
    </w:p>
    <w:p w14:paraId="47934640" w14:textId="42D04738" w:rsidR="0029559B" w:rsidRPr="005D6951" w:rsidRDefault="005D6951" w:rsidP="00FF600F">
      <w:pPr>
        <w:tabs>
          <w:tab w:val="left" w:pos="1134"/>
        </w:tabs>
        <w:snapToGrid w:val="0"/>
        <w:ind w:firstLine="420"/>
      </w:pPr>
      <w:r w:rsidRPr="00A020B5">
        <w:rPr>
          <w:position w:val="-10"/>
        </w:rPr>
        <w:object w:dxaOrig="560" w:dyaOrig="300" w14:anchorId="1AF15650">
          <v:shape id="_x0000_i1181" type="#_x0000_t75" style="width:28.05pt;height:14.95pt" o:ole="">
            <v:imagedata r:id="rId305" o:title=""/>
          </v:shape>
          <o:OLEObject Type="Embed" ProgID="Equation.DSMT4" ShapeID="_x0000_i1181" DrawAspect="Content" ObjectID="_1718201138" r:id="rId306"/>
        </w:object>
      </w:r>
      <w:r w:rsidR="0029559B" w:rsidRPr="005D6951">
        <w:tab/>
        <w:t>——</w:t>
      </w:r>
      <w:r w:rsidR="0029559B" w:rsidRPr="005D6951">
        <w:rPr>
          <w:rFonts w:hint="eastAsia"/>
        </w:rPr>
        <w:t>电池储能系统</w:t>
      </w:r>
      <w:r w:rsidR="0029559B" w:rsidRPr="005D6951">
        <w:rPr>
          <w:rFonts w:hint="eastAsia"/>
          <w:i/>
          <w:iCs/>
        </w:rPr>
        <w:t>t</w:t>
      </w:r>
      <w:r w:rsidR="0029559B" w:rsidRPr="005D6951">
        <w:rPr>
          <w:rFonts w:hint="eastAsia"/>
        </w:rPr>
        <w:t>时刻储电量，单位为兆瓦时</w:t>
      </w:r>
      <w:r w:rsidR="0029559B" w:rsidRPr="005D6951">
        <w:rPr>
          <w:rFonts w:hint="eastAsia"/>
        </w:rPr>
        <w:t>(MWh</w:t>
      </w:r>
      <w:r w:rsidR="0029559B" w:rsidRPr="005D6951">
        <w:t>)</w:t>
      </w:r>
      <w:r w:rsidR="0029559B" w:rsidRPr="005D6951">
        <w:rPr>
          <w:rFonts w:hint="eastAsia"/>
        </w:rPr>
        <w:t>；</w:t>
      </w:r>
    </w:p>
    <w:p w14:paraId="77FADA24" w14:textId="5BC00578" w:rsidR="0029559B" w:rsidRDefault="005D6951" w:rsidP="00FF600F">
      <w:pPr>
        <w:tabs>
          <w:tab w:val="left" w:pos="1134"/>
        </w:tabs>
        <w:snapToGrid w:val="0"/>
        <w:ind w:firstLine="420"/>
      </w:pPr>
      <w:r w:rsidRPr="00A020B5">
        <w:rPr>
          <w:position w:val="-12"/>
        </w:rPr>
        <w:object w:dxaOrig="660" w:dyaOrig="320" w14:anchorId="11EFEBD6">
          <v:shape id="_x0000_i1182" type="#_x0000_t75" style="width:33.2pt;height:15.9pt" o:ole="">
            <v:imagedata r:id="rId307" o:title=""/>
          </v:shape>
          <o:OLEObject Type="Embed" ProgID="Equation.DSMT4" ShapeID="_x0000_i1182" DrawAspect="Content" ObjectID="_1718201139" r:id="rId308"/>
        </w:object>
      </w:r>
      <w:r w:rsidR="0029559B" w:rsidRPr="005D6951">
        <w:tab/>
        <w:t>——</w:t>
      </w:r>
      <w:r w:rsidR="0029559B" w:rsidRPr="005D6951">
        <w:rPr>
          <w:rFonts w:hint="eastAsia"/>
        </w:rPr>
        <w:t>电池储能系统</w:t>
      </w:r>
      <w:r w:rsidR="0029559B" w:rsidRPr="005D6951">
        <w:rPr>
          <w:rFonts w:hint="eastAsia"/>
          <w:i/>
          <w:iCs/>
        </w:rPr>
        <w:t>t</w:t>
      </w:r>
      <w:r w:rsidR="0029559B" w:rsidRPr="005D6951">
        <w:rPr>
          <w:rFonts w:hint="eastAsia"/>
        </w:rPr>
        <w:t>时刻的充电功率，即从电网吸收的功率，单位为兆瓦</w:t>
      </w:r>
      <w:r w:rsidR="0029559B" w:rsidRPr="005D6951">
        <w:rPr>
          <w:rFonts w:hint="eastAsia"/>
        </w:rPr>
        <w:t>(</w:t>
      </w:r>
      <w:r w:rsidR="0029559B" w:rsidRPr="005D6951">
        <w:t>MW)</w:t>
      </w:r>
      <w:r w:rsidR="0029559B" w:rsidRPr="005D6951">
        <w:rPr>
          <w:rFonts w:hint="eastAsia"/>
        </w:rPr>
        <w:t>；</w:t>
      </w:r>
    </w:p>
    <w:p w14:paraId="030BD2C9" w14:textId="28CD2A70" w:rsidR="008A6A84" w:rsidRPr="008A6A84" w:rsidRDefault="008A6A84" w:rsidP="008A6A84">
      <w:pPr>
        <w:tabs>
          <w:tab w:val="left" w:pos="1134"/>
        </w:tabs>
        <w:snapToGrid w:val="0"/>
        <w:ind w:firstLine="420"/>
        <w:textAlignment w:val="center"/>
        <w:rPr>
          <w:position w:val="-10"/>
        </w:rPr>
      </w:pPr>
      <w:r w:rsidRPr="00F3601A">
        <w:rPr>
          <w:position w:val="-12"/>
        </w:rPr>
        <w:object w:dxaOrig="740" w:dyaOrig="320" w14:anchorId="4AAAFF03">
          <v:shape id="_x0000_i1183" type="#_x0000_t75" style="width:36.95pt;height:15.9pt" o:ole="">
            <v:imagedata r:id="rId309" o:title=""/>
          </v:shape>
          <o:OLEObject Type="Embed" ProgID="Equation.DSMT4" ShapeID="_x0000_i1183" DrawAspect="Content" ObjectID="_1718201140" r:id="rId310"/>
        </w:object>
      </w:r>
      <w:r w:rsidRPr="008A6A84">
        <w:rPr>
          <w:position w:val="-10"/>
        </w:rPr>
        <w:tab/>
        <w:t>——</w:t>
      </w:r>
      <w:r w:rsidRPr="008A6A84">
        <w:rPr>
          <w:rFonts w:hint="eastAsia"/>
          <w:position w:val="-10"/>
        </w:rPr>
        <w:t>电池储能系统</w:t>
      </w:r>
      <w:r w:rsidRPr="008A6A84">
        <w:rPr>
          <w:rFonts w:hint="eastAsia"/>
          <w:position w:val="-10"/>
        </w:rPr>
        <w:t>t</w:t>
      </w:r>
      <w:r w:rsidRPr="008A6A84">
        <w:rPr>
          <w:rFonts w:hint="eastAsia"/>
          <w:position w:val="-10"/>
        </w:rPr>
        <w:t>时刻的放电功率，即释放到电网中的功率，单位为兆瓦</w:t>
      </w:r>
      <w:r w:rsidRPr="008A6A84">
        <w:rPr>
          <w:rFonts w:hint="eastAsia"/>
          <w:position w:val="-10"/>
        </w:rPr>
        <w:t>(</w:t>
      </w:r>
      <w:r w:rsidRPr="008A6A84">
        <w:rPr>
          <w:position w:val="-10"/>
        </w:rPr>
        <w:t>MW)</w:t>
      </w:r>
      <w:r w:rsidRPr="008A6A84">
        <w:rPr>
          <w:rFonts w:hint="eastAsia"/>
          <w:position w:val="-10"/>
        </w:rPr>
        <w:t>；</w:t>
      </w:r>
    </w:p>
    <w:p w14:paraId="6D8F8F8F" w14:textId="7C4C0F4D" w:rsidR="0029559B" w:rsidRPr="005D6951" w:rsidRDefault="005D6951" w:rsidP="00FF600F">
      <w:pPr>
        <w:tabs>
          <w:tab w:val="left" w:pos="1134"/>
        </w:tabs>
        <w:snapToGrid w:val="0"/>
        <w:ind w:firstLine="420"/>
      </w:pPr>
      <w:r w:rsidRPr="00A020B5">
        <w:rPr>
          <w:position w:val="-6"/>
        </w:rPr>
        <w:object w:dxaOrig="260" w:dyaOrig="240" w14:anchorId="296D01B1">
          <v:shape id="_x0000_i1184" type="#_x0000_t75" style="width:13.55pt;height:11.7pt" o:ole="">
            <v:imagedata r:id="rId311" o:title=""/>
          </v:shape>
          <o:OLEObject Type="Embed" ProgID="Equation.DSMT4" ShapeID="_x0000_i1184" DrawAspect="Content" ObjectID="_1718201141" r:id="rId312"/>
        </w:object>
      </w:r>
      <w:r w:rsidR="0029559B" w:rsidRPr="005D6951">
        <w:rPr>
          <w:i/>
        </w:rPr>
        <w:tab/>
      </w:r>
      <w:r w:rsidR="0029559B" w:rsidRPr="005D6951">
        <w:t>——</w:t>
      </w:r>
      <w:r w:rsidR="0029559B" w:rsidRPr="005D6951">
        <w:rPr>
          <w:rFonts w:hint="eastAsia"/>
        </w:rPr>
        <w:t>上下时刻的时间间隔，单位为小时</w:t>
      </w:r>
      <w:r w:rsidR="0029559B" w:rsidRPr="005D6951">
        <w:rPr>
          <w:rFonts w:hint="eastAsia"/>
        </w:rPr>
        <w:t>(</w:t>
      </w:r>
      <w:r w:rsidR="0029559B" w:rsidRPr="005D6951">
        <w:t>h)</w:t>
      </w:r>
      <w:r w:rsidR="0029559B" w:rsidRPr="005D6951">
        <w:rPr>
          <w:rFonts w:hint="eastAsia"/>
        </w:rPr>
        <w:t>；</w:t>
      </w:r>
    </w:p>
    <w:p w14:paraId="37836426" w14:textId="61DDF46D" w:rsidR="0029559B" w:rsidRPr="005D6951" w:rsidRDefault="005D6951" w:rsidP="00FF600F">
      <w:pPr>
        <w:tabs>
          <w:tab w:val="left" w:pos="1134"/>
        </w:tabs>
        <w:snapToGrid w:val="0"/>
        <w:ind w:firstLine="420"/>
      </w:pPr>
      <w:r w:rsidRPr="00A020B5">
        <w:rPr>
          <w:position w:val="-12"/>
        </w:rPr>
        <w:object w:dxaOrig="440" w:dyaOrig="320" w14:anchorId="58E9547A">
          <v:shape id="_x0000_i1185" type="#_x0000_t75" style="width:21.95pt;height:15.9pt" o:ole="">
            <v:imagedata r:id="rId313" o:title=""/>
          </v:shape>
          <o:OLEObject Type="Embed" ProgID="Equation.DSMT4" ShapeID="_x0000_i1185" DrawAspect="Content" ObjectID="_1718201142" r:id="rId314"/>
        </w:object>
      </w:r>
      <w:r w:rsidR="0029559B" w:rsidRPr="005D6951">
        <w:tab/>
        <w:t>——</w:t>
      </w:r>
      <w:r w:rsidR="0029559B" w:rsidRPr="005D6951">
        <w:rPr>
          <w:rFonts w:hint="eastAsia"/>
        </w:rPr>
        <w:t>电池储能系统充电效率；</w:t>
      </w:r>
    </w:p>
    <w:p w14:paraId="46A5E1BE" w14:textId="3E7C098A" w:rsidR="0029559B" w:rsidRPr="005D6951" w:rsidRDefault="005D6951" w:rsidP="00FF600F">
      <w:pPr>
        <w:tabs>
          <w:tab w:val="left" w:pos="1134"/>
        </w:tabs>
        <w:snapToGrid w:val="0"/>
        <w:ind w:firstLine="420"/>
      </w:pPr>
      <w:r w:rsidRPr="00A020B5">
        <w:rPr>
          <w:position w:val="-12"/>
        </w:rPr>
        <w:object w:dxaOrig="520" w:dyaOrig="320" w14:anchorId="7EC1ABED">
          <v:shape id="_x0000_i1186" type="#_x0000_t75" style="width:25.7pt;height:15.9pt" o:ole="">
            <v:imagedata r:id="rId315" o:title=""/>
          </v:shape>
          <o:OLEObject Type="Embed" ProgID="Equation.DSMT4" ShapeID="_x0000_i1186" DrawAspect="Content" ObjectID="_1718201143" r:id="rId316"/>
        </w:object>
      </w:r>
      <w:r w:rsidR="0029559B" w:rsidRPr="005D6951">
        <w:tab/>
        <w:t>——</w:t>
      </w:r>
      <w:r w:rsidR="0029559B" w:rsidRPr="005D6951">
        <w:rPr>
          <w:rFonts w:hint="eastAsia"/>
        </w:rPr>
        <w:t>电池储能系统放电效率。</w:t>
      </w:r>
    </w:p>
    <w:p w14:paraId="69F903AB" w14:textId="19BE2A25" w:rsidR="00FB6A1E" w:rsidRPr="00CC79BC" w:rsidRDefault="0029559B" w:rsidP="00CC79BC">
      <w:pPr>
        <w:widowControl/>
        <w:jc w:val="left"/>
        <w:rPr>
          <w:rFonts w:eastAsiaTheme="minorEastAsia"/>
          <w:noProof/>
          <w:kern w:val="0"/>
          <w:szCs w:val="21"/>
        </w:rPr>
        <w:sectPr w:rsidR="00FB6A1E" w:rsidRPr="00CC79BC" w:rsidSect="00FB6A1E">
          <w:pgSz w:w="11907" w:h="16839" w:code="9"/>
          <w:pgMar w:top="1417" w:right="1134" w:bottom="1134" w:left="1417" w:header="1417" w:footer="1134" w:gutter="0"/>
          <w:cols w:space="425"/>
          <w:docGrid w:type="lines" w:linePitch="312"/>
        </w:sectPr>
      </w:pPr>
      <w:r>
        <w:rPr>
          <w:rFonts w:eastAsiaTheme="minorEastAsia"/>
          <w:szCs w:val="21"/>
        </w:rPr>
        <w:br w:type="page"/>
      </w:r>
    </w:p>
    <w:p w14:paraId="110EA259" w14:textId="77777777" w:rsidR="00FB6A1E" w:rsidRPr="00FE36AB" w:rsidRDefault="00FB6A1E" w:rsidP="0089112B">
      <w:pPr>
        <w:pStyle w:val="afc"/>
        <w:numPr>
          <w:ilvl w:val="0"/>
          <w:numId w:val="8"/>
        </w:numPr>
      </w:pPr>
    </w:p>
    <w:p w14:paraId="7976E108" w14:textId="77777777" w:rsidR="00FB6A1E" w:rsidRPr="00FE36AB" w:rsidRDefault="00FB6A1E" w:rsidP="0089112B">
      <w:pPr>
        <w:pStyle w:val="ae"/>
        <w:numPr>
          <w:ilvl w:val="0"/>
          <w:numId w:val="9"/>
        </w:numPr>
      </w:pPr>
    </w:p>
    <w:p w14:paraId="60A3F2A8" w14:textId="7DC80778" w:rsidR="00FB6A1E" w:rsidRPr="00FE36AB" w:rsidRDefault="00FB6A1E" w:rsidP="00FB6A1E">
      <w:pPr>
        <w:pStyle w:val="aff"/>
        <w:rPr>
          <w:rFonts w:ascii="Times New Roman"/>
        </w:rPr>
      </w:pPr>
      <w:r w:rsidRPr="00FE36AB">
        <w:rPr>
          <w:rFonts w:ascii="Times New Roman"/>
        </w:rPr>
        <w:br/>
      </w:r>
      <w:bookmarkStart w:id="200" w:name="_Toc62027358"/>
      <w:bookmarkStart w:id="201" w:name="_Toc63642867"/>
      <w:bookmarkStart w:id="202" w:name="_Toc63642893"/>
      <w:bookmarkStart w:id="203" w:name="_Toc107411312"/>
      <w:r w:rsidRPr="00FE36AB">
        <w:rPr>
          <w:rFonts w:ascii="Times New Roman"/>
        </w:rPr>
        <w:t>（</w:t>
      </w:r>
      <w:r w:rsidR="00CC79BC">
        <w:rPr>
          <w:rFonts w:ascii="Times New Roman" w:hint="eastAsia"/>
        </w:rPr>
        <w:t>资料</w:t>
      </w:r>
      <w:r w:rsidRPr="00FE36AB">
        <w:rPr>
          <w:rFonts w:ascii="Times New Roman"/>
        </w:rPr>
        <w:t>性）</w:t>
      </w:r>
      <w:r w:rsidRPr="00FE36AB">
        <w:rPr>
          <w:rFonts w:ascii="Times New Roman"/>
        </w:rPr>
        <w:br/>
      </w:r>
      <w:bookmarkEnd w:id="200"/>
      <w:bookmarkEnd w:id="201"/>
      <w:bookmarkEnd w:id="202"/>
      <w:r w:rsidR="00CC79BC">
        <w:rPr>
          <w:rFonts w:ascii="Times New Roman" w:hint="eastAsia"/>
        </w:rPr>
        <w:t>系统状态分析模型</w:t>
      </w:r>
      <w:bookmarkEnd w:id="203"/>
    </w:p>
    <w:p w14:paraId="76306B85" w14:textId="0D1E7B6F" w:rsidR="00CC79BC" w:rsidRPr="00504FF1" w:rsidRDefault="00CC79BC" w:rsidP="00504FF1">
      <w:pPr>
        <w:pStyle w:val="afffe"/>
        <w:ind w:firstLine="420"/>
      </w:pPr>
      <w:r w:rsidRPr="00504FF1">
        <w:rPr>
          <w:rFonts w:hint="eastAsia"/>
        </w:rPr>
        <w:t>由于</w:t>
      </w:r>
      <w:r w:rsidR="002A5513">
        <w:rPr>
          <w:rFonts w:hint="eastAsia"/>
        </w:rPr>
        <w:t>含高比例新能源的</w:t>
      </w:r>
      <w:r w:rsidRPr="00504FF1">
        <w:rPr>
          <w:rFonts w:hint="eastAsia"/>
        </w:rPr>
        <w:t>电力系统的</w:t>
      </w:r>
      <w:r w:rsidR="002A5513">
        <w:rPr>
          <w:rFonts w:hint="eastAsia"/>
        </w:rPr>
        <w:t>电</w:t>
      </w:r>
      <w:r w:rsidRPr="00504FF1">
        <w:rPr>
          <w:rFonts w:hint="eastAsia"/>
        </w:rPr>
        <w:t>源形式多样，各种电源间存在互补关系，且储能</w:t>
      </w:r>
      <w:r w:rsidR="001E2D05">
        <w:rPr>
          <w:rFonts w:hint="eastAsia"/>
        </w:rPr>
        <w:t>系统</w:t>
      </w:r>
      <w:r w:rsidRPr="00504FF1">
        <w:rPr>
          <w:rFonts w:hint="eastAsia"/>
        </w:rPr>
        <w:t>具有存储功能，因此在可靠性评估中应考虑多</w:t>
      </w:r>
      <w:r w:rsidR="002A5513">
        <w:rPr>
          <w:rFonts w:hint="eastAsia"/>
        </w:rPr>
        <w:t>电</w:t>
      </w:r>
      <w:r w:rsidRPr="00504FF1">
        <w:rPr>
          <w:rFonts w:hint="eastAsia"/>
        </w:rPr>
        <w:t>源的协调优化运行。</w:t>
      </w:r>
    </w:p>
    <w:p w14:paraId="3A99B9BD" w14:textId="103BFEA0" w:rsidR="00CC79BC" w:rsidRDefault="00CC79BC" w:rsidP="00504FF1">
      <w:pPr>
        <w:pStyle w:val="afffe"/>
        <w:ind w:firstLine="420"/>
      </w:pPr>
      <w:r w:rsidRPr="00504FF1">
        <w:rPr>
          <w:rFonts w:hint="eastAsia"/>
        </w:rPr>
        <w:t>优化运行的目标函数为缺供</w:t>
      </w:r>
      <w:r w:rsidRPr="00504FF1">
        <w:t>负荷</w:t>
      </w:r>
      <w:r w:rsidRPr="00504FF1">
        <w:rPr>
          <w:rFonts w:hint="eastAsia"/>
        </w:rPr>
        <w:t>惩罚费用最小。若还需考虑可再生能源消纳量等指标，可在目标函数中添加</w:t>
      </w:r>
      <w:r w:rsidR="00A8475C">
        <w:rPr>
          <w:rFonts w:hint="eastAsia"/>
        </w:rPr>
        <w:t>新能源弃电</w:t>
      </w:r>
      <w:r w:rsidRPr="00504FF1">
        <w:rPr>
          <w:rFonts w:hint="eastAsia"/>
        </w:rPr>
        <w:t>惩罚费用等。</w:t>
      </w:r>
    </w:p>
    <w:p w14:paraId="2715AA10" w14:textId="456D9DD0" w:rsidR="00AF7231" w:rsidRPr="00504FF1" w:rsidRDefault="00AF7231" w:rsidP="00504FF1">
      <w:pPr>
        <w:pStyle w:val="afffe"/>
        <w:ind w:firstLine="420"/>
      </w:pPr>
      <w:r>
        <w:rPr>
          <w:rFonts w:hint="eastAsia"/>
        </w:rPr>
        <w:t>在</w:t>
      </w:r>
      <w:r w:rsidRPr="00CB1CC0">
        <w:rPr>
          <w:rFonts w:hint="eastAsia"/>
        </w:rPr>
        <w:t>含高比例新能源的电源规划可靠性评估</w:t>
      </w:r>
      <w:r>
        <w:rPr>
          <w:rFonts w:hint="eastAsia"/>
        </w:rPr>
        <w:t>中，储能系统一般考虑为</w:t>
      </w:r>
      <w:r w:rsidR="003E3EB6">
        <w:rPr>
          <w:rFonts w:hint="eastAsia"/>
        </w:rPr>
        <w:t>缺供</w:t>
      </w:r>
      <w:r>
        <w:rPr>
          <w:rFonts w:hint="eastAsia"/>
        </w:rPr>
        <w:t>负荷状态下的备用</w:t>
      </w:r>
      <w:r w:rsidR="003E3EB6">
        <w:rPr>
          <w:rFonts w:hint="eastAsia"/>
        </w:rPr>
        <w:t>：当系统无缺供负荷时，储能系统进行储能；当系统出现缺供负荷时，储能系统放能。</w:t>
      </w:r>
    </w:p>
    <w:p w14:paraId="36775B35" w14:textId="5F8AF353" w:rsidR="00CC79BC" w:rsidRPr="00504FF1" w:rsidRDefault="00CC79BC" w:rsidP="00504FF1">
      <w:pPr>
        <w:pStyle w:val="afffe"/>
        <w:ind w:firstLine="420"/>
      </w:pPr>
      <w:r w:rsidRPr="00504FF1">
        <w:rPr>
          <w:rFonts w:hint="eastAsia"/>
        </w:rPr>
        <w:t>优化运行的约束包括厂（场）站可靠性模型</w:t>
      </w:r>
      <w:r w:rsidR="001E2D05">
        <w:rPr>
          <w:rFonts w:hint="eastAsia"/>
        </w:rPr>
        <w:t>（参见附录B）</w:t>
      </w:r>
      <w:r w:rsidRPr="00504FF1">
        <w:rPr>
          <w:rFonts w:hint="eastAsia"/>
        </w:rPr>
        <w:t>和功率平衡约束。功率平衡约束如下所示：</w:t>
      </w:r>
    </w:p>
    <w:p w14:paraId="1BF2C80A" w14:textId="07F0773D" w:rsidR="00CC79BC" w:rsidRPr="00174F21" w:rsidRDefault="00A45288" w:rsidP="00A45288">
      <w:pPr>
        <w:tabs>
          <w:tab w:val="center" w:pos="4678"/>
          <w:tab w:val="right" w:pos="9356"/>
        </w:tabs>
        <w:snapToGrid w:val="0"/>
        <w:ind w:left="567"/>
        <w:textAlignment w:val="center"/>
      </w:pPr>
      <w:r>
        <w:tab/>
      </w:r>
      <w:r w:rsidR="001E1F12" w:rsidRPr="00174F21">
        <w:object w:dxaOrig="3780" w:dyaOrig="639" w14:anchorId="05AE02EA">
          <v:shape id="_x0000_i1187" type="#_x0000_t75" style="width:190.3pt;height:32.25pt" o:ole="">
            <v:imagedata r:id="rId317" o:title=""/>
          </v:shape>
          <o:OLEObject Type="Embed" ProgID="Equation.DSMT4" ShapeID="_x0000_i1187" DrawAspect="Content" ObjectID="_1718201144" r:id="rId318"/>
        </w:object>
      </w:r>
      <w:r w:rsidR="00CC79BC" w:rsidRPr="00174F21">
        <w:t xml:space="preserve"> </w:t>
      </w:r>
      <w:r w:rsidR="00CC79BC" w:rsidRPr="00174F21">
        <w:tab/>
      </w:r>
      <w:r w:rsidR="00CC79BC">
        <w:rPr>
          <w:rFonts w:hint="eastAsia"/>
        </w:rPr>
        <w:t>(C</w:t>
      </w:r>
      <w:r w:rsidR="00CC79BC">
        <w:t>.1)</w:t>
      </w:r>
    </w:p>
    <w:p w14:paraId="7223D211" w14:textId="77777777" w:rsidR="00CC79BC" w:rsidRPr="00174F21" w:rsidRDefault="00CC79BC" w:rsidP="00CC79BC">
      <w:pPr>
        <w:ind w:firstLine="420"/>
      </w:pPr>
      <w:r w:rsidRPr="00174F21">
        <w:t>式中</w:t>
      </w:r>
      <w:r w:rsidRPr="00174F21">
        <w:rPr>
          <w:rFonts w:hint="eastAsia"/>
        </w:rPr>
        <w:t>：</w:t>
      </w:r>
    </w:p>
    <w:p w14:paraId="633EBD33" w14:textId="0544CB79" w:rsidR="00CC79BC" w:rsidRPr="00174F21" w:rsidRDefault="003D7683" w:rsidP="00FF600F">
      <w:pPr>
        <w:tabs>
          <w:tab w:val="left" w:pos="1134"/>
        </w:tabs>
        <w:snapToGrid w:val="0"/>
        <w:ind w:firstLine="420"/>
      </w:pPr>
      <w:r w:rsidRPr="00523F29">
        <w:rPr>
          <w:position w:val="-10"/>
        </w:rPr>
        <w:object w:dxaOrig="520" w:dyaOrig="300" w14:anchorId="57DC057E">
          <v:shape id="_x0000_i1188" type="#_x0000_t75" style="width:25.7pt;height:14.95pt" o:ole="">
            <v:imagedata r:id="rId319" o:title=""/>
          </v:shape>
          <o:OLEObject Type="Embed" ProgID="Equation.DSMT4" ShapeID="_x0000_i1188" DrawAspect="Content" ObjectID="_1718201145" r:id="rId320"/>
        </w:object>
      </w:r>
      <w:r w:rsidR="00CC79BC" w:rsidRPr="00174F21">
        <w:tab/>
        <w:t>——</w:t>
      </w:r>
      <w:r>
        <w:rPr>
          <w:rFonts w:hint="eastAsia"/>
        </w:rPr>
        <w:t>原始</w:t>
      </w:r>
      <w:r w:rsidR="00CC79BC" w:rsidRPr="00174F21">
        <w:rPr>
          <w:rFonts w:hint="eastAsia"/>
        </w:rPr>
        <w:t>负荷减去风</w:t>
      </w:r>
      <w:r w:rsidR="00CC79BC" w:rsidRPr="00174F21">
        <w:rPr>
          <w:rFonts w:hint="eastAsia"/>
        </w:rPr>
        <w:t>/</w:t>
      </w:r>
      <w:r w:rsidR="00CC79BC" w:rsidRPr="00174F21">
        <w:rPr>
          <w:rFonts w:hint="eastAsia"/>
        </w:rPr>
        <w:t>光出力后的</w:t>
      </w:r>
      <w:r>
        <w:rPr>
          <w:rFonts w:hint="eastAsia"/>
        </w:rPr>
        <w:t>净</w:t>
      </w:r>
      <w:r w:rsidR="00CC79BC" w:rsidRPr="00174F21">
        <w:rPr>
          <w:rFonts w:hint="eastAsia"/>
        </w:rPr>
        <w:t>负荷大小，</w:t>
      </w:r>
      <w:r w:rsidR="00CC79BC">
        <w:rPr>
          <w:rFonts w:hint="eastAsia"/>
        </w:rPr>
        <w:t>单位为</w:t>
      </w:r>
      <w:r w:rsidR="00CC79BC" w:rsidRPr="00174F21">
        <w:rPr>
          <w:rFonts w:hint="eastAsia"/>
        </w:rPr>
        <w:t>兆瓦</w:t>
      </w:r>
      <w:r w:rsidR="00CC79BC" w:rsidRPr="00174F21">
        <w:rPr>
          <w:rFonts w:hint="eastAsia"/>
        </w:rPr>
        <w:t>(MW)</w:t>
      </w:r>
      <w:r w:rsidR="00CC79BC" w:rsidRPr="00174F21">
        <w:rPr>
          <w:rFonts w:hint="eastAsia"/>
        </w:rPr>
        <w:t>；</w:t>
      </w:r>
    </w:p>
    <w:p w14:paraId="78ED446F" w14:textId="6DFDFDE3" w:rsidR="00CC79BC" w:rsidRPr="00174F21" w:rsidRDefault="001E1F12" w:rsidP="00FF600F">
      <w:pPr>
        <w:tabs>
          <w:tab w:val="left" w:pos="1134"/>
        </w:tabs>
        <w:snapToGrid w:val="0"/>
        <w:ind w:firstLine="420"/>
      </w:pPr>
      <w:r w:rsidRPr="009919D4">
        <w:rPr>
          <w:position w:val="-10"/>
        </w:rPr>
        <w:object w:dxaOrig="600" w:dyaOrig="320" w14:anchorId="508C164B">
          <v:shape id="_x0000_i1189" type="#_x0000_t75" style="width:29.9pt;height:15.9pt" o:ole="">
            <v:imagedata r:id="rId321" o:title=""/>
          </v:shape>
          <o:OLEObject Type="Embed" ProgID="Equation.DSMT4" ShapeID="_x0000_i1189" DrawAspect="Content" ObjectID="_1718201146" r:id="rId322"/>
        </w:object>
      </w:r>
      <w:r w:rsidR="00CC79BC" w:rsidRPr="00174F21">
        <w:rPr>
          <w:vertAlign w:val="superscript"/>
        </w:rPr>
        <w:tab/>
      </w:r>
      <w:r w:rsidR="00CC79BC" w:rsidRPr="00174F21">
        <w:t>——</w:t>
      </w:r>
      <w:r w:rsidR="00CC79BC" w:rsidRPr="00CC79BC">
        <w:rPr>
          <w:rFonts w:hint="eastAsia"/>
        </w:rPr>
        <w:t>缺供</w:t>
      </w:r>
      <w:r>
        <w:t>负荷</w:t>
      </w:r>
      <w:r w:rsidR="00CC79BC" w:rsidRPr="00174F21">
        <w:rPr>
          <w:rFonts w:hint="eastAsia"/>
        </w:rPr>
        <w:t>，</w:t>
      </w:r>
      <w:r w:rsidR="00CC79BC">
        <w:rPr>
          <w:rFonts w:hint="eastAsia"/>
        </w:rPr>
        <w:t>单位为</w:t>
      </w:r>
      <w:r w:rsidR="00CC79BC" w:rsidRPr="00174F21">
        <w:rPr>
          <w:rFonts w:hint="eastAsia"/>
        </w:rPr>
        <w:t>兆瓦</w:t>
      </w:r>
      <w:r w:rsidR="00CC79BC" w:rsidRPr="00174F21">
        <w:rPr>
          <w:rFonts w:hint="eastAsia"/>
        </w:rPr>
        <w:t>(</w:t>
      </w:r>
      <w:r w:rsidR="00CC79BC" w:rsidRPr="00174F21">
        <w:t>MW)</w:t>
      </w:r>
      <w:r w:rsidR="00CC79BC" w:rsidRPr="00174F21">
        <w:rPr>
          <w:rFonts w:hint="eastAsia"/>
        </w:rPr>
        <w:t>；</w:t>
      </w:r>
    </w:p>
    <w:p w14:paraId="416760A4" w14:textId="35D624C7" w:rsidR="00CC79BC" w:rsidRPr="00174F21" w:rsidRDefault="001E1F12" w:rsidP="00FF600F">
      <w:pPr>
        <w:tabs>
          <w:tab w:val="left" w:pos="1134"/>
        </w:tabs>
        <w:snapToGrid w:val="0"/>
        <w:ind w:firstLine="420"/>
      </w:pPr>
      <w:r w:rsidRPr="009919D4">
        <w:rPr>
          <w:position w:val="-10"/>
        </w:rPr>
        <w:object w:dxaOrig="580" w:dyaOrig="320" w14:anchorId="0A231CC2">
          <v:shape id="_x0000_i1190" type="#_x0000_t75" style="width:29pt;height:15.9pt" o:ole="">
            <v:imagedata r:id="rId323" o:title=""/>
          </v:shape>
          <o:OLEObject Type="Embed" ProgID="Equation.DSMT4" ShapeID="_x0000_i1190" DrawAspect="Content" ObjectID="_1718201147" r:id="rId324"/>
        </w:object>
      </w:r>
      <w:r w:rsidR="00CC79BC" w:rsidRPr="00174F21">
        <w:rPr>
          <w:vertAlign w:val="superscript"/>
        </w:rPr>
        <w:tab/>
      </w:r>
      <w:r w:rsidR="00CC79BC" w:rsidRPr="00174F21">
        <w:t>——</w:t>
      </w:r>
      <w:r w:rsidR="00795553">
        <w:rPr>
          <w:rFonts w:hint="eastAsia"/>
        </w:rPr>
        <w:t>新能源弃电</w:t>
      </w:r>
      <w:r w:rsidR="00CC79BC" w:rsidRPr="00174F21">
        <w:rPr>
          <w:rFonts w:hint="eastAsia"/>
        </w:rPr>
        <w:t>功率，</w:t>
      </w:r>
      <w:r w:rsidR="00CC79BC">
        <w:rPr>
          <w:rFonts w:hint="eastAsia"/>
        </w:rPr>
        <w:t>单位为</w:t>
      </w:r>
      <w:r w:rsidR="00CC79BC" w:rsidRPr="00174F21">
        <w:rPr>
          <w:rFonts w:hint="eastAsia"/>
        </w:rPr>
        <w:t>兆瓦</w:t>
      </w:r>
      <w:r w:rsidR="00CC79BC" w:rsidRPr="00174F21">
        <w:rPr>
          <w:rFonts w:hint="eastAsia"/>
        </w:rPr>
        <w:t>(</w:t>
      </w:r>
      <w:r w:rsidR="00CC79BC" w:rsidRPr="00174F21">
        <w:t>MW)</w:t>
      </w:r>
      <w:r w:rsidR="00CC79BC" w:rsidRPr="00174F21">
        <w:rPr>
          <w:rFonts w:hint="eastAsia"/>
        </w:rPr>
        <w:t>；</w:t>
      </w:r>
    </w:p>
    <w:p w14:paraId="35F35968" w14:textId="77777777" w:rsidR="00CC79BC" w:rsidRPr="00174F21" w:rsidRDefault="00CC79BC" w:rsidP="00FF600F">
      <w:pPr>
        <w:tabs>
          <w:tab w:val="left" w:pos="1134"/>
        </w:tabs>
        <w:snapToGrid w:val="0"/>
        <w:ind w:firstLine="420"/>
      </w:pPr>
      <w:r w:rsidRPr="003204F6">
        <w:rPr>
          <w:position w:val="-12"/>
        </w:rPr>
        <w:object w:dxaOrig="600" w:dyaOrig="320" w14:anchorId="13D38980">
          <v:shape id="_x0000_i1191" type="#_x0000_t75" style="width:29.9pt;height:16.85pt" o:ole="">
            <v:imagedata r:id="rId325" o:title=""/>
          </v:shape>
          <o:OLEObject Type="Embed" ProgID="Equation.DSMT4" ShapeID="_x0000_i1191" DrawAspect="Content" ObjectID="_1718201148" r:id="rId326"/>
        </w:object>
      </w:r>
      <w:r w:rsidRPr="00174F21">
        <w:rPr>
          <w:i/>
          <w:vertAlign w:val="subscript"/>
        </w:rPr>
        <w:tab/>
      </w:r>
      <w:r w:rsidRPr="00174F21">
        <w:t>——</w:t>
      </w:r>
      <w:r w:rsidRPr="00174F21">
        <w:rPr>
          <w:rFonts w:hint="eastAsia"/>
        </w:rPr>
        <w:t>第</w:t>
      </w:r>
      <w:r w:rsidRPr="00174F21">
        <w:rPr>
          <w:rFonts w:hint="eastAsia"/>
          <w:i/>
          <w:iCs/>
        </w:rPr>
        <w:t>i</w:t>
      </w:r>
      <w:r w:rsidRPr="00174F21">
        <w:rPr>
          <w:rFonts w:hint="eastAsia"/>
        </w:rPr>
        <w:t>台</w:t>
      </w:r>
      <w:r w:rsidRPr="00174F21">
        <w:t>水电</w:t>
      </w:r>
      <w:r w:rsidRPr="00174F21">
        <w:rPr>
          <w:rFonts w:hint="eastAsia"/>
        </w:rPr>
        <w:t>机组</w:t>
      </w:r>
      <w:r w:rsidRPr="00174F21">
        <w:t>功率</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53B9BEDA" w14:textId="77777777" w:rsidR="00CC79BC" w:rsidRPr="00174F21" w:rsidRDefault="00CC79BC" w:rsidP="00FF600F">
      <w:pPr>
        <w:tabs>
          <w:tab w:val="left" w:pos="1134"/>
        </w:tabs>
        <w:snapToGrid w:val="0"/>
        <w:ind w:firstLine="420"/>
      </w:pPr>
      <w:r w:rsidRPr="003204F6">
        <w:rPr>
          <w:position w:val="-12"/>
        </w:rPr>
        <w:object w:dxaOrig="440" w:dyaOrig="320" w14:anchorId="354E9D50">
          <v:shape id="_x0000_i1192" type="#_x0000_t75" style="width:21.95pt;height:16.85pt" o:ole="">
            <v:imagedata r:id="rId327" o:title=""/>
          </v:shape>
          <o:OLEObject Type="Embed" ProgID="Equation.DSMT4" ShapeID="_x0000_i1192" DrawAspect="Content" ObjectID="_1718201149" r:id="rId328"/>
        </w:object>
      </w:r>
      <w:r w:rsidRPr="00174F21">
        <w:rPr>
          <w:i/>
          <w:vertAlign w:val="subscript"/>
        </w:rPr>
        <w:tab/>
      </w:r>
      <w:r w:rsidRPr="00174F21">
        <w:t>——</w:t>
      </w:r>
      <w:r w:rsidRPr="00174F21">
        <w:rPr>
          <w:rFonts w:hint="eastAsia"/>
        </w:rPr>
        <w:t>第</w:t>
      </w:r>
      <w:r w:rsidRPr="00174F21">
        <w:rPr>
          <w:i/>
          <w:iCs/>
        </w:rPr>
        <w:t>j</w:t>
      </w:r>
      <w:r w:rsidRPr="00174F21">
        <w:rPr>
          <w:rFonts w:hint="eastAsia"/>
        </w:rPr>
        <w:t>台</w:t>
      </w:r>
      <w:r w:rsidRPr="00174F21">
        <w:t>火电</w:t>
      </w:r>
      <w:r w:rsidRPr="00174F21">
        <w:rPr>
          <w:rFonts w:hint="eastAsia"/>
        </w:rPr>
        <w:t>机组</w:t>
      </w:r>
      <w:r w:rsidRPr="00174F21">
        <w:t>功率</w:t>
      </w:r>
      <w:r w:rsidRPr="00174F21">
        <w:rPr>
          <w:rFonts w:hint="eastAsia"/>
        </w:rPr>
        <w:t>，</w:t>
      </w:r>
      <w:r>
        <w:rPr>
          <w:rFonts w:hint="eastAsia"/>
        </w:rPr>
        <w:t>单位为</w:t>
      </w:r>
      <w:r w:rsidRPr="00174F21">
        <w:rPr>
          <w:rFonts w:hint="eastAsia"/>
        </w:rPr>
        <w:t>兆瓦</w:t>
      </w:r>
      <w:r w:rsidRPr="00174F21">
        <w:rPr>
          <w:rFonts w:hint="eastAsia"/>
        </w:rPr>
        <w:t>(</w:t>
      </w:r>
      <w:r w:rsidRPr="00174F21">
        <w:t>MW)</w:t>
      </w:r>
      <w:r w:rsidRPr="00174F21">
        <w:rPr>
          <w:rFonts w:hint="eastAsia"/>
        </w:rPr>
        <w:t>；</w:t>
      </w:r>
    </w:p>
    <w:p w14:paraId="17DB8365" w14:textId="77777777" w:rsidR="00CC79BC" w:rsidRPr="00174F21" w:rsidRDefault="00CC79BC" w:rsidP="00FF600F">
      <w:pPr>
        <w:tabs>
          <w:tab w:val="left" w:pos="1134"/>
        </w:tabs>
        <w:snapToGrid w:val="0"/>
        <w:ind w:firstLine="420"/>
      </w:pPr>
      <w:r w:rsidRPr="00174F21">
        <w:rPr>
          <w:position w:val="-10"/>
        </w:rPr>
        <w:object w:dxaOrig="260" w:dyaOrig="300" w14:anchorId="23F5C72D">
          <v:shape id="_x0000_i1193" type="#_x0000_t75" style="width:13.55pt;height:15.45pt" o:ole="">
            <v:imagedata r:id="rId329" o:title=""/>
          </v:shape>
          <o:OLEObject Type="Embed" ProgID="Equation.DSMT4" ShapeID="_x0000_i1193" DrawAspect="Content" ObjectID="_1718201150" r:id="rId330"/>
        </w:object>
      </w:r>
      <w:r w:rsidRPr="00174F21">
        <w:rPr>
          <w:i/>
          <w:vertAlign w:val="subscript"/>
        </w:rPr>
        <w:tab/>
      </w:r>
      <w:r w:rsidRPr="00174F21">
        <w:t>——</w:t>
      </w:r>
      <w:r w:rsidRPr="00174F21">
        <w:t>水电</w:t>
      </w:r>
      <w:r w:rsidRPr="00174F21">
        <w:rPr>
          <w:rFonts w:hint="eastAsia"/>
        </w:rPr>
        <w:t>机组数量；</w:t>
      </w:r>
    </w:p>
    <w:p w14:paraId="5B4C7722" w14:textId="77777777" w:rsidR="00CC79BC" w:rsidRPr="00174F21" w:rsidRDefault="00CC79BC" w:rsidP="00FF600F">
      <w:pPr>
        <w:tabs>
          <w:tab w:val="left" w:pos="1134"/>
        </w:tabs>
        <w:snapToGrid w:val="0"/>
        <w:ind w:firstLine="420"/>
      </w:pPr>
      <w:r w:rsidRPr="00A569AB">
        <w:rPr>
          <w:position w:val="-10"/>
        </w:rPr>
        <w:object w:dxaOrig="300" w:dyaOrig="320" w14:anchorId="26E6DD45">
          <v:shape id="_x0000_i1194" type="#_x0000_t75" style="width:15.45pt;height:14.95pt" o:ole="">
            <v:imagedata r:id="rId331" o:title=""/>
          </v:shape>
          <o:OLEObject Type="Embed" ProgID="Equation.DSMT4" ShapeID="_x0000_i1194" DrawAspect="Content" ObjectID="_1718201151" r:id="rId332"/>
        </w:object>
      </w:r>
      <w:r w:rsidRPr="00174F21">
        <w:rPr>
          <w:i/>
          <w:vertAlign w:val="subscript"/>
        </w:rPr>
        <w:tab/>
      </w:r>
      <w:r w:rsidRPr="00174F21">
        <w:t>——</w:t>
      </w:r>
      <w:r w:rsidRPr="00174F21">
        <w:t>火电</w:t>
      </w:r>
      <w:r w:rsidRPr="00174F21">
        <w:rPr>
          <w:rFonts w:hint="eastAsia"/>
        </w:rPr>
        <w:t>机组数量；</w:t>
      </w:r>
    </w:p>
    <w:p w14:paraId="5460F969" w14:textId="638B739B" w:rsidR="00FB6A1E" w:rsidRDefault="00FB6A1E" w:rsidP="00FB6A1E"/>
    <w:p w14:paraId="77DEF9DD" w14:textId="77777777" w:rsidR="00ED6382" w:rsidRPr="00FE36AB" w:rsidRDefault="00ED6382" w:rsidP="00FB6A1E">
      <w:pPr>
        <w:sectPr w:rsidR="00ED6382" w:rsidRPr="00FE36AB" w:rsidSect="00FB6A1E">
          <w:pgSz w:w="11907" w:h="16839" w:code="9"/>
          <w:pgMar w:top="1417" w:right="1134" w:bottom="1134" w:left="1417" w:header="1417" w:footer="1134" w:gutter="0"/>
          <w:cols w:space="425"/>
          <w:docGrid w:type="lines" w:linePitch="312"/>
        </w:sectPr>
      </w:pPr>
    </w:p>
    <w:p w14:paraId="274D0FB5" w14:textId="77777777" w:rsidR="00FB6A1E" w:rsidRPr="00FE36AB" w:rsidRDefault="00FB6A1E" w:rsidP="0089112B">
      <w:pPr>
        <w:pStyle w:val="afc"/>
        <w:numPr>
          <w:ilvl w:val="0"/>
          <w:numId w:val="8"/>
        </w:numPr>
      </w:pPr>
    </w:p>
    <w:p w14:paraId="52604F12" w14:textId="77777777" w:rsidR="00FB6A1E" w:rsidRPr="00FE36AB" w:rsidRDefault="00FB6A1E" w:rsidP="0089112B">
      <w:pPr>
        <w:pStyle w:val="ae"/>
        <w:numPr>
          <w:ilvl w:val="0"/>
          <w:numId w:val="9"/>
        </w:numPr>
      </w:pPr>
    </w:p>
    <w:p w14:paraId="53C647D8" w14:textId="3466D016" w:rsidR="00FB6A1E" w:rsidRPr="00FE36AB" w:rsidRDefault="00FB6A1E" w:rsidP="00FB6A1E">
      <w:pPr>
        <w:pStyle w:val="aff"/>
        <w:rPr>
          <w:rFonts w:ascii="Times New Roman"/>
        </w:rPr>
      </w:pPr>
      <w:r w:rsidRPr="00FE36AB">
        <w:rPr>
          <w:rFonts w:ascii="Times New Roman"/>
        </w:rPr>
        <w:br/>
      </w:r>
      <w:bookmarkStart w:id="204" w:name="_Toc62027359"/>
      <w:bookmarkStart w:id="205" w:name="_Toc63642868"/>
      <w:bookmarkStart w:id="206" w:name="_Toc63642894"/>
      <w:bookmarkStart w:id="207" w:name="_Toc107411313"/>
      <w:r w:rsidRPr="00FE36AB">
        <w:rPr>
          <w:rFonts w:ascii="Times New Roman"/>
        </w:rPr>
        <w:t>（资料性）</w:t>
      </w:r>
      <w:r w:rsidRPr="00FE36AB">
        <w:rPr>
          <w:rFonts w:ascii="Times New Roman"/>
        </w:rPr>
        <w:br/>
      </w:r>
      <w:bookmarkEnd w:id="204"/>
      <w:bookmarkEnd w:id="205"/>
      <w:bookmarkEnd w:id="206"/>
      <w:r w:rsidR="00ED6382">
        <w:rPr>
          <w:rFonts w:ascii="Times New Roman" w:hint="eastAsia"/>
        </w:rPr>
        <w:t>评估算例</w:t>
      </w:r>
      <w:bookmarkEnd w:id="207"/>
    </w:p>
    <w:p w14:paraId="293BE8B5" w14:textId="3773A601" w:rsidR="00ED6382" w:rsidRDefault="00ED6382" w:rsidP="00DD4026">
      <w:pPr>
        <w:pStyle w:val="aff0"/>
        <w:wordWrap/>
        <w:spacing w:beforeLines="100" w:before="312" w:afterLines="100" w:after="312"/>
        <w:ind w:left="6" w:hanging="6"/>
      </w:pPr>
      <w:bookmarkStart w:id="208" w:name="_Toc91277655"/>
      <w:bookmarkStart w:id="209" w:name="_Toc91333054"/>
      <w:bookmarkStart w:id="210" w:name="_Toc106349911"/>
      <w:bookmarkStart w:id="211" w:name="_Toc106872946"/>
      <w:r w:rsidRPr="00174F21">
        <w:rPr>
          <w:rFonts w:hint="eastAsia"/>
        </w:rPr>
        <w:t>输入参数</w:t>
      </w:r>
      <w:bookmarkEnd w:id="208"/>
      <w:bookmarkEnd w:id="209"/>
      <w:bookmarkEnd w:id="210"/>
      <w:bookmarkEnd w:id="211"/>
    </w:p>
    <w:p w14:paraId="7A5B30E1" w14:textId="77777777" w:rsidR="00ED6382" w:rsidRPr="00F762F6" w:rsidRDefault="00ED6382" w:rsidP="00DD4026">
      <w:pPr>
        <w:pStyle w:val="afffe"/>
        <w:ind w:firstLine="420"/>
      </w:pPr>
      <w:r>
        <w:rPr>
          <w:rFonts w:hint="eastAsia"/>
        </w:rPr>
        <w:t>所用到的厂（场）站数据，见表D.</w:t>
      </w:r>
      <w:r>
        <w:t>1-</w:t>
      </w:r>
      <w:r>
        <w:rPr>
          <w:rFonts w:hint="eastAsia"/>
        </w:rPr>
        <w:t>D</w:t>
      </w:r>
      <w:r>
        <w:t>.6</w:t>
      </w:r>
      <w:r>
        <w:rPr>
          <w:rFonts w:hint="eastAsia"/>
        </w:rPr>
        <w:t>。所用到的可再生能源资源数据，见图D</w:t>
      </w:r>
      <w:r>
        <w:t>.1-D.7</w:t>
      </w:r>
      <w:r>
        <w:rPr>
          <w:rFonts w:hint="eastAsia"/>
        </w:rPr>
        <w:t>。</w:t>
      </w:r>
    </w:p>
    <w:p w14:paraId="6612EB8C" w14:textId="77777777" w:rsidR="00DD4026" w:rsidRDefault="00DD4026" w:rsidP="00DD4026">
      <w:pPr>
        <w:pStyle w:val="afffe"/>
        <w:ind w:firstLineChars="95" w:firstLine="199"/>
        <w:jc w:val="center"/>
        <w:rPr>
          <w:rFonts w:ascii="黑体" w:eastAsia="黑体" w:hAnsi="黑体"/>
          <w:szCs w:val="21"/>
        </w:rPr>
      </w:pPr>
      <w:bookmarkStart w:id="212" w:name="_Ref79573993"/>
      <w:bookmarkStart w:id="213" w:name="_Ref79592617"/>
      <w:bookmarkStart w:id="214" w:name="_Toc79763050"/>
    </w:p>
    <w:p w14:paraId="176F32BC" w14:textId="261DD008" w:rsidR="00ED6382" w:rsidRPr="00DD4026" w:rsidRDefault="00FA776E" w:rsidP="00DD4026">
      <w:pPr>
        <w:pStyle w:val="afffe"/>
        <w:ind w:firstLineChars="95" w:firstLine="199"/>
        <w:jc w:val="center"/>
        <w:rPr>
          <w:rFonts w:ascii="黑体" w:eastAsia="黑体" w:hAnsi="黑体"/>
          <w:szCs w:val="21"/>
        </w:rPr>
      </w:pPr>
      <w:r w:rsidRPr="00FA776E">
        <w:rPr>
          <w:rFonts w:ascii="黑体" w:eastAsia="黑体" w:hAnsi="黑体" w:hint="eastAsia"/>
          <w:szCs w:val="21"/>
        </w:rPr>
        <w:t>附</w:t>
      </w:r>
      <w:r w:rsidR="00ED6382" w:rsidRPr="00DD4026">
        <w:rPr>
          <w:rFonts w:ascii="黑体" w:eastAsia="黑体" w:hAnsi="黑体"/>
          <w:szCs w:val="21"/>
        </w:rPr>
        <w:t>表</w:t>
      </w:r>
      <w:bookmarkEnd w:id="212"/>
      <w:r w:rsidR="00ED6382" w:rsidRPr="00DD4026">
        <w:rPr>
          <w:rFonts w:ascii="黑体" w:eastAsia="黑体" w:hAnsi="黑体"/>
          <w:szCs w:val="21"/>
        </w:rPr>
        <w:t xml:space="preserve">D.1 </w:t>
      </w:r>
      <w:r w:rsidR="00ED6382" w:rsidRPr="00DD4026">
        <w:rPr>
          <w:rFonts w:ascii="黑体" w:eastAsia="黑体" w:hAnsi="黑体" w:hint="eastAsia"/>
          <w:szCs w:val="21"/>
        </w:rPr>
        <w:t>规划</w:t>
      </w:r>
      <w:r w:rsidR="00540391">
        <w:rPr>
          <w:rFonts w:ascii="黑体" w:eastAsia="黑体" w:hAnsi="黑体" w:hint="eastAsia"/>
          <w:szCs w:val="21"/>
        </w:rPr>
        <w:t>第一</w:t>
      </w:r>
      <w:r w:rsidR="00ED6382" w:rsidRPr="00DD4026">
        <w:rPr>
          <w:rFonts w:ascii="黑体" w:eastAsia="黑体" w:hAnsi="黑体" w:hint="eastAsia"/>
          <w:szCs w:val="21"/>
        </w:rPr>
        <w:t>年各类</w:t>
      </w:r>
      <w:r w:rsidR="00632E9F">
        <w:rPr>
          <w:rFonts w:ascii="黑体" w:eastAsia="黑体" w:hAnsi="黑体" w:hint="eastAsia"/>
          <w:szCs w:val="21"/>
        </w:rPr>
        <w:t>电</w:t>
      </w:r>
      <w:r w:rsidR="00ED6382" w:rsidRPr="00DD4026">
        <w:rPr>
          <w:rFonts w:ascii="黑体" w:eastAsia="黑体" w:hAnsi="黑体" w:hint="eastAsia"/>
          <w:szCs w:val="21"/>
        </w:rPr>
        <w:t>源</w:t>
      </w:r>
      <w:r w:rsidR="00ED6382" w:rsidRPr="00DD4026">
        <w:rPr>
          <w:rFonts w:ascii="黑体" w:eastAsia="黑体" w:hAnsi="黑体"/>
          <w:szCs w:val="21"/>
        </w:rPr>
        <w:t>装机</w:t>
      </w:r>
      <w:bookmarkEnd w:id="213"/>
      <w:bookmarkEnd w:id="214"/>
      <w:r w:rsidR="00ED6382" w:rsidRPr="00DD4026">
        <w:rPr>
          <w:rFonts w:ascii="黑体" w:eastAsia="黑体" w:hAnsi="黑体" w:hint="eastAsia"/>
          <w:szCs w:val="21"/>
        </w:rPr>
        <w:t>概况</w:t>
      </w:r>
    </w:p>
    <w:tbl>
      <w:tblPr>
        <w:tblW w:w="5000" w:type="pct"/>
        <w:jc w:val="center"/>
        <w:tblBorders>
          <w:top w:val="single" w:sz="4" w:space="0" w:color="auto"/>
          <w:bottom w:val="single" w:sz="4" w:space="0" w:color="auto"/>
        </w:tblBorders>
        <w:tblLook w:val="04A0" w:firstRow="1" w:lastRow="0" w:firstColumn="1" w:lastColumn="0" w:noHBand="0" w:noVBand="1"/>
      </w:tblPr>
      <w:tblGrid>
        <w:gridCol w:w="2122"/>
        <w:gridCol w:w="3529"/>
        <w:gridCol w:w="3705"/>
      </w:tblGrid>
      <w:tr w:rsidR="00ED6382" w:rsidRPr="00DD4026" w14:paraId="478B56CA" w14:textId="77777777" w:rsidTr="00DD4026">
        <w:trPr>
          <w:trHeight w:val="285"/>
          <w:jc w:val="center"/>
        </w:trPr>
        <w:tc>
          <w:tcPr>
            <w:tcW w:w="1134" w:type="pct"/>
            <w:tcBorders>
              <w:top w:val="single" w:sz="4" w:space="0" w:color="auto"/>
              <w:bottom w:val="single" w:sz="4" w:space="0" w:color="auto"/>
            </w:tcBorders>
            <w:noWrap/>
            <w:vAlign w:val="center"/>
            <w:hideMark/>
          </w:tcPr>
          <w:p w14:paraId="1FFA07AD" w14:textId="6EFC6DF8" w:rsidR="00ED6382" w:rsidRPr="00DD4026" w:rsidRDefault="00632E9F" w:rsidP="00CC0A31">
            <w:pPr>
              <w:widowControl/>
              <w:spacing w:before="100" w:beforeAutospacing="1" w:after="100" w:afterAutospacing="1" w:line="360" w:lineRule="auto"/>
              <w:jc w:val="center"/>
              <w:rPr>
                <w:sz w:val="18"/>
                <w:szCs w:val="18"/>
              </w:rPr>
            </w:pPr>
            <w:r>
              <w:rPr>
                <w:rFonts w:hint="eastAsia"/>
                <w:color w:val="000000"/>
                <w:sz w:val="18"/>
                <w:szCs w:val="18"/>
              </w:rPr>
              <w:t>电</w:t>
            </w:r>
            <w:r w:rsidR="00ED6382" w:rsidRPr="00DD4026">
              <w:rPr>
                <w:rFonts w:hint="eastAsia"/>
                <w:color w:val="000000"/>
                <w:sz w:val="18"/>
                <w:szCs w:val="18"/>
              </w:rPr>
              <w:t>源类别</w:t>
            </w:r>
          </w:p>
        </w:tc>
        <w:tc>
          <w:tcPr>
            <w:tcW w:w="1886" w:type="pct"/>
            <w:tcBorders>
              <w:top w:val="single" w:sz="4" w:space="0" w:color="auto"/>
              <w:bottom w:val="single" w:sz="4" w:space="0" w:color="auto"/>
            </w:tcBorders>
            <w:noWrap/>
            <w:vAlign w:val="center"/>
            <w:hideMark/>
          </w:tcPr>
          <w:p w14:paraId="56054639" w14:textId="77777777" w:rsidR="00ED6382" w:rsidRPr="00DD4026" w:rsidRDefault="00ED6382" w:rsidP="00CC0A31">
            <w:pPr>
              <w:widowControl/>
              <w:adjustRightInd w:val="0"/>
              <w:snapToGrid w:val="0"/>
              <w:jc w:val="center"/>
              <w:rPr>
                <w:sz w:val="18"/>
                <w:szCs w:val="18"/>
              </w:rPr>
            </w:pPr>
            <w:r w:rsidRPr="00DD4026">
              <w:rPr>
                <w:rFonts w:hint="eastAsia"/>
                <w:color w:val="000000"/>
                <w:sz w:val="18"/>
                <w:szCs w:val="18"/>
              </w:rPr>
              <w:t>装机容量</w:t>
            </w:r>
            <w:r w:rsidRPr="00DD4026">
              <w:rPr>
                <w:color w:val="000000"/>
                <w:sz w:val="18"/>
                <w:szCs w:val="18"/>
              </w:rPr>
              <w:t xml:space="preserve"> MW</w:t>
            </w:r>
          </w:p>
        </w:tc>
        <w:tc>
          <w:tcPr>
            <w:tcW w:w="1980" w:type="pct"/>
            <w:tcBorders>
              <w:top w:val="single" w:sz="4" w:space="0" w:color="auto"/>
              <w:bottom w:val="single" w:sz="4" w:space="0" w:color="auto"/>
            </w:tcBorders>
            <w:noWrap/>
            <w:vAlign w:val="center"/>
            <w:hideMark/>
          </w:tcPr>
          <w:p w14:paraId="2363D266" w14:textId="77777777" w:rsidR="00ED6382" w:rsidRPr="00DD4026" w:rsidRDefault="00ED6382" w:rsidP="00CC0A31">
            <w:pPr>
              <w:widowControl/>
              <w:adjustRightInd w:val="0"/>
              <w:snapToGrid w:val="0"/>
              <w:jc w:val="center"/>
              <w:rPr>
                <w:sz w:val="18"/>
                <w:szCs w:val="18"/>
              </w:rPr>
            </w:pPr>
            <w:r w:rsidRPr="00DD4026">
              <w:rPr>
                <w:rFonts w:hint="eastAsia"/>
                <w:color w:val="000000"/>
                <w:sz w:val="18"/>
                <w:szCs w:val="18"/>
              </w:rPr>
              <w:t>占比</w:t>
            </w:r>
          </w:p>
        </w:tc>
      </w:tr>
      <w:tr w:rsidR="00ED6382" w:rsidRPr="00DD4026" w14:paraId="05C02ACE" w14:textId="77777777" w:rsidTr="00DD4026">
        <w:trPr>
          <w:trHeight w:val="285"/>
          <w:jc w:val="center"/>
        </w:trPr>
        <w:tc>
          <w:tcPr>
            <w:tcW w:w="1134" w:type="pct"/>
            <w:tcBorders>
              <w:top w:val="single" w:sz="4" w:space="0" w:color="auto"/>
            </w:tcBorders>
            <w:noWrap/>
            <w:vAlign w:val="center"/>
            <w:hideMark/>
          </w:tcPr>
          <w:p w14:paraId="478D650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风电</w:t>
            </w:r>
          </w:p>
        </w:tc>
        <w:tc>
          <w:tcPr>
            <w:tcW w:w="1886" w:type="pct"/>
            <w:tcBorders>
              <w:top w:val="single" w:sz="4" w:space="0" w:color="auto"/>
            </w:tcBorders>
            <w:noWrap/>
            <w:vAlign w:val="center"/>
            <w:hideMark/>
          </w:tcPr>
          <w:p w14:paraId="166917EF"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3000</w:t>
            </w:r>
          </w:p>
        </w:tc>
        <w:tc>
          <w:tcPr>
            <w:tcW w:w="1980" w:type="pct"/>
            <w:tcBorders>
              <w:top w:val="single" w:sz="4" w:space="0" w:color="auto"/>
            </w:tcBorders>
            <w:noWrap/>
            <w:vAlign w:val="center"/>
            <w:hideMark/>
          </w:tcPr>
          <w:p w14:paraId="58C7D841" w14:textId="77777777" w:rsidR="00ED6382" w:rsidRPr="00DD4026" w:rsidRDefault="00ED6382" w:rsidP="00CC0A31">
            <w:pPr>
              <w:widowControl/>
              <w:adjustRightInd w:val="0"/>
              <w:snapToGrid w:val="0"/>
              <w:jc w:val="center"/>
              <w:rPr>
                <w:sz w:val="18"/>
                <w:szCs w:val="18"/>
              </w:rPr>
            </w:pPr>
            <w:r w:rsidRPr="00DD4026">
              <w:rPr>
                <w:sz w:val="18"/>
                <w:szCs w:val="18"/>
              </w:rPr>
              <w:t>11.32%</w:t>
            </w:r>
          </w:p>
        </w:tc>
      </w:tr>
      <w:tr w:rsidR="00ED6382" w:rsidRPr="00DD4026" w14:paraId="142BAA16" w14:textId="77777777" w:rsidTr="00DD4026">
        <w:trPr>
          <w:trHeight w:val="285"/>
          <w:jc w:val="center"/>
        </w:trPr>
        <w:tc>
          <w:tcPr>
            <w:tcW w:w="1134" w:type="pct"/>
            <w:noWrap/>
            <w:vAlign w:val="center"/>
            <w:hideMark/>
          </w:tcPr>
          <w:p w14:paraId="3836D79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光伏</w:t>
            </w:r>
          </w:p>
        </w:tc>
        <w:tc>
          <w:tcPr>
            <w:tcW w:w="1886" w:type="pct"/>
            <w:noWrap/>
            <w:vAlign w:val="center"/>
            <w:hideMark/>
          </w:tcPr>
          <w:p w14:paraId="2AFA4D0C"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9000</w:t>
            </w:r>
          </w:p>
        </w:tc>
        <w:tc>
          <w:tcPr>
            <w:tcW w:w="1980" w:type="pct"/>
            <w:noWrap/>
            <w:vAlign w:val="center"/>
            <w:hideMark/>
          </w:tcPr>
          <w:p w14:paraId="5F6A82E0" w14:textId="77777777" w:rsidR="00ED6382" w:rsidRPr="00DD4026" w:rsidRDefault="00ED6382" w:rsidP="00CC0A31">
            <w:pPr>
              <w:widowControl/>
              <w:adjustRightInd w:val="0"/>
              <w:snapToGrid w:val="0"/>
              <w:jc w:val="center"/>
              <w:rPr>
                <w:sz w:val="18"/>
                <w:szCs w:val="18"/>
              </w:rPr>
            </w:pPr>
            <w:r w:rsidRPr="00DD4026">
              <w:rPr>
                <w:sz w:val="18"/>
                <w:szCs w:val="18"/>
              </w:rPr>
              <w:t>33.96%</w:t>
            </w:r>
          </w:p>
        </w:tc>
      </w:tr>
      <w:tr w:rsidR="00ED6382" w:rsidRPr="00DD4026" w14:paraId="40A60096" w14:textId="77777777" w:rsidTr="00DD4026">
        <w:trPr>
          <w:trHeight w:val="285"/>
          <w:jc w:val="center"/>
        </w:trPr>
        <w:tc>
          <w:tcPr>
            <w:tcW w:w="1134" w:type="pct"/>
            <w:noWrap/>
            <w:vAlign w:val="center"/>
          </w:tcPr>
          <w:p w14:paraId="6A28D83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水电</w:t>
            </w:r>
          </w:p>
        </w:tc>
        <w:tc>
          <w:tcPr>
            <w:tcW w:w="1886" w:type="pct"/>
            <w:noWrap/>
            <w:vAlign w:val="center"/>
          </w:tcPr>
          <w:p w14:paraId="3BFCC2F3"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10000</w:t>
            </w:r>
          </w:p>
        </w:tc>
        <w:tc>
          <w:tcPr>
            <w:tcW w:w="1980" w:type="pct"/>
            <w:noWrap/>
            <w:vAlign w:val="center"/>
          </w:tcPr>
          <w:p w14:paraId="6ACFCADA" w14:textId="77777777" w:rsidR="00ED6382" w:rsidRPr="00DD4026" w:rsidRDefault="00ED6382" w:rsidP="00CC0A31">
            <w:pPr>
              <w:widowControl/>
              <w:adjustRightInd w:val="0"/>
              <w:snapToGrid w:val="0"/>
              <w:jc w:val="center"/>
              <w:rPr>
                <w:sz w:val="18"/>
                <w:szCs w:val="18"/>
              </w:rPr>
            </w:pPr>
            <w:r w:rsidRPr="00DD4026">
              <w:rPr>
                <w:sz w:val="18"/>
                <w:szCs w:val="18"/>
              </w:rPr>
              <w:t>37.73%</w:t>
            </w:r>
          </w:p>
        </w:tc>
      </w:tr>
      <w:tr w:rsidR="00ED6382" w:rsidRPr="00DD4026" w14:paraId="39996CE0" w14:textId="77777777" w:rsidTr="00DD4026">
        <w:trPr>
          <w:trHeight w:val="285"/>
          <w:jc w:val="center"/>
        </w:trPr>
        <w:tc>
          <w:tcPr>
            <w:tcW w:w="1134" w:type="pct"/>
            <w:noWrap/>
            <w:vAlign w:val="center"/>
          </w:tcPr>
          <w:p w14:paraId="3B7149D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火电</w:t>
            </w:r>
          </w:p>
        </w:tc>
        <w:tc>
          <w:tcPr>
            <w:tcW w:w="1886" w:type="pct"/>
            <w:noWrap/>
            <w:vAlign w:val="center"/>
          </w:tcPr>
          <w:p w14:paraId="042AA4A9"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4000</w:t>
            </w:r>
          </w:p>
        </w:tc>
        <w:tc>
          <w:tcPr>
            <w:tcW w:w="1980" w:type="pct"/>
            <w:noWrap/>
            <w:vAlign w:val="center"/>
          </w:tcPr>
          <w:p w14:paraId="72FB9BEB" w14:textId="77777777" w:rsidR="00ED6382" w:rsidRPr="00DD4026" w:rsidRDefault="00ED6382" w:rsidP="00CC0A31">
            <w:pPr>
              <w:widowControl/>
              <w:adjustRightInd w:val="0"/>
              <w:snapToGrid w:val="0"/>
              <w:jc w:val="center"/>
              <w:rPr>
                <w:sz w:val="18"/>
                <w:szCs w:val="18"/>
              </w:rPr>
            </w:pPr>
            <w:r w:rsidRPr="00DD4026">
              <w:rPr>
                <w:sz w:val="18"/>
                <w:szCs w:val="18"/>
              </w:rPr>
              <w:t>15.09%</w:t>
            </w:r>
          </w:p>
        </w:tc>
      </w:tr>
      <w:tr w:rsidR="00ED6382" w:rsidRPr="00DD4026" w14:paraId="6E2FC237" w14:textId="77777777" w:rsidTr="00DD4026">
        <w:trPr>
          <w:trHeight w:val="285"/>
          <w:jc w:val="center"/>
        </w:trPr>
        <w:tc>
          <w:tcPr>
            <w:tcW w:w="1134" w:type="pct"/>
            <w:noWrap/>
            <w:vAlign w:val="center"/>
          </w:tcPr>
          <w:p w14:paraId="4DF2936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光热</w:t>
            </w:r>
          </w:p>
        </w:tc>
        <w:tc>
          <w:tcPr>
            <w:tcW w:w="1886" w:type="pct"/>
            <w:noWrap/>
            <w:vAlign w:val="center"/>
          </w:tcPr>
          <w:p w14:paraId="6E0EDCCB"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200</w:t>
            </w:r>
          </w:p>
        </w:tc>
        <w:tc>
          <w:tcPr>
            <w:tcW w:w="1980" w:type="pct"/>
            <w:noWrap/>
            <w:vAlign w:val="center"/>
          </w:tcPr>
          <w:p w14:paraId="4B393EEC" w14:textId="77777777" w:rsidR="00ED6382" w:rsidRPr="00DD4026" w:rsidRDefault="00ED6382" w:rsidP="00CC0A31">
            <w:pPr>
              <w:widowControl/>
              <w:adjustRightInd w:val="0"/>
              <w:snapToGrid w:val="0"/>
              <w:jc w:val="center"/>
              <w:rPr>
                <w:sz w:val="18"/>
                <w:szCs w:val="18"/>
              </w:rPr>
            </w:pPr>
            <w:r w:rsidRPr="00DD4026">
              <w:rPr>
                <w:sz w:val="18"/>
                <w:szCs w:val="18"/>
              </w:rPr>
              <w:t>0.75%</w:t>
            </w:r>
          </w:p>
        </w:tc>
      </w:tr>
      <w:tr w:rsidR="00ED6382" w:rsidRPr="00DD4026" w14:paraId="29686197" w14:textId="77777777" w:rsidTr="00DD4026">
        <w:trPr>
          <w:trHeight w:val="285"/>
          <w:jc w:val="center"/>
        </w:trPr>
        <w:tc>
          <w:tcPr>
            <w:tcW w:w="1134" w:type="pct"/>
            <w:noWrap/>
            <w:vAlign w:val="center"/>
          </w:tcPr>
          <w:p w14:paraId="393ABA0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抽水蓄能</w:t>
            </w:r>
          </w:p>
        </w:tc>
        <w:tc>
          <w:tcPr>
            <w:tcW w:w="1886" w:type="pct"/>
            <w:noWrap/>
            <w:vAlign w:val="center"/>
          </w:tcPr>
          <w:p w14:paraId="1D009184"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300</w:t>
            </w:r>
          </w:p>
        </w:tc>
        <w:tc>
          <w:tcPr>
            <w:tcW w:w="1980" w:type="pct"/>
            <w:noWrap/>
            <w:vAlign w:val="center"/>
          </w:tcPr>
          <w:p w14:paraId="39DB340B" w14:textId="77777777" w:rsidR="00ED6382" w:rsidRPr="00DD4026" w:rsidRDefault="00ED6382" w:rsidP="00CC0A31">
            <w:pPr>
              <w:widowControl/>
              <w:adjustRightInd w:val="0"/>
              <w:snapToGrid w:val="0"/>
              <w:jc w:val="center"/>
              <w:rPr>
                <w:sz w:val="18"/>
                <w:szCs w:val="18"/>
              </w:rPr>
            </w:pPr>
            <w:r w:rsidRPr="00DD4026">
              <w:rPr>
                <w:sz w:val="18"/>
                <w:szCs w:val="18"/>
              </w:rPr>
              <w:t>1.13%</w:t>
            </w:r>
          </w:p>
        </w:tc>
      </w:tr>
      <w:tr w:rsidR="00ED6382" w:rsidRPr="00DD4026" w14:paraId="1D9FAD57" w14:textId="77777777" w:rsidTr="00DD4026">
        <w:trPr>
          <w:trHeight w:val="285"/>
          <w:jc w:val="center"/>
        </w:trPr>
        <w:tc>
          <w:tcPr>
            <w:tcW w:w="1134" w:type="pct"/>
            <w:noWrap/>
            <w:vAlign w:val="center"/>
          </w:tcPr>
          <w:p w14:paraId="24749E4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color w:val="000000"/>
                <w:sz w:val="18"/>
                <w:szCs w:val="18"/>
              </w:rPr>
              <w:t>汇总</w:t>
            </w:r>
          </w:p>
        </w:tc>
        <w:tc>
          <w:tcPr>
            <w:tcW w:w="1886" w:type="pct"/>
            <w:noWrap/>
            <w:vAlign w:val="center"/>
          </w:tcPr>
          <w:p w14:paraId="28E9852E"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26500</w:t>
            </w:r>
          </w:p>
        </w:tc>
        <w:tc>
          <w:tcPr>
            <w:tcW w:w="1980" w:type="pct"/>
            <w:noWrap/>
            <w:vAlign w:val="center"/>
          </w:tcPr>
          <w:p w14:paraId="21A6F8B3" w14:textId="77777777" w:rsidR="00ED6382" w:rsidRPr="00DD4026" w:rsidRDefault="00ED6382" w:rsidP="00CC0A31">
            <w:pPr>
              <w:widowControl/>
              <w:adjustRightInd w:val="0"/>
              <w:snapToGrid w:val="0"/>
              <w:jc w:val="center"/>
              <w:rPr>
                <w:sz w:val="18"/>
                <w:szCs w:val="18"/>
              </w:rPr>
            </w:pPr>
            <w:r w:rsidRPr="00DD4026">
              <w:rPr>
                <w:rFonts w:eastAsia="等线"/>
                <w:color w:val="000000"/>
                <w:sz w:val="18"/>
                <w:szCs w:val="18"/>
              </w:rPr>
              <w:t>100.00%</w:t>
            </w:r>
          </w:p>
        </w:tc>
      </w:tr>
    </w:tbl>
    <w:p w14:paraId="11C9B2EF" w14:textId="77777777" w:rsidR="00ED6382" w:rsidRPr="00DD4026" w:rsidRDefault="00ED6382" w:rsidP="00DD4026">
      <w:pPr>
        <w:pStyle w:val="afffe"/>
        <w:ind w:firstLineChars="95" w:firstLine="199"/>
        <w:jc w:val="center"/>
        <w:rPr>
          <w:rFonts w:ascii="黑体" w:eastAsia="黑体" w:hAnsi="黑体"/>
          <w:szCs w:val="21"/>
        </w:rPr>
      </w:pPr>
      <w:bookmarkStart w:id="215" w:name="_Ref79592618"/>
      <w:bookmarkStart w:id="216" w:name="_Toc79763051"/>
    </w:p>
    <w:p w14:paraId="01E22384" w14:textId="1C2AD935" w:rsidR="00ED6382" w:rsidRPr="00DD4026" w:rsidRDefault="00FA776E" w:rsidP="00DD4026">
      <w:pPr>
        <w:pStyle w:val="afffe"/>
        <w:ind w:firstLineChars="95" w:firstLine="199"/>
        <w:jc w:val="center"/>
        <w:rPr>
          <w:rFonts w:ascii="黑体" w:eastAsia="黑体" w:hAnsi="黑体"/>
          <w:szCs w:val="21"/>
        </w:rPr>
      </w:pPr>
      <w:r w:rsidRPr="00FA776E">
        <w:rPr>
          <w:rFonts w:ascii="黑体" w:eastAsia="黑体" w:hAnsi="黑体" w:hint="eastAsia"/>
          <w:szCs w:val="21"/>
        </w:rPr>
        <w:t>附</w:t>
      </w:r>
      <w:r w:rsidR="00ED6382" w:rsidRPr="00DD4026">
        <w:rPr>
          <w:rFonts w:ascii="黑体" w:eastAsia="黑体" w:hAnsi="黑体"/>
          <w:szCs w:val="21"/>
        </w:rPr>
        <w:t>表D.2 火电</w:t>
      </w:r>
      <w:r w:rsidR="00ED6382" w:rsidRPr="00DD4026">
        <w:rPr>
          <w:rFonts w:ascii="黑体" w:eastAsia="黑体" w:hAnsi="黑体" w:hint="eastAsia"/>
          <w:szCs w:val="21"/>
        </w:rPr>
        <w:t>机组</w:t>
      </w:r>
      <w:r w:rsidR="00ED6382" w:rsidRPr="00DD4026">
        <w:rPr>
          <w:rFonts w:ascii="黑体" w:eastAsia="黑体" w:hAnsi="黑体"/>
          <w:szCs w:val="21"/>
        </w:rPr>
        <w:t>参数</w:t>
      </w:r>
      <w:bookmarkEnd w:id="215"/>
      <w:bookmarkEnd w:id="216"/>
    </w:p>
    <w:tbl>
      <w:tblPr>
        <w:tblW w:w="5000" w:type="pct"/>
        <w:jc w:val="center"/>
        <w:tblBorders>
          <w:top w:val="single" w:sz="4" w:space="0" w:color="auto"/>
          <w:bottom w:val="single" w:sz="4" w:space="0" w:color="auto"/>
        </w:tblBorders>
        <w:tblLook w:val="04A0" w:firstRow="1" w:lastRow="0" w:firstColumn="1" w:lastColumn="0" w:noHBand="0" w:noVBand="1"/>
      </w:tblPr>
      <w:tblGrid>
        <w:gridCol w:w="929"/>
        <w:gridCol w:w="909"/>
        <w:gridCol w:w="902"/>
        <w:gridCol w:w="1796"/>
        <w:gridCol w:w="1460"/>
        <w:gridCol w:w="1246"/>
        <w:gridCol w:w="2114"/>
      </w:tblGrid>
      <w:tr w:rsidR="00ED6382" w:rsidRPr="00DD4026" w14:paraId="64CA33BD" w14:textId="77777777" w:rsidTr="00313927">
        <w:trPr>
          <w:trHeight w:val="561"/>
          <w:tblHeader/>
          <w:jc w:val="center"/>
        </w:trPr>
        <w:tc>
          <w:tcPr>
            <w:tcW w:w="496" w:type="pct"/>
            <w:tcBorders>
              <w:top w:val="single" w:sz="4" w:space="0" w:color="auto"/>
              <w:bottom w:val="single" w:sz="4" w:space="0" w:color="auto"/>
            </w:tcBorders>
            <w:vAlign w:val="center"/>
            <w:hideMark/>
          </w:tcPr>
          <w:p w14:paraId="5B792444" w14:textId="77777777" w:rsidR="00ED6382" w:rsidRPr="00DD4026" w:rsidRDefault="00ED6382" w:rsidP="00CC0A31">
            <w:pPr>
              <w:widowControl/>
              <w:jc w:val="center"/>
              <w:rPr>
                <w:sz w:val="18"/>
                <w:szCs w:val="18"/>
              </w:rPr>
            </w:pPr>
            <w:r w:rsidRPr="00DD4026">
              <w:rPr>
                <w:sz w:val="18"/>
                <w:szCs w:val="18"/>
              </w:rPr>
              <w:t>电厂名称</w:t>
            </w:r>
          </w:p>
        </w:tc>
        <w:tc>
          <w:tcPr>
            <w:tcW w:w="486" w:type="pct"/>
            <w:tcBorders>
              <w:top w:val="single" w:sz="4" w:space="0" w:color="auto"/>
              <w:bottom w:val="single" w:sz="4" w:space="0" w:color="auto"/>
            </w:tcBorders>
            <w:vAlign w:val="center"/>
          </w:tcPr>
          <w:p w14:paraId="51713014" w14:textId="77777777" w:rsidR="00ED6382" w:rsidRPr="00DD4026" w:rsidRDefault="00ED6382" w:rsidP="00CC0A31">
            <w:pPr>
              <w:widowControl/>
              <w:adjustRightInd w:val="0"/>
              <w:snapToGrid w:val="0"/>
              <w:jc w:val="center"/>
              <w:rPr>
                <w:sz w:val="18"/>
                <w:szCs w:val="18"/>
              </w:rPr>
            </w:pPr>
            <w:r w:rsidRPr="00DD4026">
              <w:rPr>
                <w:sz w:val="18"/>
                <w:szCs w:val="18"/>
              </w:rPr>
              <w:t>单机容量</w:t>
            </w:r>
            <w:r w:rsidRPr="00DD4026">
              <w:rPr>
                <w:sz w:val="18"/>
                <w:szCs w:val="18"/>
              </w:rPr>
              <w:t xml:space="preserve"> </w:t>
            </w:r>
          </w:p>
          <w:p w14:paraId="7E4E44E8" w14:textId="77777777" w:rsidR="00ED6382" w:rsidRPr="00DD4026" w:rsidRDefault="00ED6382" w:rsidP="00CC0A31">
            <w:pPr>
              <w:widowControl/>
              <w:adjustRightInd w:val="0"/>
              <w:snapToGrid w:val="0"/>
              <w:jc w:val="center"/>
              <w:rPr>
                <w:sz w:val="18"/>
                <w:szCs w:val="18"/>
              </w:rPr>
            </w:pPr>
            <w:r w:rsidRPr="00DD4026">
              <w:rPr>
                <w:sz w:val="18"/>
                <w:szCs w:val="18"/>
              </w:rPr>
              <w:t>MW</w:t>
            </w:r>
          </w:p>
        </w:tc>
        <w:tc>
          <w:tcPr>
            <w:tcW w:w="482" w:type="pct"/>
            <w:tcBorders>
              <w:top w:val="single" w:sz="4" w:space="0" w:color="auto"/>
              <w:bottom w:val="single" w:sz="4" w:space="0" w:color="auto"/>
            </w:tcBorders>
            <w:vAlign w:val="center"/>
            <w:hideMark/>
          </w:tcPr>
          <w:p w14:paraId="1BB669BA" w14:textId="77777777" w:rsidR="00ED6382" w:rsidRPr="00DD4026" w:rsidRDefault="00ED6382" w:rsidP="00CC0A31">
            <w:pPr>
              <w:widowControl/>
              <w:adjustRightInd w:val="0"/>
              <w:snapToGrid w:val="0"/>
              <w:jc w:val="center"/>
              <w:rPr>
                <w:sz w:val="18"/>
                <w:szCs w:val="18"/>
              </w:rPr>
            </w:pPr>
            <w:r w:rsidRPr="00DD4026">
              <w:rPr>
                <w:sz w:val="18"/>
                <w:szCs w:val="18"/>
              </w:rPr>
              <w:t>机组台数</w:t>
            </w:r>
          </w:p>
        </w:tc>
        <w:tc>
          <w:tcPr>
            <w:tcW w:w="960" w:type="pct"/>
            <w:tcBorders>
              <w:top w:val="single" w:sz="4" w:space="0" w:color="auto"/>
              <w:bottom w:val="single" w:sz="4" w:space="0" w:color="auto"/>
            </w:tcBorders>
            <w:vAlign w:val="center"/>
          </w:tcPr>
          <w:p w14:paraId="4002B859" w14:textId="77777777" w:rsidR="00ED6382" w:rsidRPr="00DD4026" w:rsidRDefault="00ED6382" w:rsidP="00CC0A31">
            <w:pPr>
              <w:widowControl/>
              <w:jc w:val="center"/>
              <w:rPr>
                <w:sz w:val="18"/>
                <w:szCs w:val="18"/>
              </w:rPr>
            </w:pPr>
            <w:r w:rsidRPr="00DD4026">
              <w:rPr>
                <w:rFonts w:hint="eastAsia"/>
                <w:sz w:val="18"/>
                <w:szCs w:val="18"/>
              </w:rPr>
              <w:t>强迫停运率</w:t>
            </w:r>
            <w:r w:rsidRPr="00DD4026">
              <w:rPr>
                <w:rFonts w:hint="eastAsia"/>
                <w:sz w:val="18"/>
                <w:szCs w:val="18"/>
              </w:rPr>
              <w:t xml:space="preserve"> </w:t>
            </w:r>
            <w:r w:rsidRPr="00DD4026">
              <w:rPr>
                <w:sz w:val="18"/>
                <w:szCs w:val="18"/>
              </w:rPr>
              <w:t>occ./year</w:t>
            </w:r>
          </w:p>
        </w:tc>
        <w:tc>
          <w:tcPr>
            <w:tcW w:w="780" w:type="pct"/>
            <w:tcBorders>
              <w:top w:val="single" w:sz="4" w:space="0" w:color="auto"/>
              <w:bottom w:val="single" w:sz="4" w:space="0" w:color="auto"/>
            </w:tcBorders>
            <w:vAlign w:val="center"/>
            <w:hideMark/>
          </w:tcPr>
          <w:p w14:paraId="4366F584" w14:textId="77777777" w:rsidR="00ED6382" w:rsidRPr="00DD4026" w:rsidRDefault="00ED6382" w:rsidP="00CC0A31">
            <w:pPr>
              <w:widowControl/>
              <w:jc w:val="center"/>
              <w:rPr>
                <w:sz w:val="18"/>
                <w:szCs w:val="18"/>
              </w:rPr>
            </w:pPr>
            <w:r w:rsidRPr="00DD4026">
              <w:rPr>
                <w:rFonts w:hint="eastAsia"/>
                <w:sz w:val="18"/>
                <w:szCs w:val="18"/>
              </w:rPr>
              <w:t>修复率</w:t>
            </w:r>
            <w:r w:rsidRPr="00DD4026">
              <w:rPr>
                <w:rFonts w:hint="eastAsia"/>
                <w:sz w:val="18"/>
                <w:szCs w:val="18"/>
              </w:rPr>
              <w:t xml:space="preserve"> </w:t>
            </w:r>
            <w:r w:rsidRPr="00DD4026">
              <w:rPr>
                <w:sz w:val="18"/>
                <w:szCs w:val="18"/>
              </w:rPr>
              <w:t>occ./year</w:t>
            </w:r>
          </w:p>
        </w:tc>
        <w:tc>
          <w:tcPr>
            <w:tcW w:w="666" w:type="pct"/>
            <w:tcBorders>
              <w:top w:val="single" w:sz="4" w:space="0" w:color="auto"/>
              <w:bottom w:val="single" w:sz="4" w:space="0" w:color="auto"/>
            </w:tcBorders>
            <w:vAlign w:val="center"/>
            <w:hideMark/>
          </w:tcPr>
          <w:p w14:paraId="5FE591DB" w14:textId="77777777" w:rsidR="00ED6382" w:rsidRPr="00DD4026" w:rsidRDefault="00ED6382" w:rsidP="00CC0A31">
            <w:pPr>
              <w:widowControl/>
              <w:adjustRightInd w:val="0"/>
              <w:snapToGrid w:val="0"/>
              <w:jc w:val="center"/>
              <w:rPr>
                <w:sz w:val="18"/>
                <w:szCs w:val="18"/>
              </w:rPr>
            </w:pPr>
            <w:r w:rsidRPr="00DD4026">
              <w:rPr>
                <w:sz w:val="18"/>
                <w:szCs w:val="18"/>
              </w:rPr>
              <w:t>单机最小出力</w:t>
            </w:r>
          </w:p>
          <w:p w14:paraId="051974A6" w14:textId="77777777" w:rsidR="00ED6382" w:rsidRPr="00DD4026" w:rsidRDefault="00ED6382" w:rsidP="00CC0A31">
            <w:pPr>
              <w:widowControl/>
              <w:adjustRightInd w:val="0"/>
              <w:snapToGrid w:val="0"/>
              <w:jc w:val="center"/>
              <w:rPr>
                <w:sz w:val="18"/>
                <w:szCs w:val="18"/>
              </w:rPr>
            </w:pPr>
            <w:r w:rsidRPr="00DD4026">
              <w:rPr>
                <w:sz w:val="18"/>
                <w:szCs w:val="18"/>
              </w:rPr>
              <w:t xml:space="preserve"> MW</w:t>
            </w:r>
          </w:p>
        </w:tc>
        <w:tc>
          <w:tcPr>
            <w:tcW w:w="1130" w:type="pct"/>
            <w:tcBorders>
              <w:top w:val="single" w:sz="4" w:space="0" w:color="auto"/>
              <w:bottom w:val="single" w:sz="4" w:space="0" w:color="auto"/>
            </w:tcBorders>
            <w:vAlign w:val="center"/>
            <w:hideMark/>
          </w:tcPr>
          <w:p w14:paraId="3C9CC1F9" w14:textId="77777777" w:rsidR="00ED6382" w:rsidRPr="00DD4026" w:rsidRDefault="00ED6382" w:rsidP="00CC0A31">
            <w:pPr>
              <w:widowControl/>
              <w:adjustRightInd w:val="0"/>
              <w:snapToGrid w:val="0"/>
              <w:jc w:val="center"/>
              <w:rPr>
                <w:sz w:val="18"/>
                <w:szCs w:val="18"/>
              </w:rPr>
            </w:pPr>
            <w:r w:rsidRPr="00DD4026">
              <w:rPr>
                <w:sz w:val="18"/>
                <w:szCs w:val="18"/>
              </w:rPr>
              <w:t>单机</w:t>
            </w:r>
            <w:r w:rsidRPr="00DD4026">
              <w:rPr>
                <w:rFonts w:hint="eastAsia"/>
                <w:sz w:val="18"/>
                <w:szCs w:val="18"/>
              </w:rPr>
              <w:t>功率调节速率</w:t>
            </w:r>
            <w:r w:rsidRPr="00DD4026">
              <w:rPr>
                <w:sz w:val="18"/>
                <w:szCs w:val="18"/>
              </w:rPr>
              <w:t xml:space="preserve"> MW/h</w:t>
            </w:r>
          </w:p>
        </w:tc>
      </w:tr>
      <w:tr w:rsidR="00ED6382" w:rsidRPr="00DD4026" w14:paraId="241F7211" w14:textId="77777777" w:rsidTr="00313927">
        <w:trPr>
          <w:trHeight w:val="285"/>
          <w:jc w:val="center"/>
        </w:trPr>
        <w:tc>
          <w:tcPr>
            <w:tcW w:w="496" w:type="pct"/>
            <w:tcBorders>
              <w:top w:val="single" w:sz="4" w:space="0" w:color="auto"/>
            </w:tcBorders>
            <w:noWrap/>
            <w:vAlign w:val="center"/>
            <w:hideMark/>
          </w:tcPr>
          <w:p w14:paraId="3C2FC20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rFonts w:hint="eastAsia"/>
                <w:sz w:val="18"/>
                <w:szCs w:val="18"/>
              </w:rPr>
              <w:t>1</w:t>
            </w:r>
          </w:p>
        </w:tc>
        <w:tc>
          <w:tcPr>
            <w:tcW w:w="486" w:type="pct"/>
            <w:tcBorders>
              <w:top w:val="single" w:sz="4" w:space="0" w:color="auto"/>
            </w:tcBorders>
            <w:vAlign w:val="center"/>
          </w:tcPr>
          <w:p w14:paraId="0F33AE1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c>
          <w:tcPr>
            <w:tcW w:w="482" w:type="pct"/>
            <w:tcBorders>
              <w:top w:val="single" w:sz="4" w:space="0" w:color="auto"/>
            </w:tcBorders>
            <w:noWrap/>
            <w:vAlign w:val="center"/>
            <w:hideMark/>
          </w:tcPr>
          <w:p w14:paraId="4CAA3B2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tcBorders>
              <w:top w:val="single" w:sz="4" w:space="0" w:color="auto"/>
            </w:tcBorders>
            <w:vAlign w:val="bottom"/>
          </w:tcPr>
          <w:p w14:paraId="39AC847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0.000203</w:t>
            </w:r>
          </w:p>
        </w:tc>
        <w:tc>
          <w:tcPr>
            <w:tcW w:w="780" w:type="pct"/>
            <w:tcBorders>
              <w:top w:val="single" w:sz="4" w:space="0" w:color="auto"/>
            </w:tcBorders>
            <w:noWrap/>
            <w:vAlign w:val="bottom"/>
            <w:hideMark/>
          </w:tcPr>
          <w:p w14:paraId="2A618FC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666" w:type="pct"/>
            <w:tcBorders>
              <w:top w:val="single" w:sz="4" w:space="0" w:color="auto"/>
            </w:tcBorders>
            <w:noWrap/>
            <w:vAlign w:val="center"/>
            <w:hideMark/>
          </w:tcPr>
          <w:p w14:paraId="7BD5D65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150</w:t>
            </w:r>
          </w:p>
        </w:tc>
        <w:tc>
          <w:tcPr>
            <w:tcW w:w="1130" w:type="pct"/>
            <w:tcBorders>
              <w:top w:val="single" w:sz="4" w:space="0" w:color="auto"/>
            </w:tcBorders>
            <w:noWrap/>
            <w:vAlign w:val="center"/>
            <w:hideMark/>
          </w:tcPr>
          <w:p w14:paraId="558D2DB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r>
      <w:tr w:rsidR="00ED6382" w:rsidRPr="00DD4026" w14:paraId="073BCCE4" w14:textId="77777777" w:rsidTr="00313927">
        <w:trPr>
          <w:trHeight w:val="285"/>
          <w:jc w:val="center"/>
        </w:trPr>
        <w:tc>
          <w:tcPr>
            <w:tcW w:w="496" w:type="pct"/>
            <w:noWrap/>
            <w:vAlign w:val="center"/>
            <w:hideMark/>
          </w:tcPr>
          <w:p w14:paraId="6567AC9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2</w:t>
            </w:r>
          </w:p>
        </w:tc>
        <w:tc>
          <w:tcPr>
            <w:tcW w:w="486" w:type="pct"/>
            <w:vAlign w:val="center"/>
          </w:tcPr>
          <w:p w14:paraId="5554584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c>
          <w:tcPr>
            <w:tcW w:w="482" w:type="pct"/>
            <w:noWrap/>
            <w:vAlign w:val="center"/>
            <w:hideMark/>
          </w:tcPr>
          <w:p w14:paraId="1FCC2DB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77033BC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0.000203</w:t>
            </w:r>
          </w:p>
        </w:tc>
        <w:tc>
          <w:tcPr>
            <w:tcW w:w="780" w:type="pct"/>
            <w:noWrap/>
            <w:vAlign w:val="bottom"/>
            <w:hideMark/>
          </w:tcPr>
          <w:p w14:paraId="5218D06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666" w:type="pct"/>
            <w:noWrap/>
            <w:vAlign w:val="center"/>
            <w:hideMark/>
          </w:tcPr>
          <w:p w14:paraId="1D00DA1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150</w:t>
            </w:r>
          </w:p>
        </w:tc>
        <w:tc>
          <w:tcPr>
            <w:tcW w:w="1130" w:type="pct"/>
            <w:noWrap/>
            <w:vAlign w:val="center"/>
            <w:hideMark/>
          </w:tcPr>
          <w:p w14:paraId="44BC4F5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r>
      <w:tr w:rsidR="00ED6382" w:rsidRPr="00DD4026" w14:paraId="34682EAA" w14:textId="77777777" w:rsidTr="00313927">
        <w:trPr>
          <w:trHeight w:val="285"/>
          <w:jc w:val="center"/>
        </w:trPr>
        <w:tc>
          <w:tcPr>
            <w:tcW w:w="496" w:type="pct"/>
            <w:noWrap/>
            <w:vAlign w:val="center"/>
            <w:hideMark/>
          </w:tcPr>
          <w:p w14:paraId="1C3000F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3</w:t>
            </w:r>
          </w:p>
        </w:tc>
        <w:tc>
          <w:tcPr>
            <w:tcW w:w="486" w:type="pct"/>
            <w:vAlign w:val="center"/>
          </w:tcPr>
          <w:p w14:paraId="78A2287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c>
          <w:tcPr>
            <w:tcW w:w="482" w:type="pct"/>
            <w:noWrap/>
            <w:vAlign w:val="center"/>
            <w:hideMark/>
          </w:tcPr>
          <w:p w14:paraId="7FF87A6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7A7BF15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0.000203</w:t>
            </w:r>
          </w:p>
        </w:tc>
        <w:tc>
          <w:tcPr>
            <w:tcW w:w="780" w:type="pct"/>
            <w:noWrap/>
            <w:vAlign w:val="bottom"/>
            <w:hideMark/>
          </w:tcPr>
          <w:p w14:paraId="7FE5AA0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666" w:type="pct"/>
            <w:noWrap/>
            <w:vAlign w:val="center"/>
            <w:hideMark/>
          </w:tcPr>
          <w:p w14:paraId="28B8ED9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150</w:t>
            </w:r>
          </w:p>
        </w:tc>
        <w:tc>
          <w:tcPr>
            <w:tcW w:w="1130" w:type="pct"/>
            <w:noWrap/>
            <w:vAlign w:val="center"/>
            <w:hideMark/>
          </w:tcPr>
          <w:p w14:paraId="598091D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r>
      <w:tr w:rsidR="00ED6382" w:rsidRPr="00DD4026" w14:paraId="01966F43" w14:textId="77777777" w:rsidTr="00313927">
        <w:trPr>
          <w:trHeight w:val="285"/>
          <w:jc w:val="center"/>
        </w:trPr>
        <w:tc>
          <w:tcPr>
            <w:tcW w:w="496" w:type="pct"/>
            <w:noWrap/>
            <w:vAlign w:val="center"/>
            <w:hideMark/>
          </w:tcPr>
          <w:p w14:paraId="1BD2FAC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4</w:t>
            </w:r>
          </w:p>
        </w:tc>
        <w:tc>
          <w:tcPr>
            <w:tcW w:w="486" w:type="pct"/>
            <w:vAlign w:val="center"/>
          </w:tcPr>
          <w:p w14:paraId="07EADDD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600</w:t>
            </w:r>
          </w:p>
        </w:tc>
        <w:tc>
          <w:tcPr>
            <w:tcW w:w="482" w:type="pct"/>
            <w:noWrap/>
            <w:vAlign w:val="center"/>
            <w:hideMark/>
          </w:tcPr>
          <w:p w14:paraId="584E24A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48E0EB7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0.000167</w:t>
            </w:r>
          </w:p>
        </w:tc>
        <w:tc>
          <w:tcPr>
            <w:tcW w:w="780" w:type="pct"/>
            <w:noWrap/>
            <w:vAlign w:val="bottom"/>
            <w:hideMark/>
          </w:tcPr>
          <w:p w14:paraId="77B5208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0.012</w:t>
            </w:r>
          </w:p>
        </w:tc>
        <w:tc>
          <w:tcPr>
            <w:tcW w:w="666" w:type="pct"/>
            <w:noWrap/>
            <w:vAlign w:val="center"/>
            <w:hideMark/>
          </w:tcPr>
          <w:p w14:paraId="7AAE742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c>
          <w:tcPr>
            <w:tcW w:w="1130" w:type="pct"/>
            <w:noWrap/>
            <w:vAlign w:val="center"/>
            <w:hideMark/>
          </w:tcPr>
          <w:p w14:paraId="11ABA99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600</w:t>
            </w:r>
          </w:p>
        </w:tc>
      </w:tr>
      <w:tr w:rsidR="00ED6382" w:rsidRPr="00DD4026" w14:paraId="0C94A313" w14:textId="77777777" w:rsidTr="00313927">
        <w:trPr>
          <w:trHeight w:val="285"/>
          <w:jc w:val="center"/>
        </w:trPr>
        <w:tc>
          <w:tcPr>
            <w:tcW w:w="496" w:type="pct"/>
            <w:noWrap/>
            <w:vAlign w:val="center"/>
            <w:hideMark/>
          </w:tcPr>
          <w:p w14:paraId="0337098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5</w:t>
            </w:r>
          </w:p>
        </w:tc>
        <w:tc>
          <w:tcPr>
            <w:tcW w:w="486" w:type="pct"/>
            <w:vAlign w:val="center"/>
          </w:tcPr>
          <w:p w14:paraId="7176202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c>
          <w:tcPr>
            <w:tcW w:w="482" w:type="pct"/>
            <w:noWrap/>
            <w:vAlign w:val="center"/>
            <w:hideMark/>
          </w:tcPr>
          <w:p w14:paraId="5BBBFA1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5575994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0.000203</w:t>
            </w:r>
          </w:p>
        </w:tc>
        <w:tc>
          <w:tcPr>
            <w:tcW w:w="780" w:type="pct"/>
            <w:noWrap/>
            <w:vAlign w:val="bottom"/>
            <w:hideMark/>
          </w:tcPr>
          <w:p w14:paraId="1B85DB4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666" w:type="pct"/>
            <w:noWrap/>
            <w:vAlign w:val="center"/>
            <w:hideMark/>
          </w:tcPr>
          <w:p w14:paraId="7939621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150</w:t>
            </w:r>
          </w:p>
        </w:tc>
        <w:tc>
          <w:tcPr>
            <w:tcW w:w="1130" w:type="pct"/>
            <w:noWrap/>
            <w:vAlign w:val="center"/>
            <w:hideMark/>
          </w:tcPr>
          <w:p w14:paraId="29751AD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300</w:t>
            </w:r>
          </w:p>
        </w:tc>
      </w:tr>
      <w:tr w:rsidR="00ED6382" w:rsidRPr="00DD4026" w14:paraId="29D6B8E7" w14:textId="77777777" w:rsidTr="00313927">
        <w:trPr>
          <w:trHeight w:val="285"/>
          <w:jc w:val="center"/>
        </w:trPr>
        <w:tc>
          <w:tcPr>
            <w:tcW w:w="496" w:type="pct"/>
            <w:noWrap/>
            <w:vAlign w:val="center"/>
            <w:hideMark/>
          </w:tcPr>
          <w:p w14:paraId="3D40BD0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6</w:t>
            </w:r>
          </w:p>
        </w:tc>
        <w:tc>
          <w:tcPr>
            <w:tcW w:w="486" w:type="pct"/>
            <w:vAlign w:val="center"/>
          </w:tcPr>
          <w:p w14:paraId="779FDCE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140</w:t>
            </w:r>
          </w:p>
        </w:tc>
        <w:tc>
          <w:tcPr>
            <w:tcW w:w="482" w:type="pct"/>
            <w:noWrap/>
            <w:vAlign w:val="center"/>
            <w:hideMark/>
          </w:tcPr>
          <w:p w14:paraId="4AEA685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1DB1334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0.000231</w:t>
            </w:r>
          </w:p>
        </w:tc>
        <w:tc>
          <w:tcPr>
            <w:tcW w:w="780" w:type="pct"/>
            <w:noWrap/>
            <w:vAlign w:val="bottom"/>
            <w:hideMark/>
          </w:tcPr>
          <w:p w14:paraId="3208558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0.008</w:t>
            </w:r>
          </w:p>
        </w:tc>
        <w:tc>
          <w:tcPr>
            <w:tcW w:w="666" w:type="pct"/>
            <w:noWrap/>
            <w:vAlign w:val="center"/>
            <w:hideMark/>
          </w:tcPr>
          <w:p w14:paraId="04C5DAC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70</w:t>
            </w:r>
          </w:p>
        </w:tc>
        <w:tc>
          <w:tcPr>
            <w:tcW w:w="1130" w:type="pct"/>
            <w:noWrap/>
            <w:vAlign w:val="center"/>
            <w:hideMark/>
          </w:tcPr>
          <w:p w14:paraId="35661F9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140</w:t>
            </w:r>
          </w:p>
        </w:tc>
      </w:tr>
      <w:tr w:rsidR="00ED6382" w:rsidRPr="00DD4026" w14:paraId="57CECE4F" w14:textId="77777777" w:rsidTr="00313927">
        <w:trPr>
          <w:trHeight w:val="285"/>
          <w:jc w:val="center"/>
        </w:trPr>
        <w:tc>
          <w:tcPr>
            <w:tcW w:w="496" w:type="pct"/>
            <w:noWrap/>
            <w:vAlign w:val="center"/>
            <w:hideMark/>
          </w:tcPr>
          <w:p w14:paraId="2D802F9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sz w:val="18"/>
                <w:szCs w:val="18"/>
              </w:rPr>
              <w:t>电厂</w:t>
            </w:r>
            <w:r w:rsidRPr="00DD4026">
              <w:rPr>
                <w:sz w:val="18"/>
                <w:szCs w:val="18"/>
              </w:rPr>
              <w:t>7</w:t>
            </w:r>
          </w:p>
        </w:tc>
        <w:tc>
          <w:tcPr>
            <w:tcW w:w="486" w:type="pct"/>
            <w:vAlign w:val="center"/>
          </w:tcPr>
          <w:p w14:paraId="29AF6EA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60</w:t>
            </w:r>
          </w:p>
        </w:tc>
        <w:tc>
          <w:tcPr>
            <w:tcW w:w="482" w:type="pct"/>
            <w:noWrap/>
            <w:vAlign w:val="center"/>
            <w:hideMark/>
          </w:tcPr>
          <w:p w14:paraId="4A33F31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960" w:type="pct"/>
            <w:vAlign w:val="bottom"/>
          </w:tcPr>
          <w:p w14:paraId="4601F36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0.000238</w:t>
            </w:r>
          </w:p>
        </w:tc>
        <w:tc>
          <w:tcPr>
            <w:tcW w:w="780" w:type="pct"/>
            <w:noWrap/>
            <w:vAlign w:val="bottom"/>
            <w:hideMark/>
          </w:tcPr>
          <w:p w14:paraId="53E390C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0.015</w:t>
            </w:r>
          </w:p>
        </w:tc>
        <w:tc>
          <w:tcPr>
            <w:tcW w:w="666" w:type="pct"/>
            <w:noWrap/>
            <w:vAlign w:val="center"/>
            <w:hideMark/>
          </w:tcPr>
          <w:p w14:paraId="5C3624B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30</w:t>
            </w:r>
          </w:p>
        </w:tc>
        <w:tc>
          <w:tcPr>
            <w:tcW w:w="1130" w:type="pct"/>
            <w:noWrap/>
            <w:vAlign w:val="center"/>
            <w:hideMark/>
          </w:tcPr>
          <w:p w14:paraId="242C6FE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60</w:t>
            </w:r>
          </w:p>
        </w:tc>
      </w:tr>
    </w:tbl>
    <w:p w14:paraId="33CD862A" w14:textId="77777777" w:rsidR="00ED6382" w:rsidRPr="00DD4026" w:rsidRDefault="00ED6382" w:rsidP="00DD4026">
      <w:pPr>
        <w:pStyle w:val="afffe"/>
        <w:ind w:firstLineChars="95" w:firstLine="199"/>
        <w:jc w:val="center"/>
        <w:rPr>
          <w:rFonts w:ascii="黑体" w:eastAsia="黑体" w:hAnsi="黑体"/>
          <w:szCs w:val="21"/>
        </w:rPr>
      </w:pPr>
      <w:bookmarkStart w:id="217" w:name="_Ref79573999"/>
      <w:bookmarkStart w:id="218" w:name="_Ref79592619"/>
      <w:bookmarkStart w:id="219" w:name="_Toc79763052"/>
    </w:p>
    <w:p w14:paraId="7BD44591" w14:textId="77777777" w:rsidR="00DD4026" w:rsidRDefault="00DD4026">
      <w:pPr>
        <w:widowControl/>
        <w:jc w:val="left"/>
        <w:rPr>
          <w:rFonts w:ascii="黑体" w:eastAsia="黑体" w:hAnsi="黑体"/>
          <w:noProof/>
          <w:kern w:val="0"/>
          <w:szCs w:val="21"/>
        </w:rPr>
      </w:pPr>
      <w:r>
        <w:rPr>
          <w:rFonts w:ascii="黑体" w:eastAsia="黑体" w:hAnsi="黑体"/>
          <w:szCs w:val="21"/>
        </w:rPr>
        <w:br w:type="page"/>
      </w:r>
    </w:p>
    <w:p w14:paraId="6EA0CE73" w14:textId="7ED2E9BD" w:rsidR="00ED6382" w:rsidRPr="00DD4026" w:rsidRDefault="00FA776E" w:rsidP="00DD4026">
      <w:pPr>
        <w:pStyle w:val="afffe"/>
        <w:ind w:firstLineChars="95" w:firstLine="199"/>
        <w:jc w:val="center"/>
        <w:rPr>
          <w:rFonts w:ascii="黑体" w:eastAsia="黑体" w:hAnsi="黑体"/>
          <w:szCs w:val="21"/>
        </w:rPr>
      </w:pPr>
      <w:r w:rsidRPr="00313927">
        <w:rPr>
          <w:rFonts w:ascii="黑体" w:eastAsia="黑体" w:hAnsi="黑体" w:hint="eastAsia"/>
          <w:szCs w:val="21"/>
        </w:rPr>
        <w:lastRenderedPageBreak/>
        <w:t>附</w:t>
      </w:r>
      <w:r w:rsidR="00ED6382" w:rsidRPr="00DD4026">
        <w:rPr>
          <w:rFonts w:ascii="黑体" w:eastAsia="黑体" w:hAnsi="黑体"/>
          <w:szCs w:val="21"/>
        </w:rPr>
        <w:t>表</w:t>
      </w:r>
      <w:bookmarkEnd w:id="217"/>
      <w:r w:rsidR="00ED6382" w:rsidRPr="00DD4026">
        <w:rPr>
          <w:rFonts w:ascii="黑体" w:eastAsia="黑体" w:hAnsi="黑体"/>
          <w:szCs w:val="21"/>
        </w:rPr>
        <w:t>D.3 梯级水电参数</w:t>
      </w:r>
      <w:bookmarkEnd w:id="218"/>
      <w:bookmarkEnd w:id="219"/>
    </w:p>
    <w:tbl>
      <w:tblPr>
        <w:tblW w:w="5000" w:type="pct"/>
        <w:jc w:val="center"/>
        <w:tblBorders>
          <w:top w:val="single" w:sz="4" w:space="0" w:color="auto"/>
          <w:bottom w:val="single" w:sz="4" w:space="0" w:color="auto"/>
        </w:tblBorders>
        <w:tblLook w:val="04A0" w:firstRow="1" w:lastRow="0" w:firstColumn="1" w:lastColumn="0" w:noHBand="0" w:noVBand="1"/>
      </w:tblPr>
      <w:tblGrid>
        <w:gridCol w:w="1073"/>
        <w:gridCol w:w="723"/>
        <w:gridCol w:w="1035"/>
        <w:gridCol w:w="722"/>
        <w:gridCol w:w="1476"/>
        <w:gridCol w:w="1252"/>
        <w:gridCol w:w="1098"/>
        <w:gridCol w:w="1098"/>
        <w:gridCol w:w="879"/>
      </w:tblGrid>
      <w:tr w:rsidR="003962E1" w:rsidRPr="00DD4026" w14:paraId="00CD0DEE" w14:textId="77777777" w:rsidTr="003962E1">
        <w:trPr>
          <w:trHeight w:val="945"/>
          <w:tblHeader/>
          <w:jc w:val="center"/>
        </w:trPr>
        <w:tc>
          <w:tcPr>
            <w:tcW w:w="573" w:type="pct"/>
            <w:tcBorders>
              <w:top w:val="single" w:sz="4" w:space="0" w:color="auto"/>
              <w:bottom w:val="single" w:sz="4" w:space="0" w:color="auto"/>
            </w:tcBorders>
            <w:vAlign w:val="center"/>
            <w:hideMark/>
          </w:tcPr>
          <w:p w14:paraId="2A1CFFC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电站名称</w:t>
            </w:r>
          </w:p>
        </w:tc>
        <w:tc>
          <w:tcPr>
            <w:tcW w:w="386" w:type="pct"/>
            <w:tcBorders>
              <w:top w:val="single" w:sz="4" w:space="0" w:color="auto"/>
              <w:bottom w:val="single" w:sz="4" w:space="0" w:color="auto"/>
            </w:tcBorders>
            <w:vAlign w:val="center"/>
            <w:hideMark/>
          </w:tcPr>
          <w:p w14:paraId="358D1B4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梯级顺序</w:t>
            </w:r>
          </w:p>
        </w:tc>
        <w:tc>
          <w:tcPr>
            <w:tcW w:w="553" w:type="pct"/>
            <w:tcBorders>
              <w:top w:val="single" w:sz="4" w:space="0" w:color="auto"/>
              <w:bottom w:val="single" w:sz="4" w:space="0" w:color="auto"/>
            </w:tcBorders>
            <w:vAlign w:val="center"/>
            <w:hideMark/>
          </w:tcPr>
          <w:p w14:paraId="015C768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单机</w:t>
            </w:r>
            <w:r w:rsidRPr="00DD4026">
              <w:rPr>
                <w:sz w:val="18"/>
                <w:szCs w:val="18"/>
              </w:rPr>
              <w:t>容量</w:t>
            </w:r>
            <w:r w:rsidRPr="00DD4026">
              <w:rPr>
                <w:sz w:val="18"/>
                <w:szCs w:val="18"/>
              </w:rPr>
              <w:t xml:space="preserve"> MW</w:t>
            </w:r>
          </w:p>
        </w:tc>
        <w:tc>
          <w:tcPr>
            <w:tcW w:w="386" w:type="pct"/>
            <w:tcBorders>
              <w:top w:val="single" w:sz="4" w:space="0" w:color="auto"/>
              <w:bottom w:val="single" w:sz="4" w:space="0" w:color="auto"/>
            </w:tcBorders>
            <w:vAlign w:val="center"/>
            <w:hideMark/>
          </w:tcPr>
          <w:p w14:paraId="533B8C3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机组台数</w:t>
            </w:r>
          </w:p>
        </w:tc>
        <w:tc>
          <w:tcPr>
            <w:tcW w:w="789" w:type="pct"/>
            <w:tcBorders>
              <w:top w:val="single" w:sz="4" w:space="0" w:color="auto"/>
              <w:bottom w:val="single" w:sz="4" w:space="0" w:color="auto"/>
            </w:tcBorders>
            <w:vAlign w:val="center"/>
          </w:tcPr>
          <w:p w14:paraId="2E7F8AF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强迫停运率</w:t>
            </w:r>
            <w:r w:rsidRPr="00DD4026">
              <w:rPr>
                <w:rFonts w:hint="eastAsia"/>
                <w:sz w:val="18"/>
                <w:szCs w:val="18"/>
              </w:rPr>
              <w:t xml:space="preserve"> </w:t>
            </w:r>
            <w:r w:rsidRPr="00DD4026">
              <w:rPr>
                <w:sz w:val="18"/>
                <w:szCs w:val="18"/>
              </w:rPr>
              <w:t>occ./year</w:t>
            </w:r>
          </w:p>
        </w:tc>
        <w:tc>
          <w:tcPr>
            <w:tcW w:w="669" w:type="pct"/>
            <w:tcBorders>
              <w:top w:val="single" w:sz="4" w:space="0" w:color="auto"/>
              <w:bottom w:val="single" w:sz="4" w:space="0" w:color="auto"/>
            </w:tcBorders>
            <w:vAlign w:val="center"/>
          </w:tcPr>
          <w:p w14:paraId="6E02779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修复率</w:t>
            </w:r>
            <w:r w:rsidRPr="00DD4026">
              <w:rPr>
                <w:rFonts w:hint="eastAsia"/>
                <w:sz w:val="18"/>
                <w:szCs w:val="18"/>
              </w:rPr>
              <w:t xml:space="preserve"> </w:t>
            </w:r>
            <w:r w:rsidRPr="00DD4026">
              <w:rPr>
                <w:sz w:val="18"/>
                <w:szCs w:val="18"/>
              </w:rPr>
              <w:t>occ./year</w:t>
            </w:r>
          </w:p>
        </w:tc>
        <w:tc>
          <w:tcPr>
            <w:tcW w:w="587" w:type="pct"/>
            <w:tcBorders>
              <w:top w:val="single" w:sz="4" w:space="0" w:color="auto"/>
              <w:bottom w:val="single" w:sz="4" w:space="0" w:color="auto"/>
            </w:tcBorders>
            <w:vAlign w:val="center"/>
            <w:hideMark/>
          </w:tcPr>
          <w:p w14:paraId="6FB2206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最大库容亿</w:t>
            </w:r>
            <w:r w:rsidRPr="00DD4026">
              <w:rPr>
                <w:sz w:val="18"/>
                <w:szCs w:val="18"/>
              </w:rPr>
              <w:t>m³</w:t>
            </w:r>
          </w:p>
        </w:tc>
        <w:tc>
          <w:tcPr>
            <w:tcW w:w="587" w:type="pct"/>
            <w:tcBorders>
              <w:top w:val="single" w:sz="4" w:space="0" w:color="auto"/>
              <w:bottom w:val="single" w:sz="4" w:space="0" w:color="auto"/>
            </w:tcBorders>
            <w:vAlign w:val="center"/>
            <w:hideMark/>
          </w:tcPr>
          <w:p w14:paraId="1F93410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最小库容亿</w:t>
            </w:r>
            <w:r w:rsidRPr="00DD4026">
              <w:rPr>
                <w:sz w:val="18"/>
                <w:szCs w:val="18"/>
              </w:rPr>
              <w:t>m³</w:t>
            </w:r>
          </w:p>
        </w:tc>
        <w:tc>
          <w:tcPr>
            <w:tcW w:w="471" w:type="pct"/>
            <w:tcBorders>
              <w:top w:val="single" w:sz="4" w:space="0" w:color="auto"/>
              <w:bottom w:val="single" w:sz="4" w:space="0" w:color="auto"/>
            </w:tcBorders>
            <w:vAlign w:val="center"/>
            <w:hideMark/>
          </w:tcPr>
          <w:p w14:paraId="6F32896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流域名称</w:t>
            </w:r>
          </w:p>
        </w:tc>
      </w:tr>
      <w:tr w:rsidR="003962E1" w:rsidRPr="00DD4026" w14:paraId="6F78DEBF" w14:textId="77777777" w:rsidTr="003962E1">
        <w:trPr>
          <w:trHeight w:val="315"/>
          <w:jc w:val="center"/>
        </w:trPr>
        <w:tc>
          <w:tcPr>
            <w:tcW w:w="573" w:type="pct"/>
            <w:tcBorders>
              <w:top w:val="single" w:sz="4" w:space="0" w:color="auto"/>
            </w:tcBorders>
            <w:noWrap/>
            <w:vAlign w:val="center"/>
            <w:hideMark/>
          </w:tcPr>
          <w:p w14:paraId="559C263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p>
        </w:tc>
        <w:tc>
          <w:tcPr>
            <w:tcW w:w="386" w:type="pct"/>
            <w:tcBorders>
              <w:top w:val="single" w:sz="4" w:space="0" w:color="auto"/>
            </w:tcBorders>
            <w:noWrap/>
            <w:vAlign w:val="center"/>
            <w:hideMark/>
          </w:tcPr>
          <w:p w14:paraId="62732C7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w:t>
            </w:r>
          </w:p>
        </w:tc>
        <w:tc>
          <w:tcPr>
            <w:tcW w:w="553" w:type="pct"/>
            <w:tcBorders>
              <w:top w:val="single" w:sz="4" w:space="0" w:color="auto"/>
            </w:tcBorders>
            <w:noWrap/>
            <w:vAlign w:val="center"/>
          </w:tcPr>
          <w:p w14:paraId="777E2C7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120</w:t>
            </w:r>
          </w:p>
        </w:tc>
        <w:tc>
          <w:tcPr>
            <w:tcW w:w="386" w:type="pct"/>
            <w:tcBorders>
              <w:top w:val="single" w:sz="4" w:space="0" w:color="auto"/>
            </w:tcBorders>
            <w:noWrap/>
            <w:vAlign w:val="center"/>
            <w:hideMark/>
          </w:tcPr>
          <w:p w14:paraId="3E7CE3D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789" w:type="pct"/>
            <w:tcBorders>
              <w:top w:val="single" w:sz="4" w:space="0" w:color="auto"/>
            </w:tcBorders>
            <w:vAlign w:val="bottom"/>
          </w:tcPr>
          <w:p w14:paraId="583E814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0.000455</w:t>
            </w:r>
          </w:p>
        </w:tc>
        <w:tc>
          <w:tcPr>
            <w:tcW w:w="669" w:type="pct"/>
            <w:tcBorders>
              <w:top w:val="single" w:sz="4" w:space="0" w:color="auto"/>
            </w:tcBorders>
            <w:vAlign w:val="bottom"/>
          </w:tcPr>
          <w:p w14:paraId="70F190F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w:t>
            </w:r>
          </w:p>
        </w:tc>
        <w:tc>
          <w:tcPr>
            <w:tcW w:w="587" w:type="pct"/>
            <w:tcBorders>
              <w:top w:val="single" w:sz="4" w:space="0" w:color="auto"/>
            </w:tcBorders>
            <w:noWrap/>
            <w:vAlign w:val="center"/>
            <w:hideMark/>
          </w:tcPr>
          <w:p w14:paraId="7E54868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0.12</w:t>
            </w:r>
          </w:p>
        </w:tc>
        <w:tc>
          <w:tcPr>
            <w:tcW w:w="587" w:type="pct"/>
            <w:tcBorders>
              <w:top w:val="single" w:sz="4" w:space="0" w:color="auto"/>
            </w:tcBorders>
            <w:noWrap/>
            <w:vAlign w:val="center"/>
            <w:hideMark/>
          </w:tcPr>
          <w:p w14:paraId="0BBA386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0.04</w:t>
            </w:r>
          </w:p>
        </w:tc>
        <w:tc>
          <w:tcPr>
            <w:tcW w:w="471" w:type="pct"/>
            <w:tcBorders>
              <w:top w:val="single" w:sz="4" w:space="0" w:color="auto"/>
            </w:tcBorders>
            <w:noWrap/>
            <w:vAlign w:val="center"/>
            <w:hideMark/>
          </w:tcPr>
          <w:p w14:paraId="02115F1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200A060D" w14:textId="77777777" w:rsidTr="003962E1">
        <w:trPr>
          <w:trHeight w:val="315"/>
          <w:jc w:val="center"/>
        </w:trPr>
        <w:tc>
          <w:tcPr>
            <w:tcW w:w="573" w:type="pct"/>
            <w:noWrap/>
            <w:vAlign w:val="center"/>
            <w:hideMark/>
          </w:tcPr>
          <w:p w14:paraId="0B0641D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2</w:t>
            </w:r>
          </w:p>
        </w:tc>
        <w:tc>
          <w:tcPr>
            <w:tcW w:w="386" w:type="pct"/>
            <w:noWrap/>
            <w:vAlign w:val="center"/>
            <w:hideMark/>
          </w:tcPr>
          <w:p w14:paraId="0A18E10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553" w:type="pct"/>
            <w:noWrap/>
            <w:vAlign w:val="center"/>
          </w:tcPr>
          <w:p w14:paraId="777C753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200</w:t>
            </w:r>
          </w:p>
        </w:tc>
        <w:tc>
          <w:tcPr>
            <w:tcW w:w="386" w:type="pct"/>
            <w:noWrap/>
            <w:vAlign w:val="center"/>
            <w:hideMark/>
          </w:tcPr>
          <w:p w14:paraId="7CA8E1D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75ECFDD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0.000241</w:t>
            </w:r>
          </w:p>
        </w:tc>
        <w:tc>
          <w:tcPr>
            <w:tcW w:w="669" w:type="pct"/>
            <w:vAlign w:val="bottom"/>
          </w:tcPr>
          <w:p w14:paraId="1FD35AB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0.01</w:t>
            </w:r>
          </w:p>
        </w:tc>
        <w:tc>
          <w:tcPr>
            <w:tcW w:w="587" w:type="pct"/>
            <w:noWrap/>
            <w:vAlign w:val="center"/>
            <w:hideMark/>
          </w:tcPr>
          <w:p w14:paraId="0A4B826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248</w:t>
            </w:r>
          </w:p>
        </w:tc>
        <w:tc>
          <w:tcPr>
            <w:tcW w:w="587" w:type="pct"/>
            <w:noWrap/>
            <w:vAlign w:val="center"/>
            <w:hideMark/>
          </w:tcPr>
          <w:p w14:paraId="0DD5BF0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178.38</w:t>
            </w:r>
          </w:p>
        </w:tc>
        <w:tc>
          <w:tcPr>
            <w:tcW w:w="471" w:type="pct"/>
            <w:noWrap/>
            <w:hideMark/>
          </w:tcPr>
          <w:p w14:paraId="5C0DFF5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74692AF7" w14:textId="77777777" w:rsidTr="003962E1">
        <w:trPr>
          <w:trHeight w:val="315"/>
          <w:jc w:val="center"/>
        </w:trPr>
        <w:tc>
          <w:tcPr>
            <w:tcW w:w="573" w:type="pct"/>
            <w:noWrap/>
            <w:vAlign w:val="center"/>
          </w:tcPr>
          <w:p w14:paraId="3B96D8D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3</w:t>
            </w:r>
          </w:p>
        </w:tc>
        <w:tc>
          <w:tcPr>
            <w:tcW w:w="386" w:type="pct"/>
            <w:noWrap/>
            <w:vAlign w:val="center"/>
            <w:hideMark/>
          </w:tcPr>
          <w:p w14:paraId="2509B22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553" w:type="pct"/>
            <w:noWrap/>
            <w:vAlign w:val="center"/>
          </w:tcPr>
          <w:p w14:paraId="0005752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600</w:t>
            </w:r>
          </w:p>
        </w:tc>
        <w:tc>
          <w:tcPr>
            <w:tcW w:w="386" w:type="pct"/>
            <w:noWrap/>
            <w:vAlign w:val="center"/>
            <w:hideMark/>
          </w:tcPr>
          <w:p w14:paraId="6C6BA52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w:t>
            </w:r>
          </w:p>
        </w:tc>
        <w:tc>
          <w:tcPr>
            <w:tcW w:w="789" w:type="pct"/>
            <w:vAlign w:val="bottom"/>
          </w:tcPr>
          <w:p w14:paraId="78AC3A3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0.000228</w:t>
            </w:r>
          </w:p>
        </w:tc>
        <w:tc>
          <w:tcPr>
            <w:tcW w:w="669" w:type="pct"/>
            <w:vAlign w:val="bottom"/>
          </w:tcPr>
          <w:p w14:paraId="02421E4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0.005</w:t>
            </w:r>
          </w:p>
        </w:tc>
        <w:tc>
          <w:tcPr>
            <w:tcW w:w="587" w:type="pct"/>
            <w:noWrap/>
            <w:vAlign w:val="center"/>
            <w:hideMark/>
          </w:tcPr>
          <w:p w14:paraId="3D9082F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10.79</w:t>
            </w:r>
          </w:p>
        </w:tc>
        <w:tc>
          <w:tcPr>
            <w:tcW w:w="587" w:type="pct"/>
            <w:noWrap/>
            <w:vAlign w:val="center"/>
            <w:hideMark/>
          </w:tcPr>
          <w:p w14:paraId="6BFC997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8.56</w:t>
            </w:r>
          </w:p>
        </w:tc>
        <w:tc>
          <w:tcPr>
            <w:tcW w:w="471" w:type="pct"/>
            <w:noWrap/>
            <w:hideMark/>
          </w:tcPr>
          <w:p w14:paraId="54985E5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6524334B" w14:textId="77777777" w:rsidTr="003962E1">
        <w:trPr>
          <w:trHeight w:val="315"/>
          <w:jc w:val="center"/>
        </w:trPr>
        <w:tc>
          <w:tcPr>
            <w:tcW w:w="573" w:type="pct"/>
            <w:noWrap/>
          </w:tcPr>
          <w:p w14:paraId="01A2386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4</w:t>
            </w:r>
          </w:p>
        </w:tc>
        <w:tc>
          <w:tcPr>
            <w:tcW w:w="386" w:type="pct"/>
            <w:noWrap/>
            <w:vAlign w:val="center"/>
            <w:hideMark/>
          </w:tcPr>
          <w:p w14:paraId="47596B0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553" w:type="pct"/>
            <w:noWrap/>
            <w:vAlign w:val="center"/>
          </w:tcPr>
          <w:p w14:paraId="4C6CCA0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40</w:t>
            </w:r>
          </w:p>
        </w:tc>
        <w:tc>
          <w:tcPr>
            <w:tcW w:w="386" w:type="pct"/>
            <w:noWrap/>
            <w:vAlign w:val="center"/>
            <w:hideMark/>
          </w:tcPr>
          <w:p w14:paraId="04907BD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35EAB6A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0.000383</w:t>
            </w:r>
          </w:p>
        </w:tc>
        <w:tc>
          <w:tcPr>
            <w:tcW w:w="669" w:type="pct"/>
            <w:vAlign w:val="bottom"/>
          </w:tcPr>
          <w:p w14:paraId="086DE13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0.111</w:t>
            </w:r>
          </w:p>
        </w:tc>
        <w:tc>
          <w:tcPr>
            <w:tcW w:w="587" w:type="pct"/>
            <w:noWrap/>
            <w:vAlign w:val="center"/>
            <w:hideMark/>
          </w:tcPr>
          <w:p w14:paraId="7A65A57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0.202</w:t>
            </w:r>
          </w:p>
        </w:tc>
        <w:tc>
          <w:tcPr>
            <w:tcW w:w="587" w:type="pct"/>
            <w:noWrap/>
            <w:vAlign w:val="center"/>
            <w:hideMark/>
          </w:tcPr>
          <w:p w14:paraId="28899FB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0.12</w:t>
            </w:r>
          </w:p>
        </w:tc>
        <w:tc>
          <w:tcPr>
            <w:tcW w:w="471" w:type="pct"/>
            <w:noWrap/>
            <w:hideMark/>
          </w:tcPr>
          <w:p w14:paraId="42C0450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22FBB689" w14:textId="77777777" w:rsidTr="003962E1">
        <w:trPr>
          <w:trHeight w:val="315"/>
          <w:jc w:val="center"/>
        </w:trPr>
        <w:tc>
          <w:tcPr>
            <w:tcW w:w="573" w:type="pct"/>
            <w:noWrap/>
          </w:tcPr>
          <w:p w14:paraId="38D0AEB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5</w:t>
            </w:r>
          </w:p>
        </w:tc>
        <w:tc>
          <w:tcPr>
            <w:tcW w:w="386" w:type="pct"/>
            <w:noWrap/>
            <w:vAlign w:val="center"/>
            <w:hideMark/>
          </w:tcPr>
          <w:p w14:paraId="38CBA6F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w:t>
            </w:r>
          </w:p>
        </w:tc>
        <w:tc>
          <w:tcPr>
            <w:tcW w:w="553" w:type="pct"/>
            <w:noWrap/>
            <w:vAlign w:val="center"/>
          </w:tcPr>
          <w:p w14:paraId="77D0BDD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400</w:t>
            </w:r>
          </w:p>
        </w:tc>
        <w:tc>
          <w:tcPr>
            <w:tcW w:w="386" w:type="pct"/>
            <w:noWrap/>
            <w:vAlign w:val="center"/>
            <w:hideMark/>
          </w:tcPr>
          <w:p w14:paraId="1E110F0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0F7AFCB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0.000195</w:t>
            </w:r>
          </w:p>
        </w:tc>
        <w:tc>
          <w:tcPr>
            <w:tcW w:w="669" w:type="pct"/>
            <w:vAlign w:val="bottom"/>
          </w:tcPr>
          <w:p w14:paraId="7C3E3C5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0.007</w:t>
            </w:r>
          </w:p>
        </w:tc>
        <w:tc>
          <w:tcPr>
            <w:tcW w:w="587" w:type="pct"/>
            <w:noWrap/>
            <w:vAlign w:val="center"/>
            <w:hideMark/>
          </w:tcPr>
          <w:p w14:paraId="7A9DCE7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16.5</w:t>
            </w:r>
          </w:p>
        </w:tc>
        <w:tc>
          <w:tcPr>
            <w:tcW w:w="587" w:type="pct"/>
            <w:noWrap/>
            <w:vAlign w:val="center"/>
            <w:hideMark/>
          </w:tcPr>
          <w:p w14:paraId="1306849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10.9</w:t>
            </w:r>
          </w:p>
        </w:tc>
        <w:tc>
          <w:tcPr>
            <w:tcW w:w="471" w:type="pct"/>
            <w:noWrap/>
            <w:hideMark/>
          </w:tcPr>
          <w:p w14:paraId="7C1A960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72A525D5" w14:textId="77777777" w:rsidTr="003962E1">
        <w:trPr>
          <w:trHeight w:val="315"/>
          <w:jc w:val="center"/>
        </w:trPr>
        <w:tc>
          <w:tcPr>
            <w:tcW w:w="573" w:type="pct"/>
            <w:noWrap/>
          </w:tcPr>
          <w:p w14:paraId="2D966DA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6</w:t>
            </w:r>
          </w:p>
        </w:tc>
        <w:tc>
          <w:tcPr>
            <w:tcW w:w="386" w:type="pct"/>
            <w:noWrap/>
            <w:vAlign w:val="center"/>
            <w:hideMark/>
          </w:tcPr>
          <w:p w14:paraId="7EF8746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w:t>
            </w:r>
          </w:p>
        </w:tc>
        <w:tc>
          <w:tcPr>
            <w:tcW w:w="553" w:type="pct"/>
            <w:noWrap/>
            <w:vAlign w:val="center"/>
          </w:tcPr>
          <w:p w14:paraId="1C95A49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30</w:t>
            </w:r>
          </w:p>
        </w:tc>
        <w:tc>
          <w:tcPr>
            <w:tcW w:w="386" w:type="pct"/>
            <w:noWrap/>
            <w:vAlign w:val="center"/>
            <w:hideMark/>
          </w:tcPr>
          <w:p w14:paraId="33D8690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w:t>
            </w:r>
          </w:p>
        </w:tc>
        <w:tc>
          <w:tcPr>
            <w:tcW w:w="789" w:type="pct"/>
            <w:vAlign w:val="bottom"/>
          </w:tcPr>
          <w:p w14:paraId="1043385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0.000505</w:t>
            </w:r>
          </w:p>
        </w:tc>
        <w:tc>
          <w:tcPr>
            <w:tcW w:w="669" w:type="pct"/>
            <w:vAlign w:val="bottom"/>
          </w:tcPr>
          <w:p w14:paraId="7DD658C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0.05</w:t>
            </w:r>
          </w:p>
        </w:tc>
        <w:tc>
          <w:tcPr>
            <w:tcW w:w="587" w:type="pct"/>
            <w:noWrap/>
            <w:vAlign w:val="center"/>
            <w:hideMark/>
          </w:tcPr>
          <w:p w14:paraId="2318699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0.154</w:t>
            </w:r>
          </w:p>
        </w:tc>
        <w:tc>
          <w:tcPr>
            <w:tcW w:w="587" w:type="pct"/>
            <w:noWrap/>
            <w:vAlign w:val="center"/>
            <w:hideMark/>
          </w:tcPr>
          <w:p w14:paraId="7A98832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0.124</w:t>
            </w:r>
          </w:p>
        </w:tc>
        <w:tc>
          <w:tcPr>
            <w:tcW w:w="471" w:type="pct"/>
            <w:noWrap/>
            <w:hideMark/>
          </w:tcPr>
          <w:p w14:paraId="47ED38B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09489DF9" w14:textId="77777777" w:rsidTr="003962E1">
        <w:trPr>
          <w:trHeight w:val="315"/>
          <w:jc w:val="center"/>
        </w:trPr>
        <w:tc>
          <w:tcPr>
            <w:tcW w:w="573" w:type="pct"/>
            <w:noWrap/>
          </w:tcPr>
          <w:p w14:paraId="44A9516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7</w:t>
            </w:r>
          </w:p>
        </w:tc>
        <w:tc>
          <w:tcPr>
            <w:tcW w:w="386" w:type="pct"/>
            <w:noWrap/>
            <w:vAlign w:val="center"/>
            <w:hideMark/>
          </w:tcPr>
          <w:p w14:paraId="2EA5453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7</w:t>
            </w:r>
          </w:p>
        </w:tc>
        <w:tc>
          <w:tcPr>
            <w:tcW w:w="553" w:type="pct"/>
            <w:noWrap/>
            <w:vAlign w:val="center"/>
          </w:tcPr>
          <w:p w14:paraId="155D5CE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40</w:t>
            </w:r>
          </w:p>
        </w:tc>
        <w:tc>
          <w:tcPr>
            <w:tcW w:w="386" w:type="pct"/>
            <w:noWrap/>
            <w:vAlign w:val="center"/>
            <w:hideMark/>
          </w:tcPr>
          <w:p w14:paraId="39C1981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7</w:t>
            </w:r>
          </w:p>
        </w:tc>
        <w:tc>
          <w:tcPr>
            <w:tcW w:w="789" w:type="pct"/>
            <w:vAlign w:val="bottom"/>
          </w:tcPr>
          <w:p w14:paraId="52F41DC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7A26D49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3EB7D19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0.288</w:t>
            </w:r>
          </w:p>
        </w:tc>
        <w:tc>
          <w:tcPr>
            <w:tcW w:w="587" w:type="pct"/>
            <w:noWrap/>
            <w:vAlign w:val="center"/>
            <w:hideMark/>
          </w:tcPr>
          <w:p w14:paraId="2CF09B8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0.238</w:t>
            </w:r>
          </w:p>
        </w:tc>
        <w:tc>
          <w:tcPr>
            <w:tcW w:w="471" w:type="pct"/>
            <w:noWrap/>
            <w:hideMark/>
          </w:tcPr>
          <w:p w14:paraId="258C0FD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0DB778A9" w14:textId="77777777" w:rsidTr="003962E1">
        <w:trPr>
          <w:trHeight w:val="315"/>
          <w:jc w:val="center"/>
        </w:trPr>
        <w:tc>
          <w:tcPr>
            <w:tcW w:w="573" w:type="pct"/>
            <w:noWrap/>
          </w:tcPr>
          <w:p w14:paraId="41E11E6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8</w:t>
            </w:r>
          </w:p>
        </w:tc>
        <w:tc>
          <w:tcPr>
            <w:tcW w:w="386" w:type="pct"/>
            <w:noWrap/>
            <w:vAlign w:val="center"/>
            <w:hideMark/>
          </w:tcPr>
          <w:p w14:paraId="7457C05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8</w:t>
            </w:r>
          </w:p>
        </w:tc>
        <w:tc>
          <w:tcPr>
            <w:tcW w:w="553" w:type="pct"/>
            <w:noWrap/>
            <w:vAlign w:val="center"/>
          </w:tcPr>
          <w:p w14:paraId="657B880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300</w:t>
            </w:r>
          </w:p>
        </w:tc>
        <w:tc>
          <w:tcPr>
            <w:tcW w:w="386" w:type="pct"/>
            <w:noWrap/>
            <w:vAlign w:val="center"/>
            <w:hideMark/>
          </w:tcPr>
          <w:p w14:paraId="4F1F33A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w:t>
            </w:r>
          </w:p>
        </w:tc>
        <w:tc>
          <w:tcPr>
            <w:tcW w:w="789" w:type="pct"/>
            <w:vAlign w:val="bottom"/>
          </w:tcPr>
          <w:p w14:paraId="7B0DCB8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0.000194</w:t>
            </w:r>
          </w:p>
        </w:tc>
        <w:tc>
          <w:tcPr>
            <w:tcW w:w="669" w:type="pct"/>
            <w:vAlign w:val="bottom"/>
          </w:tcPr>
          <w:p w14:paraId="5B462B3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0.01</w:t>
            </w:r>
          </w:p>
        </w:tc>
        <w:tc>
          <w:tcPr>
            <w:tcW w:w="587" w:type="pct"/>
            <w:noWrap/>
            <w:vAlign w:val="center"/>
            <w:hideMark/>
          </w:tcPr>
          <w:p w14:paraId="2DF6000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5.5</w:t>
            </w:r>
          </w:p>
        </w:tc>
        <w:tc>
          <w:tcPr>
            <w:tcW w:w="587" w:type="pct"/>
            <w:noWrap/>
            <w:vAlign w:val="center"/>
            <w:hideMark/>
          </w:tcPr>
          <w:p w14:paraId="516CEFB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4.91</w:t>
            </w:r>
          </w:p>
        </w:tc>
        <w:tc>
          <w:tcPr>
            <w:tcW w:w="471" w:type="pct"/>
            <w:noWrap/>
            <w:hideMark/>
          </w:tcPr>
          <w:p w14:paraId="5B34A55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08ACC68A" w14:textId="77777777" w:rsidTr="003962E1">
        <w:trPr>
          <w:trHeight w:val="315"/>
          <w:jc w:val="center"/>
        </w:trPr>
        <w:tc>
          <w:tcPr>
            <w:tcW w:w="573" w:type="pct"/>
            <w:noWrap/>
          </w:tcPr>
          <w:p w14:paraId="529CA98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sz w:val="18"/>
                <w:szCs w:val="18"/>
              </w:rPr>
              <w:t>9</w:t>
            </w:r>
          </w:p>
        </w:tc>
        <w:tc>
          <w:tcPr>
            <w:tcW w:w="386" w:type="pct"/>
            <w:noWrap/>
            <w:vAlign w:val="center"/>
            <w:hideMark/>
          </w:tcPr>
          <w:p w14:paraId="5F1FD05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9</w:t>
            </w:r>
          </w:p>
        </w:tc>
        <w:tc>
          <w:tcPr>
            <w:tcW w:w="553" w:type="pct"/>
            <w:noWrap/>
            <w:vAlign w:val="center"/>
          </w:tcPr>
          <w:p w14:paraId="6287A97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75</w:t>
            </w:r>
          </w:p>
        </w:tc>
        <w:tc>
          <w:tcPr>
            <w:tcW w:w="386" w:type="pct"/>
            <w:noWrap/>
            <w:vAlign w:val="center"/>
            <w:hideMark/>
          </w:tcPr>
          <w:p w14:paraId="097C0AC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789" w:type="pct"/>
            <w:vAlign w:val="bottom"/>
          </w:tcPr>
          <w:p w14:paraId="76B5322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0.00051</w:t>
            </w:r>
          </w:p>
        </w:tc>
        <w:tc>
          <w:tcPr>
            <w:tcW w:w="669" w:type="pct"/>
            <w:vAlign w:val="bottom"/>
          </w:tcPr>
          <w:p w14:paraId="2051EA2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587" w:type="pct"/>
            <w:noWrap/>
            <w:vAlign w:val="center"/>
            <w:hideMark/>
          </w:tcPr>
          <w:p w14:paraId="019151F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0.455</w:t>
            </w:r>
          </w:p>
        </w:tc>
        <w:tc>
          <w:tcPr>
            <w:tcW w:w="587" w:type="pct"/>
            <w:noWrap/>
            <w:vAlign w:val="center"/>
            <w:hideMark/>
          </w:tcPr>
          <w:p w14:paraId="3F01F1C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0.313</w:t>
            </w:r>
          </w:p>
        </w:tc>
        <w:tc>
          <w:tcPr>
            <w:tcW w:w="471" w:type="pct"/>
            <w:noWrap/>
            <w:hideMark/>
          </w:tcPr>
          <w:p w14:paraId="48A54DF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4635A6B5" w14:textId="77777777" w:rsidTr="003962E1">
        <w:trPr>
          <w:trHeight w:val="315"/>
          <w:jc w:val="center"/>
        </w:trPr>
        <w:tc>
          <w:tcPr>
            <w:tcW w:w="573" w:type="pct"/>
            <w:noWrap/>
          </w:tcPr>
          <w:p w14:paraId="67494C6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0</w:t>
            </w:r>
          </w:p>
        </w:tc>
        <w:tc>
          <w:tcPr>
            <w:tcW w:w="386" w:type="pct"/>
            <w:noWrap/>
            <w:vAlign w:val="center"/>
            <w:hideMark/>
          </w:tcPr>
          <w:p w14:paraId="02044AE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10</w:t>
            </w:r>
          </w:p>
        </w:tc>
        <w:tc>
          <w:tcPr>
            <w:tcW w:w="553" w:type="pct"/>
            <w:noWrap/>
            <w:vAlign w:val="center"/>
          </w:tcPr>
          <w:p w14:paraId="79BA710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45</w:t>
            </w:r>
          </w:p>
        </w:tc>
        <w:tc>
          <w:tcPr>
            <w:tcW w:w="386" w:type="pct"/>
            <w:noWrap/>
            <w:vAlign w:val="center"/>
            <w:hideMark/>
          </w:tcPr>
          <w:p w14:paraId="009030E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w:t>
            </w:r>
          </w:p>
        </w:tc>
        <w:tc>
          <w:tcPr>
            <w:tcW w:w="789" w:type="pct"/>
            <w:vAlign w:val="bottom"/>
          </w:tcPr>
          <w:p w14:paraId="36B1FB3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0.000498</w:t>
            </w:r>
          </w:p>
        </w:tc>
        <w:tc>
          <w:tcPr>
            <w:tcW w:w="669" w:type="pct"/>
            <w:vAlign w:val="bottom"/>
          </w:tcPr>
          <w:p w14:paraId="64FE73B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0.025</w:t>
            </w:r>
          </w:p>
        </w:tc>
        <w:tc>
          <w:tcPr>
            <w:tcW w:w="587" w:type="pct"/>
            <w:noWrap/>
            <w:vAlign w:val="center"/>
            <w:hideMark/>
          </w:tcPr>
          <w:p w14:paraId="10AB4FB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0.0831</w:t>
            </w:r>
          </w:p>
        </w:tc>
        <w:tc>
          <w:tcPr>
            <w:tcW w:w="587" w:type="pct"/>
            <w:noWrap/>
            <w:vAlign w:val="center"/>
            <w:hideMark/>
          </w:tcPr>
          <w:p w14:paraId="171EC7F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0.065</w:t>
            </w:r>
          </w:p>
        </w:tc>
        <w:tc>
          <w:tcPr>
            <w:tcW w:w="471" w:type="pct"/>
            <w:noWrap/>
            <w:hideMark/>
          </w:tcPr>
          <w:p w14:paraId="12EA6BC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42F6E43F" w14:textId="77777777" w:rsidTr="003962E1">
        <w:trPr>
          <w:trHeight w:val="315"/>
          <w:jc w:val="center"/>
        </w:trPr>
        <w:tc>
          <w:tcPr>
            <w:tcW w:w="573" w:type="pct"/>
            <w:noWrap/>
          </w:tcPr>
          <w:p w14:paraId="1349396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1</w:t>
            </w:r>
          </w:p>
        </w:tc>
        <w:tc>
          <w:tcPr>
            <w:tcW w:w="386" w:type="pct"/>
            <w:noWrap/>
            <w:vAlign w:val="center"/>
            <w:hideMark/>
          </w:tcPr>
          <w:p w14:paraId="7B2D1C5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11</w:t>
            </w:r>
          </w:p>
        </w:tc>
        <w:tc>
          <w:tcPr>
            <w:tcW w:w="553" w:type="pct"/>
            <w:noWrap/>
            <w:vAlign w:val="center"/>
          </w:tcPr>
          <w:p w14:paraId="0CA4CDE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340</w:t>
            </w:r>
          </w:p>
        </w:tc>
        <w:tc>
          <w:tcPr>
            <w:tcW w:w="386" w:type="pct"/>
            <w:noWrap/>
            <w:vAlign w:val="center"/>
            <w:hideMark/>
          </w:tcPr>
          <w:p w14:paraId="297B2B3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789" w:type="pct"/>
            <w:vAlign w:val="bottom"/>
          </w:tcPr>
          <w:p w14:paraId="7536E90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0.00023</w:t>
            </w:r>
          </w:p>
        </w:tc>
        <w:tc>
          <w:tcPr>
            <w:tcW w:w="669" w:type="pct"/>
            <w:vAlign w:val="bottom"/>
          </w:tcPr>
          <w:p w14:paraId="5697776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0.01</w:t>
            </w:r>
          </w:p>
        </w:tc>
        <w:tc>
          <w:tcPr>
            <w:tcW w:w="587" w:type="pct"/>
            <w:noWrap/>
            <w:vAlign w:val="center"/>
            <w:hideMark/>
          </w:tcPr>
          <w:p w14:paraId="0BCCA8F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2.635</w:t>
            </w:r>
          </w:p>
        </w:tc>
        <w:tc>
          <w:tcPr>
            <w:tcW w:w="587" w:type="pct"/>
            <w:noWrap/>
            <w:vAlign w:val="center"/>
            <w:hideMark/>
          </w:tcPr>
          <w:p w14:paraId="457B2A4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1.74</w:t>
            </w:r>
          </w:p>
        </w:tc>
        <w:tc>
          <w:tcPr>
            <w:tcW w:w="471" w:type="pct"/>
            <w:noWrap/>
            <w:hideMark/>
          </w:tcPr>
          <w:p w14:paraId="2111CD1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12B898E0" w14:textId="77777777" w:rsidTr="003962E1">
        <w:trPr>
          <w:trHeight w:val="315"/>
          <w:jc w:val="center"/>
        </w:trPr>
        <w:tc>
          <w:tcPr>
            <w:tcW w:w="573" w:type="pct"/>
            <w:noWrap/>
          </w:tcPr>
          <w:p w14:paraId="149F116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2</w:t>
            </w:r>
          </w:p>
        </w:tc>
        <w:tc>
          <w:tcPr>
            <w:tcW w:w="386" w:type="pct"/>
            <w:noWrap/>
            <w:vAlign w:val="center"/>
            <w:hideMark/>
          </w:tcPr>
          <w:p w14:paraId="356AEE4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12</w:t>
            </w:r>
          </w:p>
        </w:tc>
        <w:tc>
          <w:tcPr>
            <w:tcW w:w="553" w:type="pct"/>
            <w:noWrap/>
            <w:vAlign w:val="center"/>
          </w:tcPr>
          <w:p w14:paraId="62435E60"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30</w:t>
            </w:r>
          </w:p>
        </w:tc>
        <w:tc>
          <w:tcPr>
            <w:tcW w:w="386" w:type="pct"/>
            <w:noWrap/>
            <w:vAlign w:val="center"/>
            <w:hideMark/>
          </w:tcPr>
          <w:p w14:paraId="4D88612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04037AD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0.000505</w:t>
            </w:r>
          </w:p>
        </w:tc>
        <w:tc>
          <w:tcPr>
            <w:tcW w:w="669" w:type="pct"/>
            <w:vAlign w:val="bottom"/>
          </w:tcPr>
          <w:p w14:paraId="148D79D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0.05</w:t>
            </w:r>
          </w:p>
        </w:tc>
        <w:tc>
          <w:tcPr>
            <w:tcW w:w="587" w:type="pct"/>
            <w:noWrap/>
            <w:vAlign w:val="center"/>
            <w:hideMark/>
          </w:tcPr>
          <w:p w14:paraId="12888CE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0.039</w:t>
            </w:r>
          </w:p>
        </w:tc>
        <w:tc>
          <w:tcPr>
            <w:tcW w:w="587" w:type="pct"/>
            <w:noWrap/>
            <w:vAlign w:val="center"/>
            <w:hideMark/>
          </w:tcPr>
          <w:p w14:paraId="1B92DC5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0.039</w:t>
            </w:r>
          </w:p>
        </w:tc>
        <w:tc>
          <w:tcPr>
            <w:tcW w:w="471" w:type="pct"/>
            <w:noWrap/>
            <w:hideMark/>
          </w:tcPr>
          <w:p w14:paraId="6C1C3F6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114034D4" w14:textId="77777777" w:rsidTr="003962E1">
        <w:trPr>
          <w:trHeight w:val="315"/>
          <w:jc w:val="center"/>
        </w:trPr>
        <w:tc>
          <w:tcPr>
            <w:tcW w:w="573" w:type="pct"/>
            <w:noWrap/>
          </w:tcPr>
          <w:p w14:paraId="4ECD900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3</w:t>
            </w:r>
          </w:p>
        </w:tc>
        <w:tc>
          <w:tcPr>
            <w:tcW w:w="386" w:type="pct"/>
            <w:noWrap/>
            <w:vAlign w:val="center"/>
            <w:hideMark/>
          </w:tcPr>
          <w:p w14:paraId="3F1B67C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13</w:t>
            </w:r>
          </w:p>
        </w:tc>
        <w:tc>
          <w:tcPr>
            <w:tcW w:w="553" w:type="pct"/>
            <w:noWrap/>
            <w:vAlign w:val="center"/>
          </w:tcPr>
          <w:p w14:paraId="19686A0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35</w:t>
            </w:r>
          </w:p>
        </w:tc>
        <w:tc>
          <w:tcPr>
            <w:tcW w:w="386" w:type="pct"/>
            <w:noWrap/>
            <w:vAlign w:val="center"/>
            <w:hideMark/>
          </w:tcPr>
          <w:p w14:paraId="55B92FC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3C6A512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0.000505</w:t>
            </w:r>
          </w:p>
        </w:tc>
        <w:tc>
          <w:tcPr>
            <w:tcW w:w="669" w:type="pct"/>
            <w:vAlign w:val="bottom"/>
          </w:tcPr>
          <w:p w14:paraId="55B78AD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0.05</w:t>
            </w:r>
          </w:p>
        </w:tc>
        <w:tc>
          <w:tcPr>
            <w:tcW w:w="587" w:type="pct"/>
            <w:noWrap/>
            <w:vAlign w:val="center"/>
            <w:hideMark/>
          </w:tcPr>
          <w:p w14:paraId="7D57811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w:t>
            </w:r>
          </w:p>
        </w:tc>
        <w:tc>
          <w:tcPr>
            <w:tcW w:w="587" w:type="pct"/>
            <w:noWrap/>
            <w:vAlign w:val="center"/>
            <w:hideMark/>
          </w:tcPr>
          <w:p w14:paraId="20FF9D9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w:t>
            </w:r>
          </w:p>
        </w:tc>
        <w:tc>
          <w:tcPr>
            <w:tcW w:w="471" w:type="pct"/>
            <w:noWrap/>
            <w:hideMark/>
          </w:tcPr>
          <w:p w14:paraId="094E05C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1</w:t>
            </w:r>
          </w:p>
        </w:tc>
      </w:tr>
      <w:tr w:rsidR="003962E1" w:rsidRPr="00DD4026" w14:paraId="7C7F60ED" w14:textId="77777777" w:rsidTr="003962E1">
        <w:trPr>
          <w:trHeight w:val="285"/>
          <w:jc w:val="center"/>
        </w:trPr>
        <w:tc>
          <w:tcPr>
            <w:tcW w:w="573" w:type="pct"/>
            <w:noWrap/>
          </w:tcPr>
          <w:p w14:paraId="67376FD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4</w:t>
            </w:r>
          </w:p>
        </w:tc>
        <w:tc>
          <w:tcPr>
            <w:tcW w:w="386" w:type="pct"/>
            <w:noWrap/>
            <w:vAlign w:val="center"/>
            <w:hideMark/>
          </w:tcPr>
          <w:p w14:paraId="54C9BE1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w:t>
            </w:r>
          </w:p>
        </w:tc>
        <w:tc>
          <w:tcPr>
            <w:tcW w:w="553" w:type="pct"/>
            <w:noWrap/>
            <w:vAlign w:val="center"/>
          </w:tcPr>
          <w:p w14:paraId="5A8DE99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25</w:t>
            </w:r>
          </w:p>
        </w:tc>
        <w:tc>
          <w:tcPr>
            <w:tcW w:w="386" w:type="pct"/>
            <w:noWrap/>
            <w:vAlign w:val="center"/>
            <w:hideMark/>
          </w:tcPr>
          <w:p w14:paraId="11474E61"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789" w:type="pct"/>
            <w:vAlign w:val="bottom"/>
          </w:tcPr>
          <w:p w14:paraId="779690C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663C8B8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3BC1186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1.186</w:t>
            </w:r>
          </w:p>
        </w:tc>
        <w:tc>
          <w:tcPr>
            <w:tcW w:w="587" w:type="pct"/>
            <w:noWrap/>
            <w:vAlign w:val="center"/>
            <w:hideMark/>
          </w:tcPr>
          <w:p w14:paraId="79D1EBE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0.4262</w:t>
            </w:r>
          </w:p>
        </w:tc>
        <w:tc>
          <w:tcPr>
            <w:tcW w:w="471" w:type="pct"/>
            <w:noWrap/>
            <w:hideMark/>
          </w:tcPr>
          <w:p w14:paraId="0553D78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sz w:val="18"/>
                <w:szCs w:val="18"/>
              </w:rPr>
              <w:t>2</w:t>
            </w:r>
          </w:p>
        </w:tc>
      </w:tr>
      <w:tr w:rsidR="003962E1" w:rsidRPr="00DD4026" w14:paraId="26DF0971" w14:textId="77777777" w:rsidTr="003962E1">
        <w:trPr>
          <w:trHeight w:val="285"/>
          <w:jc w:val="center"/>
        </w:trPr>
        <w:tc>
          <w:tcPr>
            <w:tcW w:w="573" w:type="pct"/>
            <w:noWrap/>
          </w:tcPr>
          <w:p w14:paraId="3DB667F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5</w:t>
            </w:r>
          </w:p>
        </w:tc>
        <w:tc>
          <w:tcPr>
            <w:tcW w:w="386" w:type="pct"/>
            <w:noWrap/>
            <w:vAlign w:val="center"/>
            <w:hideMark/>
          </w:tcPr>
          <w:p w14:paraId="19BF894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553" w:type="pct"/>
            <w:noWrap/>
            <w:vAlign w:val="center"/>
          </w:tcPr>
          <w:p w14:paraId="64036AF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40</w:t>
            </w:r>
          </w:p>
        </w:tc>
        <w:tc>
          <w:tcPr>
            <w:tcW w:w="386" w:type="pct"/>
            <w:noWrap/>
            <w:vAlign w:val="center"/>
            <w:hideMark/>
          </w:tcPr>
          <w:p w14:paraId="722BB30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789" w:type="pct"/>
            <w:vAlign w:val="bottom"/>
          </w:tcPr>
          <w:p w14:paraId="118065A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05C82AB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6B1B2B5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0.98</w:t>
            </w:r>
          </w:p>
        </w:tc>
        <w:tc>
          <w:tcPr>
            <w:tcW w:w="587" w:type="pct"/>
            <w:noWrap/>
            <w:vAlign w:val="center"/>
            <w:hideMark/>
          </w:tcPr>
          <w:p w14:paraId="0C5A43F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w:t>
            </w:r>
          </w:p>
        </w:tc>
        <w:tc>
          <w:tcPr>
            <w:tcW w:w="471" w:type="pct"/>
            <w:noWrap/>
            <w:hideMark/>
          </w:tcPr>
          <w:p w14:paraId="7DEDCD0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rFonts w:hint="eastAsia"/>
                <w:sz w:val="18"/>
                <w:szCs w:val="18"/>
              </w:rPr>
              <w:t>2</w:t>
            </w:r>
          </w:p>
        </w:tc>
      </w:tr>
      <w:tr w:rsidR="003962E1" w:rsidRPr="00DD4026" w14:paraId="62EBA5FC" w14:textId="77777777" w:rsidTr="003962E1">
        <w:trPr>
          <w:trHeight w:val="285"/>
          <w:jc w:val="center"/>
        </w:trPr>
        <w:tc>
          <w:tcPr>
            <w:tcW w:w="573" w:type="pct"/>
            <w:noWrap/>
          </w:tcPr>
          <w:p w14:paraId="5579F89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6</w:t>
            </w:r>
          </w:p>
        </w:tc>
        <w:tc>
          <w:tcPr>
            <w:tcW w:w="386" w:type="pct"/>
            <w:noWrap/>
            <w:vAlign w:val="center"/>
            <w:hideMark/>
          </w:tcPr>
          <w:p w14:paraId="43435A3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w:t>
            </w:r>
          </w:p>
        </w:tc>
        <w:tc>
          <w:tcPr>
            <w:tcW w:w="553" w:type="pct"/>
            <w:noWrap/>
            <w:vAlign w:val="center"/>
          </w:tcPr>
          <w:p w14:paraId="09E94FF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30</w:t>
            </w:r>
          </w:p>
        </w:tc>
        <w:tc>
          <w:tcPr>
            <w:tcW w:w="386" w:type="pct"/>
            <w:noWrap/>
            <w:vAlign w:val="center"/>
            <w:hideMark/>
          </w:tcPr>
          <w:p w14:paraId="56ACA77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789" w:type="pct"/>
            <w:vAlign w:val="bottom"/>
          </w:tcPr>
          <w:p w14:paraId="38A1750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251407A8"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0C7677A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7.33</w:t>
            </w:r>
          </w:p>
        </w:tc>
        <w:tc>
          <w:tcPr>
            <w:tcW w:w="587" w:type="pct"/>
            <w:noWrap/>
            <w:vAlign w:val="center"/>
            <w:hideMark/>
          </w:tcPr>
          <w:p w14:paraId="37D8D6F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5.61</w:t>
            </w:r>
          </w:p>
        </w:tc>
        <w:tc>
          <w:tcPr>
            <w:tcW w:w="471" w:type="pct"/>
            <w:noWrap/>
            <w:vAlign w:val="center"/>
            <w:hideMark/>
          </w:tcPr>
          <w:p w14:paraId="14BAF23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sz w:val="18"/>
                <w:szCs w:val="18"/>
              </w:rPr>
              <w:t>3</w:t>
            </w:r>
          </w:p>
        </w:tc>
      </w:tr>
      <w:tr w:rsidR="003962E1" w:rsidRPr="00DD4026" w14:paraId="28E2558A" w14:textId="77777777" w:rsidTr="003962E1">
        <w:trPr>
          <w:trHeight w:val="285"/>
          <w:jc w:val="center"/>
        </w:trPr>
        <w:tc>
          <w:tcPr>
            <w:tcW w:w="573" w:type="pct"/>
            <w:noWrap/>
          </w:tcPr>
          <w:p w14:paraId="054BAB9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7</w:t>
            </w:r>
          </w:p>
        </w:tc>
        <w:tc>
          <w:tcPr>
            <w:tcW w:w="386" w:type="pct"/>
            <w:noWrap/>
            <w:vAlign w:val="center"/>
            <w:hideMark/>
          </w:tcPr>
          <w:p w14:paraId="43034B3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2</w:t>
            </w:r>
          </w:p>
        </w:tc>
        <w:tc>
          <w:tcPr>
            <w:tcW w:w="553" w:type="pct"/>
            <w:noWrap/>
            <w:vAlign w:val="center"/>
          </w:tcPr>
          <w:p w14:paraId="7068C0F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30</w:t>
            </w:r>
          </w:p>
        </w:tc>
        <w:tc>
          <w:tcPr>
            <w:tcW w:w="386" w:type="pct"/>
            <w:noWrap/>
            <w:vAlign w:val="center"/>
            <w:hideMark/>
          </w:tcPr>
          <w:p w14:paraId="7DBF8A9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38357C9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76F927F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4F7FCFCE"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9.85</w:t>
            </w:r>
          </w:p>
        </w:tc>
        <w:tc>
          <w:tcPr>
            <w:tcW w:w="587" w:type="pct"/>
            <w:noWrap/>
            <w:vAlign w:val="center"/>
            <w:hideMark/>
          </w:tcPr>
          <w:p w14:paraId="7553E2F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4.3</w:t>
            </w:r>
          </w:p>
        </w:tc>
        <w:tc>
          <w:tcPr>
            <w:tcW w:w="471" w:type="pct"/>
            <w:noWrap/>
            <w:vAlign w:val="center"/>
            <w:hideMark/>
          </w:tcPr>
          <w:p w14:paraId="2E37AC8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sz w:val="18"/>
                <w:szCs w:val="18"/>
              </w:rPr>
              <w:t>3</w:t>
            </w:r>
          </w:p>
        </w:tc>
      </w:tr>
      <w:tr w:rsidR="003962E1" w:rsidRPr="00DD4026" w14:paraId="4D7083B8" w14:textId="77777777" w:rsidTr="003962E1">
        <w:trPr>
          <w:trHeight w:val="285"/>
          <w:jc w:val="center"/>
        </w:trPr>
        <w:tc>
          <w:tcPr>
            <w:tcW w:w="573" w:type="pct"/>
            <w:noWrap/>
          </w:tcPr>
          <w:p w14:paraId="0DF8663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水电站</w:t>
            </w:r>
            <w:r w:rsidRPr="00DD4026">
              <w:rPr>
                <w:rFonts w:hint="eastAsia"/>
                <w:sz w:val="18"/>
                <w:szCs w:val="18"/>
              </w:rPr>
              <w:t>1</w:t>
            </w:r>
            <w:r w:rsidRPr="00DD4026">
              <w:rPr>
                <w:sz w:val="18"/>
                <w:szCs w:val="18"/>
              </w:rPr>
              <w:t>8</w:t>
            </w:r>
          </w:p>
        </w:tc>
        <w:tc>
          <w:tcPr>
            <w:tcW w:w="386" w:type="pct"/>
            <w:noWrap/>
            <w:vAlign w:val="center"/>
            <w:hideMark/>
          </w:tcPr>
          <w:p w14:paraId="0D758EE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3</w:t>
            </w:r>
          </w:p>
        </w:tc>
        <w:tc>
          <w:tcPr>
            <w:tcW w:w="553" w:type="pct"/>
            <w:noWrap/>
            <w:vAlign w:val="center"/>
          </w:tcPr>
          <w:p w14:paraId="71F87F6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eastAsia="等线"/>
                <w:color w:val="000000"/>
                <w:sz w:val="18"/>
                <w:szCs w:val="18"/>
              </w:rPr>
              <w:t>20</w:t>
            </w:r>
          </w:p>
        </w:tc>
        <w:tc>
          <w:tcPr>
            <w:tcW w:w="386" w:type="pct"/>
            <w:noWrap/>
            <w:vAlign w:val="center"/>
            <w:hideMark/>
          </w:tcPr>
          <w:p w14:paraId="653D38F6"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w:t>
            </w:r>
          </w:p>
        </w:tc>
        <w:tc>
          <w:tcPr>
            <w:tcW w:w="789" w:type="pct"/>
            <w:vAlign w:val="bottom"/>
          </w:tcPr>
          <w:p w14:paraId="78BF1067"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0.000419</w:t>
            </w:r>
          </w:p>
        </w:tc>
        <w:tc>
          <w:tcPr>
            <w:tcW w:w="669" w:type="pct"/>
            <w:vAlign w:val="bottom"/>
          </w:tcPr>
          <w:p w14:paraId="54E533D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0.031</w:t>
            </w:r>
          </w:p>
        </w:tc>
        <w:tc>
          <w:tcPr>
            <w:tcW w:w="587" w:type="pct"/>
            <w:noWrap/>
            <w:vAlign w:val="center"/>
            <w:hideMark/>
          </w:tcPr>
          <w:p w14:paraId="78033CE2"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0.026</w:t>
            </w:r>
          </w:p>
        </w:tc>
        <w:tc>
          <w:tcPr>
            <w:tcW w:w="587" w:type="pct"/>
            <w:noWrap/>
            <w:vAlign w:val="center"/>
            <w:hideMark/>
          </w:tcPr>
          <w:p w14:paraId="2F43B29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0.026</w:t>
            </w:r>
          </w:p>
        </w:tc>
        <w:tc>
          <w:tcPr>
            <w:tcW w:w="471" w:type="pct"/>
            <w:noWrap/>
            <w:vAlign w:val="center"/>
            <w:hideMark/>
          </w:tcPr>
          <w:p w14:paraId="532855C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w:t>
            </w:r>
            <w:r w:rsidRPr="00DD4026">
              <w:rPr>
                <w:rFonts w:hint="eastAsia"/>
                <w:sz w:val="18"/>
                <w:szCs w:val="18"/>
              </w:rPr>
              <w:t>流域</w:t>
            </w:r>
            <w:r w:rsidRPr="00DD4026">
              <w:rPr>
                <w:sz w:val="18"/>
                <w:szCs w:val="18"/>
              </w:rPr>
              <w:t>3</w:t>
            </w:r>
          </w:p>
        </w:tc>
      </w:tr>
    </w:tbl>
    <w:p w14:paraId="544E1511" w14:textId="77777777" w:rsidR="003962E1" w:rsidRDefault="003962E1" w:rsidP="003962E1">
      <w:pPr>
        <w:pStyle w:val="afffe"/>
        <w:ind w:firstLineChars="95" w:firstLine="199"/>
        <w:jc w:val="center"/>
        <w:rPr>
          <w:rFonts w:ascii="黑体" w:eastAsia="黑体" w:hAnsi="黑体"/>
          <w:szCs w:val="21"/>
        </w:rPr>
      </w:pPr>
    </w:p>
    <w:p w14:paraId="528B139A" w14:textId="7F91F8AF" w:rsidR="003962E1" w:rsidRPr="00DD4026" w:rsidRDefault="00FA776E" w:rsidP="003962E1">
      <w:pPr>
        <w:pStyle w:val="afffe"/>
        <w:ind w:firstLineChars="95" w:firstLine="199"/>
        <w:jc w:val="center"/>
        <w:rPr>
          <w:rFonts w:ascii="黑体" w:eastAsia="黑体" w:hAnsi="黑体"/>
          <w:szCs w:val="21"/>
        </w:rPr>
      </w:pPr>
      <w:r w:rsidRPr="00FA776E">
        <w:rPr>
          <w:rFonts w:ascii="黑体" w:eastAsia="黑体" w:hAnsi="黑体" w:hint="eastAsia"/>
          <w:szCs w:val="21"/>
        </w:rPr>
        <w:t>附</w:t>
      </w:r>
      <w:r w:rsidR="003962E1" w:rsidRPr="00DD4026">
        <w:rPr>
          <w:rFonts w:ascii="黑体" w:eastAsia="黑体" w:hAnsi="黑体"/>
          <w:szCs w:val="21"/>
        </w:rPr>
        <w:t>表D.</w:t>
      </w:r>
      <w:r w:rsidR="00425800">
        <w:rPr>
          <w:rFonts w:ascii="黑体" w:eastAsia="黑体" w:hAnsi="黑体"/>
          <w:szCs w:val="21"/>
        </w:rPr>
        <w:t>4</w:t>
      </w:r>
      <w:r w:rsidR="003962E1" w:rsidRPr="00DD4026">
        <w:rPr>
          <w:rFonts w:ascii="黑体" w:eastAsia="黑体" w:hAnsi="黑体"/>
          <w:szCs w:val="21"/>
        </w:rPr>
        <w:t xml:space="preserve"> </w:t>
      </w:r>
      <w:r w:rsidR="003962E1" w:rsidRPr="00DD4026">
        <w:rPr>
          <w:rFonts w:ascii="黑体" w:eastAsia="黑体" w:hAnsi="黑体" w:hint="eastAsia"/>
          <w:szCs w:val="21"/>
        </w:rPr>
        <w:t>光热电站子系统可靠性参数</w:t>
      </w:r>
    </w:p>
    <w:tbl>
      <w:tblPr>
        <w:tblW w:w="5000" w:type="pct"/>
        <w:jc w:val="center"/>
        <w:tblBorders>
          <w:top w:val="single" w:sz="4" w:space="0" w:color="auto"/>
          <w:bottom w:val="single" w:sz="4" w:space="0" w:color="auto"/>
        </w:tblBorders>
        <w:tblLook w:val="04A0" w:firstRow="1" w:lastRow="0" w:firstColumn="1" w:lastColumn="0" w:noHBand="0" w:noVBand="1"/>
      </w:tblPr>
      <w:tblGrid>
        <w:gridCol w:w="2332"/>
        <w:gridCol w:w="3888"/>
        <w:gridCol w:w="3136"/>
      </w:tblGrid>
      <w:tr w:rsidR="003962E1" w:rsidRPr="00DD4026" w14:paraId="0FB4FAF5" w14:textId="77777777" w:rsidTr="00CC0A31">
        <w:trPr>
          <w:trHeight w:val="315"/>
          <w:tblHeader/>
          <w:jc w:val="center"/>
        </w:trPr>
        <w:tc>
          <w:tcPr>
            <w:tcW w:w="1246" w:type="pct"/>
            <w:tcBorders>
              <w:top w:val="single" w:sz="4" w:space="0" w:color="auto"/>
              <w:bottom w:val="single" w:sz="4" w:space="0" w:color="auto"/>
            </w:tcBorders>
            <w:vAlign w:val="center"/>
            <w:hideMark/>
          </w:tcPr>
          <w:p w14:paraId="3C7BE066" w14:textId="77777777" w:rsidR="003962E1" w:rsidRPr="00DD4026" w:rsidRDefault="003962E1" w:rsidP="00CC0A31">
            <w:pPr>
              <w:widowControl/>
              <w:jc w:val="center"/>
              <w:rPr>
                <w:sz w:val="18"/>
                <w:szCs w:val="18"/>
              </w:rPr>
            </w:pPr>
            <w:r w:rsidRPr="00DD4026">
              <w:rPr>
                <w:rFonts w:hint="eastAsia"/>
                <w:sz w:val="18"/>
                <w:szCs w:val="18"/>
              </w:rPr>
              <w:t>元件名称</w:t>
            </w:r>
          </w:p>
        </w:tc>
        <w:tc>
          <w:tcPr>
            <w:tcW w:w="2078" w:type="pct"/>
            <w:tcBorders>
              <w:top w:val="single" w:sz="4" w:space="0" w:color="auto"/>
              <w:bottom w:val="single" w:sz="4" w:space="0" w:color="auto"/>
            </w:tcBorders>
            <w:vAlign w:val="center"/>
            <w:hideMark/>
          </w:tcPr>
          <w:p w14:paraId="775C80A5" w14:textId="77777777" w:rsidR="003962E1" w:rsidRPr="00DD4026" w:rsidRDefault="003962E1" w:rsidP="00CC0A31">
            <w:pPr>
              <w:widowControl/>
              <w:jc w:val="center"/>
              <w:rPr>
                <w:sz w:val="18"/>
                <w:szCs w:val="18"/>
              </w:rPr>
            </w:pPr>
            <w:r w:rsidRPr="00DD4026">
              <w:rPr>
                <w:rFonts w:hint="eastAsia"/>
                <w:sz w:val="18"/>
                <w:szCs w:val="18"/>
              </w:rPr>
              <w:t>强迫停运率</w:t>
            </w:r>
            <w:r w:rsidRPr="00DD4026">
              <w:rPr>
                <w:rFonts w:hint="eastAsia"/>
                <w:sz w:val="18"/>
                <w:szCs w:val="18"/>
              </w:rPr>
              <w:t xml:space="preserve"> </w:t>
            </w:r>
            <w:r w:rsidRPr="00DD4026">
              <w:rPr>
                <w:sz w:val="18"/>
                <w:szCs w:val="18"/>
              </w:rPr>
              <w:t>occ./year</w:t>
            </w:r>
          </w:p>
        </w:tc>
        <w:tc>
          <w:tcPr>
            <w:tcW w:w="1676" w:type="pct"/>
            <w:tcBorders>
              <w:top w:val="single" w:sz="4" w:space="0" w:color="auto"/>
              <w:bottom w:val="single" w:sz="4" w:space="0" w:color="auto"/>
            </w:tcBorders>
            <w:vAlign w:val="center"/>
            <w:hideMark/>
          </w:tcPr>
          <w:p w14:paraId="32C020BF" w14:textId="77777777" w:rsidR="003962E1" w:rsidRPr="00DD4026" w:rsidRDefault="003962E1" w:rsidP="00CC0A31">
            <w:pPr>
              <w:widowControl/>
              <w:jc w:val="center"/>
              <w:rPr>
                <w:sz w:val="18"/>
                <w:szCs w:val="18"/>
              </w:rPr>
            </w:pPr>
            <w:r w:rsidRPr="00DD4026">
              <w:rPr>
                <w:rFonts w:hint="eastAsia"/>
                <w:sz w:val="18"/>
                <w:szCs w:val="18"/>
              </w:rPr>
              <w:t>修复率</w:t>
            </w:r>
            <w:r w:rsidRPr="00DD4026">
              <w:rPr>
                <w:rFonts w:hint="eastAsia"/>
                <w:sz w:val="18"/>
                <w:szCs w:val="18"/>
              </w:rPr>
              <w:t xml:space="preserve"> </w:t>
            </w:r>
            <w:r w:rsidRPr="00DD4026">
              <w:rPr>
                <w:sz w:val="18"/>
                <w:szCs w:val="18"/>
              </w:rPr>
              <w:t>occ./year</w:t>
            </w:r>
          </w:p>
        </w:tc>
      </w:tr>
      <w:tr w:rsidR="003962E1" w:rsidRPr="00DD4026" w14:paraId="0EC05BFA" w14:textId="77777777" w:rsidTr="00CC0A31">
        <w:trPr>
          <w:trHeight w:val="315"/>
          <w:jc w:val="center"/>
        </w:trPr>
        <w:tc>
          <w:tcPr>
            <w:tcW w:w="1246" w:type="pct"/>
            <w:noWrap/>
            <w:vAlign w:val="center"/>
            <w:hideMark/>
          </w:tcPr>
          <w:p w14:paraId="2D0C4BFE" w14:textId="77777777" w:rsidR="003962E1" w:rsidRPr="00DD4026" w:rsidRDefault="003962E1" w:rsidP="00CC0A31">
            <w:pPr>
              <w:widowControl/>
              <w:spacing w:before="100" w:beforeAutospacing="1" w:after="100" w:afterAutospacing="1" w:line="360" w:lineRule="auto"/>
              <w:jc w:val="center"/>
              <w:rPr>
                <w:sz w:val="18"/>
                <w:szCs w:val="18"/>
              </w:rPr>
            </w:pPr>
            <w:r w:rsidRPr="00DD4026">
              <w:rPr>
                <w:rFonts w:hint="eastAsia"/>
                <w:sz w:val="18"/>
                <w:szCs w:val="18"/>
              </w:rPr>
              <w:t>集热子系统</w:t>
            </w:r>
          </w:p>
        </w:tc>
        <w:tc>
          <w:tcPr>
            <w:tcW w:w="2078" w:type="pct"/>
            <w:noWrap/>
            <w:vAlign w:val="bottom"/>
            <w:hideMark/>
          </w:tcPr>
          <w:p w14:paraId="4BCC1196" w14:textId="3DA51DF3" w:rsidR="003962E1" w:rsidRPr="00DD4026" w:rsidRDefault="000814F0" w:rsidP="000814F0">
            <w:pPr>
              <w:widowControl/>
              <w:spacing w:before="100" w:beforeAutospacing="1" w:after="100" w:afterAutospacing="1" w:line="360" w:lineRule="auto"/>
              <w:jc w:val="center"/>
              <w:rPr>
                <w:rFonts w:eastAsia="等线"/>
                <w:color w:val="000000"/>
                <w:sz w:val="18"/>
                <w:szCs w:val="18"/>
              </w:rPr>
            </w:pPr>
            <w:r>
              <w:rPr>
                <w:rFonts w:eastAsia="等线"/>
                <w:color w:val="000000"/>
                <w:sz w:val="18"/>
                <w:szCs w:val="18"/>
              </w:rPr>
              <w:t>0.0000</w:t>
            </w:r>
            <w:r>
              <w:rPr>
                <w:rFonts w:eastAsia="等线" w:hint="eastAsia"/>
                <w:color w:val="000000"/>
                <w:sz w:val="18"/>
                <w:szCs w:val="18"/>
              </w:rPr>
              <w:t>2</w:t>
            </w:r>
            <w:r w:rsidR="003962E1" w:rsidRPr="00DD4026">
              <w:rPr>
                <w:rFonts w:eastAsia="等线" w:hint="eastAsia"/>
                <w:color w:val="000000"/>
                <w:sz w:val="18"/>
                <w:szCs w:val="18"/>
              </w:rPr>
              <w:t>81</w:t>
            </w:r>
          </w:p>
        </w:tc>
        <w:tc>
          <w:tcPr>
            <w:tcW w:w="1676" w:type="pct"/>
            <w:noWrap/>
            <w:vAlign w:val="bottom"/>
            <w:hideMark/>
          </w:tcPr>
          <w:p w14:paraId="6ECB77D0" w14:textId="77777777" w:rsidR="003962E1" w:rsidRPr="00DD4026" w:rsidRDefault="003962E1" w:rsidP="00CC0A31">
            <w:pPr>
              <w:widowControl/>
              <w:spacing w:before="100" w:beforeAutospacing="1" w:after="100" w:afterAutospacing="1" w:line="360" w:lineRule="auto"/>
              <w:jc w:val="center"/>
              <w:rPr>
                <w:rFonts w:eastAsia="等线"/>
                <w:color w:val="000000"/>
                <w:sz w:val="18"/>
                <w:szCs w:val="18"/>
              </w:rPr>
            </w:pPr>
            <w:r w:rsidRPr="00DD4026">
              <w:rPr>
                <w:rFonts w:eastAsia="等线" w:hint="eastAsia"/>
                <w:color w:val="000000"/>
                <w:sz w:val="18"/>
                <w:szCs w:val="18"/>
              </w:rPr>
              <w:t>0.002778</w:t>
            </w:r>
          </w:p>
        </w:tc>
      </w:tr>
      <w:tr w:rsidR="003962E1" w:rsidRPr="00DD4026" w14:paraId="78143BDA" w14:textId="77777777" w:rsidTr="00CC0A31">
        <w:trPr>
          <w:trHeight w:val="315"/>
          <w:jc w:val="center"/>
        </w:trPr>
        <w:tc>
          <w:tcPr>
            <w:tcW w:w="1246" w:type="pct"/>
            <w:noWrap/>
            <w:vAlign w:val="center"/>
            <w:hideMark/>
          </w:tcPr>
          <w:p w14:paraId="04955194" w14:textId="77777777" w:rsidR="003962E1" w:rsidRPr="00DD4026" w:rsidRDefault="003962E1" w:rsidP="00CC0A31">
            <w:pPr>
              <w:widowControl/>
              <w:spacing w:before="100" w:beforeAutospacing="1" w:after="100" w:afterAutospacing="1" w:line="360" w:lineRule="auto"/>
              <w:jc w:val="center"/>
              <w:rPr>
                <w:sz w:val="18"/>
                <w:szCs w:val="18"/>
              </w:rPr>
            </w:pPr>
            <w:r w:rsidRPr="00DD4026">
              <w:rPr>
                <w:rFonts w:hint="eastAsia"/>
                <w:sz w:val="18"/>
                <w:szCs w:val="18"/>
              </w:rPr>
              <w:t>换热子系统</w:t>
            </w:r>
          </w:p>
        </w:tc>
        <w:tc>
          <w:tcPr>
            <w:tcW w:w="2078" w:type="pct"/>
            <w:noWrap/>
            <w:vAlign w:val="bottom"/>
            <w:hideMark/>
          </w:tcPr>
          <w:p w14:paraId="6F674061" w14:textId="535045C0" w:rsidR="003962E1" w:rsidRPr="00DD4026" w:rsidRDefault="000814F0" w:rsidP="000814F0">
            <w:pPr>
              <w:widowControl/>
              <w:spacing w:before="100" w:beforeAutospacing="1" w:after="100" w:afterAutospacing="1" w:line="360" w:lineRule="auto"/>
              <w:jc w:val="center"/>
              <w:rPr>
                <w:rFonts w:eastAsia="等线"/>
                <w:color w:val="000000"/>
                <w:sz w:val="18"/>
                <w:szCs w:val="18"/>
              </w:rPr>
            </w:pPr>
            <w:r>
              <w:rPr>
                <w:rFonts w:eastAsia="等线"/>
                <w:color w:val="000000"/>
                <w:sz w:val="18"/>
                <w:szCs w:val="18"/>
              </w:rPr>
              <w:t>0.0000</w:t>
            </w:r>
            <w:r>
              <w:rPr>
                <w:rFonts w:eastAsia="等线" w:hint="eastAsia"/>
                <w:color w:val="000000"/>
                <w:sz w:val="18"/>
                <w:szCs w:val="18"/>
              </w:rPr>
              <w:t>4</w:t>
            </w:r>
            <w:r w:rsidR="003962E1" w:rsidRPr="00DD4026">
              <w:rPr>
                <w:rFonts w:eastAsia="等线" w:hint="eastAsia"/>
                <w:color w:val="000000"/>
                <w:sz w:val="18"/>
                <w:szCs w:val="18"/>
              </w:rPr>
              <w:t>17</w:t>
            </w:r>
          </w:p>
        </w:tc>
        <w:tc>
          <w:tcPr>
            <w:tcW w:w="1676" w:type="pct"/>
            <w:noWrap/>
            <w:vAlign w:val="bottom"/>
            <w:hideMark/>
          </w:tcPr>
          <w:p w14:paraId="671DAA1E" w14:textId="77777777" w:rsidR="003962E1" w:rsidRPr="00DD4026" w:rsidRDefault="003962E1" w:rsidP="00CC0A31">
            <w:pPr>
              <w:widowControl/>
              <w:spacing w:before="100" w:beforeAutospacing="1" w:after="100" w:afterAutospacing="1" w:line="360" w:lineRule="auto"/>
              <w:jc w:val="center"/>
              <w:rPr>
                <w:rFonts w:eastAsia="等线"/>
                <w:color w:val="000000"/>
                <w:sz w:val="18"/>
                <w:szCs w:val="18"/>
              </w:rPr>
            </w:pPr>
            <w:r w:rsidRPr="00DD4026">
              <w:rPr>
                <w:rFonts w:eastAsia="等线" w:hint="eastAsia"/>
                <w:color w:val="000000"/>
                <w:sz w:val="18"/>
                <w:szCs w:val="18"/>
              </w:rPr>
              <w:t>0.004167</w:t>
            </w:r>
          </w:p>
        </w:tc>
      </w:tr>
      <w:tr w:rsidR="003962E1" w:rsidRPr="00DD4026" w14:paraId="1F54073F" w14:textId="77777777" w:rsidTr="00CC0A31">
        <w:trPr>
          <w:trHeight w:val="315"/>
          <w:jc w:val="center"/>
        </w:trPr>
        <w:tc>
          <w:tcPr>
            <w:tcW w:w="1246" w:type="pct"/>
            <w:noWrap/>
            <w:vAlign w:val="center"/>
            <w:hideMark/>
          </w:tcPr>
          <w:p w14:paraId="3B491D2C" w14:textId="77777777" w:rsidR="003962E1" w:rsidRPr="00DD4026" w:rsidRDefault="003962E1" w:rsidP="00CC0A31">
            <w:pPr>
              <w:widowControl/>
              <w:spacing w:before="100" w:beforeAutospacing="1" w:after="100" w:afterAutospacing="1" w:line="360" w:lineRule="auto"/>
              <w:jc w:val="center"/>
              <w:rPr>
                <w:sz w:val="18"/>
                <w:szCs w:val="18"/>
              </w:rPr>
            </w:pPr>
            <w:r w:rsidRPr="00DD4026">
              <w:rPr>
                <w:rFonts w:hint="eastAsia"/>
                <w:sz w:val="18"/>
                <w:szCs w:val="18"/>
              </w:rPr>
              <w:t>发电子系统</w:t>
            </w:r>
          </w:p>
        </w:tc>
        <w:tc>
          <w:tcPr>
            <w:tcW w:w="2078" w:type="pct"/>
            <w:noWrap/>
            <w:vAlign w:val="bottom"/>
            <w:hideMark/>
          </w:tcPr>
          <w:p w14:paraId="7EF0E7F0" w14:textId="1A8C22DF" w:rsidR="003962E1" w:rsidRPr="00DD4026" w:rsidRDefault="000814F0" w:rsidP="000814F0">
            <w:pPr>
              <w:widowControl/>
              <w:spacing w:before="100" w:beforeAutospacing="1" w:after="100" w:afterAutospacing="1" w:line="360" w:lineRule="auto"/>
              <w:jc w:val="center"/>
              <w:rPr>
                <w:rFonts w:eastAsia="等线"/>
                <w:color w:val="000000"/>
                <w:sz w:val="18"/>
                <w:szCs w:val="18"/>
              </w:rPr>
            </w:pPr>
            <w:r>
              <w:rPr>
                <w:rFonts w:eastAsia="等线"/>
                <w:color w:val="000000"/>
                <w:sz w:val="18"/>
                <w:szCs w:val="18"/>
              </w:rPr>
              <w:t>0.0000</w:t>
            </w:r>
            <w:r>
              <w:rPr>
                <w:rFonts w:eastAsia="等线" w:hint="eastAsia"/>
                <w:color w:val="000000"/>
                <w:sz w:val="18"/>
                <w:szCs w:val="18"/>
              </w:rPr>
              <w:t>2</w:t>
            </w:r>
            <w:r w:rsidR="003962E1" w:rsidRPr="00DD4026">
              <w:rPr>
                <w:rFonts w:eastAsia="等线" w:hint="eastAsia"/>
                <w:color w:val="000000"/>
                <w:sz w:val="18"/>
                <w:szCs w:val="18"/>
              </w:rPr>
              <w:t>22</w:t>
            </w:r>
          </w:p>
        </w:tc>
        <w:tc>
          <w:tcPr>
            <w:tcW w:w="1676" w:type="pct"/>
            <w:noWrap/>
            <w:vAlign w:val="bottom"/>
            <w:hideMark/>
          </w:tcPr>
          <w:p w14:paraId="7AFEE2E9" w14:textId="77777777" w:rsidR="003962E1" w:rsidRPr="00DD4026" w:rsidRDefault="003962E1" w:rsidP="00CC0A31">
            <w:pPr>
              <w:widowControl/>
              <w:spacing w:before="100" w:beforeAutospacing="1" w:after="100" w:afterAutospacing="1" w:line="360" w:lineRule="auto"/>
              <w:jc w:val="center"/>
              <w:rPr>
                <w:rFonts w:eastAsia="等线"/>
                <w:color w:val="000000"/>
                <w:sz w:val="18"/>
                <w:szCs w:val="18"/>
              </w:rPr>
            </w:pPr>
            <w:r w:rsidRPr="00DD4026">
              <w:rPr>
                <w:rFonts w:eastAsia="等线" w:hint="eastAsia"/>
                <w:color w:val="000000"/>
                <w:sz w:val="18"/>
                <w:szCs w:val="18"/>
              </w:rPr>
              <w:t>0.002778</w:t>
            </w:r>
          </w:p>
        </w:tc>
      </w:tr>
    </w:tbl>
    <w:p w14:paraId="33B43EEC" w14:textId="77777777" w:rsidR="00DD4026" w:rsidRDefault="00DD4026" w:rsidP="00DD4026">
      <w:pPr>
        <w:pStyle w:val="afffe"/>
        <w:ind w:firstLineChars="95" w:firstLine="199"/>
        <w:jc w:val="center"/>
        <w:rPr>
          <w:rFonts w:ascii="黑体" w:eastAsia="黑体" w:hAnsi="黑体"/>
          <w:szCs w:val="21"/>
        </w:rPr>
      </w:pPr>
    </w:p>
    <w:p w14:paraId="15F2A8FD" w14:textId="77777777" w:rsidR="003962E1" w:rsidRDefault="003962E1">
      <w:pPr>
        <w:widowControl/>
        <w:jc w:val="left"/>
        <w:rPr>
          <w:rFonts w:ascii="黑体" w:eastAsia="黑体" w:hAnsi="黑体"/>
          <w:noProof/>
          <w:kern w:val="0"/>
          <w:szCs w:val="21"/>
        </w:rPr>
      </w:pPr>
      <w:r>
        <w:rPr>
          <w:rFonts w:ascii="黑体" w:eastAsia="黑体" w:hAnsi="黑体"/>
          <w:szCs w:val="21"/>
        </w:rPr>
        <w:br w:type="page"/>
      </w:r>
    </w:p>
    <w:p w14:paraId="707A1969" w14:textId="37A20D45" w:rsidR="00ED6382" w:rsidRPr="00DD4026" w:rsidRDefault="00FA776E" w:rsidP="00DD4026">
      <w:pPr>
        <w:pStyle w:val="afffe"/>
        <w:ind w:firstLineChars="95" w:firstLine="199"/>
        <w:jc w:val="center"/>
        <w:rPr>
          <w:rFonts w:ascii="黑体" w:eastAsia="黑体" w:hAnsi="黑体"/>
          <w:szCs w:val="21"/>
        </w:rPr>
      </w:pPr>
      <w:r w:rsidRPr="00FA776E">
        <w:rPr>
          <w:rFonts w:ascii="黑体" w:eastAsia="黑体" w:hAnsi="黑体" w:hint="eastAsia"/>
          <w:szCs w:val="21"/>
        </w:rPr>
        <w:lastRenderedPageBreak/>
        <w:t>附</w:t>
      </w:r>
      <w:r w:rsidR="00ED6382" w:rsidRPr="00DD4026">
        <w:rPr>
          <w:rFonts w:ascii="黑体" w:eastAsia="黑体" w:hAnsi="黑体"/>
          <w:szCs w:val="21"/>
        </w:rPr>
        <w:t>表D.</w:t>
      </w:r>
      <w:r w:rsidR="00425800">
        <w:rPr>
          <w:rFonts w:ascii="黑体" w:eastAsia="黑体" w:hAnsi="黑体"/>
          <w:szCs w:val="21"/>
        </w:rPr>
        <w:t>5</w:t>
      </w:r>
      <w:r w:rsidR="00ED6382" w:rsidRPr="00DD4026">
        <w:rPr>
          <w:rFonts w:ascii="黑体" w:eastAsia="黑体" w:hAnsi="黑体"/>
          <w:szCs w:val="21"/>
        </w:rPr>
        <w:t xml:space="preserve"> </w:t>
      </w:r>
      <w:r w:rsidR="00ED6382" w:rsidRPr="00DD4026">
        <w:rPr>
          <w:rFonts w:ascii="黑体" w:eastAsia="黑体" w:hAnsi="黑体" w:hint="eastAsia"/>
          <w:szCs w:val="21"/>
        </w:rPr>
        <w:t>光热电站参数</w:t>
      </w:r>
    </w:p>
    <w:tbl>
      <w:tblPr>
        <w:tblW w:w="9184" w:type="dxa"/>
        <w:jc w:val="center"/>
        <w:tblBorders>
          <w:top w:val="single" w:sz="4" w:space="0" w:color="auto"/>
          <w:bottom w:val="single" w:sz="4" w:space="0" w:color="auto"/>
        </w:tblBorders>
        <w:tblLayout w:type="fixed"/>
        <w:tblLook w:val="04A0" w:firstRow="1" w:lastRow="0" w:firstColumn="1" w:lastColumn="0" w:noHBand="0" w:noVBand="1"/>
      </w:tblPr>
      <w:tblGrid>
        <w:gridCol w:w="850"/>
        <w:gridCol w:w="964"/>
        <w:gridCol w:w="964"/>
        <w:gridCol w:w="964"/>
        <w:gridCol w:w="964"/>
        <w:gridCol w:w="964"/>
        <w:gridCol w:w="964"/>
        <w:gridCol w:w="850"/>
        <w:gridCol w:w="850"/>
        <w:gridCol w:w="850"/>
      </w:tblGrid>
      <w:tr w:rsidR="00DD4026" w:rsidRPr="00B916CD" w14:paraId="701AF619" w14:textId="77777777" w:rsidTr="008A5736">
        <w:trPr>
          <w:trHeight w:val="315"/>
          <w:jc w:val="center"/>
        </w:trPr>
        <w:tc>
          <w:tcPr>
            <w:tcW w:w="850" w:type="dxa"/>
            <w:tcBorders>
              <w:top w:val="single" w:sz="4" w:space="0" w:color="auto"/>
              <w:bottom w:val="single" w:sz="4" w:space="0" w:color="auto"/>
            </w:tcBorders>
            <w:vAlign w:val="center"/>
            <w:hideMark/>
          </w:tcPr>
          <w:p w14:paraId="6FC9F6F7" w14:textId="77777777" w:rsidR="00DD4026" w:rsidRPr="00B916CD" w:rsidRDefault="00DD4026" w:rsidP="00CC0A31">
            <w:pPr>
              <w:widowControl/>
              <w:spacing w:before="100" w:beforeAutospacing="1" w:after="100" w:afterAutospacing="1" w:line="360" w:lineRule="auto"/>
              <w:jc w:val="center"/>
              <w:rPr>
                <w:sz w:val="18"/>
                <w:szCs w:val="18"/>
              </w:rPr>
            </w:pPr>
            <w:bookmarkStart w:id="220" w:name="_Hlk91247702"/>
            <w:r w:rsidRPr="00B916CD">
              <w:rPr>
                <w:rFonts w:hint="eastAsia"/>
                <w:color w:val="000000"/>
                <w:sz w:val="18"/>
                <w:szCs w:val="18"/>
              </w:rPr>
              <w:t>参数</w:t>
            </w:r>
          </w:p>
        </w:tc>
        <w:tc>
          <w:tcPr>
            <w:tcW w:w="964" w:type="dxa"/>
            <w:tcBorders>
              <w:top w:val="single" w:sz="4" w:space="0" w:color="auto"/>
              <w:bottom w:val="single" w:sz="4" w:space="0" w:color="auto"/>
            </w:tcBorders>
            <w:noWrap/>
            <w:vAlign w:val="center"/>
            <w:hideMark/>
          </w:tcPr>
          <w:p w14:paraId="32145DF6"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发电机组最大功率</w:t>
            </w:r>
            <w:r w:rsidRPr="00B916CD">
              <w:rPr>
                <w:color w:val="000000"/>
                <w:sz w:val="18"/>
                <w:szCs w:val="18"/>
              </w:rPr>
              <w:t xml:space="preserve"> MW</w:t>
            </w:r>
          </w:p>
        </w:tc>
        <w:tc>
          <w:tcPr>
            <w:tcW w:w="964" w:type="dxa"/>
            <w:tcBorders>
              <w:top w:val="single" w:sz="4" w:space="0" w:color="auto"/>
              <w:bottom w:val="single" w:sz="4" w:space="0" w:color="auto"/>
            </w:tcBorders>
            <w:noWrap/>
            <w:vAlign w:val="center"/>
            <w:hideMark/>
          </w:tcPr>
          <w:p w14:paraId="52658680"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蓄热罐最大蓄热量</w:t>
            </w:r>
            <w:r w:rsidRPr="00B916CD">
              <w:rPr>
                <w:color w:val="000000"/>
                <w:sz w:val="18"/>
                <w:szCs w:val="18"/>
              </w:rPr>
              <w:t xml:space="preserve"> MWh</w:t>
            </w:r>
          </w:p>
        </w:tc>
        <w:tc>
          <w:tcPr>
            <w:tcW w:w="964" w:type="dxa"/>
            <w:tcBorders>
              <w:top w:val="single" w:sz="4" w:space="0" w:color="auto"/>
              <w:bottom w:val="single" w:sz="4" w:space="0" w:color="auto"/>
            </w:tcBorders>
            <w:noWrap/>
            <w:vAlign w:val="center"/>
            <w:hideMark/>
          </w:tcPr>
          <w:p w14:paraId="1BE5B811"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蓄热罐最小蓄热量</w:t>
            </w:r>
            <w:r w:rsidRPr="00B916CD">
              <w:rPr>
                <w:color w:val="000000"/>
                <w:sz w:val="18"/>
                <w:szCs w:val="18"/>
              </w:rPr>
              <w:t xml:space="preserve"> MWh</w:t>
            </w:r>
          </w:p>
        </w:tc>
        <w:tc>
          <w:tcPr>
            <w:tcW w:w="964" w:type="dxa"/>
            <w:tcBorders>
              <w:top w:val="single" w:sz="4" w:space="0" w:color="auto"/>
              <w:bottom w:val="single" w:sz="4" w:space="0" w:color="auto"/>
            </w:tcBorders>
            <w:noWrap/>
            <w:vAlign w:val="center"/>
            <w:hideMark/>
          </w:tcPr>
          <w:p w14:paraId="56D3164D"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储热罐最大充热速率</w:t>
            </w:r>
            <w:r w:rsidRPr="00B916CD">
              <w:rPr>
                <w:color w:val="000000"/>
                <w:sz w:val="18"/>
                <w:szCs w:val="18"/>
              </w:rPr>
              <w:t>MW/h</w:t>
            </w:r>
          </w:p>
        </w:tc>
        <w:tc>
          <w:tcPr>
            <w:tcW w:w="964" w:type="dxa"/>
            <w:tcBorders>
              <w:top w:val="single" w:sz="4" w:space="0" w:color="auto"/>
              <w:bottom w:val="single" w:sz="4" w:space="0" w:color="auto"/>
            </w:tcBorders>
            <w:vAlign w:val="center"/>
          </w:tcPr>
          <w:p w14:paraId="7B0B75AA"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储热罐最大放热速率</w:t>
            </w:r>
            <w:r w:rsidRPr="00B916CD">
              <w:rPr>
                <w:color w:val="000000"/>
                <w:sz w:val="18"/>
                <w:szCs w:val="18"/>
              </w:rPr>
              <w:t>MW/h</w:t>
            </w:r>
          </w:p>
        </w:tc>
        <w:tc>
          <w:tcPr>
            <w:tcW w:w="964" w:type="dxa"/>
            <w:tcBorders>
              <w:top w:val="single" w:sz="4" w:space="0" w:color="auto"/>
              <w:bottom w:val="single" w:sz="4" w:space="0" w:color="auto"/>
            </w:tcBorders>
            <w:vAlign w:val="center"/>
          </w:tcPr>
          <w:p w14:paraId="01ADF7F8"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开机最小所需热量</w:t>
            </w:r>
            <w:r w:rsidRPr="00B916CD">
              <w:rPr>
                <w:color w:val="000000"/>
                <w:sz w:val="18"/>
                <w:szCs w:val="18"/>
              </w:rPr>
              <w:t>MW/h</w:t>
            </w:r>
          </w:p>
        </w:tc>
        <w:tc>
          <w:tcPr>
            <w:tcW w:w="850" w:type="dxa"/>
            <w:tcBorders>
              <w:top w:val="single" w:sz="4" w:space="0" w:color="auto"/>
              <w:bottom w:val="single" w:sz="4" w:space="0" w:color="auto"/>
            </w:tcBorders>
            <w:vAlign w:val="center"/>
          </w:tcPr>
          <w:p w14:paraId="0A0E864A"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光热转换效率</w:t>
            </w:r>
          </w:p>
          <w:p w14:paraId="6A428A44"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w:t>
            </w:r>
          </w:p>
        </w:tc>
        <w:tc>
          <w:tcPr>
            <w:tcW w:w="850" w:type="dxa"/>
            <w:tcBorders>
              <w:top w:val="single" w:sz="4" w:space="0" w:color="auto"/>
              <w:bottom w:val="single" w:sz="4" w:space="0" w:color="auto"/>
            </w:tcBorders>
            <w:vAlign w:val="center"/>
          </w:tcPr>
          <w:p w14:paraId="15BF4B2E"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热电转换效率</w:t>
            </w:r>
          </w:p>
          <w:p w14:paraId="66B3F142"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w:t>
            </w:r>
          </w:p>
        </w:tc>
        <w:tc>
          <w:tcPr>
            <w:tcW w:w="850" w:type="dxa"/>
            <w:tcBorders>
              <w:top w:val="single" w:sz="4" w:space="0" w:color="auto"/>
              <w:bottom w:val="single" w:sz="4" w:space="0" w:color="auto"/>
            </w:tcBorders>
            <w:vAlign w:val="center"/>
          </w:tcPr>
          <w:p w14:paraId="203B711B"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储热效率</w:t>
            </w:r>
          </w:p>
          <w:p w14:paraId="236EE384" w14:textId="77777777" w:rsidR="00DD4026" w:rsidRPr="00B916CD" w:rsidRDefault="00DD4026" w:rsidP="00CC0A31">
            <w:pPr>
              <w:widowControl/>
              <w:spacing w:line="360" w:lineRule="auto"/>
              <w:jc w:val="center"/>
              <w:rPr>
                <w:color w:val="000000"/>
                <w:sz w:val="18"/>
                <w:szCs w:val="18"/>
              </w:rPr>
            </w:pPr>
            <w:r w:rsidRPr="00B916CD">
              <w:rPr>
                <w:rFonts w:hint="eastAsia"/>
                <w:color w:val="000000"/>
                <w:sz w:val="18"/>
                <w:szCs w:val="18"/>
              </w:rPr>
              <w:t>%</w:t>
            </w:r>
          </w:p>
        </w:tc>
      </w:tr>
      <w:tr w:rsidR="00DD4026" w:rsidRPr="00B916CD" w14:paraId="52F7C445" w14:textId="77777777" w:rsidTr="008A5736">
        <w:trPr>
          <w:trHeight w:val="283"/>
          <w:jc w:val="center"/>
        </w:trPr>
        <w:tc>
          <w:tcPr>
            <w:tcW w:w="850" w:type="dxa"/>
            <w:tcBorders>
              <w:bottom w:val="nil"/>
            </w:tcBorders>
            <w:vAlign w:val="center"/>
            <w:hideMark/>
          </w:tcPr>
          <w:p w14:paraId="5560114B"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光热电站</w:t>
            </w:r>
            <w:r w:rsidRPr="00B916CD">
              <w:rPr>
                <w:color w:val="000000"/>
                <w:sz w:val="18"/>
                <w:szCs w:val="18"/>
              </w:rPr>
              <w:t>#1</w:t>
            </w:r>
          </w:p>
        </w:tc>
        <w:tc>
          <w:tcPr>
            <w:tcW w:w="964" w:type="dxa"/>
            <w:tcBorders>
              <w:bottom w:val="nil"/>
            </w:tcBorders>
            <w:noWrap/>
            <w:vAlign w:val="center"/>
            <w:hideMark/>
          </w:tcPr>
          <w:p w14:paraId="61845FF5"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50</w:t>
            </w:r>
          </w:p>
        </w:tc>
        <w:tc>
          <w:tcPr>
            <w:tcW w:w="964" w:type="dxa"/>
            <w:tcBorders>
              <w:bottom w:val="nil"/>
            </w:tcBorders>
            <w:noWrap/>
            <w:vAlign w:val="center"/>
            <w:hideMark/>
          </w:tcPr>
          <w:p w14:paraId="2E62218E"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1500</w:t>
            </w:r>
          </w:p>
        </w:tc>
        <w:tc>
          <w:tcPr>
            <w:tcW w:w="964" w:type="dxa"/>
            <w:tcBorders>
              <w:bottom w:val="nil"/>
            </w:tcBorders>
            <w:noWrap/>
            <w:vAlign w:val="center"/>
            <w:hideMark/>
          </w:tcPr>
          <w:p w14:paraId="05AE1F7A"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100</w:t>
            </w:r>
          </w:p>
        </w:tc>
        <w:tc>
          <w:tcPr>
            <w:tcW w:w="964" w:type="dxa"/>
            <w:tcBorders>
              <w:bottom w:val="nil"/>
            </w:tcBorders>
            <w:noWrap/>
            <w:vAlign w:val="center"/>
            <w:hideMark/>
          </w:tcPr>
          <w:p w14:paraId="03FA4B77"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bottom w:val="nil"/>
            </w:tcBorders>
            <w:vAlign w:val="center"/>
          </w:tcPr>
          <w:p w14:paraId="342DB3ED"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bottom w:val="nil"/>
            </w:tcBorders>
            <w:vAlign w:val="center"/>
          </w:tcPr>
          <w:p w14:paraId="585C5E91"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w:t>
            </w:r>
          </w:p>
        </w:tc>
        <w:tc>
          <w:tcPr>
            <w:tcW w:w="850" w:type="dxa"/>
            <w:tcBorders>
              <w:bottom w:val="nil"/>
            </w:tcBorders>
            <w:vAlign w:val="center"/>
          </w:tcPr>
          <w:p w14:paraId="6AA4C7DA"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38.5</w:t>
            </w:r>
          </w:p>
        </w:tc>
        <w:tc>
          <w:tcPr>
            <w:tcW w:w="850" w:type="dxa"/>
            <w:tcBorders>
              <w:bottom w:val="nil"/>
            </w:tcBorders>
            <w:vAlign w:val="center"/>
          </w:tcPr>
          <w:p w14:paraId="4E93D49B"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35.5</w:t>
            </w:r>
          </w:p>
        </w:tc>
        <w:tc>
          <w:tcPr>
            <w:tcW w:w="850" w:type="dxa"/>
            <w:tcBorders>
              <w:bottom w:val="nil"/>
            </w:tcBorders>
            <w:vAlign w:val="center"/>
          </w:tcPr>
          <w:p w14:paraId="1850130E"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98.5</w:t>
            </w:r>
          </w:p>
        </w:tc>
      </w:tr>
      <w:tr w:rsidR="00DD4026" w:rsidRPr="00B916CD" w14:paraId="03840CEB" w14:textId="77777777" w:rsidTr="008A5736">
        <w:trPr>
          <w:trHeight w:val="283"/>
          <w:jc w:val="center"/>
        </w:trPr>
        <w:tc>
          <w:tcPr>
            <w:tcW w:w="850" w:type="dxa"/>
            <w:tcBorders>
              <w:top w:val="nil"/>
              <w:bottom w:val="nil"/>
            </w:tcBorders>
            <w:vAlign w:val="center"/>
            <w:hideMark/>
          </w:tcPr>
          <w:p w14:paraId="06317026"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光热电站</w:t>
            </w:r>
            <w:r w:rsidRPr="00B916CD">
              <w:rPr>
                <w:color w:val="000000"/>
                <w:sz w:val="18"/>
                <w:szCs w:val="18"/>
              </w:rPr>
              <w:t>#2</w:t>
            </w:r>
          </w:p>
        </w:tc>
        <w:tc>
          <w:tcPr>
            <w:tcW w:w="964" w:type="dxa"/>
            <w:tcBorders>
              <w:top w:val="nil"/>
              <w:bottom w:val="nil"/>
            </w:tcBorders>
            <w:noWrap/>
            <w:vAlign w:val="center"/>
            <w:hideMark/>
          </w:tcPr>
          <w:p w14:paraId="31A8168E"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50</w:t>
            </w:r>
          </w:p>
        </w:tc>
        <w:tc>
          <w:tcPr>
            <w:tcW w:w="964" w:type="dxa"/>
            <w:tcBorders>
              <w:top w:val="nil"/>
              <w:bottom w:val="nil"/>
            </w:tcBorders>
            <w:noWrap/>
            <w:vAlign w:val="center"/>
            <w:hideMark/>
          </w:tcPr>
          <w:p w14:paraId="18761AA2"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1500</w:t>
            </w:r>
          </w:p>
        </w:tc>
        <w:tc>
          <w:tcPr>
            <w:tcW w:w="964" w:type="dxa"/>
            <w:tcBorders>
              <w:top w:val="nil"/>
              <w:bottom w:val="nil"/>
            </w:tcBorders>
            <w:noWrap/>
            <w:vAlign w:val="center"/>
            <w:hideMark/>
          </w:tcPr>
          <w:p w14:paraId="05E8728D"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100</w:t>
            </w:r>
          </w:p>
        </w:tc>
        <w:tc>
          <w:tcPr>
            <w:tcW w:w="964" w:type="dxa"/>
            <w:tcBorders>
              <w:top w:val="nil"/>
              <w:bottom w:val="nil"/>
            </w:tcBorders>
            <w:noWrap/>
            <w:vAlign w:val="center"/>
            <w:hideMark/>
          </w:tcPr>
          <w:p w14:paraId="417F397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top w:val="nil"/>
              <w:bottom w:val="nil"/>
            </w:tcBorders>
            <w:vAlign w:val="center"/>
          </w:tcPr>
          <w:p w14:paraId="48CBF3C0"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top w:val="nil"/>
              <w:bottom w:val="nil"/>
            </w:tcBorders>
            <w:vAlign w:val="center"/>
          </w:tcPr>
          <w:p w14:paraId="5352FA12"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w:t>
            </w:r>
          </w:p>
        </w:tc>
        <w:tc>
          <w:tcPr>
            <w:tcW w:w="850" w:type="dxa"/>
            <w:tcBorders>
              <w:top w:val="nil"/>
              <w:bottom w:val="nil"/>
            </w:tcBorders>
            <w:vAlign w:val="center"/>
          </w:tcPr>
          <w:p w14:paraId="31505EE7"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38.5</w:t>
            </w:r>
          </w:p>
        </w:tc>
        <w:tc>
          <w:tcPr>
            <w:tcW w:w="850" w:type="dxa"/>
            <w:tcBorders>
              <w:top w:val="nil"/>
              <w:bottom w:val="nil"/>
            </w:tcBorders>
            <w:vAlign w:val="center"/>
          </w:tcPr>
          <w:p w14:paraId="7355A001"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35.5</w:t>
            </w:r>
          </w:p>
        </w:tc>
        <w:tc>
          <w:tcPr>
            <w:tcW w:w="850" w:type="dxa"/>
            <w:tcBorders>
              <w:top w:val="nil"/>
              <w:bottom w:val="nil"/>
            </w:tcBorders>
            <w:vAlign w:val="center"/>
          </w:tcPr>
          <w:p w14:paraId="36E82945"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98.5</w:t>
            </w:r>
          </w:p>
        </w:tc>
      </w:tr>
      <w:tr w:rsidR="00DD4026" w:rsidRPr="00B916CD" w14:paraId="120AC084" w14:textId="77777777" w:rsidTr="008A5736">
        <w:trPr>
          <w:trHeight w:val="283"/>
          <w:jc w:val="center"/>
        </w:trPr>
        <w:tc>
          <w:tcPr>
            <w:tcW w:w="850" w:type="dxa"/>
            <w:tcBorders>
              <w:top w:val="nil"/>
            </w:tcBorders>
            <w:vAlign w:val="center"/>
            <w:hideMark/>
          </w:tcPr>
          <w:p w14:paraId="7BF04678"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光热电站</w:t>
            </w:r>
            <w:r w:rsidRPr="00B916CD">
              <w:rPr>
                <w:color w:val="000000"/>
                <w:sz w:val="18"/>
                <w:szCs w:val="18"/>
              </w:rPr>
              <w:t>#3</w:t>
            </w:r>
          </w:p>
        </w:tc>
        <w:tc>
          <w:tcPr>
            <w:tcW w:w="964" w:type="dxa"/>
            <w:tcBorders>
              <w:top w:val="nil"/>
            </w:tcBorders>
            <w:noWrap/>
            <w:vAlign w:val="center"/>
            <w:hideMark/>
          </w:tcPr>
          <w:p w14:paraId="4BCC6526"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50</w:t>
            </w:r>
          </w:p>
        </w:tc>
        <w:tc>
          <w:tcPr>
            <w:tcW w:w="964" w:type="dxa"/>
            <w:tcBorders>
              <w:top w:val="nil"/>
            </w:tcBorders>
            <w:noWrap/>
            <w:vAlign w:val="center"/>
            <w:hideMark/>
          </w:tcPr>
          <w:p w14:paraId="7B5150DF"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1500</w:t>
            </w:r>
          </w:p>
        </w:tc>
        <w:tc>
          <w:tcPr>
            <w:tcW w:w="964" w:type="dxa"/>
            <w:tcBorders>
              <w:top w:val="nil"/>
            </w:tcBorders>
            <w:noWrap/>
            <w:vAlign w:val="center"/>
            <w:hideMark/>
          </w:tcPr>
          <w:p w14:paraId="799874B1"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100</w:t>
            </w:r>
          </w:p>
        </w:tc>
        <w:tc>
          <w:tcPr>
            <w:tcW w:w="964" w:type="dxa"/>
            <w:tcBorders>
              <w:top w:val="nil"/>
            </w:tcBorders>
            <w:noWrap/>
            <w:vAlign w:val="center"/>
            <w:hideMark/>
          </w:tcPr>
          <w:p w14:paraId="68C1A9E7"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top w:val="nil"/>
            </w:tcBorders>
            <w:vAlign w:val="center"/>
          </w:tcPr>
          <w:p w14:paraId="689FE9A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tcBorders>
              <w:top w:val="nil"/>
            </w:tcBorders>
            <w:vAlign w:val="center"/>
          </w:tcPr>
          <w:p w14:paraId="59D339E7"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w:t>
            </w:r>
          </w:p>
        </w:tc>
        <w:tc>
          <w:tcPr>
            <w:tcW w:w="850" w:type="dxa"/>
            <w:tcBorders>
              <w:top w:val="nil"/>
            </w:tcBorders>
            <w:vAlign w:val="center"/>
          </w:tcPr>
          <w:p w14:paraId="1761406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38.5</w:t>
            </w:r>
          </w:p>
        </w:tc>
        <w:tc>
          <w:tcPr>
            <w:tcW w:w="850" w:type="dxa"/>
            <w:tcBorders>
              <w:top w:val="nil"/>
            </w:tcBorders>
            <w:vAlign w:val="center"/>
          </w:tcPr>
          <w:p w14:paraId="08EFFE45"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35.5</w:t>
            </w:r>
          </w:p>
        </w:tc>
        <w:tc>
          <w:tcPr>
            <w:tcW w:w="850" w:type="dxa"/>
            <w:tcBorders>
              <w:top w:val="nil"/>
            </w:tcBorders>
            <w:vAlign w:val="center"/>
          </w:tcPr>
          <w:p w14:paraId="79FA4A8B"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98.5</w:t>
            </w:r>
          </w:p>
        </w:tc>
      </w:tr>
      <w:tr w:rsidR="00DD4026" w:rsidRPr="00B916CD" w14:paraId="696962CB" w14:textId="77777777" w:rsidTr="008A5736">
        <w:trPr>
          <w:trHeight w:val="283"/>
          <w:jc w:val="center"/>
        </w:trPr>
        <w:tc>
          <w:tcPr>
            <w:tcW w:w="850" w:type="dxa"/>
            <w:vAlign w:val="center"/>
            <w:hideMark/>
          </w:tcPr>
          <w:p w14:paraId="418851E8"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hint="eastAsia"/>
                <w:color w:val="000000"/>
                <w:sz w:val="18"/>
                <w:szCs w:val="18"/>
              </w:rPr>
              <w:t>光热电站</w:t>
            </w:r>
            <w:r w:rsidRPr="00B916CD">
              <w:rPr>
                <w:color w:val="000000"/>
                <w:sz w:val="18"/>
                <w:szCs w:val="18"/>
              </w:rPr>
              <w:t>#4</w:t>
            </w:r>
          </w:p>
        </w:tc>
        <w:tc>
          <w:tcPr>
            <w:tcW w:w="964" w:type="dxa"/>
            <w:noWrap/>
            <w:vAlign w:val="center"/>
            <w:hideMark/>
          </w:tcPr>
          <w:p w14:paraId="25BB15D6"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50</w:t>
            </w:r>
          </w:p>
        </w:tc>
        <w:tc>
          <w:tcPr>
            <w:tcW w:w="964" w:type="dxa"/>
            <w:noWrap/>
            <w:vAlign w:val="center"/>
            <w:hideMark/>
          </w:tcPr>
          <w:p w14:paraId="15418371"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1500</w:t>
            </w:r>
          </w:p>
        </w:tc>
        <w:tc>
          <w:tcPr>
            <w:tcW w:w="964" w:type="dxa"/>
            <w:noWrap/>
            <w:vAlign w:val="center"/>
            <w:hideMark/>
          </w:tcPr>
          <w:p w14:paraId="0D5C5195"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100</w:t>
            </w:r>
          </w:p>
        </w:tc>
        <w:tc>
          <w:tcPr>
            <w:tcW w:w="964" w:type="dxa"/>
            <w:noWrap/>
            <w:vAlign w:val="center"/>
            <w:hideMark/>
          </w:tcPr>
          <w:p w14:paraId="29B2783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vAlign w:val="center"/>
          </w:tcPr>
          <w:p w14:paraId="3EBA29C6"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150</w:t>
            </w:r>
          </w:p>
        </w:tc>
        <w:tc>
          <w:tcPr>
            <w:tcW w:w="964" w:type="dxa"/>
            <w:vAlign w:val="center"/>
          </w:tcPr>
          <w:p w14:paraId="06E1645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5</w:t>
            </w:r>
          </w:p>
        </w:tc>
        <w:tc>
          <w:tcPr>
            <w:tcW w:w="850" w:type="dxa"/>
            <w:vAlign w:val="center"/>
          </w:tcPr>
          <w:p w14:paraId="0FD2A45D"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38.5</w:t>
            </w:r>
          </w:p>
        </w:tc>
        <w:tc>
          <w:tcPr>
            <w:tcW w:w="850" w:type="dxa"/>
            <w:vAlign w:val="center"/>
          </w:tcPr>
          <w:p w14:paraId="1EF83FF4"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35.5</w:t>
            </w:r>
          </w:p>
        </w:tc>
        <w:tc>
          <w:tcPr>
            <w:tcW w:w="850" w:type="dxa"/>
            <w:vAlign w:val="center"/>
          </w:tcPr>
          <w:p w14:paraId="34BA4803" w14:textId="77777777" w:rsidR="00DD4026" w:rsidRPr="00B916CD" w:rsidRDefault="00DD4026" w:rsidP="00CC0A31">
            <w:pPr>
              <w:widowControl/>
              <w:spacing w:before="100" w:beforeAutospacing="1" w:after="100" w:afterAutospacing="1" w:line="360" w:lineRule="auto"/>
              <w:jc w:val="center"/>
              <w:rPr>
                <w:sz w:val="18"/>
                <w:szCs w:val="18"/>
              </w:rPr>
            </w:pPr>
            <w:r w:rsidRPr="00B916CD">
              <w:rPr>
                <w:rFonts w:eastAsia="等线"/>
                <w:color w:val="000000"/>
                <w:sz w:val="18"/>
                <w:szCs w:val="18"/>
              </w:rPr>
              <w:t>98.5</w:t>
            </w:r>
          </w:p>
        </w:tc>
      </w:tr>
      <w:bookmarkEnd w:id="220"/>
    </w:tbl>
    <w:p w14:paraId="0CC0B506" w14:textId="77777777" w:rsidR="00DD4026" w:rsidRDefault="00DD4026" w:rsidP="00DD4026">
      <w:pPr>
        <w:pStyle w:val="afffe"/>
        <w:ind w:firstLineChars="95" w:firstLine="199"/>
        <w:jc w:val="center"/>
        <w:rPr>
          <w:rFonts w:ascii="黑体" w:eastAsia="黑体" w:hAnsi="黑体"/>
          <w:szCs w:val="21"/>
        </w:rPr>
      </w:pPr>
    </w:p>
    <w:p w14:paraId="7F1954BC" w14:textId="3AA1AD98" w:rsidR="00ED6382" w:rsidRPr="00DD4026" w:rsidRDefault="00FA776E" w:rsidP="00DD4026">
      <w:pPr>
        <w:pStyle w:val="afffe"/>
        <w:ind w:firstLineChars="95" w:firstLine="199"/>
        <w:jc w:val="center"/>
        <w:rPr>
          <w:rFonts w:ascii="黑体" w:eastAsia="黑体" w:hAnsi="黑体"/>
          <w:szCs w:val="21"/>
        </w:rPr>
      </w:pPr>
      <w:r w:rsidRPr="00FA776E">
        <w:rPr>
          <w:rFonts w:ascii="黑体" w:eastAsia="黑体" w:hAnsi="黑体" w:hint="eastAsia"/>
          <w:szCs w:val="21"/>
        </w:rPr>
        <w:t>附</w:t>
      </w:r>
      <w:r w:rsidR="00ED6382" w:rsidRPr="00DD4026">
        <w:rPr>
          <w:rFonts w:ascii="黑体" w:eastAsia="黑体" w:hAnsi="黑体"/>
          <w:szCs w:val="21"/>
        </w:rPr>
        <w:t xml:space="preserve">表D.6 </w:t>
      </w:r>
      <w:r w:rsidR="00ED6382" w:rsidRPr="00DD4026">
        <w:rPr>
          <w:rFonts w:ascii="黑体" w:eastAsia="黑体" w:hAnsi="黑体" w:hint="eastAsia"/>
          <w:szCs w:val="21"/>
        </w:rPr>
        <w:t>抽水蓄能电站参数</w:t>
      </w:r>
    </w:p>
    <w:tbl>
      <w:tblPr>
        <w:tblW w:w="5000" w:type="pct"/>
        <w:tblBorders>
          <w:top w:val="single" w:sz="4" w:space="0" w:color="auto"/>
          <w:bottom w:val="single" w:sz="4" w:space="0" w:color="auto"/>
        </w:tblBorders>
        <w:tblLook w:val="04A0" w:firstRow="1" w:lastRow="0" w:firstColumn="1" w:lastColumn="0" w:noHBand="0" w:noVBand="1"/>
      </w:tblPr>
      <w:tblGrid>
        <w:gridCol w:w="4678"/>
        <w:gridCol w:w="4678"/>
      </w:tblGrid>
      <w:tr w:rsidR="00ED6382" w:rsidRPr="00DD4026" w14:paraId="53361934" w14:textId="77777777" w:rsidTr="00B916CD">
        <w:trPr>
          <w:trHeight w:val="283"/>
          <w:tblHeader/>
        </w:trPr>
        <w:tc>
          <w:tcPr>
            <w:tcW w:w="2500" w:type="pct"/>
            <w:tcBorders>
              <w:top w:val="single" w:sz="4" w:space="0" w:color="auto"/>
              <w:bottom w:val="single" w:sz="4" w:space="0" w:color="auto"/>
            </w:tcBorders>
            <w:hideMark/>
          </w:tcPr>
          <w:p w14:paraId="09D4B779"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参数</w:t>
            </w:r>
          </w:p>
        </w:tc>
        <w:tc>
          <w:tcPr>
            <w:tcW w:w="2500" w:type="pct"/>
            <w:tcBorders>
              <w:top w:val="single" w:sz="4" w:space="0" w:color="auto"/>
              <w:bottom w:val="single" w:sz="4" w:space="0" w:color="auto"/>
            </w:tcBorders>
            <w:hideMark/>
          </w:tcPr>
          <w:p w14:paraId="408F4425" w14:textId="579CEA69" w:rsidR="00ED6382" w:rsidRPr="00DD4026" w:rsidRDefault="00EC0803" w:rsidP="00CC0A31">
            <w:pPr>
              <w:widowControl/>
              <w:spacing w:before="100" w:beforeAutospacing="1" w:after="100" w:afterAutospacing="1" w:line="360" w:lineRule="auto"/>
              <w:jc w:val="center"/>
              <w:rPr>
                <w:sz w:val="18"/>
                <w:szCs w:val="18"/>
              </w:rPr>
            </w:pPr>
            <w:r>
              <w:rPr>
                <w:rFonts w:hint="eastAsia"/>
                <w:sz w:val="18"/>
                <w:szCs w:val="18"/>
              </w:rPr>
              <w:t>数值</w:t>
            </w:r>
          </w:p>
        </w:tc>
      </w:tr>
      <w:tr w:rsidR="00ED6382" w:rsidRPr="00DD4026" w14:paraId="6D07A9CD" w14:textId="77777777" w:rsidTr="00B916CD">
        <w:trPr>
          <w:trHeight w:val="283"/>
        </w:trPr>
        <w:tc>
          <w:tcPr>
            <w:tcW w:w="2500" w:type="pct"/>
            <w:tcBorders>
              <w:top w:val="single" w:sz="4" w:space="0" w:color="auto"/>
            </w:tcBorders>
            <w:hideMark/>
          </w:tcPr>
          <w:p w14:paraId="5D71D0F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机组台数</w:t>
            </w:r>
          </w:p>
        </w:tc>
        <w:tc>
          <w:tcPr>
            <w:tcW w:w="2500" w:type="pct"/>
            <w:tcBorders>
              <w:top w:val="single" w:sz="4" w:space="0" w:color="auto"/>
            </w:tcBorders>
            <w:noWrap/>
            <w:hideMark/>
          </w:tcPr>
          <w:p w14:paraId="726A248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1</w:t>
            </w:r>
          </w:p>
        </w:tc>
      </w:tr>
      <w:tr w:rsidR="00ED6382" w:rsidRPr="00DD4026" w14:paraId="364289E2" w14:textId="77777777" w:rsidTr="00B916CD">
        <w:trPr>
          <w:trHeight w:val="283"/>
        </w:trPr>
        <w:tc>
          <w:tcPr>
            <w:tcW w:w="2500" w:type="pct"/>
            <w:hideMark/>
          </w:tcPr>
          <w:p w14:paraId="5A0A132F"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单机最大发电功率</w:t>
            </w:r>
            <w:r w:rsidRPr="00DD4026">
              <w:rPr>
                <w:sz w:val="18"/>
                <w:szCs w:val="18"/>
              </w:rPr>
              <w:t xml:space="preserve"> </w:t>
            </w:r>
            <w:r w:rsidRPr="00DD4026">
              <w:rPr>
                <w:rFonts w:hint="eastAsia"/>
                <w:sz w:val="18"/>
                <w:szCs w:val="18"/>
              </w:rPr>
              <w:t>MW</w:t>
            </w:r>
          </w:p>
        </w:tc>
        <w:tc>
          <w:tcPr>
            <w:tcW w:w="2500" w:type="pct"/>
            <w:noWrap/>
            <w:hideMark/>
          </w:tcPr>
          <w:p w14:paraId="4F8ED9B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300</w:t>
            </w:r>
          </w:p>
        </w:tc>
      </w:tr>
      <w:tr w:rsidR="00ED6382" w:rsidRPr="00DD4026" w14:paraId="2DCEBAA2" w14:textId="77777777" w:rsidTr="00B916CD">
        <w:trPr>
          <w:trHeight w:val="283"/>
        </w:trPr>
        <w:tc>
          <w:tcPr>
            <w:tcW w:w="2500" w:type="pct"/>
            <w:hideMark/>
          </w:tcPr>
          <w:p w14:paraId="31B0857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单机最大抽水功率</w:t>
            </w:r>
            <w:r w:rsidRPr="00DD4026">
              <w:rPr>
                <w:sz w:val="18"/>
                <w:szCs w:val="18"/>
              </w:rPr>
              <w:t xml:space="preserve"> </w:t>
            </w:r>
            <w:r w:rsidRPr="00DD4026">
              <w:rPr>
                <w:rFonts w:hint="eastAsia"/>
                <w:sz w:val="18"/>
                <w:szCs w:val="18"/>
              </w:rPr>
              <w:t>MW</w:t>
            </w:r>
          </w:p>
        </w:tc>
        <w:tc>
          <w:tcPr>
            <w:tcW w:w="2500" w:type="pct"/>
            <w:noWrap/>
            <w:hideMark/>
          </w:tcPr>
          <w:p w14:paraId="5BFDAC7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300</w:t>
            </w:r>
          </w:p>
        </w:tc>
      </w:tr>
      <w:tr w:rsidR="00ED6382" w:rsidRPr="00DD4026" w14:paraId="53D86787" w14:textId="77777777" w:rsidTr="00B916CD">
        <w:trPr>
          <w:trHeight w:val="283"/>
        </w:trPr>
        <w:tc>
          <w:tcPr>
            <w:tcW w:w="2500" w:type="pct"/>
            <w:hideMark/>
          </w:tcPr>
          <w:p w14:paraId="6EDAAB6C"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水库最大水量</w:t>
            </w:r>
            <w:r w:rsidRPr="00DD4026">
              <w:rPr>
                <w:sz w:val="18"/>
                <w:szCs w:val="18"/>
              </w:rPr>
              <w:t xml:space="preserve"> </w:t>
            </w:r>
            <w:r w:rsidRPr="00DD4026">
              <w:rPr>
                <w:rFonts w:hint="eastAsia"/>
                <w:sz w:val="18"/>
                <w:szCs w:val="18"/>
              </w:rPr>
              <w:t>m</w:t>
            </w:r>
            <w:r w:rsidRPr="00DD4026">
              <w:rPr>
                <w:rFonts w:hint="eastAsia"/>
                <w:sz w:val="18"/>
                <w:szCs w:val="18"/>
                <w:vertAlign w:val="superscript"/>
              </w:rPr>
              <w:t>3</w:t>
            </w:r>
          </w:p>
        </w:tc>
        <w:tc>
          <w:tcPr>
            <w:tcW w:w="2500" w:type="pct"/>
            <w:noWrap/>
            <w:hideMark/>
          </w:tcPr>
          <w:p w14:paraId="55EF2E84"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6</w:t>
            </w:r>
            <w:r w:rsidRPr="00DD4026">
              <w:rPr>
                <w:rFonts w:hint="eastAsia"/>
                <w:sz w:val="18"/>
                <w:szCs w:val="18"/>
              </w:rPr>
              <w:t>000000</w:t>
            </w:r>
          </w:p>
        </w:tc>
      </w:tr>
      <w:tr w:rsidR="00ED6382" w:rsidRPr="00DD4026" w14:paraId="12E85526" w14:textId="77777777" w:rsidTr="00B916CD">
        <w:trPr>
          <w:trHeight w:val="283"/>
        </w:trPr>
        <w:tc>
          <w:tcPr>
            <w:tcW w:w="2500" w:type="pct"/>
            <w:hideMark/>
          </w:tcPr>
          <w:p w14:paraId="30087D43"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水库最小水量</w:t>
            </w:r>
            <w:r w:rsidRPr="00DD4026">
              <w:rPr>
                <w:sz w:val="18"/>
                <w:szCs w:val="18"/>
              </w:rPr>
              <w:t xml:space="preserve"> </w:t>
            </w:r>
            <w:r w:rsidRPr="00DD4026">
              <w:rPr>
                <w:rFonts w:hint="eastAsia"/>
                <w:sz w:val="18"/>
                <w:szCs w:val="18"/>
              </w:rPr>
              <w:t>m</w:t>
            </w:r>
            <w:r w:rsidRPr="00DD4026">
              <w:rPr>
                <w:rFonts w:hint="eastAsia"/>
                <w:sz w:val="18"/>
                <w:szCs w:val="18"/>
                <w:vertAlign w:val="superscript"/>
              </w:rPr>
              <w:t>3</w:t>
            </w:r>
          </w:p>
        </w:tc>
        <w:tc>
          <w:tcPr>
            <w:tcW w:w="2500" w:type="pct"/>
            <w:noWrap/>
            <w:hideMark/>
          </w:tcPr>
          <w:p w14:paraId="50BA374D"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40</w:t>
            </w:r>
            <w:r w:rsidRPr="00DD4026">
              <w:rPr>
                <w:rFonts w:hint="eastAsia"/>
                <w:sz w:val="18"/>
                <w:szCs w:val="18"/>
              </w:rPr>
              <w:t>0000</w:t>
            </w:r>
          </w:p>
        </w:tc>
      </w:tr>
      <w:tr w:rsidR="00ED6382" w:rsidRPr="00DD4026" w14:paraId="7AC52B81" w14:textId="77777777" w:rsidTr="00B916CD">
        <w:trPr>
          <w:trHeight w:val="283"/>
        </w:trPr>
        <w:tc>
          <w:tcPr>
            <w:tcW w:w="2500" w:type="pct"/>
            <w:hideMark/>
          </w:tcPr>
          <w:p w14:paraId="761753E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发电水量</w:t>
            </w:r>
            <w:r w:rsidRPr="00DD4026">
              <w:rPr>
                <w:sz w:val="18"/>
                <w:szCs w:val="18"/>
              </w:rPr>
              <w:t>-</w:t>
            </w:r>
            <w:r w:rsidRPr="00DD4026">
              <w:rPr>
                <w:rFonts w:hint="eastAsia"/>
                <w:sz w:val="18"/>
                <w:szCs w:val="18"/>
              </w:rPr>
              <w:t>电量转换系数</w:t>
            </w:r>
            <w:r w:rsidRPr="00DD4026">
              <w:rPr>
                <w:sz w:val="18"/>
                <w:szCs w:val="18"/>
              </w:rPr>
              <w:t xml:space="preserve"> </w:t>
            </w:r>
            <w:r w:rsidRPr="00DD4026">
              <w:rPr>
                <w:rFonts w:hint="eastAsia"/>
                <w:sz w:val="18"/>
                <w:szCs w:val="18"/>
              </w:rPr>
              <w:t>m</w:t>
            </w:r>
            <w:r w:rsidRPr="00DD4026">
              <w:rPr>
                <w:rFonts w:hint="eastAsia"/>
                <w:sz w:val="18"/>
                <w:szCs w:val="18"/>
                <w:vertAlign w:val="superscript"/>
              </w:rPr>
              <w:t>3</w:t>
            </w:r>
            <w:r w:rsidRPr="00DD4026">
              <w:rPr>
                <w:rFonts w:hint="eastAsia"/>
                <w:sz w:val="18"/>
                <w:szCs w:val="18"/>
              </w:rPr>
              <w:t>/MWh</w:t>
            </w:r>
          </w:p>
        </w:tc>
        <w:tc>
          <w:tcPr>
            <w:tcW w:w="2500" w:type="pct"/>
            <w:noWrap/>
            <w:hideMark/>
          </w:tcPr>
          <w:p w14:paraId="77FB324A"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800</w:t>
            </w:r>
          </w:p>
        </w:tc>
      </w:tr>
      <w:tr w:rsidR="00ED6382" w:rsidRPr="00DD4026" w14:paraId="3C71C078" w14:textId="77777777" w:rsidTr="00B916CD">
        <w:trPr>
          <w:trHeight w:val="283"/>
        </w:trPr>
        <w:tc>
          <w:tcPr>
            <w:tcW w:w="2500" w:type="pct"/>
            <w:hideMark/>
          </w:tcPr>
          <w:p w14:paraId="7922DFFB" w14:textId="77777777" w:rsidR="00ED6382" w:rsidRPr="00DD4026" w:rsidRDefault="00ED6382" w:rsidP="00CC0A31">
            <w:pPr>
              <w:widowControl/>
              <w:spacing w:before="100" w:beforeAutospacing="1" w:after="100" w:afterAutospacing="1" w:line="360" w:lineRule="auto"/>
              <w:jc w:val="center"/>
              <w:rPr>
                <w:sz w:val="18"/>
                <w:szCs w:val="18"/>
              </w:rPr>
            </w:pPr>
            <w:r w:rsidRPr="00DD4026">
              <w:rPr>
                <w:rFonts w:hint="eastAsia"/>
                <w:sz w:val="18"/>
                <w:szCs w:val="18"/>
              </w:rPr>
              <w:t>抽水水量</w:t>
            </w:r>
            <w:r w:rsidRPr="00DD4026">
              <w:rPr>
                <w:sz w:val="18"/>
                <w:szCs w:val="18"/>
              </w:rPr>
              <w:t>-</w:t>
            </w:r>
            <w:r w:rsidRPr="00DD4026">
              <w:rPr>
                <w:rFonts w:hint="eastAsia"/>
                <w:sz w:val="18"/>
                <w:szCs w:val="18"/>
              </w:rPr>
              <w:t>电量转换系数</w:t>
            </w:r>
            <w:r w:rsidRPr="00DD4026">
              <w:rPr>
                <w:sz w:val="18"/>
                <w:szCs w:val="18"/>
              </w:rPr>
              <w:t xml:space="preserve"> </w:t>
            </w:r>
            <w:r w:rsidRPr="00DD4026">
              <w:rPr>
                <w:rFonts w:hint="eastAsia"/>
                <w:sz w:val="18"/>
                <w:szCs w:val="18"/>
              </w:rPr>
              <w:t>m</w:t>
            </w:r>
            <w:r w:rsidRPr="00DD4026">
              <w:rPr>
                <w:rFonts w:hint="eastAsia"/>
                <w:sz w:val="18"/>
                <w:szCs w:val="18"/>
                <w:vertAlign w:val="superscript"/>
              </w:rPr>
              <w:t>3</w:t>
            </w:r>
            <w:r w:rsidRPr="00DD4026">
              <w:rPr>
                <w:rFonts w:hint="eastAsia"/>
                <w:sz w:val="18"/>
                <w:szCs w:val="18"/>
              </w:rPr>
              <w:t>/MWh</w:t>
            </w:r>
          </w:p>
        </w:tc>
        <w:tc>
          <w:tcPr>
            <w:tcW w:w="2500" w:type="pct"/>
            <w:noWrap/>
            <w:hideMark/>
          </w:tcPr>
          <w:p w14:paraId="49F7A495" w14:textId="77777777" w:rsidR="00ED6382" w:rsidRPr="00DD4026" w:rsidRDefault="00ED6382" w:rsidP="00CC0A31">
            <w:pPr>
              <w:widowControl/>
              <w:spacing w:before="100" w:beforeAutospacing="1" w:after="100" w:afterAutospacing="1" w:line="360" w:lineRule="auto"/>
              <w:jc w:val="center"/>
              <w:rPr>
                <w:sz w:val="18"/>
                <w:szCs w:val="18"/>
              </w:rPr>
            </w:pPr>
            <w:r w:rsidRPr="00DD4026">
              <w:rPr>
                <w:sz w:val="18"/>
                <w:szCs w:val="18"/>
              </w:rPr>
              <w:t>1000</w:t>
            </w:r>
          </w:p>
        </w:tc>
      </w:tr>
      <w:tr w:rsidR="00ED6382" w:rsidRPr="00DD4026" w14:paraId="21618177" w14:textId="77777777" w:rsidTr="00B916CD">
        <w:trPr>
          <w:trHeight w:val="283"/>
        </w:trPr>
        <w:tc>
          <w:tcPr>
            <w:tcW w:w="2500" w:type="pct"/>
            <w:hideMark/>
          </w:tcPr>
          <w:p w14:paraId="72F19B59" w14:textId="27FE28B6" w:rsidR="00ED6382" w:rsidRPr="00DD4026" w:rsidRDefault="00CE0F65" w:rsidP="00CC0A31">
            <w:pPr>
              <w:widowControl/>
              <w:spacing w:before="100" w:beforeAutospacing="1" w:after="100" w:afterAutospacing="1" w:line="360" w:lineRule="auto"/>
              <w:jc w:val="center"/>
              <w:rPr>
                <w:sz w:val="18"/>
                <w:szCs w:val="18"/>
              </w:rPr>
            </w:pPr>
            <w:r>
              <w:rPr>
                <w:rFonts w:hint="eastAsia"/>
                <w:sz w:val="18"/>
                <w:szCs w:val="18"/>
              </w:rPr>
              <w:t>机组</w:t>
            </w:r>
            <w:r w:rsidR="009A136E" w:rsidRPr="00DD4026">
              <w:rPr>
                <w:rFonts w:hint="eastAsia"/>
                <w:sz w:val="18"/>
                <w:szCs w:val="18"/>
              </w:rPr>
              <w:t>强迫停运率</w:t>
            </w:r>
            <w:r w:rsidR="009A136E" w:rsidRPr="00DD4026">
              <w:rPr>
                <w:rFonts w:hint="eastAsia"/>
                <w:sz w:val="18"/>
                <w:szCs w:val="18"/>
              </w:rPr>
              <w:t xml:space="preserve"> </w:t>
            </w:r>
            <w:r w:rsidR="009A136E" w:rsidRPr="00DD4026">
              <w:rPr>
                <w:sz w:val="18"/>
                <w:szCs w:val="18"/>
              </w:rPr>
              <w:t>occ./year</w:t>
            </w:r>
          </w:p>
        </w:tc>
        <w:tc>
          <w:tcPr>
            <w:tcW w:w="2500" w:type="pct"/>
            <w:noWrap/>
            <w:hideMark/>
          </w:tcPr>
          <w:p w14:paraId="39E1AAC8" w14:textId="01E74492" w:rsidR="00ED6382" w:rsidRPr="00DD4026" w:rsidRDefault="009A136E" w:rsidP="00CC0A31">
            <w:pPr>
              <w:widowControl/>
              <w:spacing w:before="100" w:beforeAutospacing="1" w:after="100" w:afterAutospacing="1" w:line="360" w:lineRule="auto"/>
              <w:jc w:val="center"/>
              <w:rPr>
                <w:sz w:val="18"/>
                <w:szCs w:val="18"/>
              </w:rPr>
            </w:pPr>
            <w:r>
              <w:rPr>
                <w:sz w:val="18"/>
                <w:szCs w:val="18"/>
              </w:rPr>
              <w:t>0.00024</w:t>
            </w:r>
          </w:p>
        </w:tc>
      </w:tr>
      <w:tr w:rsidR="00ED6382" w:rsidRPr="00DD4026" w14:paraId="4C0DC694" w14:textId="77777777" w:rsidTr="00B916CD">
        <w:trPr>
          <w:trHeight w:val="283"/>
        </w:trPr>
        <w:tc>
          <w:tcPr>
            <w:tcW w:w="2500" w:type="pct"/>
            <w:hideMark/>
          </w:tcPr>
          <w:p w14:paraId="34B07EA9" w14:textId="63E0618C" w:rsidR="00ED6382" w:rsidRPr="00DD4026" w:rsidRDefault="00CE0F65" w:rsidP="00CC0A31">
            <w:pPr>
              <w:widowControl/>
              <w:spacing w:before="100" w:beforeAutospacing="1" w:after="100" w:afterAutospacing="1" w:line="360" w:lineRule="auto"/>
              <w:jc w:val="center"/>
              <w:rPr>
                <w:sz w:val="18"/>
                <w:szCs w:val="18"/>
              </w:rPr>
            </w:pPr>
            <w:r>
              <w:rPr>
                <w:rFonts w:hint="eastAsia"/>
                <w:sz w:val="18"/>
                <w:szCs w:val="18"/>
              </w:rPr>
              <w:t>机组</w:t>
            </w:r>
            <w:r w:rsidR="009A136E">
              <w:rPr>
                <w:rFonts w:hint="eastAsia"/>
                <w:sz w:val="18"/>
                <w:szCs w:val="18"/>
              </w:rPr>
              <w:t>修复</w:t>
            </w:r>
            <w:r w:rsidR="009A136E" w:rsidRPr="00DD4026">
              <w:rPr>
                <w:rFonts w:hint="eastAsia"/>
                <w:sz w:val="18"/>
                <w:szCs w:val="18"/>
              </w:rPr>
              <w:t>率</w:t>
            </w:r>
            <w:r w:rsidR="009A136E" w:rsidRPr="00DD4026">
              <w:rPr>
                <w:rFonts w:hint="eastAsia"/>
                <w:sz w:val="18"/>
                <w:szCs w:val="18"/>
              </w:rPr>
              <w:t xml:space="preserve"> </w:t>
            </w:r>
            <w:r w:rsidR="009A136E" w:rsidRPr="00DD4026">
              <w:rPr>
                <w:sz w:val="18"/>
                <w:szCs w:val="18"/>
              </w:rPr>
              <w:t>occ./year</w:t>
            </w:r>
          </w:p>
        </w:tc>
        <w:tc>
          <w:tcPr>
            <w:tcW w:w="2500" w:type="pct"/>
            <w:noWrap/>
            <w:hideMark/>
          </w:tcPr>
          <w:p w14:paraId="71F7D75C" w14:textId="55F0A1EA" w:rsidR="00ED6382" w:rsidRPr="00DD4026" w:rsidRDefault="009A136E" w:rsidP="00CC0A31">
            <w:pPr>
              <w:widowControl/>
              <w:spacing w:before="100" w:beforeAutospacing="1" w:after="100" w:afterAutospacing="1" w:line="360" w:lineRule="auto"/>
              <w:jc w:val="center"/>
              <w:rPr>
                <w:sz w:val="18"/>
                <w:szCs w:val="18"/>
              </w:rPr>
            </w:pPr>
            <w:r>
              <w:rPr>
                <w:sz w:val="18"/>
                <w:szCs w:val="18"/>
              </w:rPr>
              <w:t>0.01</w:t>
            </w:r>
          </w:p>
        </w:tc>
      </w:tr>
    </w:tbl>
    <w:p w14:paraId="3581BD71" w14:textId="77777777" w:rsidR="00BB3F76" w:rsidRDefault="00BB3F76" w:rsidP="00ED6382">
      <w:pPr>
        <w:jc w:val="center"/>
      </w:pPr>
    </w:p>
    <w:p w14:paraId="3013FE1F" w14:textId="77777777" w:rsidR="00BB3F76" w:rsidRDefault="00BB3F76">
      <w:pPr>
        <w:widowControl/>
        <w:jc w:val="left"/>
      </w:pPr>
      <w:r>
        <w:br w:type="page"/>
      </w:r>
    </w:p>
    <w:p w14:paraId="4787F3CE" w14:textId="4D4D787C" w:rsidR="00ED6382" w:rsidRPr="00174F21" w:rsidRDefault="00ED6382" w:rsidP="00ED6382">
      <w:pPr>
        <w:jc w:val="center"/>
      </w:pPr>
      <w:r w:rsidRPr="00174F21">
        <w:rPr>
          <w:noProof/>
        </w:rPr>
        <w:lastRenderedPageBreak/>
        <w:drawing>
          <wp:inline distT="0" distB="0" distL="0" distR="0" wp14:anchorId="03DD13A6" wp14:editId="43AB65C8">
            <wp:extent cx="4320000" cy="1440000"/>
            <wp:effectExtent l="0" t="0" r="4445" b="8255"/>
            <wp:docPr id="3" name="图表 3">
              <a:extLst xmlns:a="http://schemas.openxmlformats.org/drawingml/2006/main">
                <a:ext uri="{FF2B5EF4-FFF2-40B4-BE49-F238E27FC236}">
                  <a16:creationId xmlns:a16="http://schemas.microsoft.com/office/drawing/2014/main" id="{755CD43F-EE05-4C89-A3DA-B9108C8AA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45A11016" w14:textId="5805EEA4"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D.1 </w:t>
      </w:r>
      <w:r w:rsidR="00B02CF0">
        <w:rPr>
          <w:rFonts w:ascii="黑体" w:eastAsia="黑体" w:hAnsi="黑体" w:hint="eastAsia"/>
          <w:szCs w:val="21"/>
        </w:rPr>
        <w:t>系统</w:t>
      </w:r>
      <w:r w:rsidR="00ED6382" w:rsidRPr="00EF5C9D">
        <w:rPr>
          <w:rFonts w:ascii="黑体" w:eastAsia="黑体" w:hAnsi="黑体" w:hint="eastAsia"/>
          <w:szCs w:val="21"/>
        </w:rPr>
        <w:t>负荷</w:t>
      </w:r>
      <w:r w:rsidR="00DA7FB5">
        <w:rPr>
          <w:rFonts w:ascii="黑体" w:eastAsia="黑体" w:hAnsi="黑体" w:hint="eastAsia"/>
          <w:szCs w:val="21"/>
        </w:rPr>
        <w:t>时间序列</w:t>
      </w:r>
      <w:r w:rsidR="00ED6382" w:rsidRPr="00EF5C9D">
        <w:rPr>
          <w:rFonts w:ascii="黑体" w:eastAsia="黑体" w:hAnsi="黑体" w:hint="eastAsia"/>
          <w:szCs w:val="21"/>
        </w:rPr>
        <w:t>数据</w:t>
      </w:r>
    </w:p>
    <w:p w14:paraId="4EF2E532" w14:textId="77777777" w:rsidR="00ED6382" w:rsidRPr="00174F21" w:rsidRDefault="00ED6382" w:rsidP="00ED6382">
      <w:pPr>
        <w:jc w:val="center"/>
      </w:pPr>
      <w:r w:rsidRPr="00174F21">
        <w:rPr>
          <w:noProof/>
        </w:rPr>
        <w:drawing>
          <wp:inline distT="0" distB="0" distL="0" distR="0" wp14:anchorId="76BFCD87" wp14:editId="5F017ECA">
            <wp:extent cx="4320000" cy="1440000"/>
            <wp:effectExtent l="0" t="0" r="4445" b="8255"/>
            <wp:docPr id="4" name="图表 4">
              <a:extLst xmlns:a="http://schemas.openxmlformats.org/drawingml/2006/main">
                <a:ext uri="{FF2B5EF4-FFF2-40B4-BE49-F238E27FC236}">
                  <a16:creationId xmlns:a16="http://schemas.microsoft.com/office/drawing/2014/main" id="{E03078E8-BBF6-44C3-8AC8-45A22DB08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574F9AC3" w14:textId="74488540"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D.2 </w:t>
      </w:r>
      <w:r w:rsidR="00ED6382" w:rsidRPr="00EF5C9D">
        <w:rPr>
          <w:rFonts w:ascii="黑体" w:eastAsia="黑体" w:hAnsi="黑体" w:hint="eastAsia"/>
          <w:szCs w:val="21"/>
        </w:rPr>
        <w:t>风电</w:t>
      </w:r>
      <w:r w:rsidR="004D38D2">
        <w:rPr>
          <w:rFonts w:ascii="黑体" w:eastAsia="黑体" w:hAnsi="黑体" w:hint="eastAsia"/>
          <w:szCs w:val="21"/>
        </w:rPr>
        <w:t>场</w:t>
      </w:r>
      <w:r w:rsidR="008F3EEA">
        <w:rPr>
          <w:rFonts w:ascii="黑体" w:eastAsia="黑体" w:hAnsi="黑体" w:hint="eastAsia"/>
          <w:szCs w:val="21"/>
        </w:rPr>
        <w:t>最大理论出力时间序列</w:t>
      </w:r>
      <w:r w:rsidR="00ED6382" w:rsidRPr="00EF5C9D">
        <w:rPr>
          <w:rFonts w:ascii="黑体" w:eastAsia="黑体" w:hAnsi="黑体" w:hint="eastAsia"/>
          <w:szCs w:val="21"/>
        </w:rPr>
        <w:t>数据</w:t>
      </w:r>
    </w:p>
    <w:p w14:paraId="23F0FE63" w14:textId="77777777" w:rsidR="00ED6382" w:rsidRPr="00174F21" w:rsidRDefault="00ED6382" w:rsidP="00364C12">
      <w:pPr>
        <w:jc w:val="center"/>
        <w:rPr>
          <w:rFonts w:eastAsia="黑体"/>
          <w:kern w:val="0"/>
          <w:szCs w:val="21"/>
        </w:rPr>
      </w:pPr>
      <w:r w:rsidRPr="00174F21">
        <w:rPr>
          <w:noProof/>
        </w:rPr>
        <w:drawing>
          <wp:inline distT="0" distB="0" distL="0" distR="0" wp14:anchorId="2AB1368A" wp14:editId="566CD04A">
            <wp:extent cx="4320000" cy="1440000"/>
            <wp:effectExtent l="0" t="0" r="4445" b="8255"/>
            <wp:docPr id="6" name="图表 6">
              <a:extLst xmlns:a="http://schemas.openxmlformats.org/drawingml/2006/main">
                <a:ext uri="{FF2B5EF4-FFF2-40B4-BE49-F238E27FC236}">
                  <a16:creationId xmlns:a16="http://schemas.microsoft.com/office/drawing/2014/main" id="{7DB6839E-8F8D-4A22-AE49-12C84ADC3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6F5BE3BE" w14:textId="15437E05"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D.3 </w:t>
      </w:r>
      <w:r w:rsidR="00ED6382" w:rsidRPr="00EF5C9D">
        <w:rPr>
          <w:rFonts w:ascii="黑体" w:eastAsia="黑体" w:hAnsi="黑体" w:hint="eastAsia"/>
          <w:szCs w:val="21"/>
        </w:rPr>
        <w:t>光伏</w:t>
      </w:r>
      <w:r w:rsidR="004D38D2">
        <w:rPr>
          <w:rFonts w:ascii="黑体" w:eastAsia="黑体" w:hAnsi="黑体" w:hint="eastAsia"/>
          <w:szCs w:val="21"/>
        </w:rPr>
        <w:t>电站</w:t>
      </w:r>
      <w:r w:rsidR="008F3EEA">
        <w:rPr>
          <w:rFonts w:ascii="黑体" w:eastAsia="黑体" w:hAnsi="黑体" w:hint="eastAsia"/>
          <w:szCs w:val="21"/>
        </w:rPr>
        <w:t>最大理论出力时间序列</w:t>
      </w:r>
      <w:r w:rsidR="00ED6382" w:rsidRPr="00EF5C9D">
        <w:rPr>
          <w:rFonts w:ascii="黑体" w:eastAsia="黑体" w:hAnsi="黑体" w:hint="eastAsia"/>
          <w:szCs w:val="21"/>
        </w:rPr>
        <w:t>数据</w:t>
      </w:r>
    </w:p>
    <w:p w14:paraId="333CF0AD" w14:textId="77777777" w:rsidR="00ED6382" w:rsidRPr="00174F21" w:rsidRDefault="00ED6382" w:rsidP="00364C12">
      <w:pPr>
        <w:jc w:val="center"/>
        <w:rPr>
          <w:rFonts w:eastAsia="黑体"/>
          <w:kern w:val="0"/>
          <w:szCs w:val="21"/>
        </w:rPr>
      </w:pPr>
      <w:r w:rsidRPr="00174F21">
        <w:rPr>
          <w:noProof/>
        </w:rPr>
        <w:drawing>
          <wp:inline distT="0" distB="0" distL="0" distR="0" wp14:anchorId="1382BD9B" wp14:editId="06A072D3">
            <wp:extent cx="4320000" cy="1440000"/>
            <wp:effectExtent l="0" t="0" r="4445" b="8255"/>
            <wp:docPr id="8" name="图表 8">
              <a:extLst xmlns:a="http://schemas.openxmlformats.org/drawingml/2006/main">
                <a:ext uri="{FF2B5EF4-FFF2-40B4-BE49-F238E27FC236}">
                  <a16:creationId xmlns:a16="http://schemas.microsoft.com/office/drawing/2014/main" id="{618CAB77-3871-46BC-AB0F-06028C441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43E9F20B" w14:textId="60EB4958"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D.4 </w:t>
      </w:r>
      <w:r w:rsidR="00ED6382" w:rsidRPr="00EF5C9D">
        <w:rPr>
          <w:rFonts w:ascii="黑体" w:eastAsia="黑体" w:hAnsi="黑体" w:hint="eastAsia"/>
          <w:szCs w:val="21"/>
        </w:rPr>
        <w:t>光热电站太阳辐射强度</w:t>
      </w:r>
      <w:r w:rsidR="00DA7FB5">
        <w:rPr>
          <w:rFonts w:ascii="黑体" w:eastAsia="黑体" w:hAnsi="黑体" w:hint="eastAsia"/>
          <w:szCs w:val="21"/>
        </w:rPr>
        <w:t>时间序列</w:t>
      </w:r>
      <w:r w:rsidR="00ED6382" w:rsidRPr="00EF5C9D">
        <w:rPr>
          <w:rFonts w:ascii="黑体" w:eastAsia="黑体" w:hAnsi="黑体" w:hint="eastAsia"/>
          <w:szCs w:val="21"/>
        </w:rPr>
        <w:t>数据</w:t>
      </w:r>
    </w:p>
    <w:p w14:paraId="00F757A2" w14:textId="77777777" w:rsidR="00ED6382" w:rsidRPr="00174F21" w:rsidRDefault="00ED6382" w:rsidP="00364C12">
      <w:pPr>
        <w:jc w:val="center"/>
        <w:rPr>
          <w:rFonts w:eastAsia="黑体"/>
          <w:kern w:val="0"/>
          <w:szCs w:val="21"/>
        </w:rPr>
      </w:pPr>
      <w:r w:rsidRPr="00174F21">
        <w:rPr>
          <w:noProof/>
        </w:rPr>
        <w:drawing>
          <wp:inline distT="0" distB="0" distL="0" distR="0" wp14:anchorId="2A8F00E9" wp14:editId="56694ED4">
            <wp:extent cx="4319905" cy="1152000"/>
            <wp:effectExtent l="0" t="0" r="4445" b="10160"/>
            <wp:docPr id="9" name="图表 9">
              <a:extLst xmlns:a="http://schemas.openxmlformats.org/drawingml/2006/main">
                <a:ext uri="{FF2B5EF4-FFF2-40B4-BE49-F238E27FC236}">
                  <a16:creationId xmlns:a16="http://schemas.microsoft.com/office/drawing/2014/main" id="{5C436DB0-D107-4BE4-9ED4-5A9FF1D2B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14:paraId="2BE987D7" w14:textId="1E4393FC"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D.5 </w:t>
      </w:r>
      <w:r w:rsidR="00ED6382" w:rsidRPr="00EF5C9D">
        <w:rPr>
          <w:rFonts w:ascii="黑体" w:eastAsia="黑体" w:hAnsi="黑体" w:hint="eastAsia"/>
          <w:szCs w:val="21"/>
        </w:rPr>
        <w:t>流域1径流总和</w:t>
      </w:r>
      <w:r w:rsidR="00DA7FB5">
        <w:rPr>
          <w:rFonts w:ascii="黑体" w:eastAsia="黑体" w:hAnsi="黑体" w:hint="eastAsia"/>
          <w:szCs w:val="21"/>
        </w:rPr>
        <w:t>时间序列</w:t>
      </w:r>
      <w:r w:rsidR="00ED6382" w:rsidRPr="00EF5C9D">
        <w:rPr>
          <w:rFonts w:ascii="黑体" w:eastAsia="黑体" w:hAnsi="黑体" w:hint="eastAsia"/>
          <w:szCs w:val="21"/>
        </w:rPr>
        <w:t>数据</w:t>
      </w:r>
    </w:p>
    <w:p w14:paraId="390D2078" w14:textId="77777777" w:rsidR="00ED6382" w:rsidRPr="00174F21" w:rsidRDefault="00ED6382" w:rsidP="00364C12">
      <w:pPr>
        <w:jc w:val="center"/>
        <w:rPr>
          <w:rFonts w:eastAsia="黑体"/>
          <w:kern w:val="0"/>
          <w:szCs w:val="21"/>
        </w:rPr>
      </w:pPr>
      <w:r w:rsidRPr="00174F21">
        <w:rPr>
          <w:noProof/>
        </w:rPr>
        <w:lastRenderedPageBreak/>
        <w:drawing>
          <wp:inline distT="0" distB="0" distL="0" distR="0" wp14:anchorId="0F9F1D4F" wp14:editId="5A1134F2">
            <wp:extent cx="4320000" cy="1152000"/>
            <wp:effectExtent l="0" t="0" r="4445" b="10160"/>
            <wp:docPr id="10" name="图表 10">
              <a:extLst xmlns:a="http://schemas.openxmlformats.org/drawingml/2006/main">
                <a:ext uri="{FF2B5EF4-FFF2-40B4-BE49-F238E27FC236}">
                  <a16:creationId xmlns:a16="http://schemas.microsoft.com/office/drawing/2014/main" id="{B34045E2-A701-41F8-9C12-305D44D50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47A36702" w14:textId="6FA17FE6"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D.6</w:t>
      </w:r>
      <w:r w:rsidR="00ED6382" w:rsidRPr="00EF5C9D">
        <w:rPr>
          <w:rFonts w:ascii="黑体" w:eastAsia="黑体" w:hAnsi="黑体" w:hint="eastAsia"/>
          <w:szCs w:val="21"/>
        </w:rPr>
        <w:t>流域</w:t>
      </w:r>
      <w:r w:rsidR="00ED6382" w:rsidRPr="00EF5C9D">
        <w:rPr>
          <w:rFonts w:ascii="黑体" w:eastAsia="黑体" w:hAnsi="黑体"/>
          <w:szCs w:val="21"/>
        </w:rPr>
        <w:t>2</w:t>
      </w:r>
      <w:r w:rsidR="00ED6382" w:rsidRPr="00EF5C9D">
        <w:rPr>
          <w:rFonts w:ascii="黑体" w:eastAsia="黑体" w:hAnsi="黑体" w:hint="eastAsia"/>
          <w:szCs w:val="21"/>
        </w:rPr>
        <w:t>径流总和</w:t>
      </w:r>
      <w:r w:rsidR="00DA7FB5">
        <w:rPr>
          <w:rFonts w:ascii="黑体" w:eastAsia="黑体" w:hAnsi="黑体" w:hint="eastAsia"/>
          <w:szCs w:val="21"/>
        </w:rPr>
        <w:t>时间序列</w:t>
      </w:r>
      <w:r w:rsidR="00ED6382" w:rsidRPr="00EF5C9D">
        <w:rPr>
          <w:rFonts w:ascii="黑体" w:eastAsia="黑体" w:hAnsi="黑体" w:hint="eastAsia"/>
          <w:szCs w:val="21"/>
        </w:rPr>
        <w:t>数据</w:t>
      </w:r>
    </w:p>
    <w:p w14:paraId="62B39DED" w14:textId="77777777" w:rsidR="00ED6382" w:rsidRPr="00174F21" w:rsidRDefault="00ED6382" w:rsidP="00ED6382">
      <w:pPr>
        <w:jc w:val="center"/>
      </w:pPr>
      <w:r w:rsidRPr="00174F21">
        <w:rPr>
          <w:noProof/>
        </w:rPr>
        <w:drawing>
          <wp:inline distT="0" distB="0" distL="0" distR="0" wp14:anchorId="7799ADF7" wp14:editId="7DC41E00">
            <wp:extent cx="4320000" cy="1152000"/>
            <wp:effectExtent l="0" t="0" r="4445" b="10160"/>
            <wp:docPr id="11" name="图表 11">
              <a:extLst xmlns:a="http://schemas.openxmlformats.org/drawingml/2006/main">
                <a:ext uri="{FF2B5EF4-FFF2-40B4-BE49-F238E27FC236}">
                  <a16:creationId xmlns:a16="http://schemas.microsoft.com/office/drawing/2014/main" id="{7AE413AC-B156-415F-AA25-B89EA4C21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1FBE8403" w14:textId="25F4AC23"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D.7 </w:t>
      </w:r>
      <w:r w:rsidR="00ED6382" w:rsidRPr="00EF5C9D">
        <w:rPr>
          <w:rFonts w:ascii="黑体" w:eastAsia="黑体" w:hAnsi="黑体" w:hint="eastAsia"/>
          <w:szCs w:val="21"/>
        </w:rPr>
        <w:t>流域</w:t>
      </w:r>
      <w:r w:rsidR="00ED6382" w:rsidRPr="00EF5C9D">
        <w:rPr>
          <w:rFonts w:ascii="黑体" w:eastAsia="黑体" w:hAnsi="黑体"/>
          <w:szCs w:val="21"/>
        </w:rPr>
        <w:t>3</w:t>
      </w:r>
      <w:r w:rsidR="00ED6382" w:rsidRPr="00EF5C9D">
        <w:rPr>
          <w:rFonts w:ascii="黑体" w:eastAsia="黑体" w:hAnsi="黑体" w:hint="eastAsia"/>
          <w:szCs w:val="21"/>
        </w:rPr>
        <w:t>径流总和</w:t>
      </w:r>
      <w:r w:rsidR="00DA7FB5">
        <w:rPr>
          <w:rFonts w:ascii="黑体" w:eastAsia="黑体" w:hAnsi="黑体" w:hint="eastAsia"/>
          <w:szCs w:val="21"/>
        </w:rPr>
        <w:t>时间序列</w:t>
      </w:r>
      <w:r w:rsidR="00ED6382" w:rsidRPr="00EF5C9D">
        <w:rPr>
          <w:rFonts w:ascii="黑体" w:eastAsia="黑体" w:hAnsi="黑体" w:hint="eastAsia"/>
          <w:szCs w:val="21"/>
        </w:rPr>
        <w:t>数据</w:t>
      </w:r>
    </w:p>
    <w:p w14:paraId="741B0CE3" w14:textId="5B472DC6" w:rsidR="00ED6382" w:rsidRPr="00174F21" w:rsidRDefault="00ED6382" w:rsidP="00DD4026">
      <w:pPr>
        <w:pStyle w:val="aff0"/>
        <w:wordWrap/>
        <w:spacing w:beforeLines="100" w:before="312" w:afterLines="100" w:after="312"/>
        <w:ind w:left="6" w:hanging="6"/>
      </w:pPr>
      <w:bookmarkStart w:id="221" w:name="_Toc91333055"/>
      <w:bookmarkStart w:id="222" w:name="_Toc106349912"/>
      <w:bookmarkStart w:id="223" w:name="_Toc106872947"/>
      <w:r w:rsidRPr="00DD4026">
        <w:rPr>
          <w:rFonts w:ascii="Times New Roman" w:hint="eastAsia"/>
          <w:szCs w:val="21"/>
        </w:rPr>
        <w:t>系统可靠性</w:t>
      </w:r>
      <w:r>
        <w:rPr>
          <w:rFonts w:hint="eastAsia"/>
        </w:rPr>
        <w:t>评估过程</w:t>
      </w:r>
    </w:p>
    <w:p w14:paraId="4CCA4D09" w14:textId="05225B83" w:rsidR="00ED6382" w:rsidRPr="00F37741" w:rsidRDefault="00ED6382" w:rsidP="00DD4026">
      <w:pPr>
        <w:pStyle w:val="afffe"/>
        <w:ind w:firstLine="420"/>
      </w:pPr>
      <w:r>
        <w:rPr>
          <w:rFonts w:hint="eastAsia"/>
        </w:rPr>
        <w:t>图D</w:t>
      </w:r>
      <w:r>
        <w:t>.8</w:t>
      </w:r>
      <w:r w:rsidR="005E00A6">
        <w:rPr>
          <w:rFonts w:hint="eastAsia"/>
        </w:rPr>
        <w:t>给出了模拟</w:t>
      </w:r>
      <w:r>
        <w:rPr>
          <w:rFonts w:hint="eastAsia"/>
        </w:rPr>
        <w:t>的枯水期某一负荷缺供日的</w:t>
      </w:r>
      <w:r w:rsidR="005E00A6">
        <w:rPr>
          <w:rFonts w:hint="eastAsia"/>
        </w:rPr>
        <w:t>机组</w:t>
      </w:r>
      <w:r w:rsidR="00A01CF5">
        <w:rPr>
          <w:rFonts w:hint="eastAsia"/>
        </w:rPr>
        <w:t>最大</w:t>
      </w:r>
      <w:r w:rsidR="005E00A6">
        <w:rPr>
          <w:rFonts w:hint="eastAsia"/>
        </w:rPr>
        <w:t>出力情况，图D</w:t>
      </w:r>
      <w:r w:rsidR="005E00A6">
        <w:t>.9</w:t>
      </w:r>
      <w:r w:rsidR="005E00A6">
        <w:rPr>
          <w:rFonts w:hint="eastAsia"/>
        </w:rPr>
        <w:t>给出了该日的</w:t>
      </w:r>
      <w:r>
        <w:rPr>
          <w:rFonts w:hint="eastAsia"/>
        </w:rPr>
        <w:t>电源</w:t>
      </w:r>
      <w:r w:rsidR="005D4010">
        <w:rPr>
          <w:rFonts w:hint="eastAsia"/>
        </w:rPr>
        <w:t>最大</w:t>
      </w:r>
      <w:r>
        <w:rPr>
          <w:rFonts w:hint="eastAsia"/>
        </w:rPr>
        <w:t>出力曲线与负</w:t>
      </w:r>
      <w:r w:rsidRPr="00F37741">
        <w:rPr>
          <w:rFonts w:hint="eastAsia"/>
        </w:rPr>
        <w:t>荷曲线。</w:t>
      </w:r>
    </w:p>
    <w:p w14:paraId="07FA33C1" w14:textId="77777777" w:rsidR="00ED6382" w:rsidRPr="00F37741" w:rsidRDefault="00ED6382" w:rsidP="00ED6382">
      <w:pPr>
        <w:jc w:val="center"/>
        <w:rPr>
          <w:b/>
          <w:bCs/>
        </w:rPr>
      </w:pPr>
      <w:r w:rsidRPr="00F37741">
        <w:rPr>
          <w:b/>
          <w:bCs/>
          <w:noProof/>
        </w:rPr>
        <w:drawing>
          <wp:inline distT="0" distB="0" distL="0" distR="0" wp14:anchorId="5521B1BF" wp14:editId="1C3C3803">
            <wp:extent cx="3877056" cy="209439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85323" cy="2098860"/>
                    </a:xfrm>
                    <a:prstGeom prst="rect">
                      <a:avLst/>
                    </a:prstGeom>
                    <a:noFill/>
                    <a:ln>
                      <a:noFill/>
                    </a:ln>
                  </pic:spPr>
                </pic:pic>
              </a:graphicData>
            </a:graphic>
          </wp:inline>
        </w:drawing>
      </w:r>
    </w:p>
    <w:p w14:paraId="24A032A8" w14:textId="5320A6AF" w:rsidR="00ED6382" w:rsidRPr="00EF5C9D" w:rsidRDefault="00FA776E" w:rsidP="00EF5C9D">
      <w:pPr>
        <w:pStyle w:val="afffe"/>
        <w:ind w:firstLineChars="0" w:firstLine="0"/>
        <w:jc w:val="center"/>
        <w:rPr>
          <w:rFonts w:ascii="黑体" w:eastAsia="黑体" w:hAnsi="黑体"/>
          <w:szCs w:val="21"/>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D.8 </w:t>
      </w:r>
      <w:r w:rsidR="00ED6382" w:rsidRPr="00EF5C9D">
        <w:rPr>
          <w:rFonts w:ascii="黑体" w:eastAsia="黑体" w:hAnsi="黑体" w:hint="eastAsia"/>
          <w:szCs w:val="21"/>
        </w:rPr>
        <w:t>各类机组最大出力</w:t>
      </w:r>
    </w:p>
    <w:p w14:paraId="30C40BB5" w14:textId="77777777" w:rsidR="00ED6382" w:rsidRPr="00F37741" w:rsidRDefault="00ED6382" w:rsidP="00ED6382">
      <w:pPr>
        <w:spacing w:afterLines="50" w:after="156"/>
        <w:jc w:val="center"/>
        <w:rPr>
          <w:b/>
          <w:bCs/>
        </w:rPr>
      </w:pPr>
      <w:r w:rsidRPr="00F37741">
        <w:rPr>
          <w:b/>
          <w:bCs/>
          <w:noProof/>
        </w:rPr>
        <w:drawing>
          <wp:inline distT="0" distB="0" distL="0" distR="0" wp14:anchorId="69797701" wp14:editId="02E88916">
            <wp:extent cx="3920947" cy="21181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962820" cy="2140722"/>
                    </a:xfrm>
                    <a:prstGeom prst="rect">
                      <a:avLst/>
                    </a:prstGeom>
                    <a:noFill/>
                    <a:ln>
                      <a:noFill/>
                    </a:ln>
                  </pic:spPr>
                </pic:pic>
              </a:graphicData>
            </a:graphic>
          </wp:inline>
        </w:drawing>
      </w:r>
    </w:p>
    <w:p w14:paraId="20E76532" w14:textId="561ABF7B" w:rsidR="00ED6382" w:rsidRDefault="00FA776E" w:rsidP="00EA776C">
      <w:pPr>
        <w:pStyle w:val="afffe"/>
        <w:ind w:firstLineChars="0" w:firstLine="0"/>
        <w:jc w:val="center"/>
        <w:rPr>
          <w:rFonts w:eastAsia="黑体"/>
          <w:bCs/>
          <w:kern w:val="44"/>
          <w:szCs w:val="44"/>
        </w:rPr>
      </w:pPr>
      <w:r w:rsidRPr="00FA776E">
        <w:rPr>
          <w:rFonts w:ascii="黑体" w:eastAsia="黑体" w:hAnsi="黑体" w:hint="eastAsia"/>
          <w:szCs w:val="21"/>
        </w:rPr>
        <w:t>附</w:t>
      </w:r>
      <w:r w:rsidR="00ED6382" w:rsidRPr="00EF5C9D">
        <w:rPr>
          <w:rFonts w:ascii="黑体" w:eastAsia="黑体" w:hAnsi="黑体" w:hint="eastAsia"/>
          <w:szCs w:val="21"/>
        </w:rPr>
        <w:t>图</w:t>
      </w:r>
      <w:r w:rsidR="00ED6382" w:rsidRPr="00EF5C9D">
        <w:rPr>
          <w:rFonts w:ascii="黑体" w:eastAsia="黑体" w:hAnsi="黑体"/>
          <w:szCs w:val="21"/>
        </w:rPr>
        <w:t xml:space="preserve">D.9 </w:t>
      </w:r>
      <w:r w:rsidR="00ED6382" w:rsidRPr="00EF5C9D">
        <w:rPr>
          <w:rFonts w:ascii="黑体" w:eastAsia="黑体" w:hAnsi="黑体" w:hint="eastAsia"/>
          <w:szCs w:val="21"/>
        </w:rPr>
        <w:t>系统电源最大出力与负荷曲线</w:t>
      </w:r>
      <w:r w:rsidR="00ED6382">
        <w:br w:type="page"/>
      </w:r>
    </w:p>
    <w:p w14:paraId="68220375" w14:textId="2492828A" w:rsidR="00ED6382" w:rsidRPr="00174F21" w:rsidRDefault="00ED6382" w:rsidP="00DD4026">
      <w:pPr>
        <w:pStyle w:val="aff0"/>
        <w:wordWrap/>
        <w:spacing w:beforeLines="100" w:before="312" w:afterLines="100" w:after="312"/>
        <w:ind w:left="6" w:hanging="6"/>
      </w:pPr>
      <w:r w:rsidRPr="00DD4026">
        <w:rPr>
          <w:rFonts w:ascii="Times New Roman" w:hint="eastAsia"/>
          <w:szCs w:val="21"/>
        </w:rPr>
        <w:lastRenderedPageBreak/>
        <w:t>系统可靠性</w:t>
      </w:r>
      <w:r>
        <w:rPr>
          <w:rFonts w:hint="eastAsia"/>
        </w:rPr>
        <w:t>评估</w:t>
      </w:r>
      <w:r w:rsidRPr="00174F21">
        <w:rPr>
          <w:rFonts w:hint="eastAsia"/>
        </w:rPr>
        <w:t>结果</w:t>
      </w:r>
      <w:bookmarkEnd w:id="221"/>
      <w:bookmarkEnd w:id="222"/>
      <w:bookmarkEnd w:id="223"/>
    </w:p>
    <w:p w14:paraId="7BEB869A" w14:textId="2F03CC35" w:rsidR="00ED6382" w:rsidRPr="00174F21" w:rsidRDefault="00FA776E" w:rsidP="00ED6382">
      <w:pPr>
        <w:pStyle w:val="333"/>
        <w:ind w:firstLine="420"/>
        <w:rPr>
          <w:rFonts w:ascii="Times New Roman" w:hAnsi="Times New Roman" w:cs="Times New Roman"/>
        </w:rPr>
      </w:pPr>
      <w:r w:rsidRPr="00FA776E">
        <w:rPr>
          <w:rFonts w:ascii="Times New Roman" w:hAnsi="Times New Roman" w:cs="Times New Roman" w:hint="eastAsia"/>
        </w:rPr>
        <w:t>附</w:t>
      </w:r>
      <w:r w:rsidR="00ED6382" w:rsidRPr="00174F21">
        <w:rPr>
          <w:rFonts w:ascii="Times New Roman" w:hAnsi="Times New Roman" w:cs="Times New Roman" w:hint="eastAsia"/>
        </w:rPr>
        <w:t>表</w:t>
      </w:r>
      <w:r w:rsidR="00ED6382">
        <w:rPr>
          <w:rFonts w:ascii="Times New Roman" w:hAnsi="Times New Roman" w:cs="Times New Roman"/>
        </w:rPr>
        <w:t>D.7</w:t>
      </w:r>
      <w:r w:rsidR="00ED6382" w:rsidRPr="00174F21">
        <w:rPr>
          <w:rFonts w:ascii="Times New Roman" w:hAnsi="Times New Roman" w:cs="Times New Roman"/>
        </w:rPr>
        <w:t xml:space="preserve"> </w:t>
      </w:r>
      <w:r w:rsidR="00ED6382" w:rsidRPr="00174F21">
        <w:rPr>
          <w:rFonts w:ascii="Times New Roman" w:hAnsi="Times New Roman" w:cs="Times New Roman" w:hint="eastAsia"/>
        </w:rPr>
        <w:t>系统可靠性</w:t>
      </w:r>
      <w:r w:rsidR="00ED6382">
        <w:rPr>
          <w:rFonts w:ascii="Times New Roman" w:hAnsi="Times New Roman" w:cs="Times New Roman" w:hint="eastAsia"/>
        </w:rPr>
        <w:t>评估</w:t>
      </w:r>
      <w:r w:rsidR="00ED6382" w:rsidRPr="00174F21">
        <w:rPr>
          <w:rFonts w:ascii="Times New Roman" w:hAnsi="Times New Roman" w:cs="Times New Roman" w:hint="eastAsia"/>
        </w:rPr>
        <w:t>结果</w:t>
      </w:r>
    </w:p>
    <w:tbl>
      <w:tblPr>
        <w:tblW w:w="5000" w:type="pct"/>
        <w:tblBorders>
          <w:top w:val="single" w:sz="4" w:space="0" w:color="auto"/>
          <w:bottom w:val="single" w:sz="4" w:space="0" w:color="auto"/>
        </w:tblBorders>
        <w:tblLook w:val="04A0" w:firstRow="1" w:lastRow="0" w:firstColumn="1" w:lastColumn="0" w:noHBand="0" w:noVBand="1"/>
      </w:tblPr>
      <w:tblGrid>
        <w:gridCol w:w="1432"/>
        <w:gridCol w:w="2562"/>
        <w:gridCol w:w="1072"/>
        <w:gridCol w:w="1072"/>
        <w:gridCol w:w="1072"/>
        <w:gridCol w:w="1072"/>
        <w:gridCol w:w="1074"/>
      </w:tblGrid>
      <w:tr w:rsidR="00ED6382" w:rsidRPr="00ED6382" w14:paraId="23E1AE15" w14:textId="77777777" w:rsidTr="00ED6382">
        <w:trPr>
          <w:trHeight w:val="276"/>
        </w:trPr>
        <w:tc>
          <w:tcPr>
            <w:tcW w:w="2134" w:type="pct"/>
            <w:gridSpan w:val="2"/>
            <w:vMerge w:val="restart"/>
            <w:tcBorders>
              <w:top w:val="single" w:sz="4" w:space="0" w:color="auto"/>
            </w:tcBorders>
            <w:vAlign w:val="center"/>
          </w:tcPr>
          <w:p w14:paraId="1597BFC1" w14:textId="77777777" w:rsidR="00ED6382" w:rsidRPr="00ED6382" w:rsidRDefault="00ED6382" w:rsidP="00CC0A31">
            <w:pPr>
              <w:spacing w:before="100" w:beforeAutospacing="1" w:afterLines="50" w:after="156" w:line="360" w:lineRule="auto"/>
              <w:jc w:val="center"/>
              <w:rPr>
                <w:color w:val="000000"/>
                <w:sz w:val="18"/>
                <w:szCs w:val="18"/>
              </w:rPr>
            </w:pPr>
            <w:r w:rsidRPr="00ED6382">
              <w:rPr>
                <w:rFonts w:hint="eastAsia"/>
                <w:color w:val="000000"/>
                <w:sz w:val="18"/>
                <w:szCs w:val="18"/>
              </w:rPr>
              <w:t>参数</w:t>
            </w:r>
          </w:p>
        </w:tc>
        <w:tc>
          <w:tcPr>
            <w:tcW w:w="2866" w:type="pct"/>
            <w:gridSpan w:val="5"/>
            <w:tcBorders>
              <w:top w:val="single" w:sz="4" w:space="0" w:color="auto"/>
              <w:bottom w:val="single" w:sz="4" w:space="0" w:color="auto"/>
            </w:tcBorders>
            <w:vAlign w:val="bottom"/>
          </w:tcPr>
          <w:p w14:paraId="79A401B0" w14:textId="10E1B465" w:rsidR="00ED6382" w:rsidRPr="00ED6382" w:rsidRDefault="000039AD" w:rsidP="00CC0A31">
            <w:pPr>
              <w:widowControl/>
              <w:spacing w:before="100" w:beforeAutospacing="1" w:after="100" w:afterAutospacing="1" w:line="360" w:lineRule="auto"/>
              <w:jc w:val="center"/>
              <w:rPr>
                <w:color w:val="000000"/>
                <w:sz w:val="18"/>
                <w:szCs w:val="18"/>
              </w:rPr>
            </w:pPr>
            <w:r>
              <w:rPr>
                <w:rFonts w:hint="eastAsia"/>
                <w:color w:val="000000"/>
                <w:sz w:val="18"/>
                <w:szCs w:val="18"/>
              </w:rPr>
              <w:t>规划年</w:t>
            </w:r>
          </w:p>
        </w:tc>
      </w:tr>
      <w:tr w:rsidR="00ED6382" w:rsidRPr="00ED6382" w14:paraId="51AD8820" w14:textId="77777777" w:rsidTr="00EA776C">
        <w:trPr>
          <w:trHeight w:val="276"/>
        </w:trPr>
        <w:tc>
          <w:tcPr>
            <w:tcW w:w="2134" w:type="pct"/>
            <w:gridSpan w:val="2"/>
            <w:vMerge/>
            <w:tcBorders>
              <w:bottom w:val="single" w:sz="4" w:space="0" w:color="auto"/>
            </w:tcBorders>
          </w:tcPr>
          <w:p w14:paraId="23E019E5"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573" w:type="pct"/>
            <w:tcBorders>
              <w:top w:val="single" w:sz="4" w:space="0" w:color="auto"/>
              <w:bottom w:val="single" w:sz="4" w:space="0" w:color="auto"/>
            </w:tcBorders>
            <w:vAlign w:val="bottom"/>
          </w:tcPr>
          <w:p w14:paraId="674E3DDB" w14:textId="2B17FADA" w:rsidR="00ED6382" w:rsidRPr="00ED6382" w:rsidRDefault="008F3EEA" w:rsidP="00CC0A31">
            <w:pPr>
              <w:widowControl/>
              <w:spacing w:before="100" w:beforeAutospacing="1" w:after="100" w:afterAutospacing="1" w:line="360" w:lineRule="auto"/>
              <w:jc w:val="center"/>
              <w:rPr>
                <w:color w:val="000000"/>
                <w:sz w:val="18"/>
                <w:szCs w:val="18"/>
              </w:rPr>
            </w:pPr>
            <w:r>
              <w:rPr>
                <w:rFonts w:hint="eastAsia"/>
                <w:color w:val="000000"/>
                <w:sz w:val="18"/>
                <w:szCs w:val="18"/>
              </w:rPr>
              <w:t>第一</w:t>
            </w:r>
            <w:r w:rsidR="000039AD">
              <w:rPr>
                <w:rFonts w:hint="eastAsia"/>
                <w:color w:val="000000"/>
                <w:sz w:val="18"/>
                <w:szCs w:val="18"/>
              </w:rPr>
              <w:t>年</w:t>
            </w:r>
          </w:p>
        </w:tc>
        <w:tc>
          <w:tcPr>
            <w:tcW w:w="573" w:type="pct"/>
            <w:tcBorders>
              <w:top w:val="single" w:sz="4" w:space="0" w:color="auto"/>
              <w:bottom w:val="single" w:sz="4" w:space="0" w:color="auto"/>
            </w:tcBorders>
            <w:vAlign w:val="bottom"/>
          </w:tcPr>
          <w:p w14:paraId="3FA7E854" w14:textId="537FD5C0" w:rsidR="00ED6382" w:rsidRPr="00ED6382" w:rsidRDefault="000039AD" w:rsidP="00CC0A31">
            <w:pPr>
              <w:widowControl/>
              <w:spacing w:before="100" w:beforeAutospacing="1" w:after="100" w:afterAutospacing="1" w:line="360" w:lineRule="auto"/>
              <w:jc w:val="center"/>
              <w:rPr>
                <w:color w:val="000000"/>
                <w:sz w:val="18"/>
                <w:szCs w:val="18"/>
              </w:rPr>
            </w:pPr>
            <w:r>
              <w:rPr>
                <w:rFonts w:hint="eastAsia"/>
                <w:color w:val="000000"/>
                <w:sz w:val="18"/>
                <w:szCs w:val="18"/>
              </w:rPr>
              <w:t>第二年</w:t>
            </w:r>
          </w:p>
        </w:tc>
        <w:tc>
          <w:tcPr>
            <w:tcW w:w="573" w:type="pct"/>
            <w:tcBorders>
              <w:top w:val="single" w:sz="4" w:space="0" w:color="auto"/>
              <w:bottom w:val="single" w:sz="4" w:space="0" w:color="auto"/>
            </w:tcBorders>
            <w:vAlign w:val="bottom"/>
          </w:tcPr>
          <w:p w14:paraId="2788BC54" w14:textId="0EF92655" w:rsidR="00ED6382" w:rsidRPr="00ED6382" w:rsidRDefault="000039AD" w:rsidP="00CC0A31">
            <w:pPr>
              <w:widowControl/>
              <w:spacing w:before="100" w:beforeAutospacing="1" w:after="100" w:afterAutospacing="1" w:line="360" w:lineRule="auto"/>
              <w:jc w:val="center"/>
              <w:rPr>
                <w:color w:val="000000"/>
                <w:sz w:val="18"/>
                <w:szCs w:val="18"/>
              </w:rPr>
            </w:pPr>
            <w:r>
              <w:rPr>
                <w:rFonts w:hint="eastAsia"/>
                <w:color w:val="000000"/>
                <w:sz w:val="18"/>
                <w:szCs w:val="18"/>
              </w:rPr>
              <w:t>第三年</w:t>
            </w:r>
          </w:p>
        </w:tc>
        <w:tc>
          <w:tcPr>
            <w:tcW w:w="573" w:type="pct"/>
            <w:tcBorders>
              <w:top w:val="single" w:sz="4" w:space="0" w:color="auto"/>
              <w:bottom w:val="single" w:sz="4" w:space="0" w:color="auto"/>
            </w:tcBorders>
            <w:vAlign w:val="bottom"/>
          </w:tcPr>
          <w:p w14:paraId="43ADA5E0" w14:textId="56881780" w:rsidR="00ED6382" w:rsidRPr="00ED6382" w:rsidRDefault="000039AD" w:rsidP="00CC0A31">
            <w:pPr>
              <w:widowControl/>
              <w:spacing w:before="100" w:beforeAutospacing="1" w:after="100" w:afterAutospacing="1" w:line="360" w:lineRule="auto"/>
              <w:jc w:val="center"/>
              <w:rPr>
                <w:color w:val="000000"/>
                <w:sz w:val="18"/>
                <w:szCs w:val="18"/>
              </w:rPr>
            </w:pPr>
            <w:r>
              <w:rPr>
                <w:rFonts w:hint="eastAsia"/>
                <w:color w:val="000000"/>
                <w:sz w:val="18"/>
                <w:szCs w:val="18"/>
              </w:rPr>
              <w:t>第四年</w:t>
            </w:r>
          </w:p>
        </w:tc>
        <w:tc>
          <w:tcPr>
            <w:tcW w:w="574" w:type="pct"/>
            <w:tcBorders>
              <w:top w:val="single" w:sz="4" w:space="0" w:color="auto"/>
              <w:bottom w:val="single" w:sz="4" w:space="0" w:color="auto"/>
            </w:tcBorders>
            <w:shd w:val="clear" w:color="auto" w:fill="auto"/>
            <w:noWrap/>
            <w:vAlign w:val="bottom"/>
          </w:tcPr>
          <w:p w14:paraId="77C16786" w14:textId="652A6B8F" w:rsidR="00ED6382" w:rsidRPr="00ED6382" w:rsidRDefault="000039AD" w:rsidP="00CC0A31">
            <w:pPr>
              <w:widowControl/>
              <w:spacing w:before="100" w:beforeAutospacing="1" w:after="100" w:afterAutospacing="1" w:line="360" w:lineRule="auto"/>
              <w:jc w:val="center"/>
              <w:rPr>
                <w:color w:val="000000"/>
                <w:sz w:val="18"/>
                <w:szCs w:val="18"/>
              </w:rPr>
            </w:pPr>
            <w:r>
              <w:rPr>
                <w:rFonts w:hint="eastAsia"/>
                <w:color w:val="000000"/>
                <w:sz w:val="18"/>
                <w:szCs w:val="18"/>
              </w:rPr>
              <w:t>第五年</w:t>
            </w:r>
          </w:p>
        </w:tc>
      </w:tr>
      <w:tr w:rsidR="00ED6382" w:rsidRPr="00ED6382" w14:paraId="4EC8B845" w14:textId="77777777" w:rsidTr="00EA776C">
        <w:trPr>
          <w:trHeight w:val="276"/>
        </w:trPr>
        <w:tc>
          <w:tcPr>
            <w:tcW w:w="765" w:type="pct"/>
            <w:vMerge w:val="restart"/>
            <w:tcBorders>
              <w:top w:val="single" w:sz="4" w:space="0" w:color="auto"/>
            </w:tcBorders>
            <w:vAlign w:val="center"/>
          </w:tcPr>
          <w:p w14:paraId="445A2F2A" w14:textId="699F5DBA" w:rsidR="00ED6382" w:rsidRPr="00ED6382" w:rsidRDefault="00ED6382" w:rsidP="00ED6382">
            <w:pPr>
              <w:widowControl/>
              <w:spacing w:line="360" w:lineRule="auto"/>
              <w:jc w:val="center"/>
              <w:rPr>
                <w:color w:val="000000"/>
                <w:sz w:val="18"/>
                <w:szCs w:val="18"/>
              </w:rPr>
            </w:pPr>
            <w:r w:rsidRPr="00ED6382">
              <w:rPr>
                <w:rFonts w:hint="eastAsia"/>
                <w:color w:val="000000"/>
                <w:sz w:val="18"/>
                <w:szCs w:val="18"/>
              </w:rPr>
              <w:t>系统参数</w:t>
            </w:r>
          </w:p>
        </w:tc>
        <w:tc>
          <w:tcPr>
            <w:tcW w:w="1369" w:type="pct"/>
            <w:tcBorders>
              <w:top w:val="single" w:sz="4" w:space="0" w:color="auto"/>
              <w:bottom w:val="nil"/>
            </w:tcBorders>
            <w:shd w:val="clear" w:color="auto" w:fill="auto"/>
            <w:noWrap/>
            <w:vAlign w:val="bottom"/>
          </w:tcPr>
          <w:p w14:paraId="52D02B35"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火电机组增加</w:t>
            </w:r>
            <w:r w:rsidRPr="00ED6382">
              <w:rPr>
                <w:rFonts w:hint="eastAsia"/>
                <w:color w:val="000000"/>
                <w:sz w:val="18"/>
                <w:szCs w:val="18"/>
              </w:rPr>
              <w:t xml:space="preserve"> </w:t>
            </w:r>
            <w:r w:rsidRPr="00ED6382">
              <w:rPr>
                <w:color w:val="000000"/>
                <w:sz w:val="18"/>
                <w:szCs w:val="18"/>
              </w:rPr>
              <w:t>MW</w:t>
            </w:r>
          </w:p>
        </w:tc>
        <w:tc>
          <w:tcPr>
            <w:tcW w:w="573" w:type="pct"/>
            <w:tcBorders>
              <w:top w:val="single" w:sz="4" w:space="0" w:color="auto"/>
              <w:bottom w:val="nil"/>
            </w:tcBorders>
            <w:vAlign w:val="bottom"/>
          </w:tcPr>
          <w:p w14:paraId="17167F00"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w:t>
            </w:r>
          </w:p>
        </w:tc>
        <w:tc>
          <w:tcPr>
            <w:tcW w:w="573" w:type="pct"/>
            <w:tcBorders>
              <w:top w:val="single" w:sz="4" w:space="0" w:color="auto"/>
              <w:bottom w:val="nil"/>
            </w:tcBorders>
            <w:vAlign w:val="bottom"/>
          </w:tcPr>
          <w:p w14:paraId="5512E84F"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c>
          <w:tcPr>
            <w:tcW w:w="573" w:type="pct"/>
            <w:tcBorders>
              <w:top w:val="single" w:sz="4" w:space="0" w:color="auto"/>
              <w:bottom w:val="nil"/>
            </w:tcBorders>
            <w:vAlign w:val="bottom"/>
          </w:tcPr>
          <w:p w14:paraId="5166F936"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c>
          <w:tcPr>
            <w:tcW w:w="573" w:type="pct"/>
            <w:tcBorders>
              <w:top w:val="single" w:sz="4" w:space="0" w:color="auto"/>
              <w:bottom w:val="nil"/>
            </w:tcBorders>
            <w:vAlign w:val="bottom"/>
          </w:tcPr>
          <w:p w14:paraId="767376A3"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c>
          <w:tcPr>
            <w:tcW w:w="574" w:type="pct"/>
            <w:tcBorders>
              <w:top w:val="single" w:sz="4" w:space="0" w:color="auto"/>
              <w:bottom w:val="nil"/>
            </w:tcBorders>
            <w:shd w:val="clear" w:color="auto" w:fill="auto"/>
            <w:noWrap/>
            <w:vAlign w:val="bottom"/>
          </w:tcPr>
          <w:p w14:paraId="469B4C3E"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r>
      <w:tr w:rsidR="00ED6382" w:rsidRPr="00ED6382" w14:paraId="38BE44BF" w14:textId="77777777" w:rsidTr="00EA776C">
        <w:trPr>
          <w:trHeight w:val="276"/>
        </w:trPr>
        <w:tc>
          <w:tcPr>
            <w:tcW w:w="765" w:type="pct"/>
            <w:vMerge/>
          </w:tcPr>
          <w:p w14:paraId="05520F6E"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tcBorders>
            <w:shd w:val="clear" w:color="auto" w:fill="auto"/>
            <w:noWrap/>
            <w:vAlign w:val="bottom"/>
            <w:hideMark/>
          </w:tcPr>
          <w:p w14:paraId="382692B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风电场增加</w:t>
            </w:r>
            <w:r w:rsidRPr="00ED6382">
              <w:rPr>
                <w:rFonts w:hint="eastAsia"/>
                <w:color w:val="000000"/>
                <w:sz w:val="18"/>
                <w:szCs w:val="18"/>
              </w:rPr>
              <w:t xml:space="preserve"> </w:t>
            </w:r>
            <w:r w:rsidRPr="00ED6382">
              <w:rPr>
                <w:color w:val="000000"/>
                <w:sz w:val="18"/>
                <w:szCs w:val="18"/>
              </w:rPr>
              <w:t>MW</w:t>
            </w:r>
          </w:p>
        </w:tc>
        <w:tc>
          <w:tcPr>
            <w:tcW w:w="573" w:type="pct"/>
            <w:tcBorders>
              <w:top w:val="nil"/>
            </w:tcBorders>
            <w:vAlign w:val="bottom"/>
          </w:tcPr>
          <w:p w14:paraId="3AD6CF85"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w:t>
            </w:r>
          </w:p>
        </w:tc>
        <w:tc>
          <w:tcPr>
            <w:tcW w:w="573" w:type="pct"/>
            <w:tcBorders>
              <w:top w:val="nil"/>
            </w:tcBorders>
            <w:vAlign w:val="bottom"/>
          </w:tcPr>
          <w:p w14:paraId="5DE3E9C5"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1200</w:t>
            </w:r>
          </w:p>
        </w:tc>
        <w:tc>
          <w:tcPr>
            <w:tcW w:w="573" w:type="pct"/>
            <w:tcBorders>
              <w:top w:val="nil"/>
            </w:tcBorders>
            <w:vAlign w:val="bottom"/>
          </w:tcPr>
          <w:p w14:paraId="0B8C1D36"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1300</w:t>
            </w:r>
          </w:p>
        </w:tc>
        <w:tc>
          <w:tcPr>
            <w:tcW w:w="573" w:type="pct"/>
            <w:tcBorders>
              <w:top w:val="nil"/>
            </w:tcBorders>
            <w:vAlign w:val="bottom"/>
          </w:tcPr>
          <w:p w14:paraId="194950A6"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1500</w:t>
            </w:r>
          </w:p>
        </w:tc>
        <w:tc>
          <w:tcPr>
            <w:tcW w:w="574" w:type="pct"/>
            <w:tcBorders>
              <w:top w:val="nil"/>
            </w:tcBorders>
            <w:shd w:val="clear" w:color="auto" w:fill="auto"/>
            <w:noWrap/>
            <w:vAlign w:val="bottom"/>
            <w:hideMark/>
          </w:tcPr>
          <w:p w14:paraId="2CA7B457"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1500</w:t>
            </w:r>
          </w:p>
        </w:tc>
      </w:tr>
      <w:tr w:rsidR="00ED6382" w:rsidRPr="00ED6382" w14:paraId="183C3F59" w14:textId="77777777" w:rsidTr="00EA776C">
        <w:trPr>
          <w:trHeight w:val="276"/>
        </w:trPr>
        <w:tc>
          <w:tcPr>
            <w:tcW w:w="765" w:type="pct"/>
            <w:vMerge/>
          </w:tcPr>
          <w:p w14:paraId="766036BD"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tcBorders>
            <w:shd w:val="clear" w:color="auto" w:fill="auto"/>
            <w:noWrap/>
            <w:vAlign w:val="bottom"/>
          </w:tcPr>
          <w:p w14:paraId="6420EB51"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光伏电站增加</w:t>
            </w:r>
            <w:r w:rsidRPr="00ED6382">
              <w:rPr>
                <w:rFonts w:hint="eastAsia"/>
                <w:color w:val="000000"/>
                <w:sz w:val="18"/>
                <w:szCs w:val="18"/>
              </w:rPr>
              <w:t xml:space="preserve"> </w:t>
            </w:r>
            <w:r w:rsidRPr="00ED6382">
              <w:rPr>
                <w:color w:val="000000"/>
                <w:sz w:val="18"/>
                <w:szCs w:val="18"/>
              </w:rPr>
              <w:t>MW</w:t>
            </w:r>
          </w:p>
        </w:tc>
        <w:tc>
          <w:tcPr>
            <w:tcW w:w="573" w:type="pct"/>
            <w:tcBorders>
              <w:top w:val="nil"/>
            </w:tcBorders>
            <w:vAlign w:val="bottom"/>
          </w:tcPr>
          <w:p w14:paraId="5DF0699A"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w:t>
            </w:r>
          </w:p>
        </w:tc>
        <w:tc>
          <w:tcPr>
            <w:tcW w:w="573" w:type="pct"/>
            <w:tcBorders>
              <w:top w:val="nil"/>
            </w:tcBorders>
            <w:vAlign w:val="bottom"/>
          </w:tcPr>
          <w:p w14:paraId="6B10175A"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650</w:t>
            </w:r>
          </w:p>
        </w:tc>
        <w:tc>
          <w:tcPr>
            <w:tcW w:w="573" w:type="pct"/>
            <w:tcBorders>
              <w:top w:val="nil"/>
            </w:tcBorders>
            <w:vAlign w:val="bottom"/>
          </w:tcPr>
          <w:p w14:paraId="635CD2CD"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700</w:t>
            </w:r>
          </w:p>
        </w:tc>
        <w:tc>
          <w:tcPr>
            <w:tcW w:w="573" w:type="pct"/>
            <w:tcBorders>
              <w:top w:val="nil"/>
            </w:tcBorders>
            <w:vAlign w:val="bottom"/>
          </w:tcPr>
          <w:p w14:paraId="7B0FED18"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800</w:t>
            </w:r>
          </w:p>
        </w:tc>
        <w:tc>
          <w:tcPr>
            <w:tcW w:w="574" w:type="pct"/>
            <w:tcBorders>
              <w:top w:val="nil"/>
            </w:tcBorders>
            <w:shd w:val="clear" w:color="auto" w:fill="auto"/>
            <w:noWrap/>
            <w:vAlign w:val="bottom"/>
          </w:tcPr>
          <w:p w14:paraId="2D079DC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2</w:t>
            </w:r>
            <w:r w:rsidRPr="00ED6382">
              <w:rPr>
                <w:color w:val="000000"/>
                <w:sz w:val="18"/>
                <w:szCs w:val="18"/>
              </w:rPr>
              <w:t>150</w:t>
            </w:r>
          </w:p>
        </w:tc>
      </w:tr>
      <w:tr w:rsidR="00ED6382" w:rsidRPr="00ED6382" w14:paraId="616C449E" w14:textId="77777777" w:rsidTr="00EA776C">
        <w:trPr>
          <w:trHeight w:val="276"/>
        </w:trPr>
        <w:tc>
          <w:tcPr>
            <w:tcW w:w="765" w:type="pct"/>
            <w:vMerge/>
          </w:tcPr>
          <w:p w14:paraId="5A56F653"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tcBorders>
            <w:shd w:val="clear" w:color="auto" w:fill="auto"/>
            <w:noWrap/>
            <w:vAlign w:val="bottom"/>
          </w:tcPr>
          <w:p w14:paraId="5534A272"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光热电站增加</w:t>
            </w:r>
            <w:r w:rsidRPr="00ED6382">
              <w:rPr>
                <w:rFonts w:hint="eastAsia"/>
                <w:color w:val="000000"/>
                <w:sz w:val="18"/>
                <w:szCs w:val="18"/>
              </w:rPr>
              <w:t xml:space="preserve"> </w:t>
            </w:r>
            <w:r w:rsidRPr="00ED6382">
              <w:rPr>
                <w:color w:val="000000"/>
                <w:sz w:val="18"/>
                <w:szCs w:val="18"/>
              </w:rPr>
              <w:t>MW</w:t>
            </w:r>
          </w:p>
        </w:tc>
        <w:tc>
          <w:tcPr>
            <w:tcW w:w="573" w:type="pct"/>
            <w:tcBorders>
              <w:top w:val="nil"/>
            </w:tcBorders>
            <w:vAlign w:val="bottom"/>
          </w:tcPr>
          <w:p w14:paraId="5F48D68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w:t>
            </w:r>
          </w:p>
        </w:tc>
        <w:tc>
          <w:tcPr>
            <w:tcW w:w="573" w:type="pct"/>
            <w:tcBorders>
              <w:top w:val="nil"/>
            </w:tcBorders>
            <w:vAlign w:val="bottom"/>
          </w:tcPr>
          <w:p w14:paraId="085A5D66"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4</w:t>
            </w:r>
            <w:r w:rsidRPr="00ED6382">
              <w:rPr>
                <w:color w:val="000000"/>
                <w:sz w:val="18"/>
                <w:szCs w:val="18"/>
              </w:rPr>
              <w:t>50</w:t>
            </w:r>
          </w:p>
        </w:tc>
        <w:tc>
          <w:tcPr>
            <w:tcW w:w="573" w:type="pct"/>
            <w:tcBorders>
              <w:top w:val="nil"/>
            </w:tcBorders>
            <w:vAlign w:val="bottom"/>
          </w:tcPr>
          <w:p w14:paraId="0DBDC48F"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c>
          <w:tcPr>
            <w:tcW w:w="573" w:type="pct"/>
            <w:tcBorders>
              <w:top w:val="nil"/>
            </w:tcBorders>
            <w:vAlign w:val="bottom"/>
          </w:tcPr>
          <w:p w14:paraId="442A65C2"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c>
          <w:tcPr>
            <w:tcW w:w="574" w:type="pct"/>
            <w:tcBorders>
              <w:top w:val="nil"/>
            </w:tcBorders>
            <w:shd w:val="clear" w:color="auto" w:fill="auto"/>
            <w:noWrap/>
            <w:vAlign w:val="bottom"/>
          </w:tcPr>
          <w:p w14:paraId="298EAC1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p>
        </w:tc>
      </w:tr>
      <w:tr w:rsidR="00ED6382" w:rsidRPr="00ED6382" w14:paraId="09D4E717" w14:textId="77777777" w:rsidTr="00EA776C">
        <w:trPr>
          <w:trHeight w:val="276"/>
        </w:trPr>
        <w:tc>
          <w:tcPr>
            <w:tcW w:w="765" w:type="pct"/>
            <w:vMerge/>
          </w:tcPr>
          <w:p w14:paraId="11915AEF"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shd w:val="clear" w:color="auto" w:fill="auto"/>
            <w:noWrap/>
            <w:vAlign w:val="bottom"/>
            <w:hideMark/>
          </w:tcPr>
          <w:p w14:paraId="105A4E21"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最大负荷功率</w:t>
            </w:r>
            <w:r w:rsidRPr="00ED6382">
              <w:rPr>
                <w:color w:val="000000"/>
                <w:sz w:val="18"/>
                <w:szCs w:val="18"/>
              </w:rPr>
              <w:t>MW</w:t>
            </w:r>
          </w:p>
        </w:tc>
        <w:tc>
          <w:tcPr>
            <w:tcW w:w="573" w:type="pct"/>
            <w:vAlign w:val="bottom"/>
          </w:tcPr>
          <w:p w14:paraId="7374108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10</w:t>
            </w:r>
            <w:r w:rsidRPr="00ED6382">
              <w:rPr>
                <w:color w:val="000000"/>
                <w:sz w:val="18"/>
                <w:szCs w:val="18"/>
              </w:rPr>
              <w:t>30</w:t>
            </w:r>
            <w:r w:rsidRPr="00ED6382">
              <w:rPr>
                <w:rFonts w:hint="eastAsia"/>
                <w:color w:val="000000"/>
                <w:sz w:val="18"/>
                <w:szCs w:val="18"/>
              </w:rPr>
              <w:t>0</w:t>
            </w:r>
          </w:p>
        </w:tc>
        <w:tc>
          <w:tcPr>
            <w:tcW w:w="573" w:type="pct"/>
            <w:vAlign w:val="bottom"/>
          </w:tcPr>
          <w:p w14:paraId="46AA9190"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1080</w:t>
            </w:r>
            <w:r w:rsidRPr="00ED6382">
              <w:rPr>
                <w:color w:val="000000"/>
                <w:sz w:val="18"/>
                <w:szCs w:val="18"/>
              </w:rPr>
              <w:t>0</w:t>
            </w:r>
          </w:p>
        </w:tc>
        <w:tc>
          <w:tcPr>
            <w:tcW w:w="573" w:type="pct"/>
            <w:vAlign w:val="bottom"/>
          </w:tcPr>
          <w:p w14:paraId="189F13A9"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11</w:t>
            </w:r>
            <w:r w:rsidRPr="00ED6382">
              <w:rPr>
                <w:color w:val="000000"/>
                <w:sz w:val="18"/>
                <w:szCs w:val="18"/>
              </w:rPr>
              <w:t>350</w:t>
            </w:r>
          </w:p>
        </w:tc>
        <w:tc>
          <w:tcPr>
            <w:tcW w:w="573" w:type="pct"/>
            <w:vAlign w:val="bottom"/>
          </w:tcPr>
          <w:p w14:paraId="29C205C6"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119</w:t>
            </w:r>
            <w:r w:rsidRPr="00ED6382">
              <w:rPr>
                <w:color w:val="000000"/>
                <w:sz w:val="18"/>
                <w:szCs w:val="18"/>
              </w:rPr>
              <w:t>00</w:t>
            </w:r>
          </w:p>
        </w:tc>
        <w:tc>
          <w:tcPr>
            <w:tcW w:w="574" w:type="pct"/>
            <w:shd w:val="clear" w:color="auto" w:fill="auto"/>
            <w:noWrap/>
            <w:vAlign w:val="bottom"/>
          </w:tcPr>
          <w:p w14:paraId="13644C6F"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125</w:t>
            </w:r>
            <w:r w:rsidRPr="00ED6382">
              <w:rPr>
                <w:color w:val="000000"/>
                <w:sz w:val="18"/>
                <w:szCs w:val="18"/>
              </w:rPr>
              <w:t>00</w:t>
            </w:r>
          </w:p>
        </w:tc>
      </w:tr>
      <w:tr w:rsidR="00ED6382" w:rsidRPr="00ED6382" w14:paraId="7EA2DB26" w14:textId="77777777" w:rsidTr="00EA776C">
        <w:trPr>
          <w:trHeight w:val="276"/>
        </w:trPr>
        <w:tc>
          <w:tcPr>
            <w:tcW w:w="765" w:type="pct"/>
            <w:vMerge/>
            <w:tcBorders>
              <w:bottom w:val="single" w:sz="4" w:space="0" w:color="auto"/>
            </w:tcBorders>
          </w:tcPr>
          <w:p w14:paraId="47B209A3"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bottom w:val="single" w:sz="4" w:space="0" w:color="auto"/>
            </w:tcBorders>
            <w:shd w:val="clear" w:color="auto" w:fill="auto"/>
            <w:noWrap/>
            <w:vAlign w:val="bottom"/>
          </w:tcPr>
          <w:p w14:paraId="14289978"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外送通道功率</w:t>
            </w:r>
            <w:r w:rsidRPr="00ED6382">
              <w:rPr>
                <w:color w:val="000000"/>
                <w:sz w:val="18"/>
                <w:szCs w:val="18"/>
              </w:rPr>
              <w:t>MW</w:t>
            </w:r>
          </w:p>
        </w:tc>
        <w:tc>
          <w:tcPr>
            <w:tcW w:w="573" w:type="pct"/>
            <w:tcBorders>
              <w:bottom w:val="single" w:sz="4" w:space="0" w:color="auto"/>
            </w:tcBorders>
            <w:vAlign w:val="bottom"/>
          </w:tcPr>
          <w:p w14:paraId="74944F9B"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73</w:t>
            </w:r>
            <w:r w:rsidRPr="00ED6382">
              <w:rPr>
                <w:color w:val="000000"/>
                <w:sz w:val="18"/>
                <w:szCs w:val="18"/>
              </w:rPr>
              <w:t>50</w:t>
            </w:r>
          </w:p>
        </w:tc>
        <w:tc>
          <w:tcPr>
            <w:tcW w:w="573" w:type="pct"/>
            <w:tcBorders>
              <w:bottom w:val="single" w:sz="4" w:space="0" w:color="auto"/>
            </w:tcBorders>
            <w:vAlign w:val="bottom"/>
          </w:tcPr>
          <w:p w14:paraId="78BEE44B"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7</w:t>
            </w:r>
            <w:r w:rsidRPr="00ED6382">
              <w:rPr>
                <w:color w:val="000000"/>
                <w:sz w:val="18"/>
                <w:szCs w:val="18"/>
              </w:rPr>
              <w:t>900</w:t>
            </w:r>
          </w:p>
        </w:tc>
        <w:tc>
          <w:tcPr>
            <w:tcW w:w="573" w:type="pct"/>
            <w:tcBorders>
              <w:bottom w:val="single" w:sz="4" w:space="0" w:color="auto"/>
            </w:tcBorders>
            <w:vAlign w:val="bottom"/>
          </w:tcPr>
          <w:p w14:paraId="4E48FC2B"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8</w:t>
            </w:r>
            <w:r w:rsidRPr="00ED6382">
              <w:rPr>
                <w:color w:val="000000"/>
                <w:sz w:val="18"/>
                <w:szCs w:val="18"/>
              </w:rPr>
              <w:t>400</w:t>
            </w:r>
          </w:p>
        </w:tc>
        <w:tc>
          <w:tcPr>
            <w:tcW w:w="573" w:type="pct"/>
            <w:tcBorders>
              <w:bottom w:val="single" w:sz="4" w:space="0" w:color="auto"/>
            </w:tcBorders>
            <w:vAlign w:val="bottom"/>
          </w:tcPr>
          <w:p w14:paraId="60FEDF40"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9000</w:t>
            </w:r>
          </w:p>
        </w:tc>
        <w:tc>
          <w:tcPr>
            <w:tcW w:w="574" w:type="pct"/>
            <w:tcBorders>
              <w:bottom w:val="single" w:sz="4" w:space="0" w:color="auto"/>
            </w:tcBorders>
            <w:shd w:val="clear" w:color="auto" w:fill="auto"/>
            <w:noWrap/>
            <w:vAlign w:val="bottom"/>
          </w:tcPr>
          <w:p w14:paraId="2CC78E17"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9450</w:t>
            </w:r>
          </w:p>
        </w:tc>
      </w:tr>
      <w:tr w:rsidR="00ED6382" w:rsidRPr="00ED6382" w14:paraId="409AD4E0" w14:textId="77777777" w:rsidTr="00EA776C">
        <w:trPr>
          <w:trHeight w:val="276"/>
        </w:trPr>
        <w:tc>
          <w:tcPr>
            <w:tcW w:w="765" w:type="pct"/>
            <w:vMerge w:val="restart"/>
            <w:tcBorders>
              <w:top w:val="single" w:sz="4" w:space="0" w:color="auto"/>
            </w:tcBorders>
            <w:vAlign w:val="center"/>
          </w:tcPr>
          <w:p w14:paraId="48BE35FE"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可靠性指标</w:t>
            </w:r>
          </w:p>
        </w:tc>
        <w:tc>
          <w:tcPr>
            <w:tcW w:w="1369" w:type="pct"/>
            <w:tcBorders>
              <w:top w:val="single" w:sz="4" w:space="0" w:color="auto"/>
              <w:bottom w:val="nil"/>
            </w:tcBorders>
            <w:shd w:val="clear" w:color="auto" w:fill="auto"/>
            <w:noWrap/>
            <w:vAlign w:val="center"/>
          </w:tcPr>
          <w:p w14:paraId="442A2E69"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LOLP</w:t>
            </w:r>
          </w:p>
        </w:tc>
        <w:tc>
          <w:tcPr>
            <w:tcW w:w="573" w:type="pct"/>
            <w:tcBorders>
              <w:top w:val="single" w:sz="4" w:space="0" w:color="auto"/>
              <w:bottom w:val="nil"/>
            </w:tcBorders>
            <w:vAlign w:val="center"/>
          </w:tcPr>
          <w:p w14:paraId="21434385" w14:textId="26202A65" w:rsidR="00ED6382" w:rsidRPr="00ED6382" w:rsidRDefault="00ED6382" w:rsidP="008B5980">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6.1</w:t>
            </w:r>
            <w:r w:rsidR="008B5980">
              <w:rPr>
                <w:rFonts w:hint="eastAsia"/>
                <w:color w:val="000000"/>
                <w:sz w:val="18"/>
                <w:szCs w:val="18"/>
              </w:rPr>
              <w:t>×</w:t>
            </w:r>
            <w:r w:rsidR="008B5980">
              <w:rPr>
                <w:rFonts w:hint="eastAsia"/>
                <w:color w:val="000000"/>
                <w:sz w:val="18"/>
                <w:szCs w:val="18"/>
              </w:rPr>
              <w:t>1</w:t>
            </w:r>
            <w:r w:rsidR="008B5980">
              <w:rPr>
                <w:color w:val="000000"/>
                <w:sz w:val="18"/>
                <w:szCs w:val="18"/>
              </w:rPr>
              <w:t>0</w:t>
            </w:r>
            <w:r w:rsidRPr="008B5980">
              <w:rPr>
                <w:rFonts w:hint="eastAsia"/>
                <w:color w:val="000000"/>
                <w:sz w:val="18"/>
                <w:szCs w:val="18"/>
                <w:vertAlign w:val="superscript"/>
              </w:rPr>
              <w:t>-05</w:t>
            </w:r>
          </w:p>
        </w:tc>
        <w:tc>
          <w:tcPr>
            <w:tcW w:w="573" w:type="pct"/>
            <w:tcBorders>
              <w:top w:val="single" w:sz="4" w:space="0" w:color="auto"/>
              <w:bottom w:val="nil"/>
            </w:tcBorders>
            <w:vAlign w:val="center"/>
          </w:tcPr>
          <w:p w14:paraId="2C8202D6" w14:textId="1677669C"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3.4</w:t>
            </w:r>
            <w:r w:rsidR="008B5980">
              <w:rPr>
                <w:rFonts w:hint="eastAsia"/>
                <w:color w:val="000000"/>
                <w:sz w:val="18"/>
                <w:szCs w:val="18"/>
              </w:rPr>
              <w:t>×</w:t>
            </w:r>
            <w:r w:rsidR="008B5980">
              <w:rPr>
                <w:rFonts w:hint="eastAsia"/>
                <w:color w:val="000000"/>
                <w:sz w:val="18"/>
                <w:szCs w:val="18"/>
              </w:rPr>
              <w:t>1</w:t>
            </w:r>
            <w:r w:rsidR="008B5980">
              <w:rPr>
                <w:color w:val="000000"/>
                <w:sz w:val="18"/>
                <w:szCs w:val="18"/>
              </w:rPr>
              <w:t>0</w:t>
            </w:r>
            <w:r w:rsidR="008B5980" w:rsidRPr="008B5980">
              <w:rPr>
                <w:rFonts w:hint="eastAsia"/>
                <w:color w:val="000000"/>
                <w:sz w:val="18"/>
                <w:szCs w:val="18"/>
                <w:vertAlign w:val="superscript"/>
              </w:rPr>
              <w:t>-05</w:t>
            </w:r>
          </w:p>
        </w:tc>
        <w:tc>
          <w:tcPr>
            <w:tcW w:w="573" w:type="pct"/>
            <w:tcBorders>
              <w:top w:val="single" w:sz="4" w:space="0" w:color="auto"/>
              <w:bottom w:val="nil"/>
            </w:tcBorders>
            <w:vAlign w:val="center"/>
          </w:tcPr>
          <w:p w14:paraId="12B38417" w14:textId="09DF7E60"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7.7</w:t>
            </w:r>
            <w:r w:rsidR="008B5980">
              <w:rPr>
                <w:rFonts w:hint="eastAsia"/>
                <w:color w:val="000000"/>
                <w:sz w:val="18"/>
                <w:szCs w:val="18"/>
              </w:rPr>
              <w:t>×</w:t>
            </w:r>
            <w:r w:rsidR="008B5980">
              <w:rPr>
                <w:rFonts w:hint="eastAsia"/>
                <w:color w:val="000000"/>
                <w:sz w:val="18"/>
                <w:szCs w:val="18"/>
              </w:rPr>
              <w:t>1</w:t>
            </w:r>
            <w:r w:rsidR="008B5980">
              <w:rPr>
                <w:color w:val="000000"/>
                <w:sz w:val="18"/>
                <w:szCs w:val="18"/>
              </w:rPr>
              <w:t>0</w:t>
            </w:r>
            <w:r w:rsidR="008B5980" w:rsidRPr="008B5980">
              <w:rPr>
                <w:rFonts w:hint="eastAsia"/>
                <w:color w:val="000000"/>
                <w:sz w:val="18"/>
                <w:szCs w:val="18"/>
                <w:vertAlign w:val="superscript"/>
              </w:rPr>
              <w:t>-05</w:t>
            </w:r>
          </w:p>
        </w:tc>
        <w:tc>
          <w:tcPr>
            <w:tcW w:w="573" w:type="pct"/>
            <w:tcBorders>
              <w:top w:val="single" w:sz="4" w:space="0" w:color="auto"/>
              <w:bottom w:val="nil"/>
            </w:tcBorders>
            <w:vAlign w:val="center"/>
          </w:tcPr>
          <w:p w14:paraId="0BDF309D" w14:textId="16CAE2D0"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.2</w:t>
            </w:r>
            <w:r w:rsidR="008B5980">
              <w:rPr>
                <w:rFonts w:hint="eastAsia"/>
                <w:color w:val="000000"/>
                <w:sz w:val="18"/>
                <w:szCs w:val="18"/>
              </w:rPr>
              <w:t>×</w:t>
            </w:r>
            <w:r w:rsidR="008B5980">
              <w:rPr>
                <w:rFonts w:hint="eastAsia"/>
                <w:color w:val="000000"/>
                <w:sz w:val="18"/>
                <w:szCs w:val="18"/>
              </w:rPr>
              <w:t>1</w:t>
            </w:r>
            <w:r w:rsidR="008B5980">
              <w:rPr>
                <w:color w:val="000000"/>
                <w:sz w:val="18"/>
                <w:szCs w:val="18"/>
              </w:rPr>
              <w:t>0</w:t>
            </w:r>
            <w:r w:rsidR="008B5980">
              <w:rPr>
                <w:rFonts w:hint="eastAsia"/>
                <w:color w:val="000000"/>
                <w:sz w:val="18"/>
                <w:szCs w:val="18"/>
                <w:vertAlign w:val="superscript"/>
              </w:rPr>
              <w:t>-0</w:t>
            </w:r>
            <w:r w:rsidR="008B5980">
              <w:rPr>
                <w:color w:val="000000"/>
                <w:sz w:val="18"/>
                <w:szCs w:val="18"/>
                <w:vertAlign w:val="superscript"/>
              </w:rPr>
              <w:t>4</w:t>
            </w:r>
          </w:p>
        </w:tc>
        <w:tc>
          <w:tcPr>
            <w:tcW w:w="574" w:type="pct"/>
            <w:tcBorders>
              <w:top w:val="single" w:sz="4" w:space="0" w:color="auto"/>
              <w:bottom w:val="nil"/>
            </w:tcBorders>
            <w:shd w:val="clear" w:color="auto" w:fill="auto"/>
            <w:noWrap/>
            <w:vAlign w:val="center"/>
          </w:tcPr>
          <w:p w14:paraId="0C58AABD" w14:textId="4026DB61"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.1</w:t>
            </w:r>
            <w:r w:rsidR="008B5980">
              <w:rPr>
                <w:rFonts w:hint="eastAsia"/>
                <w:color w:val="000000"/>
                <w:sz w:val="18"/>
                <w:szCs w:val="18"/>
              </w:rPr>
              <w:t>×</w:t>
            </w:r>
            <w:r w:rsidR="008B5980">
              <w:rPr>
                <w:rFonts w:hint="eastAsia"/>
                <w:color w:val="000000"/>
                <w:sz w:val="18"/>
                <w:szCs w:val="18"/>
              </w:rPr>
              <w:t>1</w:t>
            </w:r>
            <w:r w:rsidR="008B5980">
              <w:rPr>
                <w:color w:val="000000"/>
                <w:sz w:val="18"/>
                <w:szCs w:val="18"/>
              </w:rPr>
              <w:t>0</w:t>
            </w:r>
            <w:r w:rsidR="008B5980">
              <w:rPr>
                <w:rFonts w:hint="eastAsia"/>
                <w:color w:val="000000"/>
                <w:sz w:val="18"/>
                <w:szCs w:val="18"/>
                <w:vertAlign w:val="superscript"/>
              </w:rPr>
              <w:t>-0</w:t>
            </w:r>
            <w:r w:rsidR="008B5980">
              <w:rPr>
                <w:color w:val="000000"/>
                <w:sz w:val="18"/>
                <w:szCs w:val="18"/>
                <w:vertAlign w:val="superscript"/>
              </w:rPr>
              <w:t>4</w:t>
            </w:r>
          </w:p>
        </w:tc>
      </w:tr>
      <w:tr w:rsidR="00ED6382" w:rsidRPr="00ED6382" w14:paraId="271BC412" w14:textId="77777777" w:rsidTr="00EA776C">
        <w:trPr>
          <w:trHeight w:val="276"/>
        </w:trPr>
        <w:tc>
          <w:tcPr>
            <w:tcW w:w="765" w:type="pct"/>
            <w:vMerge/>
          </w:tcPr>
          <w:p w14:paraId="0EE56268"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10FCD8C5"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LOLE</w:t>
            </w:r>
            <w:r w:rsidRPr="00ED6382">
              <w:rPr>
                <w:color w:val="000000"/>
                <w:sz w:val="18"/>
                <w:szCs w:val="18"/>
              </w:rPr>
              <w:t xml:space="preserve"> h/year</w:t>
            </w:r>
          </w:p>
        </w:tc>
        <w:tc>
          <w:tcPr>
            <w:tcW w:w="573" w:type="pct"/>
            <w:tcBorders>
              <w:top w:val="nil"/>
              <w:bottom w:val="nil"/>
            </w:tcBorders>
            <w:vAlign w:val="center"/>
          </w:tcPr>
          <w:p w14:paraId="4F14BEC1"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0.54</w:t>
            </w:r>
          </w:p>
        </w:tc>
        <w:tc>
          <w:tcPr>
            <w:tcW w:w="573" w:type="pct"/>
            <w:tcBorders>
              <w:top w:val="nil"/>
              <w:bottom w:val="nil"/>
            </w:tcBorders>
            <w:vAlign w:val="center"/>
          </w:tcPr>
          <w:p w14:paraId="69E6CD00"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0.3</w:t>
            </w:r>
            <w:r w:rsidRPr="00ED6382">
              <w:rPr>
                <w:color w:val="000000"/>
                <w:sz w:val="18"/>
                <w:szCs w:val="18"/>
              </w:rPr>
              <w:t>2</w:t>
            </w:r>
          </w:p>
        </w:tc>
        <w:tc>
          <w:tcPr>
            <w:tcW w:w="573" w:type="pct"/>
            <w:tcBorders>
              <w:top w:val="nil"/>
              <w:bottom w:val="nil"/>
            </w:tcBorders>
            <w:vAlign w:val="center"/>
          </w:tcPr>
          <w:p w14:paraId="56535F80"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0.68</w:t>
            </w:r>
          </w:p>
        </w:tc>
        <w:tc>
          <w:tcPr>
            <w:tcW w:w="573" w:type="pct"/>
            <w:tcBorders>
              <w:top w:val="nil"/>
              <w:bottom w:val="nil"/>
            </w:tcBorders>
            <w:vAlign w:val="center"/>
          </w:tcPr>
          <w:p w14:paraId="57839DEC"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1.0</w:t>
            </w:r>
            <w:r w:rsidRPr="00ED6382">
              <w:rPr>
                <w:color w:val="000000"/>
                <w:sz w:val="18"/>
                <w:szCs w:val="18"/>
              </w:rPr>
              <w:t>8</w:t>
            </w:r>
          </w:p>
        </w:tc>
        <w:tc>
          <w:tcPr>
            <w:tcW w:w="574" w:type="pct"/>
            <w:tcBorders>
              <w:top w:val="nil"/>
              <w:bottom w:val="nil"/>
            </w:tcBorders>
            <w:shd w:val="clear" w:color="auto" w:fill="auto"/>
            <w:noWrap/>
            <w:vAlign w:val="center"/>
          </w:tcPr>
          <w:p w14:paraId="6F4E3A3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1.0</w:t>
            </w:r>
            <w:r w:rsidRPr="00ED6382">
              <w:rPr>
                <w:color w:val="000000"/>
                <w:sz w:val="18"/>
                <w:szCs w:val="18"/>
              </w:rPr>
              <w:t>4</w:t>
            </w:r>
          </w:p>
        </w:tc>
      </w:tr>
      <w:tr w:rsidR="00ED6382" w:rsidRPr="00ED6382" w14:paraId="5050ECF7" w14:textId="77777777" w:rsidTr="00EA776C">
        <w:trPr>
          <w:trHeight w:val="276"/>
        </w:trPr>
        <w:tc>
          <w:tcPr>
            <w:tcW w:w="765" w:type="pct"/>
            <w:vMerge/>
          </w:tcPr>
          <w:p w14:paraId="6F3D9EA8"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29FC951C"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EENS</w:t>
            </w:r>
            <w:r w:rsidRPr="00ED6382">
              <w:rPr>
                <w:color w:val="000000"/>
                <w:sz w:val="18"/>
                <w:szCs w:val="18"/>
              </w:rPr>
              <w:t xml:space="preserve"> MWh/year</w:t>
            </w:r>
          </w:p>
        </w:tc>
        <w:tc>
          <w:tcPr>
            <w:tcW w:w="573" w:type="pct"/>
            <w:tcBorders>
              <w:top w:val="nil"/>
              <w:bottom w:val="nil"/>
            </w:tcBorders>
            <w:vAlign w:val="center"/>
          </w:tcPr>
          <w:p w14:paraId="59F1133C"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32</w:t>
            </w:r>
            <w:r w:rsidRPr="00ED6382">
              <w:rPr>
                <w:rFonts w:hint="eastAsia"/>
                <w:color w:val="000000"/>
                <w:sz w:val="18"/>
                <w:szCs w:val="18"/>
              </w:rPr>
              <w:t>.73</w:t>
            </w:r>
          </w:p>
        </w:tc>
        <w:tc>
          <w:tcPr>
            <w:tcW w:w="573" w:type="pct"/>
            <w:tcBorders>
              <w:top w:val="nil"/>
              <w:bottom w:val="nil"/>
            </w:tcBorders>
            <w:vAlign w:val="center"/>
          </w:tcPr>
          <w:p w14:paraId="107BCA41"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12</w:t>
            </w:r>
            <w:r w:rsidRPr="00ED6382">
              <w:rPr>
                <w:rFonts w:hint="eastAsia"/>
                <w:color w:val="000000"/>
                <w:sz w:val="18"/>
                <w:szCs w:val="18"/>
              </w:rPr>
              <w:t>.45</w:t>
            </w:r>
          </w:p>
        </w:tc>
        <w:tc>
          <w:tcPr>
            <w:tcW w:w="573" w:type="pct"/>
            <w:tcBorders>
              <w:top w:val="nil"/>
              <w:bottom w:val="nil"/>
            </w:tcBorders>
            <w:vAlign w:val="center"/>
          </w:tcPr>
          <w:p w14:paraId="780AD0D7"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2</w:t>
            </w:r>
            <w:r w:rsidRPr="00ED6382">
              <w:rPr>
                <w:color w:val="000000"/>
                <w:sz w:val="18"/>
                <w:szCs w:val="18"/>
              </w:rPr>
              <w:t>34</w:t>
            </w:r>
            <w:r w:rsidRPr="00ED6382">
              <w:rPr>
                <w:rFonts w:hint="eastAsia"/>
                <w:color w:val="000000"/>
                <w:sz w:val="18"/>
                <w:szCs w:val="18"/>
              </w:rPr>
              <w:t>.15</w:t>
            </w:r>
          </w:p>
        </w:tc>
        <w:tc>
          <w:tcPr>
            <w:tcW w:w="573" w:type="pct"/>
            <w:tcBorders>
              <w:top w:val="nil"/>
              <w:bottom w:val="nil"/>
            </w:tcBorders>
            <w:vAlign w:val="center"/>
          </w:tcPr>
          <w:p w14:paraId="51FAAEE8"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266</w:t>
            </w:r>
            <w:r w:rsidRPr="00ED6382">
              <w:rPr>
                <w:rFonts w:hint="eastAsia"/>
                <w:color w:val="000000"/>
                <w:sz w:val="18"/>
                <w:szCs w:val="18"/>
              </w:rPr>
              <w:t>.87</w:t>
            </w:r>
          </w:p>
        </w:tc>
        <w:tc>
          <w:tcPr>
            <w:tcW w:w="574" w:type="pct"/>
            <w:tcBorders>
              <w:top w:val="nil"/>
              <w:bottom w:val="nil"/>
            </w:tcBorders>
            <w:shd w:val="clear" w:color="auto" w:fill="auto"/>
            <w:noWrap/>
            <w:vAlign w:val="center"/>
          </w:tcPr>
          <w:p w14:paraId="1914DC37"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color w:val="000000"/>
                <w:sz w:val="18"/>
                <w:szCs w:val="18"/>
              </w:rPr>
              <w:t>222</w:t>
            </w:r>
            <w:r w:rsidRPr="00ED6382">
              <w:rPr>
                <w:rFonts w:hint="eastAsia"/>
                <w:color w:val="000000"/>
                <w:sz w:val="18"/>
                <w:szCs w:val="18"/>
              </w:rPr>
              <w:t>.86</w:t>
            </w:r>
          </w:p>
        </w:tc>
      </w:tr>
      <w:tr w:rsidR="00ED6382" w:rsidRPr="00ED6382" w14:paraId="75D1FD0B" w14:textId="77777777" w:rsidTr="00EA776C">
        <w:trPr>
          <w:trHeight w:val="276"/>
        </w:trPr>
        <w:tc>
          <w:tcPr>
            <w:tcW w:w="765" w:type="pct"/>
            <w:vMerge/>
          </w:tcPr>
          <w:p w14:paraId="4B9FA868" w14:textId="77777777" w:rsidR="00ED6382" w:rsidRPr="00ED6382" w:rsidRDefault="00ED6382" w:rsidP="00CC0A31">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470C6E1B" w14:textId="6AF91268" w:rsidR="00ED6382" w:rsidRPr="00EA776C" w:rsidRDefault="00ED6382" w:rsidP="00EA776C">
            <w:pPr>
              <w:widowControl/>
              <w:spacing w:before="100" w:beforeAutospacing="1" w:after="100" w:afterAutospacing="1" w:line="360" w:lineRule="auto"/>
              <w:jc w:val="center"/>
              <w:rPr>
                <w:color w:val="000000"/>
                <w:sz w:val="18"/>
                <w:szCs w:val="18"/>
                <w:vertAlign w:val="superscript"/>
              </w:rPr>
            </w:pPr>
            <w:r w:rsidRPr="00ED6382">
              <w:rPr>
                <w:rFonts w:hint="eastAsia"/>
                <w:sz w:val="18"/>
                <w:szCs w:val="18"/>
              </w:rPr>
              <w:t>停电经济损失</w:t>
            </w:r>
            <w:r w:rsidR="00EA776C">
              <w:rPr>
                <w:color w:val="000000"/>
                <w:sz w:val="18"/>
                <w:szCs w:val="18"/>
                <w:vertAlign w:val="superscript"/>
              </w:rPr>
              <w:t>1</w:t>
            </w:r>
            <w:r w:rsidRPr="00ED6382">
              <w:rPr>
                <w:rFonts w:hint="eastAsia"/>
                <w:sz w:val="18"/>
                <w:szCs w:val="18"/>
              </w:rPr>
              <w:t xml:space="preserve"> </w:t>
            </w:r>
            <w:r w:rsidR="00221981">
              <w:rPr>
                <w:rFonts w:hint="eastAsia"/>
                <w:sz w:val="18"/>
                <w:szCs w:val="18"/>
              </w:rPr>
              <w:t>万元</w:t>
            </w:r>
            <w:r w:rsidRPr="00ED6382">
              <w:rPr>
                <w:color w:val="000000"/>
                <w:sz w:val="18"/>
                <w:szCs w:val="18"/>
              </w:rPr>
              <w:t>/year</w:t>
            </w:r>
          </w:p>
        </w:tc>
        <w:tc>
          <w:tcPr>
            <w:tcW w:w="573" w:type="pct"/>
            <w:tcBorders>
              <w:top w:val="nil"/>
              <w:bottom w:val="nil"/>
            </w:tcBorders>
            <w:vAlign w:val="bottom"/>
          </w:tcPr>
          <w:p w14:paraId="42E8D0DC" w14:textId="273F04CB"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51</w:t>
            </w:r>
            <w:r w:rsidR="00683431">
              <w:rPr>
                <w:color w:val="000000"/>
                <w:sz w:val="18"/>
                <w:szCs w:val="18"/>
              </w:rPr>
              <w:t>.</w:t>
            </w:r>
            <w:r w:rsidRPr="00ED6382">
              <w:rPr>
                <w:rFonts w:hint="eastAsia"/>
                <w:color w:val="000000"/>
                <w:sz w:val="18"/>
                <w:szCs w:val="18"/>
              </w:rPr>
              <w:t>1</w:t>
            </w:r>
          </w:p>
        </w:tc>
        <w:tc>
          <w:tcPr>
            <w:tcW w:w="573" w:type="pct"/>
            <w:tcBorders>
              <w:top w:val="nil"/>
              <w:bottom w:val="nil"/>
            </w:tcBorders>
            <w:vAlign w:val="bottom"/>
          </w:tcPr>
          <w:p w14:paraId="78A15399" w14:textId="76AE2F71" w:rsidR="00ED6382" w:rsidRPr="00ED6382" w:rsidRDefault="00EA776C" w:rsidP="00CC0A31">
            <w:pPr>
              <w:widowControl/>
              <w:spacing w:before="100" w:beforeAutospacing="1" w:after="100" w:afterAutospacing="1" w:line="360" w:lineRule="auto"/>
              <w:jc w:val="center"/>
              <w:rPr>
                <w:color w:val="000000"/>
                <w:sz w:val="18"/>
                <w:szCs w:val="18"/>
              </w:rPr>
            </w:pPr>
            <w:r>
              <w:rPr>
                <w:rFonts w:hint="eastAsia"/>
                <w:color w:val="000000"/>
                <w:sz w:val="18"/>
                <w:szCs w:val="18"/>
              </w:rPr>
              <w:t>4</w:t>
            </w:r>
            <w:r w:rsidR="00ED6382" w:rsidRPr="00ED6382">
              <w:rPr>
                <w:rFonts w:hint="eastAsia"/>
                <w:color w:val="000000"/>
                <w:sz w:val="18"/>
                <w:szCs w:val="18"/>
              </w:rPr>
              <w:t>3</w:t>
            </w:r>
            <w:r w:rsidR="00683431">
              <w:rPr>
                <w:color w:val="000000"/>
                <w:sz w:val="18"/>
                <w:szCs w:val="18"/>
              </w:rPr>
              <w:t>.</w:t>
            </w:r>
            <w:r w:rsidR="00ED6382" w:rsidRPr="00ED6382">
              <w:rPr>
                <w:rFonts w:hint="eastAsia"/>
                <w:color w:val="000000"/>
                <w:sz w:val="18"/>
                <w:szCs w:val="18"/>
              </w:rPr>
              <w:t>2</w:t>
            </w:r>
          </w:p>
        </w:tc>
        <w:tc>
          <w:tcPr>
            <w:tcW w:w="573" w:type="pct"/>
            <w:tcBorders>
              <w:top w:val="nil"/>
              <w:bottom w:val="nil"/>
            </w:tcBorders>
            <w:vAlign w:val="bottom"/>
          </w:tcPr>
          <w:p w14:paraId="6010FFF4" w14:textId="4126944F" w:rsidR="00ED6382" w:rsidRPr="00ED6382" w:rsidRDefault="00EA776C" w:rsidP="00CC0A31">
            <w:pPr>
              <w:widowControl/>
              <w:spacing w:before="100" w:beforeAutospacing="1" w:after="100" w:afterAutospacing="1" w:line="360" w:lineRule="auto"/>
              <w:jc w:val="center"/>
              <w:rPr>
                <w:color w:val="000000"/>
                <w:sz w:val="18"/>
                <w:szCs w:val="18"/>
              </w:rPr>
            </w:pPr>
            <w:r>
              <w:rPr>
                <w:rFonts w:hint="eastAsia"/>
                <w:color w:val="000000"/>
                <w:sz w:val="18"/>
                <w:szCs w:val="18"/>
              </w:rPr>
              <w:t>9</w:t>
            </w:r>
            <w:r w:rsidR="00ED6382" w:rsidRPr="00ED6382">
              <w:rPr>
                <w:rFonts w:hint="eastAsia"/>
                <w:color w:val="000000"/>
                <w:sz w:val="18"/>
                <w:szCs w:val="18"/>
              </w:rPr>
              <w:t>0</w:t>
            </w:r>
            <w:r w:rsidR="00683431">
              <w:rPr>
                <w:color w:val="000000"/>
                <w:sz w:val="18"/>
                <w:szCs w:val="18"/>
              </w:rPr>
              <w:t>.</w:t>
            </w:r>
            <w:r w:rsidR="00ED6382" w:rsidRPr="00ED6382">
              <w:rPr>
                <w:rFonts w:hint="eastAsia"/>
                <w:color w:val="000000"/>
                <w:sz w:val="18"/>
                <w:szCs w:val="18"/>
              </w:rPr>
              <w:t>1</w:t>
            </w:r>
          </w:p>
        </w:tc>
        <w:tc>
          <w:tcPr>
            <w:tcW w:w="573" w:type="pct"/>
            <w:tcBorders>
              <w:top w:val="nil"/>
              <w:bottom w:val="nil"/>
            </w:tcBorders>
            <w:vAlign w:val="bottom"/>
          </w:tcPr>
          <w:p w14:paraId="073818B9" w14:textId="367C60F2" w:rsidR="00ED6382" w:rsidRPr="00ED6382" w:rsidRDefault="00EA776C" w:rsidP="00CC0A31">
            <w:pPr>
              <w:widowControl/>
              <w:spacing w:before="100" w:beforeAutospacing="1" w:after="100" w:afterAutospacing="1" w:line="360" w:lineRule="auto"/>
              <w:jc w:val="center"/>
              <w:rPr>
                <w:color w:val="000000"/>
                <w:sz w:val="18"/>
                <w:szCs w:val="18"/>
              </w:rPr>
            </w:pPr>
            <w:r>
              <w:rPr>
                <w:rFonts w:hint="eastAsia"/>
                <w:color w:val="000000"/>
                <w:sz w:val="18"/>
                <w:szCs w:val="18"/>
              </w:rPr>
              <w:t>10</w:t>
            </w:r>
            <w:r w:rsidR="00ED6382" w:rsidRPr="00ED6382">
              <w:rPr>
                <w:rFonts w:hint="eastAsia"/>
                <w:color w:val="000000"/>
                <w:sz w:val="18"/>
                <w:szCs w:val="18"/>
              </w:rPr>
              <w:t>2</w:t>
            </w:r>
            <w:r w:rsidR="00683431">
              <w:rPr>
                <w:color w:val="000000"/>
                <w:sz w:val="18"/>
                <w:szCs w:val="18"/>
              </w:rPr>
              <w:t>.</w:t>
            </w:r>
            <w:r w:rsidR="00ED6382" w:rsidRPr="00ED6382">
              <w:rPr>
                <w:rFonts w:hint="eastAsia"/>
                <w:color w:val="000000"/>
                <w:sz w:val="18"/>
                <w:szCs w:val="18"/>
              </w:rPr>
              <w:t>7</w:t>
            </w:r>
          </w:p>
        </w:tc>
        <w:tc>
          <w:tcPr>
            <w:tcW w:w="574" w:type="pct"/>
            <w:tcBorders>
              <w:top w:val="nil"/>
              <w:bottom w:val="nil"/>
            </w:tcBorders>
            <w:shd w:val="clear" w:color="auto" w:fill="auto"/>
            <w:noWrap/>
            <w:vAlign w:val="bottom"/>
          </w:tcPr>
          <w:p w14:paraId="0E1925F6" w14:textId="12CFCB2B" w:rsidR="00ED6382" w:rsidRPr="00ED6382" w:rsidRDefault="00EA776C" w:rsidP="00CC0A31">
            <w:pPr>
              <w:widowControl/>
              <w:spacing w:before="100" w:beforeAutospacing="1" w:after="100" w:afterAutospacing="1" w:line="360" w:lineRule="auto"/>
              <w:jc w:val="center"/>
              <w:rPr>
                <w:color w:val="000000"/>
                <w:sz w:val="18"/>
                <w:szCs w:val="18"/>
              </w:rPr>
            </w:pPr>
            <w:r>
              <w:rPr>
                <w:rFonts w:hint="eastAsia"/>
                <w:color w:val="000000"/>
                <w:sz w:val="18"/>
                <w:szCs w:val="18"/>
              </w:rPr>
              <w:t>8</w:t>
            </w:r>
            <w:r w:rsidR="00ED6382" w:rsidRPr="00ED6382">
              <w:rPr>
                <w:rFonts w:hint="eastAsia"/>
                <w:color w:val="000000"/>
                <w:sz w:val="18"/>
                <w:szCs w:val="18"/>
              </w:rPr>
              <w:t>5</w:t>
            </w:r>
            <w:r w:rsidR="00683431">
              <w:rPr>
                <w:color w:val="000000"/>
                <w:sz w:val="18"/>
                <w:szCs w:val="18"/>
              </w:rPr>
              <w:t>.</w:t>
            </w:r>
            <w:r w:rsidR="00ED6382" w:rsidRPr="00ED6382">
              <w:rPr>
                <w:rFonts w:hint="eastAsia"/>
                <w:color w:val="000000"/>
                <w:sz w:val="18"/>
                <w:szCs w:val="18"/>
              </w:rPr>
              <w:t>8</w:t>
            </w:r>
          </w:p>
        </w:tc>
      </w:tr>
      <w:tr w:rsidR="00313927" w:rsidRPr="00ED6382" w14:paraId="63B43A84" w14:textId="77777777" w:rsidTr="00EA776C">
        <w:trPr>
          <w:trHeight w:val="276"/>
        </w:trPr>
        <w:tc>
          <w:tcPr>
            <w:tcW w:w="765" w:type="pct"/>
            <w:vMerge/>
          </w:tcPr>
          <w:p w14:paraId="13E5956C" w14:textId="77777777" w:rsidR="00313927" w:rsidRPr="00ED6382" w:rsidRDefault="00313927" w:rsidP="00313927">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69A1FE9D" w14:textId="4F55E5C6" w:rsidR="00313927" w:rsidRPr="00ED6382" w:rsidRDefault="00313927" w:rsidP="00313927">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风电</w:t>
            </w:r>
            <w:r>
              <w:rPr>
                <w:rFonts w:hint="eastAsia"/>
                <w:color w:val="000000"/>
                <w:sz w:val="18"/>
                <w:szCs w:val="18"/>
              </w:rPr>
              <w:t>利用</w:t>
            </w:r>
            <w:r w:rsidRPr="00ED6382">
              <w:rPr>
                <w:rFonts w:hint="eastAsia"/>
                <w:color w:val="000000"/>
                <w:sz w:val="18"/>
                <w:szCs w:val="18"/>
              </w:rPr>
              <w:t>率</w:t>
            </w:r>
          </w:p>
        </w:tc>
        <w:tc>
          <w:tcPr>
            <w:tcW w:w="573" w:type="pct"/>
            <w:tcBorders>
              <w:top w:val="nil"/>
              <w:bottom w:val="nil"/>
            </w:tcBorders>
            <w:vAlign w:val="bottom"/>
          </w:tcPr>
          <w:p w14:paraId="06B1B796" w14:textId="01375F3C"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93.9</w:t>
            </w:r>
            <w:r w:rsidRPr="0031417A">
              <w:rPr>
                <w:rFonts w:hint="eastAsia"/>
                <w:color w:val="000000"/>
                <w:sz w:val="18"/>
                <w:szCs w:val="18"/>
              </w:rPr>
              <w:t>%</w:t>
            </w:r>
          </w:p>
        </w:tc>
        <w:tc>
          <w:tcPr>
            <w:tcW w:w="573" w:type="pct"/>
            <w:tcBorders>
              <w:top w:val="nil"/>
              <w:bottom w:val="nil"/>
            </w:tcBorders>
            <w:vAlign w:val="bottom"/>
          </w:tcPr>
          <w:p w14:paraId="6ADCB434" w14:textId="5DCD5647"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94.6</w:t>
            </w:r>
            <w:r w:rsidRPr="0031417A">
              <w:rPr>
                <w:rFonts w:hint="eastAsia"/>
                <w:color w:val="000000"/>
                <w:sz w:val="18"/>
                <w:szCs w:val="18"/>
              </w:rPr>
              <w:t>%</w:t>
            </w:r>
          </w:p>
        </w:tc>
        <w:tc>
          <w:tcPr>
            <w:tcW w:w="573" w:type="pct"/>
            <w:tcBorders>
              <w:top w:val="nil"/>
              <w:bottom w:val="nil"/>
            </w:tcBorders>
            <w:vAlign w:val="bottom"/>
          </w:tcPr>
          <w:p w14:paraId="2FFA305E" w14:textId="5ADA8607"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93.4</w:t>
            </w:r>
            <w:r w:rsidRPr="0031417A">
              <w:rPr>
                <w:rFonts w:hint="eastAsia"/>
                <w:color w:val="000000"/>
                <w:sz w:val="18"/>
                <w:szCs w:val="18"/>
              </w:rPr>
              <w:t>%</w:t>
            </w:r>
          </w:p>
        </w:tc>
        <w:tc>
          <w:tcPr>
            <w:tcW w:w="573" w:type="pct"/>
            <w:tcBorders>
              <w:top w:val="nil"/>
              <w:bottom w:val="nil"/>
            </w:tcBorders>
            <w:vAlign w:val="bottom"/>
          </w:tcPr>
          <w:p w14:paraId="2C1E5B32" w14:textId="24C19A48"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92.3</w:t>
            </w:r>
            <w:r w:rsidRPr="0031417A">
              <w:rPr>
                <w:rFonts w:hint="eastAsia"/>
                <w:color w:val="000000"/>
                <w:sz w:val="18"/>
                <w:szCs w:val="18"/>
              </w:rPr>
              <w:t>%</w:t>
            </w:r>
          </w:p>
        </w:tc>
        <w:tc>
          <w:tcPr>
            <w:tcW w:w="574" w:type="pct"/>
            <w:tcBorders>
              <w:top w:val="nil"/>
              <w:bottom w:val="nil"/>
            </w:tcBorders>
            <w:shd w:val="clear" w:color="auto" w:fill="auto"/>
            <w:noWrap/>
            <w:vAlign w:val="bottom"/>
          </w:tcPr>
          <w:p w14:paraId="239D46DC" w14:textId="24DD52C0"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93.8</w:t>
            </w:r>
            <w:r w:rsidRPr="0031417A">
              <w:rPr>
                <w:rFonts w:hint="eastAsia"/>
                <w:color w:val="000000"/>
                <w:sz w:val="18"/>
                <w:szCs w:val="18"/>
              </w:rPr>
              <w:t>%</w:t>
            </w:r>
          </w:p>
        </w:tc>
      </w:tr>
      <w:tr w:rsidR="00313927" w:rsidRPr="00ED6382" w14:paraId="63D93EF3" w14:textId="77777777" w:rsidTr="00EA776C">
        <w:trPr>
          <w:trHeight w:val="276"/>
        </w:trPr>
        <w:tc>
          <w:tcPr>
            <w:tcW w:w="765" w:type="pct"/>
            <w:vMerge/>
          </w:tcPr>
          <w:p w14:paraId="1435B691" w14:textId="77777777" w:rsidR="00313927" w:rsidRPr="00ED6382" w:rsidRDefault="00313927" w:rsidP="00313927">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6BA99FA1" w14:textId="68A39EA1" w:rsidR="00313927" w:rsidRPr="00ED6382" w:rsidRDefault="00313927" w:rsidP="00313927">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光伏</w:t>
            </w:r>
            <w:r>
              <w:rPr>
                <w:rFonts w:hint="eastAsia"/>
                <w:color w:val="000000"/>
                <w:sz w:val="18"/>
                <w:szCs w:val="18"/>
              </w:rPr>
              <w:t>利用</w:t>
            </w:r>
            <w:r w:rsidRPr="00ED6382">
              <w:rPr>
                <w:rFonts w:hint="eastAsia"/>
                <w:color w:val="000000"/>
                <w:sz w:val="18"/>
                <w:szCs w:val="18"/>
              </w:rPr>
              <w:t>率</w:t>
            </w:r>
          </w:p>
        </w:tc>
        <w:tc>
          <w:tcPr>
            <w:tcW w:w="573" w:type="pct"/>
            <w:tcBorders>
              <w:top w:val="nil"/>
              <w:bottom w:val="nil"/>
            </w:tcBorders>
            <w:vAlign w:val="bottom"/>
          </w:tcPr>
          <w:p w14:paraId="655DE437" w14:textId="2B3182C8"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96.6</w:t>
            </w:r>
            <w:r w:rsidRPr="0031417A">
              <w:rPr>
                <w:rFonts w:hint="eastAsia"/>
                <w:color w:val="000000"/>
                <w:sz w:val="18"/>
                <w:szCs w:val="18"/>
              </w:rPr>
              <w:t>%</w:t>
            </w:r>
          </w:p>
        </w:tc>
        <w:tc>
          <w:tcPr>
            <w:tcW w:w="573" w:type="pct"/>
            <w:tcBorders>
              <w:top w:val="nil"/>
              <w:bottom w:val="nil"/>
            </w:tcBorders>
            <w:vAlign w:val="bottom"/>
          </w:tcPr>
          <w:p w14:paraId="5E08EE37" w14:textId="45DF01E9"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96.9</w:t>
            </w:r>
            <w:r w:rsidRPr="0031417A">
              <w:rPr>
                <w:rFonts w:hint="eastAsia"/>
                <w:color w:val="000000"/>
                <w:sz w:val="18"/>
                <w:szCs w:val="18"/>
              </w:rPr>
              <w:t>%</w:t>
            </w:r>
          </w:p>
        </w:tc>
        <w:tc>
          <w:tcPr>
            <w:tcW w:w="573" w:type="pct"/>
            <w:tcBorders>
              <w:top w:val="nil"/>
              <w:bottom w:val="nil"/>
            </w:tcBorders>
            <w:vAlign w:val="bottom"/>
          </w:tcPr>
          <w:p w14:paraId="17A7A4D3" w14:textId="4F35DCF0"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97.1</w:t>
            </w:r>
            <w:r w:rsidRPr="0031417A">
              <w:rPr>
                <w:rFonts w:hint="eastAsia"/>
                <w:color w:val="000000"/>
                <w:sz w:val="18"/>
                <w:szCs w:val="18"/>
              </w:rPr>
              <w:t>%</w:t>
            </w:r>
          </w:p>
        </w:tc>
        <w:tc>
          <w:tcPr>
            <w:tcW w:w="573" w:type="pct"/>
            <w:tcBorders>
              <w:top w:val="nil"/>
              <w:bottom w:val="nil"/>
            </w:tcBorders>
            <w:vAlign w:val="bottom"/>
          </w:tcPr>
          <w:p w14:paraId="156AFB43" w14:textId="5326AB7B"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94.7</w:t>
            </w:r>
            <w:r w:rsidRPr="0031417A">
              <w:rPr>
                <w:rFonts w:hint="eastAsia"/>
                <w:color w:val="000000"/>
                <w:sz w:val="18"/>
                <w:szCs w:val="18"/>
              </w:rPr>
              <w:t>%</w:t>
            </w:r>
          </w:p>
        </w:tc>
        <w:tc>
          <w:tcPr>
            <w:tcW w:w="574" w:type="pct"/>
            <w:tcBorders>
              <w:top w:val="nil"/>
              <w:bottom w:val="nil"/>
            </w:tcBorders>
            <w:shd w:val="clear" w:color="auto" w:fill="auto"/>
            <w:noWrap/>
            <w:vAlign w:val="bottom"/>
          </w:tcPr>
          <w:p w14:paraId="4435ED31" w14:textId="07DA0E0D" w:rsidR="00313927" w:rsidRPr="004B611A" w:rsidRDefault="00313927" w:rsidP="00313927">
            <w:pPr>
              <w:widowControl/>
              <w:spacing w:before="100" w:beforeAutospacing="1" w:after="100" w:afterAutospacing="1" w:line="360" w:lineRule="auto"/>
              <w:jc w:val="center"/>
              <w:rPr>
                <w:color w:val="000000"/>
                <w:sz w:val="18"/>
                <w:szCs w:val="18"/>
                <w:highlight w:val="yellow"/>
              </w:rPr>
            </w:pPr>
            <w:r>
              <w:rPr>
                <w:rFonts w:hint="eastAsia"/>
                <w:color w:val="000000"/>
                <w:sz w:val="18"/>
                <w:szCs w:val="18"/>
              </w:rPr>
              <w:t>95.8</w:t>
            </w:r>
            <w:r w:rsidRPr="0031417A">
              <w:rPr>
                <w:rFonts w:hint="eastAsia"/>
                <w:color w:val="000000"/>
                <w:sz w:val="18"/>
                <w:szCs w:val="18"/>
              </w:rPr>
              <w:t>%</w:t>
            </w:r>
          </w:p>
        </w:tc>
      </w:tr>
      <w:tr w:rsidR="00313927" w:rsidRPr="00ED6382" w14:paraId="224253B9" w14:textId="77777777" w:rsidTr="00EA776C">
        <w:trPr>
          <w:trHeight w:val="276"/>
        </w:trPr>
        <w:tc>
          <w:tcPr>
            <w:tcW w:w="765" w:type="pct"/>
            <w:vMerge/>
          </w:tcPr>
          <w:p w14:paraId="689D66E8" w14:textId="77777777" w:rsidR="00313927" w:rsidRPr="00ED6382" w:rsidRDefault="00313927" w:rsidP="00313927">
            <w:pPr>
              <w:widowControl/>
              <w:spacing w:before="100" w:beforeAutospacing="1" w:after="100" w:afterAutospacing="1" w:line="360" w:lineRule="auto"/>
              <w:jc w:val="center"/>
              <w:rPr>
                <w:color w:val="000000"/>
                <w:sz w:val="18"/>
                <w:szCs w:val="18"/>
              </w:rPr>
            </w:pPr>
          </w:p>
        </w:tc>
        <w:tc>
          <w:tcPr>
            <w:tcW w:w="1369" w:type="pct"/>
            <w:tcBorders>
              <w:top w:val="nil"/>
              <w:bottom w:val="nil"/>
            </w:tcBorders>
            <w:shd w:val="clear" w:color="auto" w:fill="auto"/>
            <w:noWrap/>
            <w:vAlign w:val="center"/>
          </w:tcPr>
          <w:p w14:paraId="7981C01F" w14:textId="143D9C5F"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新能源利用率</w:t>
            </w:r>
          </w:p>
        </w:tc>
        <w:tc>
          <w:tcPr>
            <w:tcW w:w="573" w:type="pct"/>
            <w:tcBorders>
              <w:top w:val="nil"/>
              <w:bottom w:val="nil"/>
            </w:tcBorders>
            <w:vAlign w:val="bottom"/>
          </w:tcPr>
          <w:p w14:paraId="01B47068" w14:textId="3D497902"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9</w:t>
            </w:r>
            <w:r>
              <w:rPr>
                <w:color w:val="000000"/>
                <w:sz w:val="18"/>
                <w:szCs w:val="18"/>
              </w:rPr>
              <w:t>5.2%</w:t>
            </w:r>
          </w:p>
        </w:tc>
        <w:tc>
          <w:tcPr>
            <w:tcW w:w="573" w:type="pct"/>
            <w:tcBorders>
              <w:top w:val="nil"/>
              <w:bottom w:val="nil"/>
            </w:tcBorders>
            <w:vAlign w:val="bottom"/>
          </w:tcPr>
          <w:p w14:paraId="0249051A" w14:textId="46B4084F"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9</w:t>
            </w:r>
            <w:r>
              <w:rPr>
                <w:color w:val="000000"/>
                <w:sz w:val="18"/>
                <w:szCs w:val="18"/>
              </w:rPr>
              <w:t>5.6%</w:t>
            </w:r>
          </w:p>
        </w:tc>
        <w:tc>
          <w:tcPr>
            <w:tcW w:w="573" w:type="pct"/>
            <w:tcBorders>
              <w:top w:val="nil"/>
              <w:bottom w:val="nil"/>
            </w:tcBorders>
            <w:vAlign w:val="bottom"/>
          </w:tcPr>
          <w:p w14:paraId="46555638" w14:textId="03AF9C97"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9</w:t>
            </w:r>
            <w:r>
              <w:rPr>
                <w:color w:val="000000"/>
                <w:sz w:val="18"/>
                <w:szCs w:val="18"/>
              </w:rPr>
              <w:t>5.0%</w:t>
            </w:r>
          </w:p>
        </w:tc>
        <w:tc>
          <w:tcPr>
            <w:tcW w:w="573" w:type="pct"/>
            <w:tcBorders>
              <w:top w:val="nil"/>
              <w:bottom w:val="nil"/>
            </w:tcBorders>
            <w:vAlign w:val="bottom"/>
          </w:tcPr>
          <w:p w14:paraId="52D96D6B" w14:textId="0316F0D3"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9</w:t>
            </w:r>
            <w:r>
              <w:rPr>
                <w:color w:val="000000"/>
                <w:sz w:val="18"/>
                <w:szCs w:val="18"/>
              </w:rPr>
              <w:t>3.4%</w:t>
            </w:r>
          </w:p>
        </w:tc>
        <w:tc>
          <w:tcPr>
            <w:tcW w:w="574" w:type="pct"/>
            <w:tcBorders>
              <w:top w:val="nil"/>
              <w:bottom w:val="nil"/>
            </w:tcBorders>
            <w:shd w:val="clear" w:color="auto" w:fill="auto"/>
            <w:noWrap/>
            <w:vAlign w:val="bottom"/>
          </w:tcPr>
          <w:p w14:paraId="7A477437" w14:textId="22218953" w:rsidR="00313927" w:rsidRPr="00ED6382" w:rsidRDefault="00313927" w:rsidP="00313927">
            <w:pPr>
              <w:widowControl/>
              <w:spacing w:before="100" w:beforeAutospacing="1" w:after="100" w:afterAutospacing="1" w:line="360" w:lineRule="auto"/>
              <w:jc w:val="center"/>
              <w:rPr>
                <w:color w:val="000000"/>
                <w:sz w:val="18"/>
                <w:szCs w:val="18"/>
              </w:rPr>
            </w:pPr>
            <w:r>
              <w:rPr>
                <w:rFonts w:hint="eastAsia"/>
                <w:color w:val="000000"/>
                <w:sz w:val="18"/>
                <w:szCs w:val="18"/>
              </w:rPr>
              <w:t>9</w:t>
            </w:r>
            <w:r>
              <w:rPr>
                <w:color w:val="000000"/>
                <w:sz w:val="18"/>
                <w:szCs w:val="18"/>
              </w:rPr>
              <w:t>4.7%</w:t>
            </w:r>
          </w:p>
        </w:tc>
      </w:tr>
      <w:tr w:rsidR="00ED6382" w:rsidRPr="00ED6382" w14:paraId="07150D1C" w14:textId="77777777" w:rsidTr="00EA776C">
        <w:trPr>
          <w:trHeight w:val="276"/>
        </w:trPr>
        <w:tc>
          <w:tcPr>
            <w:tcW w:w="765" w:type="pct"/>
            <w:vMerge/>
          </w:tcPr>
          <w:p w14:paraId="2050DB6D" w14:textId="77777777" w:rsidR="00ED6382" w:rsidRPr="00ED6382" w:rsidRDefault="00ED6382" w:rsidP="00CC0A31">
            <w:pPr>
              <w:widowControl/>
              <w:spacing w:before="100" w:beforeAutospacing="1" w:after="100" w:afterAutospacing="1" w:line="360" w:lineRule="auto"/>
              <w:jc w:val="center"/>
              <w:rPr>
                <w:sz w:val="18"/>
                <w:szCs w:val="18"/>
              </w:rPr>
            </w:pPr>
          </w:p>
        </w:tc>
        <w:tc>
          <w:tcPr>
            <w:tcW w:w="1369" w:type="pct"/>
            <w:tcBorders>
              <w:top w:val="nil"/>
              <w:bottom w:val="nil"/>
            </w:tcBorders>
            <w:shd w:val="clear" w:color="auto" w:fill="auto"/>
            <w:noWrap/>
            <w:vAlign w:val="center"/>
            <w:hideMark/>
          </w:tcPr>
          <w:p w14:paraId="58FEB4B2" w14:textId="5F6F6DCB"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系统</w:t>
            </w:r>
            <w:r w:rsidR="00540391">
              <w:rPr>
                <w:rFonts w:hint="eastAsia"/>
                <w:sz w:val="18"/>
                <w:szCs w:val="18"/>
              </w:rPr>
              <w:t>-</w:t>
            </w:r>
            <w:r w:rsidRPr="00ED6382">
              <w:rPr>
                <w:rFonts w:hint="eastAsia"/>
                <w:sz w:val="18"/>
                <w:szCs w:val="18"/>
              </w:rPr>
              <w:t>分</w:t>
            </w:r>
            <w:r w:rsidRPr="00ED6382">
              <w:rPr>
                <w:color w:val="000000"/>
                <w:sz w:val="18"/>
                <w:szCs w:val="18"/>
              </w:rPr>
              <w:t>min/year</w:t>
            </w:r>
          </w:p>
        </w:tc>
        <w:tc>
          <w:tcPr>
            <w:tcW w:w="573" w:type="pct"/>
            <w:tcBorders>
              <w:top w:val="nil"/>
              <w:bottom w:val="nil"/>
            </w:tcBorders>
            <w:vAlign w:val="center"/>
          </w:tcPr>
          <w:p w14:paraId="3E66F12C"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r w:rsidRPr="00ED6382">
              <w:rPr>
                <w:color w:val="000000"/>
                <w:sz w:val="18"/>
                <w:szCs w:val="18"/>
              </w:rPr>
              <w:t>52</w:t>
            </w:r>
          </w:p>
        </w:tc>
        <w:tc>
          <w:tcPr>
            <w:tcW w:w="573" w:type="pct"/>
            <w:tcBorders>
              <w:top w:val="nil"/>
              <w:bottom w:val="nil"/>
            </w:tcBorders>
            <w:vAlign w:val="center"/>
          </w:tcPr>
          <w:p w14:paraId="0E3EFD07"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r w:rsidRPr="00ED6382">
              <w:rPr>
                <w:color w:val="000000"/>
                <w:sz w:val="18"/>
                <w:szCs w:val="18"/>
              </w:rPr>
              <w:t>37</w:t>
            </w:r>
          </w:p>
        </w:tc>
        <w:tc>
          <w:tcPr>
            <w:tcW w:w="573" w:type="pct"/>
            <w:tcBorders>
              <w:top w:val="nil"/>
              <w:bottom w:val="nil"/>
            </w:tcBorders>
            <w:vAlign w:val="center"/>
          </w:tcPr>
          <w:p w14:paraId="217DB96E"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0.</w:t>
            </w:r>
            <w:r w:rsidRPr="00ED6382">
              <w:rPr>
                <w:color w:val="000000"/>
                <w:sz w:val="18"/>
                <w:szCs w:val="18"/>
              </w:rPr>
              <w:t>91</w:t>
            </w:r>
          </w:p>
        </w:tc>
        <w:tc>
          <w:tcPr>
            <w:tcW w:w="573" w:type="pct"/>
            <w:tcBorders>
              <w:top w:val="nil"/>
              <w:bottom w:val="nil"/>
            </w:tcBorders>
            <w:vAlign w:val="center"/>
          </w:tcPr>
          <w:p w14:paraId="6F3F7A2A"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56</w:t>
            </w:r>
          </w:p>
        </w:tc>
        <w:tc>
          <w:tcPr>
            <w:tcW w:w="574" w:type="pct"/>
            <w:tcBorders>
              <w:top w:val="nil"/>
              <w:bottom w:val="nil"/>
            </w:tcBorders>
            <w:shd w:val="clear" w:color="auto" w:fill="auto"/>
            <w:noWrap/>
            <w:vAlign w:val="center"/>
            <w:hideMark/>
          </w:tcPr>
          <w:p w14:paraId="713E88DA"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color w:val="000000"/>
                <w:sz w:val="18"/>
                <w:szCs w:val="18"/>
              </w:rPr>
              <w:t>1.</w:t>
            </w:r>
            <w:r w:rsidRPr="00ED6382">
              <w:rPr>
                <w:color w:val="000000"/>
                <w:sz w:val="18"/>
                <w:szCs w:val="18"/>
              </w:rPr>
              <w:t>27</w:t>
            </w:r>
          </w:p>
        </w:tc>
      </w:tr>
      <w:tr w:rsidR="00ED6382" w:rsidRPr="00ED6382" w14:paraId="0FB44D7B" w14:textId="77777777" w:rsidTr="00EA776C">
        <w:trPr>
          <w:trHeight w:val="276"/>
        </w:trPr>
        <w:tc>
          <w:tcPr>
            <w:tcW w:w="765" w:type="pct"/>
            <w:vMerge/>
            <w:tcBorders>
              <w:bottom w:val="single" w:sz="4" w:space="0" w:color="auto"/>
            </w:tcBorders>
          </w:tcPr>
          <w:p w14:paraId="4DA48CAA" w14:textId="77777777" w:rsidR="00ED6382" w:rsidRPr="00ED6382" w:rsidRDefault="00ED6382" w:rsidP="00CC0A31">
            <w:pPr>
              <w:widowControl/>
              <w:spacing w:before="100" w:beforeAutospacing="1" w:after="100" w:afterAutospacing="1" w:line="360" w:lineRule="auto"/>
              <w:jc w:val="center"/>
              <w:rPr>
                <w:sz w:val="18"/>
                <w:szCs w:val="18"/>
              </w:rPr>
            </w:pPr>
          </w:p>
        </w:tc>
        <w:tc>
          <w:tcPr>
            <w:tcW w:w="1369" w:type="pct"/>
            <w:tcBorders>
              <w:top w:val="nil"/>
              <w:bottom w:val="single" w:sz="4" w:space="0" w:color="auto"/>
            </w:tcBorders>
            <w:shd w:val="clear" w:color="auto" w:fill="auto"/>
            <w:noWrap/>
            <w:vAlign w:val="center"/>
          </w:tcPr>
          <w:p w14:paraId="3CB53704" w14:textId="201CFA7C" w:rsidR="00ED6382" w:rsidRPr="00ED6382" w:rsidRDefault="00ED6382" w:rsidP="00CC0A31">
            <w:pPr>
              <w:widowControl/>
              <w:spacing w:before="100" w:beforeAutospacing="1" w:after="100" w:afterAutospacing="1" w:line="360" w:lineRule="auto"/>
              <w:jc w:val="center"/>
              <w:rPr>
                <w:sz w:val="18"/>
                <w:szCs w:val="18"/>
                <w:vertAlign w:val="superscript"/>
              </w:rPr>
            </w:pPr>
            <w:r w:rsidRPr="00ED6382">
              <w:rPr>
                <w:rFonts w:hint="eastAsia"/>
                <w:sz w:val="18"/>
                <w:szCs w:val="18"/>
              </w:rPr>
              <w:t>可靠性评价</w:t>
            </w:r>
            <w:r w:rsidR="00EA776C">
              <w:rPr>
                <w:sz w:val="18"/>
                <w:szCs w:val="18"/>
                <w:vertAlign w:val="superscript"/>
              </w:rPr>
              <w:t>2</w:t>
            </w:r>
          </w:p>
        </w:tc>
        <w:tc>
          <w:tcPr>
            <w:tcW w:w="573" w:type="pct"/>
            <w:tcBorders>
              <w:top w:val="nil"/>
              <w:bottom w:val="single" w:sz="4" w:space="0" w:color="auto"/>
            </w:tcBorders>
            <w:vAlign w:val="center"/>
          </w:tcPr>
          <w:p w14:paraId="0F0C657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级别</w:t>
            </w:r>
            <w:r w:rsidRPr="00ED6382">
              <w:rPr>
                <w:rFonts w:hint="eastAsia"/>
                <w:sz w:val="18"/>
                <w:szCs w:val="18"/>
              </w:rPr>
              <w:t>0</w:t>
            </w:r>
          </w:p>
        </w:tc>
        <w:tc>
          <w:tcPr>
            <w:tcW w:w="573" w:type="pct"/>
            <w:tcBorders>
              <w:top w:val="nil"/>
              <w:bottom w:val="single" w:sz="4" w:space="0" w:color="auto"/>
            </w:tcBorders>
            <w:vAlign w:val="center"/>
          </w:tcPr>
          <w:p w14:paraId="699CD42D"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级别</w:t>
            </w:r>
            <w:r w:rsidRPr="00ED6382">
              <w:rPr>
                <w:rFonts w:hint="eastAsia"/>
                <w:sz w:val="18"/>
                <w:szCs w:val="18"/>
              </w:rPr>
              <w:t>0</w:t>
            </w:r>
          </w:p>
        </w:tc>
        <w:tc>
          <w:tcPr>
            <w:tcW w:w="573" w:type="pct"/>
            <w:tcBorders>
              <w:top w:val="nil"/>
              <w:bottom w:val="single" w:sz="4" w:space="0" w:color="auto"/>
            </w:tcBorders>
            <w:vAlign w:val="center"/>
          </w:tcPr>
          <w:p w14:paraId="4084B5AA"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级别</w:t>
            </w:r>
            <w:r w:rsidRPr="00ED6382">
              <w:rPr>
                <w:rFonts w:hint="eastAsia"/>
                <w:sz w:val="18"/>
                <w:szCs w:val="18"/>
              </w:rPr>
              <w:t>0</w:t>
            </w:r>
          </w:p>
        </w:tc>
        <w:tc>
          <w:tcPr>
            <w:tcW w:w="573" w:type="pct"/>
            <w:tcBorders>
              <w:top w:val="nil"/>
              <w:bottom w:val="single" w:sz="4" w:space="0" w:color="auto"/>
            </w:tcBorders>
            <w:vAlign w:val="center"/>
          </w:tcPr>
          <w:p w14:paraId="3E3A0324"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级别</w:t>
            </w:r>
            <w:r w:rsidRPr="00ED6382">
              <w:rPr>
                <w:rFonts w:hint="eastAsia"/>
                <w:sz w:val="18"/>
                <w:szCs w:val="18"/>
              </w:rPr>
              <w:t>1</w:t>
            </w:r>
          </w:p>
        </w:tc>
        <w:tc>
          <w:tcPr>
            <w:tcW w:w="574" w:type="pct"/>
            <w:tcBorders>
              <w:top w:val="nil"/>
              <w:bottom w:val="single" w:sz="4" w:space="0" w:color="auto"/>
            </w:tcBorders>
            <w:shd w:val="clear" w:color="auto" w:fill="auto"/>
            <w:noWrap/>
            <w:vAlign w:val="center"/>
          </w:tcPr>
          <w:p w14:paraId="52974163" w14:textId="77777777" w:rsidR="00ED6382" w:rsidRPr="00ED6382" w:rsidRDefault="00ED6382" w:rsidP="00CC0A31">
            <w:pPr>
              <w:widowControl/>
              <w:spacing w:before="100" w:beforeAutospacing="1" w:after="100" w:afterAutospacing="1" w:line="360" w:lineRule="auto"/>
              <w:jc w:val="center"/>
              <w:rPr>
                <w:color w:val="000000"/>
                <w:sz w:val="18"/>
                <w:szCs w:val="18"/>
              </w:rPr>
            </w:pPr>
            <w:r w:rsidRPr="00ED6382">
              <w:rPr>
                <w:rFonts w:hint="eastAsia"/>
                <w:sz w:val="18"/>
                <w:szCs w:val="18"/>
              </w:rPr>
              <w:t>级别</w:t>
            </w:r>
            <w:r w:rsidRPr="00ED6382">
              <w:rPr>
                <w:rFonts w:hint="eastAsia"/>
                <w:sz w:val="18"/>
                <w:szCs w:val="18"/>
              </w:rPr>
              <w:t>1</w:t>
            </w:r>
          </w:p>
        </w:tc>
      </w:tr>
    </w:tbl>
    <w:p w14:paraId="45DCBE8E" w14:textId="6CA7746C" w:rsidR="00EA776C" w:rsidRPr="00ED6382" w:rsidRDefault="00EA776C" w:rsidP="00EA776C">
      <w:pPr>
        <w:tabs>
          <w:tab w:val="left" w:pos="1276"/>
          <w:tab w:val="left" w:pos="1560"/>
        </w:tabs>
        <w:ind w:left="363" w:hangingChars="201" w:hanging="363"/>
        <w:rPr>
          <w:sz w:val="18"/>
          <w:szCs w:val="18"/>
        </w:rPr>
      </w:pPr>
      <w:r w:rsidRPr="00ED6382">
        <w:rPr>
          <w:rFonts w:hint="eastAsia"/>
          <w:b/>
          <w:bCs/>
          <w:sz w:val="18"/>
          <w:szCs w:val="18"/>
        </w:rPr>
        <w:t>注</w:t>
      </w:r>
      <w:r w:rsidRPr="00ED6382">
        <w:rPr>
          <w:rFonts w:hint="eastAsia"/>
          <w:b/>
          <w:bCs/>
          <w:sz w:val="18"/>
          <w:szCs w:val="18"/>
        </w:rPr>
        <w:t>1</w:t>
      </w:r>
      <w:r w:rsidRPr="00ED6382">
        <w:rPr>
          <w:rFonts w:hint="eastAsia"/>
          <w:sz w:val="18"/>
          <w:szCs w:val="18"/>
        </w:rPr>
        <w:t>：</w:t>
      </w:r>
      <w:r w:rsidR="00683431">
        <w:rPr>
          <w:rFonts w:hint="eastAsia"/>
          <w:sz w:val="18"/>
          <w:szCs w:val="18"/>
        </w:rPr>
        <w:t>本文件中的单位停电经济损失取值为</w:t>
      </w:r>
      <w:r>
        <w:rPr>
          <w:rFonts w:hint="eastAsia"/>
          <w:sz w:val="18"/>
          <w:szCs w:val="18"/>
        </w:rPr>
        <w:t>3</w:t>
      </w:r>
      <w:r>
        <w:rPr>
          <w:sz w:val="18"/>
          <w:szCs w:val="18"/>
        </w:rPr>
        <w:t>85</w:t>
      </w:r>
      <w:r w:rsidR="00683431">
        <w:rPr>
          <w:sz w:val="18"/>
          <w:szCs w:val="18"/>
        </w:rPr>
        <w:t xml:space="preserve">0 </w:t>
      </w:r>
      <w:r w:rsidR="00F90511">
        <w:rPr>
          <w:rFonts w:hint="eastAsia"/>
          <w:sz w:val="18"/>
          <w:szCs w:val="18"/>
        </w:rPr>
        <w:t>元</w:t>
      </w:r>
      <w:r w:rsidR="00683431" w:rsidRPr="00ED6382">
        <w:rPr>
          <w:color w:val="000000"/>
          <w:sz w:val="18"/>
          <w:szCs w:val="18"/>
        </w:rPr>
        <w:t>/MWh</w:t>
      </w:r>
      <w:r w:rsidR="00C25A8F">
        <w:rPr>
          <w:rFonts w:hint="eastAsia"/>
          <w:color w:val="000000"/>
          <w:sz w:val="18"/>
          <w:szCs w:val="18"/>
        </w:rPr>
        <w:t>，实际</w:t>
      </w:r>
      <w:r w:rsidR="00683431">
        <w:rPr>
          <w:rFonts w:hint="eastAsia"/>
          <w:color w:val="000000"/>
          <w:sz w:val="18"/>
          <w:szCs w:val="18"/>
        </w:rPr>
        <w:t>系统可根据系统实际情况取值。</w:t>
      </w:r>
    </w:p>
    <w:p w14:paraId="130D2B59" w14:textId="5EF75CF3" w:rsidR="00ED6382" w:rsidRPr="00ED6382" w:rsidRDefault="00ED6382" w:rsidP="00ED6382">
      <w:pPr>
        <w:tabs>
          <w:tab w:val="left" w:pos="1276"/>
          <w:tab w:val="left" w:pos="1560"/>
        </w:tabs>
        <w:ind w:left="363" w:hangingChars="201" w:hanging="363"/>
        <w:rPr>
          <w:sz w:val="18"/>
          <w:szCs w:val="18"/>
        </w:rPr>
      </w:pPr>
      <w:r w:rsidRPr="00ED6382">
        <w:rPr>
          <w:rFonts w:hint="eastAsia"/>
          <w:b/>
          <w:bCs/>
          <w:sz w:val="18"/>
          <w:szCs w:val="18"/>
        </w:rPr>
        <w:t>注</w:t>
      </w:r>
      <w:r w:rsidR="00EA776C">
        <w:rPr>
          <w:b/>
          <w:bCs/>
          <w:sz w:val="18"/>
          <w:szCs w:val="18"/>
        </w:rPr>
        <w:t>2</w:t>
      </w:r>
      <w:r w:rsidRPr="00ED6382">
        <w:rPr>
          <w:rFonts w:hint="eastAsia"/>
          <w:sz w:val="18"/>
          <w:szCs w:val="18"/>
        </w:rPr>
        <w:t>：一般而言，系统的可靠性水平可以根据系统</w:t>
      </w:r>
      <w:r w:rsidR="004B611A">
        <w:rPr>
          <w:rFonts w:hint="eastAsia"/>
          <w:sz w:val="18"/>
          <w:szCs w:val="18"/>
        </w:rPr>
        <w:t>-</w:t>
      </w:r>
      <w:r w:rsidRPr="00ED6382">
        <w:rPr>
          <w:rFonts w:hint="eastAsia"/>
          <w:sz w:val="18"/>
          <w:szCs w:val="18"/>
        </w:rPr>
        <w:t>分指标，分为以下</w:t>
      </w:r>
      <w:r w:rsidRPr="00ED6382">
        <w:rPr>
          <w:rFonts w:hint="eastAsia"/>
          <w:sz w:val="18"/>
          <w:szCs w:val="18"/>
        </w:rPr>
        <w:t>4</w:t>
      </w:r>
      <w:r w:rsidRPr="00ED6382">
        <w:rPr>
          <w:rFonts w:hint="eastAsia"/>
          <w:sz w:val="18"/>
          <w:szCs w:val="18"/>
        </w:rPr>
        <w:t>类：</w:t>
      </w:r>
    </w:p>
    <w:p w14:paraId="7B44A9A1" w14:textId="73E75855" w:rsidR="00ED6382" w:rsidRPr="00ED6382" w:rsidRDefault="00ED6382" w:rsidP="00E10161">
      <w:pPr>
        <w:pStyle w:val="affffffff7"/>
        <w:numPr>
          <w:ilvl w:val="0"/>
          <w:numId w:val="47"/>
        </w:numPr>
        <w:spacing w:line="340" w:lineRule="exact"/>
        <w:ind w:firstLineChars="0"/>
        <w:rPr>
          <w:sz w:val="18"/>
          <w:szCs w:val="18"/>
        </w:rPr>
      </w:pPr>
      <w:r w:rsidRPr="00ED6382">
        <w:rPr>
          <w:rFonts w:hint="eastAsia"/>
          <w:sz w:val="18"/>
          <w:szCs w:val="18"/>
        </w:rPr>
        <w:t>级别</w:t>
      </w:r>
      <w:r w:rsidRPr="00ED6382">
        <w:rPr>
          <w:rFonts w:hint="eastAsia"/>
          <w:sz w:val="18"/>
          <w:szCs w:val="18"/>
        </w:rPr>
        <w:t>0</w:t>
      </w:r>
      <w:r w:rsidRPr="00ED6382">
        <w:rPr>
          <w:rFonts w:hint="eastAsia"/>
          <w:sz w:val="18"/>
          <w:szCs w:val="18"/>
        </w:rPr>
        <w:t>：</w:t>
      </w:r>
      <w:r w:rsidR="004B611A" w:rsidRPr="00ED6382">
        <w:rPr>
          <w:rFonts w:hint="eastAsia"/>
          <w:sz w:val="18"/>
          <w:szCs w:val="18"/>
        </w:rPr>
        <w:t>系统</w:t>
      </w:r>
      <w:r w:rsidR="004B611A">
        <w:rPr>
          <w:rFonts w:hint="eastAsia"/>
          <w:sz w:val="18"/>
          <w:szCs w:val="18"/>
        </w:rPr>
        <w:t>-</w:t>
      </w:r>
      <w:r w:rsidR="004B611A" w:rsidRPr="00ED6382">
        <w:rPr>
          <w:rFonts w:hint="eastAsia"/>
          <w:sz w:val="18"/>
          <w:szCs w:val="18"/>
        </w:rPr>
        <w:t>分</w:t>
      </w:r>
      <w:r w:rsidRPr="00ED6382">
        <w:rPr>
          <w:rFonts w:hint="eastAsia"/>
          <w:sz w:val="18"/>
          <w:szCs w:val="18"/>
        </w:rPr>
        <w:t>小于</w:t>
      </w:r>
      <w:r w:rsidRPr="00ED6382">
        <w:rPr>
          <w:rFonts w:hint="eastAsia"/>
          <w:sz w:val="18"/>
          <w:szCs w:val="18"/>
        </w:rPr>
        <w:t>1</w:t>
      </w:r>
      <w:r w:rsidRPr="00ED6382">
        <w:rPr>
          <w:rFonts w:hint="eastAsia"/>
          <w:sz w:val="18"/>
          <w:szCs w:val="18"/>
        </w:rPr>
        <w:t>，此种级别的可靠性通常认为是可以接受的。</w:t>
      </w:r>
    </w:p>
    <w:p w14:paraId="142C7D74" w14:textId="3098DD10" w:rsidR="00ED6382" w:rsidRPr="00ED6382" w:rsidRDefault="00ED6382" w:rsidP="00E10161">
      <w:pPr>
        <w:pStyle w:val="affffffff7"/>
        <w:numPr>
          <w:ilvl w:val="0"/>
          <w:numId w:val="47"/>
        </w:numPr>
        <w:spacing w:line="340" w:lineRule="exact"/>
        <w:ind w:firstLineChars="0"/>
        <w:rPr>
          <w:sz w:val="18"/>
          <w:szCs w:val="18"/>
        </w:rPr>
      </w:pPr>
      <w:r w:rsidRPr="00ED6382">
        <w:rPr>
          <w:rFonts w:hint="eastAsia"/>
          <w:sz w:val="18"/>
          <w:szCs w:val="18"/>
        </w:rPr>
        <w:t>级别</w:t>
      </w:r>
      <w:r w:rsidRPr="00ED6382">
        <w:rPr>
          <w:rFonts w:hint="eastAsia"/>
          <w:sz w:val="18"/>
          <w:szCs w:val="18"/>
        </w:rPr>
        <w:t>1</w:t>
      </w:r>
      <w:r w:rsidRPr="00ED6382">
        <w:rPr>
          <w:rFonts w:hint="eastAsia"/>
          <w:sz w:val="18"/>
          <w:szCs w:val="18"/>
        </w:rPr>
        <w:t>：</w:t>
      </w:r>
      <w:r w:rsidR="004B611A" w:rsidRPr="00ED6382">
        <w:rPr>
          <w:rFonts w:hint="eastAsia"/>
          <w:sz w:val="18"/>
          <w:szCs w:val="18"/>
        </w:rPr>
        <w:t>系统</w:t>
      </w:r>
      <w:r w:rsidR="004B611A">
        <w:rPr>
          <w:rFonts w:hint="eastAsia"/>
          <w:sz w:val="18"/>
          <w:szCs w:val="18"/>
        </w:rPr>
        <w:t>-</w:t>
      </w:r>
      <w:r w:rsidR="004B611A" w:rsidRPr="00ED6382">
        <w:rPr>
          <w:rFonts w:hint="eastAsia"/>
          <w:sz w:val="18"/>
          <w:szCs w:val="18"/>
        </w:rPr>
        <w:t>分</w:t>
      </w:r>
      <w:r w:rsidRPr="00ED6382">
        <w:rPr>
          <w:rFonts w:hint="eastAsia"/>
          <w:sz w:val="18"/>
          <w:szCs w:val="18"/>
        </w:rPr>
        <w:t>大于</w:t>
      </w:r>
      <w:r w:rsidRPr="00ED6382">
        <w:rPr>
          <w:rFonts w:hint="eastAsia"/>
          <w:sz w:val="18"/>
          <w:szCs w:val="18"/>
        </w:rPr>
        <w:t>1</w:t>
      </w:r>
      <w:r w:rsidRPr="00ED6382">
        <w:rPr>
          <w:rFonts w:hint="eastAsia"/>
          <w:sz w:val="18"/>
          <w:szCs w:val="18"/>
        </w:rPr>
        <w:t>小于</w:t>
      </w:r>
      <w:r w:rsidRPr="00ED6382">
        <w:rPr>
          <w:rFonts w:hint="eastAsia"/>
          <w:sz w:val="18"/>
          <w:szCs w:val="18"/>
        </w:rPr>
        <w:t>1</w:t>
      </w:r>
      <w:r w:rsidRPr="00ED6382">
        <w:rPr>
          <w:sz w:val="18"/>
          <w:szCs w:val="18"/>
        </w:rPr>
        <w:t>0</w:t>
      </w:r>
      <w:r w:rsidR="00C94372">
        <w:rPr>
          <w:rFonts w:hint="eastAsia"/>
          <w:sz w:val="18"/>
          <w:szCs w:val="18"/>
        </w:rPr>
        <w:t>，此种级别的可靠性下，一个或多个用户的用电可能受到</w:t>
      </w:r>
      <w:r w:rsidRPr="00ED6382">
        <w:rPr>
          <w:rFonts w:hint="eastAsia"/>
          <w:sz w:val="18"/>
          <w:szCs w:val="18"/>
        </w:rPr>
        <w:t>影响，但并不特别严重。</w:t>
      </w:r>
    </w:p>
    <w:p w14:paraId="09D57747" w14:textId="51E497E0" w:rsidR="00ED6382" w:rsidRPr="00ED6382" w:rsidRDefault="00ED6382" w:rsidP="00E10161">
      <w:pPr>
        <w:pStyle w:val="affffffff7"/>
        <w:numPr>
          <w:ilvl w:val="0"/>
          <w:numId w:val="47"/>
        </w:numPr>
        <w:spacing w:line="340" w:lineRule="exact"/>
        <w:ind w:firstLineChars="0"/>
        <w:rPr>
          <w:sz w:val="18"/>
          <w:szCs w:val="18"/>
        </w:rPr>
      </w:pPr>
      <w:r w:rsidRPr="00ED6382">
        <w:rPr>
          <w:rFonts w:hint="eastAsia"/>
          <w:sz w:val="18"/>
          <w:szCs w:val="18"/>
        </w:rPr>
        <w:t>级别</w:t>
      </w:r>
      <w:r w:rsidRPr="00ED6382">
        <w:rPr>
          <w:rFonts w:hint="eastAsia"/>
          <w:sz w:val="18"/>
          <w:szCs w:val="18"/>
        </w:rPr>
        <w:t>2</w:t>
      </w:r>
      <w:r w:rsidRPr="00ED6382">
        <w:rPr>
          <w:rFonts w:hint="eastAsia"/>
          <w:sz w:val="18"/>
          <w:szCs w:val="18"/>
        </w:rPr>
        <w:t>：</w:t>
      </w:r>
      <w:r w:rsidR="004B611A" w:rsidRPr="00ED6382">
        <w:rPr>
          <w:rFonts w:hint="eastAsia"/>
          <w:sz w:val="18"/>
          <w:szCs w:val="18"/>
        </w:rPr>
        <w:t>系统</w:t>
      </w:r>
      <w:r w:rsidR="004B611A">
        <w:rPr>
          <w:rFonts w:hint="eastAsia"/>
          <w:sz w:val="18"/>
          <w:szCs w:val="18"/>
        </w:rPr>
        <w:t>-</w:t>
      </w:r>
      <w:r w:rsidR="004B611A" w:rsidRPr="00ED6382">
        <w:rPr>
          <w:rFonts w:hint="eastAsia"/>
          <w:sz w:val="18"/>
          <w:szCs w:val="18"/>
        </w:rPr>
        <w:t>分</w:t>
      </w:r>
      <w:r w:rsidRPr="00ED6382">
        <w:rPr>
          <w:rFonts w:hint="eastAsia"/>
          <w:sz w:val="18"/>
          <w:szCs w:val="18"/>
        </w:rPr>
        <w:t>大于</w:t>
      </w:r>
      <w:r w:rsidRPr="00ED6382">
        <w:rPr>
          <w:rFonts w:hint="eastAsia"/>
          <w:sz w:val="18"/>
          <w:szCs w:val="18"/>
        </w:rPr>
        <w:t>1</w:t>
      </w:r>
      <w:r w:rsidRPr="00ED6382">
        <w:rPr>
          <w:sz w:val="18"/>
          <w:szCs w:val="18"/>
        </w:rPr>
        <w:t>0</w:t>
      </w:r>
      <w:r w:rsidRPr="00ED6382">
        <w:rPr>
          <w:rFonts w:hint="eastAsia"/>
          <w:sz w:val="18"/>
          <w:szCs w:val="18"/>
        </w:rPr>
        <w:t>小于</w:t>
      </w:r>
      <w:r w:rsidRPr="00ED6382">
        <w:rPr>
          <w:rFonts w:hint="eastAsia"/>
          <w:sz w:val="18"/>
          <w:szCs w:val="18"/>
        </w:rPr>
        <w:t>1</w:t>
      </w:r>
      <w:r w:rsidRPr="00ED6382">
        <w:rPr>
          <w:sz w:val="18"/>
          <w:szCs w:val="18"/>
        </w:rPr>
        <w:t>00</w:t>
      </w:r>
      <w:r w:rsidRPr="00ED6382">
        <w:rPr>
          <w:rFonts w:hint="eastAsia"/>
          <w:sz w:val="18"/>
          <w:szCs w:val="18"/>
        </w:rPr>
        <w:t>，此种级别的可靠性下，用户的用电将受到特别严重的影响</w:t>
      </w:r>
    </w:p>
    <w:p w14:paraId="5D4D91BE" w14:textId="35757FB3" w:rsidR="00ED6382" w:rsidRPr="00ED6382" w:rsidRDefault="00ED6382" w:rsidP="00E10161">
      <w:pPr>
        <w:pStyle w:val="affffffff7"/>
        <w:numPr>
          <w:ilvl w:val="0"/>
          <w:numId w:val="47"/>
        </w:numPr>
        <w:spacing w:line="340" w:lineRule="exact"/>
        <w:ind w:firstLineChars="0"/>
        <w:rPr>
          <w:sz w:val="18"/>
          <w:szCs w:val="18"/>
        </w:rPr>
      </w:pPr>
      <w:r w:rsidRPr="00ED6382">
        <w:rPr>
          <w:rFonts w:hint="eastAsia"/>
          <w:sz w:val="18"/>
          <w:szCs w:val="18"/>
        </w:rPr>
        <w:t>级别</w:t>
      </w:r>
      <w:r w:rsidRPr="00ED6382">
        <w:rPr>
          <w:rFonts w:hint="eastAsia"/>
          <w:sz w:val="18"/>
          <w:szCs w:val="18"/>
        </w:rPr>
        <w:t>3</w:t>
      </w:r>
      <w:r w:rsidRPr="00ED6382">
        <w:rPr>
          <w:rFonts w:hint="eastAsia"/>
          <w:sz w:val="18"/>
          <w:szCs w:val="18"/>
        </w:rPr>
        <w:t>：</w:t>
      </w:r>
      <w:r w:rsidR="004B611A" w:rsidRPr="00ED6382">
        <w:rPr>
          <w:rFonts w:hint="eastAsia"/>
          <w:sz w:val="18"/>
          <w:szCs w:val="18"/>
        </w:rPr>
        <w:t>系统</w:t>
      </w:r>
      <w:r w:rsidR="004B611A">
        <w:rPr>
          <w:rFonts w:hint="eastAsia"/>
          <w:sz w:val="18"/>
          <w:szCs w:val="18"/>
        </w:rPr>
        <w:t>-</w:t>
      </w:r>
      <w:r w:rsidR="004B611A" w:rsidRPr="00ED6382">
        <w:rPr>
          <w:rFonts w:hint="eastAsia"/>
          <w:sz w:val="18"/>
          <w:szCs w:val="18"/>
        </w:rPr>
        <w:t>分</w:t>
      </w:r>
      <w:r w:rsidRPr="00ED6382">
        <w:rPr>
          <w:rFonts w:hint="eastAsia"/>
          <w:sz w:val="18"/>
          <w:szCs w:val="18"/>
        </w:rPr>
        <w:t>大于</w:t>
      </w:r>
      <w:r w:rsidRPr="00ED6382">
        <w:rPr>
          <w:rFonts w:hint="eastAsia"/>
          <w:sz w:val="18"/>
          <w:szCs w:val="18"/>
        </w:rPr>
        <w:t>1</w:t>
      </w:r>
      <w:r w:rsidRPr="00ED6382">
        <w:rPr>
          <w:sz w:val="18"/>
          <w:szCs w:val="18"/>
        </w:rPr>
        <w:t>00</w:t>
      </w:r>
      <w:r w:rsidRPr="00ED6382">
        <w:rPr>
          <w:rFonts w:hint="eastAsia"/>
          <w:sz w:val="18"/>
          <w:szCs w:val="18"/>
        </w:rPr>
        <w:t>，此种级别的可靠性下，系统可能由于严重故障因此解列，导致系统奔溃或出现大面积停电，用户的用电将受到极端严重的影响。</w:t>
      </w:r>
    </w:p>
    <w:p w14:paraId="45CC937B" w14:textId="280E0B0B" w:rsidR="00ED6382" w:rsidRDefault="00ED6382" w:rsidP="00ED6382">
      <w:pPr>
        <w:spacing w:line="340" w:lineRule="exact"/>
      </w:pPr>
    </w:p>
    <w:p w14:paraId="3DCA64E9" w14:textId="61119A07" w:rsidR="003E03D6" w:rsidRDefault="003E03D6" w:rsidP="00ED6382">
      <w:pPr>
        <w:spacing w:line="340" w:lineRule="exact"/>
      </w:pPr>
    </w:p>
    <w:p w14:paraId="7B4EEF4F" w14:textId="77777777" w:rsidR="003E03D6" w:rsidRDefault="003E03D6" w:rsidP="00ED6382">
      <w:pPr>
        <w:spacing w:line="340" w:lineRule="exact"/>
      </w:pPr>
    </w:p>
    <w:p w14:paraId="01D47A95" w14:textId="77777777" w:rsidR="00FB6A1E" w:rsidRPr="00FE36AB" w:rsidRDefault="00FB6A1E" w:rsidP="0089112B">
      <w:pPr>
        <w:pStyle w:val="afc"/>
        <w:numPr>
          <w:ilvl w:val="0"/>
          <w:numId w:val="8"/>
        </w:numPr>
      </w:pPr>
    </w:p>
    <w:p w14:paraId="4F6F5269" w14:textId="77777777" w:rsidR="00FB6A1E" w:rsidRPr="00FE36AB" w:rsidRDefault="00FB6A1E" w:rsidP="0089112B">
      <w:pPr>
        <w:pStyle w:val="ae"/>
        <w:numPr>
          <w:ilvl w:val="0"/>
          <w:numId w:val="9"/>
        </w:numPr>
      </w:pPr>
    </w:p>
    <w:p w14:paraId="146127E4" w14:textId="77777777" w:rsidR="006E4DBB" w:rsidRPr="00D048B7" w:rsidRDefault="006E4DBB" w:rsidP="006E4DBB">
      <w:pPr>
        <w:pStyle w:val="afffe"/>
        <w:ind w:firstLine="422"/>
        <w:jc w:val="center"/>
        <w:rPr>
          <w:rFonts w:ascii="黑体" w:eastAsia="黑体" w:hAnsi="黑体"/>
          <w:b/>
        </w:rPr>
      </w:pPr>
      <w:r w:rsidRPr="00D048B7">
        <w:rPr>
          <w:rFonts w:ascii="黑体" w:eastAsia="黑体" w:hAnsi="黑体" w:hint="eastAsia"/>
          <w:b/>
        </w:rPr>
        <w:t>━━━━━━━━━━━</w:t>
      </w:r>
    </w:p>
    <w:sectPr w:rsidR="006E4DBB" w:rsidRPr="00D048B7" w:rsidSect="00FB6A1E">
      <w:pgSz w:w="11907" w:h="16839" w:code="9"/>
      <w:pgMar w:top="1417" w:right="1134" w:bottom="1134" w:left="1417" w:header="1417" w:footer="1134"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96651" w16cex:dateUtc="2022-07-01T04:25:00Z"/>
  <w16cex:commentExtensible w16cex:durableId="266986CB" w16cex:dateUtc="2022-07-01T06:44:00Z"/>
  <w16cex:commentExtensible w16cex:durableId="2669899C" w16cex:dateUtc="2022-07-01T06:56:00Z"/>
  <w16cex:commentExtensible w16cex:durableId="26698A98" w16cex:dateUtc="2022-07-01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6A5125" w16cid:durableId="26696651"/>
  <w16cid:commentId w16cid:paraId="5E635144" w16cid:durableId="266986CB"/>
  <w16cid:commentId w16cid:paraId="11211147" w16cid:durableId="2669899C"/>
  <w16cid:commentId w16cid:paraId="52233D73" w16cid:durableId="26698A9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80713" w14:textId="77777777" w:rsidR="00FF6A1D" w:rsidRDefault="00FF6A1D">
      <w:pPr>
        <w:ind w:firstLine="420"/>
      </w:pPr>
      <w:r>
        <w:separator/>
      </w:r>
    </w:p>
  </w:endnote>
  <w:endnote w:type="continuationSeparator" w:id="0">
    <w:p w14:paraId="65208557" w14:textId="77777777" w:rsidR="00FF6A1D" w:rsidRDefault="00FF6A1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细黑">
    <w:altName w:val="STXihe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default"/>
    <w:sig w:usb0="00000000" w:usb1="E9FFFFFF" w:usb2="0000003F" w:usb3="00000000" w:csb0="603F01FF" w:csb1="FFFF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B6E99" w14:textId="4E5C6606" w:rsidR="004E115C" w:rsidRDefault="004E115C" w:rsidP="00FB6A1E">
    <w:pPr>
      <w:pStyle w:val="afffff4"/>
      <w:framePr w:wrap="around" w:vAnchor="text" w:hAnchor="margin" w:xAlign="outside" w:y="1"/>
      <w:rPr>
        <w:rStyle w:val="afffff6"/>
      </w:rPr>
    </w:pPr>
    <w:r>
      <w:rPr>
        <w:rStyle w:val="afffff6"/>
      </w:rPr>
      <w:fldChar w:fldCharType="begin"/>
    </w:r>
    <w:r>
      <w:rPr>
        <w:rStyle w:val="afffff6"/>
      </w:rPr>
      <w:instrText xml:space="preserve"> PAGE </w:instrText>
    </w:r>
    <w:r>
      <w:rPr>
        <w:rStyle w:val="afffff6"/>
      </w:rPr>
      <w:fldChar w:fldCharType="separate"/>
    </w:r>
    <w:r w:rsidR="00E84D86">
      <w:rPr>
        <w:rStyle w:val="afffff6"/>
        <w:noProof/>
      </w:rPr>
      <w:t>16</w:t>
    </w:r>
    <w:r>
      <w:rPr>
        <w:rStyle w:val="afffff6"/>
      </w:rPr>
      <w:fldChar w:fldCharType="end"/>
    </w:r>
  </w:p>
  <w:p w14:paraId="4B1ECDAE" w14:textId="77777777" w:rsidR="004E115C" w:rsidRDefault="004E115C" w:rsidP="00BA7C85">
    <w:pPr>
      <w:pStyle w:val="afff6"/>
      <w:ind w:right="360" w:firstLine="360"/>
      <w:rPr>
        <w:rStyle w:val="afffff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3C4F1" w14:textId="77777777" w:rsidR="004E115C" w:rsidRDefault="004E115C" w:rsidP="00BA7C85">
    <w:pPr>
      <w:pStyle w:val="afffff4"/>
      <w:framePr w:wrap="around" w:vAnchor="text" w:hAnchor="margin" w:xAlign="outside" w:y="1"/>
      <w:rPr>
        <w:rStyle w:val="afffff6"/>
      </w:rPr>
    </w:pPr>
    <w:r>
      <w:rPr>
        <w:rStyle w:val="afffff6"/>
      </w:rPr>
      <w:fldChar w:fldCharType="begin"/>
    </w:r>
    <w:r>
      <w:rPr>
        <w:rStyle w:val="afffff6"/>
      </w:rPr>
      <w:instrText xml:space="preserve"> PAGE </w:instrText>
    </w:r>
    <w:r>
      <w:rPr>
        <w:rStyle w:val="afffff6"/>
      </w:rPr>
      <w:fldChar w:fldCharType="separate"/>
    </w:r>
    <w:r>
      <w:rPr>
        <w:rStyle w:val="afffff6"/>
        <w:noProof/>
      </w:rPr>
      <w:t>1</w:t>
    </w:r>
    <w:r>
      <w:rPr>
        <w:rStyle w:val="afffff6"/>
      </w:rPr>
      <w:fldChar w:fldCharType="end"/>
    </w:r>
  </w:p>
  <w:p w14:paraId="4D774ADC" w14:textId="77777777" w:rsidR="004E115C" w:rsidRDefault="004E115C" w:rsidP="00BA7C85">
    <w:pPr>
      <w:pStyle w:val="afff7"/>
      <w:ind w:right="360" w:firstLine="360"/>
      <w:rPr>
        <w:rStyle w:val="afffff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75E43" w14:textId="77777777" w:rsidR="004E115C" w:rsidRDefault="004E115C">
    <w:pPr>
      <w:pStyle w:val="afffff4"/>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49A4" w14:textId="516C273B" w:rsidR="004E115C" w:rsidRDefault="004E115C" w:rsidP="00FB6A1E">
    <w:pPr>
      <w:pStyle w:val="afffff4"/>
      <w:framePr w:wrap="around" w:vAnchor="text" w:hAnchor="margin" w:xAlign="outside" w:y="1"/>
      <w:rPr>
        <w:rStyle w:val="afffff6"/>
      </w:rPr>
    </w:pPr>
    <w:r>
      <w:rPr>
        <w:rStyle w:val="afffff6"/>
      </w:rPr>
      <w:fldChar w:fldCharType="begin"/>
    </w:r>
    <w:r>
      <w:rPr>
        <w:rStyle w:val="afffff6"/>
      </w:rPr>
      <w:instrText xml:space="preserve"> PAGE </w:instrText>
    </w:r>
    <w:r>
      <w:rPr>
        <w:rStyle w:val="afffff6"/>
      </w:rPr>
      <w:fldChar w:fldCharType="separate"/>
    </w:r>
    <w:r w:rsidR="00E84D86">
      <w:rPr>
        <w:rStyle w:val="afffff6"/>
        <w:noProof/>
      </w:rPr>
      <w:t>17</w:t>
    </w:r>
    <w:r>
      <w:rPr>
        <w:rStyle w:val="afffff6"/>
      </w:rPr>
      <w:fldChar w:fldCharType="end"/>
    </w:r>
  </w:p>
  <w:p w14:paraId="527FC248" w14:textId="52886B19" w:rsidR="004E115C" w:rsidRDefault="004E115C" w:rsidP="00FB6A1E">
    <w:pPr>
      <w:pStyle w:val="afff7"/>
      <w:ind w:right="360" w:firstLine="360"/>
      <w:rPr>
        <w:rStyle w:val="afffff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29551" w14:textId="77777777" w:rsidR="00FF6A1D" w:rsidRDefault="00FF6A1D">
      <w:pPr>
        <w:ind w:firstLine="420"/>
      </w:pPr>
      <w:r>
        <w:separator/>
      </w:r>
    </w:p>
  </w:footnote>
  <w:footnote w:type="continuationSeparator" w:id="0">
    <w:p w14:paraId="75BAC2F5" w14:textId="77777777" w:rsidR="00FF6A1D" w:rsidRDefault="00FF6A1D">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88AD6" w14:textId="57E38E3C" w:rsidR="004E115C" w:rsidRDefault="004E115C" w:rsidP="00BA7C85">
    <w:pPr>
      <w:pStyle w:val="afff9"/>
    </w:pPr>
    <w:r>
      <w:t>T/CSEE</w:t>
    </w:r>
    <w:r>
      <w:rPr>
        <w:rFonts w:hint="eastAsia"/>
      </w:rPr>
      <w:t>####</w:t>
    </w:r>
    <w:r>
      <w:rPr>
        <w:rFonts w:hint="eastAsia"/>
      </w:rPr>
      <w:t>—</w:t>
    </w:r>
    <w:r>
      <w:rPr>
        <w:rFonts w:hint="eastAsia"/>
      </w:rPr>
      <w:t>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ACC42" w14:textId="791DDBB9" w:rsidR="004E115C" w:rsidRDefault="004E115C" w:rsidP="00BA7C85">
    <w:pPr>
      <w:pStyle w:val="afff8"/>
    </w:pPr>
    <w:r>
      <w:t>T/CSEE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30C56" w14:textId="77777777" w:rsidR="004E115C" w:rsidRDefault="004E115C" w:rsidP="00BA7C85">
    <w:pPr>
      <w:pStyle w:val="afffa"/>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5A933" w14:textId="1A723917" w:rsidR="004E115C" w:rsidRDefault="004E115C" w:rsidP="00470981">
    <w:pPr>
      <w:pStyle w:val="afff8"/>
      <w:wordWrap w:val="0"/>
    </w:pPr>
    <w:r>
      <w:t>T/</w:t>
    </w:r>
    <w:r>
      <w:rPr>
        <w:rFonts w:hint="eastAsia"/>
      </w:rPr>
      <w:t>CSEE ####</w:t>
    </w:r>
    <w:r>
      <w:rPr>
        <w:rFonts w:hint="eastAsia"/>
      </w:rPr>
      <w:t>—</w:t>
    </w:r>
    <w:r>
      <w:rPr>
        <w:rFonts w:hint="eastAsia"/>
      </w:rPr>
      <w:t>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268A48"/>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0DACD3C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78A276E0"/>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C60647A2"/>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A45CD620"/>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9A4123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5D8C3F20"/>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3B6AC072"/>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ECAD94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5DBC65A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79102AD"/>
    <w:multiLevelType w:val="multilevel"/>
    <w:tmpl w:val="65D05DF6"/>
    <w:lvl w:ilvl="0">
      <w:start w:val="1"/>
      <w:numFmt w:val="decimal"/>
      <w:pStyle w:val="a1"/>
      <w:suff w:val="nothing"/>
      <w:lvlText w:val="注%1："/>
      <w:lvlJc w:val="left"/>
      <w:pPr>
        <w:ind w:left="811" w:hanging="448"/>
      </w:pPr>
      <w:rPr>
        <w:rFonts w:ascii="黑体" w:eastAsia="黑体" w:hAnsi="黑体"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1" w15:restartNumberingAfterBreak="0">
    <w:nsid w:val="081B11BA"/>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09227E31"/>
    <w:multiLevelType w:val="multilevel"/>
    <w:tmpl w:val="705023F0"/>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2"/>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em w:val="none"/>
        <w14:cntxtAlts w14:val="0"/>
      </w:rPr>
    </w:lvl>
    <w:lvl w:ilvl="2">
      <w:start w:val="1"/>
      <w:numFmt w:val="none"/>
      <w:pStyle w:val="a3"/>
      <w:suff w:val="nothing"/>
      <w:lvlText w:val="%1表%2　"/>
      <w:lvlJc w:val="left"/>
      <w:pPr>
        <w:ind w:left="0" w:firstLine="0"/>
      </w:pPr>
      <w:rPr>
        <w:rFonts w:ascii="黑体" w:eastAsia="黑体" w:hAnsi="黑体" w:cs="Times New Roman" w:hint="eastAsia"/>
        <w:b w:val="0"/>
        <w:bCs w:val="0"/>
        <w:i w:val="0"/>
        <w:iCs w:val="0"/>
        <w:caps w:val="0"/>
        <w:smallCaps w:val="0"/>
        <w:strike w:val="0"/>
        <w:dstrike w:val="0"/>
        <w:noProof w:val="0"/>
        <w:snapToGrid w:val="0"/>
        <w:vanish w:val="0"/>
        <w:color w:val="000000"/>
        <w:spacing w:val="0"/>
        <w:w w:val="10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3" w15:restartNumberingAfterBreak="0">
    <w:nsid w:val="096C2682"/>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0AE367E9"/>
    <w:multiLevelType w:val="multilevel"/>
    <w:tmpl w:val="7CAE930C"/>
    <w:lvl w:ilvl="0">
      <w:start w:val="1"/>
      <w:numFmt w:val="none"/>
      <w:pStyle w:val="a4"/>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5" w15:restartNumberingAfterBreak="0">
    <w:nsid w:val="0D46713A"/>
    <w:multiLevelType w:val="hybridMultilevel"/>
    <w:tmpl w:val="2F44D0FA"/>
    <w:lvl w:ilvl="0" w:tplc="9D6E3164">
      <w:start w:val="1"/>
      <w:numFmt w:val="bullet"/>
      <w:pStyle w:val="a5"/>
      <w:lvlText w:val=""/>
      <w:lvlJc w:val="left"/>
      <w:pPr>
        <w:ind w:left="206" w:hanging="420"/>
      </w:pPr>
      <w:rPr>
        <w:rFonts w:ascii="Wingdings" w:hAnsi="Wingdings" w:hint="default"/>
      </w:rPr>
    </w:lvl>
    <w:lvl w:ilvl="1" w:tplc="04090003" w:tentative="1">
      <w:start w:val="1"/>
      <w:numFmt w:val="bullet"/>
      <w:lvlText w:val=""/>
      <w:lvlJc w:val="left"/>
      <w:pPr>
        <w:ind w:left="626" w:hanging="420"/>
      </w:pPr>
      <w:rPr>
        <w:rFonts w:ascii="Wingdings" w:hAnsi="Wingdings" w:hint="default"/>
      </w:rPr>
    </w:lvl>
    <w:lvl w:ilvl="2" w:tplc="04090005" w:tentative="1">
      <w:start w:val="1"/>
      <w:numFmt w:val="bullet"/>
      <w:lvlText w:val=""/>
      <w:lvlJc w:val="left"/>
      <w:pPr>
        <w:ind w:left="1046" w:hanging="420"/>
      </w:pPr>
      <w:rPr>
        <w:rFonts w:ascii="Wingdings" w:hAnsi="Wingdings" w:hint="default"/>
      </w:rPr>
    </w:lvl>
    <w:lvl w:ilvl="3" w:tplc="04090001" w:tentative="1">
      <w:start w:val="1"/>
      <w:numFmt w:val="bullet"/>
      <w:lvlText w:val=""/>
      <w:lvlJc w:val="left"/>
      <w:pPr>
        <w:ind w:left="1466" w:hanging="420"/>
      </w:pPr>
      <w:rPr>
        <w:rFonts w:ascii="Wingdings" w:hAnsi="Wingdings" w:hint="default"/>
      </w:rPr>
    </w:lvl>
    <w:lvl w:ilvl="4" w:tplc="04090003" w:tentative="1">
      <w:start w:val="1"/>
      <w:numFmt w:val="bullet"/>
      <w:lvlText w:val=""/>
      <w:lvlJc w:val="left"/>
      <w:pPr>
        <w:ind w:left="1886" w:hanging="420"/>
      </w:pPr>
      <w:rPr>
        <w:rFonts w:ascii="Wingdings" w:hAnsi="Wingdings" w:hint="default"/>
      </w:rPr>
    </w:lvl>
    <w:lvl w:ilvl="5" w:tplc="04090005" w:tentative="1">
      <w:start w:val="1"/>
      <w:numFmt w:val="bullet"/>
      <w:lvlText w:val=""/>
      <w:lvlJc w:val="left"/>
      <w:pPr>
        <w:ind w:left="2306" w:hanging="420"/>
      </w:pPr>
      <w:rPr>
        <w:rFonts w:ascii="Wingdings" w:hAnsi="Wingdings" w:hint="default"/>
      </w:rPr>
    </w:lvl>
    <w:lvl w:ilvl="6" w:tplc="04090001" w:tentative="1">
      <w:start w:val="1"/>
      <w:numFmt w:val="bullet"/>
      <w:lvlText w:val=""/>
      <w:lvlJc w:val="left"/>
      <w:pPr>
        <w:ind w:left="2726" w:hanging="420"/>
      </w:pPr>
      <w:rPr>
        <w:rFonts w:ascii="Wingdings" w:hAnsi="Wingdings" w:hint="default"/>
      </w:rPr>
    </w:lvl>
    <w:lvl w:ilvl="7" w:tplc="04090003" w:tentative="1">
      <w:start w:val="1"/>
      <w:numFmt w:val="bullet"/>
      <w:lvlText w:val=""/>
      <w:lvlJc w:val="left"/>
      <w:pPr>
        <w:ind w:left="3146" w:hanging="420"/>
      </w:pPr>
      <w:rPr>
        <w:rFonts w:ascii="Wingdings" w:hAnsi="Wingdings" w:hint="default"/>
      </w:rPr>
    </w:lvl>
    <w:lvl w:ilvl="8" w:tplc="04090005" w:tentative="1">
      <w:start w:val="1"/>
      <w:numFmt w:val="bullet"/>
      <w:lvlText w:val=""/>
      <w:lvlJc w:val="left"/>
      <w:pPr>
        <w:ind w:left="3566" w:hanging="420"/>
      </w:pPr>
      <w:rPr>
        <w:rFonts w:ascii="Wingdings" w:hAnsi="Wingdings" w:hint="default"/>
      </w:rPr>
    </w:lvl>
  </w:abstractNum>
  <w:abstractNum w:abstractNumId="16" w15:restartNumberingAfterBreak="0">
    <w:nsid w:val="0E895B0F"/>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12A73CB4"/>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138A362F"/>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1E7930E6"/>
    <w:multiLevelType w:val="hybridMultilevel"/>
    <w:tmpl w:val="53DEFC3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1FC91163"/>
    <w:multiLevelType w:val="multilevel"/>
    <w:tmpl w:val="7CBE1544"/>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pPr>
        <w:ind w:left="1560" w:firstLine="0"/>
      </w:pPr>
      <w:rPr>
        <w:rFonts w:ascii="黑体" w:eastAsia="黑体" w:hAnsi="Times New Roman" w:cs="Times New Roman" w:hint="eastAsia"/>
        <w:b w:val="0"/>
        <w:bCs w:val="0"/>
        <w:i w:val="0"/>
        <w:iCs w:val="0"/>
        <w:caps w:val="0"/>
        <w:strike w:val="0"/>
        <w:dstrike w:val="0"/>
        <w:vanish w:val="0"/>
        <w:color w:val="auto"/>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8"/>
      <w:suff w:val="nothing"/>
      <w:lvlText w:val="%1.%2.%3　"/>
      <w:lvlJc w:val="left"/>
      <w:pPr>
        <w:ind w:left="2978"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20690E29"/>
    <w:multiLevelType w:val="multilevel"/>
    <w:tmpl w:val="04090023"/>
    <w:styleLink w:val="ac"/>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610668A"/>
    <w:multiLevelType w:val="multilevel"/>
    <w:tmpl w:val="0409001D"/>
    <w:styleLink w:val="11111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278A0854"/>
    <w:multiLevelType w:val="multilevel"/>
    <w:tmpl w:val="0409001D"/>
    <w:styleLink w:val="ad"/>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2A8F7113"/>
    <w:multiLevelType w:val="multilevel"/>
    <w:tmpl w:val="E3F25518"/>
    <w:lvl w:ilvl="0">
      <w:start w:val="1"/>
      <w:numFmt w:val="upperLetter"/>
      <w:pStyle w:val="ae"/>
      <w:suff w:val="space"/>
      <w:lvlText w:val="%1"/>
      <w:lvlJc w:val="left"/>
      <w:pPr>
        <w:ind w:left="0" w:firstLine="0"/>
      </w:pPr>
      <w:rPr>
        <w:rFonts w:hint="eastAsia"/>
        <w:color w:val="FFFFFF" w:themeColor="background1"/>
        <w:sz w:val="2"/>
      </w:rPr>
    </w:lvl>
    <w:lvl w:ilvl="1">
      <w:start w:val="1"/>
      <w:numFmt w:val="decimal"/>
      <w:pStyle w:val="af"/>
      <w:suff w:val="nothing"/>
      <w:lvlText w:val="图%1.%2　"/>
      <w:lvlJc w:val="left"/>
      <w:pPr>
        <w:ind w:left="0" w:firstLine="0"/>
      </w:pPr>
      <w:rPr>
        <w:rFonts w:eastAsia="黑体" w:hint="eastAsia"/>
        <w:b w:val="0"/>
        <w:i w:val="0"/>
        <w:sz w:val="21"/>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25" w15:restartNumberingAfterBreak="0">
    <w:nsid w:val="2C5917C3"/>
    <w:multiLevelType w:val="multilevel"/>
    <w:tmpl w:val="C9A69A3E"/>
    <w:lvl w:ilvl="0">
      <w:start w:val="1"/>
      <w:numFmt w:val="none"/>
      <w:pStyle w:val="af0"/>
      <w:suff w:val="nothing"/>
      <w:lvlText w:val="%1——"/>
      <w:lvlJc w:val="left"/>
      <w:pPr>
        <w:ind w:left="833" w:hanging="408"/>
      </w:pPr>
      <w:rPr>
        <w:rFonts w:hint="eastAsia"/>
      </w:rPr>
    </w:lvl>
    <w:lvl w:ilvl="1">
      <w:start w:val="1"/>
      <w:numFmt w:val="bullet"/>
      <w:pStyle w:val="af1"/>
      <w:lvlText w:val=""/>
      <w:lvlJc w:val="left"/>
      <w:pPr>
        <w:tabs>
          <w:tab w:val="num" w:pos="760"/>
        </w:tabs>
        <w:ind w:left="1264" w:hanging="413"/>
      </w:pPr>
      <w:rPr>
        <w:rFonts w:ascii="Symbol" w:hAnsi="Symbol" w:hint="default"/>
        <w:color w:val="auto"/>
      </w:rPr>
    </w:lvl>
    <w:lvl w:ilvl="2">
      <w:start w:val="1"/>
      <w:numFmt w:val="bullet"/>
      <w:pStyle w:val="af2"/>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26" w15:restartNumberingAfterBreak="0">
    <w:nsid w:val="34431F99"/>
    <w:multiLevelType w:val="multilevel"/>
    <w:tmpl w:val="9BEC481A"/>
    <w:lvl w:ilvl="0">
      <w:start w:val="1"/>
      <w:numFmt w:val="upperLetter"/>
      <w:pStyle w:val="af3"/>
      <w:lvlText w:val="%1"/>
      <w:lvlJc w:val="left"/>
      <w:pPr>
        <w:ind w:left="0" w:firstLine="0"/>
      </w:pPr>
      <w:rPr>
        <w:rFonts w:hint="eastAsia"/>
        <w:color w:val="FFFFFF" w:themeColor="background1"/>
        <w:sz w:val="2"/>
      </w:rPr>
    </w:lvl>
    <w:lvl w:ilvl="1">
      <w:start w:val="1"/>
      <w:numFmt w:val="decimal"/>
      <w:pStyle w:val="af4"/>
      <w:lvlText w:val="(%1.%2)"/>
      <w:lvlJc w:val="left"/>
      <w:pPr>
        <w:ind w:left="0" w:firstLine="0"/>
      </w:pPr>
      <w:rPr>
        <w:rFonts w:hAnsi="Times New Roman" w:cs="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3FBC40BF"/>
    <w:multiLevelType w:val="multilevel"/>
    <w:tmpl w:val="0409001F"/>
    <w:styleLink w:val="11111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41A64E98"/>
    <w:multiLevelType w:val="multilevel"/>
    <w:tmpl w:val="E13095BE"/>
    <w:lvl w:ilvl="0">
      <w:start w:val="1"/>
      <w:numFmt w:val="decimal"/>
      <w:pStyle w:val="af5"/>
      <w:lvlText w:val="0.%1"/>
      <w:lvlJc w:val="left"/>
      <w:pPr>
        <w:tabs>
          <w:tab w:val="num" w:pos="360"/>
        </w:tabs>
        <w:ind w:left="0" w:firstLine="0"/>
      </w:pPr>
      <w:rPr>
        <w:rFonts w:ascii="黑体" w:eastAsia="黑体" w:hAnsi="Times New Roman" w:hint="eastAsia"/>
        <w:b w:val="0"/>
        <w:i w:val="0"/>
        <w:sz w:val="21"/>
      </w:rPr>
    </w:lvl>
    <w:lvl w:ilvl="1">
      <w:start w:val="1"/>
      <w:numFmt w:val="decimal"/>
      <w:pStyle w:val="af6"/>
      <w:lvlText w:val="0.%1.%2"/>
      <w:lvlJc w:val="left"/>
      <w:pPr>
        <w:tabs>
          <w:tab w:val="num" w:pos="720"/>
        </w:tabs>
        <w:ind w:left="0" w:firstLine="0"/>
      </w:pPr>
      <w:rPr>
        <w:rFonts w:ascii="黑体" w:eastAsia="黑体" w:hAnsi="Times New Roman" w:hint="eastAsia"/>
        <w:b w:val="0"/>
        <w:i w:val="0"/>
        <w:sz w:val="21"/>
      </w:rPr>
    </w:lvl>
    <w:lvl w:ilvl="2">
      <w:start w:val="1"/>
      <w:numFmt w:val="decimal"/>
      <w:lvlText w:val="0.%2.%3  "/>
      <w:lvlJc w:val="left"/>
      <w:pPr>
        <w:tabs>
          <w:tab w:val="num" w:pos="-31680"/>
        </w:tabs>
        <w:ind w:left="-32767" w:firstLine="0"/>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9" w15:restartNumberingAfterBreak="0">
    <w:nsid w:val="431D72D6"/>
    <w:multiLevelType w:val="multilevel"/>
    <w:tmpl w:val="F0221060"/>
    <w:lvl w:ilvl="0">
      <w:start w:val="1"/>
      <w:numFmt w:val="lowerLetter"/>
      <w:lvlText w:val="%1）"/>
      <w:lvlJc w:val="left"/>
      <w:pPr>
        <w:ind w:left="1140" w:hanging="72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0" w15:restartNumberingAfterBreak="0">
    <w:nsid w:val="44C50F90"/>
    <w:multiLevelType w:val="multilevel"/>
    <w:tmpl w:val="ED0C9B78"/>
    <w:lvl w:ilvl="0">
      <w:start w:val="1"/>
      <w:numFmt w:val="lowerLetter"/>
      <w:pStyle w:val="af7"/>
      <w:lvlText w:val="%1)"/>
      <w:lvlJc w:val="left"/>
      <w:pPr>
        <w:tabs>
          <w:tab w:val="num" w:pos="840"/>
        </w:tabs>
        <w:ind w:left="839" w:hanging="419"/>
      </w:pPr>
      <w:rPr>
        <w:rFonts w:ascii="宋体" w:eastAsia="宋体" w:hint="eastAsia"/>
        <w:b w:val="0"/>
        <w:i w:val="0"/>
        <w:sz w:val="21"/>
        <w:szCs w:val="21"/>
      </w:rPr>
    </w:lvl>
    <w:lvl w:ilvl="1">
      <w:start w:val="1"/>
      <w:numFmt w:val="decimal"/>
      <w:pStyle w:val="af8"/>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1" w15:restartNumberingAfterBreak="0">
    <w:nsid w:val="4B733A5F"/>
    <w:multiLevelType w:val="multilevel"/>
    <w:tmpl w:val="36B40DB4"/>
    <w:lvl w:ilvl="0">
      <w:start w:val="1"/>
      <w:numFmt w:val="decimal"/>
      <w:lvlRestart w:val="0"/>
      <w:pStyle w:val="af9"/>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32" w15:restartNumberingAfterBreak="0">
    <w:nsid w:val="4E2B1EDD"/>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55E02EF4"/>
    <w:multiLevelType w:val="hybridMultilevel"/>
    <w:tmpl w:val="7F22C520"/>
    <w:lvl w:ilvl="0" w:tplc="FC608ABA">
      <w:start w:val="1"/>
      <w:numFmt w:val="decimal"/>
      <w:pStyle w:val="afa"/>
      <w:lvlText w:val="图%1"/>
      <w:lvlJc w:val="left"/>
      <w:pPr>
        <w:tabs>
          <w:tab w:val="num" w:pos="360"/>
        </w:tabs>
        <w:ind w:left="0" w:firstLine="0"/>
      </w:pPr>
      <w:rPr>
        <w:rFonts w:ascii="黑体" w:eastAsia="黑体" w:hint="eastAsia"/>
        <w:b w:val="0"/>
        <w:i w:val="0"/>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587D04A0"/>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5B7E3733"/>
    <w:multiLevelType w:val="multilevel"/>
    <w:tmpl w:val="9F10A92E"/>
    <w:lvl w:ilvl="0">
      <w:start w:val="1"/>
      <w:numFmt w:val="decimal"/>
      <w:pStyle w:val="af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0B55DC2"/>
    <w:multiLevelType w:val="multilevel"/>
    <w:tmpl w:val="3040784C"/>
    <w:lvl w:ilvl="0">
      <w:start w:val="1"/>
      <w:numFmt w:val="upperLetter"/>
      <w:pStyle w:val="afc"/>
      <w:lvlText w:val="%1"/>
      <w:lvlJc w:val="left"/>
      <w:pPr>
        <w:tabs>
          <w:tab w:val="num" w:pos="0"/>
        </w:tabs>
        <w:ind w:left="0" w:firstLine="0"/>
      </w:pPr>
      <w:rPr>
        <w:rFonts w:hint="eastAsia"/>
        <w:color w:val="FFFFFF" w:themeColor="background1"/>
        <w:sz w:val="2"/>
      </w:rPr>
    </w:lvl>
    <w:lvl w:ilvl="1">
      <w:start w:val="1"/>
      <w:numFmt w:val="decimal"/>
      <w:pStyle w:val="afd"/>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14:cntxtAlts w14:val="0"/>
      </w:rPr>
    </w:lvl>
    <w:lvl w:ilvl="2">
      <w:start w:val="1"/>
      <w:numFmt w:val="none"/>
      <w:pStyle w:val="afe"/>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7" w15:restartNumberingAfterBreak="0">
    <w:nsid w:val="657D3FBC"/>
    <w:multiLevelType w:val="multilevel"/>
    <w:tmpl w:val="47FAC9B6"/>
    <w:lvl w:ilvl="0">
      <w:start w:val="1"/>
      <w:numFmt w:val="upperLetter"/>
      <w:pStyle w:val="aff"/>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0"/>
      <w:suff w:val="nothing"/>
      <w:lvlText w:val="%1.%2　"/>
      <w:lvlJc w:val="left"/>
      <w:pPr>
        <w:ind w:left="993" w:firstLine="0"/>
      </w:pPr>
      <w:rPr>
        <w:rFonts w:ascii="黑体" w:eastAsia="黑体" w:hAnsi="Times New Roman" w:hint="eastAsia"/>
        <w:b w:val="0"/>
        <w:i w:val="0"/>
        <w:snapToGrid/>
        <w:spacing w:val="0"/>
        <w:w w:val="100"/>
        <w:kern w:val="21"/>
        <w:sz w:val="21"/>
      </w:rPr>
    </w:lvl>
    <w:lvl w:ilvl="2">
      <w:start w:val="1"/>
      <w:numFmt w:val="decimal"/>
      <w:pStyle w:val="aff1"/>
      <w:suff w:val="nothing"/>
      <w:lvlText w:val="%1.%2.%3　"/>
      <w:lvlJc w:val="left"/>
      <w:pPr>
        <w:ind w:left="0" w:firstLine="0"/>
      </w:pPr>
      <w:rPr>
        <w:rFonts w:ascii="黑体" w:eastAsia="黑体" w:hAnsi="Times New Roman" w:hint="eastAsia"/>
        <w:b w:val="0"/>
        <w:i w:val="0"/>
        <w:sz w:val="21"/>
      </w:rPr>
    </w:lvl>
    <w:lvl w:ilvl="3">
      <w:start w:val="1"/>
      <w:numFmt w:val="decimal"/>
      <w:pStyle w:val="aff2"/>
      <w:suff w:val="nothing"/>
      <w:lvlText w:val="%1.%2.%3.%4　"/>
      <w:lvlJc w:val="left"/>
      <w:pPr>
        <w:ind w:left="0" w:firstLine="0"/>
      </w:pPr>
      <w:rPr>
        <w:rFonts w:ascii="黑体" w:eastAsia="黑体" w:hAnsi="Times New Roman" w:hint="eastAsia"/>
        <w:b w:val="0"/>
        <w:i w:val="0"/>
        <w:sz w:val="21"/>
      </w:rPr>
    </w:lvl>
    <w:lvl w:ilvl="4">
      <w:start w:val="1"/>
      <w:numFmt w:val="decimal"/>
      <w:pStyle w:val="aff3"/>
      <w:suff w:val="nothing"/>
      <w:lvlText w:val="%1.%2.%3.%4.%5　"/>
      <w:lvlJc w:val="left"/>
      <w:pPr>
        <w:ind w:left="0" w:firstLine="0"/>
      </w:pPr>
      <w:rPr>
        <w:rFonts w:ascii="黑体" w:eastAsia="黑体" w:hAnsi="Times New Roman" w:hint="eastAsia"/>
        <w:b w:val="0"/>
        <w:i w:val="0"/>
        <w:sz w:val="21"/>
      </w:rPr>
    </w:lvl>
    <w:lvl w:ilvl="5">
      <w:start w:val="1"/>
      <w:numFmt w:val="decimal"/>
      <w:pStyle w:val="aff4"/>
      <w:suff w:val="nothing"/>
      <w:lvlText w:val="%1.%2.%3.%4.%5.%6　"/>
      <w:lvlJc w:val="left"/>
      <w:pPr>
        <w:ind w:left="0" w:firstLine="0"/>
      </w:pPr>
      <w:rPr>
        <w:rFonts w:ascii="黑体" w:eastAsia="黑体" w:hAnsi="黑体" w:cs="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aff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8" w15:restartNumberingAfterBreak="0">
    <w:nsid w:val="68F60538"/>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69756C00"/>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6DA6587D"/>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6DBF04F4"/>
    <w:multiLevelType w:val="multilevel"/>
    <w:tmpl w:val="7226B900"/>
    <w:lvl w:ilvl="0">
      <w:start w:val="1"/>
      <w:numFmt w:val="none"/>
      <w:pStyle w:val="aff6"/>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42" w15:restartNumberingAfterBreak="0">
    <w:nsid w:val="6E43476A"/>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73901C2C"/>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763A6836"/>
    <w:multiLevelType w:val="multilevel"/>
    <w:tmpl w:val="667C051A"/>
    <w:lvl w:ilvl="0">
      <w:start w:val="1"/>
      <w:numFmt w:val="none"/>
      <w:pStyle w:val="aff7"/>
      <w:suff w:val="nothing"/>
      <w:lvlText w:val=""/>
      <w:lvlJc w:val="left"/>
      <w:pPr>
        <w:ind w:left="0" w:firstLine="0"/>
      </w:pPr>
      <w:rPr>
        <w:rFonts w:ascii="黑体" w:eastAsia="黑体" w:hAnsi="Times New Roman" w:hint="eastAsia"/>
        <w:b/>
        <w:i w:val="0"/>
        <w:sz w:val="28"/>
      </w:rPr>
    </w:lvl>
    <w:lvl w:ilvl="1">
      <w:start w:val="1"/>
      <w:numFmt w:val="decimal"/>
      <w:pStyle w:val="aff8"/>
      <w:suff w:val="nothing"/>
      <w:lvlText w:val="%1%2 "/>
      <w:lvlJc w:val="left"/>
      <w:pPr>
        <w:ind w:left="0" w:firstLine="0"/>
      </w:pPr>
      <w:rPr>
        <w:rFonts w:ascii="黑体" w:eastAsia="黑体" w:hAnsi="Times New Roman" w:hint="eastAsia"/>
        <w:b/>
        <w:i w:val="0"/>
        <w:sz w:val="28"/>
      </w:rPr>
    </w:lvl>
    <w:lvl w:ilvl="2">
      <w:start w:val="1"/>
      <w:numFmt w:val="decimal"/>
      <w:pStyle w:val="aff9"/>
      <w:suff w:val="nothing"/>
      <w:lvlText w:val="%1%2.%3　"/>
      <w:lvlJc w:val="left"/>
      <w:pPr>
        <w:ind w:left="0" w:firstLine="0"/>
      </w:pPr>
      <w:rPr>
        <w:rFonts w:ascii="黑体" w:eastAsia="黑体" w:hAnsi="Times New Roman" w:hint="eastAsia"/>
        <w:b/>
        <w:i w:val="0"/>
        <w:sz w:val="21"/>
      </w:rPr>
    </w:lvl>
    <w:lvl w:ilvl="3">
      <w:start w:val="1"/>
      <w:numFmt w:val="decimal"/>
      <w:pStyle w:val="affa"/>
      <w:suff w:val="nothing"/>
      <w:lvlText w:val="%1%2.%3.%4　"/>
      <w:lvlJc w:val="left"/>
      <w:pPr>
        <w:ind w:left="0" w:firstLine="0"/>
      </w:pPr>
      <w:rPr>
        <w:rFonts w:ascii="黑体" w:eastAsia="黑体" w:hAnsi="Times New Roman" w:hint="eastAsia"/>
        <w:b/>
        <w:i w:val="0"/>
        <w:sz w:val="21"/>
      </w:rPr>
    </w:lvl>
    <w:lvl w:ilvl="4">
      <w:start w:val="1"/>
      <w:numFmt w:val="decimal"/>
      <w:pStyle w:val="affb"/>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c"/>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d"/>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e"/>
      <w:lvlText w:val="    %1%8"/>
      <w:lvlJc w:val="left"/>
      <w:pPr>
        <w:tabs>
          <w:tab w:val="num" w:pos="720"/>
        </w:tabs>
        <w:ind w:left="0" w:firstLine="0"/>
      </w:pPr>
      <w:rPr>
        <w:rFonts w:ascii="黑体" w:eastAsia="黑体" w:hint="eastAsia"/>
        <w:b/>
        <w:i w:val="0"/>
        <w:sz w:val="21"/>
      </w:rPr>
    </w:lvl>
    <w:lvl w:ilvl="8">
      <w:start w:val="1"/>
      <w:numFmt w:val="decimal"/>
      <w:lvlRestart w:val="2"/>
      <w:pStyle w:val="aff7"/>
      <w:lvlText w:val="%2.0.%9"/>
      <w:lvlJc w:val="left"/>
      <w:pPr>
        <w:tabs>
          <w:tab w:val="num" w:pos="720"/>
        </w:tabs>
        <w:ind w:left="0" w:firstLine="0"/>
      </w:pPr>
      <w:rPr>
        <w:rFonts w:ascii="黑体" w:eastAsia="黑体" w:hAnsi="华文细黑" w:hint="eastAsia"/>
        <w:b/>
        <w:i w:val="0"/>
        <w:sz w:val="21"/>
      </w:rPr>
    </w:lvl>
  </w:abstractNum>
  <w:abstractNum w:abstractNumId="45" w15:restartNumberingAfterBreak="0">
    <w:nsid w:val="76933334"/>
    <w:multiLevelType w:val="hybridMultilevel"/>
    <w:tmpl w:val="637882C6"/>
    <w:lvl w:ilvl="0" w:tplc="775A1A7C">
      <w:start w:val="1"/>
      <w:numFmt w:val="none"/>
      <w:pStyle w:val="afff"/>
      <w:lvlText w:val="%1——"/>
      <w:lvlJc w:val="left"/>
      <w:pPr>
        <w:tabs>
          <w:tab w:val="num" w:pos="1140"/>
        </w:tabs>
        <w:ind w:left="840" w:hanging="420"/>
      </w:pPr>
      <w:rPr>
        <w:rFonts w:ascii="黑体" w:eastAsia="黑体" w:hAnsi="黑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pStyle w:val="MTDisplayEquatio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8E946DD"/>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7FE66EF8"/>
    <w:multiLevelType w:val="multilevel"/>
    <w:tmpl w:val="4E2B1EDD"/>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45"/>
  </w:num>
  <w:num w:numId="2">
    <w:abstractNumId w:val="28"/>
  </w:num>
  <w:num w:numId="3">
    <w:abstractNumId w:val="44"/>
  </w:num>
  <w:num w:numId="4">
    <w:abstractNumId w:val="12"/>
  </w:num>
  <w:num w:numId="5">
    <w:abstractNumId w:val="33"/>
  </w:num>
  <w:num w:numId="6">
    <w:abstractNumId w:val="30"/>
  </w:num>
  <w:num w:numId="7">
    <w:abstractNumId w:val="20"/>
  </w:num>
  <w:num w:numId="8">
    <w:abstractNumId w:val="36"/>
  </w:num>
  <w:num w:numId="9">
    <w:abstractNumId w:val="24"/>
  </w:num>
  <w:num w:numId="10">
    <w:abstractNumId w:val="37"/>
  </w:num>
  <w:num w:numId="11">
    <w:abstractNumId w:val="20"/>
  </w:num>
  <w:num w:numId="12">
    <w:abstractNumId w:val="35"/>
  </w:num>
  <w:num w:numId="13">
    <w:abstractNumId w:val="41"/>
  </w:num>
  <w:num w:numId="14">
    <w:abstractNumId w:val="10"/>
  </w:num>
  <w:num w:numId="15">
    <w:abstractNumId w:val="15"/>
  </w:num>
  <w:num w:numId="16">
    <w:abstractNumId w:val="14"/>
  </w:num>
  <w:num w:numId="17">
    <w:abstractNumId w:val="31"/>
  </w:num>
  <w:num w:numId="18">
    <w:abstractNumId w:val="36"/>
  </w:num>
  <w:num w:numId="19">
    <w:abstractNumId w:val="24"/>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7"/>
  </w:num>
  <w:num w:numId="31">
    <w:abstractNumId w:val="22"/>
  </w:num>
  <w:num w:numId="32">
    <w:abstractNumId w:val="21"/>
  </w:num>
  <w:num w:numId="33">
    <w:abstractNumId w:val="23"/>
  </w:num>
  <w:num w:numId="34">
    <w:abstractNumId w:val="26"/>
  </w:num>
  <w:num w:numId="35">
    <w:abstractNumId w:val="32"/>
  </w:num>
  <w:num w:numId="36">
    <w:abstractNumId w:val="25"/>
  </w:num>
  <w:num w:numId="37">
    <w:abstractNumId w:val="42"/>
  </w:num>
  <w:num w:numId="38">
    <w:abstractNumId w:val="34"/>
  </w:num>
  <w:num w:numId="39">
    <w:abstractNumId w:val="40"/>
  </w:num>
  <w:num w:numId="40">
    <w:abstractNumId w:val="18"/>
  </w:num>
  <w:num w:numId="41">
    <w:abstractNumId w:val="43"/>
  </w:num>
  <w:num w:numId="42">
    <w:abstractNumId w:val="46"/>
  </w:num>
  <w:num w:numId="43">
    <w:abstractNumId w:val="16"/>
  </w:num>
  <w:num w:numId="44">
    <w:abstractNumId w:val="17"/>
  </w:num>
  <w:num w:numId="45">
    <w:abstractNumId w:val="11"/>
  </w:num>
  <w:num w:numId="46">
    <w:abstractNumId w:val="47"/>
  </w:num>
  <w:num w:numId="47">
    <w:abstractNumId w:val="19"/>
  </w:num>
  <w:num w:numId="48">
    <w:abstractNumId w:val="13"/>
  </w:num>
  <w:num w:numId="49">
    <w:abstractNumId w:val="38"/>
  </w:num>
  <w:num w:numId="50">
    <w:abstractNumId w:val="39"/>
  </w:num>
  <w:num w:numId="51">
    <w:abstractNumId w:val="33"/>
  </w:num>
  <w:num w:numId="52">
    <w:abstractNumId w:val="33"/>
  </w:num>
  <w:num w:numId="53">
    <w:abstractNumId w:val="33"/>
  </w:num>
  <w:num w:numId="54">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A0MTY3MDI1MDA1MDNR0lEKTi0uzszPAykwNK8FAB6SxZctAAAA"/>
  </w:docVars>
  <w:rsids>
    <w:rsidRoot w:val="00BA7C85"/>
    <w:rsid w:val="00002B30"/>
    <w:rsid w:val="000039AD"/>
    <w:rsid w:val="000059B7"/>
    <w:rsid w:val="00006548"/>
    <w:rsid w:val="00013C2E"/>
    <w:rsid w:val="00023F1B"/>
    <w:rsid w:val="00027BD3"/>
    <w:rsid w:val="00031EEE"/>
    <w:rsid w:val="000327BE"/>
    <w:rsid w:val="00036B39"/>
    <w:rsid w:val="000372EA"/>
    <w:rsid w:val="00037735"/>
    <w:rsid w:val="000405EC"/>
    <w:rsid w:val="00040BBF"/>
    <w:rsid w:val="00043421"/>
    <w:rsid w:val="00050C8D"/>
    <w:rsid w:val="00050E91"/>
    <w:rsid w:val="00053FB5"/>
    <w:rsid w:val="000559B7"/>
    <w:rsid w:val="0006739E"/>
    <w:rsid w:val="00073773"/>
    <w:rsid w:val="00075DD9"/>
    <w:rsid w:val="000768C7"/>
    <w:rsid w:val="00076F59"/>
    <w:rsid w:val="000814F0"/>
    <w:rsid w:val="00087B62"/>
    <w:rsid w:val="0009271F"/>
    <w:rsid w:val="000938B2"/>
    <w:rsid w:val="0009648F"/>
    <w:rsid w:val="000A3504"/>
    <w:rsid w:val="000A568D"/>
    <w:rsid w:val="000A6E5F"/>
    <w:rsid w:val="000A7CE5"/>
    <w:rsid w:val="000B6461"/>
    <w:rsid w:val="000B6ECB"/>
    <w:rsid w:val="000C21DC"/>
    <w:rsid w:val="000C2EFF"/>
    <w:rsid w:val="000C65C2"/>
    <w:rsid w:val="000D084E"/>
    <w:rsid w:val="000D2D03"/>
    <w:rsid w:val="000E2B29"/>
    <w:rsid w:val="000E7B1D"/>
    <w:rsid w:val="000F1341"/>
    <w:rsid w:val="00123BF9"/>
    <w:rsid w:val="00127602"/>
    <w:rsid w:val="00140F88"/>
    <w:rsid w:val="00144633"/>
    <w:rsid w:val="00145002"/>
    <w:rsid w:val="001517CF"/>
    <w:rsid w:val="00157736"/>
    <w:rsid w:val="00164C6D"/>
    <w:rsid w:val="00170B1F"/>
    <w:rsid w:val="00171CBA"/>
    <w:rsid w:val="00172236"/>
    <w:rsid w:val="00173789"/>
    <w:rsid w:val="001748CC"/>
    <w:rsid w:val="0017737E"/>
    <w:rsid w:val="00182647"/>
    <w:rsid w:val="001830DE"/>
    <w:rsid w:val="001978F5"/>
    <w:rsid w:val="001A5BF9"/>
    <w:rsid w:val="001C2054"/>
    <w:rsid w:val="001D5AA4"/>
    <w:rsid w:val="001D71BA"/>
    <w:rsid w:val="001E17E3"/>
    <w:rsid w:val="001E1D40"/>
    <w:rsid w:val="001E1F12"/>
    <w:rsid w:val="001E2D05"/>
    <w:rsid w:val="001E6DDD"/>
    <w:rsid w:val="001E788F"/>
    <w:rsid w:val="001F0E09"/>
    <w:rsid w:val="001F724D"/>
    <w:rsid w:val="00211B76"/>
    <w:rsid w:val="00216264"/>
    <w:rsid w:val="00221981"/>
    <w:rsid w:val="00227E52"/>
    <w:rsid w:val="002310FD"/>
    <w:rsid w:val="0023169D"/>
    <w:rsid w:val="00231E26"/>
    <w:rsid w:val="00235CB0"/>
    <w:rsid w:val="00241AA4"/>
    <w:rsid w:val="002451C7"/>
    <w:rsid w:val="00247E6D"/>
    <w:rsid w:val="00252E2F"/>
    <w:rsid w:val="002544BD"/>
    <w:rsid w:val="00254A7C"/>
    <w:rsid w:val="00264B0A"/>
    <w:rsid w:val="00267674"/>
    <w:rsid w:val="002733C0"/>
    <w:rsid w:val="00277D91"/>
    <w:rsid w:val="00282FBE"/>
    <w:rsid w:val="00287FD8"/>
    <w:rsid w:val="002903E4"/>
    <w:rsid w:val="002917C0"/>
    <w:rsid w:val="00291C9B"/>
    <w:rsid w:val="0029559B"/>
    <w:rsid w:val="002A3BE2"/>
    <w:rsid w:val="002A4DD0"/>
    <w:rsid w:val="002A5513"/>
    <w:rsid w:val="002A68DF"/>
    <w:rsid w:val="002A6B18"/>
    <w:rsid w:val="002B778D"/>
    <w:rsid w:val="002C6C4A"/>
    <w:rsid w:val="002D1992"/>
    <w:rsid w:val="002E08C1"/>
    <w:rsid w:val="002E2729"/>
    <w:rsid w:val="002E3452"/>
    <w:rsid w:val="002E5F3F"/>
    <w:rsid w:val="002E7D89"/>
    <w:rsid w:val="002F1862"/>
    <w:rsid w:val="00303CA5"/>
    <w:rsid w:val="00313927"/>
    <w:rsid w:val="00315DD5"/>
    <w:rsid w:val="00316CBA"/>
    <w:rsid w:val="00324802"/>
    <w:rsid w:val="00337CA1"/>
    <w:rsid w:val="00364C12"/>
    <w:rsid w:val="00366B99"/>
    <w:rsid w:val="003702B8"/>
    <w:rsid w:val="003749DB"/>
    <w:rsid w:val="00377D8C"/>
    <w:rsid w:val="0039249C"/>
    <w:rsid w:val="00395420"/>
    <w:rsid w:val="003962E1"/>
    <w:rsid w:val="00397925"/>
    <w:rsid w:val="003A06C5"/>
    <w:rsid w:val="003A4F7B"/>
    <w:rsid w:val="003B4AB6"/>
    <w:rsid w:val="003B65E2"/>
    <w:rsid w:val="003C44DC"/>
    <w:rsid w:val="003C5C82"/>
    <w:rsid w:val="003C6540"/>
    <w:rsid w:val="003D636C"/>
    <w:rsid w:val="003D7683"/>
    <w:rsid w:val="003E03D6"/>
    <w:rsid w:val="003E198B"/>
    <w:rsid w:val="003E3EB6"/>
    <w:rsid w:val="003E4714"/>
    <w:rsid w:val="003E7CE2"/>
    <w:rsid w:val="003F2DA8"/>
    <w:rsid w:val="003F603C"/>
    <w:rsid w:val="003F764E"/>
    <w:rsid w:val="00400A4D"/>
    <w:rsid w:val="00405B77"/>
    <w:rsid w:val="00406CC1"/>
    <w:rsid w:val="00406F66"/>
    <w:rsid w:val="0041207A"/>
    <w:rsid w:val="004149CE"/>
    <w:rsid w:val="0041537A"/>
    <w:rsid w:val="00425800"/>
    <w:rsid w:val="00431DEE"/>
    <w:rsid w:val="00436ECC"/>
    <w:rsid w:val="0043726E"/>
    <w:rsid w:val="004377A4"/>
    <w:rsid w:val="004414E6"/>
    <w:rsid w:val="00443710"/>
    <w:rsid w:val="00447732"/>
    <w:rsid w:val="00447DDB"/>
    <w:rsid w:val="00452030"/>
    <w:rsid w:val="004548A9"/>
    <w:rsid w:val="00454D94"/>
    <w:rsid w:val="004619AC"/>
    <w:rsid w:val="00463A10"/>
    <w:rsid w:val="00463C61"/>
    <w:rsid w:val="004659E0"/>
    <w:rsid w:val="00465B7B"/>
    <w:rsid w:val="00466FF2"/>
    <w:rsid w:val="00467339"/>
    <w:rsid w:val="00470981"/>
    <w:rsid w:val="004826C9"/>
    <w:rsid w:val="0048668C"/>
    <w:rsid w:val="00490088"/>
    <w:rsid w:val="004A009B"/>
    <w:rsid w:val="004A3243"/>
    <w:rsid w:val="004B611A"/>
    <w:rsid w:val="004B6A1A"/>
    <w:rsid w:val="004B713C"/>
    <w:rsid w:val="004D0182"/>
    <w:rsid w:val="004D38D2"/>
    <w:rsid w:val="004E115C"/>
    <w:rsid w:val="004E3968"/>
    <w:rsid w:val="004E4A5B"/>
    <w:rsid w:val="004F2763"/>
    <w:rsid w:val="004F43A3"/>
    <w:rsid w:val="00500CA6"/>
    <w:rsid w:val="00504FA2"/>
    <w:rsid w:val="00504FF1"/>
    <w:rsid w:val="0050545B"/>
    <w:rsid w:val="005134E3"/>
    <w:rsid w:val="00515AC9"/>
    <w:rsid w:val="005175BF"/>
    <w:rsid w:val="00517D40"/>
    <w:rsid w:val="00520DEA"/>
    <w:rsid w:val="00521E61"/>
    <w:rsid w:val="005272AE"/>
    <w:rsid w:val="005322CC"/>
    <w:rsid w:val="00532D32"/>
    <w:rsid w:val="0053303D"/>
    <w:rsid w:val="00534928"/>
    <w:rsid w:val="00540391"/>
    <w:rsid w:val="005414C9"/>
    <w:rsid w:val="00545827"/>
    <w:rsid w:val="00562526"/>
    <w:rsid w:val="00567B0E"/>
    <w:rsid w:val="00573966"/>
    <w:rsid w:val="00573CAA"/>
    <w:rsid w:val="00583899"/>
    <w:rsid w:val="00585D1B"/>
    <w:rsid w:val="005941E3"/>
    <w:rsid w:val="00595EDB"/>
    <w:rsid w:val="00596BBE"/>
    <w:rsid w:val="005A35D5"/>
    <w:rsid w:val="005A406C"/>
    <w:rsid w:val="005B07BB"/>
    <w:rsid w:val="005B7DCF"/>
    <w:rsid w:val="005C5339"/>
    <w:rsid w:val="005D203A"/>
    <w:rsid w:val="005D4010"/>
    <w:rsid w:val="005D45BD"/>
    <w:rsid w:val="005D5966"/>
    <w:rsid w:val="005D6951"/>
    <w:rsid w:val="005E00A6"/>
    <w:rsid w:val="005F40CC"/>
    <w:rsid w:val="00601445"/>
    <w:rsid w:val="00601FE1"/>
    <w:rsid w:val="00606B8E"/>
    <w:rsid w:val="00610C32"/>
    <w:rsid w:val="00611BD0"/>
    <w:rsid w:val="0061695B"/>
    <w:rsid w:val="00630366"/>
    <w:rsid w:val="00630EC5"/>
    <w:rsid w:val="00632E9F"/>
    <w:rsid w:val="00640186"/>
    <w:rsid w:val="0064448D"/>
    <w:rsid w:val="0065094C"/>
    <w:rsid w:val="00650FAF"/>
    <w:rsid w:val="00652EAE"/>
    <w:rsid w:val="006712CA"/>
    <w:rsid w:val="00674639"/>
    <w:rsid w:val="00677E34"/>
    <w:rsid w:val="00681844"/>
    <w:rsid w:val="00682F30"/>
    <w:rsid w:val="00683296"/>
    <w:rsid w:val="00683431"/>
    <w:rsid w:val="00695523"/>
    <w:rsid w:val="00697A3B"/>
    <w:rsid w:val="006A01D7"/>
    <w:rsid w:val="006A7514"/>
    <w:rsid w:val="006B643E"/>
    <w:rsid w:val="006B6D9F"/>
    <w:rsid w:val="006D12A2"/>
    <w:rsid w:val="006D6D2B"/>
    <w:rsid w:val="006E4DBB"/>
    <w:rsid w:val="006E740A"/>
    <w:rsid w:val="006E7E4F"/>
    <w:rsid w:val="006F1FF9"/>
    <w:rsid w:val="00702CC0"/>
    <w:rsid w:val="007064A5"/>
    <w:rsid w:val="007141B1"/>
    <w:rsid w:val="00715BD0"/>
    <w:rsid w:val="00722393"/>
    <w:rsid w:val="00727842"/>
    <w:rsid w:val="00743201"/>
    <w:rsid w:val="00743CC7"/>
    <w:rsid w:val="007440BB"/>
    <w:rsid w:val="0074732A"/>
    <w:rsid w:val="0075007A"/>
    <w:rsid w:val="00762D17"/>
    <w:rsid w:val="00767B2F"/>
    <w:rsid w:val="00771546"/>
    <w:rsid w:val="00773112"/>
    <w:rsid w:val="00773A5E"/>
    <w:rsid w:val="00775E39"/>
    <w:rsid w:val="00776408"/>
    <w:rsid w:val="00777A2D"/>
    <w:rsid w:val="0078233D"/>
    <w:rsid w:val="00782359"/>
    <w:rsid w:val="00792DBE"/>
    <w:rsid w:val="00795553"/>
    <w:rsid w:val="00795E45"/>
    <w:rsid w:val="007970B4"/>
    <w:rsid w:val="007A3A15"/>
    <w:rsid w:val="007A7829"/>
    <w:rsid w:val="007B224D"/>
    <w:rsid w:val="007B48E4"/>
    <w:rsid w:val="007C7408"/>
    <w:rsid w:val="007D2FAA"/>
    <w:rsid w:val="007D4E8E"/>
    <w:rsid w:val="007D57EF"/>
    <w:rsid w:val="007E0206"/>
    <w:rsid w:val="007E1A72"/>
    <w:rsid w:val="007E3F4F"/>
    <w:rsid w:val="007F2B6C"/>
    <w:rsid w:val="007F69B9"/>
    <w:rsid w:val="00811C33"/>
    <w:rsid w:val="008135DC"/>
    <w:rsid w:val="00827150"/>
    <w:rsid w:val="00832699"/>
    <w:rsid w:val="008345DD"/>
    <w:rsid w:val="00846D16"/>
    <w:rsid w:val="00852FD6"/>
    <w:rsid w:val="00854E15"/>
    <w:rsid w:val="00855CC6"/>
    <w:rsid w:val="00857C1C"/>
    <w:rsid w:val="00862997"/>
    <w:rsid w:val="00863057"/>
    <w:rsid w:val="0086798F"/>
    <w:rsid w:val="008708FD"/>
    <w:rsid w:val="00876547"/>
    <w:rsid w:val="00880EAC"/>
    <w:rsid w:val="0089112B"/>
    <w:rsid w:val="008950F1"/>
    <w:rsid w:val="008A5736"/>
    <w:rsid w:val="008A6A84"/>
    <w:rsid w:val="008B5980"/>
    <w:rsid w:val="008C0296"/>
    <w:rsid w:val="008C4C4A"/>
    <w:rsid w:val="008C5347"/>
    <w:rsid w:val="008D2560"/>
    <w:rsid w:val="008D383F"/>
    <w:rsid w:val="008D6E0E"/>
    <w:rsid w:val="008E1AE0"/>
    <w:rsid w:val="008E351F"/>
    <w:rsid w:val="008E373A"/>
    <w:rsid w:val="008F3EEA"/>
    <w:rsid w:val="008F49D7"/>
    <w:rsid w:val="008F6334"/>
    <w:rsid w:val="00901DA3"/>
    <w:rsid w:val="0091784D"/>
    <w:rsid w:val="00917E12"/>
    <w:rsid w:val="00932E72"/>
    <w:rsid w:val="009535DF"/>
    <w:rsid w:val="0095659D"/>
    <w:rsid w:val="0096456D"/>
    <w:rsid w:val="0096648C"/>
    <w:rsid w:val="009676B1"/>
    <w:rsid w:val="009721AF"/>
    <w:rsid w:val="00976FBD"/>
    <w:rsid w:val="009870EE"/>
    <w:rsid w:val="00990C4F"/>
    <w:rsid w:val="00995610"/>
    <w:rsid w:val="009A136E"/>
    <w:rsid w:val="009A2C2B"/>
    <w:rsid w:val="009A5E2D"/>
    <w:rsid w:val="009B0A4B"/>
    <w:rsid w:val="009B0D95"/>
    <w:rsid w:val="009C0704"/>
    <w:rsid w:val="009C682F"/>
    <w:rsid w:val="009D19E4"/>
    <w:rsid w:val="009D3F8F"/>
    <w:rsid w:val="009E0625"/>
    <w:rsid w:val="009E723F"/>
    <w:rsid w:val="009F11D9"/>
    <w:rsid w:val="009F6214"/>
    <w:rsid w:val="009F7CDF"/>
    <w:rsid w:val="00A015BE"/>
    <w:rsid w:val="00A01CF5"/>
    <w:rsid w:val="00A07DA9"/>
    <w:rsid w:val="00A21096"/>
    <w:rsid w:val="00A329C9"/>
    <w:rsid w:val="00A342E2"/>
    <w:rsid w:val="00A35C5B"/>
    <w:rsid w:val="00A37B34"/>
    <w:rsid w:val="00A40CF5"/>
    <w:rsid w:val="00A45288"/>
    <w:rsid w:val="00A470A7"/>
    <w:rsid w:val="00A473CC"/>
    <w:rsid w:val="00A82202"/>
    <w:rsid w:val="00A832D8"/>
    <w:rsid w:val="00A8346B"/>
    <w:rsid w:val="00A8475C"/>
    <w:rsid w:val="00A87239"/>
    <w:rsid w:val="00A87BB3"/>
    <w:rsid w:val="00A94542"/>
    <w:rsid w:val="00AA4903"/>
    <w:rsid w:val="00AA4BDA"/>
    <w:rsid w:val="00AA6B87"/>
    <w:rsid w:val="00AB12B4"/>
    <w:rsid w:val="00AB2179"/>
    <w:rsid w:val="00AB64A2"/>
    <w:rsid w:val="00AC06BB"/>
    <w:rsid w:val="00AC3ACC"/>
    <w:rsid w:val="00AD4F34"/>
    <w:rsid w:val="00AD7991"/>
    <w:rsid w:val="00AD7ECC"/>
    <w:rsid w:val="00AE108D"/>
    <w:rsid w:val="00AE1DD2"/>
    <w:rsid w:val="00AE3FF9"/>
    <w:rsid w:val="00AE547B"/>
    <w:rsid w:val="00AE63B6"/>
    <w:rsid w:val="00AF2B0D"/>
    <w:rsid w:val="00AF2DD6"/>
    <w:rsid w:val="00AF44CC"/>
    <w:rsid w:val="00AF7231"/>
    <w:rsid w:val="00B01D8B"/>
    <w:rsid w:val="00B02CF0"/>
    <w:rsid w:val="00B0338D"/>
    <w:rsid w:val="00B03998"/>
    <w:rsid w:val="00B04961"/>
    <w:rsid w:val="00B06666"/>
    <w:rsid w:val="00B0682B"/>
    <w:rsid w:val="00B06B22"/>
    <w:rsid w:val="00B06F9F"/>
    <w:rsid w:val="00B13E76"/>
    <w:rsid w:val="00B140AF"/>
    <w:rsid w:val="00B15B23"/>
    <w:rsid w:val="00B226E1"/>
    <w:rsid w:val="00B23075"/>
    <w:rsid w:val="00B24932"/>
    <w:rsid w:val="00B37C0E"/>
    <w:rsid w:val="00B454CA"/>
    <w:rsid w:val="00B47C9E"/>
    <w:rsid w:val="00B55871"/>
    <w:rsid w:val="00B559EF"/>
    <w:rsid w:val="00B565EB"/>
    <w:rsid w:val="00B57F96"/>
    <w:rsid w:val="00B614B1"/>
    <w:rsid w:val="00B737D6"/>
    <w:rsid w:val="00B74D02"/>
    <w:rsid w:val="00B807AF"/>
    <w:rsid w:val="00B8196F"/>
    <w:rsid w:val="00B90349"/>
    <w:rsid w:val="00B916CD"/>
    <w:rsid w:val="00BA7C85"/>
    <w:rsid w:val="00BB3F76"/>
    <w:rsid w:val="00BC6C4C"/>
    <w:rsid w:val="00BE027D"/>
    <w:rsid w:val="00BE3214"/>
    <w:rsid w:val="00BF3DB8"/>
    <w:rsid w:val="00BF533F"/>
    <w:rsid w:val="00C048E2"/>
    <w:rsid w:val="00C1139F"/>
    <w:rsid w:val="00C12F1C"/>
    <w:rsid w:val="00C179DE"/>
    <w:rsid w:val="00C22264"/>
    <w:rsid w:val="00C231D9"/>
    <w:rsid w:val="00C25A8F"/>
    <w:rsid w:val="00C26FF1"/>
    <w:rsid w:val="00C422BC"/>
    <w:rsid w:val="00C531E8"/>
    <w:rsid w:val="00C54C9B"/>
    <w:rsid w:val="00C63371"/>
    <w:rsid w:val="00C7294C"/>
    <w:rsid w:val="00C7721B"/>
    <w:rsid w:val="00C80B64"/>
    <w:rsid w:val="00C825D9"/>
    <w:rsid w:val="00C83838"/>
    <w:rsid w:val="00C9093C"/>
    <w:rsid w:val="00C94372"/>
    <w:rsid w:val="00CA1496"/>
    <w:rsid w:val="00CA612B"/>
    <w:rsid w:val="00CA6A4E"/>
    <w:rsid w:val="00CB4B70"/>
    <w:rsid w:val="00CB5BB7"/>
    <w:rsid w:val="00CC0A31"/>
    <w:rsid w:val="00CC19EC"/>
    <w:rsid w:val="00CC79BC"/>
    <w:rsid w:val="00CE0378"/>
    <w:rsid w:val="00CE0F65"/>
    <w:rsid w:val="00CF53B6"/>
    <w:rsid w:val="00CF740D"/>
    <w:rsid w:val="00D00272"/>
    <w:rsid w:val="00D048B7"/>
    <w:rsid w:val="00D10F52"/>
    <w:rsid w:val="00D110AA"/>
    <w:rsid w:val="00D153B5"/>
    <w:rsid w:val="00D20260"/>
    <w:rsid w:val="00D24C61"/>
    <w:rsid w:val="00D31F3A"/>
    <w:rsid w:val="00D32102"/>
    <w:rsid w:val="00D40449"/>
    <w:rsid w:val="00D46185"/>
    <w:rsid w:val="00D53BDB"/>
    <w:rsid w:val="00D569FC"/>
    <w:rsid w:val="00D679FB"/>
    <w:rsid w:val="00D77681"/>
    <w:rsid w:val="00D94114"/>
    <w:rsid w:val="00DA7FB5"/>
    <w:rsid w:val="00DB3DB0"/>
    <w:rsid w:val="00DB5728"/>
    <w:rsid w:val="00DB5820"/>
    <w:rsid w:val="00DC300E"/>
    <w:rsid w:val="00DC5920"/>
    <w:rsid w:val="00DD0031"/>
    <w:rsid w:val="00DD4026"/>
    <w:rsid w:val="00DE3517"/>
    <w:rsid w:val="00DE6C5C"/>
    <w:rsid w:val="00DE79D1"/>
    <w:rsid w:val="00DF3719"/>
    <w:rsid w:val="00DF3FF3"/>
    <w:rsid w:val="00DF4A14"/>
    <w:rsid w:val="00E05C6A"/>
    <w:rsid w:val="00E05E73"/>
    <w:rsid w:val="00E10161"/>
    <w:rsid w:val="00E12E32"/>
    <w:rsid w:val="00E2119C"/>
    <w:rsid w:val="00E23324"/>
    <w:rsid w:val="00E245C7"/>
    <w:rsid w:val="00E307EE"/>
    <w:rsid w:val="00E30917"/>
    <w:rsid w:val="00E33A22"/>
    <w:rsid w:val="00E376DF"/>
    <w:rsid w:val="00E3792D"/>
    <w:rsid w:val="00E550F5"/>
    <w:rsid w:val="00E558DE"/>
    <w:rsid w:val="00E638E4"/>
    <w:rsid w:val="00E70F0F"/>
    <w:rsid w:val="00E72F21"/>
    <w:rsid w:val="00E73319"/>
    <w:rsid w:val="00E83142"/>
    <w:rsid w:val="00E84D86"/>
    <w:rsid w:val="00E86C4D"/>
    <w:rsid w:val="00E87A23"/>
    <w:rsid w:val="00E9399E"/>
    <w:rsid w:val="00E93A76"/>
    <w:rsid w:val="00E94B56"/>
    <w:rsid w:val="00E96E93"/>
    <w:rsid w:val="00EA4634"/>
    <w:rsid w:val="00EA5FF0"/>
    <w:rsid w:val="00EA776C"/>
    <w:rsid w:val="00EB4062"/>
    <w:rsid w:val="00EC0803"/>
    <w:rsid w:val="00ED0CF3"/>
    <w:rsid w:val="00ED1474"/>
    <w:rsid w:val="00ED2F1D"/>
    <w:rsid w:val="00ED4FAC"/>
    <w:rsid w:val="00ED6382"/>
    <w:rsid w:val="00ED7098"/>
    <w:rsid w:val="00ED7683"/>
    <w:rsid w:val="00EE4858"/>
    <w:rsid w:val="00EE4A1A"/>
    <w:rsid w:val="00EE51CE"/>
    <w:rsid w:val="00EF5C9D"/>
    <w:rsid w:val="00F04F08"/>
    <w:rsid w:val="00F172FB"/>
    <w:rsid w:val="00F17B6A"/>
    <w:rsid w:val="00F252F0"/>
    <w:rsid w:val="00F25CA4"/>
    <w:rsid w:val="00F3590F"/>
    <w:rsid w:val="00F37149"/>
    <w:rsid w:val="00F47203"/>
    <w:rsid w:val="00F613BD"/>
    <w:rsid w:val="00F66499"/>
    <w:rsid w:val="00F67182"/>
    <w:rsid w:val="00F72156"/>
    <w:rsid w:val="00F73EF2"/>
    <w:rsid w:val="00F7449C"/>
    <w:rsid w:val="00F76768"/>
    <w:rsid w:val="00F768B7"/>
    <w:rsid w:val="00F77F8D"/>
    <w:rsid w:val="00F8041E"/>
    <w:rsid w:val="00F863B5"/>
    <w:rsid w:val="00F90511"/>
    <w:rsid w:val="00FA776E"/>
    <w:rsid w:val="00FB6A1E"/>
    <w:rsid w:val="00FC32BD"/>
    <w:rsid w:val="00FC52FA"/>
    <w:rsid w:val="00FD19AB"/>
    <w:rsid w:val="00FD2859"/>
    <w:rsid w:val="00FD74B3"/>
    <w:rsid w:val="00FE15CE"/>
    <w:rsid w:val="00FF600F"/>
    <w:rsid w:val="00FF6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54123"/>
  <w15:docId w15:val="{BFC2DB18-1162-4ABD-8AC0-FCA042B7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0">
    <w:name w:val="Normal"/>
    <w:qFormat/>
    <w:rsid w:val="00FB6A1E"/>
    <w:pPr>
      <w:widowControl w:val="0"/>
      <w:jc w:val="both"/>
    </w:pPr>
    <w:rPr>
      <w:kern w:val="2"/>
      <w:sz w:val="21"/>
      <w:szCs w:val="24"/>
    </w:rPr>
  </w:style>
  <w:style w:type="paragraph" w:styleId="1">
    <w:name w:val="heading 1"/>
    <w:basedOn w:val="afff0"/>
    <w:next w:val="afff0"/>
    <w:link w:val="10"/>
    <w:uiPriority w:val="9"/>
    <w:qFormat/>
    <w:rsid w:val="005175BF"/>
    <w:pPr>
      <w:keepNext/>
      <w:keepLines/>
      <w:spacing w:before="340" w:after="330" w:line="578" w:lineRule="auto"/>
      <w:outlineLvl w:val="0"/>
    </w:pPr>
    <w:rPr>
      <w:b/>
      <w:bCs/>
      <w:kern w:val="44"/>
      <w:sz w:val="44"/>
      <w:szCs w:val="44"/>
    </w:rPr>
  </w:style>
  <w:style w:type="paragraph" w:styleId="21">
    <w:name w:val="heading 2"/>
    <w:basedOn w:val="afff0"/>
    <w:next w:val="afff0"/>
    <w:link w:val="22"/>
    <w:uiPriority w:val="9"/>
    <w:qFormat/>
    <w:rsid w:val="005175BF"/>
    <w:pPr>
      <w:keepNext/>
      <w:keepLines/>
      <w:spacing w:before="260" w:after="260" w:line="416" w:lineRule="auto"/>
      <w:outlineLvl w:val="1"/>
    </w:pPr>
    <w:rPr>
      <w:rFonts w:ascii="Arial" w:eastAsia="黑体" w:hAnsi="Arial"/>
      <w:b/>
      <w:bCs/>
      <w:sz w:val="32"/>
      <w:szCs w:val="32"/>
    </w:rPr>
  </w:style>
  <w:style w:type="paragraph" w:styleId="31">
    <w:name w:val="heading 3"/>
    <w:basedOn w:val="afff0"/>
    <w:next w:val="afff0"/>
    <w:link w:val="32"/>
    <w:uiPriority w:val="9"/>
    <w:qFormat/>
    <w:rsid w:val="005175BF"/>
    <w:pPr>
      <w:keepNext/>
      <w:keepLines/>
      <w:spacing w:before="260" w:after="260" w:line="416" w:lineRule="auto"/>
      <w:outlineLvl w:val="2"/>
    </w:pPr>
    <w:rPr>
      <w:b/>
      <w:bCs/>
      <w:sz w:val="32"/>
      <w:szCs w:val="32"/>
    </w:rPr>
  </w:style>
  <w:style w:type="paragraph" w:styleId="41">
    <w:name w:val="heading 4"/>
    <w:basedOn w:val="afff0"/>
    <w:next w:val="afff0"/>
    <w:qFormat/>
    <w:rsid w:val="005175BF"/>
    <w:pPr>
      <w:keepNext/>
      <w:keepLines/>
      <w:spacing w:before="280" w:after="290" w:line="376" w:lineRule="auto"/>
      <w:outlineLvl w:val="3"/>
    </w:pPr>
    <w:rPr>
      <w:rFonts w:ascii="Arial" w:eastAsia="黑体" w:hAnsi="Arial"/>
      <w:b/>
      <w:bCs/>
      <w:sz w:val="28"/>
      <w:szCs w:val="28"/>
    </w:rPr>
  </w:style>
  <w:style w:type="paragraph" w:styleId="51">
    <w:name w:val="heading 5"/>
    <w:basedOn w:val="afff0"/>
    <w:next w:val="afff0"/>
    <w:qFormat/>
    <w:rsid w:val="005175BF"/>
    <w:pPr>
      <w:keepNext/>
      <w:keepLines/>
      <w:spacing w:before="280" w:after="290" w:line="376" w:lineRule="auto"/>
      <w:outlineLvl w:val="4"/>
    </w:pPr>
    <w:rPr>
      <w:b/>
      <w:bCs/>
      <w:sz w:val="28"/>
      <w:szCs w:val="28"/>
    </w:rPr>
  </w:style>
  <w:style w:type="paragraph" w:styleId="6">
    <w:name w:val="heading 6"/>
    <w:basedOn w:val="afff0"/>
    <w:next w:val="afff0"/>
    <w:qFormat/>
    <w:rsid w:val="005175BF"/>
    <w:pPr>
      <w:keepNext/>
      <w:keepLines/>
      <w:spacing w:before="240" w:after="64" w:line="320" w:lineRule="auto"/>
      <w:outlineLvl w:val="5"/>
    </w:pPr>
    <w:rPr>
      <w:rFonts w:ascii="Arial" w:eastAsia="黑体" w:hAnsi="Arial"/>
      <w:b/>
      <w:bCs/>
      <w:sz w:val="24"/>
    </w:rPr>
  </w:style>
  <w:style w:type="paragraph" w:styleId="7">
    <w:name w:val="heading 7"/>
    <w:basedOn w:val="afff0"/>
    <w:next w:val="afff0"/>
    <w:qFormat/>
    <w:rsid w:val="005175BF"/>
    <w:pPr>
      <w:keepNext/>
      <w:keepLines/>
      <w:spacing w:before="240" w:after="64" w:line="320" w:lineRule="auto"/>
      <w:outlineLvl w:val="6"/>
    </w:pPr>
    <w:rPr>
      <w:b/>
      <w:bCs/>
      <w:sz w:val="24"/>
    </w:rPr>
  </w:style>
  <w:style w:type="paragraph" w:styleId="8">
    <w:name w:val="heading 8"/>
    <w:basedOn w:val="afff0"/>
    <w:next w:val="afff0"/>
    <w:qFormat/>
    <w:rsid w:val="005175BF"/>
    <w:pPr>
      <w:keepNext/>
      <w:keepLines/>
      <w:spacing w:before="240" w:after="64" w:line="320" w:lineRule="auto"/>
      <w:outlineLvl w:val="7"/>
    </w:pPr>
    <w:rPr>
      <w:rFonts w:ascii="Arial" w:eastAsia="黑体" w:hAnsi="Arial"/>
      <w:sz w:val="24"/>
    </w:rPr>
  </w:style>
  <w:style w:type="paragraph" w:styleId="9">
    <w:name w:val="heading 9"/>
    <w:basedOn w:val="afff0"/>
    <w:next w:val="afff0"/>
    <w:qFormat/>
    <w:rsid w:val="005175BF"/>
    <w:pPr>
      <w:keepNext/>
      <w:keepLines/>
      <w:spacing w:before="240" w:after="64" w:line="320" w:lineRule="auto"/>
      <w:outlineLvl w:val="8"/>
    </w:pPr>
    <w:rPr>
      <w:rFonts w:ascii="Arial" w:eastAsia="黑体" w:hAnsi="Arial"/>
      <w:szCs w:val="21"/>
    </w:rPr>
  </w:style>
  <w:style w:type="character" w:default="1" w:styleId="afff1">
    <w:name w:val="Default Paragraph Font"/>
    <w:uiPriority w:val="1"/>
    <w:semiHidden/>
    <w:unhideWhenUsed/>
  </w:style>
  <w:style w:type="table" w:default="1" w:styleId="afff2">
    <w:name w:val="Normal Table"/>
    <w:uiPriority w:val="99"/>
    <w:semiHidden/>
    <w:unhideWhenUsed/>
    <w:tblPr>
      <w:tblInd w:w="0" w:type="dxa"/>
      <w:tblCellMar>
        <w:top w:w="0" w:type="dxa"/>
        <w:left w:w="108" w:type="dxa"/>
        <w:bottom w:w="0" w:type="dxa"/>
        <w:right w:w="108" w:type="dxa"/>
      </w:tblCellMar>
    </w:tblPr>
  </w:style>
  <w:style w:type="numbering" w:default="1" w:styleId="afff3">
    <w:name w:val="No List"/>
    <w:uiPriority w:val="99"/>
    <w:semiHidden/>
    <w:unhideWhenUsed/>
  </w:style>
  <w:style w:type="character" w:styleId="HTML">
    <w:name w:val="HTML Code"/>
    <w:basedOn w:val="afff1"/>
    <w:semiHidden/>
    <w:rPr>
      <w:rFonts w:ascii="Courier New" w:hAnsi="Courier New"/>
      <w:sz w:val="20"/>
      <w:szCs w:val="20"/>
    </w:rPr>
  </w:style>
  <w:style w:type="character" w:styleId="HTML0">
    <w:name w:val="HTML Variable"/>
    <w:basedOn w:val="afff1"/>
    <w:semiHidden/>
    <w:rPr>
      <w:i/>
      <w:iCs/>
    </w:rPr>
  </w:style>
  <w:style w:type="character" w:styleId="HTML1">
    <w:name w:val="HTML Typewriter"/>
    <w:basedOn w:val="afff1"/>
    <w:semiHidden/>
    <w:rPr>
      <w:rFonts w:ascii="Courier New" w:hAnsi="Courier New"/>
      <w:sz w:val="20"/>
      <w:szCs w:val="20"/>
    </w:rPr>
  </w:style>
  <w:style w:type="paragraph" w:styleId="HTML2">
    <w:name w:val="HTML Address"/>
    <w:basedOn w:val="afff0"/>
    <w:semiHidden/>
    <w:rPr>
      <w:i/>
      <w:iCs/>
    </w:rPr>
  </w:style>
  <w:style w:type="character" w:styleId="HTML3">
    <w:name w:val="HTML Definition"/>
    <w:basedOn w:val="afff1"/>
    <w:semiHidden/>
    <w:rPr>
      <w:i/>
      <w:iCs/>
    </w:rPr>
  </w:style>
  <w:style w:type="character" w:styleId="HTML4">
    <w:name w:val="HTML Keyboard"/>
    <w:basedOn w:val="afff1"/>
    <w:semiHidden/>
    <w:rPr>
      <w:rFonts w:ascii="Courier New" w:hAnsi="Courier New"/>
      <w:sz w:val="20"/>
      <w:szCs w:val="20"/>
    </w:rPr>
  </w:style>
  <w:style w:type="character" w:styleId="HTML5">
    <w:name w:val="HTML Acronym"/>
    <w:basedOn w:val="afff1"/>
    <w:semiHidden/>
  </w:style>
  <w:style w:type="character" w:styleId="HTML6">
    <w:name w:val="HTML Sample"/>
    <w:basedOn w:val="afff1"/>
    <w:semiHidden/>
    <w:rPr>
      <w:rFonts w:ascii="Courier New" w:hAnsi="Courier New"/>
    </w:rPr>
  </w:style>
  <w:style w:type="paragraph" w:styleId="HTML7">
    <w:name w:val="HTML Preformatted"/>
    <w:basedOn w:val="afff0"/>
    <w:semiHidden/>
    <w:rPr>
      <w:rFonts w:ascii="Courier New" w:hAnsi="Courier New" w:cs="Courier New"/>
      <w:sz w:val="20"/>
      <w:szCs w:val="20"/>
    </w:rPr>
  </w:style>
  <w:style w:type="character" w:styleId="HTML8">
    <w:name w:val="HTML Cite"/>
    <w:basedOn w:val="afff1"/>
    <w:semiHidden/>
    <w:rPr>
      <w:i/>
      <w:iCs/>
    </w:rPr>
  </w:style>
  <w:style w:type="paragraph" w:styleId="afff4">
    <w:name w:val="Title"/>
    <w:basedOn w:val="afff0"/>
    <w:link w:val="afff5"/>
    <w:uiPriority w:val="10"/>
    <w:qFormat/>
    <w:rsid w:val="005175BF"/>
    <w:pPr>
      <w:spacing w:before="240" w:after="60"/>
      <w:jc w:val="center"/>
      <w:outlineLvl w:val="0"/>
    </w:pPr>
    <w:rPr>
      <w:rFonts w:ascii="Arial" w:hAnsi="Arial" w:cs="Arial"/>
      <w:b/>
      <w:bCs/>
      <w:sz w:val="32"/>
      <w:szCs w:val="32"/>
    </w:rPr>
  </w:style>
  <w:style w:type="paragraph" w:customStyle="1" w:styleId="HB">
    <w:name w:val="标准标志HB"/>
    <w:next w:val="afff0"/>
    <w:rsid w:val="00681844"/>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f0"/>
    <w:qFormat/>
    <w:rsid w:val="00CA612B"/>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6">
    <w:name w:val="标准书脚_偶数页"/>
    <w:pPr>
      <w:spacing w:before="120"/>
    </w:pPr>
    <w:rPr>
      <w:sz w:val="18"/>
    </w:rPr>
  </w:style>
  <w:style w:type="paragraph" w:customStyle="1" w:styleId="afff7">
    <w:name w:val="标准书脚_奇数页"/>
    <w:pPr>
      <w:spacing w:before="120"/>
      <w:jc w:val="right"/>
    </w:pPr>
    <w:rPr>
      <w:sz w:val="18"/>
    </w:rPr>
  </w:style>
  <w:style w:type="paragraph" w:customStyle="1" w:styleId="afff8">
    <w:name w:val="标准书眉_奇数页"/>
    <w:next w:val="afff0"/>
    <w:pPr>
      <w:tabs>
        <w:tab w:val="center" w:pos="4154"/>
        <w:tab w:val="right" w:pos="8306"/>
      </w:tabs>
      <w:spacing w:after="120"/>
      <w:jc w:val="right"/>
    </w:pPr>
    <w:rPr>
      <w:noProof/>
      <w:sz w:val="21"/>
    </w:rPr>
  </w:style>
  <w:style w:type="paragraph" w:customStyle="1" w:styleId="afff9">
    <w:name w:val="标准书眉_偶数页"/>
    <w:basedOn w:val="afff8"/>
    <w:next w:val="afff0"/>
    <w:pPr>
      <w:jc w:val="left"/>
    </w:pPr>
  </w:style>
  <w:style w:type="paragraph" w:customStyle="1" w:styleId="afffa">
    <w:name w:val="标准书眉一"/>
    <w:pPr>
      <w:jc w:val="both"/>
    </w:pPr>
  </w:style>
  <w:style w:type="paragraph" w:customStyle="1" w:styleId="afffb">
    <w:name w:val="前言、引言标题"/>
    <w:next w:val="afff0"/>
    <w:rsid w:val="00AF2DD6"/>
    <w:pPr>
      <w:shd w:val="clear" w:color="FFFFFF" w:fill="FFFFFF"/>
      <w:spacing w:before="640" w:after="560"/>
      <w:jc w:val="center"/>
      <w:outlineLvl w:val="0"/>
    </w:pPr>
    <w:rPr>
      <w:rFonts w:ascii="黑体" w:eastAsia="黑体"/>
      <w:sz w:val="32"/>
    </w:rPr>
  </w:style>
  <w:style w:type="paragraph" w:customStyle="1" w:styleId="afffc">
    <w:name w:val="参考文献、索引标题"/>
    <w:basedOn w:val="afffb"/>
    <w:next w:val="afff0"/>
    <w:pPr>
      <w:spacing w:after="200"/>
    </w:pPr>
    <w:rPr>
      <w:sz w:val="21"/>
    </w:rPr>
  </w:style>
  <w:style w:type="character" w:styleId="afffd">
    <w:name w:val="Hyperlink"/>
    <w:uiPriority w:val="99"/>
    <w:rPr>
      <w:rFonts w:ascii="Times New Roman" w:eastAsia="宋体" w:hAnsi="Times New Roman"/>
      <w:dstrike w:val="0"/>
      <w:color w:val="auto"/>
      <w:spacing w:val="0"/>
      <w:w w:val="100"/>
      <w:position w:val="0"/>
      <w:sz w:val="21"/>
      <w:u w:val="none"/>
      <w:vertAlign w:val="baseline"/>
    </w:rPr>
  </w:style>
  <w:style w:type="paragraph" w:customStyle="1" w:styleId="afffe">
    <w:name w:val="段"/>
    <w:link w:val="Char"/>
    <w:qFormat/>
    <w:pPr>
      <w:ind w:firstLineChars="200" w:firstLine="200"/>
      <w:jc w:val="both"/>
    </w:pPr>
    <w:rPr>
      <w:rFonts w:ascii="宋体"/>
      <w:noProof/>
      <w:sz w:val="21"/>
    </w:rPr>
  </w:style>
  <w:style w:type="paragraph" w:customStyle="1" w:styleId="a6">
    <w:name w:val="章标题"/>
    <w:next w:val="afffe"/>
    <w:qFormat/>
    <w:rsid w:val="002C6C4A"/>
    <w:pPr>
      <w:numPr>
        <w:numId w:val="11"/>
      </w:numPr>
      <w:spacing w:beforeLines="100" w:before="312" w:afterLines="100" w:after="312"/>
      <w:jc w:val="both"/>
      <w:outlineLvl w:val="1"/>
    </w:pPr>
    <w:rPr>
      <w:rFonts w:ascii="黑体" w:eastAsia="黑体"/>
      <w:sz w:val="21"/>
    </w:rPr>
  </w:style>
  <w:style w:type="paragraph" w:customStyle="1" w:styleId="a7">
    <w:name w:val="一级条标题"/>
    <w:next w:val="afffe"/>
    <w:qFormat/>
    <w:rsid w:val="002C6C4A"/>
    <w:pPr>
      <w:numPr>
        <w:ilvl w:val="1"/>
        <w:numId w:val="7"/>
      </w:numPr>
      <w:spacing w:beforeLines="50" w:before="156" w:afterLines="50" w:after="156"/>
      <w:ind w:left="710"/>
      <w:outlineLvl w:val="2"/>
    </w:pPr>
    <w:rPr>
      <w:rFonts w:ascii="黑体" w:eastAsia="黑体"/>
      <w:sz w:val="21"/>
      <w:szCs w:val="21"/>
    </w:rPr>
  </w:style>
  <w:style w:type="paragraph" w:customStyle="1" w:styleId="a8">
    <w:name w:val="二级条标题"/>
    <w:basedOn w:val="a7"/>
    <w:next w:val="afffe"/>
    <w:qFormat/>
    <w:rsid w:val="002C6C4A"/>
    <w:pPr>
      <w:numPr>
        <w:ilvl w:val="2"/>
      </w:numPr>
      <w:spacing w:before="50" w:after="50"/>
      <w:ind w:left="142"/>
      <w:outlineLvl w:val="9"/>
    </w:pPr>
  </w:style>
  <w:style w:type="character" w:customStyle="1" w:styleId="11">
    <w:name w:val="发布_1"/>
    <w:basedOn w:val="afff1"/>
    <w:rPr>
      <w:rFonts w:ascii="黑体" w:eastAsia="黑体"/>
      <w:spacing w:val="22"/>
      <w:w w:val="100"/>
      <w:position w:val="3"/>
      <w:sz w:val="28"/>
    </w:rPr>
  </w:style>
  <w:style w:type="paragraph" w:customStyle="1" w:styleId="GB0">
    <w:name w:val="发布部门GB"/>
    <w:next w:val="afffe"/>
    <w:rsid w:val="00E73319"/>
    <w:pPr>
      <w:spacing w:line="360" w:lineRule="exact"/>
      <w:jc w:val="center"/>
    </w:pPr>
    <w:rPr>
      <w:rFonts w:ascii="宋体"/>
      <w:b/>
      <w:sz w:val="36"/>
    </w:rPr>
  </w:style>
  <w:style w:type="paragraph" w:customStyle="1" w:styleId="affff">
    <w:name w:val="发布日期"/>
    <w:rsid w:val="007E3F4F"/>
    <w:rPr>
      <w:rFonts w:ascii="黑体" w:eastAsia="黑体" w:hAnsi="黑体"/>
      <w:sz w:val="28"/>
    </w:rPr>
  </w:style>
  <w:style w:type="paragraph" w:customStyle="1" w:styleId="12">
    <w:name w:val="封面标准号1"/>
    <w:rsid w:val="00C231D9"/>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3">
    <w:name w:val="封面标准号2"/>
    <w:basedOn w:val="12"/>
    <w:rsid w:val="003A4F7B"/>
    <w:pPr>
      <w:adjustRightInd w:val="0"/>
      <w:spacing w:before="357" w:line="280" w:lineRule="exact"/>
    </w:pPr>
  </w:style>
  <w:style w:type="paragraph" w:customStyle="1" w:styleId="affff0">
    <w:name w:val="封面标准代替信息"/>
    <w:basedOn w:val="23"/>
    <w:qFormat/>
    <w:rsid w:val="006D12A2"/>
    <w:pPr>
      <w:spacing w:before="0" w:line="360" w:lineRule="exact"/>
    </w:pPr>
    <w:rPr>
      <w:rFonts w:hAnsi="黑体"/>
      <w:sz w:val="21"/>
    </w:rPr>
  </w:style>
  <w:style w:type="paragraph" w:customStyle="1" w:styleId="affff1">
    <w:name w:val="封面标准名称"/>
    <w:rsid w:val="003A4F7B"/>
    <w:pPr>
      <w:widowControl w:val="0"/>
      <w:spacing w:line="680" w:lineRule="exact"/>
      <w:jc w:val="center"/>
      <w:textAlignment w:val="center"/>
    </w:pPr>
    <w:rPr>
      <w:rFonts w:ascii="黑体" w:eastAsia="黑体"/>
      <w:sz w:val="52"/>
    </w:rPr>
  </w:style>
  <w:style w:type="paragraph" w:customStyle="1" w:styleId="affff2">
    <w:name w:val="封面标准文稿编辑信息"/>
    <w:rsid w:val="003A4F7B"/>
    <w:pPr>
      <w:spacing w:before="180" w:line="180" w:lineRule="exact"/>
      <w:jc w:val="center"/>
    </w:pPr>
    <w:rPr>
      <w:rFonts w:ascii="宋体"/>
      <w:sz w:val="21"/>
    </w:rPr>
  </w:style>
  <w:style w:type="paragraph" w:customStyle="1" w:styleId="affff3">
    <w:name w:val="封面标准文稿类别"/>
    <w:rsid w:val="003A4F7B"/>
    <w:pPr>
      <w:spacing w:before="440" w:line="400" w:lineRule="exact"/>
      <w:jc w:val="center"/>
    </w:pPr>
    <w:rPr>
      <w:rFonts w:ascii="宋体"/>
      <w:sz w:val="24"/>
    </w:rPr>
  </w:style>
  <w:style w:type="paragraph" w:customStyle="1" w:styleId="affff4">
    <w:name w:val="封面标准英文名称"/>
    <w:rsid w:val="005D5966"/>
    <w:pPr>
      <w:widowControl w:val="0"/>
      <w:spacing w:before="330" w:line="400" w:lineRule="exact"/>
      <w:jc w:val="center"/>
    </w:pPr>
    <w:rPr>
      <w:rFonts w:ascii="黑体" w:eastAsia="黑体"/>
      <w:sz w:val="28"/>
    </w:rPr>
  </w:style>
  <w:style w:type="paragraph" w:customStyle="1" w:styleId="affff5">
    <w:name w:val="封面一致性程度标识"/>
    <w:qFormat/>
    <w:rsid w:val="00AA4903"/>
    <w:pPr>
      <w:spacing w:before="680" w:line="400" w:lineRule="exact"/>
      <w:jc w:val="center"/>
    </w:pPr>
    <w:rPr>
      <w:rFonts w:ascii="黑体" w:eastAsia="黑体" w:hAnsi="黑体"/>
      <w:sz w:val="28"/>
    </w:rPr>
  </w:style>
  <w:style w:type="paragraph" w:customStyle="1" w:styleId="affff6">
    <w:name w:val="封面正文"/>
    <w:pPr>
      <w:jc w:val="both"/>
    </w:pPr>
  </w:style>
  <w:style w:type="paragraph" w:customStyle="1" w:styleId="aff">
    <w:name w:val="附录标识"/>
    <w:basedOn w:val="afff0"/>
    <w:next w:val="afff0"/>
    <w:qFormat/>
    <w:rsid w:val="00043421"/>
    <w:pPr>
      <w:keepNext/>
      <w:widowControl/>
      <w:numPr>
        <w:numId w:val="10"/>
      </w:numPr>
      <w:shd w:val="clear" w:color="FFFFFF" w:fill="FFFFFF"/>
      <w:tabs>
        <w:tab w:val="left" w:pos="6405"/>
      </w:tabs>
      <w:spacing w:before="640" w:after="280"/>
      <w:jc w:val="center"/>
      <w:outlineLvl w:val="0"/>
    </w:pPr>
    <w:rPr>
      <w:rFonts w:ascii="黑体" w:eastAsia="黑体"/>
      <w:kern w:val="0"/>
      <w:szCs w:val="20"/>
    </w:rPr>
  </w:style>
  <w:style w:type="paragraph" w:customStyle="1" w:styleId="afd">
    <w:name w:val="附录表标题"/>
    <w:basedOn w:val="afff0"/>
    <w:next w:val="afff0"/>
    <w:rsid w:val="004826C9"/>
    <w:pPr>
      <w:numPr>
        <w:ilvl w:val="1"/>
        <w:numId w:val="18"/>
      </w:numPr>
      <w:spacing w:beforeLines="50" w:before="50" w:afterLines="50" w:after="50"/>
      <w:jc w:val="center"/>
    </w:pPr>
    <w:rPr>
      <w:rFonts w:ascii="黑体" w:eastAsia="黑体"/>
      <w:szCs w:val="21"/>
    </w:rPr>
  </w:style>
  <w:style w:type="paragraph" w:customStyle="1" w:styleId="aff0">
    <w:name w:val="附录章标题"/>
    <w:next w:val="afffe"/>
    <w:qFormat/>
    <w:rsid w:val="00466FF2"/>
    <w:pPr>
      <w:numPr>
        <w:ilvl w:val="1"/>
        <w:numId w:val="10"/>
      </w:numPr>
      <w:wordWrap w:val="0"/>
      <w:overflowPunct w:val="0"/>
      <w:autoSpaceDE w:val="0"/>
      <w:spacing w:beforeLines="50" w:before="50" w:afterLines="50" w:after="50"/>
      <w:jc w:val="both"/>
      <w:textAlignment w:val="baseline"/>
    </w:pPr>
    <w:rPr>
      <w:rFonts w:ascii="黑体" w:eastAsia="黑体"/>
      <w:kern w:val="21"/>
      <w:sz w:val="21"/>
    </w:rPr>
  </w:style>
  <w:style w:type="paragraph" w:customStyle="1" w:styleId="aff1">
    <w:name w:val="附录一级条标题"/>
    <w:basedOn w:val="aff0"/>
    <w:next w:val="afffe"/>
    <w:rsid w:val="00C7294C"/>
    <w:pPr>
      <w:numPr>
        <w:ilvl w:val="2"/>
      </w:numPr>
      <w:autoSpaceDN w:val="0"/>
    </w:pPr>
  </w:style>
  <w:style w:type="paragraph" w:customStyle="1" w:styleId="aff2">
    <w:name w:val="附录二级条标题"/>
    <w:basedOn w:val="afff0"/>
    <w:next w:val="afffe"/>
    <w:qFormat/>
    <w:rsid w:val="00C7294C"/>
    <w:pPr>
      <w:widowControl/>
      <w:numPr>
        <w:ilvl w:val="3"/>
        <w:numId w:val="10"/>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f3">
    <w:name w:val="附录三级条标题"/>
    <w:basedOn w:val="aff2"/>
    <w:next w:val="afffe"/>
    <w:qFormat/>
    <w:rsid w:val="00C7294C"/>
    <w:pPr>
      <w:numPr>
        <w:ilvl w:val="4"/>
      </w:numPr>
    </w:pPr>
  </w:style>
  <w:style w:type="paragraph" w:customStyle="1" w:styleId="aff4">
    <w:name w:val="附录四级条标题"/>
    <w:basedOn w:val="aff3"/>
    <w:next w:val="afffe"/>
    <w:qFormat/>
    <w:rsid w:val="00C7294C"/>
    <w:pPr>
      <w:numPr>
        <w:ilvl w:val="5"/>
      </w:numPr>
    </w:pPr>
  </w:style>
  <w:style w:type="paragraph" w:customStyle="1" w:styleId="af">
    <w:name w:val="附录图标题"/>
    <w:basedOn w:val="afff0"/>
    <w:next w:val="afff0"/>
    <w:rsid w:val="004826C9"/>
    <w:pPr>
      <w:numPr>
        <w:ilvl w:val="1"/>
        <w:numId w:val="19"/>
      </w:numPr>
      <w:spacing w:beforeLines="50" w:before="50" w:afterLines="50" w:after="50"/>
      <w:jc w:val="center"/>
    </w:pPr>
    <w:rPr>
      <w:rFonts w:ascii="黑体" w:eastAsia="黑体"/>
      <w:szCs w:val="21"/>
    </w:rPr>
  </w:style>
  <w:style w:type="paragraph" w:customStyle="1" w:styleId="aff5">
    <w:name w:val="附录五级条标题"/>
    <w:basedOn w:val="aff4"/>
    <w:next w:val="afffe"/>
    <w:qFormat/>
    <w:rsid w:val="00C7294C"/>
    <w:pPr>
      <w:numPr>
        <w:ilvl w:val="6"/>
      </w:numPr>
      <w:outlineLvl w:val="6"/>
    </w:pPr>
  </w:style>
  <w:style w:type="character" w:customStyle="1" w:styleId="affff7">
    <w:name w:val="个人答复风格"/>
    <w:basedOn w:val="afff1"/>
    <w:rPr>
      <w:rFonts w:ascii="Arial" w:eastAsia="宋体" w:hAnsi="Arial" w:cs="Arial"/>
      <w:color w:val="auto"/>
      <w:sz w:val="20"/>
    </w:rPr>
  </w:style>
  <w:style w:type="character" w:customStyle="1" w:styleId="affff8">
    <w:name w:val="个人撰写风格"/>
    <w:basedOn w:val="afff1"/>
    <w:rPr>
      <w:rFonts w:ascii="Arial" w:eastAsia="宋体" w:hAnsi="Arial" w:cs="Arial"/>
      <w:color w:val="auto"/>
      <w:sz w:val="20"/>
    </w:rPr>
  </w:style>
  <w:style w:type="paragraph" w:styleId="affff9">
    <w:name w:val="footnote text"/>
    <w:basedOn w:val="afff0"/>
    <w:semiHidden/>
    <w:pPr>
      <w:snapToGrid w:val="0"/>
      <w:ind w:leftChars="200" w:left="400" w:hangingChars="200" w:hanging="200"/>
      <w:jc w:val="left"/>
    </w:pPr>
    <w:rPr>
      <w:sz w:val="18"/>
      <w:szCs w:val="18"/>
    </w:rPr>
  </w:style>
  <w:style w:type="character" w:styleId="affffa">
    <w:name w:val="footnote reference"/>
    <w:basedOn w:val="afff1"/>
    <w:semiHidden/>
    <w:rPr>
      <w:vertAlign w:val="superscript"/>
    </w:rPr>
  </w:style>
  <w:style w:type="paragraph" w:customStyle="1" w:styleId="afff">
    <w:name w:val="列项——"/>
    <w:pPr>
      <w:widowControl w:val="0"/>
      <w:numPr>
        <w:numId w:val="1"/>
      </w:numPr>
      <w:tabs>
        <w:tab w:val="clear" w:pos="1140"/>
        <w:tab w:val="num" w:pos="854"/>
      </w:tabs>
      <w:ind w:leftChars="200" w:left="200" w:hangingChars="200" w:hanging="200"/>
      <w:jc w:val="both"/>
    </w:pPr>
    <w:rPr>
      <w:rFonts w:ascii="宋体"/>
      <w:sz w:val="21"/>
    </w:rPr>
  </w:style>
  <w:style w:type="paragraph" w:customStyle="1" w:styleId="affffb">
    <w:name w:val="目次、标准名称标题"/>
    <w:basedOn w:val="afffb"/>
    <w:next w:val="afffe"/>
    <w:pPr>
      <w:spacing w:line="460" w:lineRule="exact"/>
      <w:outlineLvl w:val="9"/>
    </w:pPr>
  </w:style>
  <w:style w:type="paragraph" w:customStyle="1" w:styleId="affffc">
    <w:name w:val="目次、索引正文"/>
    <w:pPr>
      <w:spacing w:line="320" w:lineRule="exact"/>
      <w:jc w:val="both"/>
    </w:pPr>
    <w:rPr>
      <w:rFonts w:ascii="宋体"/>
      <w:sz w:val="21"/>
    </w:rPr>
  </w:style>
  <w:style w:type="paragraph" w:styleId="13">
    <w:name w:val="toc 1"/>
    <w:uiPriority w:val="39"/>
    <w:rsid w:val="00DF3719"/>
    <w:pPr>
      <w:spacing w:beforeLines="25" w:before="25" w:afterLines="25" w:after="25"/>
      <w:jc w:val="both"/>
    </w:pPr>
    <w:rPr>
      <w:rFonts w:ascii="宋体"/>
      <w:sz w:val="21"/>
    </w:rPr>
  </w:style>
  <w:style w:type="paragraph" w:styleId="24">
    <w:name w:val="toc 2"/>
    <w:basedOn w:val="13"/>
    <w:uiPriority w:val="39"/>
    <w:rPr>
      <w:noProof/>
    </w:rPr>
  </w:style>
  <w:style w:type="paragraph" w:styleId="33">
    <w:name w:val="toc 3"/>
    <w:basedOn w:val="24"/>
    <w:uiPriority w:val="39"/>
    <w:rsid w:val="00DF3719"/>
    <w:pPr>
      <w:ind w:leftChars="100" w:left="100"/>
    </w:pPr>
  </w:style>
  <w:style w:type="paragraph" w:styleId="42">
    <w:name w:val="toc 4"/>
    <w:basedOn w:val="33"/>
    <w:semiHidden/>
    <w:rsid w:val="00DF3719"/>
    <w:pPr>
      <w:ind w:leftChars="200" w:left="200"/>
    </w:pPr>
  </w:style>
  <w:style w:type="paragraph" w:styleId="52">
    <w:name w:val="toc 5"/>
    <w:basedOn w:val="42"/>
    <w:semiHidden/>
    <w:rsid w:val="00DF3719"/>
    <w:pPr>
      <w:ind w:leftChars="300" w:left="300"/>
    </w:pPr>
  </w:style>
  <w:style w:type="paragraph" w:styleId="60">
    <w:name w:val="toc 6"/>
    <w:basedOn w:val="52"/>
    <w:semiHidden/>
    <w:rsid w:val="00DF3719"/>
    <w:pPr>
      <w:ind w:leftChars="400" w:left="400"/>
    </w:pPr>
  </w:style>
  <w:style w:type="paragraph" w:styleId="70">
    <w:name w:val="toc 7"/>
    <w:basedOn w:val="60"/>
    <w:semiHidden/>
    <w:rsid w:val="00DF3719"/>
    <w:pPr>
      <w:ind w:leftChars="500" w:left="500"/>
    </w:pPr>
  </w:style>
  <w:style w:type="paragraph" w:styleId="80">
    <w:name w:val="toc 8"/>
    <w:basedOn w:val="70"/>
    <w:semiHidden/>
  </w:style>
  <w:style w:type="paragraph" w:styleId="90">
    <w:name w:val="toc 9"/>
    <w:basedOn w:val="80"/>
    <w:semiHidden/>
  </w:style>
  <w:style w:type="paragraph" w:customStyle="1" w:styleId="affffd">
    <w:name w:val="其他标准称谓"/>
    <w:pPr>
      <w:spacing w:line="0" w:lineRule="atLeast"/>
      <w:jc w:val="distribute"/>
    </w:pPr>
    <w:rPr>
      <w:rFonts w:ascii="黑体" w:eastAsia="黑体" w:hAnsi="宋体"/>
      <w:sz w:val="52"/>
    </w:rPr>
  </w:style>
  <w:style w:type="paragraph" w:customStyle="1" w:styleId="affffe">
    <w:name w:val="其他发布部门"/>
    <w:basedOn w:val="GB0"/>
    <w:pPr>
      <w:framePr w:wrap="around" w:hAnchor="text"/>
      <w:spacing w:line="0" w:lineRule="atLeast"/>
    </w:pPr>
    <w:rPr>
      <w:rFonts w:ascii="黑体" w:eastAsia="黑体"/>
      <w:b w:val="0"/>
    </w:rPr>
  </w:style>
  <w:style w:type="paragraph" w:customStyle="1" w:styleId="a9">
    <w:name w:val="三级条标题"/>
    <w:basedOn w:val="a8"/>
    <w:next w:val="afffe"/>
    <w:qFormat/>
    <w:rsid w:val="00227E52"/>
    <w:pPr>
      <w:numPr>
        <w:ilvl w:val="3"/>
      </w:numPr>
    </w:pPr>
  </w:style>
  <w:style w:type="paragraph" w:customStyle="1" w:styleId="afffff">
    <w:name w:val="实施日期"/>
    <w:basedOn w:val="affff"/>
    <w:rsid w:val="007E3F4F"/>
    <w:pPr>
      <w:jc w:val="right"/>
    </w:pPr>
  </w:style>
  <w:style w:type="paragraph" w:customStyle="1" w:styleId="a4">
    <w:name w:val="示例"/>
    <w:next w:val="afffff0"/>
    <w:qFormat/>
    <w:rsid w:val="00A470A7"/>
    <w:pPr>
      <w:widowControl w:val="0"/>
      <w:numPr>
        <w:numId w:val="16"/>
      </w:numPr>
      <w:jc w:val="both"/>
    </w:pPr>
    <w:rPr>
      <w:rFonts w:ascii="宋体"/>
      <w:sz w:val="18"/>
      <w:szCs w:val="18"/>
    </w:rPr>
  </w:style>
  <w:style w:type="paragraph" w:customStyle="1" w:styleId="af8">
    <w:name w:val="数字编号列项（二级）"/>
    <w:qFormat/>
    <w:rsid w:val="00172236"/>
    <w:pPr>
      <w:numPr>
        <w:ilvl w:val="1"/>
        <w:numId w:val="6"/>
      </w:numPr>
      <w:jc w:val="both"/>
    </w:pPr>
    <w:rPr>
      <w:rFonts w:ascii="宋体"/>
      <w:sz w:val="21"/>
    </w:rPr>
  </w:style>
  <w:style w:type="paragraph" w:customStyle="1" w:styleId="aa">
    <w:name w:val="四级条标题"/>
    <w:basedOn w:val="a9"/>
    <w:next w:val="afffe"/>
    <w:qFormat/>
    <w:rsid w:val="002C6C4A"/>
    <w:pPr>
      <w:numPr>
        <w:ilvl w:val="4"/>
      </w:numPr>
    </w:pPr>
  </w:style>
  <w:style w:type="paragraph" w:customStyle="1" w:styleId="afb">
    <w:name w:val="条文脚注"/>
    <w:basedOn w:val="affff9"/>
    <w:link w:val="Char0"/>
    <w:rsid w:val="001D5AA4"/>
    <w:pPr>
      <w:numPr>
        <w:numId w:val="12"/>
      </w:numPr>
      <w:ind w:firstLineChars="0" w:firstLine="0"/>
      <w:jc w:val="both"/>
    </w:pPr>
    <w:rPr>
      <w:rFonts w:ascii="宋体"/>
    </w:rPr>
  </w:style>
  <w:style w:type="paragraph" w:customStyle="1" w:styleId="afffff1">
    <w:name w:val="图表脚注"/>
    <w:next w:val="afffe"/>
    <w:pPr>
      <w:ind w:leftChars="200" w:left="300" w:hangingChars="100" w:hanging="100"/>
      <w:jc w:val="both"/>
    </w:pPr>
    <w:rPr>
      <w:rFonts w:ascii="宋体"/>
      <w:sz w:val="18"/>
    </w:rPr>
  </w:style>
  <w:style w:type="paragraph" w:customStyle="1" w:styleId="afffff2">
    <w:name w:val="文献分类号"/>
    <w:pPr>
      <w:framePr w:hSpace="180" w:vSpace="180" w:wrap="around" w:hAnchor="margin" w:y="1" w:anchorLock="1"/>
      <w:widowControl w:val="0"/>
      <w:textAlignment w:val="center"/>
    </w:pPr>
    <w:rPr>
      <w:rFonts w:eastAsia="黑体"/>
      <w:sz w:val="21"/>
    </w:rPr>
  </w:style>
  <w:style w:type="paragraph" w:customStyle="1" w:styleId="afffff3">
    <w:name w:val="无标题条"/>
    <w:next w:val="afffe"/>
    <w:pPr>
      <w:jc w:val="both"/>
    </w:pPr>
    <w:rPr>
      <w:sz w:val="21"/>
    </w:rPr>
  </w:style>
  <w:style w:type="paragraph" w:customStyle="1" w:styleId="ab">
    <w:name w:val="五级条标题"/>
    <w:basedOn w:val="aa"/>
    <w:next w:val="afffe"/>
    <w:rsid w:val="002C6C4A"/>
    <w:pPr>
      <w:numPr>
        <w:ilvl w:val="5"/>
      </w:numPr>
    </w:pPr>
  </w:style>
  <w:style w:type="paragraph" w:styleId="afffff4">
    <w:name w:val="footer"/>
    <w:basedOn w:val="afff0"/>
    <w:link w:val="afffff5"/>
    <w:uiPriority w:val="99"/>
    <w:pPr>
      <w:tabs>
        <w:tab w:val="center" w:pos="4153"/>
        <w:tab w:val="right" w:pos="8306"/>
      </w:tabs>
      <w:snapToGrid w:val="0"/>
      <w:ind w:rightChars="100" w:right="210"/>
      <w:jc w:val="right"/>
    </w:pPr>
    <w:rPr>
      <w:sz w:val="18"/>
      <w:szCs w:val="18"/>
    </w:rPr>
  </w:style>
  <w:style w:type="character" w:styleId="afffff6">
    <w:name w:val="page number"/>
    <w:basedOn w:val="afff1"/>
    <w:semiHidden/>
    <w:rPr>
      <w:rFonts w:ascii="Times New Roman" w:eastAsia="宋体" w:hAnsi="Times New Roman"/>
      <w:sz w:val="18"/>
    </w:rPr>
  </w:style>
  <w:style w:type="paragraph" w:styleId="afffff7">
    <w:name w:val="header"/>
    <w:basedOn w:val="afff0"/>
    <w:link w:val="afffff8"/>
    <w:uiPriority w:val="99"/>
    <w:pPr>
      <w:pBdr>
        <w:bottom w:val="single" w:sz="6" w:space="1" w:color="auto"/>
      </w:pBdr>
      <w:tabs>
        <w:tab w:val="center" w:pos="4153"/>
        <w:tab w:val="right" w:pos="8306"/>
      </w:tabs>
      <w:snapToGrid w:val="0"/>
      <w:jc w:val="center"/>
    </w:pPr>
    <w:rPr>
      <w:sz w:val="18"/>
      <w:szCs w:val="18"/>
    </w:rPr>
  </w:style>
  <w:style w:type="paragraph" w:customStyle="1" w:styleId="a2">
    <w:name w:val="正文表标题"/>
    <w:next w:val="afffe"/>
    <w:qFormat/>
    <w:rsid w:val="002E5F3F"/>
    <w:pPr>
      <w:numPr>
        <w:ilvl w:val="1"/>
        <w:numId w:val="4"/>
      </w:numPr>
      <w:tabs>
        <w:tab w:val="left" w:pos="360"/>
      </w:tabs>
      <w:spacing w:beforeLines="50" w:before="156" w:afterLines="50" w:after="156"/>
      <w:jc w:val="center"/>
    </w:pPr>
    <w:rPr>
      <w:rFonts w:ascii="黑体" w:eastAsia="黑体"/>
      <w:sz w:val="21"/>
      <w:szCs w:val="21"/>
    </w:rPr>
  </w:style>
  <w:style w:type="paragraph" w:customStyle="1" w:styleId="afa">
    <w:name w:val="正文图标题"/>
    <w:basedOn w:val="a2"/>
    <w:next w:val="afffe"/>
    <w:qFormat/>
    <w:pPr>
      <w:numPr>
        <w:ilvl w:val="0"/>
        <w:numId w:val="5"/>
      </w:numPr>
      <w:tabs>
        <w:tab w:val="clear" w:pos="360"/>
      </w:tabs>
    </w:pPr>
  </w:style>
  <w:style w:type="paragraph" w:customStyle="1" w:styleId="aff6">
    <w:name w:val="注："/>
    <w:next w:val="afff0"/>
    <w:rsid w:val="00E30917"/>
    <w:pPr>
      <w:widowControl w:val="0"/>
      <w:numPr>
        <w:numId w:val="13"/>
      </w:numPr>
      <w:autoSpaceDE w:val="0"/>
      <w:autoSpaceDN w:val="0"/>
      <w:jc w:val="both"/>
    </w:pPr>
    <w:rPr>
      <w:rFonts w:ascii="宋体"/>
      <w:sz w:val="18"/>
      <w:szCs w:val="18"/>
    </w:rPr>
  </w:style>
  <w:style w:type="paragraph" w:customStyle="1" w:styleId="a1">
    <w:name w:val="注×："/>
    <w:qFormat/>
    <w:rsid w:val="00E30917"/>
    <w:pPr>
      <w:widowControl w:val="0"/>
      <w:numPr>
        <w:numId w:val="14"/>
      </w:numPr>
      <w:autoSpaceDE w:val="0"/>
      <w:autoSpaceDN w:val="0"/>
      <w:jc w:val="both"/>
    </w:pPr>
    <w:rPr>
      <w:rFonts w:ascii="黑体" w:eastAsiaTheme="minorEastAsia"/>
      <w:sz w:val="18"/>
      <w:szCs w:val="18"/>
    </w:rPr>
  </w:style>
  <w:style w:type="paragraph" w:customStyle="1" w:styleId="af7">
    <w:name w:val="字母编号列项（一级）"/>
    <w:qFormat/>
    <w:rsid w:val="00172236"/>
    <w:pPr>
      <w:numPr>
        <w:numId w:val="6"/>
      </w:numPr>
      <w:jc w:val="both"/>
    </w:pPr>
    <w:rPr>
      <w:rFonts w:ascii="宋体"/>
      <w:sz w:val="21"/>
    </w:rPr>
  </w:style>
  <w:style w:type="paragraph" w:customStyle="1" w:styleId="af5">
    <w:name w:val="引言一级条标题"/>
    <w:basedOn w:val="afff0"/>
    <w:next w:val="afffe"/>
    <w:qFormat/>
    <w:rsid w:val="005A35D5"/>
    <w:pPr>
      <w:widowControl/>
      <w:numPr>
        <w:numId w:val="2"/>
      </w:numPr>
      <w:tabs>
        <w:tab w:val="clear" w:pos="360"/>
      </w:tabs>
      <w:spacing w:beforeLines="50" w:before="50" w:afterLines="50" w:after="50"/>
    </w:pPr>
    <w:rPr>
      <w:rFonts w:eastAsia="黑体"/>
    </w:rPr>
  </w:style>
  <w:style w:type="paragraph" w:customStyle="1" w:styleId="af9">
    <w:name w:val="示例×："/>
    <w:basedOn w:val="afff0"/>
    <w:next w:val="afffff0"/>
    <w:qFormat/>
    <w:rsid w:val="00A470A7"/>
    <w:pPr>
      <w:widowControl/>
      <w:numPr>
        <w:numId w:val="17"/>
      </w:numPr>
    </w:pPr>
    <w:rPr>
      <w:rFonts w:ascii="宋体"/>
      <w:kern w:val="0"/>
      <w:sz w:val="18"/>
      <w:szCs w:val="18"/>
    </w:rPr>
  </w:style>
  <w:style w:type="paragraph" w:customStyle="1" w:styleId="aff8">
    <w:name w:val="工程建设章标题"/>
    <w:next w:val="afffe"/>
    <w:pPr>
      <w:numPr>
        <w:ilvl w:val="1"/>
        <w:numId w:val="3"/>
      </w:numPr>
      <w:spacing w:before="640" w:after="560" w:line="480" w:lineRule="exact"/>
      <w:jc w:val="center"/>
      <w:outlineLvl w:val="1"/>
    </w:pPr>
    <w:rPr>
      <w:rFonts w:ascii="黑体" w:eastAsia="黑体"/>
      <w:b/>
      <w:sz w:val="28"/>
    </w:rPr>
  </w:style>
  <w:style w:type="paragraph" w:customStyle="1" w:styleId="aff9">
    <w:name w:val="工程建设节标题"/>
    <w:basedOn w:val="aff8"/>
    <w:next w:val="afffe"/>
    <w:pPr>
      <w:numPr>
        <w:ilvl w:val="2"/>
      </w:numPr>
      <w:spacing w:before="400" w:after="400" w:line="240" w:lineRule="auto"/>
      <w:outlineLvl w:val="2"/>
    </w:pPr>
    <w:rPr>
      <w:sz w:val="21"/>
    </w:rPr>
  </w:style>
  <w:style w:type="paragraph" w:customStyle="1" w:styleId="affa">
    <w:name w:val="工程建设条标题"/>
    <w:basedOn w:val="aff9"/>
    <w:next w:val="afffe"/>
    <w:pPr>
      <w:numPr>
        <w:ilvl w:val="3"/>
      </w:numPr>
      <w:spacing w:before="0" w:after="0"/>
      <w:jc w:val="left"/>
      <w:outlineLvl w:val="3"/>
    </w:pPr>
    <w:rPr>
      <w:b w:val="0"/>
    </w:rPr>
  </w:style>
  <w:style w:type="paragraph" w:customStyle="1" w:styleId="affb">
    <w:name w:val="工程建设表标题"/>
    <w:basedOn w:val="affa"/>
    <w:pPr>
      <w:numPr>
        <w:ilvl w:val="4"/>
      </w:numPr>
      <w:jc w:val="center"/>
      <w:outlineLvl w:val="4"/>
    </w:pPr>
  </w:style>
  <w:style w:type="paragraph" w:customStyle="1" w:styleId="affc">
    <w:name w:val="工程建设图标题"/>
    <w:basedOn w:val="affa"/>
    <w:pPr>
      <w:numPr>
        <w:ilvl w:val="5"/>
      </w:numPr>
      <w:jc w:val="center"/>
      <w:outlineLvl w:val="5"/>
    </w:pPr>
  </w:style>
  <w:style w:type="paragraph" w:customStyle="1" w:styleId="affd">
    <w:name w:val="工程建设公式标题"/>
    <w:basedOn w:val="affa"/>
    <w:pPr>
      <w:numPr>
        <w:ilvl w:val="6"/>
      </w:numPr>
      <w:jc w:val="center"/>
      <w:outlineLvl w:val="6"/>
    </w:pPr>
  </w:style>
  <w:style w:type="paragraph" w:customStyle="1" w:styleId="aff7">
    <w:name w:val="工程建设无节条标题"/>
    <w:basedOn w:val="afff0"/>
    <w:next w:val="afffe"/>
    <w:pPr>
      <w:numPr>
        <w:ilvl w:val="8"/>
        <w:numId w:val="3"/>
      </w:numPr>
      <w:tabs>
        <w:tab w:val="clear" w:pos="720"/>
      </w:tabs>
      <w:outlineLvl w:val="3"/>
    </w:pPr>
  </w:style>
  <w:style w:type="paragraph" w:customStyle="1" w:styleId="affe">
    <w:name w:val="工程建设款标题"/>
    <w:basedOn w:val="affa"/>
    <w:pPr>
      <w:numPr>
        <w:ilvl w:val="7"/>
      </w:numPr>
      <w:tabs>
        <w:tab w:val="clear" w:pos="720"/>
      </w:tabs>
      <w:outlineLvl w:val="9"/>
    </w:pPr>
  </w:style>
  <w:style w:type="paragraph" w:customStyle="1" w:styleId="afffff9">
    <w:name w:val="名称"/>
    <w:basedOn w:val="afffb"/>
    <w:next w:val="afffe"/>
    <w:pPr>
      <w:spacing w:line="460" w:lineRule="exact"/>
      <w:outlineLvl w:val="9"/>
    </w:pPr>
  </w:style>
  <w:style w:type="paragraph" w:customStyle="1" w:styleId="a3">
    <w:name w:val="正文表标题续表"/>
    <w:basedOn w:val="a2"/>
    <w:next w:val="afffe"/>
    <w:qFormat/>
    <w:rsid w:val="002310FD"/>
    <w:pPr>
      <w:numPr>
        <w:ilvl w:val="2"/>
      </w:numPr>
    </w:pPr>
  </w:style>
  <w:style w:type="paragraph" w:customStyle="1" w:styleId="afe">
    <w:name w:val="附录表标题续表"/>
    <w:basedOn w:val="afd"/>
    <w:next w:val="afffe"/>
    <w:rsid w:val="00B90349"/>
    <w:pPr>
      <w:numPr>
        <w:ilvl w:val="2"/>
      </w:numPr>
    </w:pPr>
  </w:style>
  <w:style w:type="paragraph" w:styleId="afffffa">
    <w:name w:val="caption"/>
    <w:basedOn w:val="afff0"/>
    <w:next w:val="afff0"/>
    <w:uiPriority w:val="35"/>
    <w:qFormat/>
    <w:rsid w:val="005175BF"/>
    <w:rPr>
      <w:rFonts w:ascii="宋体" w:hAnsi="Arial" w:cs="Arial"/>
      <w:szCs w:val="20"/>
    </w:rPr>
  </w:style>
  <w:style w:type="paragraph" w:styleId="afffffb">
    <w:name w:val="table of figures"/>
    <w:basedOn w:val="afff0"/>
    <w:next w:val="afff0"/>
    <w:semiHidden/>
  </w:style>
  <w:style w:type="paragraph" w:customStyle="1" w:styleId="afffffc">
    <w:name w:val="术语定义二级条标题"/>
    <w:basedOn w:val="a8"/>
    <w:next w:val="afffe"/>
    <w:qFormat/>
    <w:rsid w:val="00E05E73"/>
    <w:pPr>
      <w:spacing w:beforeLines="0" w:before="0" w:afterLines="0" w:after="0"/>
    </w:pPr>
  </w:style>
  <w:style w:type="paragraph" w:customStyle="1" w:styleId="afffffd">
    <w:name w:val="术语定义三级条标题"/>
    <w:basedOn w:val="a9"/>
    <w:next w:val="afffe"/>
    <w:qFormat/>
    <w:rsid w:val="00E05E73"/>
    <w:pPr>
      <w:spacing w:beforeLines="0" w:before="0" w:afterLines="0" w:after="0"/>
    </w:pPr>
  </w:style>
  <w:style w:type="paragraph" w:customStyle="1" w:styleId="afffffe">
    <w:name w:val="式中"/>
    <w:rsid w:val="002A4DD0"/>
    <w:pPr>
      <w:ind w:leftChars="200" w:left="200"/>
    </w:pPr>
    <w:rPr>
      <w:rFonts w:ascii="宋体"/>
      <w:sz w:val="21"/>
    </w:rPr>
  </w:style>
  <w:style w:type="paragraph" w:customStyle="1" w:styleId="affffff">
    <w:name w:val="术语定义四级条标题"/>
    <w:basedOn w:val="aa"/>
    <w:next w:val="afffe"/>
    <w:qFormat/>
    <w:rsid w:val="00E05E73"/>
    <w:pPr>
      <w:spacing w:beforeLines="0" w:before="0" w:afterLines="0" w:after="0"/>
    </w:pPr>
  </w:style>
  <w:style w:type="paragraph" w:customStyle="1" w:styleId="affffff0">
    <w:name w:val="术语定义五级条标题"/>
    <w:basedOn w:val="ab"/>
    <w:next w:val="afffe"/>
    <w:qFormat/>
    <w:rsid w:val="00E05E73"/>
    <w:pPr>
      <w:spacing w:beforeLines="0" w:before="0" w:afterLines="0" w:after="0"/>
    </w:pPr>
  </w:style>
  <w:style w:type="paragraph" w:customStyle="1" w:styleId="affffff1">
    <w:name w:val="术语定义一级条标题"/>
    <w:basedOn w:val="a7"/>
    <w:next w:val="afffe"/>
    <w:qFormat/>
    <w:rsid w:val="00E05E73"/>
    <w:pPr>
      <w:spacing w:beforeLines="0" w:before="0" w:afterLines="0" w:after="0"/>
      <w:outlineLvl w:val="9"/>
    </w:pPr>
  </w:style>
  <w:style w:type="paragraph" w:customStyle="1" w:styleId="affffff2">
    <w:name w:val="条文说明"/>
    <w:basedOn w:val="afffff9"/>
  </w:style>
  <w:style w:type="paragraph" w:customStyle="1" w:styleId="a5">
    <w:name w:val="列项·"/>
    <w:qFormat/>
    <w:rsid w:val="00E30917"/>
    <w:pPr>
      <w:numPr>
        <w:numId w:val="15"/>
      </w:numPr>
      <w:tabs>
        <w:tab w:val="left" w:pos="840"/>
      </w:tabs>
      <w:ind w:leftChars="200" w:left="200" w:hangingChars="200" w:hanging="200"/>
      <w:jc w:val="both"/>
    </w:pPr>
    <w:rPr>
      <w:rFonts w:ascii="宋体"/>
      <w:sz w:val="21"/>
    </w:rPr>
  </w:style>
  <w:style w:type="paragraph" w:customStyle="1" w:styleId="affffff3">
    <w:name w:val="二级无标题条"/>
    <w:basedOn w:val="a8"/>
    <w:qFormat/>
    <w:rsid w:val="00337CA1"/>
    <w:pPr>
      <w:spacing w:beforeLines="0" w:before="0" w:afterLines="0" w:after="0"/>
    </w:pPr>
    <w:rPr>
      <w:rFonts w:eastAsiaTheme="majorEastAsia"/>
    </w:rPr>
  </w:style>
  <w:style w:type="paragraph" w:customStyle="1" w:styleId="affffff4">
    <w:name w:val="三级无标题条"/>
    <w:basedOn w:val="a9"/>
    <w:qFormat/>
    <w:rsid w:val="00337CA1"/>
    <w:pPr>
      <w:spacing w:beforeLines="0" w:before="0" w:afterLines="0" w:after="0"/>
    </w:pPr>
    <w:rPr>
      <w:rFonts w:eastAsiaTheme="majorEastAsia"/>
    </w:rPr>
  </w:style>
  <w:style w:type="paragraph" w:customStyle="1" w:styleId="affffff5">
    <w:name w:val="四级无标题条"/>
    <w:basedOn w:val="aa"/>
    <w:qFormat/>
    <w:rsid w:val="00337CA1"/>
    <w:pPr>
      <w:spacing w:beforeLines="0" w:before="0" w:afterLines="0" w:after="0"/>
    </w:pPr>
    <w:rPr>
      <w:rFonts w:eastAsiaTheme="majorEastAsia"/>
    </w:rPr>
  </w:style>
  <w:style w:type="paragraph" w:customStyle="1" w:styleId="affffff6">
    <w:name w:val="五级无标题条"/>
    <w:basedOn w:val="ab"/>
    <w:qFormat/>
    <w:rsid w:val="00337CA1"/>
    <w:pPr>
      <w:spacing w:beforeLines="0" w:before="0" w:afterLines="0" w:after="0"/>
    </w:pPr>
    <w:rPr>
      <w:rFonts w:eastAsiaTheme="majorEastAsia"/>
    </w:rPr>
  </w:style>
  <w:style w:type="paragraph" w:customStyle="1" w:styleId="affffff7">
    <w:name w:val="一级无标题条"/>
    <w:basedOn w:val="a7"/>
    <w:qFormat/>
    <w:rsid w:val="00337CA1"/>
    <w:pPr>
      <w:spacing w:beforeLines="0" w:before="0" w:afterLines="0" w:after="0"/>
      <w:outlineLvl w:val="9"/>
    </w:pPr>
    <w:rPr>
      <w:rFonts w:eastAsiaTheme="majorEastAsia"/>
    </w:rPr>
  </w:style>
  <w:style w:type="character" w:customStyle="1" w:styleId="Char0">
    <w:name w:val="条文脚注 Char"/>
    <w:basedOn w:val="affffff8"/>
    <w:link w:val="afb"/>
    <w:rsid w:val="001D5AA4"/>
    <w:rPr>
      <w:rFonts w:ascii="宋体"/>
      <w:kern w:val="2"/>
      <w:sz w:val="18"/>
      <w:szCs w:val="18"/>
    </w:rPr>
  </w:style>
  <w:style w:type="paragraph" w:styleId="affffff9">
    <w:name w:val="Body Text"/>
    <w:basedOn w:val="afff0"/>
    <w:link w:val="affffff8"/>
    <w:uiPriority w:val="99"/>
    <w:semiHidden/>
    <w:unhideWhenUsed/>
    <w:rsid w:val="001D5AA4"/>
    <w:pPr>
      <w:spacing w:after="120"/>
    </w:pPr>
  </w:style>
  <w:style w:type="character" w:customStyle="1" w:styleId="affffff8">
    <w:name w:val="正文文本 字符"/>
    <w:basedOn w:val="afff1"/>
    <w:link w:val="affffff9"/>
    <w:uiPriority w:val="99"/>
    <w:semiHidden/>
    <w:rsid w:val="001D5AA4"/>
    <w:rPr>
      <w:kern w:val="2"/>
      <w:sz w:val="21"/>
      <w:szCs w:val="24"/>
    </w:rPr>
  </w:style>
  <w:style w:type="paragraph" w:styleId="affffffa">
    <w:name w:val="Block Text"/>
    <w:basedOn w:val="afff0"/>
    <w:uiPriority w:val="99"/>
    <w:semiHidden/>
    <w:unhideWhenUsed/>
    <w:rsid w:val="001D5AA4"/>
    <w:pPr>
      <w:spacing w:after="120"/>
      <w:ind w:leftChars="700" w:left="1440" w:rightChars="700" w:right="1440"/>
    </w:pPr>
  </w:style>
  <w:style w:type="paragraph" w:customStyle="1" w:styleId="ICS">
    <w:name w:val="ICS"/>
    <w:basedOn w:val="affff6"/>
    <w:qFormat/>
    <w:rsid w:val="00CA612B"/>
    <w:pPr>
      <w:jc w:val="left"/>
    </w:pPr>
    <w:rPr>
      <w:rFonts w:ascii="黑体" w:eastAsia="黑体"/>
      <w:sz w:val="21"/>
    </w:rPr>
  </w:style>
  <w:style w:type="paragraph" w:customStyle="1" w:styleId="HB0">
    <w:name w:val="标准称谓HB"/>
    <w:next w:val="afff0"/>
    <w:qFormat/>
    <w:rsid w:val="00247E6D"/>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b">
    <w:name w:val="发布"/>
    <w:basedOn w:val="affffff9"/>
    <w:qFormat/>
    <w:rsid w:val="00050E91"/>
    <w:pPr>
      <w:spacing w:after="0" w:line="280" w:lineRule="exact"/>
      <w:ind w:left="284"/>
    </w:pPr>
    <w:rPr>
      <w:rFonts w:ascii="黑体" w:eastAsia="黑体"/>
      <w:kern w:val="3"/>
      <w:sz w:val="28"/>
    </w:rPr>
  </w:style>
  <w:style w:type="paragraph" w:customStyle="1" w:styleId="DB">
    <w:name w:val="标准称谓DB"/>
    <w:next w:val="afff0"/>
    <w:link w:val="DBChar"/>
    <w:qFormat/>
    <w:rsid w:val="003F2DA8"/>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f1"/>
    <w:link w:val="DB"/>
    <w:rsid w:val="003F2DA8"/>
    <w:rPr>
      <w:rFonts w:ascii="Britannic Bold" w:eastAsia="黑体" w:hAnsi="Britannic Bold"/>
      <w:bCs/>
      <w:w w:val="135"/>
      <w:sz w:val="44"/>
    </w:rPr>
  </w:style>
  <w:style w:type="paragraph" w:customStyle="1" w:styleId="QB">
    <w:name w:val="标准称谓QB"/>
    <w:next w:val="afff0"/>
    <w:link w:val="QBChar"/>
    <w:qFormat/>
    <w:rsid w:val="004619AC"/>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f1"/>
    <w:link w:val="QB"/>
    <w:rsid w:val="004619AC"/>
    <w:rPr>
      <w:rFonts w:ascii="Arial Black" w:eastAsia="黑体" w:hAnsi="Arial Black"/>
      <w:bCs/>
      <w:w w:val="135"/>
      <w:sz w:val="44"/>
    </w:rPr>
  </w:style>
  <w:style w:type="paragraph" w:customStyle="1" w:styleId="HB1">
    <w:name w:val="发布部门HB"/>
    <w:next w:val="afff0"/>
    <w:rsid w:val="003F2DA8"/>
    <w:pPr>
      <w:spacing w:line="360" w:lineRule="exact"/>
      <w:jc w:val="center"/>
    </w:pPr>
    <w:rPr>
      <w:rFonts w:ascii="宋体"/>
      <w:b/>
      <w:sz w:val="36"/>
    </w:rPr>
  </w:style>
  <w:style w:type="paragraph" w:customStyle="1" w:styleId="DB0">
    <w:name w:val="发布部门DB"/>
    <w:next w:val="afff0"/>
    <w:rsid w:val="003F2DA8"/>
    <w:pPr>
      <w:spacing w:line="360" w:lineRule="exact"/>
      <w:jc w:val="center"/>
    </w:pPr>
    <w:rPr>
      <w:rFonts w:ascii="宋体"/>
      <w:b/>
      <w:sz w:val="36"/>
    </w:rPr>
  </w:style>
  <w:style w:type="paragraph" w:customStyle="1" w:styleId="QB0">
    <w:name w:val="发布部门QB"/>
    <w:next w:val="afff0"/>
    <w:rsid w:val="00FE15CE"/>
    <w:pPr>
      <w:snapToGrid w:val="0"/>
      <w:jc w:val="center"/>
    </w:pPr>
    <w:rPr>
      <w:rFonts w:ascii="宋体"/>
      <w:b/>
      <w:sz w:val="36"/>
    </w:rPr>
  </w:style>
  <w:style w:type="paragraph" w:customStyle="1" w:styleId="DB1">
    <w:name w:val="标准标志DB"/>
    <w:next w:val="afff0"/>
    <w:rsid w:val="003F603C"/>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f0"/>
    <w:rsid w:val="00465B7B"/>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f0"/>
    <w:rsid w:val="005134E3"/>
    <w:pPr>
      <w:shd w:val="solid" w:color="FFFFFF" w:fill="FFFFFF"/>
      <w:spacing w:line="0" w:lineRule="atLeast"/>
      <w:jc w:val="right"/>
    </w:pPr>
    <w:rPr>
      <w:rFonts w:ascii="Britannic Bold" w:eastAsia="Britannic Bold" w:hAnsi="Britannic Bold"/>
      <w:b/>
      <w:w w:val="110"/>
      <w:kern w:val="2"/>
      <w:sz w:val="160"/>
    </w:rPr>
  </w:style>
  <w:style w:type="paragraph" w:customStyle="1" w:styleId="af6">
    <w:name w:val="引言二级条标题"/>
    <w:basedOn w:val="af5"/>
    <w:next w:val="afffe"/>
    <w:qFormat/>
    <w:rsid w:val="005322CC"/>
    <w:pPr>
      <w:numPr>
        <w:ilvl w:val="1"/>
      </w:numPr>
      <w:tabs>
        <w:tab w:val="clear" w:pos="720"/>
      </w:tabs>
      <w:spacing w:before="156" w:after="156"/>
    </w:pPr>
    <w:rPr>
      <w:rFonts w:ascii="黑体"/>
    </w:rPr>
  </w:style>
  <w:style w:type="paragraph" w:customStyle="1" w:styleId="X">
    <w:name w:val="示例X"/>
    <w:basedOn w:val="afffe"/>
    <w:next w:val="afffff0"/>
    <w:qFormat/>
    <w:rsid w:val="00B23075"/>
    <w:rPr>
      <w:sz w:val="18"/>
    </w:rPr>
  </w:style>
  <w:style w:type="paragraph" w:customStyle="1" w:styleId="afc">
    <w:name w:val="附录表标号"/>
    <w:basedOn w:val="afff0"/>
    <w:next w:val="afffe"/>
    <w:rsid w:val="00C825D9"/>
    <w:pPr>
      <w:numPr>
        <w:numId w:val="18"/>
      </w:numPr>
      <w:snapToGrid w:val="0"/>
      <w:spacing w:line="14" w:lineRule="exact"/>
      <w:jc w:val="center"/>
    </w:pPr>
    <w:rPr>
      <w:color w:val="FFFFFF"/>
    </w:rPr>
  </w:style>
  <w:style w:type="paragraph" w:customStyle="1" w:styleId="ae">
    <w:name w:val="附录图标号"/>
    <w:basedOn w:val="afff0"/>
    <w:next w:val="afffe"/>
    <w:rsid w:val="00C825D9"/>
    <w:pPr>
      <w:numPr>
        <w:numId w:val="19"/>
      </w:numPr>
      <w:snapToGrid w:val="0"/>
      <w:spacing w:line="14" w:lineRule="exact"/>
      <w:jc w:val="center"/>
    </w:pPr>
    <w:rPr>
      <w:color w:val="FFFFFF"/>
    </w:rPr>
  </w:style>
  <w:style w:type="paragraph" w:customStyle="1" w:styleId="affffffc">
    <w:name w:val="重要提示"/>
    <w:basedOn w:val="afffe"/>
    <w:next w:val="afffe"/>
    <w:qFormat/>
    <w:rsid w:val="00FD74B3"/>
    <w:rPr>
      <w:rFonts w:eastAsia="黑体"/>
    </w:rPr>
  </w:style>
  <w:style w:type="paragraph" w:styleId="14">
    <w:name w:val="index 1"/>
    <w:basedOn w:val="afff0"/>
    <w:next w:val="afff0"/>
    <w:uiPriority w:val="99"/>
    <w:semiHidden/>
    <w:unhideWhenUsed/>
    <w:rsid w:val="00573CAA"/>
    <w:rPr>
      <w:rFonts w:ascii="宋体" w:hAnsi="宋体"/>
    </w:rPr>
  </w:style>
  <w:style w:type="paragraph" w:styleId="affffffd">
    <w:name w:val="index heading"/>
    <w:basedOn w:val="afff0"/>
    <w:next w:val="14"/>
    <w:uiPriority w:val="99"/>
    <w:semiHidden/>
    <w:unhideWhenUsed/>
    <w:rsid w:val="00995610"/>
    <w:pPr>
      <w:spacing w:beforeLines="100" w:before="100" w:afterLines="100" w:after="100"/>
      <w:jc w:val="center"/>
    </w:pPr>
    <w:rPr>
      <w:rFonts w:asciiTheme="majorHAnsi" w:eastAsia="黑体" w:hAnsiTheme="majorHAnsi" w:cstheme="majorBidi"/>
      <w:bCs/>
    </w:rPr>
  </w:style>
  <w:style w:type="paragraph" w:customStyle="1" w:styleId="affffffe">
    <w:name w:val="公式编号制表符"/>
    <w:basedOn w:val="afff0"/>
    <w:next w:val="afff0"/>
    <w:qFormat/>
    <w:rsid w:val="00B06F9F"/>
    <w:pPr>
      <w:widowControl/>
      <w:tabs>
        <w:tab w:val="center" w:pos="4679"/>
        <w:tab w:val="right" w:leader="dot" w:pos="9299"/>
      </w:tabs>
      <w:autoSpaceDE w:val="0"/>
      <w:autoSpaceDN w:val="0"/>
      <w:textAlignment w:val="center"/>
    </w:pPr>
    <w:rPr>
      <w:rFonts w:ascii="宋体"/>
      <w:noProof/>
      <w:kern w:val="0"/>
      <w:szCs w:val="20"/>
    </w:rPr>
  </w:style>
  <w:style w:type="numbering" w:styleId="1111110">
    <w:name w:val="Outline List 2"/>
    <w:basedOn w:val="afff3"/>
    <w:uiPriority w:val="99"/>
    <w:semiHidden/>
    <w:unhideWhenUsed/>
    <w:rsid w:val="00D20260"/>
    <w:pPr>
      <w:numPr>
        <w:numId w:val="30"/>
      </w:numPr>
    </w:pPr>
  </w:style>
  <w:style w:type="numbering" w:styleId="111111">
    <w:name w:val="Outline List 1"/>
    <w:basedOn w:val="afff3"/>
    <w:uiPriority w:val="99"/>
    <w:semiHidden/>
    <w:unhideWhenUsed/>
    <w:rsid w:val="00D20260"/>
    <w:pPr>
      <w:numPr>
        <w:numId w:val="31"/>
      </w:numPr>
    </w:pPr>
  </w:style>
  <w:style w:type="paragraph" w:styleId="TOC">
    <w:name w:val="TOC Heading"/>
    <w:basedOn w:val="1"/>
    <w:next w:val="afff0"/>
    <w:uiPriority w:val="39"/>
    <w:unhideWhenUsed/>
    <w:qFormat/>
    <w:rsid w:val="00D20260"/>
    <w:pPr>
      <w:outlineLvl w:val="9"/>
    </w:pPr>
  </w:style>
  <w:style w:type="table" w:styleId="afffffff">
    <w:name w:val="Table Theme"/>
    <w:basedOn w:val="afff2"/>
    <w:uiPriority w:val="99"/>
    <w:semiHidden/>
    <w:unhideWhenUsed/>
    <w:rsid w:val="00D2026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0">
    <w:name w:val="Subtle Reference"/>
    <w:basedOn w:val="afff1"/>
    <w:uiPriority w:val="31"/>
    <w:qFormat/>
    <w:rsid w:val="00D20260"/>
    <w:rPr>
      <w:smallCaps/>
      <w:color w:val="5A5A5A" w:themeColor="text1" w:themeTint="A5"/>
    </w:rPr>
  </w:style>
  <w:style w:type="character" w:styleId="afffffff1">
    <w:name w:val="Subtle Emphasis"/>
    <w:basedOn w:val="afff1"/>
    <w:uiPriority w:val="19"/>
    <w:qFormat/>
    <w:rsid w:val="00D20260"/>
    <w:rPr>
      <w:i/>
      <w:iCs/>
      <w:color w:val="404040" w:themeColor="text1" w:themeTint="BF"/>
    </w:rPr>
  </w:style>
  <w:style w:type="table" w:styleId="afffffff2">
    <w:name w:val="Colorful Shading"/>
    <w:basedOn w:val="afff2"/>
    <w:uiPriority w:val="71"/>
    <w:semiHidden/>
    <w:unhideWhenUsed/>
    <w:rsid w:val="00D20260"/>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
    <w:name w:val="Colorful Shading Accent 1"/>
    <w:basedOn w:val="afff2"/>
    <w:uiPriority w:val="71"/>
    <w:semiHidden/>
    <w:unhideWhenUsed/>
    <w:rsid w:val="00D20260"/>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
    <w:name w:val="Colorful Shading Accent 2"/>
    <w:basedOn w:val="afff2"/>
    <w:uiPriority w:val="71"/>
    <w:semiHidden/>
    <w:unhideWhenUsed/>
    <w:rsid w:val="00D20260"/>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
    <w:name w:val="Colorful Shading Accent 3"/>
    <w:basedOn w:val="afff2"/>
    <w:uiPriority w:val="71"/>
    <w:semiHidden/>
    <w:unhideWhenUsed/>
    <w:rsid w:val="00D20260"/>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
    <w:name w:val="Colorful Shading Accent 4"/>
    <w:basedOn w:val="afff2"/>
    <w:uiPriority w:val="71"/>
    <w:semiHidden/>
    <w:unhideWhenUsed/>
    <w:rsid w:val="00D20260"/>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fff2"/>
    <w:uiPriority w:val="71"/>
    <w:semiHidden/>
    <w:unhideWhenUsed/>
    <w:rsid w:val="00D20260"/>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
    <w:name w:val="Colorful Shading Accent 6"/>
    <w:basedOn w:val="afff2"/>
    <w:uiPriority w:val="71"/>
    <w:semiHidden/>
    <w:unhideWhenUsed/>
    <w:rsid w:val="00D20260"/>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ff3">
    <w:name w:val="Colorful List"/>
    <w:basedOn w:val="afff2"/>
    <w:uiPriority w:val="72"/>
    <w:semiHidden/>
    <w:unhideWhenUsed/>
    <w:rsid w:val="00D2026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fff2"/>
    <w:uiPriority w:val="72"/>
    <w:semiHidden/>
    <w:unhideWhenUsed/>
    <w:rsid w:val="00D20260"/>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fff2"/>
    <w:uiPriority w:val="72"/>
    <w:semiHidden/>
    <w:unhideWhenUsed/>
    <w:rsid w:val="00D20260"/>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fff2"/>
    <w:uiPriority w:val="72"/>
    <w:semiHidden/>
    <w:unhideWhenUsed/>
    <w:rsid w:val="00D20260"/>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fff2"/>
    <w:uiPriority w:val="72"/>
    <w:semiHidden/>
    <w:unhideWhenUsed/>
    <w:rsid w:val="00D20260"/>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fff2"/>
    <w:uiPriority w:val="72"/>
    <w:semiHidden/>
    <w:unhideWhenUsed/>
    <w:rsid w:val="00D20260"/>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0">
    <w:name w:val="Colorful List Accent 6"/>
    <w:basedOn w:val="afff2"/>
    <w:uiPriority w:val="72"/>
    <w:semiHidden/>
    <w:unhideWhenUsed/>
    <w:rsid w:val="00D20260"/>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ff4">
    <w:name w:val="Colorful Grid"/>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Colorful Grid Accent 2"/>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Colorful Grid Accent 3"/>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1">
    <w:name w:val="Colorful Grid Accent 4"/>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1">
    <w:name w:val="Colorful Grid Accent 5"/>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1">
    <w:name w:val="Colorful Grid Accent 6"/>
    <w:basedOn w:val="afff2"/>
    <w:uiPriority w:val="73"/>
    <w:semiHidden/>
    <w:unhideWhenUsed/>
    <w:rsid w:val="00D20260"/>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5">
    <w:name w:val="Table Colorful 1"/>
    <w:basedOn w:val="afff2"/>
    <w:uiPriority w:val="99"/>
    <w:semiHidden/>
    <w:unhideWhenUsed/>
    <w:rsid w:val="00D20260"/>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fff2"/>
    <w:uiPriority w:val="99"/>
    <w:semiHidden/>
    <w:unhideWhenUsed/>
    <w:rsid w:val="00D20260"/>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fff2"/>
    <w:uiPriority w:val="99"/>
    <w:semiHidden/>
    <w:unhideWhenUsed/>
    <w:rsid w:val="00D20260"/>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5">
    <w:name w:val="Salutation"/>
    <w:basedOn w:val="afff0"/>
    <w:next w:val="afff0"/>
    <w:link w:val="afffffff6"/>
    <w:uiPriority w:val="99"/>
    <w:semiHidden/>
    <w:unhideWhenUsed/>
    <w:rsid w:val="00D20260"/>
  </w:style>
  <w:style w:type="character" w:customStyle="1" w:styleId="afffffff6">
    <w:name w:val="称呼 字符"/>
    <w:basedOn w:val="afff1"/>
    <w:link w:val="afffffff5"/>
    <w:uiPriority w:val="99"/>
    <w:semiHidden/>
    <w:rsid w:val="00D20260"/>
    <w:rPr>
      <w:kern w:val="2"/>
      <w:sz w:val="21"/>
      <w:szCs w:val="24"/>
    </w:rPr>
  </w:style>
  <w:style w:type="paragraph" w:styleId="afffffff7">
    <w:name w:val="Plain Text"/>
    <w:basedOn w:val="afff0"/>
    <w:link w:val="afffffff8"/>
    <w:uiPriority w:val="99"/>
    <w:semiHidden/>
    <w:unhideWhenUsed/>
    <w:rsid w:val="00D20260"/>
    <w:rPr>
      <w:rFonts w:ascii="宋体" w:hAnsi="Courier New" w:cs="Courier New"/>
      <w:szCs w:val="21"/>
    </w:rPr>
  </w:style>
  <w:style w:type="character" w:customStyle="1" w:styleId="afffffff8">
    <w:name w:val="纯文本 字符"/>
    <w:basedOn w:val="afff1"/>
    <w:link w:val="afffffff7"/>
    <w:uiPriority w:val="99"/>
    <w:semiHidden/>
    <w:rsid w:val="00D20260"/>
    <w:rPr>
      <w:rFonts w:ascii="宋体" w:hAnsi="Courier New" w:cs="Courier New"/>
      <w:kern w:val="2"/>
      <w:sz w:val="21"/>
      <w:szCs w:val="21"/>
    </w:rPr>
  </w:style>
  <w:style w:type="table" w:styleId="afffffff9">
    <w:name w:val="Table Elegant"/>
    <w:basedOn w:val="afff2"/>
    <w:uiPriority w:val="99"/>
    <w:semiHidden/>
    <w:unhideWhenUsed/>
    <w:rsid w:val="00D20260"/>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ffa">
    <w:name w:val="E-mail Signature"/>
    <w:basedOn w:val="afff0"/>
    <w:link w:val="afffffffb"/>
    <w:uiPriority w:val="99"/>
    <w:semiHidden/>
    <w:unhideWhenUsed/>
    <w:rsid w:val="00D20260"/>
  </w:style>
  <w:style w:type="character" w:customStyle="1" w:styleId="afffffffb">
    <w:name w:val="电子邮件签名 字符"/>
    <w:basedOn w:val="afff1"/>
    <w:link w:val="afffffffa"/>
    <w:uiPriority w:val="99"/>
    <w:semiHidden/>
    <w:rsid w:val="00D20260"/>
    <w:rPr>
      <w:kern w:val="2"/>
      <w:sz w:val="21"/>
      <w:szCs w:val="24"/>
    </w:rPr>
  </w:style>
  <w:style w:type="character" w:styleId="afffffffc">
    <w:name w:val="FollowedHyperlink"/>
    <w:basedOn w:val="afff1"/>
    <w:uiPriority w:val="99"/>
    <w:semiHidden/>
    <w:unhideWhenUsed/>
    <w:rsid w:val="00D20260"/>
    <w:rPr>
      <w:color w:val="954F72" w:themeColor="followedHyperlink"/>
      <w:u w:val="single"/>
    </w:rPr>
  </w:style>
  <w:style w:type="paragraph" w:styleId="afffffffd">
    <w:name w:val="Subtitle"/>
    <w:basedOn w:val="afff0"/>
    <w:next w:val="afff0"/>
    <w:link w:val="afffffffe"/>
    <w:uiPriority w:val="11"/>
    <w:qFormat/>
    <w:rsid w:val="00D20260"/>
    <w:pPr>
      <w:spacing w:before="240" w:after="60" w:line="312" w:lineRule="auto"/>
      <w:jc w:val="center"/>
      <w:outlineLvl w:val="1"/>
    </w:pPr>
    <w:rPr>
      <w:rFonts w:asciiTheme="majorHAnsi" w:hAnsiTheme="majorHAnsi" w:cstheme="majorBidi"/>
      <w:b/>
      <w:bCs/>
      <w:kern w:val="28"/>
      <w:sz w:val="32"/>
      <w:szCs w:val="32"/>
    </w:rPr>
  </w:style>
  <w:style w:type="character" w:customStyle="1" w:styleId="afffffffe">
    <w:name w:val="副标题 字符"/>
    <w:basedOn w:val="afff1"/>
    <w:link w:val="afffffffd"/>
    <w:uiPriority w:val="11"/>
    <w:rsid w:val="00D20260"/>
    <w:rPr>
      <w:rFonts w:asciiTheme="majorHAnsi" w:hAnsiTheme="majorHAnsi" w:cstheme="majorBidi"/>
      <w:b/>
      <w:bCs/>
      <w:kern w:val="28"/>
      <w:sz w:val="32"/>
      <w:szCs w:val="32"/>
    </w:rPr>
  </w:style>
  <w:style w:type="table" w:styleId="16">
    <w:name w:val="Table Classic 1"/>
    <w:basedOn w:val="afff2"/>
    <w:uiPriority w:val="99"/>
    <w:semiHidden/>
    <w:unhideWhenUsed/>
    <w:rsid w:val="00D20260"/>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fff2"/>
    <w:uiPriority w:val="99"/>
    <w:semiHidden/>
    <w:unhideWhenUsed/>
    <w:rsid w:val="00D20260"/>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fff2"/>
    <w:uiPriority w:val="99"/>
    <w:semiHidden/>
    <w:unhideWhenUsed/>
    <w:rsid w:val="00D20260"/>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fff2"/>
    <w:uiPriority w:val="99"/>
    <w:semiHidden/>
    <w:unhideWhenUsed/>
    <w:rsid w:val="00D20260"/>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ffffffff">
    <w:name w:val="line number"/>
    <w:basedOn w:val="afff1"/>
    <w:uiPriority w:val="99"/>
    <w:semiHidden/>
    <w:unhideWhenUsed/>
    <w:rsid w:val="00D20260"/>
  </w:style>
  <w:style w:type="paragraph" w:styleId="affffffff0">
    <w:name w:val="macro"/>
    <w:link w:val="affffffff1"/>
    <w:uiPriority w:val="99"/>
    <w:semiHidden/>
    <w:unhideWhenUsed/>
    <w:rsid w:val="00D2026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fff1">
    <w:name w:val="宏文本 字符"/>
    <w:basedOn w:val="afff1"/>
    <w:link w:val="affffffff0"/>
    <w:uiPriority w:val="99"/>
    <w:semiHidden/>
    <w:rsid w:val="00D20260"/>
    <w:rPr>
      <w:rFonts w:ascii="Courier New" w:hAnsi="Courier New" w:cs="Courier New"/>
      <w:kern w:val="2"/>
      <w:sz w:val="24"/>
      <w:szCs w:val="24"/>
    </w:rPr>
  </w:style>
  <w:style w:type="paragraph" w:styleId="affffffff2">
    <w:name w:val="envelope return"/>
    <w:basedOn w:val="afff0"/>
    <w:uiPriority w:val="99"/>
    <w:semiHidden/>
    <w:unhideWhenUsed/>
    <w:rsid w:val="00D20260"/>
    <w:pPr>
      <w:snapToGrid w:val="0"/>
    </w:pPr>
    <w:rPr>
      <w:rFonts w:asciiTheme="majorHAnsi" w:eastAsiaTheme="majorEastAsia" w:hAnsiTheme="majorHAnsi" w:cstheme="majorBidi"/>
    </w:rPr>
  </w:style>
  <w:style w:type="table" w:styleId="17">
    <w:name w:val="Table Simple 1"/>
    <w:basedOn w:val="afff2"/>
    <w:uiPriority w:val="99"/>
    <w:semiHidden/>
    <w:unhideWhenUsed/>
    <w:rsid w:val="00D20260"/>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fff2"/>
    <w:uiPriority w:val="99"/>
    <w:semiHidden/>
    <w:unhideWhenUsed/>
    <w:rsid w:val="00D20260"/>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fff2"/>
    <w:uiPriority w:val="99"/>
    <w:semiHidden/>
    <w:unhideWhenUsed/>
    <w:rsid w:val="00D20260"/>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3">
    <w:name w:val="Closing"/>
    <w:basedOn w:val="afff0"/>
    <w:link w:val="affffffff4"/>
    <w:uiPriority w:val="99"/>
    <w:semiHidden/>
    <w:unhideWhenUsed/>
    <w:rsid w:val="00D20260"/>
    <w:pPr>
      <w:ind w:leftChars="2100" w:left="100"/>
    </w:pPr>
  </w:style>
  <w:style w:type="character" w:customStyle="1" w:styleId="affffffff4">
    <w:name w:val="结束语 字符"/>
    <w:basedOn w:val="afff1"/>
    <w:link w:val="affffffff3"/>
    <w:uiPriority w:val="99"/>
    <w:semiHidden/>
    <w:rsid w:val="00D20260"/>
    <w:rPr>
      <w:kern w:val="2"/>
      <w:sz w:val="21"/>
      <w:szCs w:val="24"/>
    </w:rPr>
  </w:style>
  <w:style w:type="table" w:styleId="18">
    <w:name w:val="Table Subtle 1"/>
    <w:basedOn w:val="afff2"/>
    <w:uiPriority w:val="99"/>
    <w:semiHidden/>
    <w:unhideWhenUsed/>
    <w:rsid w:val="00D20260"/>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fff2"/>
    <w:uiPriority w:val="99"/>
    <w:semiHidden/>
    <w:unhideWhenUsed/>
    <w:rsid w:val="00D20260"/>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3D effects 1"/>
    <w:basedOn w:val="afff2"/>
    <w:uiPriority w:val="99"/>
    <w:semiHidden/>
    <w:unhideWhenUsed/>
    <w:rsid w:val="00D20260"/>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fff2"/>
    <w:uiPriority w:val="99"/>
    <w:semiHidden/>
    <w:unhideWhenUsed/>
    <w:rsid w:val="00D20260"/>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ff2"/>
    <w:uiPriority w:val="99"/>
    <w:semiHidden/>
    <w:unhideWhenUsed/>
    <w:rsid w:val="00D20260"/>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5">
    <w:name w:val="List"/>
    <w:basedOn w:val="afff0"/>
    <w:uiPriority w:val="99"/>
    <w:semiHidden/>
    <w:unhideWhenUsed/>
    <w:rsid w:val="00D20260"/>
    <w:pPr>
      <w:ind w:left="200" w:hangingChars="200" w:hanging="200"/>
      <w:contextualSpacing/>
    </w:pPr>
  </w:style>
  <w:style w:type="paragraph" w:styleId="2a">
    <w:name w:val="List 2"/>
    <w:basedOn w:val="afff0"/>
    <w:uiPriority w:val="99"/>
    <w:semiHidden/>
    <w:unhideWhenUsed/>
    <w:rsid w:val="00D20260"/>
    <w:pPr>
      <w:ind w:leftChars="200" w:left="100" w:hangingChars="200" w:hanging="200"/>
      <w:contextualSpacing/>
    </w:pPr>
  </w:style>
  <w:style w:type="paragraph" w:styleId="38">
    <w:name w:val="List 3"/>
    <w:basedOn w:val="afff0"/>
    <w:uiPriority w:val="99"/>
    <w:semiHidden/>
    <w:unhideWhenUsed/>
    <w:rsid w:val="00D20260"/>
    <w:pPr>
      <w:ind w:leftChars="400" w:left="100" w:hangingChars="200" w:hanging="200"/>
      <w:contextualSpacing/>
    </w:pPr>
  </w:style>
  <w:style w:type="paragraph" w:styleId="44">
    <w:name w:val="List 4"/>
    <w:basedOn w:val="afff0"/>
    <w:uiPriority w:val="99"/>
    <w:semiHidden/>
    <w:unhideWhenUsed/>
    <w:rsid w:val="00D20260"/>
    <w:pPr>
      <w:ind w:leftChars="600" w:left="100" w:hangingChars="200" w:hanging="200"/>
      <w:contextualSpacing/>
    </w:pPr>
  </w:style>
  <w:style w:type="paragraph" w:styleId="53">
    <w:name w:val="List 5"/>
    <w:basedOn w:val="afff0"/>
    <w:uiPriority w:val="99"/>
    <w:semiHidden/>
    <w:unhideWhenUsed/>
    <w:rsid w:val="00D20260"/>
    <w:pPr>
      <w:ind w:leftChars="800" w:left="100" w:hangingChars="200" w:hanging="200"/>
      <w:contextualSpacing/>
    </w:pPr>
  </w:style>
  <w:style w:type="paragraph" w:styleId="a">
    <w:name w:val="List Number"/>
    <w:basedOn w:val="afff0"/>
    <w:uiPriority w:val="99"/>
    <w:semiHidden/>
    <w:unhideWhenUsed/>
    <w:rsid w:val="00D20260"/>
    <w:pPr>
      <w:numPr>
        <w:numId w:val="20"/>
      </w:numPr>
      <w:contextualSpacing/>
    </w:pPr>
  </w:style>
  <w:style w:type="paragraph" w:styleId="2">
    <w:name w:val="List Number 2"/>
    <w:basedOn w:val="afff0"/>
    <w:uiPriority w:val="99"/>
    <w:semiHidden/>
    <w:unhideWhenUsed/>
    <w:rsid w:val="00D20260"/>
    <w:pPr>
      <w:numPr>
        <w:numId w:val="21"/>
      </w:numPr>
      <w:contextualSpacing/>
    </w:pPr>
  </w:style>
  <w:style w:type="paragraph" w:styleId="3">
    <w:name w:val="List Number 3"/>
    <w:basedOn w:val="afff0"/>
    <w:uiPriority w:val="99"/>
    <w:semiHidden/>
    <w:unhideWhenUsed/>
    <w:rsid w:val="00D20260"/>
    <w:pPr>
      <w:numPr>
        <w:numId w:val="22"/>
      </w:numPr>
      <w:contextualSpacing/>
    </w:pPr>
  </w:style>
  <w:style w:type="paragraph" w:styleId="4">
    <w:name w:val="List Number 4"/>
    <w:basedOn w:val="afff0"/>
    <w:uiPriority w:val="99"/>
    <w:semiHidden/>
    <w:unhideWhenUsed/>
    <w:rsid w:val="00D20260"/>
    <w:pPr>
      <w:numPr>
        <w:numId w:val="23"/>
      </w:numPr>
      <w:contextualSpacing/>
    </w:pPr>
  </w:style>
  <w:style w:type="paragraph" w:styleId="5">
    <w:name w:val="List Number 5"/>
    <w:basedOn w:val="afff0"/>
    <w:uiPriority w:val="99"/>
    <w:semiHidden/>
    <w:unhideWhenUsed/>
    <w:rsid w:val="00D20260"/>
    <w:pPr>
      <w:numPr>
        <w:numId w:val="24"/>
      </w:numPr>
      <w:contextualSpacing/>
    </w:pPr>
  </w:style>
  <w:style w:type="paragraph" w:styleId="affffffff6">
    <w:name w:val="List Continue"/>
    <w:basedOn w:val="afff0"/>
    <w:uiPriority w:val="99"/>
    <w:semiHidden/>
    <w:unhideWhenUsed/>
    <w:rsid w:val="00D20260"/>
    <w:pPr>
      <w:spacing w:after="120"/>
      <w:ind w:leftChars="200" w:left="420"/>
      <w:contextualSpacing/>
    </w:pPr>
  </w:style>
  <w:style w:type="paragraph" w:styleId="2b">
    <w:name w:val="List Continue 2"/>
    <w:basedOn w:val="afff0"/>
    <w:uiPriority w:val="99"/>
    <w:semiHidden/>
    <w:unhideWhenUsed/>
    <w:rsid w:val="00D20260"/>
    <w:pPr>
      <w:spacing w:after="120"/>
      <w:ind w:leftChars="400" w:left="840"/>
      <w:contextualSpacing/>
    </w:pPr>
  </w:style>
  <w:style w:type="paragraph" w:styleId="39">
    <w:name w:val="List Continue 3"/>
    <w:basedOn w:val="afff0"/>
    <w:uiPriority w:val="99"/>
    <w:semiHidden/>
    <w:unhideWhenUsed/>
    <w:rsid w:val="00D20260"/>
    <w:pPr>
      <w:spacing w:after="120"/>
      <w:ind w:leftChars="600" w:left="1260"/>
      <w:contextualSpacing/>
    </w:pPr>
  </w:style>
  <w:style w:type="paragraph" w:styleId="45">
    <w:name w:val="List Continue 4"/>
    <w:basedOn w:val="afff0"/>
    <w:uiPriority w:val="99"/>
    <w:semiHidden/>
    <w:unhideWhenUsed/>
    <w:rsid w:val="00D20260"/>
    <w:pPr>
      <w:spacing w:after="120"/>
      <w:ind w:leftChars="800" w:left="1680"/>
      <w:contextualSpacing/>
    </w:pPr>
  </w:style>
  <w:style w:type="paragraph" w:styleId="54">
    <w:name w:val="List Continue 5"/>
    <w:basedOn w:val="afff0"/>
    <w:uiPriority w:val="99"/>
    <w:semiHidden/>
    <w:unhideWhenUsed/>
    <w:rsid w:val="00D20260"/>
    <w:pPr>
      <w:spacing w:after="120"/>
      <w:ind w:leftChars="1000" w:left="2100"/>
      <w:contextualSpacing/>
    </w:pPr>
  </w:style>
  <w:style w:type="paragraph" w:styleId="a0">
    <w:name w:val="List Bullet"/>
    <w:basedOn w:val="afff0"/>
    <w:uiPriority w:val="99"/>
    <w:semiHidden/>
    <w:unhideWhenUsed/>
    <w:rsid w:val="00D20260"/>
    <w:pPr>
      <w:numPr>
        <w:numId w:val="25"/>
      </w:numPr>
      <w:contextualSpacing/>
    </w:pPr>
  </w:style>
  <w:style w:type="paragraph" w:styleId="20">
    <w:name w:val="List Bullet 2"/>
    <w:basedOn w:val="afff0"/>
    <w:uiPriority w:val="99"/>
    <w:semiHidden/>
    <w:unhideWhenUsed/>
    <w:rsid w:val="00D20260"/>
    <w:pPr>
      <w:numPr>
        <w:numId w:val="26"/>
      </w:numPr>
      <w:contextualSpacing/>
    </w:pPr>
  </w:style>
  <w:style w:type="paragraph" w:styleId="30">
    <w:name w:val="List Bullet 3"/>
    <w:basedOn w:val="afff0"/>
    <w:uiPriority w:val="99"/>
    <w:semiHidden/>
    <w:unhideWhenUsed/>
    <w:rsid w:val="00D20260"/>
    <w:pPr>
      <w:numPr>
        <w:numId w:val="27"/>
      </w:numPr>
      <w:contextualSpacing/>
    </w:pPr>
  </w:style>
  <w:style w:type="paragraph" w:styleId="40">
    <w:name w:val="List Bullet 4"/>
    <w:basedOn w:val="afff0"/>
    <w:uiPriority w:val="99"/>
    <w:semiHidden/>
    <w:unhideWhenUsed/>
    <w:rsid w:val="00D20260"/>
    <w:pPr>
      <w:numPr>
        <w:numId w:val="28"/>
      </w:numPr>
      <w:contextualSpacing/>
    </w:pPr>
  </w:style>
  <w:style w:type="paragraph" w:styleId="50">
    <w:name w:val="List Bullet 5"/>
    <w:basedOn w:val="afff0"/>
    <w:uiPriority w:val="99"/>
    <w:semiHidden/>
    <w:unhideWhenUsed/>
    <w:rsid w:val="00D20260"/>
    <w:pPr>
      <w:numPr>
        <w:numId w:val="29"/>
      </w:numPr>
      <w:contextualSpacing/>
    </w:pPr>
  </w:style>
  <w:style w:type="table" w:styleId="1a">
    <w:name w:val="Table List 1"/>
    <w:basedOn w:val="afff2"/>
    <w:uiPriority w:val="99"/>
    <w:semiHidden/>
    <w:unhideWhenUsed/>
    <w:rsid w:val="00D20260"/>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fff2"/>
    <w:uiPriority w:val="99"/>
    <w:semiHidden/>
    <w:unhideWhenUsed/>
    <w:rsid w:val="00D20260"/>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fff2"/>
    <w:uiPriority w:val="99"/>
    <w:semiHidden/>
    <w:unhideWhenUsed/>
    <w:rsid w:val="00D20260"/>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fff2"/>
    <w:uiPriority w:val="99"/>
    <w:semiHidden/>
    <w:unhideWhenUsed/>
    <w:rsid w:val="00D20260"/>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fff2"/>
    <w:uiPriority w:val="99"/>
    <w:semiHidden/>
    <w:unhideWhenUsed/>
    <w:rsid w:val="00D20260"/>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fff2"/>
    <w:uiPriority w:val="99"/>
    <w:semiHidden/>
    <w:unhideWhenUsed/>
    <w:rsid w:val="00D20260"/>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fff2"/>
    <w:uiPriority w:val="99"/>
    <w:semiHidden/>
    <w:unhideWhenUsed/>
    <w:rsid w:val="00D202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fff2"/>
    <w:uiPriority w:val="99"/>
    <w:semiHidden/>
    <w:unhideWhenUsed/>
    <w:rsid w:val="00D20260"/>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paragraph" w:styleId="affffffff7">
    <w:name w:val="List Paragraph"/>
    <w:basedOn w:val="afff0"/>
    <w:uiPriority w:val="34"/>
    <w:qFormat/>
    <w:rsid w:val="00D20260"/>
    <w:pPr>
      <w:ind w:firstLineChars="200" w:firstLine="420"/>
    </w:pPr>
  </w:style>
  <w:style w:type="table" w:styleId="affffffff8">
    <w:name w:val="Table Contemporary"/>
    <w:basedOn w:val="afff2"/>
    <w:uiPriority w:val="99"/>
    <w:semiHidden/>
    <w:unhideWhenUsed/>
    <w:rsid w:val="00D20260"/>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ffffff9">
    <w:name w:val="Intense Reference"/>
    <w:basedOn w:val="afff1"/>
    <w:uiPriority w:val="32"/>
    <w:qFormat/>
    <w:rsid w:val="00D20260"/>
    <w:rPr>
      <w:b/>
      <w:bCs/>
      <w:smallCaps/>
      <w:color w:val="5B9BD5" w:themeColor="accent1"/>
      <w:spacing w:val="5"/>
    </w:rPr>
  </w:style>
  <w:style w:type="character" w:styleId="affffffffa">
    <w:name w:val="Intense Emphasis"/>
    <w:basedOn w:val="afff1"/>
    <w:uiPriority w:val="21"/>
    <w:qFormat/>
    <w:rsid w:val="00D20260"/>
    <w:rPr>
      <w:i/>
      <w:iCs/>
      <w:color w:val="5B9BD5" w:themeColor="accent1"/>
    </w:rPr>
  </w:style>
  <w:style w:type="paragraph" w:styleId="affffffffb">
    <w:name w:val="Intense Quote"/>
    <w:basedOn w:val="afff0"/>
    <w:next w:val="afff0"/>
    <w:link w:val="affffffffc"/>
    <w:uiPriority w:val="30"/>
    <w:qFormat/>
    <w:rsid w:val="00D202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fffc">
    <w:name w:val="明显引用 字符"/>
    <w:basedOn w:val="afff1"/>
    <w:link w:val="affffffffb"/>
    <w:uiPriority w:val="30"/>
    <w:rsid w:val="00D20260"/>
    <w:rPr>
      <w:i/>
      <w:iCs/>
      <w:color w:val="5B9BD5" w:themeColor="accent1"/>
      <w:kern w:val="2"/>
      <w:sz w:val="21"/>
      <w:szCs w:val="24"/>
    </w:rPr>
  </w:style>
  <w:style w:type="paragraph" w:styleId="affffffffd">
    <w:name w:val="Balloon Text"/>
    <w:basedOn w:val="afff0"/>
    <w:link w:val="affffffffe"/>
    <w:uiPriority w:val="99"/>
    <w:semiHidden/>
    <w:unhideWhenUsed/>
    <w:rsid w:val="00D20260"/>
    <w:rPr>
      <w:sz w:val="18"/>
      <w:szCs w:val="18"/>
    </w:rPr>
  </w:style>
  <w:style w:type="character" w:customStyle="1" w:styleId="affffffffe">
    <w:name w:val="批注框文本 字符"/>
    <w:basedOn w:val="afff1"/>
    <w:link w:val="affffffffd"/>
    <w:uiPriority w:val="99"/>
    <w:semiHidden/>
    <w:rsid w:val="00D20260"/>
    <w:rPr>
      <w:kern w:val="2"/>
      <w:sz w:val="18"/>
      <w:szCs w:val="18"/>
    </w:rPr>
  </w:style>
  <w:style w:type="paragraph" w:styleId="afffffffff">
    <w:name w:val="annotation text"/>
    <w:basedOn w:val="afff0"/>
    <w:link w:val="afffffffff0"/>
    <w:uiPriority w:val="99"/>
    <w:unhideWhenUsed/>
    <w:qFormat/>
    <w:rsid w:val="00D20260"/>
    <w:pPr>
      <w:jc w:val="left"/>
    </w:pPr>
  </w:style>
  <w:style w:type="character" w:customStyle="1" w:styleId="afffffffff0">
    <w:name w:val="批注文字 字符"/>
    <w:basedOn w:val="afff1"/>
    <w:link w:val="afffffffff"/>
    <w:uiPriority w:val="99"/>
    <w:qFormat/>
    <w:rsid w:val="00D20260"/>
    <w:rPr>
      <w:kern w:val="2"/>
      <w:sz w:val="21"/>
      <w:szCs w:val="24"/>
    </w:rPr>
  </w:style>
  <w:style w:type="character" w:styleId="afffffffff1">
    <w:name w:val="annotation reference"/>
    <w:basedOn w:val="afff1"/>
    <w:uiPriority w:val="99"/>
    <w:semiHidden/>
    <w:unhideWhenUsed/>
    <w:rsid w:val="00D20260"/>
    <w:rPr>
      <w:sz w:val="21"/>
      <w:szCs w:val="21"/>
    </w:rPr>
  </w:style>
  <w:style w:type="paragraph" w:styleId="afffffffff2">
    <w:name w:val="annotation subject"/>
    <w:basedOn w:val="afffffffff"/>
    <w:next w:val="afffffffff"/>
    <w:link w:val="afffffffff3"/>
    <w:uiPriority w:val="99"/>
    <w:semiHidden/>
    <w:unhideWhenUsed/>
    <w:rsid w:val="00D20260"/>
    <w:rPr>
      <w:b/>
      <w:bCs/>
    </w:rPr>
  </w:style>
  <w:style w:type="character" w:customStyle="1" w:styleId="afffffffff3">
    <w:name w:val="批注主题 字符"/>
    <w:basedOn w:val="afffffffff0"/>
    <w:link w:val="afffffffff2"/>
    <w:uiPriority w:val="99"/>
    <w:semiHidden/>
    <w:rsid w:val="00D20260"/>
    <w:rPr>
      <w:b/>
      <w:bCs/>
      <w:kern w:val="2"/>
      <w:sz w:val="21"/>
      <w:szCs w:val="24"/>
    </w:rPr>
  </w:style>
  <w:style w:type="paragraph" w:styleId="afffffffff4">
    <w:name w:val="Normal (Web)"/>
    <w:basedOn w:val="afff0"/>
    <w:uiPriority w:val="99"/>
    <w:semiHidden/>
    <w:unhideWhenUsed/>
    <w:rsid w:val="00D20260"/>
    <w:rPr>
      <w:sz w:val="24"/>
    </w:rPr>
  </w:style>
  <w:style w:type="paragraph" w:styleId="afffffffff5">
    <w:name w:val="Signature"/>
    <w:basedOn w:val="afff0"/>
    <w:link w:val="afffffffff6"/>
    <w:uiPriority w:val="99"/>
    <w:semiHidden/>
    <w:unhideWhenUsed/>
    <w:rsid w:val="00D20260"/>
    <w:pPr>
      <w:ind w:leftChars="2100" w:left="100"/>
    </w:pPr>
  </w:style>
  <w:style w:type="character" w:customStyle="1" w:styleId="afffffffff6">
    <w:name w:val="签名 字符"/>
    <w:basedOn w:val="afff1"/>
    <w:link w:val="afffffffff5"/>
    <w:uiPriority w:val="99"/>
    <w:semiHidden/>
    <w:rsid w:val="00D20260"/>
    <w:rPr>
      <w:kern w:val="2"/>
      <w:sz w:val="21"/>
      <w:szCs w:val="24"/>
    </w:rPr>
  </w:style>
  <w:style w:type="table" w:styleId="afffffffff7">
    <w:name w:val="Light Shading"/>
    <w:basedOn w:val="afff2"/>
    <w:uiPriority w:val="60"/>
    <w:semiHidden/>
    <w:unhideWhenUsed/>
    <w:rsid w:val="00D202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fff2"/>
    <w:uiPriority w:val="60"/>
    <w:semiHidden/>
    <w:unhideWhenUsed/>
    <w:rsid w:val="00D2026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2">
    <w:name w:val="Light Shading Accent 2"/>
    <w:basedOn w:val="afff2"/>
    <w:uiPriority w:val="60"/>
    <w:semiHidden/>
    <w:unhideWhenUsed/>
    <w:rsid w:val="00D20260"/>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fff2"/>
    <w:uiPriority w:val="60"/>
    <w:semiHidden/>
    <w:unhideWhenUsed/>
    <w:rsid w:val="00D2026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2">
    <w:name w:val="Light Shading Accent 4"/>
    <w:basedOn w:val="afff2"/>
    <w:uiPriority w:val="60"/>
    <w:semiHidden/>
    <w:unhideWhenUsed/>
    <w:rsid w:val="00D20260"/>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2">
    <w:name w:val="Light Shading Accent 5"/>
    <w:basedOn w:val="afff2"/>
    <w:uiPriority w:val="60"/>
    <w:semiHidden/>
    <w:unhideWhenUsed/>
    <w:rsid w:val="00D20260"/>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2">
    <w:name w:val="Light Shading Accent 6"/>
    <w:basedOn w:val="afff2"/>
    <w:uiPriority w:val="60"/>
    <w:semiHidden/>
    <w:unhideWhenUsed/>
    <w:rsid w:val="00D20260"/>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ffff8">
    <w:name w:val="Light List"/>
    <w:basedOn w:val="afff2"/>
    <w:uiPriority w:val="61"/>
    <w:semiHidden/>
    <w:unhideWhenUsed/>
    <w:rsid w:val="00D202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fff2"/>
    <w:uiPriority w:val="61"/>
    <w:semiHidden/>
    <w:unhideWhenUsed/>
    <w:rsid w:val="00D2026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fff2"/>
    <w:uiPriority w:val="61"/>
    <w:semiHidden/>
    <w:unhideWhenUsed/>
    <w:rsid w:val="00D2026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3">
    <w:name w:val="Light List Accent 3"/>
    <w:basedOn w:val="afff2"/>
    <w:uiPriority w:val="61"/>
    <w:semiHidden/>
    <w:unhideWhenUsed/>
    <w:rsid w:val="00D2026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fff2"/>
    <w:uiPriority w:val="61"/>
    <w:semiHidden/>
    <w:unhideWhenUsed/>
    <w:rsid w:val="00D2026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3">
    <w:name w:val="Light List Accent 5"/>
    <w:basedOn w:val="afff2"/>
    <w:uiPriority w:val="61"/>
    <w:semiHidden/>
    <w:unhideWhenUsed/>
    <w:rsid w:val="00D2026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3">
    <w:name w:val="Light List Accent 6"/>
    <w:basedOn w:val="afff2"/>
    <w:uiPriority w:val="61"/>
    <w:semiHidden/>
    <w:unhideWhenUsed/>
    <w:rsid w:val="00D2026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ffff9">
    <w:name w:val="Light Grid"/>
    <w:basedOn w:val="afff2"/>
    <w:uiPriority w:val="62"/>
    <w:semiHidden/>
    <w:unhideWhenUsed/>
    <w:rsid w:val="00D202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fff2"/>
    <w:uiPriority w:val="62"/>
    <w:semiHidden/>
    <w:unhideWhenUsed/>
    <w:rsid w:val="00D2026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4">
    <w:name w:val="Light Grid Accent 2"/>
    <w:basedOn w:val="afff2"/>
    <w:uiPriority w:val="62"/>
    <w:semiHidden/>
    <w:unhideWhenUsed/>
    <w:rsid w:val="00D2026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4">
    <w:name w:val="Light Grid Accent 3"/>
    <w:basedOn w:val="afff2"/>
    <w:uiPriority w:val="62"/>
    <w:semiHidden/>
    <w:unhideWhenUsed/>
    <w:rsid w:val="00D2026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fff2"/>
    <w:uiPriority w:val="62"/>
    <w:semiHidden/>
    <w:unhideWhenUsed/>
    <w:rsid w:val="00D2026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fff2"/>
    <w:uiPriority w:val="62"/>
    <w:semiHidden/>
    <w:unhideWhenUsed/>
    <w:rsid w:val="00D2026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fff2"/>
    <w:uiPriority w:val="62"/>
    <w:semiHidden/>
    <w:unhideWhenUsed/>
    <w:rsid w:val="00D2026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afffffffffa">
    <w:name w:val="Emphasis"/>
    <w:basedOn w:val="afff1"/>
    <w:uiPriority w:val="20"/>
    <w:qFormat/>
    <w:rsid w:val="00D20260"/>
    <w:rPr>
      <w:i/>
      <w:iCs/>
    </w:rPr>
  </w:style>
  <w:style w:type="table" w:customStyle="1" w:styleId="110">
    <w:name w:val="清单表 1 浅色1"/>
    <w:basedOn w:val="afff2"/>
    <w:uiPriority w:val="46"/>
    <w:rsid w:val="00D2026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清单表 1 浅色 - 着色 11"/>
    <w:basedOn w:val="afff2"/>
    <w:uiPriority w:val="46"/>
    <w:rsid w:val="00D2026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
    <w:name w:val="清单表 1 浅色 - 着色 21"/>
    <w:basedOn w:val="afff2"/>
    <w:uiPriority w:val="46"/>
    <w:rsid w:val="00D20260"/>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
    <w:name w:val="清单表 1 浅色 - 着色 31"/>
    <w:basedOn w:val="afff2"/>
    <w:uiPriority w:val="46"/>
    <w:rsid w:val="00D2026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
    <w:name w:val="清单表 1 浅色 - 着色 41"/>
    <w:basedOn w:val="afff2"/>
    <w:uiPriority w:val="46"/>
    <w:rsid w:val="00D20260"/>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
    <w:name w:val="清单表 1 浅色 - 着色 51"/>
    <w:basedOn w:val="afff2"/>
    <w:uiPriority w:val="46"/>
    <w:rsid w:val="00D20260"/>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
    <w:name w:val="清单表 1 浅色 - 着色 61"/>
    <w:basedOn w:val="afff2"/>
    <w:uiPriority w:val="46"/>
    <w:rsid w:val="00D2026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f2"/>
    <w:uiPriority w:val="47"/>
    <w:rsid w:val="00D2026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清单表 2 - 着色 11"/>
    <w:basedOn w:val="afff2"/>
    <w:uiPriority w:val="47"/>
    <w:rsid w:val="00D20260"/>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
    <w:name w:val="清单表 2 - 着色 21"/>
    <w:basedOn w:val="afff2"/>
    <w:uiPriority w:val="47"/>
    <w:rsid w:val="00D2026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
    <w:name w:val="清单表 2 - 着色 31"/>
    <w:basedOn w:val="afff2"/>
    <w:uiPriority w:val="47"/>
    <w:rsid w:val="00D2026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清单表 2 - 着色 41"/>
    <w:basedOn w:val="afff2"/>
    <w:uiPriority w:val="47"/>
    <w:rsid w:val="00D20260"/>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清单表 2 - 着色 51"/>
    <w:basedOn w:val="afff2"/>
    <w:uiPriority w:val="47"/>
    <w:rsid w:val="00D2026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
    <w:name w:val="清单表 2 - 着色 61"/>
    <w:basedOn w:val="afff2"/>
    <w:uiPriority w:val="47"/>
    <w:rsid w:val="00D20260"/>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f2"/>
    <w:uiPriority w:val="48"/>
    <w:rsid w:val="00D202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f2"/>
    <w:uiPriority w:val="48"/>
    <w:rsid w:val="00D2026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f2"/>
    <w:uiPriority w:val="48"/>
    <w:rsid w:val="00D20260"/>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f2"/>
    <w:uiPriority w:val="48"/>
    <w:rsid w:val="00D2026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f2"/>
    <w:uiPriority w:val="48"/>
    <w:rsid w:val="00D2026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f2"/>
    <w:uiPriority w:val="48"/>
    <w:rsid w:val="00D2026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f2"/>
    <w:uiPriority w:val="48"/>
    <w:rsid w:val="00D2026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f2"/>
    <w:uiPriority w:val="49"/>
    <w:rsid w:val="00D202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f2"/>
    <w:uiPriority w:val="49"/>
    <w:rsid w:val="00D2026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f2"/>
    <w:uiPriority w:val="49"/>
    <w:rsid w:val="00D2026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f2"/>
    <w:uiPriority w:val="49"/>
    <w:rsid w:val="00D2026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f2"/>
    <w:uiPriority w:val="49"/>
    <w:rsid w:val="00D2026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f2"/>
    <w:uiPriority w:val="49"/>
    <w:rsid w:val="00D2026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f2"/>
    <w:uiPriority w:val="49"/>
    <w:rsid w:val="00D2026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f2"/>
    <w:uiPriority w:val="50"/>
    <w:rsid w:val="00D2026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f2"/>
    <w:uiPriority w:val="50"/>
    <w:rsid w:val="00D2026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f2"/>
    <w:uiPriority w:val="50"/>
    <w:rsid w:val="00D20260"/>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f2"/>
    <w:uiPriority w:val="50"/>
    <w:rsid w:val="00D2026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f2"/>
    <w:uiPriority w:val="50"/>
    <w:rsid w:val="00D20260"/>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f2"/>
    <w:uiPriority w:val="50"/>
    <w:rsid w:val="00D20260"/>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f2"/>
    <w:uiPriority w:val="50"/>
    <w:rsid w:val="00D20260"/>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f2"/>
    <w:uiPriority w:val="51"/>
    <w:rsid w:val="00D2026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f2"/>
    <w:uiPriority w:val="51"/>
    <w:rsid w:val="00D2026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f2"/>
    <w:uiPriority w:val="51"/>
    <w:rsid w:val="00D20260"/>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f2"/>
    <w:uiPriority w:val="51"/>
    <w:rsid w:val="00D202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f2"/>
    <w:uiPriority w:val="51"/>
    <w:rsid w:val="00D20260"/>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f2"/>
    <w:uiPriority w:val="51"/>
    <w:rsid w:val="00D20260"/>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f2"/>
    <w:uiPriority w:val="51"/>
    <w:rsid w:val="00D20260"/>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f2"/>
    <w:uiPriority w:val="52"/>
    <w:rsid w:val="00D2026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f2"/>
    <w:uiPriority w:val="52"/>
    <w:rsid w:val="00D20260"/>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f2"/>
    <w:uiPriority w:val="52"/>
    <w:rsid w:val="00D20260"/>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f2"/>
    <w:uiPriority w:val="52"/>
    <w:rsid w:val="00D2026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f2"/>
    <w:uiPriority w:val="52"/>
    <w:rsid w:val="00D2026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f2"/>
    <w:uiPriority w:val="52"/>
    <w:rsid w:val="00D20260"/>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f2"/>
    <w:uiPriority w:val="52"/>
    <w:rsid w:val="00D2026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b">
    <w:name w:val="Date"/>
    <w:basedOn w:val="afff0"/>
    <w:next w:val="afff0"/>
    <w:link w:val="afffffffffc"/>
    <w:uiPriority w:val="99"/>
    <w:semiHidden/>
    <w:unhideWhenUsed/>
    <w:rsid w:val="00D20260"/>
    <w:pPr>
      <w:ind w:leftChars="2500" w:left="100"/>
    </w:pPr>
  </w:style>
  <w:style w:type="character" w:customStyle="1" w:styleId="afffffffffc">
    <w:name w:val="日期 字符"/>
    <w:basedOn w:val="afff1"/>
    <w:link w:val="afffffffffb"/>
    <w:uiPriority w:val="99"/>
    <w:semiHidden/>
    <w:rsid w:val="00D20260"/>
    <w:rPr>
      <w:kern w:val="2"/>
      <w:sz w:val="21"/>
      <w:szCs w:val="24"/>
    </w:rPr>
  </w:style>
  <w:style w:type="table" w:styleId="afffffffffd">
    <w:name w:val="Dark List"/>
    <w:basedOn w:val="afff2"/>
    <w:uiPriority w:val="70"/>
    <w:semiHidden/>
    <w:unhideWhenUsed/>
    <w:rsid w:val="00D2026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fff2"/>
    <w:uiPriority w:val="70"/>
    <w:semiHidden/>
    <w:unhideWhenUsed/>
    <w:rsid w:val="00D20260"/>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5">
    <w:name w:val="Dark List Accent 2"/>
    <w:basedOn w:val="afff2"/>
    <w:uiPriority w:val="70"/>
    <w:semiHidden/>
    <w:unhideWhenUsed/>
    <w:rsid w:val="00D20260"/>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fff2"/>
    <w:uiPriority w:val="70"/>
    <w:semiHidden/>
    <w:unhideWhenUsed/>
    <w:rsid w:val="00D20260"/>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5">
    <w:name w:val="Dark List Accent 4"/>
    <w:basedOn w:val="afff2"/>
    <w:uiPriority w:val="70"/>
    <w:semiHidden/>
    <w:unhideWhenUsed/>
    <w:rsid w:val="00D20260"/>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5">
    <w:name w:val="Dark List Accent 5"/>
    <w:basedOn w:val="afff2"/>
    <w:uiPriority w:val="70"/>
    <w:semiHidden/>
    <w:unhideWhenUsed/>
    <w:rsid w:val="00D20260"/>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5">
    <w:name w:val="Dark List Accent 6"/>
    <w:basedOn w:val="afff2"/>
    <w:uiPriority w:val="70"/>
    <w:semiHidden/>
    <w:unhideWhenUsed/>
    <w:rsid w:val="00D20260"/>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fffffffe">
    <w:name w:val="envelope address"/>
    <w:basedOn w:val="afff0"/>
    <w:uiPriority w:val="99"/>
    <w:semiHidden/>
    <w:unhideWhenUsed/>
    <w:rsid w:val="00D20260"/>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character" w:styleId="affffffffff">
    <w:name w:val="Book Title"/>
    <w:basedOn w:val="afff1"/>
    <w:uiPriority w:val="33"/>
    <w:qFormat/>
    <w:rsid w:val="00D20260"/>
    <w:rPr>
      <w:b/>
      <w:bCs/>
      <w:i/>
      <w:iCs/>
      <w:spacing w:val="5"/>
    </w:rPr>
  </w:style>
  <w:style w:type="paragraph" w:styleId="affffffffff0">
    <w:name w:val="Bibliography"/>
    <w:basedOn w:val="afff0"/>
    <w:next w:val="afff0"/>
    <w:uiPriority w:val="37"/>
    <w:semiHidden/>
    <w:unhideWhenUsed/>
    <w:rsid w:val="00D20260"/>
  </w:style>
  <w:style w:type="table" w:styleId="1b">
    <w:name w:val="Table Columns 1"/>
    <w:basedOn w:val="afff2"/>
    <w:uiPriority w:val="99"/>
    <w:semiHidden/>
    <w:unhideWhenUsed/>
    <w:rsid w:val="00D20260"/>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fff2"/>
    <w:uiPriority w:val="99"/>
    <w:semiHidden/>
    <w:unhideWhenUsed/>
    <w:rsid w:val="00D20260"/>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fff2"/>
    <w:uiPriority w:val="99"/>
    <w:semiHidden/>
    <w:unhideWhenUsed/>
    <w:rsid w:val="00D20260"/>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fff2"/>
    <w:uiPriority w:val="99"/>
    <w:semiHidden/>
    <w:unhideWhenUsed/>
    <w:rsid w:val="00D20260"/>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fff2"/>
    <w:uiPriority w:val="99"/>
    <w:semiHidden/>
    <w:unhideWhenUsed/>
    <w:rsid w:val="00D20260"/>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2e">
    <w:name w:val="index 2"/>
    <w:basedOn w:val="afff0"/>
    <w:next w:val="afff0"/>
    <w:uiPriority w:val="99"/>
    <w:semiHidden/>
    <w:unhideWhenUsed/>
    <w:rsid w:val="00D20260"/>
    <w:pPr>
      <w:ind w:leftChars="200" w:left="200"/>
    </w:pPr>
  </w:style>
  <w:style w:type="paragraph" w:styleId="3c">
    <w:name w:val="index 3"/>
    <w:basedOn w:val="afff0"/>
    <w:next w:val="afff0"/>
    <w:uiPriority w:val="99"/>
    <w:semiHidden/>
    <w:unhideWhenUsed/>
    <w:rsid w:val="00D20260"/>
    <w:pPr>
      <w:ind w:leftChars="400" w:left="400"/>
    </w:pPr>
  </w:style>
  <w:style w:type="paragraph" w:styleId="48">
    <w:name w:val="index 4"/>
    <w:basedOn w:val="afff0"/>
    <w:next w:val="afff0"/>
    <w:uiPriority w:val="99"/>
    <w:semiHidden/>
    <w:unhideWhenUsed/>
    <w:rsid w:val="00D20260"/>
    <w:pPr>
      <w:ind w:leftChars="600" w:left="600"/>
    </w:pPr>
  </w:style>
  <w:style w:type="paragraph" w:styleId="57">
    <w:name w:val="index 5"/>
    <w:basedOn w:val="afff0"/>
    <w:next w:val="afff0"/>
    <w:uiPriority w:val="99"/>
    <w:semiHidden/>
    <w:unhideWhenUsed/>
    <w:rsid w:val="00D20260"/>
    <w:pPr>
      <w:ind w:leftChars="800" w:left="800"/>
    </w:pPr>
  </w:style>
  <w:style w:type="paragraph" w:styleId="62">
    <w:name w:val="index 6"/>
    <w:basedOn w:val="afff0"/>
    <w:next w:val="afff0"/>
    <w:uiPriority w:val="99"/>
    <w:semiHidden/>
    <w:unhideWhenUsed/>
    <w:rsid w:val="00D20260"/>
    <w:pPr>
      <w:ind w:leftChars="1000" w:left="1000"/>
    </w:pPr>
  </w:style>
  <w:style w:type="paragraph" w:styleId="72">
    <w:name w:val="index 7"/>
    <w:basedOn w:val="afff0"/>
    <w:next w:val="afff0"/>
    <w:uiPriority w:val="99"/>
    <w:semiHidden/>
    <w:unhideWhenUsed/>
    <w:rsid w:val="00D20260"/>
    <w:pPr>
      <w:ind w:leftChars="1200" w:left="1200"/>
    </w:pPr>
  </w:style>
  <w:style w:type="paragraph" w:styleId="82">
    <w:name w:val="index 8"/>
    <w:basedOn w:val="afff0"/>
    <w:next w:val="afff0"/>
    <w:uiPriority w:val="99"/>
    <w:semiHidden/>
    <w:unhideWhenUsed/>
    <w:rsid w:val="00D20260"/>
    <w:pPr>
      <w:ind w:leftChars="1400" w:left="1400"/>
    </w:pPr>
  </w:style>
  <w:style w:type="paragraph" w:styleId="91">
    <w:name w:val="index 9"/>
    <w:basedOn w:val="afff0"/>
    <w:next w:val="afff0"/>
    <w:uiPriority w:val="99"/>
    <w:semiHidden/>
    <w:unhideWhenUsed/>
    <w:rsid w:val="00D20260"/>
    <w:pPr>
      <w:ind w:leftChars="1600" w:left="1600"/>
    </w:pPr>
  </w:style>
  <w:style w:type="table" w:customStyle="1" w:styleId="111">
    <w:name w:val="网格表 1 浅色1"/>
    <w:basedOn w:val="afff2"/>
    <w:uiPriority w:val="46"/>
    <w:rsid w:val="00D202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fff2"/>
    <w:uiPriority w:val="46"/>
    <w:rsid w:val="00D2026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0">
    <w:name w:val="网格表 1 浅色 - 着色 21"/>
    <w:basedOn w:val="afff2"/>
    <w:uiPriority w:val="46"/>
    <w:rsid w:val="00D2026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网格表 1 浅色 - 着色 31"/>
    <w:basedOn w:val="afff2"/>
    <w:uiPriority w:val="46"/>
    <w:rsid w:val="00D202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网格表 1 浅色 - 着色 41"/>
    <w:basedOn w:val="afff2"/>
    <w:uiPriority w:val="46"/>
    <w:rsid w:val="00D20260"/>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网格表 1 浅色 - 着色 51"/>
    <w:basedOn w:val="afff2"/>
    <w:uiPriority w:val="46"/>
    <w:rsid w:val="00D2026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0">
    <w:name w:val="网格表 1 浅色 - 着色 61"/>
    <w:basedOn w:val="afff2"/>
    <w:uiPriority w:val="46"/>
    <w:rsid w:val="00D2026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f2"/>
    <w:uiPriority w:val="47"/>
    <w:rsid w:val="00D2026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fff2"/>
    <w:uiPriority w:val="47"/>
    <w:rsid w:val="00D2026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网格表 2 - 着色 21"/>
    <w:basedOn w:val="afff2"/>
    <w:uiPriority w:val="47"/>
    <w:rsid w:val="00D2026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网格表 2 - 着色 31"/>
    <w:basedOn w:val="afff2"/>
    <w:uiPriority w:val="47"/>
    <w:rsid w:val="00D2026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网格表 2 - 着色 41"/>
    <w:basedOn w:val="afff2"/>
    <w:uiPriority w:val="47"/>
    <w:rsid w:val="00D20260"/>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网格表 2 - 着色 51"/>
    <w:basedOn w:val="afff2"/>
    <w:uiPriority w:val="47"/>
    <w:rsid w:val="00D2026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网格表 2 - 着色 61"/>
    <w:basedOn w:val="afff2"/>
    <w:uiPriority w:val="47"/>
    <w:rsid w:val="00D2026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f2"/>
    <w:uiPriority w:val="48"/>
    <w:rsid w:val="00D202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f2"/>
    <w:uiPriority w:val="48"/>
    <w:rsid w:val="00D2026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f2"/>
    <w:uiPriority w:val="48"/>
    <w:rsid w:val="00D2026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f2"/>
    <w:uiPriority w:val="48"/>
    <w:rsid w:val="00D2026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f2"/>
    <w:uiPriority w:val="48"/>
    <w:rsid w:val="00D2026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f2"/>
    <w:uiPriority w:val="48"/>
    <w:rsid w:val="00D2026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f2"/>
    <w:uiPriority w:val="48"/>
    <w:rsid w:val="00D2026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f2"/>
    <w:uiPriority w:val="49"/>
    <w:rsid w:val="00D202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f2"/>
    <w:uiPriority w:val="49"/>
    <w:rsid w:val="00D2026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f2"/>
    <w:uiPriority w:val="49"/>
    <w:rsid w:val="00D2026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f2"/>
    <w:uiPriority w:val="49"/>
    <w:rsid w:val="00D2026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f2"/>
    <w:uiPriority w:val="49"/>
    <w:rsid w:val="00D2026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f2"/>
    <w:uiPriority w:val="49"/>
    <w:rsid w:val="00D2026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f2"/>
    <w:uiPriority w:val="49"/>
    <w:rsid w:val="00D2026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f2"/>
    <w:uiPriority w:val="50"/>
    <w:rsid w:val="00D202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f2"/>
    <w:uiPriority w:val="51"/>
    <w:rsid w:val="00D202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f2"/>
    <w:uiPriority w:val="51"/>
    <w:rsid w:val="00D2026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f2"/>
    <w:uiPriority w:val="51"/>
    <w:rsid w:val="00D2026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f2"/>
    <w:uiPriority w:val="51"/>
    <w:rsid w:val="00D2026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f2"/>
    <w:uiPriority w:val="51"/>
    <w:rsid w:val="00D2026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f2"/>
    <w:uiPriority w:val="51"/>
    <w:rsid w:val="00D2026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f2"/>
    <w:uiPriority w:val="51"/>
    <w:rsid w:val="00D2026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f2"/>
    <w:uiPriority w:val="52"/>
    <w:rsid w:val="00D202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f2"/>
    <w:uiPriority w:val="52"/>
    <w:rsid w:val="00D2026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f2"/>
    <w:uiPriority w:val="52"/>
    <w:rsid w:val="00D2026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f2"/>
    <w:uiPriority w:val="52"/>
    <w:rsid w:val="00D2026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f2"/>
    <w:uiPriority w:val="52"/>
    <w:rsid w:val="00D2026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f2"/>
    <w:uiPriority w:val="52"/>
    <w:rsid w:val="00D2026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f2"/>
    <w:uiPriority w:val="52"/>
    <w:rsid w:val="00D2026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affffffffff1">
    <w:name w:val="Table Grid"/>
    <w:basedOn w:val="afff2"/>
    <w:uiPriority w:val="99"/>
    <w:qFormat/>
    <w:rsid w:val="00D20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fff2"/>
    <w:uiPriority w:val="99"/>
    <w:semiHidden/>
    <w:unhideWhenUsed/>
    <w:rsid w:val="00D20260"/>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basedOn w:val="afff2"/>
    <w:uiPriority w:val="99"/>
    <w:semiHidden/>
    <w:unhideWhenUsed/>
    <w:rsid w:val="00D20260"/>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ff2"/>
    <w:uiPriority w:val="99"/>
    <w:semiHidden/>
    <w:unhideWhenUsed/>
    <w:rsid w:val="00D20260"/>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fff2"/>
    <w:uiPriority w:val="99"/>
    <w:semiHidden/>
    <w:unhideWhenUsed/>
    <w:rsid w:val="00D20260"/>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fff2"/>
    <w:uiPriority w:val="99"/>
    <w:semiHidden/>
    <w:unhideWhenUsed/>
    <w:rsid w:val="00D20260"/>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ff2"/>
    <w:uiPriority w:val="99"/>
    <w:semiHidden/>
    <w:unhideWhenUsed/>
    <w:rsid w:val="00D20260"/>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ff2"/>
    <w:uiPriority w:val="99"/>
    <w:semiHidden/>
    <w:unhideWhenUsed/>
    <w:rsid w:val="00D20260"/>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ff2"/>
    <w:uiPriority w:val="99"/>
    <w:semiHidden/>
    <w:unhideWhenUsed/>
    <w:rsid w:val="00D20260"/>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d">
    <w:name w:val="网格型浅色1"/>
    <w:basedOn w:val="afff2"/>
    <w:uiPriority w:val="40"/>
    <w:rsid w:val="00D202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e">
    <w:name w:val="Table Web 1"/>
    <w:basedOn w:val="afff2"/>
    <w:uiPriority w:val="99"/>
    <w:semiHidden/>
    <w:unhideWhenUsed/>
    <w:rsid w:val="00D20260"/>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ff2"/>
    <w:uiPriority w:val="99"/>
    <w:semiHidden/>
    <w:unhideWhenUsed/>
    <w:rsid w:val="00D20260"/>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e">
    <w:name w:val="Table Web 3"/>
    <w:basedOn w:val="afff2"/>
    <w:uiPriority w:val="99"/>
    <w:semiHidden/>
    <w:unhideWhenUsed/>
    <w:rsid w:val="00D20260"/>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2">
    <w:name w:val="endnote text"/>
    <w:basedOn w:val="afff0"/>
    <w:link w:val="affffffffff3"/>
    <w:uiPriority w:val="99"/>
    <w:semiHidden/>
    <w:unhideWhenUsed/>
    <w:rsid w:val="00D20260"/>
    <w:pPr>
      <w:snapToGrid w:val="0"/>
      <w:jc w:val="left"/>
    </w:pPr>
  </w:style>
  <w:style w:type="character" w:customStyle="1" w:styleId="affffffffff3">
    <w:name w:val="尾注文本 字符"/>
    <w:basedOn w:val="afff1"/>
    <w:link w:val="affffffffff2"/>
    <w:uiPriority w:val="99"/>
    <w:semiHidden/>
    <w:rsid w:val="00D20260"/>
    <w:rPr>
      <w:kern w:val="2"/>
      <w:sz w:val="21"/>
      <w:szCs w:val="24"/>
    </w:rPr>
  </w:style>
  <w:style w:type="character" w:styleId="affffffffff4">
    <w:name w:val="endnote reference"/>
    <w:basedOn w:val="afff1"/>
    <w:uiPriority w:val="99"/>
    <w:semiHidden/>
    <w:unhideWhenUsed/>
    <w:rsid w:val="00D20260"/>
    <w:rPr>
      <w:vertAlign w:val="superscript"/>
    </w:rPr>
  </w:style>
  <w:style w:type="paragraph" w:styleId="affffffffff5">
    <w:name w:val="Document Map"/>
    <w:basedOn w:val="afff0"/>
    <w:link w:val="affffffffff6"/>
    <w:uiPriority w:val="99"/>
    <w:semiHidden/>
    <w:unhideWhenUsed/>
    <w:rsid w:val="00D20260"/>
    <w:rPr>
      <w:rFonts w:ascii="Microsoft YaHei UI" w:eastAsia="Microsoft YaHei UI"/>
      <w:sz w:val="18"/>
      <w:szCs w:val="18"/>
    </w:rPr>
  </w:style>
  <w:style w:type="character" w:customStyle="1" w:styleId="affffffffff6">
    <w:name w:val="文档结构图 字符"/>
    <w:basedOn w:val="afff1"/>
    <w:link w:val="affffffffff5"/>
    <w:uiPriority w:val="99"/>
    <w:semiHidden/>
    <w:rsid w:val="00D20260"/>
    <w:rPr>
      <w:rFonts w:ascii="Microsoft YaHei UI" w:eastAsia="Microsoft YaHei UI"/>
      <w:kern w:val="2"/>
      <w:sz w:val="18"/>
      <w:szCs w:val="18"/>
    </w:rPr>
  </w:style>
  <w:style w:type="numbering" w:styleId="ac">
    <w:name w:val="Outline List 3"/>
    <w:basedOn w:val="afff3"/>
    <w:uiPriority w:val="99"/>
    <w:semiHidden/>
    <w:unhideWhenUsed/>
    <w:rsid w:val="00D20260"/>
    <w:pPr>
      <w:numPr>
        <w:numId w:val="32"/>
      </w:numPr>
    </w:pPr>
  </w:style>
  <w:style w:type="table" w:customStyle="1" w:styleId="112">
    <w:name w:val="无格式表格 11"/>
    <w:basedOn w:val="afff2"/>
    <w:uiPriority w:val="41"/>
    <w:rsid w:val="00D202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f2"/>
    <w:uiPriority w:val="42"/>
    <w:rsid w:val="00D202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f2"/>
    <w:uiPriority w:val="43"/>
    <w:rsid w:val="00D202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f2"/>
    <w:uiPriority w:val="44"/>
    <w:rsid w:val="00D202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f2"/>
    <w:uiPriority w:val="45"/>
    <w:rsid w:val="00D202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7">
    <w:name w:val="No Spacing"/>
    <w:uiPriority w:val="1"/>
    <w:qFormat/>
    <w:rsid w:val="00D20260"/>
    <w:pPr>
      <w:widowControl w:val="0"/>
      <w:jc w:val="both"/>
    </w:pPr>
    <w:rPr>
      <w:kern w:val="2"/>
      <w:sz w:val="21"/>
      <w:szCs w:val="24"/>
    </w:rPr>
  </w:style>
  <w:style w:type="paragraph" w:styleId="affffffffff8">
    <w:name w:val="Message Header"/>
    <w:basedOn w:val="afff0"/>
    <w:link w:val="affffffffff9"/>
    <w:uiPriority w:val="99"/>
    <w:semiHidden/>
    <w:unhideWhenUsed/>
    <w:rsid w:val="00D2026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ffffffffff9">
    <w:name w:val="信息标题 字符"/>
    <w:basedOn w:val="afff1"/>
    <w:link w:val="affffffffff8"/>
    <w:uiPriority w:val="99"/>
    <w:semiHidden/>
    <w:rsid w:val="00D20260"/>
    <w:rPr>
      <w:rFonts w:asciiTheme="majorHAnsi" w:eastAsiaTheme="majorEastAsia" w:hAnsiTheme="majorHAnsi" w:cstheme="majorBidi"/>
      <w:kern w:val="2"/>
      <w:sz w:val="24"/>
      <w:szCs w:val="24"/>
      <w:shd w:val="pct20" w:color="auto" w:fill="auto"/>
    </w:rPr>
  </w:style>
  <w:style w:type="character" w:styleId="affffffffffa">
    <w:name w:val="Strong"/>
    <w:basedOn w:val="afff1"/>
    <w:uiPriority w:val="22"/>
    <w:qFormat/>
    <w:rsid w:val="00D20260"/>
    <w:rPr>
      <w:b/>
      <w:bCs/>
    </w:rPr>
  </w:style>
  <w:style w:type="paragraph" w:styleId="affffffffffb">
    <w:name w:val="table of authorities"/>
    <w:basedOn w:val="afff0"/>
    <w:next w:val="afff0"/>
    <w:uiPriority w:val="99"/>
    <w:semiHidden/>
    <w:unhideWhenUsed/>
    <w:rsid w:val="00D20260"/>
    <w:pPr>
      <w:ind w:leftChars="200" w:left="420"/>
    </w:pPr>
  </w:style>
  <w:style w:type="paragraph" w:styleId="affffffffffc">
    <w:name w:val="toa heading"/>
    <w:basedOn w:val="afff0"/>
    <w:next w:val="afff0"/>
    <w:uiPriority w:val="99"/>
    <w:semiHidden/>
    <w:unhideWhenUsed/>
    <w:rsid w:val="00D20260"/>
    <w:pPr>
      <w:spacing w:before="120"/>
    </w:pPr>
    <w:rPr>
      <w:rFonts w:asciiTheme="majorHAnsi" w:hAnsiTheme="majorHAnsi" w:cstheme="majorBidi"/>
      <w:sz w:val="24"/>
    </w:rPr>
  </w:style>
  <w:style w:type="paragraph" w:styleId="affffffffffd">
    <w:name w:val="Quote"/>
    <w:basedOn w:val="afff0"/>
    <w:next w:val="afff0"/>
    <w:link w:val="affffffffffe"/>
    <w:uiPriority w:val="29"/>
    <w:qFormat/>
    <w:rsid w:val="00D20260"/>
    <w:pPr>
      <w:spacing w:before="200" w:after="160"/>
      <w:ind w:left="864" w:right="864"/>
      <w:jc w:val="center"/>
    </w:pPr>
    <w:rPr>
      <w:i/>
      <w:iCs/>
      <w:color w:val="404040" w:themeColor="text1" w:themeTint="BF"/>
    </w:rPr>
  </w:style>
  <w:style w:type="character" w:customStyle="1" w:styleId="affffffffffe">
    <w:name w:val="引用 字符"/>
    <w:basedOn w:val="afff1"/>
    <w:link w:val="affffffffffd"/>
    <w:uiPriority w:val="29"/>
    <w:rsid w:val="00D20260"/>
    <w:rPr>
      <w:i/>
      <w:iCs/>
      <w:color w:val="404040" w:themeColor="text1" w:themeTint="BF"/>
      <w:kern w:val="2"/>
      <w:sz w:val="21"/>
      <w:szCs w:val="24"/>
    </w:rPr>
  </w:style>
  <w:style w:type="character" w:styleId="afffffffffff">
    <w:name w:val="Placeholder Text"/>
    <w:basedOn w:val="afff1"/>
    <w:uiPriority w:val="99"/>
    <w:semiHidden/>
    <w:rsid w:val="00D20260"/>
    <w:rPr>
      <w:color w:val="808080"/>
    </w:rPr>
  </w:style>
  <w:style w:type="paragraph" w:styleId="afffffffffff0">
    <w:name w:val="Body Text First Indent"/>
    <w:basedOn w:val="affffff9"/>
    <w:link w:val="afffffffffff1"/>
    <w:uiPriority w:val="99"/>
    <w:semiHidden/>
    <w:unhideWhenUsed/>
    <w:rsid w:val="00D20260"/>
    <w:pPr>
      <w:ind w:firstLineChars="100" w:firstLine="420"/>
    </w:pPr>
  </w:style>
  <w:style w:type="character" w:customStyle="1" w:styleId="afffffffffff1">
    <w:name w:val="正文首行缩进 字符"/>
    <w:basedOn w:val="affffff8"/>
    <w:link w:val="afffffffffff0"/>
    <w:uiPriority w:val="99"/>
    <w:semiHidden/>
    <w:rsid w:val="00D20260"/>
    <w:rPr>
      <w:kern w:val="2"/>
      <w:sz w:val="21"/>
      <w:szCs w:val="24"/>
    </w:rPr>
  </w:style>
  <w:style w:type="paragraph" w:styleId="afffffffffff2">
    <w:name w:val="Body Text Indent"/>
    <w:basedOn w:val="afff0"/>
    <w:link w:val="afffffffffff3"/>
    <w:uiPriority w:val="99"/>
    <w:semiHidden/>
    <w:unhideWhenUsed/>
    <w:rsid w:val="00D20260"/>
    <w:pPr>
      <w:spacing w:after="120"/>
      <w:ind w:leftChars="200" w:left="420"/>
    </w:pPr>
  </w:style>
  <w:style w:type="character" w:customStyle="1" w:styleId="afffffffffff3">
    <w:name w:val="正文文本缩进 字符"/>
    <w:basedOn w:val="afff1"/>
    <w:link w:val="afffffffffff2"/>
    <w:uiPriority w:val="99"/>
    <w:semiHidden/>
    <w:rsid w:val="00D20260"/>
    <w:rPr>
      <w:kern w:val="2"/>
      <w:sz w:val="21"/>
      <w:szCs w:val="24"/>
    </w:rPr>
  </w:style>
  <w:style w:type="paragraph" w:styleId="2f1">
    <w:name w:val="Body Text First Indent 2"/>
    <w:basedOn w:val="afffffffffff2"/>
    <w:link w:val="2f2"/>
    <w:uiPriority w:val="99"/>
    <w:semiHidden/>
    <w:unhideWhenUsed/>
    <w:rsid w:val="00D20260"/>
    <w:pPr>
      <w:ind w:firstLineChars="200" w:firstLine="420"/>
    </w:pPr>
  </w:style>
  <w:style w:type="character" w:customStyle="1" w:styleId="2f2">
    <w:name w:val="正文首行缩进 2 字符"/>
    <w:basedOn w:val="afffffffffff3"/>
    <w:link w:val="2f1"/>
    <w:uiPriority w:val="99"/>
    <w:semiHidden/>
    <w:rsid w:val="00D20260"/>
    <w:rPr>
      <w:kern w:val="2"/>
      <w:sz w:val="21"/>
      <w:szCs w:val="24"/>
    </w:rPr>
  </w:style>
  <w:style w:type="paragraph" w:styleId="afffffffffff4">
    <w:name w:val="Normal Indent"/>
    <w:basedOn w:val="afff0"/>
    <w:uiPriority w:val="99"/>
    <w:semiHidden/>
    <w:unhideWhenUsed/>
    <w:rsid w:val="00D20260"/>
    <w:pPr>
      <w:ind w:firstLineChars="200" w:firstLine="420"/>
    </w:pPr>
  </w:style>
  <w:style w:type="paragraph" w:styleId="2f3">
    <w:name w:val="Body Text 2"/>
    <w:basedOn w:val="afff0"/>
    <w:link w:val="2f4"/>
    <w:uiPriority w:val="99"/>
    <w:semiHidden/>
    <w:unhideWhenUsed/>
    <w:rsid w:val="00D20260"/>
    <w:pPr>
      <w:spacing w:after="120" w:line="480" w:lineRule="auto"/>
    </w:pPr>
  </w:style>
  <w:style w:type="character" w:customStyle="1" w:styleId="2f4">
    <w:name w:val="正文文本 2 字符"/>
    <w:basedOn w:val="afff1"/>
    <w:link w:val="2f3"/>
    <w:uiPriority w:val="99"/>
    <w:semiHidden/>
    <w:rsid w:val="00D20260"/>
    <w:rPr>
      <w:kern w:val="2"/>
      <w:sz w:val="21"/>
      <w:szCs w:val="24"/>
    </w:rPr>
  </w:style>
  <w:style w:type="paragraph" w:styleId="3f">
    <w:name w:val="Body Text 3"/>
    <w:basedOn w:val="afff0"/>
    <w:link w:val="3f0"/>
    <w:uiPriority w:val="99"/>
    <w:semiHidden/>
    <w:unhideWhenUsed/>
    <w:rsid w:val="00D20260"/>
    <w:pPr>
      <w:spacing w:after="120"/>
    </w:pPr>
    <w:rPr>
      <w:sz w:val="16"/>
      <w:szCs w:val="16"/>
    </w:rPr>
  </w:style>
  <w:style w:type="character" w:customStyle="1" w:styleId="3f0">
    <w:name w:val="正文文本 3 字符"/>
    <w:basedOn w:val="afff1"/>
    <w:link w:val="3f"/>
    <w:uiPriority w:val="99"/>
    <w:semiHidden/>
    <w:rsid w:val="00D20260"/>
    <w:rPr>
      <w:kern w:val="2"/>
      <w:sz w:val="16"/>
      <w:szCs w:val="16"/>
    </w:rPr>
  </w:style>
  <w:style w:type="paragraph" w:styleId="2f5">
    <w:name w:val="Body Text Indent 2"/>
    <w:basedOn w:val="afff0"/>
    <w:link w:val="2f6"/>
    <w:uiPriority w:val="99"/>
    <w:semiHidden/>
    <w:unhideWhenUsed/>
    <w:rsid w:val="00D20260"/>
    <w:pPr>
      <w:spacing w:after="120" w:line="480" w:lineRule="auto"/>
      <w:ind w:leftChars="200" w:left="420"/>
    </w:pPr>
  </w:style>
  <w:style w:type="character" w:customStyle="1" w:styleId="2f6">
    <w:name w:val="正文文本缩进 2 字符"/>
    <w:basedOn w:val="afff1"/>
    <w:link w:val="2f5"/>
    <w:uiPriority w:val="99"/>
    <w:semiHidden/>
    <w:rsid w:val="00D20260"/>
    <w:rPr>
      <w:kern w:val="2"/>
      <w:sz w:val="21"/>
      <w:szCs w:val="24"/>
    </w:rPr>
  </w:style>
  <w:style w:type="paragraph" w:styleId="3f1">
    <w:name w:val="Body Text Indent 3"/>
    <w:basedOn w:val="afff0"/>
    <w:link w:val="3f2"/>
    <w:uiPriority w:val="99"/>
    <w:semiHidden/>
    <w:unhideWhenUsed/>
    <w:rsid w:val="00D20260"/>
    <w:pPr>
      <w:spacing w:after="120"/>
      <w:ind w:leftChars="200" w:left="420"/>
    </w:pPr>
    <w:rPr>
      <w:sz w:val="16"/>
      <w:szCs w:val="16"/>
    </w:rPr>
  </w:style>
  <w:style w:type="character" w:customStyle="1" w:styleId="3f2">
    <w:name w:val="正文文本缩进 3 字符"/>
    <w:basedOn w:val="afff1"/>
    <w:link w:val="3f1"/>
    <w:uiPriority w:val="99"/>
    <w:semiHidden/>
    <w:rsid w:val="00D20260"/>
    <w:rPr>
      <w:kern w:val="2"/>
      <w:sz w:val="16"/>
      <w:szCs w:val="16"/>
    </w:rPr>
  </w:style>
  <w:style w:type="table" w:styleId="1f">
    <w:name w:val="Medium Shading 1"/>
    <w:basedOn w:val="afff2"/>
    <w:uiPriority w:val="63"/>
    <w:semiHidden/>
    <w:unhideWhenUsed/>
    <w:rsid w:val="00D202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f2"/>
    <w:uiPriority w:val="63"/>
    <w:semiHidden/>
    <w:unhideWhenUsed/>
    <w:rsid w:val="00D2026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f2"/>
    <w:uiPriority w:val="63"/>
    <w:semiHidden/>
    <w:unhideWhenUsed/>
    <w:rsid w:val="00D2026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f2"/>
    <w:uiPriority w:val="63"/>
    <w:semiHidden/>
    <w:unhideWhenUsed/>
    <w:rsid w:val="00D2026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f2"/>
    <w:uiPriority w:val="63"/>
    <w:semiHidden/>
    <w:unhideWhenUsed/>
    <w:rsid w:val="00D2026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f2"/>
    <w:uiPriority w:val="63"/>
    <w:semiHidden/>
    <w:unhideWhenUsed/>
    <w:rsid w:val="00D2026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f2"/>
    <w:uiPriority w:val="63"/>
    <w:semiHidden/>
    <w:unhideWhenUsed/>
    <w:rsid w:val="00D2026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7">
    <w:name w:val="Medium Shading 2"/>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f2"/>
    <w:uiPriority w:val="64"/>
    <w:semiHidden/>
    <w:unhideWhenUsed/>
    <w:rsid w:val="00D202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0">
    <w:name w:val="Medium List 1"/>
    <w:basedOn w:val="afff2"/>
    <w:uiPriority w:val="65"/>
    <w:semiHidden/>
    <w:unhideWhenUsed/>
    <w:rsid w:val="00D2026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f2"/>
    <w:uiPriority w:val="65"/>
    <w:semiHidden/>
    <w:unhideWhenUsed/>
    <w:rsid w:val="00D20260"/>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f2"/>
    <w:uiPriority w:val="65"/>
    <w:semiHidden/>
    <w:unhideWhenUsed/>
    <w:rsid w:val="00D20260"/>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f2"/>
    <w:uiPriority w:val="65"/>
    <w:semiHidden/>
    <w:unhideWhenUsed/>
    <w:rsid w:val="00D20260"/>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f2"/>
    <w:uiPriority w:val="65"/>
    <w:semiHidden/>
    <w:unhideWhenUsed/>
    <w:rsid w:val="00D20260"/>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f2"/>
    <w:uiPriority w:val="65"/>
    <w:semiHidden/>
    <w:unhideWhenUsed/>
    <w:rsid w:val="00D20260"/>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f2"/>
    <w:uiPriority w:val="65"/>
    <w:semiHidden/>
    <w:unhideWhenUsed/>
    <w:rsid w:val="00D20260"/>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8">
    <w:name w:val="Medium List 2"/>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f2"/>
    <w:uiPriority w:val="66"/>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1">
    <w:name w:val="Medium Grid 1"/>
    <w:basedOn w:val="afff2"/>
    <w:uiPriority w:val="67"/>
    <w:semiHidden/>
    <w:unhideWhenUsed/>
    <w:rsid w:val="00D202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fff2"/>
    <w:uiPriority w:val="67"/>
    <w:semiHidden/>
    <w:unhideWhenUsed/>
    <w:rsid w:val="00D2026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fff2"/>
    <w:uiPriority w:val="67"/>
    <w:semiHidden/>
    <w:unhideWhenUsed/>
    <w:rsid w:val="00D2026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fff2"/>
    <w:uiPriority w:val="67"/>
    <w:semiHidden/>
    <w:unhideWhenUsed/>
    <w:rsid w:val="00D2026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fff2"/>
    <w:uiPriority w:val="67"/>
    <w:semiHidden/>
    <w:unhideWhenUsed/>
    <w:rsid w:val="00D2026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fff2"/>
    <w:uiPriority w:val="67"/>
    <w:semiHidden/>
    <w:unhideWhenUsed/>
    <w:rsid w:val="00D2026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fff2"/>
    <w:uiPriority w:val="67"/>
    <w:semiHidden/>
    <w:unhideWhenUsed/>
    <w:rsid w:val="00D2026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9">
    <w:name w:val="Medium Grid 2"/>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fff2"/>
    <w:uiPriority w:val="68"/>
    <w:semiHidden/>
    <w:unhideWhenUsed/>
    <w:rsid w:val="00D20260"/>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3">
    <w:name w:val="Medium Grid 3"/>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fff2"/>
    <w:uiPriority w:val="69"/>
    <w:semiHidden/>
    <w:unhideWhenUsed/>
    <w:rsid w:val="00D202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afffffffffff5">
    <w:name w:val="Note Heading"/>
    <w:basedOn w:val="afff0"/>
    <w:next w:val="afff0"/>
    <w:link w:val="afffffffffff6"/>
    <w:uiPriority w:val="99"/>
    <w:semiHidden/>
    <w:unhideWhenUsed/>
    <w:rsid w:val="00D20260"/>
    <w:pPr>
      <w:jc w:val="center"/>
    </w:pPr>
  </w:style>
  <w:style w:type="character" w:customStyle="1" w:styleId="afffffffffff6">
    <w:name w:val="注释标题 字符"/>
    <w:basedOn w:val="afff1"/>
    <w:link w:val="afffffffffff5"/>
    <w:uiPriority w:val="99"/>
    <w:semiHidden/>
    <w:rsid w:val="00D20260"/>
    <w:rPr>
      <w:kern w:val="2"/>
      <w:sz w:val="21"/>
      <w:szCs w:val="24"/>
    </w:rPr>
  </w:style>
  <w:style w:type="table" w:styleId="afffffffffff7">
    <w:name w:val="Table Professional"/>
    <w:basedOn w:val="afff2"/>
    <w:uiPriority w:val="99"/>
    <w:semiHidden/>
    <w:unhideWhenUsed/>
    <w:rsid w:val="00D20260"/>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fffff8">
    <w:name w:val="附录无标题章"/>
    <w:basedOn w:val="aff0"/>
    <w:qFormat/>
    <w:rsid w:val="00B807AF"/>
    <w:pPr>
      <w:spacing w:beforeLines="0" w:before="0" w:afterLines="0" w:after="0"/>
    </w:pPr>
    <w:rPr>
      <w:rFonts w:asciiTheme="majorEastAsia" w:eastAsiaTheme="majorEastAsia"/>
    </w:rPr>
  </w:style>
  <w:style w:type="paragraph" w:customStyle="1" w:styleId="afffffffffff9">
    <w:name w:val="附录一级无标题条"/>
    <w:basedOn w:val="aff1"/>
    <w:qFormat/>
    <w:rsid w:val="00F17B6A"/>
    <w:pPr>
      <w:spacing w:beforeLines="0" w:before="0" w:afterLines="0" w:after="0"/>
    </w:pPr>
    <w:rPr>
      <w:rFonts w:asciiTheme="majorEastAsia" w:eastAsiaTheme="majorEastAsia"/>
    </w:rPr>
  </w:style>
  <w:style w:type="paragraph" w:customStyle="1" w:styleId="afffffffffffa">
    <w:name w:val="附录二级无标题条"/>
    <w:basedOn w:val="aff2"/>
    <w:qFormat/>
    <w:rsid w:val="00F17B6A"/>
    <w:pPr>
      <w:spacing w:beforeLines="0" w:before="0" w:afterLines="0" w:after="0"/>
    </w:pPr>
    <w:rPr>
      <w:rFonts w:asciiTheme="majorEastAsia" w:eastAsiaTheme="majorEastAsia"/>
    </w:rPr>
  </w:style>
  <w:style w:type="paragraph" w:customStyle="1" w:styleId="afffffffffffb">
    <w:name w:val="附录三级无标题条"/>
    <w:basedOn w:val="aff3"/>
    <w:qFormat/>
    <w:rsid w:val="00F17B6A"/>
    <w:pPr>
      <w:spacing w:beforeLines="0" w:before="0" w:afterLines="0" w:after="0"/>
    </w:pPr>
    <w:rPr>
      <w:rFonts w:asciiTheme="majorEastAsia" w:eastAsiaTheme="majorEastAsia"/>
    </w:rPr>
  </w:style>
  <w:style w:type="paragraph" w:customStyle="1" w:styleId="afffffffffffc">
    <w:name w:val="附录四级无标题条"/>
    <w:basedOn w:val="aff4"/>
    <w:qFormat/>
    <w:rsid w:val="00F17B6A"/>
    <w:pPr>
      <w:spacing w:beforeLines="0" w:before="0" w:afterLines="0" w:after="0"/>
    </w:pPr>
    <w:rPr>
      <w:rFonts w:asciiTheme="majorEastAsia" w:eastAsiaTheme="majorEastAsia"/>
    </w:rPr>
  </w:style>
  <w:style w:type="paragraph" w:customStyle="1" w:styleId="afffff0">
    <w:name w:val="示例段"/>
    <w:basedOn w:val="afffe"/>
    <w:qFormat/>
    <w:rsid w:val="00B06B22"/>
    <w:pPr>
      <w:ind w:firstLine="420"/>
    </w:pPr>
    <w:rPr>
      <w:sz w:val="18"/>
    </w:rPr>
  </w:style>
  <w:style w:type="paragraph" w:customStyle="1" w:styleId="TB">
    <w:name w:val="标准标志TB"/>
    <w:basedOn w:val="afff0"/>
    <w:qFormat/>
    <w:rsid w:val="00F863B5"/>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f0"/>
    <w:qFormat/>
    <w:rsid w:val="005D203A"/>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fff9"/>
    <w:qFormat/>
    <w:rsid w:val="00F863B5"/>
    <w:pPr>
      <w:spacing w:after="0" w:line="280" w:lineRule="exact"/>
      <w:ind w:left="284"/>
    </w:pPr>
    <w:rPr>
      <w:rFonts w:ascii="黑体" w:eastAsia="黑体"/>
      <w:kern w:val="3"/>
      <w:sz w:val="28"/>
    </w:rPr>
  </w:style>
  <w:style w:type="paragraph" w:customStyle="1" w:styleId="DB2">
    <w:name w:val="发布DB"/>
    <w:basedOn w:val="GB2"/>
    <w:qFormat/>
    <w:rsid w:val="00F863B5"/>
    <w:pPr>
      <w:ind w:left="567"/>
    </w:pPr>
  </w:style>
  <w:style w:type="paragraph" w:customStyle="1" w:styleId="HB2">
    <w:name w:val="发布HB"/>
    <w:basedOn w:val="GB2"/>
    <w:qFormat/>
    <w:rsid w:val="00F863B5"/>
    <w:pPr>
      <w:ind w:left="567"/>
    </w:pPr>
  </w:style>
  <w:style w:type="paragraph" w:customStyle="1" w:styleId="QB2">
    <w:name w:val="发布QB"/>
    <w:basedOn w:val="GB2"/>
    <w:qFormat/>
    <w:rsid w:val="00F863B5"/>
    <w:pPr>
      <w:ind w:left="567"/>
    </w:pPr>
  </w:style>
  <w:style w:type="paragraph" w:customStyle="1" w:styleId="TB1">
    <w:name w:val="发布TB"/>
    <w:basedOn w:val="GB2"/>
    <w:qFormat/>
    <w:rsid w:val="00F863B5"/>
    <w:pPr>
      <w:ind w:left="567"/>
    </w:pPr>
  </w:style>
  <w:style w:type="paragraph" w:customStyle="1" w:styleId="TB2">
    <w:name w:val="发布部门TB"/>
    <w:basedOn w:val="afff0"/>
    <w:qFormat/>
    <w:rsid w:val="00F863B5"/>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f0"/>
    <w:qFormat/>
    <w:rsid w:val="00031EEE"/>
    <w:pPr>
      <w:jc w:val="right"/>
    </w:pPr>
    <w:rPr>
      <w:rFonts w:eastAsia="Times New Roman"/>
      <w:b/>
      <w:sz w:val="96"/>
    </w:rPr>
  </w:style>
  <w:style w:type="paragraph" w:customStyle="1" w:styleId="CEC0">
    <w:name w:val="标准称谓CEC"/>
    <w:basedOn w:val="afff0"/>
    <w:qFormat/>
    <w:rsid w:val="00846D16"/>
    <w:pPr>
      <w:jc w:val="center"/>
    </w:pPr>
    <w:rPr>
      <w:rFonts w:eastAsia="黑体"/>
      <w:b/>
      <w:w w:val="132"/>
      <w:kern w:val="0"/>
      <w:sz w:val="52"/>
    </w:rPr>
  </w:style>
  <w:style w:type="paragraph" w:customStyle="1" w:styleId="CEC1">
    <w:name w:val="发布CEC"/>
    <w:basedOn w:val="GB2"/>
    <w:qFormat/>
    <w:rsid w:val="00031EEE"/>
  </w:style>
  <w:style w:type="paragraph" w:customStyle="1" w:styleId="CEC2">
    <w:name w:val="发布部门CEC"/>
    <w:basedOn w:val="afff0"/>
    <w:qFormat/>
    <w:rsid w:val="00677E34"/>
    <w:pPr>
      <w:snapToGrid w:val="0"/>
    </w:pPr>
    <w:rPr>
      <w:b/>
      <w:w w:val="135"/>
      <w:kern w:val="0"/>
      <w:sz w:val="36"/>
    </w:rPr>
  </w:style>
  <w:style w:type="paragraph" w:customStyle="1" w:styleId="afffffffffffd">
    <w:name w:val="标准正文公式"/>
    <w:basedOn w:val="afff0"/>
    <w:next w:val="afff0"/>
    <w:rsid w:val="00727842"/>
    <w:pPr>
      <w:tabs>
        <w:tab w:val="center" w:pos="4678"/>
        <w:tab w:val="right" w:leader="middleDot" w:pos="9356"/>
      </w:tabs>
      <w:adjustRightInd w:val="0"/>
    </w:pPr>
    <w:rPr>
      <w:rFonts w:ascii="宋体" w:hAnsi="宋体"/>
      <w:szCs w:val="21"/>
    </w:rPr>
  </w:style>
  <w:style w:type="numbering" w:customStyle="1" w:styleId="ad">
    <w:name w:val="附录公式标题"/>
    <w:uiPriority w:val="99"/>
    <w:rsid w:val="00B226E1"/>
    <w:pPr>
      <w:numPr>
        <w:numId w:val="33"/>
      </w:numPr>
    </w:pPr>
  </w:style>
  <w:style w:type="paragraph" w:customStyle="1" w:styleId="af3">
    <w:name w:val="附录公式标号"/>
    <w:basedOn w:val="affffffff7"/>
    <w:qFormat/>
    <w:rsid w:val="00B226E1"/>
    <w:pPr>
      <w:numPr>
        <w:numId w:val="34"/>
      </w:numPr>
      <w:snapToGrid w:val="0"/>
      <w:spacing w:line="14" w:lineRule="atLeast"/>
      <w:ind w:firstLineChars="0"/>
    </w:pPr>
    <w:rPr>
      <w:color w:val="FFFFFF" w:themeColor="background1"/>
      <w:sz w:val="2"/>
    </w:rPr>
  </w:style>
  <w:style w:type="paragraph" w:customStyle="1" w:styleId="af4">
    <w:name w:val="附录公式编号"/>
    <w:basedOn w:val="affffff9"/>
    <w:qFormat/>
    <w:rsid w:val="00043421"/>
    <w:pPr>
      <w:numPr>
        <w:ilvl w:val="1"/>
        <w:numId w:val="34"/>
      </w:numPr>
    </w:pPr>
  </w:style>
  <w:style w:type="character" w:customStyle="1" w:styleId="Char">
    <w:name w:val="段 Char"/>
    <w:link w:val="afffe"/>
    <w:qFormat/>
    <w:rsid w:val="00FB6A1E"/>
    <w:rPr>
      <w:rFonts w:ascii="宋体"/>
      <w:noProof/>
      <w:sz w:val="21"/>
    </w:rPr>
  </w:style>
  <w:style w:type="character" w:customStyle="1" w:styleId="1f2">
    <w:name w:val="未处理的提及1"/>
    <w:basedOn w:val="afff1"/>
    <w:uiPriority w:val="99"/>
    <w:semiHidden/>
    <w:unhideWhenUsed/>
    <w:rsid w:val="004149CE"/>
    <w:rPr>
      <w:color w:val="605E5C"/>
      <w:shd w:val="clear" w:color="auto" w:fill="E1DFDD"/>
    </w:rPr>
  </w:style>
  <w:style w:type="paragraph" w:customStyle="1" w:styleId="af0">
    <w:name w:val="列项——（一级）"/>
    <w:rsid w:val="00A37B34"/>
    <w:pPr>
      <w:widowControl w:val="0"/>
      <w:numPr>
        <w:numId w:val="36"/>
      </w:numPr>
      <w:jc w:val="both"/>
    </w:pPr>
    <w:rPr>
      <w:rFonts w:ascii="宋体"/>
      <w:sz w:val="21"/>
    </w:rPr>
  </w:style>
  <w:style w:type="paragraph" w:customStyle="1" w:styleId="af1">
    <w:name w:val="列项●（二级）"/>
    <w:rsid w:val="00A37B34"/>
    <w:pPr>
      <w:numPr>
        <w:ilvl w:val="1"/>
        <w:numId w:val="36"/>
      </w:numPr>
      <w:tabs>
        <w:tab w:val="left" w:pos="840"/>
      </w:tabs>
      <w:jc w:val="both"/>
    </w:pPr>
    <w:rPr>
      <w:rFonts w:ascii="宋体"/>
      <w:sz w:val="21"/>
    </w:rPr>
  </w:style>
  <w:style w:type="paragraph" w:customStyle="1" w:styleId="af2">
    <w:name w:val="列项◆（三级）"/>
    <w:basedOn w:val="afff0"/>
    <w:rsid w:val="00A37B34"/>
    <w:pPr>
      <w:numPr>
        <w:ilvl w:val="2"/>
        <w:numId w:val="36"/>
      </w:numPr>
    </w:pPr>
    <w:rPr>
      <w:rFonts w:ascii="宋体"/>
      <w:szCs w:val="21"/>
    </w:rPr>
  </w:style>
  <w:style w:type="character" w:customStyle="1" w:styleId="22">
    <w:name w:val="标题 2 字符"/>
    <w:basedOn w:val="afff1"/>
    <w:link w:val="21"/>
    <w:uiPriority w:val="9"/>
    <w:rsid w:val="00606B8E"/>
    <w:rPr>
      <w:rFonts w:ascii="Arial" w:eastAsia="黑体" w:hAnsi="Arial"/>
      <w:b/>
      <w:bCs/>
      <w:kern w:val="2"/>
      <w:sz w:val="32"/>
      <w:szCs w:val="32"/>
    </w:rPr>
  </w:style>
  <w:style w:type="paragraph" w:customStyle="1" w:styleId="afffffffffffe">
    <w:name w:val="正文文字"/>
    <w:next w:val="afff0"/>
    <w:link w:val="affffffffffff"/>
    <w:qFormat/>
    <w:rsid w:val="00606B8E"/>
    <w:pPr>
      <w:ind w:left="567" w:hanging="567"/>
    </w:pPr>
    <w:rPr>
      <w:rFonts w:cstheme="minorBidi"/>
      <w:kern w:val="2"/>
      <w:sz w:val="21"/>
      <w:szCs w:val="22"/>
    </w:rPr>
  </w:style>
  <w:style w:type="character" w:customStyle="1" w:styleId="10">
    <w:name w:val="标题 1 字符"/>
    <w:basedOn w:val="afff1"/>
    <w:link w:val="1"/>
    <w:uiPriority w:val="9"/>
    <w:rsid w:val="00A015BE"/>
    <w:rPr>
      <w:b/>
      <w:bCs/>
      <w:kern w:val="44"/>
      <w:sz w:val="44"/>
      <w:szCs w:val="44"/>
    </w:rPr>
  </w:style>
  <w:style w:type="character" w:customStyle="1" w:styleId="affffffffffff">
    <w:name w:val="正文文字 字符"/>
    <w:basedOn w:val="afff1"/>
    <w:link w:val="afffffffffffe"/>
    <w:rsid w:val="00A015BE"/>
    <w:rPr>
      <w:rFonts w:cstheme="minorBidi"/>
      <w:kern w:val="2"/>
      <w:sz w:val="21"/>
      <w:szCs w:val="22"/>
    </w:rPr>
  </w:style>
  <w:style w:type="character" w:customStyle="1" w:styleId="afffff8">
    <w:name w:val="页眉 字符"/>
    <w:basedOn w:val="afff1"/>
    <w:link w:val="afffff7"/>
    <w:uiPriority w:val="99"/>
    <w:rsid w:val="0029559B"/>
    <w:rPr>
      <w:kern w:val="2"/>
      <w:sz w:val="18"/>
      <w:szCs w:val="18"/>
    </w:rPr>
  </w:style>
  <w:style w:type="character" w:customStyle="1" w:styleId="afffff5">
    <w:name w:val="页脚 字符"/>
    <w:basedOn w:val="afff1"/>
    <w:link w:val="afffff4"/>
    <w:uiPriority w:val="99"/>
    <w:rsid w:val="0029559B"/>
    <w:rPr>
      <w:kern w:val="2"/>
      <w:sz w:val="18"/>
      <w:szCs w:val="18"/>
    </w:rPr>
  </w:style>
  <w:style w:type="character" w:customStyle="1" w:styleId="afff5">
    <w:name w:val="标题 字符"/>
    <w:basedOn w:val="afff1"/>
    <w:link w:val="afff4"/>
    <w:uiPriority w:val="10"/>
    <w:rsid w:val="0029559B"/>
    <w:rPr>
      <w:rFonts w:ascii="Arial" w:hAnsi="Arial" w:cs="Arial"/>
      <w:b/>
      <w:bCs/>
      <w:kern w:val="2"/>
      <w:sz w:val="32"/>
      <w:szCs w:val="32"/>
    </w:rPr>
  </w:style>
  <w:style w:type="character" w:customStyle="1" w:styleId="MTEquationSection">
    <w:name w:val="MTEquationSection"/>
    <w:basedOn w:val="afff1"/>
    <w:rsid w:val="0029559B"/>
    <w:rPr>
      <w:vanish/>
      <w:color w:val="FF0000"/>
    </w:rPr>
  </w:style>
  <w:style w:type="paragraph" w:customStyle="1" w:styleId="MTDisplayEquation">
    <w:name w:val="MTDisplayEquation"/>
    <w:basedOn w:val="afffffffffffe"/>
    <w:next w:val="afff0"/>
    <w:link w:val="MTDisplayEquation0"/>
    <w:rsid w:val="0029559B"/>
    <w:pPr>
      <w:numPr>
        <w:ilvl w:val="2"/>
        <w:numId w:val="1"/>
      </w:numPr>
      <w:tabs>
        <w:tab w:val="center" w:pos="4440"/>
        <w:tab w:val="right" w:pos="8300"/>
      </w:tabs>
      <w:ind w:left="567"/>
    </w:pPr>
  </w:style>
  <w:style w:type="character" w:customStyle="1" w:styleId="MTDisplayEquation0">
    <w:name w:val="MTDisplayEquation 字符"/>
    <w:basedOn w:val="affffffffffff"/>
    <w:link w:val="MTDisplayEquation"/>
    <w:rsid w:val="0029559B"/>
    <w:rPr>
      <w:rFonts w:cstheme="minorBidi"/>
      <w:kern w:val="2"/>
      <w:sz w:val="21"/>
      <w:szCs w:val="22"/>
    </w:rPr>
  </w:style>
  <w:style w:type="character" w:customStyle="1" w:styleId="32">
    <w:name w:val="标题 3 字符"/>
    <w:basedOn w:val="afff1"/>
    <w:link w:val="31"/>
    <w:uiPriority w:val="9"/>
    <w:rsid w:val="0029559B"/>
    <w:rPr>
      <w:b/>
      <w:bCs/>
      <w:kern w:val="2"/>
      <w:sz w:val="32"/>
      <w:szCs w:val="32"/>
    </w:rPr>
  </w:style>
  <w:style w:type="paragraph" w:customStyle="1" w:styleId="333">
    <w:name w:val="样式333"/>
    <w:basedOn w:val="afffffa"/>
    <w:link w:val="3330"/>
    <w:rsid w:val="0029559B"/>
    <w:pPr>
      <w:spacing w:beforeLines="100" w:before="312" w:line="360" w:lineRule="auto"/>
      <w:jc w:val="center"/>
    </w:pPr>
    <w:rPr>
      <w:rFonts w:ascii="黑体" w:eastAsia="黑体" w:hAnsi="黑体"/>
      <w:kern w:val="0"/>
      <w:szCs w:val="21"/>
    </w:rPr>
  </w:style>
  <w:style w:type="character" w:customStyle="1" w:styleId="3330">
    <w:name w:val="样式333 字符"/>
    <w:basedOn w:val="afff1"/>
    <w:link w:val="333"/>
    <w:qFormat/>
    <w:rsid w:val="0029559B"/>
    <w:rPr>
      <w:rFonts w:ascii="黑体" w:eastAsia="黑体" w:hAnsi="黑体" w:cs="Arial"/>
      <w:sz w:val="21"/>
      <w:szCs w:val="21"/>
    </w:rPr>
  </w:style>
  <w:style w:type="paragraph" w:styleId="affffffffffff0">
    <w:name w:val="Revision"/>
    <w:hidden/>
    <w:uiPriority w:val="99"/>
    <w:semiHidden/>
    <w:rsid w:val="0029559B"/>
    <w:rPr>
      <w:rFonts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oleObject" Target="embeddings/oleObject149.bin"/><Relationship Id="rId21" Type="http://schemas.openxmlformats.org/officeDocument/2006/relationships/image" Target="media/image4.wmf"/><Relationship Id="rId63" Type="http://schemas.openxmlformats.org/officeDocument/2006/relationships/image" Target="media/image23.wmf"/><Relationship Id="rId159" Type="http://schemas.openxmlformats.org/officeDocument/2006/relationships/image" Target="media/image71.wmf"/><Relationship Id="rId324" Type="http://schemas.openxmlformats.org/officeDocument/2006/relationships/oleObject" Target="embeddings/oleObject163.bin"/><Relationship Id="rId170" Type="http://schemas.openxmlformats.org/officeDocument/2006/relationships/image" Target="media/image75.wmf"/><Relationship Id="rId226" Type="http://schemas.openxmlformats.org/officeDocument/2006/relationships/image" Target="media/image102.wmf"/><Relationship Id="rId268" Type="http://schemas.openxmlformats.org/officeDocument/2006/relationships/oleObject" Target="embeddings/oleObject129.bin"/><Relationship Id="rId32" Type="http://schemas.openxmlformats.org/officeDocument/2006/relationships/image" Target="media/image9.wmf"/><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chart" Target="charts/chart3.xml"/><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2.bin"/><Relationship Id="rId279" Type="http://schemas.openxmlformats.org/officeDocument/2006/relationships/image" Target="media/image127.wmf"/><Relationship Id="rId43" Type="http://schemas.openxmlformats.org/officeDocument/2006/relationships/oleObject" Target="embeddings/oleObject14.bin"/><Relationship Id="rId139" Type="http://schemas.openxmlformats.org/officeDocument/2006/relationships/image" Target="media/image61.wmf"/><Relationship Id="rId290" Type="http://schemas.openxmlformats.org/officeDocument/2006/relationships/oleObject" Target="embeddings/oleObject142.bin"/><Relationship Id="rId304" Type="http://schemas.openxmlformats.org/officeDocument/2006/relationships/oleObject" Target="embeddings/oleObject153.bin"/><Relationship Id="rId346" Type="http://schemas.microsoft.com/office/2018/08/relationships/commentsExtensible" Target="commentsExtensible.xml"/><Relationship Id="rId85" Type="http://schemas.openxmlformats.org/officeDocument/2006/relationships/image" Target="media/image34.wmf"/><Relationship Id="rId150" Type="http://schemas.openxmlformats.org/officeDocument/2006/relationships/oleObject" Target="embeddings/oleObject68.bin"/><Relationship Id="rId192" Type="http://schemas.openxmlformats.org/officeDocument/2006/relationships/image" Target="media/image86.wmf"/><Relationship Id="rId206" Type="http://schemas.openxmlformats.org/officeDocument/2006/relationships/image" Target="media/image93.wmf"/><Relationship Id="rId248" Type="http://schemas.openxmlformats.org/officeDocument/2006/relationships/image" Target="media/image113.wmf"/><Relationship Id="rId12" Type="http://schemas.openxmlformats.org/officeDocument/2006/relationships/header" Target="header3.xml"/><Relationship Id="rId108" Type="http://schemas.openxmlformats.org/officeDocument/2006/relationships/oleObject" Target="embeddings/oleObject48.bin"/><Relationship Id="rId315" Type="http://schemas.openxmlformats.org/officeDocument/2006/relationships/image" Target="media/image139.wmf"/><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2.wmf"/><Relationship Id="rId217" Type="http://schemas.openxmlformats.org/officeDocument/2006/relationships/oleObject" Target="embeddings/oleObject103.bin"/><Relationship Id="rId259" Type="http://schemas.openxmlformats.org/officeDocument/2006/relationships/oleObject" Target="embeddings/oleObject123.bin"/><Relationship Id="rId23" Type="http://schemas.openxmlformats.org/officeDocument/2006/relationships/image" Target="media/image5.wmf"/><Relationship Id="rId119" Type="http://schemas.openxmlformats.org/officeDocument/2006/relationships/image" Target="media/image51.wmf"/><Relationship Id="rId270" Type="http://schemas.openxmlformats.org/officeDocument/2006/relationships/oleObject" Target="embeddings/oleObject130.bin"/><Relationship Id="rId326" Type="http://schemas.openxmlformats.org/officeDocument/2006/relationships/oleObject" Target="embeddings/oleObject164.bin"/><Relationship Id="rId65" Type="http://schemas.openxmlformats.org/officeDocument/2006/relationships/image" Target="media/image24.wmf"/><Relationship Id="rId130" Type="http://schemas.openxmlformats.org/officeDocument/2006/relationships/oleObject" Target="embeddings/oleObject59.bin"/><Relationship Id="rId172" Type="http://schemas.openxmlformats.org/officeDocument/2006/relationships/image" Target="media/image76.wmf"/><Relationship Id="rId228" Type="http://schemas.openxmlformats.org/officeDocument/2006/relationships/image" Target="media/image103.wmf"/><Relationship Id="rId281" Type="http://schemas.openxmlformats.org/officeDocument/2006/relationships/image" Target="media/image128.wmf"/><Relationship Id="rId337" Type="http://schemas.openxmlformats.org/officeDocument/2006/relationships/chart" Target="charts/chart5.xml"/><Relationship Id="rId34" Type="http://schemas.openxmlformats.org/officeDocument/2006/relationships/image" Target="media/image10.wmf"/><Relationship Id="rId76" Type="http://schemas.openxmlformats.org/officeDocument/2006/relationships/oleObject" Target="embeddings/oleObject32.bin"/><Relationship Id="rId141" Type="http://schemas.openxmlformats.org/officeDocument/2006/relationships/image" Target="media/image62.wmf"/><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oleObject" Target="embeddings/oleObject113.bin"/><Relationship Id="rId250" Type="http://schemas.openxmlformats.org/officeDocument/2006/relationships/image" Target="media/image114.wmf"/><Relationship Id="rId292" Type="http://schemas.openxmlformats.org/officeDocument/2006/relationships/image" Target="media/image131.wmf"/><Relationship Id="rId306" Type="http://schemas.openxmlformats.org/officeDocument/2006/relationships/oleObject" Target="embeddings/oleObject154.bin"/><Relationship Id="rId45" Type="http://schemas.openxmlformats.org/officeDocument/2006/relationships/oleObject" Target="embeddings/oleObject16.bin"/><Relationship Id="rId87" Type="http://schemas.openxmlformats.org/officeDocument/2006/relationships/image" Target="media/image35.wmf"/><Relationship Id="rId110" Type="http://schemas.openxmlformats.org/officeDocument/2006/relationships/oleObject" Target="embeddings/oleObject49.bin"/><Relationship Id="rId152" Type="http://schemas.openxmlformats.org/officeDocument/2006/relationships/oleObject" Target="embeddings/oleObject69.bin"/><Relationship Id="rId194" Type="http://schemas.openxmlformats.org/officeDocument/2006/relationships/image" Target="media/image87.wmf"/><Relationship Id="rId208" Type="http://schemas.openxmlformats.org/officeDocument/2006/relationships/image" Target="media/image94.wmf"/><Relationship Id="rId261" Type="http://schemas.openxmlformats.org/officeDocument/2006/relationships/oleObject" Target="embeddings/oleObject124.bin"/><Relationship Id="rId14" Type="http://schemas.openxmlformats.org/officeDocument/2006/relationships/image" Target="media/image1.png"/><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0.wmf"/><Relationship Id="rId100" Type="http://schemas.openxmlformats.org/officeDocument/2006/relationships/oleObject" Target="embeddings/oleObject44.bin"/><Relationship Id="rId282" Type="http://schemas.openxmlformats.org/officeDocument/2006/relationships/oleObject" Target="embeddings/oleObject136.bin"/><Relationship Id="rId317" Type="http://schemas.openxmlformats.org/officeDocument/2006/relationships/image" Target="media/image140.wmf"/><Relationship Id="rId338" Type="http://schemas.openxmlformats.org/officeDocument/2006/relationships/chart" Target="charts/chart6.xml"/><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2.w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82.wmf"/><Relationship Id="rId219" Type="http://schemas.openxmlformats.org/officeDocument/2006/relationships/oleObject" Target="embeddings/oleObject105.bin"/><Relationship Id="rId230" Type="http://schemas.openxmlformats.org/officeDocument/2006/relationships/image" Target="media/image104.wmf"/><Relationship Id="rId251" Type="http://schemas.openxmlformats.org/officeDocument/2006/relationships/oleObject" Target="embeddings/oleObject119.bin"/><Relationship Id="rId25" Type="http://schemas.openxmlformats.org/officeDocument/2006/relationships/image" Target="media/image6.wmf"/><Relationship Id="rId46" Type="http://schemas.openxmlformats.org/officeDocument/2006/relationships/image" Target="media/image15.wmf"/><Relationship Id="rId67" Type="http://schemas.openxmlformats.org/officeDocument/2006/relationships/image" Target="media/image25.wmf"/><Relationship Id="rId272" Type="http://schemas.openxmlformats.org/officeDocument/2006/relationships/oleObject" Target="embeddings/oleObject131.bin"/><Relationship Id="rId293" Type="http://schemas.openxmlformats.org/officeDocument/2006/relationships/oleObject" Target="embeddings/oleObject144.bin"/><Relationship Id="rId307" Type="http://schemas.openxmlformats.org/officeDocument/2006/relationships/image" Target="media/image135.wmf"/><Relationship Id="rId328" Type="http://schemas.openxmlformats.org/officeDocument/2006/relationships/oleObject" Target="embeddings/oleObject165.bin"/><Relationship Id="rId88" Type="http://schemas.openxmlformats.org/officeDocument/2006/relationships/oleObject" Target="embeddings/oleObject38.bin"/><Relationship Id="rId111" Type="http://schemas.openxmlformats.org/officeDocument/2006/relationships/image" Target="media/image47.wmf"/><Relationship Id="rId132" Type="http://schemas.openxmlformats.org/officeDocument/2006/relationships/oleObject" Target="embeddings/oleObject60.bin"/><Relationship Id="rId153" Type="http://schemas.openxmlformats.org/officeDocument/2006/relationships/image" Target="media/image68.wmf"/><Relationship Id="rId174" Type="http://schemas.openxmlformats.org/officeDocument/2006/relationships/image" Target="media/image77.wmf"/><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99.wmf"/><Relationship Id="rId241" Type="http://schemas.openxmlformats.org/officeDocument/2006/relationships/oleObject" Target="embeddings/oleObject114.bin"/><Relationship Id="rId15" Type="http://schemas.openxmlformats.org/officeDocument/2006/relationships/header" Target="header4.xml"/><Relationship Id="rId36" Type="http://schemas.openxmlformats.org/officeDocument/2006/relationships/image" Target="media/image11.wmf"/><Relationship Id="rId57" Type="http://schemas.openxmlformats.org/officeDocument/2006/relationships/image" Target="media/image20.wmf"/><Relationship Id="rId262" Type="http://schemas.openxmlformats.org/officeDocument/2006/relationships/image" Target="media/image120.wmf"/><Relationship Id="rId283" Type="http://schemas.openxmlformats.org/officeDocument/2006/relationships/oleObject" Target="embeddings/oleObject137.bin"/><Relationship Id="rId318" Type="http://schemas.openxmlformats.org/officeDocument/2006/relationships/oleObject" Target="embeddings/oleObject160.bin"/><Relationship Id="rId339" Type="http://schemas.openxmlformats.org/officeDocument/2006/relationships/chart" Target="charts/chart7.xml"/><Relationship Id="rId78" Type="http://schemas.openxmlformats.org/officeDocument/2006/relationships/oleObject" Target="embeddings/oleObject33.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5.bin"/><Relationship Id="rId143" Type="http://schemas.openxmlformats.org/officeDocument/2006/relationships/image" Target="media/image63.wmf"/><Relationship Id="rId164" Type="http://schemas.openxmlformats.org/officeDocument/2006/relationships/oleObject" Target="embeddings/oleObject76.bin"/><Relationship Id="rId185" Type="http://schemas.openxmlformats.org/officeDocument/2006/relationships/oleObject" Target="embeddings/oleObject87.bin"/><Relationship Id="rId9" Type="http://schemas.openxmlformats.org/officeDocument/2006/relationships/header" Target="header2.xml"/><Relationship Id="rId210" Type="http://schemas.openxmlformats.org/officeDocument/2006/relationships/image" Target="media/image95.wmf"/><Relationship Id="rId26" Type="http://schemas.openxmlformats.org/officeDocument/2006/relationships/oleObject" Target="embeddings/oleObject5.bin"/><Relationship Id="rId231" Type="http://schemas.openxmlformats.org/officeDocument/2006/relationships/oleObject" Target="embeddings/oleObject111.bin"/><Relationship Id="rId252" Type="http://schemas.openxmlformats.org/officeDocument/2006/relationships/image" Target="media/image115.wmf"/><Relationship Id="rId273" Type="http://schemas.openxmlformats.org/officeDocument/2006/relationships/image" Target="media/image124.wmf"/><Relationship Id="rId294" Type="http://schemas.openxmlformats.org/officeDocument/2006/relationships/image" Target="media/image132.wmf"/><Relationship Id="rId308" Type="http://schemas.openxmlformats.org/officeDocument/2006/relationships/oleObject" Target="embeddings/oleObject155.bin"/><Relationship Id="rId329" Type="http://schemas.openxmlformats.org/officeDocument/2006/relationships/image" Target="media/image146.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36.wmf"/><Relationship Id="rId112" Type="http://schemas.openxmlformats.org/officeDocument/2006/relationships/oleObject" Target="embeddings/oleObject50.bin"/><Relationship Id="rId133" Type="http://schemas.openxmlformats.org/officeDocument/2006/relationships/image" Target="media/image58.wmf"/><Relationship Id="rId154" Type="http://schemas.openxmlformats.org/officeDocument/2006/relationships/oleObject" Target="embeddings/oleObject70.bin"/><Relationship Id="rId175" Type="http://schemas.openxmlformats.org/officeDocument/2006/relationships/oleObject" Target="embeddings/oleObject82.bin"/><Relationship Id="rId340" Type="http://schemas.openxmlformats.org/officeDocument/2006/relationships/image" Target="media/image148.emf"/><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footer" Target="footer4.xml"/><Relationship Id="rId221" Type="http://schemas.openxmlformats.org/officeDocument/2006/relationships/oleObject" Target="embeddings/oleObject106.bin"/><Relationship Id="rId242" Type="http://schemas.openxmlformats.org/officeDocument/2006/relationships/image" Target="media/image110.wmf"/><Relationship Id="rId263" Type="http://schemas.openxmlformats.org/officeDocument/2006/relationships/oleObject" Target="embeddings/oleObject125.bin"/><Relationship Id="rId284" Type="http://schemas.openxmlformats.org/officeDocument/2006/relationships/image" Target="media/image129.wmf"/><Relationship Id="rId319" Type="http://schemas.openxmlformats.org/officeDocument/2006/relationships/image" Target="media/image141.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1.wmf"/><Relationship Id="rId102" Type="http://schemas.openxmlformats.org/officeDocument/2006/relationships/oleObject" Target="embeddings/oleObject45.bin"/><Relationship Id="rId123" Type="http://schemas.openxmlformats.org/officeDocument/2006/relationships/image" Target="media/image53.wmf"/><Relationship Id="rId144" Type="http://schemas.openxmlformats.org/officeDocument/2006/relationships/oleObject" Target="embeddings/oleObject65.bin"/><Relationship Id="rId330" Type="http://schemas.openxmlformats.org/officeDocument/2006/relationships/oleObject" Target="embeddings/oleObject166.bin"/><Relationship Id="rId90" Type="http://schemas.openxmlformats.org/officeDocument/2006/relationships/oleObject" Target="embeddings/oleObject39.bin"/><Relationship Id="rId165" Type="http://schemas.openxmlformats.org/officeDocument/2006/relationships/oleObject" Target="embeddings/oleObject77.bin"/><Relationship Id="rId186" Type="http://schemas.openxmlformats.org/officeDocument/2006/relationships/image" Target="media/image83.wmf"/><Relationship Id="rId211" Type="http://schemas.openxmlformats.org/officeDocument/2006/relationships/oleObject" Target="embeddings/oleObject100.bin"/><Relationship Id="rId232" Type="http://schemas.openxmlformats.org/officeDocument/2006/relationships/image" Target="media/image105.emf"/><Relationship Id="rId253" Type="http://schemas.openxmlformats.org/officeDocument/2006/relationships/oleObject" Target="embeddings/oleObject120.bin"/><Relationship Id="rId274" Type="http://schemas.openxmlformats.org/officeDocument/2006/relationships/oleObject" Target="embeddings/oleObject132.bin"/><Relationship Id="rId295" Type="http://schemas.openxmlformats.org/officeDocument/2006/relationships/oleObject" Target="embeddings/oleObject145.bin"/><Relationship Id="rId309" Type="http://schemas.openxmlformats.org/officeDocument/2006/relationships/image" Target="media/image136.wmf"/><Relationship Id="rId27" Type="http://schemas.openxmlformats.org/officeDocument/2006/relationships/image" Target="media/image7.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oleObject" Target="embeddings/oleObject61.bin"/><Relationship Id="rId320" Type="http://schemas.openxmlformats.org/officeDocument/2006/relationships/oleObject" Target="embeddings/oleObject161.bin"/><Relationship Id="rId80" Type="http://schemas.openxmlformats.org/officeDocument/2006/relationships/oleObject" Target="embeddings/oleObject34.bin"/><Relationship Id="rId155" Type="http://schemas.openxmlformats.org/officeDocument/2006/relationships/image" Target="media/image69.wmf"/><Relationship Id="rId176" Type="http://schemas.openxmlformats.org/officeDocument/2006/relationships/image" Target="media/image78.wmf"/><Relationship Id="rId197" Type="http://schemas.openxmlformats.org/officeDocument/2006/relationships/oleObject" Target="embeddings/oleObject93.bin"/><Relationship Id="rId341" Type="http://schemas.openxmlformats.org/officeDocument/2006/relationships/image" Target="media/image149.emf"/><Relationship Id="rId201" Type="http://schemas.openxmlformats.org/officeDocument/2006/relationships/oleObject" Target="embeddings/oleObject95.bin"/><Relationship Id="rId222" Type="http://schemas.openxmlformats.org/officeDocument/2006/relationships/image" Target="media/image100.wmf"/><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oleObject" Target="embeddings/oleObject138.bin"/><Relationship Id="rId17" Type="http://schemas.openxmlformats.org/officeDocument/2006/relationships/image" Target="media/image2.wmf"/><Relationship Id="rId38" Type="http://schemas.openxmlformats.org/officeDocument/2006/relationships/image" Target="media/image12.wmf"/><Relationship Id="rId59" Type="http://schemas.openxmlformats.org/officeDocument/2006/relationships/image" Target="media/image21.wmf"/><Relationship Id="rId103" Type="http://schemas.openxmlformats.org/officeDocument/2006/relationships/image" Target="media/image43.wmf"/><Relationship Id="rId124" Type="http://schemas.openxmlformats.org/officeDocument/2006/relationships/oleObject" Target="embeddings/oleObject56.bin"/><Relationship Id="rId310" Type="http://schemas.openxmlformats.org/officeDocument/2006/relationships/oleObject" Target="embeddings/oleObject156.bin"/><Relationship Id="rId70" Type="http://schemas.openxmlformats.org/officeDocument/2006/relationships/oleObject" Target="embeddings/oleObject29.bin"/><Relationship Id="rId91" Type="http://schemas.openxmlformats.org/officeDocument/2006/relationships/image" Target="media/image37.wmf"/><Relationship Id="rId145" Type="http://schemas.openxmlformats.org/officeDocument/2006/relationships/image" Target="media/image64.wmf"/><Relationship Id="rId166" Type="http://schemas.openxmlformats.org/officeDocument/2006/relationships/image" Target="media/image73.wmf"/><Relationship Id="rId187" Type="http://schemas.openxmlformats.org/officeDocument/2006/relationships/oleObject" Target="embeddings/oleObject88.bin"/><Relationship Id="rId331" Type="http://schemas.openxmlformats.org/officeDocument/2006/relationships/image" Target="media/image147.wmf"/><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package" Target="embeddings/Microsoft_Visio___1.vsdx"/><Relationship Id="rId254" Type="http://schemas.openxmlformats.org/officeDocument/2006/relationships/image" Target="media/image116.wmf"/><Relationship Id="rId28" Type="http://schemas.openxmlformats.org/officeDocument/2006/relationships/oleObject" Target="embeddings/oleObject6.bin"/><Relationship Id="rId49" Type="http://schemas.openxmlformats.org/officeDocument/2006/relationships/oleObject" Target="embeddings/oleObject18.bin"/><Relationship Id="rId114" Type="http://schemas.openxmlformats.org/officeDocument/2006/relationships/oleObject" Target="embeddings/oleObject51.bin"/><Relationship Id="rId275" Type="http://schemas.openxmlformats.org/officeDocument/2006/relationships/image" Target="media/image125.wmf"/><Relationship Id="rId296" Type="http://schemas.openxmlformats.org/officeDocument/2006/relationships/oleObject" Target="embeddings/oleObject146.bin"/><Relationship Id="rId300" Type="http://schemas.openxmlformats.org/officeDocument/2006/relationships/oleObject" Target="embeddings/oleObject150.bin"/><Relationship Id="rId60" Type="http://schemas.openxmlformats.org/officeDocument/2006/relationships/oleObject" Target="embeddings/oleObject24.bin"/><Relationship Id="rId81" Type="http://schemas.openxmlformats.org/officeDocument/2006/relationships/image" Target="media/image32.wmf"/><Relationship Id="rId135" Type="http://schemas.openxmlformats.org/officeDocument/2006/relationships/image" Target="media/image59.emf"/><Relationship Id="rId156" Type="http://schemas.openxmlformats.org/officeDocument/2006/relationships/oleObject" Target="embeddings/oleObject71.bin"/><Relationship Id="rId177" Type="http://schemas.openxmlformats.org/officeDocument/2006/relationships/oleObject" Target="embeddings/oleObject83.bin"/><Relationship Id="rId198" Type="http://schemas.openxmlformats.org/officeDocument/2006/relationships/image" Target="media/image89.wmf"/><Relationship Id="rId321" Type="http://schemas.openxmlformats.org/officeDocument/2006/relationships/image" Target="media/image142.wmf"/><Relationship Id="rId342" Type="http://schemas.openxmlformats.org/officeDocument/2006/relationships/fontTable" Target="fontTable.xml"/><Relationship Id="rId202" Type="http://schemas.openxmlformats.org/officeDocument/2006/relationships/image" Target="media/image91.wmf"/><Relationship Id="rId223" Type="http://schemas.openxmlformats.org/officeDocument/2006/relationships/oleObject" Target="embeddings/oleObject107.bin"/><Relationship Id="rId244" Type="http://schemas.openxmlformats.org/officeDocument/2006/relationships/image" Target="media/image111.wmf"/><Relationship Id="rId18" Type="http://schemas.openxmlformats.org/officeDocument/2006/relationships/oleObject" Target="embeddings/oleObject1.bin"/><Relationship Id="rId39" Type="http://schemas.openxmlformats.org/officeDocument/2006/relationships/oleObject" Target="embeddings/oleObject12.bin"/><Relationship Id="rId265" Type="http://schemas.openxmlformats.org/officeDocument/2006/relationships/oleObject" Target="embeddings/oleObject127.bin"/><Relationship Id="rId286" Type="http://schemas.openxmlformats.org/officeDocument/2006/relationships/image" Target="media/image130.wmf"/><Relationship Id="rId50" Type="http://schemas.openxmlformats.org/officeDocument/2006/relationships/image" Target="media/image17.wmf"/><Relationship Id="rId104" Type="http://schemas.openxmlformats.org/officeDocument/2006/relationships/oleObject" Target="embeddings/oleObject46.bin"/><Relationship Id="rId125" Type="http://schemas.openxmlformats.org/officeDocument/2006/relationships/image" Target="media/image54.wmf"/><Relationship Id="rId146" Type="http://schemas.openxmlformats.org/officeDocument/2006/relationships/oleObject" Target="embeddings/oleObject66.bin"/><Relationship Id="rId167" Type="http://schemas.openxmlformats.org/officeDocument/2006/relationships/oleObject" Target="embeddings/oleObject78.bin"/><Relationship Id="rId188" Type="http://schemas.openxmlformats.org/officeDocument/2006/relationships/image" Target="media/image84.wmf"/><Relationship Id="rId311" Type="http://schemas.openxmlformats.org/officeDocument/2006/relationships/image" Target="media/image137.wmf"/><Relationship Id="rId332" Type="http://schemas.openxmlformats.org/officeDocument/2006/relationships/oleObject" Target="embeddings/oleObject167.bin"/><Relationship Id="rId71" Type="http://schemas.openxmlformats.org/officeDocument/2006/relationships/image" Target="media/image27.wmf"/><Relationship Id="rId92" Type="http://schemas.openxmlformats.org/officeDocument/2006/relationships/oleObject" Target="embeddings/oleObject40.bin"/><Relationship Id="rId213" Type="http://schemas.openxmlformats.org/officeDocument/2006/relationships/oleObject" Target="embeddings/oleObject101.bin"/><Relationship Id="rId234" Type="http://schemas.openxmlformats.org/officeDocument/2006/relationships/image" Target="media/image106.e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oleObject" Target="embeddings/oleObject121.bin"/><Relationship Id="rId276" Type="http://schemas.openxmlformats.org/officeDocument/2006/relationships/oleObject" Target="embeddings/oleObject133.bin"/><Relationship Id="rId297" Type="http://schemas.openxmlformats.org/officeDocument/2006/relationships/oleObject" Target="embeddings/oleObject147.bin"/><Relationship Id="rId40" Type="http://schemas.openxmlformats.org/officeDocument/2006/relationships/image" Target="media/image13.wmf"/><Relationship Id="rId115" Type="http://schemas.openxmlformats.org/officeDocument/2006/relationships/image" Target="media/image49.wmf"/><Relationship Id="rId136" Type="http://schemas.openxmlformats.org/officeDocument/2006/relationships/package" Target="embeddings/Microsoft_Visio___.vsdx"/><Relationship Id="rId157" Type="http://schemas.openxmlformats.org/officeDocument/2006/relationships/image" Target="media/image70.wmf"/><Relationship Id="rId178" Type="http://schemas.openxmlformats.org/officeDocument/2006/relationships/image" Target="media/image79.wmf"/><Relationship Id="rId301" Type="http://schemas.openxmlformats.org/officeDocument/2006/relationships/oleObject" Target="embeddings/oleObject151.bin"/><Relationship Id="rId322" Type="http://schemas.openxmlformats.org/officeDocument/2006/relationships/oleObject" Target="embeddings/oleObject162.bin"/><Relationship Id="rId343" Type="http://schemas.openxmlformats.org/officeDocument/2006/relationships/glossaryDocument" Target="glossary/document.xml"/><Relationship Id="rId61" Type="http://schemas.openxmlformats.org/officeDocument/2006/relationships/image" Target="media/image22.wmf"/><Relationship Id="rId82" Type="http://schemas.openxmlformats.org/officeDocument/2006/relationships/oleObject" Target="embeddings/oleObject35.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3.wmf"/><Relationship Id="rId224" Type="http://schemas.openxmlformats.org/officeDocument/2006/relationships/image" Target="media/image101.wmf"/><Relationship Id="rId245" Type="http://schemas.openxmlformats.org/officeDocument/2006/relationships/oleObject" Target="embeddings/oleObject116.bin"/><Relationship Id="rId266" Type="http://schemas.openxmlformats.org/officeDocument/2006/relationships/oleObject" Target="embeddings/oleObject128.bin"/><Relationship Id="rId287" Type="http://schemas.openxmlformats.org/officeDocument/2006/relationships/oleObject" Target="embeddings/oleObject139.bin"/><Relationship Id="rId30" Type="http://schemas.openxmlformats.org/officeDocument/2006/relationships/oleObject" Target="embeddings/oleObject7.bin"/><Relationship Id="rId105" Type="http://schemas.openxmlformats.org/officeDocument/2006/relationships/image" Target="media/image44.wmf"/><Relationship Id="rId126" Type="http://schemas.openxmlformats.org/officeDocument/2006/relationships/oleObject" Target="embeddings/oleObject57.bin"/><Relationship Id="rId147" Type="http://schemas.openxmlformats.org/officeDocument/2006/relationships/image" Target="media/image65.wmf"/><Relationship Id="rId168" Type="http://schemas.openxmlformats.org/officeDocument/2006/relationships/image" Target="media/image74.wmf"/><Relationship Id="rId312" Type="http://schemas.openxmlformats.org/officeDocument/2006/relationships/oleObject" Target="embeddings/oleObject157.bin"/><Relationship Id="rId333" Type="http://schemas.openxmlformats.org/officeDocument/2006/relationships/chart" Target="charts/chart1.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38.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package" Target="embeddings/Microsoft_Visio___2.vsdx"/><Relationship Id="rId256" Type="http://schemas.openxmlformats.org/officeDocument/2006/relationships/image" Target="media/image117.wmf"/><Relationship Id="rId277" Type="http://schemas.openxmlformats.org/officeDocument/2006/relationships/image" Target="media/image126.wmf"/><Relationship Id="rId298" Type="http://schemas.openxmlformats.org/officeDocument/2006/relationships/oleObject" Target="embeddings/oleObject148.bin"/><Relationship Id="rId116" Type="http://schemas.openxmlformats.org/officeDocument/2006/relationships/oleObject" Target="embeddings/oleObject52.bin"/><Relationship Id="rId137" Type="http://schemas.openxmlformats.org/officeDocument/2006/relationships/image" Target="media/image60.wmf"/><Relationship Id="rId158" Type="http://schemas.openxmlformats.org/officeDocument/2006/relationships/oleObject" Target="embeddings/oleObject72.bin"/><Relationship Id="rId302" Type="http://schemas.openxmlformats.org/officeDocument/2006/relationships/oleObject" Target="embeddings/oleObject152.bin"/><Relationship Id="rId323" Type="http://schemas.openxmlformats.org/officeDocument/2006/relationships/image" Target="media/image143.wmf"/><Relationship Id="rId344"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image" Target="media/image33.wmf"/><Relationship Id="rId179" Type="http://schemas.openxmlformats.org/officeDocument/2006/relationships/oleObject" Target="embeddings/oleObject84.bin"/><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08.bin"/><Relationship Id="rId246" Type="http://schemas.openxmlformats.org/officeDocument/2006/relationships/image" Target="media/image112.wmf"/><Relationship Id="rId267" Type="http://schemas.openxmlformats.org/officeDocument/2006/relationships/image" Target="media/image121.wmf"/><Relationship Id="rId288" Type="http://schemas.openxmlformats.org/officeDocument/2006/relationships/oleObject" Target="embeddings/oleObject140.bin"/><Relationship Id="rId106" Type="http://schemas.openxmlformats.org/officeDocument/2006/relationships/oleObject" Target="embeddings/oleObject47.bin"/><Relationship Id="rId127" Type="http://schemas.openxmlformats.org/officeDocument/2006/relationships/image" Target="media/image55.wmf"/><Relationship Id="rId313" Type="http://schemas.openxmlformats.org/officeDocument/2006/relationships/image" Target="media/image138.wmf"/><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oleObject" Target="embeddings/oleObject41.bin"/><Relationship Id="rId148" Type="http://schemas.openxmlformats.org/officeDocument/2006/relationships/oleObject" Target="embeddings/oleObject67.bin"/><Relationship Id="rId169" Type="http://schemas.openxmlformats.org/officeDocument/2006/relationships/oleObject" Target="embeddings/oleObject79.bin"/><Relationship Id="rId334" Type="http://schemas.openxmlformats.org/officeDocument/2006/relationships/chart" Target="charts/chart2.xml"/><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02.bin"/><Relationship Id="rId236" Type="http://schemas.openxmlformats.org/officeDocument/2006/relationships/image" Target="media/image107.wmf"/><Relationship Id="rId257" Type="http://schemas.openxmlformats.org/officeDocument/2006/relationships/oleObject" Target="embeddings/oleObject122.bin"/><Relationship Id="rId278" Type="http://schemas.openxmlformats.org/officeDocument/2006/relationships/oleObject" Target="embeddings/oleObject134.bin"/><Relationship Id="rId303" Type="http://schemas.openxmlformats.org/officeDocument/2006/relationships/image" Target="media/image133.wmf"/><Relationship Id="rId42" Type="http://schemas.openxmlformats.org/officeDocument/2006/relationships/image" Target="media/image14.wmf"/><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microsoft.com/office/2016/09/relationships/commentsIds" Target="commentsIds.xml"/><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7.bin"/><Relationship Id="rId107" Type="http://schemas.openxmlformats.org/officeDocument/2006/relationships/image" Target="media/image45.wmf"/><Relationship Id="rId289" Type="http://schemas.openxmlformats.org/officeDocument/2006/relationships/oleObject" Target="embeddings/oleObject141.bin"/><Relationship Id="rId11" Type="http://schemas.openxmlformats.org/officeDocument/2006/relationships/footer" Target="footer2.xml"/><Relationship Id="rId53" Type="http://schemas.openxmlformats.org/officeDocument/2006/relationships/oleObject" Target="embeddings/oleObject20.bin"/><Relationship Id="rId149" Type="http://schemas.openxmlformats.org/officeDocument/2006/relationships/image" Target="media/image66.wmf"/><Relationship Id="rId314" Type="http://schemas.openxmlformats.org/officeDocument/2006/relationships/oleObject" Target="embeddings/oleObject158.bin"/><Relationship Id="rId95" Type="http://schemas.openxmlformats.org/officeDocument/2006/relationships/image" Target="media/image39.wmf"/><Relationship Id="rId160" Type="http://schemas.openxmlformats.org/officeDocument/2006/relationships/oleObject" Target="embeddings/oleObject73.bin"/><Relationship Id="rId216" Type="http://schemas.openxmlformats.org/officeDocument/2006/relationships/image" Target="media/image98.wmf"/><Relationship Id="rId258" Type="http://schemas.openxmlformats.org/officeDocument/2006/relationships/image" Target="media/image118.wmf"/><Relationship Id="rId22" Type="http://schemas.openxmlformats.org/officeDocument/2006/relationships/oleObject" Target="embeddings/oleObject3.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44.wmf"/><Relationship Id="rId171" Type="http://schemas.openxmlformats.org/officeDocument/2006/relationships/oleObject" Target="embeddings/oleObject80.bin"/><Relationship Id="rId227" Type="http://schemas.openxmlformats.org/officeDocument/2006/relationships/oleObject" Target="embeddings/oleObject109.bin"/><Relationship Id="rId269" Type="http://schemas.openxmlformats.org/officeDocument/2006/relationships/image" Target="media/image122.wmf"/><Relationship Id="rId33" Type="http://schemas.openxmlformats.org/officeDocument/2006/relationships/oleObject" Target="embeddings/oleObject9.bin"/><Relationship Id="rId129" Type="http://schemas.openxmlformats.org/officeDocument/2006/relationships/image" Target="media/image56.wmf"/><Relationship Id="rId280" Type="http://schemas.openxmlformats.org/officeDocument/2006/relationships/oleObject" Target="embeddings/oleObject135.bin"/><Relationship Id="rId336" Type="http://schemas.openxmlformats.org/officeDocument/2006/relationships/chart" Target="charts/chart4.xml"/><Relationship Id="rId75" Type="http://schemas.openxmlformats.org/officeDocument/2006/relationships/image" Target="media/image29.wmf"/><Relationship Id="rId140" Type="http://schemas.openxmlformats.org/officeDocument/2006/relationships/oleObject" Target="embeddings/oleObject63.bin"/><Relationship Id="rId182" Type="http://schemas.openxmlformats.org/officeDocument/2006/relationships/image" Target="media/image81.wmf"/><Relationship Id="rId6" Type="http://schemas.openxmlformats.org/officeDocument/2006/relationships/footnotes" Target="footnotes.xml"/><Relationship Id="rId238" Type="http://schemas.openxmlformats.org/officeDocument/2006/relationships/image" Target="media/image108.wmf"/><Relationship Id="rId291" Type="http://schemas.openxmlformats.org/officeDocument/2006/relationships/oleObject" Target="embeddings/oleObject143.bin"/><Relationship Id="rId305" Type="http://schemas.openxmlformats.org/officeDocument/2006/relationships/image" Target="media/image134.wmf"/><Relationship Id="rId44" Type="http://schemas.openxmlformats.org/officeDocument/2006/relationships/oleObject" Target="embeddings/oleObject15.bin"/><Relationship Id="rId86" Type="http://schemas.openxmlformats.org/officeDocument/2006/relationships/oleObject" Target="embeddings/oleObject37.bin"/><Relationship Id="rId151" Type="http://schemas.openxmlformats.org/officeDocument/2006/relationships/image" Target="media/image67.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8.bin"/><Relationship Id="rId13" Type="http://schemas.openxmlformats.org/officeDocument/2006/relationships/footer" Target="footer3.xml"/><Relationship Id="rId109" Type="http://schemas.openxmlformats.org/officeDocument/2006/relationships/image" Target="media/image46.wmf"/><Relationship Id="rId260" Type="http://schemas.openxmlformats.org/officeDocument/2006/relationships/image" Target="media/image119.wmf"/><Relationship Id="rId316" Type="http://schemas.openxmlformats.org/officeDocument/2006/relationships/oleObject" Target="embeddings/oleObject159.bin"/><Relationship Id="rId55" Type="http://schemas.openxmlformats.org/officeDocument/2006/relationships/image" Target="media/image19.wmf"/><Relationship Id="rId97" Type="http://schemas.openxmlformats.org/officeDocument/2006/relationships/image" Target="media/image40.wmf"/><Relationship Id="rId120" Type="http://schemas.openxmlformats.org/officeDocument/2006/relationships/oleObject" Target="embeddings/oleObject54.bin"/><Relationship Id="rId162" Type="http://schemas.openxmlformats.org/officeDocument/2006/relationships/oleObject" Target="embeddings/oleObject74.bin"/><Relationship Id="rId218" Type="http://schemas.openxmlformats.org/officeDocument/2006/relationships/oleObject" Target="embeddings/oleObject104.bin"/><Relationship Id="rId271" Type="http://schemas.openxmlformats.org/officeDocument/2006/relationships/image" Target="media/image123.wmf"/><Relationship Id="rId24" Type="http://schemas.openxmlformats.org/officeDocument/2006/relationships/oleObject" Target="embeddings/oleObject4.bin"/><Relationship Id="rId66" Type="http://schemas.openxmlformats.org/officeDocument/2006/relationships/oleObject" Target="embeddings/oleObject27.bin"/><Relationship Id="rId131" Type="http://schemas.openxmlformats.org/officeDocument/2006/relationships/image" Target="media/image57.wmf"/><Relationship Id="rId327" Type="http://schemas.openxmlformats.org/officeDocument/2006/relationships/image" Target="media/image145.wmf"/><Relationship Id="rId173" Type="http://schemas.openxmlformats.org/officeDocument/2006/relationships/oleObject" Target="embeddings/oleObject81.bin"/><Relationship Id="rId229" Type="http://schemas.openxmlformats.org/officeDocument/2006/relationships/oleObject" Target="embeddings/oleObject110.bin"/><Relationship Id="rId240" Type="http://schemas.openxmlformats.org/officeDocument/2006/relationships/image" Target="media/image10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AppData\Roaming\&#26631;&#20934;&#32534;&#20889;&#27169;&#26495;\bzbx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12304;2&#12305;&#39033;&#30446;\&#12304;5&#12305;&#21487;&#38752;&#24615;&#20934;&#21017;\&#31639;&#20363;&#21442;&#25968;.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负荷!$A$1:$A$8760</c:f>
              <c:numCache>
                <c:formatCode>General</c:formatCode>
                <c:ptCount val="8760"/>
                <c:pt idx="0">
                  <c:v>6375.5434999999998</c:v>
                </c:pt>
                <c:pt idx="1">
                  <c:v>5997.8363999999901</c:v>
                </c:pt>
                <c:pt idx="2">
                  <c:v>5671.8879999999999</c:v>
                </c:pt>
                <c:pt idx="3">
                  <c:v>5517.7992999999997</c:v>
                </c:pt>
                <c:pt idx="4">
                  <c:v>5647.277</c:v>
                </c:pt>
                <c:pt idx="5">
                  <c:v>5636.7529999999997</c:v>
                </c:pt>
                <c:pt idx="6">
                  <c:v>5889.6840000000002</c:v>
                </c:pt>
                <c:pt idx="7">
                  <c:v>6358.7580000000098</c:v>
                </c:pt>
                <c:pt idx="8">
                  <c:v>7283.1724000000104</c:v>
                </c:pt>
                <c:pt idx="9">
                  <c:v>6880.13400000001</c:v>
                </c:pt>
                <c:pt idx="10">
                  <c:v>8732.5439999999999</c:v>
                </c:pt>
                <c:pt idx="11">
                  <c:v>8801.1749999999993</c:v>
                </c:pt>
                <c:pt idx="12">
                  <c:v>8987.3500000000095</c:v>
                </c:pt>
                <c:pt idx="13">
                  <c:v>8676.0939999999991</c:v>
                </c:pt>
                <c:pt idx="14">
                  <c:v>9406.34</c:v>
                </c:pt>
                <c:pt idx="15">
                  <c:v>8942.9390000000094</c:v>
                </c:pt>
                <c:pt idx="16">
                  <c:v>9408.7260000000006</c:v>
                </c:pt>
                <c:pt idx="17">
                  <c:v>9140.4519999999902</c:v>
                </c:pt>
                <c:pt idx="18">
                  <c:v>8536.9910000000109</c:v>
                </c:pt>
                <c:pt idx="19">
                  <c:v>8257.1270000000004</c:v>
                </c:pt>
                <c:pt idx="20">
                  <c:v>7364.39750000001</c:v>
                </c:pt>
                <c:pt idx="21">
                  <c:v>6869.5967000000001</c:v>
                </c:pt>
                <c:pt idx="22">
                  <c:v>5871.2446</c:v>
                </c:pt>
                <c:pt idx="23">
                  <c:v>5623.4184999999998</c:v>
                </c:pt>
                <c:pt idx="24">
                  <c:v>5978.3696</c:v>
                </c:pt>
                <c:pt idx="25">
                  <c:v>5772.0479999999998</c:v>
                </c:pt>
                <c:pt idx="26">
                  <c:v>5134.3190000000104</c:v>
                </c:pt>
                <c:pt idx="27">
                  <c:v>5404.6130000000103</c:v>
                </c:pt>
                <c:pt idx="28">
                  <c:v>5763.6464999999998</c:v>
                </c:pt>
                <c:pt idx="29">
                  <c:v>5936.0029999999997</c:v>
                </c:pt>
                <c:pt idx="30">
                  <c:v>6660.6323000000002</c:v>
                </c:pt>
                <c:pt idx="31">
                  <c:v>7396.0959999999995</c:v>
                </c:pt>
                <c:pt idx="32">
                  <c:v>7005.6790000000101</c:v>
                </c:pt>
                <c:pt idx="33">
                  <c:v>7654.5649999999896</c:v>
                </c:pt>
                <c:pt idx="34">
                  <c:v>8584.5959999999995</c:v>
                </c:pt>
                <c:pt idx="35">
                  <c:v>8036.8173999999999</c:v>
                </c:pt>
                <c:pt idx="36">
                  <c:v>8033.3413</c:v>
                </c:pt>
                <c:pt idx="37">
                  <c:v>8918.4599999999991</c:v>
                </c:pt>
                <c:pt idx="38">
                  <c:v>8686.4060000000009</c:v>
                </c:pt>
                <c:pt idx="39">
                  <c:v>7953.7065000000002</c:v>
                </c:pt>
                <c:pt idx="40">
                  <c:v>8633.2880000000005</c:v>
                </c:pt>
                <c:pt idx="41">
                  <c:v>9244.7720000000099</c:v>
                </c:pt>
                <c:pt idx="42">
                  <c:v>8872.7150000000001</c:v>
                </c:pt>
                <c:pt idx="43">
                  <c:v>7774.36330000001</c:v>
                </c:pt>
                <c:pt idx="44">
                  <c:v>7891.9306999999999</c:v>
                </c:pt>
                <c:pt idx="45">
                  <c:v>6825.9097000000002</c:v>
                </c:pt>
                <c:pt idx="46">
                  <c:v>6665.1113000000096</c:v>
                </c:pt>
                <c:pt idx="47">
                  <c:v>6208.8236999999999</c:v>
                </c:pt>
                <c:pt idx="48">
                  <c:v>6520.9400000000096</c:v>
                </c:pt>
                <c:pt idx="49">
                  <c:v>4945.3095999999996</c:v>
                </c:pt>
                <c:pt idx="50">
                  <c:v>4845.5249999999996</c:v>
                </c:pt>
                <c:pt idx="51">
                  <c:v>5543.5</c:v>
                </c:pt>
                <c:pt idx="52">
                  <c:v>5174.5424999999896</c:v>
                </c:pt>
                <c:pt idx="53">
                  <c:v>5092.3819999999996</c:v>
                </c:pt>
                <c:pt idx="54">
                  <c:v>5307.6997000000001</c:v>
                </c:pt>
                <c:pt idx="55">
                  <c:v>6327.9224000000004</c:v>
                </c:pt>
                <c:pt idx="56">
                  <c:v>7480.0880000000097</c:v>
                </c:pt>
                <c:pt idx="57">
                  <c:v>7975.1986999999999</c:v>
                </c:pt>
                <c:pt idx="58">
                  <c:v>8413.4989999999998</c:v>
                </c:pt>
                <c:pt idx="59">
                  <c:v>8029.3964999999998</c:v>
                </c:pt>
                <c:pt idx="60">
                  <c:v>7937.8630000000003</c:v>
                </c:pt>
                <c:pt idx="61">
                  <c:v>8755.0430000000106</c:v>
                </c:pt>
                <c:pt idx="62">
                  <c:v>9187.0799999999908</c:v>
                </c:pt>
                <c:pt idx="63">
                  <c:v>8434.8590000000004</c:v>
                </c:pt>
                <c:pt idx="64">
                  <c:v>9337.3449999999993</c:v>
                </c:pt>
                <c:pt idx="65">
                  <c:v>9585.7009999999991</c:v>
                </c:pt>
                <c:pt idx="66">
                  <c:v>8272.8819999999996</c:v>
                </c:pt>
                <c:pt idx="67">
                  <c:v>8739.8125</c:v>
                </c:pt>
                <c:pt idx="68">
                  <c:v>8410.9010000000108</c:v>
                </c:pt>
                <c:pt idx="69">
                  <c:v>7248.7939999999999</c:v>
                </c:pt>
                <c:pt idx="70">
                  <c:v>6560.3374000000003</c:v>
                </c:pt>
                <c:pt idx="71">
                  <c:v>6867.6279999999997</c:v>
                </c:pt>
                <c:pt idx="72">
                  <c:v>6433.2470000000003</c:v>
                </c:pt>
                <c:pt idx="73">
                  <c:v>5436.415</c:v>
                </c:pt>
                <c:pt idx="74">
                  <c:v>4981.6360000000104</c:v>
                </c:pt>
                <c:pt idx="75">
                  <c:v>5377.1597000000002</c:v>
                </c:pt>
                <c:pt idx="76">
                  <c:v>5536.0337</c:v>
                </c:pt>
                <c:pt idx="77">
                  <c:v>5557.5913000000101</c:v>
                </c:pt>
                <c:pt idx="78">
                  <c:v>5900.5796</c:v>
                </c:pt>
                <c:pt idx="79">
                  <c:v>7386.9639999999999</c:v>
                </c:pt>
                <c:pt idx="80">
                  <c:v>7214.5722999999998</c:v>
                </c:pt>
                <c:pt idx="81">
                  <c:v>8194.4750000000004</c:v>
                </c:pt>
                <c:pt idx="82">
                  <c:v>9117.2540000000008</c:v>
                </c:pt>
                <c:pt idx="83">
                  <c:v>8226.6440000000002</c:v>
                </c:pt>
                <c:pt idx="84">
                  <c:v>9053.1990000000005</c:v>
                </c:pt>
                <c:pt idx="85">
                  <c:v>9118.8389999999908</c:v>
                </c:pt>
                <c:pt idx="86">
                  <c:v>9424.5740000000005</c:v>
                </c:pt>
                <c:pt idx="87">
                  <c:v>10409.508</c:v>
                </c:pt>
                <c:pt idx="88">
                  <c:v>8987.4480000000003</c:v>
                </c:pt>
                <c:pt idx="89">
                  <c:v>7832.2637000000004</c:v>
                </c:pt>
                <c:pt idx="90">
                  <c:v>8255.0300000000007</c:v>
                </c:pt>
                <c:pt idx="91">
                  <c:v>7959.9139999999998</c:v>
                </c:pt>
                <c:pt idx="92">
                  <c:v>7264.0450000000001</c:v>
                </c:pt>
                <c:pt idx="93">
                  <c:v>6686.8783999999996</c:v>
                </c:pt>
                <c:pt idx="94">
                  <c:v>5160.1646000000001</c:v>
                </c:pt>
                <c:pt idx="95">
                  <c:v>5391.6187</c:v>
                </c:pt>
                <c:pt idx="96">
                  <c:v>6816.5510000000004</c:v>
                </c:pt>
                <c:pt idx="97">
                  <c:v>5251.74</c:v>
                </c:pt>
                <c:pt idx="98">
                  <c:v>5509.7539999999999</c:v>
                </c:pt>
                <c:pt idx="99">
                  <c:v>5751.5263999999997</c:v>
                </c:pt>
                <c:pt idx="100">
                  <c:v>5663.13039999999</c:v>
                </c:pt>
                <c:pt idx="101">
                  <c:v>5998.2133999999996</c:v>
                </c:pt>
                <c:pt idx="102">
                  <c:v>6632.9979999999996</c:v>
                </c:pt>
                <c:pt idx="103">
                  <c:v>7223.3184000000001</c:v>
                </c:pt>
                <c:pt idx="104">
                  <c:v>8562.8580000000093</c:v>
                </c:pt>
                <c:pt idx="105">
                  <c:v>9180.8230000000003</c:v>
                </c:pt>
                <c:pt idx="106">
                  <c:v>10226.197</c:v>
                </c:pt>
                <c:pt idx="107">
                  <c:v>9820.2510000000093</c:v>
                </c:pt>
                <c:pt idx="108">
                  <c:v>8218.241</c:v>
                </c:pt>
                <c:pt idx="109">
                  <c:v>8872.7430000000004</c:v>
                </c:pt>
                <c:pt idx="110">
                  <c:v>9248.2459999999992</c:v>
                </c:pt>
                <c:pt idx="111">
                  <c:v>9009.2810000000009</c:v>
                </c:pt>
                <c:pt idx="112">
                  <c:v>8063.6005999999898</c:v>
                </c:pt>
                <c:pt idx="113">
                  <c:v>9326.6389999999992</c:v>
                </c:pt>
                <c:pt idx="114">
                  <c:v>8725.2540000000099</c:v>
                </c:pt>
                <c:pt idx="115">
                  <c:v>9628.9549999999908</c:v>
                </c:pt>
                <c:pt idx="116">
                  <c:v>8402.4740000000093</c:v>
                </c:pt>
                <c:pt idx="117">
                  <c:v>9008.3919999999998</c:v>
                </c:pt>
                <c:pt idx="118">
                  <c:v>7995.98</c:v>
                </c:pt>
                <c:pt idx="119">
                  <c:v>7646.6436000000003</c:v>
                </c:pt>
                <c:pt idx="120">
                  <c:v>7638.8470000000098</c:v>
                </c:pt>
                <c:pt idx="121">
                  <c:v>5945.5810000000101</c:v>
                </c:pt>
                <c:pt idx="122">
                  <c:v>5874.83</c:v>
                </c:pt>
                <c:pt idx="123">
                  <c:v>5782.9610000000002</c:v>
                </c:pt>
                <c:pt idx="124">
                  <c:v>6097.0309999999999</c:v>
                </c:pt>
                <c:pt idx="125">
                  <c:v>6166.5736999999999</c:v>
                </c:pt>
                <c:pt idx="126">
                  <c:v>5970.5039999999999</c:v>
                </c:pt>
                <c:pt idx="127">
                  <c:v>6507.1714000000102</c:v>
                </c:pt>
                <c:pt idx="128">
                  <c:v>7658.5946999999996</c:v>
                </c:pt>
                <c:pt idx="129">
                  <c:v>7966.4260000000104</c:v>
                </c:pt>
                <c:pt idx="130">
                  <c:v>9212.1080000000002</c:v>
                </c:pt>
                <c:pt idx="131">
                  <c:v>8060.1274000000003</c:v>
                </c:pt>
                <c:pt idx="132">
                  <c:v>8373.9879999999994</c:v>
                </c:pt>
                <c:pt idx="133">
                  <c:v>8979.4439999999995</c:v>
                </c:pt>
                <c:pt idx="134">
                  <c:v>9139.7469999999903</c:v>
                </c:pt>
                <c:pt idx="135">
                  <c:v>8909.2129999999997</c:v>
                </c:pt>
                <c:pt idx="136">
                  <c:v>9254.6530000000093</c:v>
                </c:pt>
                <c:pt idx="137">
                  <c:v>8425.8019999999997</c:v>
                </c:pt>
                <c:pt idx="138">
                  <c:v>10040.898999999999</c:v>
                </c:pt>
                <c:pt idx="139">
                  <c:v>9011.1640000000007</c:v>
                </c:pt>
                <c:pt idx="140">
                  <c:v>8727.8580000000002</c:v>
                </c:pt>
                <c:pt idx="141">
                  <c:v>7855.4709999999995</c:v>
                </c:pt>
                <c:pt idx="142">
                  <c:v>7054.9994999999999</c:v>
                </c:pt>
                <c:pt idx="143">
                  <c:v>6476.2754000000004</c:v>
                </c:pt>
                <c:pt idx="144">
                  <c:v>6567.92399999999</c:v>
                </c:pt>
                <c:pt idx="145">
                  <c:v>6343.7309999999998</c:v>
                </c:pt>
                <c:pt idx="146">
                  <c:v>5747.47300000001</c:v>
                </c:pt>
                <c:pt idx="147">
                  <c:v>6021.8936000000003</c:v>
                </c:pt>
                <c:pt idx="148">
                  <c:v>5884.0757000000003</c:v>
                </c:pt>
                <c:pt idx="149">
                  <c:v>5942.7803000000104</c:v>
                </c:pt>
                <c:pt idx="150">
                  <c:v>6298.0663999999997</c:v>
                </c:pt>
                <c:pt idx="151">
                  <c:v>6662.22749999999</c:v>
                </c:pt>
                <c:pt idx="152">
                  <c:v>6683.3266999999896</c:v>
                </c:pt>
                <c:pt idx="153">
                  <c:v>7460.0709999999999</c:v>
                </c:pt>
                <c:pt idx="154">
                  <c:v>8629.3539999999994</c:v>
                </c:pt>
                <c:pt idx="155">
                  <c:v>8597.223</c:v>
                </c:pt>
                <c:pt idx="156">
                  <c:v>9595.8130000000001</c:v>
                </c:pt>
                <c:pt idx="157">
                  <c:v>8870.82</c:v>
                </c:pt>
                <c:pt idx="158">
                  <c:v>9419.3299999999908</c:v>
                </c:pt>
                <c:pt idx="159">
                  <c:v>8876</c:v>
                </c:pt>
                <c:pt idx="160">
                  <c:v>8765.8910000000105</c:v>
                </c:pt>
                <c:pt idx="161">
                  <c:v>8332.2790000000005</c:v>
                </c:pt>
                <c:pt idx="162">
                  <c:v>8615.65</c:v>
                </c:pt>
                <c:pt idx="163">
                  <c:v>8442.8989999999994</c:v>
                </c:pt>
                <c:pt idx="164">
                  <c:v>8609.9490000000005</c:v>
                </c:pt>
                <c:pt idx="165">
                  <c:v>7568.8879999999999</c:v>
                </c:pt>
                <c:pt idx="166">
                  <c:v>5987.0204999999996</c:v>
                </c:pt>
                <c:pt idx="167">
                  <c:v>6747.8335000000097</c:v>
                </c:pt>
                <c:pt idx="168">
                  <c:v>6125.15</c:v>
                </c:pt>
                <c:pt idx="169">
                  <c:v>5180.9389999999903</c:v>
                </c:pt>
                <c:pt idx="170">
                  <c:v>5164.6660000000002</c:v>
                </c:pt>
                <c:pt idx="171">
                  <c:v>5260.9755999999998</c:v>
                </c:pt>
                <c:pt idx="172">
                  <c:v>4858.7889999999998</c:v>
                </c:pt>
                <c:pt idx="173">
                  <c:v>5180.1777000000102</c:v>
                </c:pt>
                <c:pt idx="174">
                  <c:v>5208.5967000000001</c:v>
                </c:pt>
                <c:pt idx="175">
                  <c:v>5384.4870000000001</c:v>
                </c:pt>
                <c:pt idx="176">
                  <c:v>6150.3964999999998</c:v>
                </c:pt>
                <c:pt idx="177">
                  <c:v>7426.8320000000003</c:v>
                </c:pt>
                <c:pt idx="178">
                  <c:v>8073.9129999999996</c:v>
                </c:pt>
                <c:pt idx="179">
                  <c:v>9420.4990000000107</c:v>
                </c:pt>
                <c:pt idx="180">
                  <c:v>8197.2729999999992</c:v>
                </c:pt>
                <c:pt idx="181">
                  <c:v>9762.5210000000006</c:v>
                </c:pt>
                <c:pt idx="182">
                  <c:v>10290.6</c:v>
                </c:pt>
                <c:pt idx="183">
                  <c:v>9481.4789999999994</c:v>
                </c:pt>
                <c:pt idx="184">
                  <c:v>9304.6820000000007</c:v>
                </c:pt>
                <c:pt idx="185">
                  <c:v>9337.0049999999992</c:v>
                </c:pt>
                <c:pt idx="186">
                  <c:v>8503.1569999999992</c:v>
                </c:pt>
                <c:pt idx="187">
                  <c:v>7976.4252999999999</c:v>
                </c:pt>
                <c:pt idx="188">
                  <c:v>7578.4242999999997</c:v>
                </c:pt>
                <c:pt idx="189">
                  <c:v>6510.8027000000102</c:v>
                </c:pt>
                <c:pt idx="190">
                  <c:v>6244.7803000000004</c:v>
                </c:pt>
                <c:pt idx="191">
                  <c:v>6763.6035000000002</c:v>
                </c:pt>
                <c:pt idx="192">
                  <c:v>6394.5619999999999</c:v>
                </c:pt>
                <c:pt idx="193">
                  <c:v>5992.2426999999998</c:v>
                </c:pt>
                <c:pt idx="194">
                  <c:v>5401.4250000000002</c:v>
                </c:pt>
                <c:pt idx="195">
                  <c:v>5533.473</c:v>
                </c:pt>
                <c:pt idx="196">
                  <c:v>5565.9706999999999</c:v>
                </c:pt>
                <c:pt idx="197">
                  <c:v>5866.3227999999999</c:v>
                </c:pt>
                <c:pt idx="198">
                  <c:v>6399.28</c:v>
                </c:pt>
                <c:pt idx="199">
                  <c:v>6331.7323999999899</c:v>
                </c:pt>
                <c:pt idx="200">
                  <c:v>6832.2007000000003</c:v>
                </c:pt>
                <c:pt idx="201">
                  <c:v>7292.0956999999898</c:v>
                </c:pt>
                <c:pt idx="202">
                  <c:v>7885.9795000000004</c:v>
                </c:pt>
                <c:pt idx="203">
                  <c:v>7877.7860000000001</c:v>
                </c:pt>
                <c:pt idx="204">
                  <c:v>8001.0293000000001</c:v>
                </c:pt>
                <c:pt idx="205">
                  <c:v>7971.4120000000003</c:v>
                </c:pt>
                <c:pt idx="206">
                  <c:v>7763.87499999999</c:v>
                </c:pt>
                <c:pt idx="207">
                  <c:v>8150.1923999999999</c:v>
                </c:pt>
                <c:pt idx="208">
                  <c:v>8364.1350000000002</c:v>
                </c:pt>
                <c:pt idx="209">
                  <c:v>9253.6290000000008</c:v>
                </c:pt>
                <c:pt idx="210">
                  <c:v>8918.3889999999992</c:v>
                </c:pt>
                <c:pt idx="211">
                  <c:v>8455.0210000000097</c:v>
                </c:pt>
                <c:pt idx="212">
                  <c:v>8090.4309999999996</c:v>
                </c:pt>
                <c:pt idx="213">
                  <c:v>7450.0339999999997</c:v>
                </c:pt>
                <c:pt idx="214">
                  <c:v>5839.3249999999998</c:v>
                </c:pt>
                <c:pt idx="215">
                  <c:v>6474.0919999999996</c:v>
                </c:pt>
                <c:pt idx="216">
                  <c:v>6113.8823000000002</c:v>
                </c:pt>
                <c:pt idx="217">
                  <c:v>5207.4995000000099</c:v>
                </c:pt>
                <c:pt idx="218">
                  <c:v>5189.4814000000097</c:v>
                </c:pt>
                <c:pt idx="219">
                  <c:v>5295.8280000000004</c:v>
                </c:pt>
                <c:pt idx="220">
                  <c:v>5326.2129999999997</c:v>
                </c:pt>
                <c:pt idx="221">
                  <c:v>5472.0219999999999</c:v>
                </c:pt>
                <c:pt idx="222">
                  <c:v>5718.4309999999996</c:v>
                </c:pt>
                <c:pt idx="223">
                  <c:v>6457.5083000000004</c:v>
                </c:pt>
                <c:pt idx="224">
                  <c:v>6791.8819999999996</c:v>
                </c:pt>
                <c:pt idx="225">
                  <c:v>6913.5340000000097</c:v>
                </c:pt>
                <c:pt idx="226">
                  <c:v>8589.7519999999895</c:v>
                </c:pt>
                <c:pt idx="227">
                  <c:v>8237.9920000000002</c:v>
                </c:pt>
                <c:pt idx="228">
                  <c:v>9399.2430000000004</c:v>
                </c:pt>
                <c:pt idx="229">
                  <c:v>9464.1020000000008</c:v>
                </c:pt>
                <c:pt idx="230">
                  <c:v>9991.6190000000006</c:v>
                </c:pt>
                <c:pt idx="231">
                  <c:v>9665.5849999999991</c:v>
                </c:pt>
                <c:pt idx="232">
                  <c:v>9169.3349999999991</c:v>
                </c:pt>
                <c:pt idx="233">
                  <c:v>9101.0205000000005</c:v>
                </c:pt>
                <c:pt idx="234">
                  <c:v>8485.7739999999994</c:v>
                </c:pt>
                <c:pt idx="235">
                  <c:v>7837.52339999999</c:v>
                </c:pt>
                <c:pt idx="236">
                  <c:v>7135.90870000001</c:v>
                </c:pt>
                <c:pt idx="237">
                  <c:v>7756.009</c:v>
                </c:pt>
                <c:pt idx="238">
                  <c:v>6676.2449999999999</c:v>
                </c:pt>
                <c:pt idx="239">
                  <c:v>6000.63</c:v>
                </c:pt>
                <c:pt idx="240">
                  <c:v>5803.79</c:v>
                </c:pt>
                <c:pt idx="241">
                  <c:v>4512.4125999999997</c:v>
                </c:pt>
                <c:pt idx="242">
                  <c:v>4919.0757000000103</c:v>
                </c:pt>
                <c:pt idx="243">
                  <c:v>4762.7025999999996</c:v>
                </c:pt>
                <c:pt idx="244">
                  <c:v>4927.6553000000004</c:v>
                </c:pt>
                <c:pt idx="245">
                  <c:v>4827.0396000000101</c:v>
                </c:pt>
                <c:pt idx="246">
                  <c:v>5049.9900000000098</c:v>
                </c:pt>
                <c:pt idx="247">
                  <c:v>6138.424</c:v>
                </c:pt>
                <c:pt idx="248">
                  <c:v>6649.1779999999999</c:v>
                </c:pt>
                <c:pt idx="249">
                  <c:v>8210.2610000000095</c:v>
                </c:pt>
                <c:pt idx="250">
                  <c:v>8532.5750000000007</c:v>
                </c:pt>
                <c:pt idx="251">
                  <c:v>8498.7909999999993</c:v>
                </c:pt>
                <c:pt idx="252">
                  <c:v>8838.3550000000105</c:v>
                </c:pt>
                <c:pt idx="253">
                  <c:v>10094.742</c:v>
                </c:pt>
                <c:pt idx="254">
                  <c:v>9798.7829999999994</c:v>
                </c:pt>
                <c:pt idx="255">
                  <c:v>8737.0860000000102</c:v>
                </c:pt>
                <c:pt idx="256">
                  <c:v>9458.2009999999991</c:v>
                </c:pt>
                <c:pt idx="257">
                  <c:v>10012.075000000001</c:v>
                </c:pt>
                <c:pt idx="258">
                  <c:v>10108.236999999999</c:v>
                </c:pt>
                <c:pt idx="259">
                  <c:v>9799.6710000000094</c:v>
                </c:pt>
                <c:pt idx="260">
                  <c:v>9685.3760000000002</c:v>
                </c:pt>
                <c:pt idx="261">
                  <c:v>8609.8790000000099</c:v>
                </c:pt>
                <c:pt idx="262">
                  <c:v>7822.4679999999998</c:v>
                </c:pt>
                <c:pt idx="263">
                  <c:v>6893.22299999999</c:v>
                </c:pt>
                <c:pt idx="264">
                  <c:v>7103.1143000000102</c:v>
                </c:pt>
                <c:pt idx="265">
                  <c:v>5234.7456000000002</c:v>
                </c:pt>
                <c:pt idx="266">
                  <c:v>5772.11600000001</c:v>
                </c:pt>
                <c:pt idx="267">
                  <c:v>5325.6719999999996</c:v>
                </c:pt>
                <c:pt idx="268">
                  <c:v>4891.6225999999997</c:v>
                </c:pt>
                <c:pt idx="269">
                  <c:v>5047.0722999999998</c:v>
                </c:pt>
                <c:pt idx="270">
                  <c:v>5417.8076000000101</c:v>
                </c:pt>
                <c:pt idx="271">
                  <c:v>7285.2847000000002</c:v>
                </c:pt>
                <c:pt idx="272">
                  <c:v>8204.1044999999995</c:v>
                </c:pt>
                <c:pt idx="273">
                  <c:v>8676.86</c:v>
                </c:pt>
                <c:pt idx="274">
                  <c:v>8552.7260000000006</c:v>
                </c:pt>
                <c:pt idx="275">
                  <c:v>8776.2129999999997</c:v>
                </c:pt>
                <c:pt idx="276">
                  <c:v>8618.027</c:v>
                </c:pt>
                <c:pt idx="277">
                  <c:v>8498.8619999999992</c:v>
                </c:pt>
                <c:pt idx="278">
                  <c:v>8939.4010000000108</c:v>
                </c:pt>
                <c:pt idx="279">
                  <c:v>8861.6890000000003</c:v>
                </c:pt>
                <c:pt idx="280">
                  <c:v>9544.2610000000004</c:v>
                </c:pt>
                <c:pt idx="281">
                  <c:v>9695.4230000000007</c:v>
                </c:pt>
                <c:pt idx="282">
                  <c:v>9408.9830000000002</c:v>
                </c:pt>
                <c:pt idx="283">
                  <c:v>8871.0340000000106</c:v>
                </c:pt>
                <c:pt idx="284">
                  <c:v>7000.6293999999998</c:v>
                </c:pt>
                <c:pt idx="285">
                  <c:v>8655.2870000000003</c:v>
                </c:pt>
                <c:pt idx="286">
                  <c:v>7346.4224000000004</c:v>
                </c:pt>
                <c:pt idx="287">
                  <c:v>5771.5320000000002</c:v>
                </c:pt>
                <c:pt idx="288">
                  <c:v>5193.7227000000003</c:v>
                </c:pt>
                <c:pt idx="289">
                  <c:v>4523.6415999999899</c:v>
                </c:pt>
                <c:pt idx="290">
                  <c:v>4607.2484999999997</c:v>
                </c:pt>
                <c:pt idx="291">
                  <c:v>5584</c:v>
                </c:pt>
                <c:pt idx="292">
                  <c:v>5008.0155999999997</c:v>
                </c:pt>
                <c:pt idx="293">
                  <c:v>5367.5479999999998</c:v>
                </c:pt>
                <c:pt idx="294">
                  <c:v>5502.6977999999999</c:v>
                </c:pt>
                <c:pt idx="295">
                  <c:v>6457.5337</c:v>
                </c:pt>
                <c:pt idx="296">
                  <c:v>6366.3180000000002</c:v>
                </c:pt>
                <c:pt idx="297">
                  <c:v>8108.6035000000002</c:v>
                </c:pt>
                <c:pt idx="298">
                  <c:v>9142.3940000000002</c:v>
                </c:pt>
                <c:pt idx="299">
                  <c:v>8334.3089999999902</c:v>
                </c:pt>
                <c:pt idx="300">
                  <c:v>8639.2999999999902</c:v>
                </c:pt>
                <c:pt idx="301">
                  <c:v>9129.1080000000002</c:v>
                </c:pt>
                <c:pt idx="302">
                  <c:v>9301.6170000000093</c:v>
                </c:pt>
                <c:pt idx="303">
                  <c:v>8906.1060000000107</c:v>
                </c:pt>
                <c:pt idx="304">
                  <c:v>8361.3649999999998</c:v>
                </c:pt>
                <c:pt idx="305">
                  <c:v>8250.7530000000097</c:v>
                </c:pt>
                <c:pt idx="306">
                  <c:v>8135.1415999999899</c:v>
                </c:pt>
                <c:pt idx="307">
                  <c:v>7430.7139999999999</c:v>
                </c:pt>
                <c:pt idx="308">
                  <c:v>7552.8687</c:v>
                </c:pt>
                <c:pt idx="309">
                  <c:v>7002.4833999999901</c:v>
                </c:pt>
                <c:pt idx="310">
                  <c:v>5657.8329999999996</c:v>
                </c:pt>
                <c:pt idx="311">
                  <c:v>5896.2705000000096</c:v>
                </c:pt>
                <c:pt idx="312">
                  <c:v>7346.0923000000003</c:v>
                </c:pt>
                <c:pt idx="313">
                  <c:v>5729.9443000000001</c:v>
                </c:pt>
                <c:pt idx="314">
                  <c:v>6131.0757000000103</c:v>
                </c:pt>
                <c:pt idx="315">
                  <c:v>5728.8666999999996</c:v>
                </c:pt>
                <c:pt idx="316">
                  <c:v>5717.518</c:v>
                </c:pt>
                <c:pt idx="317">
                  <c:v>5367.6809999999996</c:v>
                </c:pt>
                <c:pt idx="318">
                  <c:v>5441.1040000000003</c:v>
                </c:pt>
                <c:pt idx="319">
                  <c:v>6210.5190000000002</c:v>
                </c:pt>
                <c:pt idx="320">
                  <c:v>8139.0024000000003</c:v>
                </c:pt>
                <c:pt idx="321">
                  <c:v>7722.0459999999903</c:v>
                </c:pt>
                <c:pt idx="322">
                  <c:v>8612.5480000000007</c:v>
                </c:pt>
                <c:pt idx="323">
                  <c:v>9546.8950000000004</c:v>
                </c:pt>
                <c:pt idx="324">
                  <c:v>9604.7710000000097</c:v>
                </c:pt>
                <c:pt idx="325">
                  <c:v>8961.3160000000007</c:v>
                </c:pt>
                <c:pt idx="326">
                  <c:v>8374.0429999999997</c:v>
                </c:pt>
                <c:pt idx="327">
                  <c:v>8873.8029999999999</c:v>
                </c:pt>
                <c:pt idx="328">
                  <c:v>8833.4549999999999</c:v>
                </c:pt>
                <c:pt idx="329">
                  <c:v>8058.1769999999997</c:v>
                </c:pt>
                <c:pt idx="330">
                  <c:v>7145.3975</c:v>
                </c:pt>
                <c:pt idx="331">
                  <c:v>6939.2915000000103</c:v>
                </c:pt>
                <c:pt idx="332">
                  <c:v>6595.3339999999998</c:v>
                </c:pt>
                <c:pt idx="333">
                  <c:v>5736.9930000000004</c:v>
                </c:pt>
                <c:pt idx="334">
                  <c:v>5312.8519999999999</c:v>
                </c:pt>
                <c:pt idx="335">
                  <c:v>5440.2725</c:v>
                </c:pt>
                <c:pt idx="336">
                  <c:v>5540.2020000000102</c:v>
                </c:pt>
                <c:pt idx="337">
                  <c:v>5158.2533999999996</c:v>
                </c:pt>
                <c:pt idx="338">
                  <c:v>4979.3184000000001</c:v>
                </c:pt>
                <c:pt idx="339">
                  <c:v>4972.3095999999996</c:v>
                </c:pt>
                <c:pt idx="340">
                  <c:v>5201.232</c:v>
                </c:pt>
                <c:pt idx="341">
                  <c:v>5272.7025999999996</c:v>
                </c:pt>
                <c:pt idx="342">
                  <c:v>5080.9516999999996</c:v>
                </c:pt>
                <c:pt idx="343">
                  <c:v>5443.7380000000003</c:v>
                </c:pt>
                <c:pt idx="344">
                  <c:v>5876.4250000000102</c:v>
                </c:pt>
                <c:pt idx="345">
                  <c:v>7198.1005999999998</c:v>
                </c:pt>
                <c:pt idx="346">
                  <c:v>7300.9473000000098</c:v>
                </c:pt>
                <c:pt idx="347">
                  <c:v>7041.4804999999897</c:v>
                </c:pt>
                <c:pt idx="348">
                  <c:v>7257.5703000000003</c:v>
                </c:pt>
                <c:pt idx="349">
                  <c:v>8081.6265000000003</c:v>
                </c:pt>
                <c:pt idx="350">
                  <c:v>7968.1934000000001</c:v>
                </c:pt>
                <c:pt idx="351">
                  <c:v>8129.4472999999998</c:v>
                </c:pt>
                <c:pt idx="352">
                  <c:v>8676.8379999999997</c:v>
                </c:pt>
                <c:pt idx="353">
                  <c:v>7531.5492999999997</c:v>
                </c:pt>
                <c:pt idx="354">
                  <c:v>7136.1094000000103</c:v>
                </c:pt>
                <c:pt idx="355">
                  <c:v>7881.1120000000001</c:v>
                </c:pt>
                <c:pt idx="356">
                  <c:v>6660.58</c:v>
                </c:pt>
                <c:pt idx="357">
                  <c:v>6939.89750000001</c:v>
                </c:pt>
                <c:pt idx="358">
                  <c:v>7377.1589999999997</c:v>
                </c:pt>
                <c:pt idx="359">
                  <c:v>6515.5720000000101</c:v>
                </c:pt>
                <c:pt idx="360">
                  <c:v>6660.81250000001</c:v>
                </c:pt>
                <c:pt idx="361">
                  <c:v>5183.9590000000098</c:v>
                </c:pt>
                <c:pt idx="362">
                  <c:v>4821.6566999999995</c:v>
                </c:pt>
                <c:pt idx="363">
                  <c:v>5280.8516</c:v>
                </c:pt>
                <c:pt idx="364">
                  <c:v>4895.2974000000004</c:v>
                </c:pt>
                <c:pt idx="365">
                  <c:v>5158.57</c:v>
                </c:pt>
                <c:pt idx="366">
                  <c:v>5364.52</c:v>
                </c:pt>
                <c:pt idx="367">
                  <c:v>5286.3915999999999</c:v>
                </c:pt>
                <c:pt idx="368">
                  <c:v>5416.2206999999999</c:v>
                </c:pt>
                <c:pt idx="369">
                  <c:v>7485.2475999999997</c:v>
                </c:pt>
                <c:pt idx="370">
                  <c:v>8516.53100000001</c:v>
                </c:pt>
                <c:pt idx="371">
                  <c:v>7599.0537000000004</c:v>
                </c:pt>
                <c:pt idx="372">
                  <c:v>7950.6000000000104</c:v>
                </c:pt>
                <c:pt idx="373">
                  <c:v>8532.8140000000003</c:v>
                </c:pt>
                <c:pt idx="374">
                  <c:v>8722.473</c:v>
                </c:pt>
                <c:pt idx="375">
                  <c:v>8053.1540000000005</c:v>
                </c:pt>
                <c:pt idx="376">
                  <c:v>8259.884</c:v>
                </c:pt>
                <c:pt idx="377">
                  <c:v>7163.6875</c:v>
                </c:pt>
                <c:pt idx="378">
                  <c:v>7368.7190000000001</c:v>
                </c:pt>
                <c:pt idx="379">
                  <c:v>7284.2460000000001</c:v>
                </c:pt>
                <c:pt idx="380">
                  <c:v>6801.433</c:v>
                </c:pt>
                <c:pt idx="381">
                  <c:v>6115.4354999999896</c:v>
                </c:pt>
                <c:pt idx="382">
                  <c:v>5445.1576999999997</c:v>
                </c:pt>
                <c:pt idx="383">
                  <c:v>4888.2280000000001</c:v>
                </c:pt>
                <c:pt idx="384">
                  <c:v>4927.0309999999999</c:v>
                </c:pt>
                <c:pt idx="385">
                  <c:v>5062.3095999999996</c:v>
                </c:pt>
                <c:pt idx="386">
                  <c:v>4925.6216000000104</c:v>
                </c:pt>
                <c:pt idx="387">
                  <c:v>5080.5663999999997</c:v>
                </c:pt>
                <c:pt idx="388">
                  <c:v>4963.0619999999999</c:v>
                </c:pt>
                <c:pt idx="389">
                  <c:v>5071.0844999999999</c:v>
                </c:pt>
                <c:pt idx="390">
                  <c:v>5365.8410000000003</c:v>
                </c:pt>
                <c:pt idx="391">
                  <c:v>5743.7730000000001</c:v>
                </c:pt>
                <c:pt idx="392">
                  <c:v>5681.8535000000002</c:v>
                </c:pt>
                <c:pt idx="393">
                  <c:v>7510.2170000000096</c:v>
                </c:pt>
                <c:pt idx="394">
                  <c:v>7611.7217000000001</c:v>
                </c:pt>
                <c:pt idx="395">
                  <c:v>7608.7686000000003</c:v>
                </c:pt>
                <c:pt idx="396">
                  <c:v>8008.6890000000003</c:v>
                </c:pt>
                <c:pt idx="397">
                  <c:v>8494.4920000000002</c:v>
                </c:pt>
                <c:pt idx="398">
                  <c:v>8587.5770000000102</c:v>
                </c:pt>
                <c:pt idx="399">
                  <c:v>8812.3510000000097</c:v>
                </c:pt>
                <c:pt idx="400">
                  <c:v>7793.4110000000001</c:v>
                </c:pt>
                <c:pt idx="401">
                  <c:v>8581.8310000000001</c:v>
                </c:pt>
                <c:pt idx="402">
                  <c:v>7938.8209999999999</c:v>
                </c:pt>
                <c:pt idx="403">
                  <c:v>8937.2379999999903</c:v>
                </c:pt>
                <c:pt idx="404">
                  <c:v>9507.0210000000006</c:v>
                </c:pt>
                <c:pt idx="405">
                  <c:v>8840.94</c:v>
                </c:pt>
                <c:pt idx="406">
                  <c:v>8173.0073000000002</c:v>
                </c:pt>
                <c:pt idx="407">
                  <c:v>5659.5527000000002</c:v>
                </c:pt>
                <c:pt idx="408">
                  <c:v>5590.527</c:v>
                </c:pt>
                <c:pt idx="409">
                  <c:v>5140.1763000000001</c:v>
                </c:pt>
                <c:pt idx="410">
                  <c:v>5016.4584999999997</c:v>
                </c:pt>
                <c:pt idx="411">
                  <c:v>4607.2754000000004</c:v>
                </c:pt>
                <c:pt idx="412">
                  <c:v>4374.0225</c:v>
                </c:pt>
                <c:pt idx="413">
                  <c:v>4731.7007000000103</c:v>
                </c:pt>
                <c:pt idx="414">
                  <c:v>5420.8437999999996</c:v>
                </c:pt>
                <c:pt idx="415">
                  <c:v>6373.8114999999998</c:v>
                </c:pt>
                <c:pt idx="416">
                  <c:v>6924.7180000000099</c:v>
                </c:pt>
                <c:pt idx="417">
                  <c:v>8879.1470000000008</c:v>
                </c:pt>
                <c:pt idx="418">
                  <c:v>8441.6489999999994</c:v>
                </c:pt>
                <c:pt idx="419">
                  <c:v>8152.5312000000004</c:v>
                </c:pt>
                <c:pt idx="420">
                  <c:v>7663.1435999999903</c:v>
                </c:pt>
                <c:pt idx="421">
                  <c:v>7947.8670000000102</c:v>
                </c:pt>
                <c:pt idx="422">
                  <c:v>7163.3275999999996</c:v>
                </c:pt>
                <c:pt idx="423">
                  <c:v>7894.9755999999998</c:v>
                </c:pt>
                <c:pt idx="424">
                  <c:v>8023.4629999999997</c:v>
                </c:pt>
                <c:pt idx="425">
                  <c:v>7742.6790000000101</c:v>
                </c:pt>
                <c:pt idx="426">
                  <c:v>6904.1133</c:v>
                </c:pt>
                <c:pt idx="427">
                  <c:v>7751.3163999999997</c:v>
                </c:pt>
                <c:pt idx="428">
                  <c:v>7538.6665000000003</c:v>
                </c:pt>
                <c:pt idx="429">
                  <c:v>6593.6353000000099</c:v>
                </c:pt>
                <c:pt idx="430">
                  <c:v>6325.7383</c:v>
                </c:pt>
                <c:pt idx="431">
                  <c:v>6011.8154000000004</c:v>
                </c:pt>
                <c:pt idx="432">
                  <c:v>5582.8433000000005</c:v>
                </c:pt>
                <c:pt idx="433">
                  <c:v>5637.9663</c:v>
                </c:pt>
                <c:pt idx="434">
                  <c:v>4923.0319999999901</c:v>
                </c:pt>
                <c:pt idx="435">
                  <c:v>5043.4354999999996</c:v>
                </c:pt>
                <c:pt idx="436">
                  <c:v>4974.4570000000103</c:v>
                </c:pt>
                <c:pt idx="437">
                  <c:v>5058.6760000000104</c:v>
                </c:pt>
                <c:pt idx="438">
                  <c:v>5345.7569999999996</c:v>
                </c:pt>
                <c:pt idx="439">
                  <c:v>5612.8960000000097</c:v>
                </c:pt>
                <c:pt idx="440">
                  <c:v>6844.1742999999897</c:v>
                </c:pt>
                <c:pt idx="441">
                  <c:v>7781.9146000000001</c:v>
                </c:pt>
                <c:pt idx="442">
                  <c:v>7878.0902999999998</c:v>
                </c:pt>
                <c:pt idx="443">
                  <c:v>7325.1005999999998</c:v>
                </c:pt>
                <c:pt idx="444">
                  <c:v>8304.2349999999897</c:v>
                </c:pt>
                <c:pt idx="445">
                  <c:v>9904.3729999999905</c:v>
                </c:pt>
                <c:pt idx="446">
                  <c:v>9293.3909999999996</c:v>
                </c:pt>
                <c:pt idx="447">
                  <c:v>8750.3619999999992</c:v>
                </c:pt>
                <c:pt idx="448">
                  <c:v>8244.0419999999995</c:v>
                </c:pt>
                <c:pt idx="449">
                  <c:v>6984.0519999999997</c:v>
                </c:pt>
                <c:pt idx="450">
                  <c:v>6636.7359999999999</c:v>
                </c:pt>
                <c:pt idx="451">
                  <c:v>6777.43749999999</c:v>
                </c:pt>
                <c:pt idx="452">
                  <c:v>6308.5130000000099</c:v>
                </c:pt>
                <c:pt idx="453">
                  <c:v>5853.3149999999996</c:v>
                </c:pt>
                <c:pt idx="454">
                  <c:v>5912.6963000000096</c:v>
                </c:pt>
                <c:pt idx="455">
                  <c:v>4696.9170000000004</c:v>
                </c:pt>
                <c:pt idx="456">
                  <c:v>4550.6940000000004</c:v>
                </c:pt>
                <c:pt idx="457">
                  <c:v>4472.7520000000104</c:v>
                </c:pt>
                <c:pt idx="458">
                  <c:v>5007.3950000000004</c:v>
                </c:pt>
                <c:pt idx="459">
                  <c:v>5326.8433000000095</c:v>
                </c:pt>
                <c:pt idx="460">
                  <c:v>5358.4174999999996</c:v>
                </c:pt>
                <c:pt idx="461">
                  <c:v>5463.0830000000096</c:v>
                </c:pt>
                <c:pt idx="462">
                  <c:v>5341.6704</c:v>
                </c:pt>
                <c:pt idx="463">
                  <c:v>5428.4590000000098</c:v>
                </c:pt>
                <c:pt idx="464">
                  <c:v>5023.5309999999999</c:v>
                </c:pt>
                <c:pt idx="465">
                  <c:v>6475.09800000001</c:v>
                </c:pt>
                <c:pt idx="466">
                  <c:v>7624.3867</c:v>
                </c:pt>
                <c:pt idx="467">
                  <c:v>7558.3037000000104</c:v>
                </c:pt>
                <c:pt idx="468">
                  <c:v>8472.2150000000001</c:v>
                </c:pt>
                <c:pt idx="469">
                  <c:v>8674.8340000000007</c:v>
                </c:pt>
                <c:pt idx="470">
                  <c:v>8851.6890000000003</c:v>
                </c:pt>
                <c:pt idx="471">
                  <c:v>8787.7219999999998</c:v>
                </c:pt>
                <c:pt idx="472">
                  <c:v>7704.4766</c:v>
                </c:pt>
                <c:pt idx="473">
                  <c:v>7394.72660000001</c:v>
                </c:pt>
                <c:pt idx="474">
                  <c:v>7212.5079999999998</c:v>
                </c:pt>
                <c:pt idx="475">
                  <c:v>6450.3456999999999</c:v>
                </c:pt>
                <c:pt idx="476">
                  <c:v>6308.0410000000102</c:v>
                </c:pt>
                <c:pt idx="477">
                  <c:v>6133.3867</c:v>
                </c:pt>
                <c:pt idx="478">
                  <c:v>6976.5780000000004</c:v>
                </c:pt>
                <c:pt idx="479">
                  <c:v>5615.9795000000104</c:v>
                </c:pt>
                <c:pt idx="480">
                  <c:v>5251.7025999999996</c:v>
                </c:pt>
                <c:pt idx="481">
                  <c:v>5752.3852999999999</c:v>
                </c:pt>
                <c:pt idx="482">
                  <c:v>5540.3130000000001</c:v>
                </c:pt>
                <c:pt idx="483">
                  <c:v>5793.9663000000101</c:v>
                </c:pt>
                <c:pt idx="484">
                  <c:v>5814.0137000000004</c:v>
                </c:pt>
                <c:pt idx="485">
                  <c:v>5864.6587</c:v>
                </c:pt>
                <c:pt idx="486">
                  <c:v>5715.4350000000004</c:v>
                </c:pt>
                <c:pt idx="487">
                  <c:v>5953.4277000000002</c:v>
                </c:pt>
                <c:pt idx="488">
                  <c:v>5844.2579999999998</c:v>
                </c:pt>
                <c:pt idx="489">
                  <c:v>7428.1090000000004</c:v>
                </c:pt>
                <c:pt idx="490">
                  <c:v>7930.7475999999997</c:v>
                </c:pt>
                <c:pt idx="491">
                  <c:v>8102.8456999999999</c:v>
                </c:pt>
                <c:pt idx="492">
                  <c:v>8126.1310000000103</c:v>
                </c:pt>
                <c:pt idx="493">
                  <c:v>8817.8379999999997</c:v>
                </c:pt>
                <c:pt idx="494">
                  <c:v>8538.6840000000102</c:v>
                </c:pt>
                <c:pt idx="495">
                  <c:v>8849.4500000000007</c:v>
                </c:pt>
                <c:pt idx="496">
                  <c:v>8038.8852999999999</c:v>
                </c:pt>
                <c:pt idx="497">
                  <c:v>7775.7370000000001</c:v>
                </c:pt>
                <c:pt idx="498">
                  <c:v>7250.0033999999896</c:v>
                </c:pt>
                <c:pt idx="499">
                  <c:v>7214.7179999999998</c:v>
                </c:pt>
                <c:pt idx="500">
                  <c:v>7383.8936000000103</c:v>
                </c:pt>
                <c:pt idx="501">
                  <c:v>6988.3647000000001</c:v>
                </c:pt>
                <c:pt idx="502">
                  <c:v>7009.12499999999</c:v>
                </c:pt>
                <c:pt idx="503">
                  <c:v>5213.8325000000004</c:v>
                </c:pt>
                <c:pt idx="504">
                  <c:v>5099.4650000000001</c:v>
                </c:pt>
                <c:pt idx="505">
                  <c:v>5147.3630000000003</c:v>
                </c:pt>
                <c:pt idx="506">
                  <c:v>4878.6040000000003</c:v>
                </c:pt>
                <c:pt idx="507">
                  <c:v>5008.1509999999998</c:v>
                </c:pt>
                <c:pt idx="508">
                  <c:v>5305.6846000000096</c:v>
                </c:pt>
                <c:pt idx="509">
                  <c:v>5356.2606999999998</c:v>
                </c:pt>
                <c:pt idx="510">
                  <c:v>5384.2629999999899</c:v>
                </c:pt>
                <c:pt idx="511">
                  <c:v>5740.2160000000003</c:v>
                </c:pt>
                <c:pt idx="512">
                  <c:v>6389.2896000000001</c:v>
                </c:pt>
                <c:pt idx="513">
                  <c:v>7261.2964000000002</c:v>
                </c:pt>
                <c:pt idx="514">
                  <c:v>8275.2970000000005</c:v>
                </c:pt>
                <c:pt idx="515">
                  <c:v>8463.6540000000005</c:v>
                </c:pt>
                <c:pt idx="516">
                  <c:v>8744.5320000000102</c:v>
                </c:pt>
                <c:pt idx="517">
                  <c:v>8597.4680000000008</c:v>
                </c:pt>
                <c:pt idx="518">
                  <c:v>9362.2170000000006</c:v>
                </c:pt>
                <c:pt idx="519">
                  <c:v>9201.2639999999992</c:v>
                </c:pt>
                <c:pt idx="520">
                  <c:v>8298.3670000000093</c:v>
                </c:pt>
                <c:pt idx="521">
                  <c:v>7934.5693000000101</c:v>
                </c:pt>
                <c:pt idx="522">
                  <c:v>6881.6039999999903</c:v>
                </c:pt>
                <c:pt idx="523">
                  <c:v>6700.6850000000104</c:v>
                </c:pt>
                <c:pt idx="524">
                  <c:v>6596.0480000000098</c:v>
                </c:pt>
                <c:pt idx="525">
                  <c:v>6303.2056000000102</c:v>
                </c:pt>
                <c:pt idx="526">
                  <c:v>5980.6210000000001</c:v>
                </c:pt>
                <c:pt idx="527">
                  <c:v>5720.9470000000001</c:v>
                </c:pt>
                <c:pt idx="528">
                  <c:v>5166.9643999999998</c:v>
                </c:pt>
                <c:pt idx="529">
                  <c:v>5365.6419999999998</c:v>
                </c:pt>
                <c:pt idx="530">
                  <c:v>4807.4799999999996</c:v>
                </c:pt>
                <c:pt idx="531">
                  <c:v>4892.3810000000003</c:v>
                </c:pt>
                <c:pt idx="532">
                  <c:v>5064.2943999999998</c:v>
                </c:pt>
                <c:pt idx="533">
                  <c:v>5343.6440000000002</c:v>
                </c:pt>
                <c:pt idx="534">
                  <c:v>5462.8833000000004</c:v>
                </c:pt>
                <c:pt idx="535">
                  <c:v>5861.0060000000003</c:v>
                </c:pt>
                <c:pt idx="536">
                  <c:v>6904.8519999999999</c:v>
                </c:pt>
                <c:pt idx="537">
                  <c:v>8004.1724000000004</c:v>
                </c:pt>
                <c:pt idx="538">
                  <c:v>8216.8160000000098</c:v>
                </c:pt>
                <c:pt idx="539">
                  <c:v>8613.0900000000092</c:v>
                </c:pt>
                <c:pt idx="540">
                  <c:v>9078.0625000000091</c:v>
                </c:pt>
                <c:pt idx="541">
                  <c:v>9735.9590000000098</c:v>
                </c:pt>
                <c:pt idx="542">
                  <c:v>10411.473</c:v>
                </c:pt>
                <c:pt idx="543">
                  <c:v>9630.9279999999999</c:v>
                </c:pt>
                <c:pt idx="544">
                  <c:v>8995.3810000000103</c:v>
                </c:pt>
                <c:pt idx="545">
                  <c:v>8143.4706999999999</c:v>
                </c:pt>
                <c:pt idx="546">
                  <c:v>7745.8823000000002</c:v>
                </c:pt>
                <c:pt idx="547">
                  <c:v>7665.9440000000004</c:v>
                </c:pt>
                <c:pt idx="548">
                  <c:v>7788.3369999999904</c:v>
                </c:pt>
                <c:pt idx="549">
                  <c:v>8067.2779999999902</c:v>
                </c:pt>
                <c:pt idx="550">
                  <c:v>7918.8180000000102</c:v>
                </c:pt>
                <c:pt idx="551">
                  <c:v>6000.3040000000001</c:v>
                </c:pt>
                <c:pt idx="552">
                  <c:v>4705.1120000000101</c:v>
                </c:pt>
                <c:pt idx="553">
                  <c:v>4602.7240000000102</c:v>
                </c:pt>
                <c:pt idx="554">
                  <c:v>4787.2970000000096</c:v>
                </c:pt>
                <c:pt idx="555">
                  <c:v>4622.9939999999997</c:v>
                </c:pt>
                <c:pt idx="556">
                  <c:v>4710.2304999999997</c:v>
                </c:pt>
                <c:pt idx="557">
                  <c:v>4755.6234999999997</c:v>
                </c:pt>
                <c:pt idx="558">
                  <c:v>5259.5893999999998</c:v>
                </c:pt>
                <c:pt idx="559">
                  <c:v>5838.8670000000002</c:v>
                </c:pt>
                <c:pt idx="560">
                  <c:v>6343.5263999999997</c:v>
                </c:pt>
                <c:pt idx="561">
                  <c:v>7732.3613000000096</c:v>
                </c:pt>
                <c:pt idx="562">
                  <c:v>8118.9066999999995</c:v>
                </c:pt>
                <c:pt idx="563">
                  <c:v>7896.5730000000103</c:v>
                </c:pt>
                <c:pt idx="564">
                  <c:v>8617.19200000001</c:v>
                </c:pt>
                <c:pt idx="565">
                  <c:v>8914.607</c:v>
                </c:pt>
                <c:pt idx="566">
                  <c:v>9328.1450000000004</c:v>
                </c:pt>
                <c:pt idx="567">
                  <c:v>8945.5000000000091</c:v>
                </c:pt>
                <c:pt idx="568">
                  <c:v>8227.2459999999992</c:v>
                </c:pt>
                <c:pt idx="569">
                  <c:v>7687.2470000000103</c:v>
                </c:pt>
                <c:pt idx="570">
                  <c:v>7543.1499999999896</c:v>
                </c:pt>
                <c:pt idx="571">
                  <c:v>7658.0320000000002</c:v>
                </c:pt>
                <c:pt idx="572">
                  <c:v>7234.1005999999998</c:v>
                </c:pt>
                <c:pt idx="573">
                  <c:v>7333.2313999999897</c:v>
                </c:pt>
                <c:pt idx="574">
                  <c:v>6347.4824000000099</c:v>
                </c:pt>
                <c:pt idx="575">
                  <c:v>5162.8135000000102</c:v>
                </c:pt>
                <c:pt idx="576">
                  <c:v>4665.8590000000104</c:v>
                </c:pt>
                <c:pt idx="577">
                  <c:v>5163.3076000000101</c:v>
                </c:pt>
                <c:pt idx="578">
                  <c:v>5272.6090000000004</c:v>
                </c:pt>
                <c:pt idx="579">
                  <c:v>5027.5492999999997</c:v>
                </c:pt>
                <c:pt idx="580">
                  <c:v>4673.6587</c:v>
                </c:pt>
                <c:pt idx="581">
                  <c:v>4910.4629999999997</c:v>
                </c:pt>
                <c:pt idx="582">
                  <c:v>4827.1580000000004</c:v>
                </c:pt>
                <c:pt idx="583">
                  <c:v>6395.0703000000003</c:v>
                </c:pt>
                <c:pt idx="584">
                  <c:v>7505.4009999999998</c:v>
                </c:pt>
                <c:pt idx="585">
                  <c:v>8837.5390000000007</c:v>
                </c:pt>
                <c:pt idx="586">
                  <c:v>9869.4629999999997</c:v>
                </c:pt>
                <c:pt idx="587">
                  <c:v>8690.1360000000004</c:v>
                </c:pt>
                <c:pt idx="588">
                  <c:v>9236.7970000000005</c:v>
                </c:pt>
                <c:pt idx="589">
                  <c:v>9134.0429999999997</c:v>
                </c:pt>
                <c:pt idx="590">
                  <c:v>8718.8130000000001</c:v>
                </c:pt>
                <c:pt idx="591">
                  <c:v>9290.6669999999995</c:v>
                </c:pt>
                <c:pt idx="592">
                  <c:v>8978.9080000000104</c:v>
                </c:pt>
                <c:pt idx="593">
                  <c:v>8203.9449999999997</c:v>
                </c:pt>
                <c:pt idx="594">
                  <c:v>7803.6689999999999</c:v>
                </c:pt>
                <c:pt idx="595">
                  <c:v>8257.8010000000104</c:v>
                </c:pt>
                <c:pt idx="596">
                  <c:v>8344.1330000000107</c:v>
                </c:pt>
                <c:pt idx="597">
                  <c:v>7673.0947000000097</c:v>
                </c:pt>
                <c:pt idx="598">
                  <c:v>5857.7133999999896</c:v>
                </c:pt>
                <c:pt idx="599">
                  <c:v>5668.9890000000096</c:v>
                </c:pt>
                <c:pt idx="600">
                  <c:v>4551.4872999999998</c:v>
                </c:pt>
                <c:pt idx="601">
                  <c:v>4947.7060000000001</c:v>
                </c:pt>
                <c:pt idx="602">
                  <c:v>4573.4690000000001</c:v>
                </c:pt>
                <c:pt idx="603">
                  <c:v>4617.93</c:v>
                </c:pt>
                <c:pt idx="604">
                  <c:v>4731.3477000000003</c:v>
                </c:pt>
                <c:pt idx="605">
                  <c:v>4636.1005999999998</c:v>
                </c:pt>
                <c:pt idx="606">
                  <c:v>4851.2580000000098</c:v>
                </c:pt>
                <c:pt idx="607">
                  <c:v>5438.5280000000002</c:v>
                </c:pt>
                <c:pt idx="608">
                  <c:v>6385.1962999999996</c:v>
                </c:pt>
                <c:pt idx="609">
                  <c:v>7836.1387000000104</c:v>
                </c:pt>
                <c:pt idx="610">
                  <c:v>8411.5479999999898</c:v>
                </c:pt>
                <c:pt idx="611">
                  <c:v>8278.2049999999999</c:v>
                </c:pt>
                <c:pt idx="612">
                  <c:v>8633.8019999999997</c:v>
                </c:pt>
                <c:pt idx="613">
                  <c:v>9054.1010000000006</c:v>
                </c:pt>
                <c:pt idx="614">
                  <c:v>9229.5470000000005</c:v>
                </c:pt>
                <c:pt idx="615">
                  <c:v>9664.6349999999893</c:v>
                </c:pt>
                <c:pt idx="616">
                  <c:v>8098.1206000000002</c:v>
                </c:pt>
                <c:pt idx="617">
                  <c:v>8716.7980000000007</c:v>
                </c:pt>
                <c:pt idx="618">
                  <c:v>8589.5370000000094</c:v>
                </c:pt>
                <c:pt idx="619">
                  <c:v>9926.51</c:v>
                </c:pt>
                <c:pt idx="620">
                  <c:v>8608.8700000000099</c:v>
                </c:pt>
                <c:pt idx="621">
                  <c:v>8348.3630000000103</c:v>
                </c:pt>
                <c:pt idx="622">
                  <c:v>7764.3687</c:v>
                </c:pt>
                <c:pt idx="623">
                  <c:v>5525.9070000000002</c:v>
                </c:pt>
                <c:pt idx="624">
                  <c:v>5477.0883999999996</c:v>
                </c:pt>
                <c:pt idx="625">
                  <c:v>4957.5834999999997</c:v>
                </c:pt>
                <c:pt idx="626">
                  <c:v>5216.5815000000102</c:v>
                </c:pt>
                <c:pt idx="627">
                  <c:v>5520.0107000000098</c:v>
                </c:pt>
                <c:pt idx="628">
                  <c:v>5635.1665000000003</c:v>
                </c:pt>
                <c:pt idx="629">
                  <c:v>5577.2950000000001</c:v>
                </c:pt>
                <c:pt idx="630">
                  <c:v>5641.6333000000004</c:v>
                </c:pt>
                <c:pt idx="631">
                  <c:v>5743.6049999999996</c:v>
                </c:pt>
                <c:pt idx="632">
                  <c:v>7329.7349999999997</c:v>
                </c:pt>
                <c:pt idx="633">
                  <c:v>7008.5137000000104</c:v>
                </c:pt>
                <c:pt idx="634">
                  <c:v>8926.16500000001</c:v>
                </c:pt>
                <c:pt idx="635">
                  <c:v>8880.1050000000105</c:v>
                </c:pt>
                <c:pt idx="636">
                  <c:v>8814.7970000000096</c:v>
                </c:pt>
                <c:pt idx="637">
                  <c:v>9463.5970000000107</c:v>
                </c:pt>
                <c:pt idx="638">
                  <c:v>9208.2560000000103</c:v>
                </c:pt>
                <c:pt idx="639">
                  <c:v>9604.8029999999999</c:v>
                </c:pt>
                <c:pt idx="640">
                  <c:v>8339.4979999999996</c:v>
                </c:pt>
                <c:pt idx="641">
                  <c:v>8684.4750000000004</c:v>
                </c:pt>
                <c:pt idx="642">
                  <c:v>8513.1119999999992</c:v>
                </c:pt>
                <c:pt idx="643">
                  <c:v>7023.5845000000099</c:v>
                </c:pt>
                <c:pt idx="644">
                  <c:v>6396.4349999999904</c:v>
                </c:pt>
                <c:pt idx="645">
                  <c:v>6131.04540000001</c:v>
                </c:pt>
                <c:pt idx="646">
                  <c:v>5653.9224000000004</c:v>
                </c:pt>
                <c:pt idx="647">
                  <c:v>5286.9180000000097</c:v>
                </c:pt>
                <c:pt idx="648">
                  <c:v>5222.1895000000004</c:v>
                </c:pt>
                <c:pt idx="649">
                  <c:v>5022.5033999999996</c:v>
                </c:pt>
                <c:pt idx="650">
                  <c:v>4320.0379999999996</c:v>
                </c:pt>
                <c:pt idx="651">
                  <c:v>4978.0654000000004</c:v>
                </c:pt>
                <c:pt idx="652">
                  <c:v>4895.4979999999896</c:v>
                </c:pt>
                <c:pt idx="653">
                  <c:v>4742.1864999999998</c:v>
                </c:pt>
                <c:pt idx="654">
                  <c:v>4891.6540000000005</c:v>
                </c:pt>
                <c:pt idx="655">
                  <c:v>5220.5137000000004</c:v>
                </c:pt>
                <c:pt idx="656">
                  <c:v>6481.5293000000001</c:v>
                </c:pt>
                <c:pt idx="657">
                  <c:v>7103.8696</c:v>
                </c:pt>
                <c:pt idx="658">
                  <c:v>8594.6679999999997</c:v>
                </c:pt>
                <c:pt idx="659">
                  <c:v>8035.1440000000002</c:v>
                </c:pt>
                <c:pt idx="660">
                  <c:v>8638.8770000000004</c:v>
                </c:pt>
                <c:pt idx="661">
                  <c:v>8800.1579999999904</c:v>
                </c:pt>
                <c:pt idx="662">
                  <c:v>9293.0310000000009</c:v>
                </c:pt>
                <c:pt idx="663">
                  <c:v>9259.6960000000108</c:v>
                </c:pt>
                <c:pt idx="664">
                  <c:v>7591.3783999999996</c:v>
                </c:pt>
                <c:pt idx="665">
                  <c:v>7187.5079999999998</c:v>
                </c:pt>
                <c:pt idx="666">
                  <c:v>7723.87</c:v>
                </c:pt>
                <c:pt idx="667">
                  <c:v>7517.0230000000001</c:v>
                </c:pt>
                <c:pt idx="668">
                  <c:v>7109.8130000000001</c:v>
                </c:pt>
                <c:pt idx="669">
                  <c:v>7078.1465000000098</c:v>
                </c:pt>
                <c:pt idx="670">
                  <c:v>6514.9844000000003</c:v>
                </c:pt>
                <c:pt idx="671">
                  <c:v>5021.9755999999998</c:v>
                </c:pt>
                <c:pt idx="672">
                  <c:v>5085.5956999999999</c:v>
                </c:pt>
                <c:pt idx="673">
                  <c:v>4460.9669999999996</c:v>
                </c:pt>
                <c:pt idx="674">
                  <c:v>5496.0240000000103</c:v>
                </c:pt>
                <c:pt idx="675">
                  <c:v>5095.674</c:v>
                </c:pt>
                <c:pt idx="676">
                  <c:v>4674.3379999999897</c:v>
                </c:pt>
                <c:pt idx="677">
                  <c:v>4650.7070000000103</c:v>
                </c:pt>
                <c:pt idx="678">
                  <c:v>4606.7456000000002</c:v>
                </c:pt>
                <c:pt idx="679">
                  <c:v>5176.6880000000101</c:v>
                </c:pt>
                <c:pt idx="680">
                  <c:v>6598.9423999999999</c:v>
                </c:pt>
                <c:pt idx="681">
                  <c:v>7918.5900000000101</c:v>
                </c:pt>
                <c:pt idx="682">
                  <c:v>8417.31</c:v>
                </c:pt>
                <c:pt idx="683">
                  <c:v>8813.3960000000006</c:v>
                </c:pt>
                <c:pt idx="684">
                  <c:v>8801.9549999999999</c:v>
                </c:pt>
                <c:pt idx="685">
                  <c:v>9286.8670000000002</c:v>
                </c:pt>
                <c:pt idx="686">
                  <c:v>9128.2209999999995</c:v>
                </c:pt>
                <c:pt idx="687">
                  <c:v>9842.1830000000009</c:v>
                </c:pt>
                <c:pt idx="688">
                  <c:v>9335.2209999999905</c:v>
                </c:pt>
                <c:pt idx="689">
                  <c:v>8685.2050000000108</c:v>
                </c:pt>
                <c:pt idx="690">
                  <c:v>8684.4830000000002</c:v>
                </c:pt>
                <c:pt idx="691">
                  <c:v>8255.2330000000002</c:v>
                </c:pt>
                <c:pt idx="692">
                  <c:v>7901.2025999999996</c:v>
                </c:pt>
                <c:pt idx="693">
                  <c:v>7407.6187</c:v>
                </c:pt>
                <c:pt idx="694">
                  <c:v>7529.4546</c:v>
                </c:pt>
                <c:pt idx="695">
                  <c:v>5754.5083000000004</c:v>
                </c:pt>
                <c:pt idx="696">
                  <c:v>5036.0240000000003</c:v>
                </c:pt>
                <c:pt idx="697">
                  <c:v>4632.4306999999999</c:v>
                </c:pt>
                <c:pt idx="698">
                  <c:v>4689.473</c:v>
                </c:pt>
                <c:pt idx="699">
                  <c:v>4785.232</c:v>
                </c:pt>
                <c:pt idx="700">
                  <c:v>5126.6962999999996</c:v>
                </c:pt>
                <c:pt idx="701">
                  <c:v>4514.1299999999901</c:v>
                </c:pt>
                <c:pt idx="702">
                  <c:v>4337.8670000000002</c:v>
                </c:pt>
                <c:pt idx="703">
                  <c:v>5718.5195000000103</c:v>
                </c:pt>
                <c:pt idx="704">
                  <c:v>6259.05</c:v>
                </c:pt>
                <c:pt idx="705">
                  <c:v>6302.1084000000001</c:v>
                </c:pt>
                <c:pt idx="706">
                  <c:v>8311.6480000000101</c:v>
                </c:pt>
                <c:pt idx="707">
                  <c:v>7456.5</c:v>
                </c:pt>
                <c:pt idx="708">
                  <c:v>7350.09</c:v>
                </c:pt>
                <c:pt idx="709">
                  <c:v>7644.7295000000104</c:v>
                </c:pt>
                <c:pt idx="710">
                  <c:v>7066.0620000000099</c:v>
                </c:pt>
                <c:pt idx="711">
                  <c:v>8045.2617</c:v>
                </c:pt>
                <c:pt idx="712">
                  <c:v>7049.9939999999997</c:v>
                </c:pt>
                <c:pt idx="713">
                  <c:v>6370.8429999999998</c:v>
                </c:pt>
                <c:pt idx="714">
                  <c:v>7077.47660000001</c:v>
                </c:pt>
                <c:pt idx="715">
                  <c:v>6046.3329999999996</c:v>
                </c:pt>
                <c:pt idx="716">
                  <c:v>6389.2992999999897</c:v>
                </c:pt>
                <c:pt idx="717">
                  <c:v>6444.1035000000002</c:v>
                </c:pt>
                <c:pt idx="718">
                  <c:v>5704.6220000000003</c:v>
                </c:pt>
                <c:pt idx="719">
                  <c:v>5020.7183000000005</c:v>
                </c:pt>
                <c:pt idx="720">
                  <c:v>5400.13400000001</c:v>
                </c:pt>
                <c:pt idx="721">
                  <c:v>5391.6255000000001</c:v>
                </c:pt>
                <c:pt idx="722">
                  <c:v>4993.2870000000003</c:v>
                </c:pt>
                <c:pt idx="723">
                  <c:v>5117.7550000000001</c:v>
                </c:pt>
                <c:pt idx="724">
                  <c:v>5108.3525</c:v>
                </c:pt>
                <c:pt idx="725">
                  <c:v>4586.89300000001</c:v>
                </c:pt>
                <c:pt idx="726">
                  <c:v>5535.9260000000004</c:v>
                </c:pt>
                <c:pt idx="727">
                  <c:v>6424.1484</c:v>
                </c:pt>
                <c:pt idx="728">
                  <c:v>7158.9326000000001</c:v>
                </c:pt>
                <c:pt idx="729">
                  <c:v>6804.3433000000005</c:v>
                </c:pt>
                <c:pt idx="730">
                  <c:v>7075.0929999999998</c:v>
                </c:pt>
                <c:pt idx="731">
                  <c:v>8871.7520000000095</c:v>
                </c:pt>
                <c:pt idx="732">
                  <c:v>8548.4509999999991</c:v>
                </c:pt>
                <c:pt idx="733">
                  <c:v>8249.6110000000008</c:v>
                </c:pt>
                <c:pt idx="734">
                  <c:v>9365.1579999999994</c:v>
                </c:pt>
                <c:pt idx="735">
                  <c:v>9145.2910000000102</c:v>
                </c:pt>
                <c:pt idx="736">
                  <c:v>8790.6929999999993</c:v>
                </c:pt>
                <c:pt idx="737">
                  <c:v>6444.4570000000003</c:v>
                </c:pt>
                <c:pt idx="738">
                  <c:v>7428.1923999999999</c:v>
                </c:pt>
                <c:pt idx="739">
                  <c:v>6885.8670000000002</c:v>
                </c:pt>
                <c:pt idx="740">
                  <c:v>7745.2629999999999</c:v>
                </c:pt>
                <c:pt idx="741">
                  <c:v>6858.2036000000098</c:v>
                </c:pt>
                <c:pt idx="742">
                  <c:v>6119.2020000000002</c:v>
                </c:pt>
                <c:pt idx="743">
                  <c:v>6363.4210000000103</c:v>
                </c:pt>
                <c:pt idx="744">
                  <c:v>5302.9489999999996</c:v>
                </c:pt>
                <c:pt idx="745">
                  <c:v>5223.7629999999999</c:v>
                </c:pt>
                <c:pt idx="746">
                  <c:v>4935.2934999999998</c:v>
                </c:pt>
                <c:pt idx="747">
                  <c:v>5077.0625</c:v>
                </c:pt>
                <c:pt idx="748">
                  <c:v>4989.6909999999998</c:v>
                </c:pt>
                <c:pt idx="749">
                  <c:v>5009.9233000000104</c:v>
                </c:pt>
                <c:pt idx="750">
                  <c:v>5093.4380000000001</c:v>
                </c:pt>
                <c:pt idx="751">
                  <c:v>6119.8573999999999</c:v>
                </c:pt>
                <c:pt idx="752">
                  <c:v>8008.86</c:v>
                </c:pt>
                <c:pt idx="753">
                  <c:v>7450.0370000000003</c:v>
                </c:pt>
                <c:pt idx="754">
                  <c:v>7954.2992999999997</c:v>
                </c:pt>
                <c:pt idx="755">
                  <c:v>7369.4364999999998</c:v>
                </c:pt>
                <c:pt idx="756">
                  <c:v>7742.9404000000004</c:v>
                </c:pt>
                <c:pt idx="757">
                  <c:v>7804.8643000000102</c:v>
                </c:pt>
                <c:pt idx="758">
                  <c:v>9224.1149999999998</c:v>
                </c:pt>
                <c:pt idx="759">
                  <c:v>8541.27</c:v>
                </c:pt>
                <c:pt idx="760">
                  <c:v>8100.9364999999998</c:v>
                </c:pt>
                <c:pt idx="761">
                  <c:v>7571.8554999999997</c:v>
                </c:pt>
                <c:pt idx="762">
                  <c:v>7696.8236999999999</c:v>
                </c:pt>
                <c:pt idx="763">
                  <c:v>7251.4129999999996</c:v>
                </c:pt>
                <c:pt idx="764">
                  <c:v>6687.9736000000003</c:v>
                </c:pt>
                <c:pt idx="765">
                  <c:v>6299.616</c:v>
                </c:pt>
                <c:pt idx="766">
                  <c:v>6663.2240000000002</c:v>
                </c:pt>
                <c:pt idx="767">
                  <c:v>5371.4199999999901</c:v>
                </c:pt>
                <c:pt idx="768">
                  <c:v>4901.26</c:v>
                </c:pt>
                <c:pt idx="769">
                  <c:v>5927.2020000000002</c:v>
                </c:pt>
                <c:pt idx="770">
                  <c:v>5580.9179999999997</c:v>
                </c:pt>
                <c:pt idx="771">
                  <c:v>5294.2007000000103</c:v>
                </c:pt>
                <c:pt idx="772">
                  <c:v>5566.3887000000004</c:v>
                </c:pt>
                <c:pt idx="773">
                  <c:v>5269.9813999999997</c:v>
                </c:pt>
                <c:pt idx="774">
                  <c:v>5516.2133999999996</c:v>
                </c:pt>
                <c:pt idx="775">
                  <c:v>6611.6616000000104</c:v>
                </c:pt>
                <c:pt idx="776">
                  <c:v>7386.7446</c:v>
                </c:pt>
                <c:pt idx="777">
                  <c:v>7579.1576999999997</c:v>
                </c:pt>
                <c:pt idx="778">
                  <c:v>7014.2079999999996</c:v>
                </c:pt>
                <c:pt idx="779">
                  <c:v>7942.5282999999999</c:v>
                </c:pt>
                <c:pt idx="780">
                  <c:v>8265.8649999999998</c:v>
                </c:pt>
                <c:pt idx="781">
                  <c:v>8366.3780000000006</c:v>
                </c:pt>
                <c:pt idx="782">
                  <c:v>8387.1890000000003</c:v>
                </c:pt>
                <c:pt idx="783">
                  <c:v>9296.8910000000105</c:v>
                </c:pt>
                <c:pt idx="784">
                  <c:v>8200.2639999999901</c:v>
                </c:pt>
                <c:pt idx="785">
                  <c:v>8418.2119999999995</c:v>
                </c:pt>
                <c:pt idx="786">
                  <c:v>8404.8220000000001</c:v>
                </c:pt>
                <c:pt idx="787">
                  <c:v>9469.8050000000003</c:v>
                </c:pt>
                <c:pt idx="788">
                  <c:v>8900.2180000000008</c:v>
                </c:pt>
                <c:pt idx="789">
                  <c:v>8450.48</c:v>
                </c:pt>
                <c:pt idx="790">
                  <c:v>6738.9650000000101</c:v>
                </c:pt>
                <c:pt idx="791">
                  <c:v>6743.62499999999</c:v>
                </c:pt>
                <c:pt idx="792">
                  <c:v>6032.4556000000002</c:v>
                </c:pt>
                <c:pt idx="793">
                  <c:v>4963.7290000000103</c:v>
                </c:pt>
                <c:pt idx="794">
                  <c:v>5121.8535000000002</c:v>
                </c:pt>
                <c:pt idx="795">
                  <c:v>4397.5033999999996</c:v>
                </c:pt>
                <c:pt idx="796">
                  <c:v>5234.7490000000098</c:v>
                </c:pt>
                <c:pt idx="797">
                  <c:v>5027.4210000000003</c:v>
                </c:pt>
                <c:pt idx="798">
                  <c:v>5322.4315999999999</c:v>
                </c:pt>
                <c:pt idx="799">
                  <c:v>5944.8280000000004</c:v>
                </c:pt>
                <c:pt idx="800">
                  <c:v>6775.0425000000096</c:v>
                </c:pt>
                <c:pt idx="801">
                  <c:v>7138.5874000000003</c:v>
                </c:pt>
                <c:pt idx="802">
                  <c:v>7673.5420000000004</c:v>
                </c:pt>
                <c:pt idx="803">
                  <c:v>7992.9116000000104</c:v>
                </c:pt>
                <c:pt idx="804">
                  <c:v>9294.68</c:v>
                </c:pt>
                <c:pt idx="805">
                  <c:v>9353.0429999999997</c:v>
                </c:pt>
                <c:pt idx="806">
                  <c:v>9027.2749999999996</c:v>
                </c:pt>
                <c:pt idx="807">
                  <c:v>8657.0609999999997</c:v>
                </c:pt>
                <c:pt idx="808">
                  <c:v>8549.9670000000006</c:v>
                </c:pt>
                <c:pt idx="809">
                  <c:v>8356.8320000000003</c:v>
                </c:pt>
                <c:pt idx="810">
                  <c:v>7856.7563</c:v>
                </c:pt>
                <c:pt idx="811">
                  <c:v>7427.36600000001</c:v>
                </c:pt>
                <c:pt idx="812">
                  <c:v>7619.4233000000004</c:v>
                </c:pt>
                <c:pt idx="813">
                  <c:v>6440.6313</c:v>
                </c:pt>
                <c:pt idx="814">
                  <c:v>5203.8509999999997</c:v>
                </c:pt>
                <c:pt idx="815">
                  <c:v>5631.0415000000003</c:v>
                </c:pt>
                <c:pt idx="816">
                  <c:v>6107.0903000000098</c:v>
                </c:pt>
                <c:pt idx="817">
                  <c:v>4894.0570000000098</c:v>
                </c:pt>
                <c:pt idx="818">
                  <c:v>4958.0137000000104</c:v>
                </c:pt>
                <c:pt idx="819">
                  <c:v>5047.50540000001</c:v>
                </c:pt>
                <c:pt idx="820">
                  <c:v>4972.5933000000005</c:v>
                </c:pt>
                <c:pt idx="821">
                  <c:v>5038.8495999999996</c:v>
                </c:pt>
                <c:pt idx="822">
                  <c:v>5470.4850000000097</c:v>
                </c:pt>
                <c:pt idx="823">
                  <c:v>5579.1149999999998</c:v>
                </c:pt>
                <c:pt idx="824">
                  <c:v>7122.5219999999999</c:v>
                </c:pt>
                <c:pt idx="825">
                  <c:v>6817.9516999999996</c:v>
                </c:pt>
                <c:pt idx="826">
                  <c:v>7438.9080000000004</c:v>
                </c:pt>
                <c:pt idx="827">
                  <c:v>8127.3247000000101</c:v>
                </c:pt>
                <c:pt idx="828">
                  <c:v>8583.18</c:v>
                </c:pt>
                <c:pt idx="829">
                  <c:v>9172.6070000000109</c:v>
                </c:pt>
                <c:pt idx="830">
                  <c:v>9648.2520000000004</c:v>
                </c:pt>
                <c:pt idx="831">
                  <c:v>8927.9689999999991</c:v>
                </c:pt>
                <c:pt idx="832">
                  <c:v>8039.3880000000099</c:v>
                </c:pt>
                <c:pt idx="833">
                  <c:v>7652.3887000000104</c:v>
                </c:pt>
                <c:pt idx="834">
                  <c:v>7899.7470000000103</c:v>
                </c:pt>
                <c:pt idx="835">
                  <c:v>10646.61</c:v>
                </c:pt>
                <c:pt idx="836">
                  <c:v>9846.1360000000004</c:v>
                </c:pt>
                <c:pt idx="837">
                  <c:v>9155.65</c:v>
                </c:pt>
                <c:pt idx="838">
                  <c:v>8662.9120000000003</c:v>
                </c:pt>
                <c:pt idx="839">
                  <c:v>7067.8639999999996</c:v>
                </c:pt>
                <c:pt idx="840">
                  <c:v>7541.4050000000097</c:v>
                </c:pt>
                <c:pt idx="841">
                  <c:v>5074.1655000000001</c:v>
                </c:pt>
                <c:pt idx="842">
                  <c:v>4759.2310000000098</c:v>
                </c:pt>
                <c:pt idx="843">
                  <c:v>4545.5640000000103</c:v>
                </c:pt>
                <c:pt idx="844">
                  <c:v>4534.7313999999897</c:v>
                </c:pt>
                <c:pt idx="845">
                  <c:v>4449.3590000000104</c:v>
                </c:pt>
                <c:pt idx="846">
                  <c:v>4799.4400000000096</c:v>
                </c:pt>
                <c:pt idx="847">
                  <c:v>5276.3857000000098</c:v>
                </c:pt>
                <c:pt idx="848">
                  <c:v>6712.9135999999999</c:v>
                </c:pt>
                <c:pt idx="849">
                  <c:v>7545.3119999999999</c:v>
                </c:pt>
                <c:pt idx="850">
                  <c:v>8504.4860000000008</c:v>
                </c:pt>
                <c:pt idx="851">
                  <c:v>8517.4470000000001</c:v>
                </c:pt>
                <c:pt idx="852">
                  <c:v>8735.1820000000007</c:v>
                </c:pt>
                <c:pt idx="853">
                  <c:v>9465.3670000000002</c:v>
                </c:pt>
                <c:pt idx="854">
                  <c:v>9628.9359999999997</c:v>
                </c:pt>
                <c:pt idx="855">
                  <c:v>9203.7350000000006</c:v>
                </c:pt>
                <c:pt idx="856">
                  <c:v>8403.0110000000004</c:v>
                </c:pt>
                <c:pt idx="857">
                  <c:v>9177.5930000000008</c:v>
                </c:pt>
                <c:pt idx="858">
                  <c:v>8026.8</c:v>
                </c:pt>
                <c:pt idx="859">
                  <c:v>9129.9320000000007</c:v>
                </c:pt>
                <c:pt idx="860">
                  <c:v>8947.4439999999995</c:v>
                </c:pt>
                <c:pt idx="861">
                  <c:v>9638.9750000000004</c:v>
                </c:pt>
                <c:pt idx="862">
                  <c:v>8288.2780000000002</c:v>
                </c:pt>
                <c:pt idx="863">
                  <c:v>6592.5570000000098</c:v>
                </c:pt>
                <c:pt idx="864">
                  <c:v>6087.2954</c:v>
                </c:pt>
                <c:pt idx="865">
                  <c:v>5591.3076000000001</c:v>
                </c:pt>
                <c:pt idx="866">
                  <c:v>5353.5680000000002</c:v>
                </c:pt>
                <c:pt idx="867">
                  <c:v>5007.6239999999998</c:v>
                </c:pt>
                <c:pt idx="868">
                  <c:v>5081.3879999999999</c:v>
                </c:pt>
                <c:pt idx="869">
                  <c:v>5506.2353999999896</c:v>
                </c:pt>
                <c:pt idx="870">
                  <c:v>6169.9940000000097</c:v>
                </c:pt>
                <c:pt idx="871">
                  <c:v>5880.8630000000003</c:v>
                </c:pt>
                <c:pt idx="872">
                  <c:v>6822.6752999999999</c:v>
                </c:pt>
                <c:pt idx="873">
                  <c:v>6788.2809999999999</c:v>
                </c:pt>
                <c:pt idx="874">
                  <c:v>7125.8280000000004</c:v>
                </c:pt>
                <c:pt idx="875">
                  <c:v>7673.8852999999999</c:v>
                </c:pt>
                <c:pt idx="876">
                  <c:v>8676.8719999999994</c:v>
                </c:pt>
                <c:pt idx="877">
                  <c:v>8414.8439999999991</c:v>
                </c:pt>
                <c:pt idx="878">
                  <c:v>8873.1659999999993</c:v>
                </c:pt>
                <c:pt idx="879">
                  <c:v>8435.3979999999992</c:v>
                </c:pt>
                <c:pt idx="880">
                  <c:v>7899.1559999999999</c:v>
                </c:pt>
                <c:pt idx="881">
                  <c:v>8458.2219999999998</c:v>
                </c:pt>
                <c:pt idx="882">
                  <c:v>6035.38670000001</c:v>
                </c:pt>
                <c:pt idx="883">
                  <c:v>7255.2759999999998</c:v>
                </c:pt>
                <c:pt idx="884">
                  <c:v>7051.1103999999996</c:v>
                </c:pt>
                <c:pt idx="885">
                  <c:v>6367.9385000000102</c:v>
                </c:pt>
                <c:pt idx="886">
                  <c:v>5440.1265000000103</c:v>
                </c:pt>
                <c:pt idx="887">
                  <c:v>4593.0834999999997</c:v>
                </c:pt>
                <c:pt idx="888">
                  <c:v>4289.7640000000001</c:v>
                </c:pt>
                <c:pt idx="889">
                  <c:v>4092.1853000000001</c:v>
                </c:pt>
                <c:pt idx="890">
                  <c:v>4183.7817000000096</c:v>
                </c:pt>
                <c:pt idx="891">
                  <c:v>4383.6989999999996</c:v>
                </c:pt>
                <c:pt idx="892">
                  <c:v>4350.7569999999996</c:v>
                </c:pt>
                <c:pt idx="893">
                  <c:v>4403.6120000000101</c:v>
                </c:pt>
                <c:pt idx="894">
                  <c:v>4466.0415000000003</c:v>
                </c:pt>
                <c:pt idx="895">
                  <c:v>4961.6099999999997</c:v>
                </c:pt>
                <c:pt idx="896">
                  <c:v>6731.9560000000001</c:v>
                </c:pt>
                <c:pt idx="897">
                  <c:v>8543.0920000000006</c:v>
                </c:pt>
                <c:pt idx="898">
                  <c:v>7651.0389999999998</c:v>
                </c:pt>
                <c:pt idx="899">
                  <c:v>7068.0429999999997</c:v>
                </c:pt>
                <c:pt idx="900">
                  <c:v>7142.0546999999997</c:v>
                </c:pt>
                <c:pt idx="901">
                  <c:v>7670.6566999999905</c:v>
                </c:pt>
                <c:pt idx="902">
                  <c:v>8527.8320000000003</c:v>
                </c:pt>
                <c:pt idx="903">
                  <c:v>7192.8037000000104</c:v>
                </c:pt>
                <c:pt idx="904">
                  <c:v>7524.21</c:v>
                </c:pt>
                <c:pt idx="905">
                  <c:v>8400.4339999999993</c:v>
                </c:pt>
                <c:pt idx="906">
                  <c:v>7861.96000000001</c:v>
                </c:pt>
                <c:pt idx="907">
                  <c:v>7336.1674999999996</c:v>
                </c:pt>
                <c:pt idx="908">
                  <c:v>6313.3509999999897</c:v>
                </c:pt>
                <c:pt idx="909">
                  <c:v>5590.0995999999996</c:v>
                </c:pt>
                <c:pt idx="910">
                  <c:v>5057.7220000000098</c:v>
                </c:pt>
                <c:pt idx="911">
                  <c:v>4637.4472999999998</c:v>
                </c:pt>
                <c:pt idx="912">
                  <c:v>4213.1220000000003</c:v>
                </c:pt>
                <c:pt idx="913">
                  <c:v>4798.3716000000004</c:v>
                </c:pt>
                <c:pt idx="914">
                  <c:v>4125.0747000000001</c:v>
                </c:pt>
                <c:pt idx="915">
                  <c:v>4677.1864999999998</c:v>
                </c:pt>
                <c:pt idx="916">
                  <c:v>4622.2550000000001</c:v>
                </c:pt>
                <c:pt idx="917">
                  <c:v>5119.8334999999897</c:v>
                </c:pt>
                <c:pt idx="918">
                  <c:v>5016.58500000001</c:v>
                </c:pt>
                <c:pt idx="919">
                  <c:v>5077.7334000000101</c:v>
                </c:pt>
                <c:pt idx="920">
                  <c:v>4089.3694</c:v>
                </c:pt>
                <c:pt idx="921">
                  <c:v>4680.7187999999996</c:v>
                </c:pt>
                <c:pt idx="922">
                  <c:v>7673.0510000000104</c:v>
                </c:pt>
                <c:pt idx="923">
                  <c:v>6890.9385000000002</c:v>
                </c:pt>
                <c:pt idx="924">
                  <c:v>8965.5709999999999</c:v>
                </c:pt>
                <c:pt idx="925">
                  <c:v>8291.9599999999991</c:v>
                </c:pt>
                <c:pt idx="926">
                  <c:v>8400.4770000000099</c:v>
                </c:pt>
                <c:pt idx="927">
                  <c:v>8291.2340000000004</c:v>
                </c:pt>
                <c:pt idx="928">
                  <c:v>7589.72750000001</c:v>
                </c:pt>
                <c:pt idx="929">
                  <c:v>6744.0510000000004</c:v>
                </c:pt>
                <c:pt idx="930">
                  <c:v>5963.0479999999998</c:v>
                </c:pt>
                <c:pt idx="931">
                  <c:v>6260.0415000000003</c:v>
                </c:pt>
                <c:pt idx="932">
                  <c:v>4853.201</c:v>
                </c:pt>
                <c:pt idx="933">
                  <c:v>4556.7227000000003</c:v>
                </c:pt>
                <c:pt idx="934">
                  <c:v>4668.0159999999896</c:v>
                </c:pt>
                <c:pt idx="935">
                  <c:v>4283.9970000000003</c:v>
                </c:pt>
                <c:pt idx="936">
                  <c:v>3429.4137999999998</c:v>
                </c:pt>
                <c:pt idx="937">
                  <c:v>4155.4809999999898</c:v>
                </c:pt>
                <c:pt idx="938">
                  <c:v>4948.7197000000097</c:v>
                </c:pt>
                <c:pt idx="939">
                  <c:v>4335.2637000000004</c:v>
                </c:pt>
                <c:pt idx="940">
                  <c:v>4422.0230000000001</c:v>
                </c:pt>
                <c:pt idx="941">
                  <c:v>4504.3114999999998</c:v>
                </c:pt>
                <c:pt idx="942">
                  <c:v>5292.2196999999996</c:v>
                </c:pt>
                <c:pt idx="943">
                  <c:v>5564.2383</c:v>
                </c:pt>
                <c:pt idx="944">
                  <c:v>5857.2169999999996</c:v>
                </c:pt>
                <c:pt idx="945">
                  <c:v>7699.3353999999999</c:v>
                </c:pt>
                <c:pt idx="946">
                  <c:v>7267.3065999999999</c:v>
                </c:pt>
                <c:pt idx="947">
                  <c:v>7798.4896999999901</c:v>
                </c:pt>
                <c:pt idx="948">
                  <c:v>8924.8360000000102</c:v>
                </c:pt>
                <c:pt idx="949">
                  <c:v>9058.2970000000005</c:v>
                </c:pt>
                <c:pt idx="950">
                  <c:v>9732.7480000000105</c:v>
                </c:pt>
                <c:pt idx="951">
                  <c:v>8997.8770000000004</c:v>
                </c:pt>
                <c:pt idx="952">
                  <c:v>7542.3823000000002</c:v>
                </c:pt>
                <c:pt idx="953">
                  <c:v>7554.1609999999901</c:v>
                </c:pt>
                <c:pt idx="954">
                  <c:v>6373.7089999999998</c:v>
                </c:pt>
                <c:pt idx="955">
                  <c:v>6050.02</c:v>
                </c:pt>
                <c:pt idx="956">
                  <c:v>5055.8879999999999</c:v>
                </c:pt>
                <c:pt idx="957">
                  <c:v>5244.25539999999</c:v>
                </c:pt>
                <c:pt idx="958">
                  <c:v>4631.8954999999996</c:v>
                </c:pt>
                <c:pt idx="959">
                  <c:v>4442.4507000000003</c:v>
                </c:pt>
                <c:pt idx="960">
                  <c:v>4107.509</c:v>
                </c:pt>
                <c:pt idx="961">
                  <c:v>6081.5770000000002</c:v>
                </c:pt>
                <c:pt idx="962">
                  <c:v>4591.0010000000002</c:v>
                </c:pt>
                <c:pt idx="963">
                  <c:v>4818.7285000000002</c:v>
                </c:pt>
                <c:pt idx="964">
                  <c:v>4280.53</c:v>
                </c:pt>
                <c:pt idx="965">
                  <c:v>4648.4669999999996</c:v>
                </c:pt>
                <c:pt idx="966">
                  <c:v>4510.6600000000099</c:v>
                </c:pt>
                <c:pt idx="967">
                  <c:v>5388.3037000000104</c:v>
                </c:pt>
                <c:pt idx="968">
                  <c:v>5469.7196999999996</c:v>
                </c:pt>
                <c:pt idx="969">
                  <c:v>6990.4080000000004</c:v>
                </c:pt>
                <c:pt idx="970">
                  <c:v>7962.8423000000103</c:v>
                </c:pt>
                <c:pt idx="971">
                  <c:v>8824.9609999999902</c:v>
                </c:pt>
                <c:pt idx="972">
                  <c:v>8855.7440000000006</c:v>
                </c:pt>
                <c:pt idx="973">
                  <c:v>9320.1839999999902</c:v>
                </c:pt>
                <c:pt idx="974">
                  <c:v>8921.6380000000099</c:v>
                </c:pt>
                <c:pt idx="975">
                  <c:v>8310.0190000000002</c:v>
                </c:pt>
                <c:pt idx="976">
                  <c:v>7970.7160000000003</c:v>
                </c:pt>
                <c:pt idx="977">
                  <c:v>8028.2540000000099</c:v>
                </c:pt>
                <c:pt idx="978">
                  <c:v>7062.3222999999998</c:v>
                </c:pt>
                <c:pt idx="979">
                  <c:v>6104.8275999999996</c:v>
                </c:pt>
                <c:pt idx="980">
                  <c:v>4829.4309999999996</c:v>
                </c:pt>
                <c:pt idx="981">
                  <c:v>5445.2866000000004</c:v>
                </c:pt>
                <c:pt idx="982">
                  <c:v>5025.9395000000004</c:v>
                </c:pt>
                <c:pt idx="983">
                  <c:v>5641.5529999999999</c:v>
                </c:pt>
                <c:pt idx="984">
                  <c:v>4233.72</c:v>
                </c:pt>
                <c:pt idx="985">
                  <c:v>5009.835</c:v>
                </c:pt>
                <c:pt idx="986">
                  <c:v>4441.0889999999999</c:v>
                </c:pt>
                <c:pt idx="987">
                  <c:v>4408.1635999999999</c:v>
                </c:pt>
                <c:pt idx="988">
                  <c:v>4403.5176000000101</c:v>
                </c:pt>
                <c:pt idx="989">
                  <c:v>4566.3339999999998</c:v>
                </c:pt>
                <c:pt idx="990">
                  <c:v>4767.7690000000002</c:v>
                </c:pt>
                <c:pt idx="991">
                  <c:v>4784.4214000000102</c:v>
                </c:pt>
                <c:pt idx="992">
                  <c:v>5117.2964000000002</c:v>
                </c:pt>
                <c:pt idx="993">
                  <c:v>6355.2046</c:v>
                </c:pt>
                <c:pt idx="994">
                  <c:v>7129.1180000000004</c:v>
                </c:pt>
                <c:pt idx="995">
                  <c:v>8521.3160000000007</c:v>
                </c:pt>
                <c:pt idx="996">
                  <c:v>8906.5210000000006</c:v>
                </c:pt>
                <c:pt idx="997">
                  <c:v>9557.893</c:v>
                </c:pt>
                <c:pt idx="998">
                  <c:v>9059.0630000000001</c:v>
                </c:pt>
                <c:pt idx="999">
                  <c:v>8938.7720000000008</c:v>
                </c:pt>
                <c:pt idx="1000">
                  <c:v>9135.6209999999992</c:v>
                </c:pt>
                <c:pt idx="1001">
                  <c:v>8349.8280000000104</c:v>
                </c:pt>
                <c:pt idx="1002">
                  <c:v>7115.1436000000103</c:v>
                </c:pt>
                <c:pt idx="1003">
                  <c:v>7739.6869999999999</c:v>
                </c:pt>
                <c:pt idx="1004">
                  <c:v>6652.6914000000097</c:v>
                </c:pt>
                <c:pt idx="1005">
                  <c:v>6537.5969999999998</c:v>
                </c:pt>
                <c:pt idx="1006">
                  <c:v>5306.09</c:v>
                </c:pt>
                <c:pt idx="1007">
                  <c:v>4220.6310000000003</c:v>
                </c:pt>
                <c:pt idx="1008">
                  <c:v>4426.5309999999999</c:v>
                </c:pt>
                <c:pt idx="1009">
                  <c:v>4662.1859999999997</c:v>
                </c:pt>
                <c:pt idx="1010">
                  <c:v>4024.0996</c:v>
                </c:pt>
                <c:pt idx="1011">
                  <c:v>4411.2539999999999</c:v>
                </c:pt>
                <c:pt idx="1012">
                  <c:v>4583.9453000000103</c:v>
                </c:pt>
                <c:pt idx="1013">
                  <c:v>4500.5673999999999</c:v>
                </c:pt>
                <c:pt idx="1014">
                  <c:v>4731.5967000000001</c:v>
                </c:pt>
                <c:pt idx="1015">
                  <c:v>4981.8002999999999</c:v>
                </c:pt>
                <c:pt idx="1016">
                  <c:v>5175.7197000000097</c:v>
                </c:pt>
                <c:pt idx="1017">
                  <c:v>5006.7980000000098</c:v>
                </c:pt>
                <c:pt idx="1018">
                  <c:v>6854.3370000000004</c:v>
                </c:pt>
                <c:pt idx="1019">
                  <c:v>8284.01</c:v>
                </c:pt>
                <c:pt idx="1020">
                  <c:v>8359.93</c:v>
                </c:pt>
                <c:pt idx="1021">
                  <c:v>8631.74</c:v>
                </c:pt>
                <c:pt idx="1022">
                  <c:v>8955.3179999999902</c:v>
                </c:pt>
                <c:pt idx="1023">
                  <c:v>9050.6509999999998</c:v>
                </c:pt>
                <c:pt idx="1024">
                  <c:v>8938.4359999999906</c:v>
                </c:pt>
                <c:pt idx="1025">
                  <c:v>7781.6090000000104</c:v>
                </c:pt>
                <c:pt idx="1026">
                  <c:v>6904.2920000000104</c:v>
                </c:pt>
                <c:pt idx="1027">
                  <c:v>6782.7790000000005</c:v>
                </c:pt>
                <c:pt idx="1028">
                  <c:v>5881.8887000000104</c:v>
                </c:pt>
                <c:pt idx="1029">
                  <c:v>5660.9520000000002</c:v>
                </c:pt>
                <c:pt idx="1030">
                  <c:v>5458.8389999999999</c:v>
                </c:pt>
                <c:pt idx="1031">
                  <c:v>4955.8760000000002</c:v>
                </c:pt>
                <c:pt idx="1032">
                  <c:v>5013.7490000000098</c:v>
                </c:pt>
                <c:pt idx="1033">
                  <c:v>4424.1139999999996</c:v>
                </c:pt>
                <c:pt idx="1034">
                  <c:v>4392.8612999999896</c:v>
                </c:pt>
                <c:pt idx="1035">
                  <c:v>4909.6080000000002</c:v>
                </c:pt>
                <c:pt idx="1036">
                  <c:v>4684.5860000000002</c:v>
                </c:pt>
                <c:pt idx="1037">
                  <c:v>5075.5259999999998</c:v>
                </c:pt>
                <c:pt idx="1038">
                  <c:v>4747.2790000000095</c:v>
                </c:pt>
                <c:pt idx="1039">
                  <c:v>4900.0839999999998</c:v>
                </c:pt>
                <c:pt idx="1040">
                  <c:v>4367.1690000000099</c:v>
                </c:pt>
                <c:pt idx="1041">
                  <c:v>7038.0609999999997</c:v>
                </c:pt>
                <c:pt idx="1042">
                  <c:v>7024.1260000000102</c:v>
                </c:pt>
                <c:pt idx="1043">
                  <c:v>6521.4989999999998</c:v>
                </c:pt>
                <c:pt idx="1044">
                  <c:v>8379.8670000000002</c:v>
                </c:pt>
                <c:pt idx="1045">
                  <c:v>9422.3230000000094</c:v>
                </c:pt>
                <c:pt idx="1046">
                  <c:v>8506.7579999999998</c:v>
                </c:pt>
                <c:pt idx="1047">
                  <c:v>8123.3212999999996</c:v>
                </c:pt>
                <c:pt idx="1048">
                  <c:v>8032.4395000000004</c:v>
                </c:pt>
                <c:pt idx="1049">
                  <c:v>6183.3926000000101</c:v>
                </c:pt>
                <c:pt idx="1050">
                  <c:v>6768.2183000000005</c:v>
                </c:pt>
                <c:pt idx="1051">
                  <c:v>6704.4624000000003</c:v>
                </c:pt>
                <c:pt idx="1052">
                  <c:v>5657.6310000000003</c:v>
                </c:pt>
                <c:pt idx="1053">
                  <c:v>6153.9229999999998</c:v>
                </c:pt>
                <c:pt idx="1054">
                  <c:v>5564.6729999999998</c:v>
                </c:pt>
                <c:pt idx="1055">
                  <c:v>5273.9053000000004</c:v>
                </c:pt>
                <c:pt idx="1056">
                  <c:v>4652.6930000000002</c:v>
                </c:pt>
                <c:pt idx="1057">
                  <c:v>4027.5021999999999</c:v>
                </c:pt>
                <c:pt idx="1058">
                  <c:v>4839.4790000000103</c:v>
                </c:pt>
                <c:pt idx="1059">
                  <c:v>4637.7914999999903</c:v>
                </c:pt>
                <c:pt idx="1060">
                  <c:v>4805.4443000000001</c:v>
                </c:pt>
                <c:pt idx="1061">
                  <c:v>4775.8247000000001</c:v>
                </c:pt>
                <c:pt idx="1062">
                  <c:v>4951.1635999999899</c:v>
                </c:pt>
                <c:pt idx="1063">
                  <c:v>4821.6099999999997</c:v>
                </c:pt>
                <c:pt idx="1064">
                  <c:v>5925.6532999999999</c:v>
                </c:pt>
                <c:pt idx="1065">
                  <c:v>5980.4120000000103</c:v>
                </c:pt>
                <c:pt idx="1066">
                  <c:v>7580.8250000000098</c:v>
                </c:pt>
                <c:pt idx="1067">
                  <c:v>7088.2269999999999</c:v>
                </c:pt>
                <c:pt idx="1068">
                  <c:v>7678.7313999999997</c:v>
                </c:pt>
                <c:pt idx="1069">
                  <c:v>7843.0780000000104</c:v>
                </c:pt>
                <c:pt idx="1070">
                  <c:v>8999.8860000000095</c:v>
                </c:pt>
                <c:pt idx="1071">
                  <c:v>8049.6787000000004</c:v>
                </c:pt>
                <c:pt idx="1072">
                  <c:v>6973.1054999999897</c:v>
                </c:pt>
                <c:pt idx="1073">
                  <c:v>6832.8446999999996</c:v>
                </c:pt>
                <c:pt idx="1074">
                  <c:v>7022.3849999999902</c:v>
                </c:pt>
                <c:pt idx="1075">
                  <c:v>7262.7344000000003</c:v>
                </c:pt>
                <c:pt idx="1076">
                  <c:v>7774.2000000000098</c:v>
                </c:pt>
                <c:pt idx="1077">
                  <c:v>8643.4639999999999</c:v>
                </c:pt>
                <c:pt idx="1078">
                  <c:v>7386.9210000000103</c:v>
                </c:pt>
                <c:pt idx="1079">
                  <c:v>6063.0303000000004</c:v>
                </c:pt>
                <c:pt idx="1080">
                  <c:v>5922.9750000000004</c:v>
                </c:pt>
                <c:pt idx="1081">
                  <c:v>4822.549</c:v>
                </c:pt>
                <c:pt idx="1082">
                  <c:v>4616.9472999999998</c:v>
                </c:pt>
                <c:pt idx="1083">
                  <c:v>4755.3810000000003</c:v>
                </c:pt>
                <c:pt idx="1084">
                  <c:v>4496.6796999999997</c:v>
                </c:pt>
                <c:pt idx="1085">
                  <c:v>4777.4966000000104</c:v>
                </c:pt>
                <c:pt idx="1086">
                  <c:v>4949.3339999999898</c:v>
                </c:pt>
                <c:pt idx="1087">
                  <c:v>4498.8550000000096</c:v>
                </c:pt>
                <c:pt idx="1088">
                  <c:v>5982.9170000000004</c:v>
                </c:pt>
                <c:pt idx="1089">
                  <c:v>6321.9459999999999</c:v>
                </c:pt>
                <c:pt idx="1090">
                  <c:v>7118.8990000000003</c:v>
                </c:pt>
                <c:pt idx="1091">
                  <c:v>7736.5870000000004</c:v>
                </c:pt>
                <c:pt idx="1092">
                  <c:v>7574.915</c:v>
                </c:pt>
                <c:pt idx="1093">
                  <c:v>8071.4269999999897</c:v>
                </c:pt>
                <c:pt idx="1094">
                  <c:v>8715.6389999999992</c:v>
                </c:pt>
                <c:pt idx="1095">
                  <c:v>8683.2680000000091</c:v>
                </c:pt>
                <c:pt idx="1096">
                  <c:v>9941.0840000000007</c:v>
                </c:pt>
                <c:pt idx="1097">
                  <c:v>7676.8056999999899</c:v>
                </c:pt>
                <c:pt idx="1098">
                  <c:v>7772.5389999999998</c:v>
                </c:pt>
                <c:pt idx="1099">
                  <c:v>7857.2592999999997</c:v>
                </c:pt>
                <c:pt idx="1100">
                  <c:v>7337.4750000000104</c:v>
                </c:pt>
                <c:pt idx="1101">
                  <c:v>7179.2809999999999</c:v>
                </c:pt>
                <c:pt idx="1102">
                  <c:v>7416.4956000000002</c:v>
                </c:pt>
                <c:pt idx="1103">
                  <c:v>5161.9443000000001</c:v>
                </c:pt>
                <c:pt idx="1104">
                  <c:v>5801.6797000000097</c:v>
                </c:pt>
                <c:pt idx="1105">
                  <c:v>4879.92</c:v>
                </c:pt>
                <c:pt idx="1106">
                  <c:v>4568.8676999999998</c:v>
                </c:pt>
                <c:pt idx="1107">
                  <c:v>4448.0137000000004</c:v>
                </c:pt>
                <c:pt idx="1108">
                  <c:v>4338.4375</c:v>
                </c:pt>
                <c:pt idx="1109">
                  <c:v>4407.0923000000003</c:v>
                </c:pt>
                <c:pt idx="1110">
                  <c:v>4725.4369999999999</c:v>
                </c:pt>
                <c:pt idx="1111">
                  <c:v>5728.2830000000004</c:v>
                </c:pt>
                <c:pt idx="1112">
                  <c:v>5541.6760000000004</c:v>
                </c:pt>
                <c:pt idx="1113">
                  <c:v>5808.4350000000004</c:v>
                </c:pt>
                <c:pt idx="1114">
                  <c:v>6945.4053000000004</c:v>
                </c:pt>
                <c:pt idx="1115">
                  <c:v>7058.8990000000103</c:v>
                </c:pt>
                <c:pt idx="1116">
                  <c:v>8704.35</c:v>
                </c:pt>
                <c:pt idx="1117">
                  <c:v>8033.7929999999997</c:v>
                </c:pt>
                <c:pt idx="1118">
                  <c:v>7602.4277000000002</c:v>
                </c:pt>
                <c:pt idx="1119">
                  <c:v>8202.0349999999999</c:v>
                </c:pt>
                <c:pt idx="1120">
                  <c:v>8279.2919999999995</c:v>
                </c:pt>
                <c:pt idx="1121">
                  <c:v>7803.5137000000004</c:v>
                </c:pt>
                <c:pt idx="1122">
                  <c:v>6096.3535000000002</c:v>
                </c:pt>
                <c:pt idx="1123">
                  <c:v>5924.1772000000001</c:v>
                </c:pt>
                <c:pt idx="1124">
                  <c:v>6563.5599999999904</c:v>
                </c:pt>
                <c:pt idx="1125">
                  <c:v>6148.5424999999996</c:v>
                </c:pt>
                <c:pt idx="1126">
                  <c:v>5489.8174000000099</c:v>
                </c:pt>
                <c:pt idx="1127">
                  <c:v>4280.7920000000004</c:v>
                </c:pt>
                <c:pt idx="1128">
                  <c:v>4661.1419999999998</c:v>
                </c:pt>
                <c:pt idx="1129">
                  <c:v>4397.7114000000001</c:v>
                </c:pt>
                <c:pt idx="1130">
                  <c:v>4489.8647000000001</c:v>
                </c:pt>
                <c:pt idx="1131">
                  <c:v>4689.5106999999998</c:v>
                </c:pt>
                <c:pt idx="1132">
                  <c:v>4475.9516999999996</c:v>
                </c:pt>
                <c:pt idx="1133">
                  <c:v>4281.88669999999</c:v>
                </c:pt>
                <c:pt idx="1134">
                  <c:v>4838.92039999999</c:v>
                </c:pt>
                <c:pt idx="1135">
                  <c:v>4915.2915000000003</c:v>
                </c:pt>
                <c:pt idx="1136">
                  <c:v>5739.9190000000099</c:v>
                </c:pt>
                <c:pt idx="1137">
                  <c:v>4910.4755999999998</c:v>
                </c:pt>
                <c:pt idx="1138">
                  <c:v>7374.1176999999998</c:v>
                </c:pt>
                <c:pt idx="1139">
                  <c:v>7064.4120000000003</c:v>
                </c:pt>
                <c:pt idx="1140">
                  <c:v>8909.8029999999999</c:v>
                </c:pt>
                <c:pt idx="1141">
                  <c:v>8600.5650000000005</c:v>
                </c:pt>
                <c:pt idx="1142">
                  <c:v>8281.5830000000005</c:v>
                </c:pt>
                <c:pt idx="1143">
                  <c:v>7075.8163999999997</c:v>
                </c:pt>
                <c:pt idx="1144">
                  <c:v>7690.6790000000001</c:v>
                </c:pt>
                <c:pt idx="1145">
                  <c:v>7584.9950000000099</c:v>
                </c:pt>
                <c:pt idx="1146">
                  <c:v>7307.7450000000099</c:v>
                </c:pt>
                <c:pt idx="1147">
                  <c:v>6093.9679999999898</c:v>
                </c:pt>
                <c:pt idx="1148">
                  <c:v>5230.7686000000003</c:v>
                </c:pt>
                <c:pt idx="1149">
                  <c:v>5341.7393000000002</c:v>
                </c:pt>
                <c:pt idx="1150">
                  <c:v>5679.0209999999997</c:v>
                </c:pt>
                <c:pt idx="1151">
                  <c:v>4263.7826999999997</c:v>
                </c:pt>
                <c:pt idx="1152">
                  <c:v>4133.29</c:v>
                </c:pt>
                <c:pt idx="1153">
                  <c:v>4548.7494999999999</c:v>
                </c:pt>
                <c:pt idx="1154">
                  <c:v>4700.5155999999997</c:v>
                </c:pt>
                <c:pt idx="1155">
                  <c:v>4635.799</c:v>
                </c:pt>
                <c:pt idx="1156">
                  <c:v>4673.6244999999999</c:v>
                </c:pt>
                <c:pt idx="1157">
                  <c:v>4805.5586000000003</c:v>
                </c:pt>
                <c:pt idx="1158">
                  <c:v>4862.61870000001</c:v>
                </c:pt>
                <c:pt idx="1159">
                  <c:v>5010.1646000000001</c:v>
                </c:pt>
                <c:pt idx="1160">
                  <c:v>6166.2563</c:v>
                </c:pt>
                <c:pt idx="1161">
                  <c:v>5619.7669999999998</c:v>
                </c:pt>
                <c:pt idx="1162">
                  <c:v>6538.0460000000003</c:v>
                </c:pt>
                <c:pt idx="1163">
                  <c:v>6387.33499999999</c:v>
                </c:pt>
                <c:pt idx="1164">
                  <c:v>6526.8540000000003</c:v>
                </c:pt>
                <c:pt idx="1165">
                  <c:v>7406.3163999999897</c:v>
                </c:pt>
                <c:pt idx="1166">
                  <c:v>8448.1579999999994</c:v>
                </c:pt>
                <c:pt idx="1167">
                  <c:v>7287.6670000000004</c:v>
                </c:pt>
                <c:pt idx="1168">
                  <c:v>7506.9004000000004</c:v>
                </c:pt>
                <c:pt idx="1169">
                  <c:v>7519.5054</c:v>
                </c:pt>
                <c:pt idx="1170">
                  <c:v>7210.0309999999999</c:v>
                </c:pt>
                <c:pt idx="1171">
                  <c:v>8420.107</c:v>
                </c:pt>
                <c:pt idx="1172">
                  <c:v>8133.4570000000103</c:v>
                </c:pt>
                <c:pt idx="1173">
                  <c:v>7841.7460000000101</c:v>
                </c:pt>
                <c:pt idx="1174">
                  <c:v>6989.0969999999998</c:v>
                </c:pt>
                <c:pt idx="1175">
                  <c:v>4854.9975999999997</c:v>
                </c:pt>
                <c:pt idx="1176">
                  <c:v>5303.5722999999998</c:v>
                </c:pt>
                <c:pt idx="1177">
                  <c:v>4271.0853999999999</c:v>
                </c:pt>
                <c:pt idx="1178">
                  <c:v>4237.79</c:v>
                </c:pt>
                <c:pt idx="1179">
                  <c:v>4153.1763000000101</c:v>
                </c:pt>
                <c:pt idx="1180">
                  <c:v>4374.1419999999998</c:v>
                </c:pt>
                <c:pt idx="1181">
                  <c:v>4171.7847000000002</c:v>
                </c:pt>
                <c:pt idx="1182">
                  <c:v>4445.5450000000001</c:v>
                </c:pt>
                <c:pt idx="1183">
                  <c:v>4689.1742999999897</c:v>
                </c:pt>
                <c:pt idx="1184">
                  <c:v>4955.0186000000003</c:v>
                </c:pt>
                <c:pt idx="1185">
                  <c:v>4659.7934999999998</c:v>
                </c:pt>
                <c:pt idx="1186">
                  <c:v>6418.0712999999996</c:v>
                </c:pt>
                <c:pt idx="1187">
                  <c:v>6724.4949999999999</c:v>
                </c:pt>
                <c:pt idx="1188">
                  <c:v>8301.857</c:v>
                </c:pt>
                <c:pt idx="1189">
                  <c:v>8187.1469999999999</c:v>
                </c:pt>
                <c:pt idx="1190">
                  <c:v>8706.4200000000092</c:v>
                </c:pt>
                <c:pt idx="1191">
                  <c:v>8929.1270000000004</c:v>
                </c:pt>
                <c:pt idx="1192">
                  <c:v>7769.2187999999996</c:v>
                </c:pt>
                <c:pt idx="1193">
                  <c:v>7442.1280000000097</c:v>
                </c:pt>
                <c:pt idx="1194">
                  <c:v>6217.9956000000102</c:v>
                </c:pt>
                <c:pt idx="1195">
                  <c:v>6356.5214999999998</c:v>
                </c:pt>
                <c:pt idx="1196">
                  <c:v>6464.9870000000001</c:v>
                </c:pt>
                <c:pt idx="1197">
                  <c:v>5315.7070000000003</c:v>
                </c:pt>
                <c:pt idx="1198">
                  <c:v>5837.8467000000001</c:v>
                </c:pt>
                <c:pt idx="1199">
                  <c:v>5382.7313999999997</c:v>
                </c:pt>
                <c:pt idx="1200">
                  <c:v>4572.7065000000102</c:v>
                </c:pt>
                <c:pt idx="1201">
                  <c:v>4434.8666999999996</c:v>
                </c:pt>
                <c:pt idx="1202">
                  <c:v>4251.5870000000004</c:v>
                </c:pt>
                <c:pt idx="1203">
                  <c:v>4568.4309999999996</c:v>
                </c:pt>
                <c:pt idx="1204">
                  <c:v>4376.2969999999996</c:v>
                </c:pt>
                <c:pt idx="1205">
                  <c:v>4224.6904000000004</c:v>
                </c:pt>
                <c:pt idx="1206">
                  <c:v>4621.5664000000097</c:v>
                </c:pt>
                <c:pt idx="1207">
                  <c:v>4594.0775999999996</c:v>
                </c:pt>
                <c:pt idx="1208">
                  <c:v>5558.3275999999996</c:v>
                </c:pt>
                <c:pt idx="1209">
                  <c:v>6603.8832999999904</c:v>
                </c:pt>
                <c:pt idx="1210">
                  <c:v>8343.3420000000006</c:v>
                </c:pt>
                <c:pt idx="1211">
                  <c:v>8069.1494000000102</c:v>
                </c:pt>
                <c:pt idx="1212">
                  <c:v>9317.73</c:v>
                </c:pt>
                <c:pt idx="1213">
                  <c:v>8540.3280000000104</c:v>
                </c:pt>
                <c:pt idx="1214">
                  <c:v>8618.8850000000093</c:v>
                </c:pt>
                <c:pt idx="1215">
                  <c:v>8726.4989999999907</c:v>
                </c:pt>
                <c:pt idx="1216">
                  <c:v>7881.6732999999904</c:v>
                </c:pt>
                <c:pt idx="1217">
                  <c:v>8348.3269999999993</c:v>
                </c:pt>
                <c:pt idx="1218">
                  <c:v>7772.4673000000003</c:v>
                </c:pt>
                <c:pt idx="1219">
                  <c:v>7572.3783999999996</c:v>
                </c:pt>
                <c:pt idx="1220">
                  <c:v>8291.3989999999994</c:v>
                </c:pt>
                <c:pt idx="1221">
                  <c:v>6319.2554</c:v>
                </c:pt>
                <c:pt idx="1222">
                  <c:v>6316.8633</c:v>
                </c:pt>
                <c:pt idx="1223">
                  <c:v>5140.1356999999998</c:v>
                </c:pt>
                <c:pt idx="1224">
                  <c:v>4443.7734</c:v>
                </c:pt>
                <c:pt idx="1225">
                  <c:v>4575.826</c:v>
                </c:pt>
                <c:pt idx="1226">
                  <c:v>4643.4610000000002</c:v>
                </c:pt>
                <c:pt idx="1227">
                  <c:v>4699.1606000000002</c:v>
                </c:pt>
                <c:pt idx="1228">
                  <c:v>4588.1710000000003</c:v>
                </c:pt>
                <c:pt idx="1229">
                  <c:v>4222.5703000000103</c:v>
                </c:pt>
                <c:pt idx="1230">
                  <c:v>4760.7187999999996</c:v>
                </c:pt>
                <c:pt idx="1231">
                  <c:v>4827.5630000000001</c:v>
                </c:pt>
                <c:pt idx="1232">
                  <c:v>5112.1576999999997</c:v>
                </c:pt>
                <c:pt idx="1233">
                  <c:v>6469.4516999999996</c:v>
                </c:pt>
                <c:pt idx="1234">
                  <c:v>7162.8680000000004</c:v>
                </c:pt>
                <c:pt idx="1235">
                  <c:v>9227.3410000000003</c:v>
                </c:pt>
                <c:pt idx="1236">
                  <c:v>7912.9336000000103</c:v>
                </c:pt>
                <c:pt idx="1237">
                  <c:v>8518.2330000000002</c:v>
                </c:pt>
                <c:pt idx="1238">
                  <c:v>8392.1569999999992</c:v>
                </c:pt>
                <c:pt idx="1239">
                  <c:v>8541.5920000000006</c:v>
                </c:pt>
                <c:pt idx="1240">
                  <c:v>8688.1410000000105</c:v>
                </c:pt>
                <c:pt idx="1241">
                  <c:v>8735.0660000000007</c:v>
                </c:pt>
                <c:pt idx="1242">
                  <c:v>7754.9624000000003</c:v>
                </c:pt>
                <c:pt idx="1243">
                  <c:v>7025.509</c:v>
                </c:pt>
                <c:pt idx="1244">
                  <c:v>7306.4956000000002</c:v>
                </c:pt>
                <c:pt idx="1245">
                  <c:v>6758.3540000000003</c:v>
                </c:pt>
                <c:pt idx="1246">
                  <c:v>5674.5385999999999</c:v>
                </c:pt>
                <c:pt idx="1247">
                  <c:v>6403.7974000000004</c:v>
                </c:pt>
                <c:pt idx="1248">
                  <c:v>4144.8783999999996</c:v>
                </c:pt>
                <c:pt idx="1249">
                  <c:v>4959.3563999999997</c:v>
                </c:pt>
                <c:pt idx="1250">
                  <c:v>4946.9673000000003</c:v>
                </c:pt>
                <c:pt idx="1251">
                  <c:v>4815.8227999999999</c:v>
                </c:pt>
                <c:pt idx="1252">
                  <c:v>4878.4926999999998</c:v>
                </c:pt>
                <c:pt idx="1253">
                  <c:v>4950.7269999999999</c:v>
                </c:pt>
                <c:pt idx="1254">
                  <c:v>5027.3856999999998</c:v>
                </c:pt>
                <c:pt idx="1255">
                  <c:v>5169.0079999999898</c:v>
                </c:pt>
                <c:pt idx="1256">
                  <c:v>6114.4879999999903</c:v>
                </c:pt>
                <c:pt idx="1257">
                  <c:v>5809.8325000000004</c:v>
                </c:pt>
                <c:pt idx="1258">
                  <c:v>7804.5889999999999</c:v>
                </c:pt>
                <c:pt idx="1259">
                  <c:v>10420.534</c:v>
                </c:pt>
                <c:pt idx="1260">
                  <c:v>8749.1209999999992</c:v>
                </c:pt>
                <c:pt idx="1261">
                  <c:v>9831.7720000000008</c:v>
                </c:pt>
                <c:pt idx="1262">
                  <c:v>9010.9650000000001</c:v>
                </c:pt>
                <c:pt idx="1263">
                  <c:v>8990.732</c:v>
                </c:pt>
                <c:pt idx="1264">
                  <c:v>9729.9220000000005</c:v>
                </c:pt>
                <c:pt idx="1265">
                  <c:v>8298.8590000000004</c:v>
                </c:pt>
                <c:pt idx="1266">
                  <c:v>8437.3340000000098</c:v>
                </c:pt>
                <c:pt idx="1267">
                  <c:v>6601.643</c:v>
                </c:pt>
                <c:pt idx="1268">
                  <c:v>8036.7370000000001</c:v>
                </c:pt>
                <c:pt idx="1269">
                  <c:v>8164.4404000000004</c:v>
                </c:pt>
                <c:pt idx="1270">
                  <c:v>7159.5165999999999</c:v>
                </c:pt>
                <c:pt idx="1271">
                  <c:v>5216.7369999999901</c:v>
                </c:pt>
                <c:pt idx="1272">
                  <c:v>4200.8154000000004</c:v>
                </c:pt>
                <c:pt idx="1273">
                  <c:v>5004.5044000000098</c:v>
                </c:pt>
                <c:pt idx="1274">
                  <c:v>4244.1596999999902</c:v>
                </c:pt>
                <c:pt idx="1275">
                  <c:v>5004.5540000000001</c:v>
                </c:pt>
                <c:pt idx="1276">
                  <c:v>4836.6122999999998</c:v>
                </c:pt>
                <c:pt idx="1277">
                  <c:v>5291.2359999999999</c:v>
                </c:pt>
                <c:pt idx="1278">
                  <c:v>5439.3420000000096</c:v>
                </c:pt>
                <c:pt idx="1279">
                  <c:v>4982.9486999999999</c:v>
                </c:pt>
                <c:pt idx="1280">
                  <c:v>6189.2446</c:v>
                </c:pt>
                <c:pt idx="1281">
                  <c:v>6459.5565999999999</c:v>
                </c:pt>
                <c:pt idx="1282">
                  <c:v>7291.3770000000004</c:v>
                </c:pt>
                <c:pt idx="1283">
                  <c:v>7360.6350000000102</c:v>
                </c:pt>
                <c:pt idx="1284">
                  <c:v>7433.89300000001</c:v>
                </c:pt>
                <c:pt idx="1285">
                  <c:v>7984.9043000000001</c:v>
                </c:pt>
                <c:pt idx="1286">
                  <c:v>8626.8159999999898</c:v>
                </c:pt>
                <c:pt idx="1287">
                  <c:v>8126.6835999999903</c:v>
                </c:pt>
                <c:pt idx="1288">
                  <c:v>8674.8550000000105</c:v>
                </c:pt>
                <c:pt idx="1289">
                  <c:v>8085.3477000000003</c:v>
                </c:pt>
                <c:pt idx="1290">
                  <c:v>6969.0879999999997</c:v>
                </c:pt>
                <c:pt idx="1291">
                  <c:v>7294.0244000000002</c:v>
                </c:pt>
                <c:pt idx="1292">
                  <c:v>8060.0923000000003</c:v>
                </c:pt>
                <c:pt idx="1293">
                  <c:v>7115.0537000000004</c:v>
                </c:pt>
                <c:pt idx="1294">
                  <c:v>5910.0806000000002</c:v>
                </c:pt>
                <c:pt idx="1295">
                  <c:v>6040.53</c:v>
                </c:pt>
                <c:pt idx="1296">
                  <c:v>6416.7007000000003</c:v>
                </c:pt>
                <c:pt idx="1297">
                  <c:v>5513.02249999999</c:v>
                </c:pt>
                <c:pt idx="1298">
                  <c:v>4334.7143999999998</c:v>
                </c:pt>
                <c:pt idx="1299">
                  <c:v>4962.4434000000001</c:v>
                </c:pt>
                <c:pt idx="1300">
                  <c:v>5556.7084999999997</c:v>
                </c:pt>
                <c:pt idx="1301">
                  <c:v>5707.7200000000103</c:v>
                </c:pt>
                <c:pt idx="1302">
                  <c:v>5771.9880000000003</c:v>
                </c:pt>
                <c:pt idx="1303">
                  <c:v>6241.1850000000004</c:v>
                </c:pt>
                <c:pt idx="1304">
                  <c:v>7424.777</c:v>
                </c:pt>
                <c:pt idx="1305">
                  <c:v>7533.0546999999997</c:v>
                </c:pt>
                <c:pt idx="1306">
                  <c:v>8633.4680000000008</c:v>
                </c:pt>
                <c:pt idx="1307">
                  <c:v>8054.1333000000004</c:v>
                </c:pt>
                <c:pt idx="1308">
                  <c:v>8844.5590000000102</c:v>
                </c:pt>
                <c:pt idx="1309">
                  <c:v>9056.2700000000095</c:v>
                </c:pt>
                <c:pt idx="1310">
                  <c:v>8299.125</c:v>
                </c:pt>
                <c:pt idx="1311">
                  <c:v>7890.6130000000103</c:v>
                </c:pt>
                <c:pt idx="1312">
                  <c:v>7846.2227000000003</c:v>
                </c:pt>
                <c:pt idx="1313">
                  <c:v>8797.6749999999993</c:v>
                </c:pt>
                <c:pt idx="1314">
                  <c:v>8760.7510000000093</c:v>
                </c:pt>
                <c:pt idx="1315">
                  <c:v>7742.2979999999998</c:v>
                </c:pt>
                <c:pt idx="1316">
                  <c:v>10042.699000000001</c:v>
                </c:pt>
                <c:pt idx="1317">
                  <c:v>9902.2820000000102</c:v>
                </c:pt>
                <c:pt idx="1318">
                  <c:v>8646.0550000000094</c:v>
                </c:pt>
                <c:pt idx="1319">
                  <c:v>9163.2360000000008</c:v>
                </c:pt>
                <c:pt idx="1320">
                  <c:v>7366.0282999999999</c:v>
                </c:pt>
                <c:pt idx="1321">
                  <c:v>6290.2359999999899</c:v>
                </c:pt>
                <c:pt idx="1322">
                  <c:v>6022.2772999999997</c:v>
                </c:pt>
                <c:pt idx="1323">
                  <c:v>5541.1606000000002</c:v>
                </c:pt>
                <c:pt idx="1324">
                  <c:v>5822.4120000000003</c:v>
                </c:pt>
                <c:pt idx="1325">
                  <c:v>5792.8320000000003</c:v>
                </c:pt>
                <c:pt idx="1326">
                  <c:v>6012.9775</c:v>
                </c:pt>
                <c:pt idx="1327">
                  <c:v>6435.5215000000098</c:v>
                </c:pt>
                <c:pt idx="1328">
                  <c:v>6061.5586000000003</c:v>
                </c:pt>
                <c:pt idx="1329">
                  <c:v>7431.5805999999902</c:v>
                </c:pt>
                <c:pt idx="1330">
                  <c:v>7301.2793000000001</c:v>
                </c:pt>
                <c:pt idx="1331">
                  <c:v>7505.2515000000103</c:v>
                </c:pt>
                <c:pt idx="1332">
                  <c:v>9144.4180000000106</c:v>
                </c:pt>
                <c:pt idx="1333">
                  <c:v>9781.9940000000006</c:v>
                </c:pt>
                <c:pt idx="1334">
                  <c:v>9223.5879999999997</c:v>
                </c:pt>
                <c:pt idx="1335">
                  <c:v>9586.0330000000104</c:v>
                </c:pt>
                <c:pt idx="1336">
                  <c:v>8251.9770000000099</c:v>
                </c:pt>
                <c:pt idx="1337">
                  <c:v>7309.9759999999997</c:v>
                </c:pt>
                <c:pt idx="1338">
                  <c:v>7280.9307000000099</c:v>
                </c:pt>
                <c:pt idx="1339">
                  <c:v>7678.0429999999997</c:v>
                </c:pt>
                <c:pt idx="1340">
                  <c:v>7508.6040000000003</c:v>
                </c:pt>
                <c:pt idx="1341">
                  <c:v>6986.4683000000005</c:v>
                </c:pt>
                <c:pt idx="1342">
                  <c:v>7023.8130000000001</c:v>
                </c:pt>
                <c:pt idx="1343">
                  <c:v>5241.7124000000003</c:v>
                </c:pt>
                <c:pt idx="1344">
                  <c:v>4535.9062000000004</c:v>
                </c:pt>
                <c:pt idx="1345">
                  <c:v>5078.6989999999996</c:v>
                </c:pt>
                <c:pt idx="1346">
                  <c:v>5392.4354999999996</c:v>
                </c:pt>
                <c:pt idx="1347">
                  <c:v>5237.9736000000003</c:v>
                </c:pt>
                <c:pt idx="1348">
                  <c:v>5290.4849999999897</c:v>
                </c:pt>
                <c:pt idx="1349">
                  <c:v>5615.4204</c:v>
                </c:pt>
                <c:pt idx="1350">
                  <c:v>5754.8029999999999</c:v>
                </c:pt>
                <c:pt idx="1351">
                  <c:v>6141.8813</c:v>
                </c:pt>
                <c:pt idx="1352">
                  <c:v>6913.4652999999998</c:v>
                </c:pt>
                <c:pt idx="1353">
                  <c:v>7133.5522000000001</c:v>
                </c:pt>
                <c:pt idx="1354">
                  <c:v>7545.2349999999997</c:v>
                </c:pt>
                <c:pt idx="1355">
                  <c:v>7462.0519999999997</c:v>
                </c:pt>
                <c:pt idx="1356">
                  <c:v>7629.1216000000004</c:v>
                </c:pt>
                <c:pt idx="1357">
                  <c:v>7798.8320000000103</c:v>
                </c:pt>
                <c:pt idx="1358">
                  <c:v>8501.69</c:v>
                </c:pt>
                <c:pt idx="1359">
                  <c:v>8286.875</c:v>
                </c:pt>
                <c:pt idx="1360">
                  <c:v>8375.99</c:v>
                </c:pt>
                <c:pt idx="1361">
                  <c:v>8028.433</c:v>
                </c:pt>
                <c:pt idx="1362">
                  <c:v>8140.1440000000002</c:v>
                </c:pt>
                <c:pt idx="1363">
                  <c:v>8767.7109999999993</c:v>
                </c:pt>
                <c:pt idx="1364">
                  <c:v>8386.9519999999902</c:v>
                </c:pt>
                <c:pt idx="1365">
                  <c:v>7885.8850000000002</c:v>
                </c:pt>
                <c:pt idx="1366">
                  <c:v>5447.1179999999904</c:v>
                </c:pt>
                <c:pt idx="1367">
                  <c:v>4997.3549999999996</c:v>
                </c:pt>
                <c:pt idx="1368">
                  <c:v>4884.2543999999998</c:v>
                </c:pt>
                <c:pt idx="1369">
                  <c:v>4853.2313999999897</c:v>
                </c:pt>
                <c:pt idx="1370">
                  <c:v>4336.8296</c:v>
                </c:pt>
                <c:pt idx="1371">
                  <c:v>4891.6978000000099</c:v>
                </c:pt>
                <c:pt idx="1372">
                  <c:v>4633.0985999999903</c:v>
                </c:pt>
                <c:pt idx="1373">
                  <c:v>4834.3975</c:v>
                </c:pt>
                <c:pt idx="1374">
                  <c:v>4918.9984999999997</c:v>
                </c:pt>
                <c:pt idx="1375">
                  <c:v>5915.3716000000004</c:v>
                </c:pt>
                <c:pt idx="1376">
                  <c:v>6258.6225999999997</c:v>
                </c:pt>
                <c:pt idx="1377">
                  <c:v>7613.3950000000004</c:v>
                </c:pt>
                <c:pt idx="1378">
                  <c:v>7872.0054</c:v>
                </c:pt>
                <c:pt idx="1379">
                  <c:v>8677.3829999999998</c:v>
                </c:pt>
                <c:pt idx="1380">
                  <c:v>9150.7849999999999</c:v>
                </c:pt>
                <c:pt idx="1381">
                  <c:v>8887.8359999999993</c:v>
                </c:pt>
                <c:pt idx="1382">
                  <c:v>8585.45099999999</c:v>
                </c:pt>
                <c:pt idx="1383">
                  <c:v>8037.8789999999999</c:v>
                </c:pt>
                <c:pt idx="1384">
                  <c:v>7535.2039999999997</c:v>
                </c:pt>
                <c:pt idx="1385">
                  <c:v>7506.3114999999998</c:v>
                </c:pt>
                <c:pt idx="1386">
                  <c:v>7278.97749999999</c:v>
                </c:pt>
                <c:pt idx="1387">
                  <c:v>7194.116</c:v>
                </c:pt>
                <c:pt idx="1388">
                  <c:v>7267.3639999999996</c:v>
                </c:pt>
                <c:pt idx="1389">
                  <c:v>7946.6846000000096</c:v>
                </c:pt>
                <c:pt idx="1390">
                  <c:v>7088.8296</c:v>
                </c:pt>
                <c:pt idx="1391">
                  <c:v>5941.4193999999998</c:v>
                </c:pt>
                <c:pt idx="1392">
                  <c:v>5778.2449999999999</c:v>
                </c:pt>
                <c:pt idx="1393">
                  <c:v>4933.9375</c:v>
                </c:pt>
                <c:pt idx="1394">
                  <c:v>4372.4155000000001</c:v>
                </c:pt>
                <c:pt idx="1395">
                  <c:v>4315.1986999999999</c:v>
                </c:pt>
                <c:pt idx="1396">
                  <c:v>4278.2709999999897</c:v>
                </c:pt>
                <c:pt idx="1397">
                  <c:v>4584.4087</c:v>
                </c:pt>
                <c:pt idx="1398">
                  <c:v>4528.0703000000103</c:v>
                </c:pt>
                <c:pt idx="1399">
                  <c:v>4773.4469999999901</c:v>
                </c:pt>
                <c:pt idx="1400">
                  <c:v>5881.0960000000096</c:v>
                </c:pt>
                <c:pt idx="1401">
                  <c:v>6630.8140000000003</c:v>
                </c:pt>
                <c:pt idx="1402">
                  <c:v>7101.5103000000099</c:v>
                </c:pt>
                <c:pt idx="1403">
                  <c:v>6799.77</c:v>
                </c:pt>
                <c:pt idx="1404">
                  <c:v>8053.45999999999</c:v>
                </c:pt>
                <c:pt idx="1405">
                  <c:v>7333.6777000000002</c:v>
                </c:pt>
                <c:pt idx="1406">
                  <c:v>9369.0419999999995</c:v>
                </c:pt>
                <c:pt idx="1407">
                  <c:v>8350.2740000000103</c:v>
                </c:pt>
                <c:pt idx="1408">
                  <c:v>7006.4180000000097</c:v>
                </c:pt>
                <c:pt idx="1409">
                  <c:v>6598.5619999999999</c:v>
                </c:pt>
                <c:pt idx="1410">
                  <c:v>6415.3830000000098</c:v>
                </c:pt>
                <c:pt idx="1411">
                  <c:v>5928.3760000000002</c:v>
                </c:pt>
                <c:pt idx="1412">
                  <c:v>6353.0556999999899</c:v>
                </c:pt>
                <c:pt idx="1413">
                  <c:v>5464.3230000000103</c:v>
                </c:pt>
                <c:pt idx="1414">
                  <c:v>4783.8887000000004</c:v>
                </c:pt>
                <c:pt idx="1415">
                  <c:v>4855.6904000000104</c:v>
                </c:pt>
                <c:pt idx="1416">
                  <c:v>4476.7219999999998</c:v>
                </c:pt>
                <c:pt idx="1417">
                  <c:v>4927.2773000000097</c:v>
                </c:pt>
                <c:pt idx="1418">
                  <c:v>4825.5117</c:v>
                </c:pt>
                <c:pt idx="1419">
                  <c:v>4930.8516</c:v>
                </c:pt>
                <c:pt idx="1420">
                  <c:v>4750.4650000000001</c:v>
                </c:pt>
                <c:pt idx="1421">
                  <c:v>4883.0680000000002</c:v>
                </c:pt>
                <c:pt idx="1422">
                  <c:v>5136.7896000000001</c:v>
                </c:pt>
                <c:pt idx="1423">
                  <c:v>5673.4506999999903</c:v>
                </c:pt>
                <c:pt idx="1424">
                  <c:v>6858.2295000000004</c:v>
                </c:pt>
                <c:pt idx="1425">
                  <c:v>8711.83</c:v>
                </c:pt>
                <c:pt idx="1426">
                  <c:v>8881.3110000000106</c:v>
                </c:pt>
                <c:pt idx="1427">
                  <c:v>7965.2715000000098</c:v>
                </c:pt>
                <c:pt idx="1428">
                  <c:v>8992.1970000000001</c:v>
                </c:pt>
                <c:pt idx="1429">
                  <c:v>9077.3520000000008</c:v>
                </c:pt>
                <c:pt idx="1430">
                  <c:v>8174.3163999999997</c:v>
                </c:pt>
                <c:pt idx="1431">
                  <c:v>8624.3140000000003</c:v>
                </c:pt>
                <c:pt idx="1432">
                  <c:v>8499.8680000000004</c:v>
                </c:pt>
                <c:pt idx="1433">
                  <c:v>8157.8270000000102</c:v>
                </c:pt>
                <c:pt idx="1434">
                  <c:v>7581.6790000000001</c:v>
                </c:pt>
                <c:pt idx="1435">
                  <c:v>8280.7960000000003</c:v>
                </c:pt>
                <c:pt idx="1436">
                  <c:v>9021.7150000000001</c:v>
                </c:pt>
                <c:pt idx="1437">
                  <c:v>8792.4080000000104</c:v>
                </c:pt>
                <c:pt idx="1438">
                  <c:v>6072.4004000000004</c:v>
                </c:pt>
                <c:pt idx="1439">
                  <c:v>7104.6772000000001</c:v>
                </c:pt>
                <c:pt idx="1440">
                  <c:v>5064.5330000000004</c:v>
                </c:pt>
                <c:pt idx="1441">
                  <c:v>5184.1719999999996</c:v>
                </c:pt>
                <c:pt idx="1442">
                  <c:v>4998.6576999999997</c:v>
                </c:pt>
                <c:pt idx="1443">
                  <c:v>4857.64300000001</c:v>
                </c:pt>
                <c:pt idx="1444">
                  <c:v>4871.0590000000002</c:v>
                </c:pt>
                <c:pt idx="1445">
                  <c:v>4856.7430000000004</c:v>
                </c:pt>
                <c:pt idx="1446">
                  <c:v>5022.0420000000104</c:v>
                </c:pt>
                <c:pt idx="1447">
                  <c:v>6323.5550000000103</c:v>
                </c:pt>
                <c:pt idx="1448">
                  <c:v>5003.1133</c:v>
                </c:pt>
                <c:pt idx="1449">
                  <c:v>6497.7772999999997</c:v>
                </c:pt>
                <c:pt idx="1450">
                  <c:v>7810.0063</c:v>
                </c:pt>
                <c:pt idx="1451">
                  <c:v>8208.0799999999908</c:v>
                </c:pt>
                <c:pt idx="1452">
                  <c:v>8977.8439999999991</c:v>
                </c:pt>
                <c:pt idx="1453">
                  <c:v>9399.3119999999999</c:v>
                </c:pt>
                <c:pt idx="1454">
                  <c:v>9053.1260000000002</c:v>
                </c:pt>
                <c:pt idx="1455">
                  <c:v>8418.8629999999994</c:v>
                </c:pt>
                <c:pt idx="1456">
                  <c:v>8655.7829999999994</c:v>
                </c:pt>
                <c:pt idx="1457">
                  <c:v>9208.9120000000003</c:v>
                </c:pt>
                <c:pt idx="1458">
                  <c:v>8485.2890000000007</c:v>
                </c:pt>
                <c:pt idx="1459">
                  <c:v>8239.5270000000091</c:v>
                </c:pt>
                <c:pt idx="1460">
                  <c:v>8396.5069999999996</c:v>
                </c:pt>
                <c:pt idx="1461">
                  <c:v>7483.5510000000004</c:v>
                </c:pt>
                <c:pt idx="1462">
                  <c:v>7312.98</c:v>
                </c:pt>
                <c:pt idx="1463">
                  <c:v>6595.1396000000004</c:v>
                </c:pt>
                <c:pt idx="1464">
                  <c:v>4770.4087</c:v>
                </c:pt>
                <c:pt idx="1465">
                  <c:v>4911.1806999999999</c:v>
                </c:pt>
                <c:pt idx="1466">
                  <c:v>4479.1646000000001</c:v>
                </c:pt>
                <c:pt idx="1467">
                  <c:v>4316.8353999999999</c:v>
                </c:pt>
                <c:pt idx="1468">
                  <c:v>4225.3680000000004</c:v>
                </c:pt>
                <c:pt idx="1469">
                  <c:v>4531.0290000000005</c:v>
                </c:pt>
                <c:pt idx="1470">
                  <c:v>4966.3289999999897</c:v>
                </c:pt>
                <c:pt idx="1471">
                  <c:v>5314.0102999999899</c:v>
                </c:pt>
                <c:pt idx="1472">
                  <c:v>5182.4219999999996</c:v>
                </c:pt>
                <c:pt idx="1473">
                  <c:v>7072.2173000000103</c:v>
                </c:pt>
                <c:pt idx="1474">
                  <c:v>8036.8047000000097</c:v>
                </c:pt>
                <c:pt idx="1475">
                  <c:v>8379.7760000000108</c:v>
                </c:pt>
                <c:pt idx="1476">
                  <c:v>8140.6139999999996</c:v>
                </c:pt>
                <c:pt idx="1477">
                  <c:v>8778.1090000000004</c:v>
                </c:pt>
                <c:pt idx="1478">
                  <c:v>9563.5869999999995</c:v>
                </c:pt>
                <c:pt idx="1479">
                  <c:v>8828.1270000000095</c:v>
                </c:pt>
                <c:pt idx="1480">
                  <c:v>8119.5779999999904</c:v>
                </c:pt>
                <c:pt idx="1481">
                  <c:v>8969.1875000000091</c:v>
                </c:pt>
                <c:pt idx="1482">
                  <c:v>7670.9497000000001</c:v>
                </c:pt>
                <c:pt idx="1483">
                  <c:v>7422.2870000000103</c:v>
                </c:pt>
                <c:pt idx="1484">
                  <c:v>7593.2466000000004</c:v>
                </c:pt>
                <c:pt idx="1485">
                  <c:v>6831.2920000000004</c:v>
                </c:pt>
                <c:pt idx="1486">
                  <c:v>6333.4480000000003</c:v>
                </c:pt>
                <c:pt idx="1487">
                  <c:v>5822.54</c:v>
                </c:pt>
                <c:pt idx="1488">
                  <c:v>6079.3315000000002</c:v>
                </c:pt>
                <c:pt idx="1489">
                  <c:v>5463.4423999999999</c:v>
                </c:pt>
                <c:pt idx="1490">
                  <c:v>5297.5853999999899</c:v>
                </c:pt>
                <c:pt idx="1491">
                  <c:v>5091.3125</c:v>
                </c:pt>
                <c:pt idx="1492">
                  <c:v>4958.3856999999898</c:v>
                </c:pt>
                <c:pt idx="1493">
                  <c:v>4894.6597000000002</c:v>
                </c:pt>
                <c:pt idx="1494">
                  <c:v>5107.8730000000096</c:v>
                </c:pt>
                <c:pt idx="1495">
                  <c:v>5890.3744999999999</c:v>
                </c:pt>
                <c:pt idx="1496">
                  <c:v>7455.8770000000004</c:v>
                </c:pt>
                <c:pt idx="1497">
                  <c:v>9230.4310000000005</c:v>
                </c:pt>
                <c:pt idx="1498">
                  <c:v>9980.7929999999997</c:v>
                </c:pt>
                <c:pt idx="1499">
                  <c:v>8154.8696</c:v>
                </c:pt>
                <c:pt idx="1500">
                  <c:v>9255.1020000000008</c:v>
                </c:pt>
                <c:pt idx="1501">
                  <c:v>9246.7569999999996</c:v>
                </c:pt>
                <c:pt idx="1502">
                  <c:v>9085.4469999999892</c:v>
                </c:pt>
                <c:pt idx="1503">
                  <c:v>9220.8439999999991</c:v>
                </c:pt>
                <c:pt idx="1504">
                  <c:v>9433.375</c:v>
                </c:pt>
                <c:pt idx="1505">
                  <c:v>8763.6460000000006</c:v>
                </c:pt>
                <c:pt idx="1506">
                  <c:v>8574.5140000000101</c:v>
                </c:pt>
                <c:pt idx="1507">
                  <c:v>9500.2330000000002</c:v>
                </c:pt>
                <c:pt idx="1508">
                  <c:v>9197.3739999999998</c:v>
                </c:pt>
                <c:pt idx="1509">
                  <c:v>9296.4</c:v>
                </c:pt>
                <c:pt idx="1510">
                  <c:v>8783.2090000000007</c:v>
                </c:pt>
                <c:pt idx="1511">
                  <c:v>6018.6923999999999</c:v>
                </c:pt>
                <c:pt idx="1512">
                  <c:v>5514.2090000000098</c:v>
                </c:pt>
                <c:pt idx="1513">
                  <c:v>5155.9214000000102</c:v>
                </c:pt>
                <c:pt idx="1514">
                  <c:v>5123.8339999999998</c:v>
                </c:pt>
                <c:pt idx="1515">
                  <c:v>4835.0727999999899</c:v>
                </c:pt>
                <c:pt idx="1516">
                  <c:v>4799.8285999999998</c:v>
                </c:pt>
                <c:pt idx="1517">
                  <c:v>4997.5649999999996</c:v>
                </c:pt>
                <c:pt idx="1518">
                  <c:v>5448.7540000000099</c:v>
                </c:pt>
                <c:pt idx="1519">
                  <c:v>6687.0415000000003</c:v>
                </c:pt>
                <c:pt idx="1520">
                  <c:v>7607.1440000000002</c:v>
                </c:pt>
                <c:pt idx="1521">
                  <c:v>10586.058000000001</c:v>
                </c:pt>
                <c:pt idx="1522">
                  <c:v>9698.6440000000002</c:v>
                </c:pt>
                <c:pt idx="1523">
                  <c:v>8682.5329999999994</c:v>
                </c:pt>
                <c:pt idx="1524">
                  <c:v>8357.0339999999997</c:v>
                </c:pt>
                <c:pt idx="1525">
                  <c:v>7690.5</c:v>
                </c:pt>
                <c:pt idx="1526">
                  <c:v>8912.9380000000001</c:v>
                </c:pt>
                <c:pt idx="1527">
                  <c:v>9320.9080000000104</c:v>
                </c:pt>
                <c:pt idx="1528">
                  <c:v>8291.7090000000007</c:v>
                </c:pt>
                <c:pt idx="1529">
                  <c:v>8107.7133999999996</c:v>
                </c:pt>
                <c:pt idx="1530">
                  <c:v>7818.0420000000104</c:v>
                </c:pt>
                <c:pt idx="1531">
                  <c:v>7546.192</c:v>
                </c:pt>
                <c:pt idx="1532">
                  <c:v>7401.1143000000002</c:v>
                </c:pt>
                <c:pt idx="1533">
                  <c:v>6620.0913</c:v>
                </c:pt>
                <c:pt idx="1534">
                  <c:v>6594.723</c:v>
                </c:pt>
                <c:pt idx="1535">
                  <c:v>6201.4727000000003</c:v>
                </c:pt>
                <c:pt idx="1536">
                  <c:v>5223.8437999999996</c:v>
                </c:pt>
                <c:pt idx="1537">
                  <c:v>5136.1063999999897</c:v>
                </c:pt>
                <c:pt idx="1538">
                  <c:v>5310.7439999999997</c:v>
                </c:pt>
                <c:pt idx="1539">
                  <c:v>5408.1689999999999</c:v>
                </c:pt>
                <c:pt idx="1540">
                  <c:v>5409.8456999999898</c:v>
                </c:pt>
                <c:pt idx="1541">
                  <c:v>5913.6436000000103</c:v>
                </c:pt>
                <c:pt idx="1542">
                  <c:v>6636.6147000000001</c:v>
                </c:pt>
                <c:pt idx="1543">
                  <c:v>7137.8359999999902</c:v>
                </c:pt>
                <c:pt idx="1544">
                  <c:v>6914.6379999999999</c:v>
                </c:pt>
                <c:pt idx="1545">
                  <c:v>7661.8247000000001</c:v>
                </c:pt>
                <c:pt idx="1546">
                  <c:v>8252.43300000001</c:v>
                </c:pt>
                <c:pt idx="1547">
                  <c:v>7970.7207000000099</c:v>
                </c:pt>
                <c:pt idx="1548">
                  <c:v>8154.0460000000003</c:v>
                </c:pt>
                <c:pt idx="1549">
                  <c:v>8508.32</c:v>
                </c:pt>
                <c:pt idx="1550">
                  <c:v>9102.6020000000099</c:v>
                </c:pt>
                <c:pt idx="1551">
                  <c:v>8347.9920000000002</c:v>
                </c:pt>
                <c:pt idx="1552">
                  <c:v>8186.2560000000003</c:v>
                </c:pt>
                <c:pt idx="1553">
                  <c:v>7857.7173000000103</c:v>
                </c:pt>
                <c:pt idx="1554">
                  <c:v>8472.9940000000006</c:v>
                </c:pt>
                <c:pt idx="1555">
                  <c:v>7668.2749999999996</c:v>
                </c:pt>
                <c:pt idx="1556">
                  <c:v>8235.82</c:v>
                </c:pt>
                <c:pt idx="1557">
                  <c:v>7650.2850000000099</c:v>
                </c:pt>
                <c:pt idx="1558">
                  <c:v>7170.4840000000104</c:v>
                </c:pt>
                <c:pt idx="1559">
                  <c:v>6943.9315999999999</c:v>
                </c:pt>
                <c:pt idx="1560">
                  <c:v>5633.25</c:v>
                </c:pt>
                <c:pt idx="1561">
                  <c:v>5383.3280000000004</c:v>
                </c:pt>
                <c:pt idx="1562">
                  <c:v>5237.8509999999997</c:v>
                </c:pt>
                <c:pt idx="1563">
                  <c:v>4673.1380000000099</c:v>
                </c:pt>
                <c:pt idx="1564">
                  <c:v>4483.9530000000004</c:v>
                </c:pt>
                <c:pt idx="1565">
                  <c:v>4875.6990000000096</c:v>
                </c:pt>
                <c:pt idx="1566">
                  <c:v>5106.4287000000004</c:v>
                </c:pt>
                <c:pt idx="1567">
                  <c:v>5523.1120000000001</c:v>
                </c:pt>
                <c:pt idx="1568">
                  <c:v>4733.4369999999899</c:v>
                </c:pt>
                <c:pt idx="1569">
                  <c:v>5843.8380000000097</c:v>
                </c:pt>
                <c:pt idx="1570">
                  <c:v>8367.9660000000094</c:v>
                </c:pt>
                <c:pt idx="1571">
                  <c:v>8834.4110000000001</c:v>
                </c:pt>
                <c:pt idx="1572">
                  <c:v>9553.3109999999997</c:v>
                </c:pt>
                <c:pt idx="1573">
                  <c:v>9406.0680000000102</c:v>
                </c:pt>
                <c:pt idx="1574">
                  <c:v>8869.2620000000097</c:v>
                </c:pt>
                <c:pt idx="1575">
                  <c:v>8859.2130000000107</c:v>
                </c:pt>
                <c:pt idx="1576">
                  <c:v>9552.52</c:v>
                </c:pt>
                <c:pt idx="1577">
                  <c:v>8036.0429999999997</c:v>
                </c:pt>
                <c:pt idx="1578">
                  <c:v>6250.9834000000001</c:v>
                </c:pt>
                <c:pt idx="1579">
                  <c:v>6644.2227000000003</c:v>
                </c:pt>
                <c:pt idx="1580">
                  <c:v>8038.5169999999998</c:v>
                </c:pt>
                <c:pt idx="1581">
                  <c:v>6581.9946</c:v>
                </c:pt>
                <c:pt idx="1582">
                  <c:v>6345.0010000000002</c:v>
                </c:pt>
                <c:pt idx="1583">
                  <c:v>6425.8896000000004</c:v>
                </c:pt>
                <c:pt idx="1584">
                  <c:v>5481.1415999999899</c:v>
                </c:pt>
                <c:pt idx="1585">
                  <c:v>4863.2515000000003</c:v>
                </c:pt>
                <c:pt idx="1586">
                  <c:v>4766.7705000000096</c:v>
                </c:pt>
                <c:pt idx="1587">
                  <c:v>4609.5176000000101</c:v>
                </c:pt>
                <c:pt idx="1588">
                  <c:v>4737.1629999999996</c:v>
                </c:pt>
                <c:pt idx="1589">
                  <c:v>4834.2910000000002</c:v>
                </c:pt>
                <c:pt idx="1590">
                  <c:v>5004.9385000000102</c:v>
                </c:pt>
                <c:pt idx="1591">
                  <c:v>5916.7362999999996</c:v>
                </c:pt>
                <c:pt idx="1592">
                  <c:v>4888.933</c:v>
                </c:pt>
                <c:pt idx="1593">
                  <c:v>6733.3647000000001</c:v>
                </c:pt>
                <c:pt idx="1594">
                  <c:v>7600.6509999999998</c:v>
                </c:pt>
                <c:pt idx="1595">
                  <c:v>9329.9110000000092</c:v>
                </c:pt>
                <c:pt idx="1596">
                  <c:v>8947.9660000000094</c:v>
                </c:pt>
                <c:pt idx="1597">
                  <c:v>9170.0310000000009</c:v>
                </c:pt>
                <c:pt idx="1598">
                  <c:v>9422.92</c:v>
                </c:pt>
                <c:pt idx="1599">
                  <c:v>9392.9320000000007</c:v>
                </c:pt>
                <c:pt idx="1600">
                  <c:v>9112.1929999999993</c:v>
                </c:pt>
                <c:pt idx="1601">
                  <c:v>8827.3539999999903</c:v>
                </c:pt>
                <c:pt idx="1602">
                  <c:v>8587.3440000000101</c:v>
                </c:pt>
                <c:pt idx="1603">
                  <c:v>7845.0282999999999</c:v>
                </c:pt>
                <c:pt idx="1604">
                  <c:v>6608.8315000000002</c:v>
                </c:pt>
                <c:pt idx="1605">
                  <c:v>7113.6509999999998</c:v>
                </c:pt>
                <c:pt idx="1606">
                  <c:v>6774.0977000000003</c:v>
                </c:pt>
                <c:pt idx="1607">
                  <c:v>6405.3029999999999</c:v>
                </c:pt>
                <c:pt idx="1608">
                  <c:v>5650.2930000000097</c:v>
                </c:pt>
                <c:pt idx="1609">
                  <c:v>5276.6080000000002</c:v>
                </c:pt>
                <c:pt idx="1610">
                  <c:v>4795.3915999999999</c:v>
                </c:pt>
                <c:pt idx="1611">
                  <c:v>4811.7439999999997</c:v>
                </c:pt>
                <c:pt idx="1612">
                  <c:v>5146.3535000000102</c:v>
                </c:pt>
                <c:pt idx="1613">
                  <c:v>5142.2764000000097</c:v>
                </c:pt>
                <c:pt idx="1614">
                  <c:v>5495.6533000000099</c:v>
                </c:pt>
                <c:pt idx="1615">
                  <c:v>5805.36</c:v>
                </c:pt>
                <c:pt idx="1616">
                  <c:v>5697.8509999999997</c:v>
                </c:pt>
                <c:pt idx="1617">
                  <c:v>7084.2529999999997</c:v>
                </c:pt>
                <c:pt idx="1618">
                  <c:v>7873.6923999999999</c:v>
                </c:pt>
                <c:pt idx="1619">
                  <c:v>8853.4020000000091</c:v>
                </c:pt>
                <c:pt idx="1620">
                  <c:v>9415.7049999999908</c:v>
                </c:pt>
                <c:pt idx="1621">
                  <c:v>7596.8437999999996</c:v>
                </c:pt>
                <c:pt idx="1622">
                  <c:v>8595.3549999999996</c:v>
                </c:pt>
                <c:pt idx="1623">
                  <c:v>9122.5669999999991</c:v>
                </c:pt>
                <c:pt idx="1624">
                  <c:v>8719.848</c:v>
                </c:pt>
                <c:pt idx="1625">
                  <c:v>7955.1484</c:v>
                </c:pt>
                <c:pt idx="1626">
                  <c:v>7996.6239999999998</c:v>
                </c:pt>
                <c:pt idx="1627">
                  <c:v>7194.8622999999998</c:v>
                </c:pt>
                <c:pt idx="1628">
                  <c:v>8485.6650000000009</c:v>
                </c:pt>
                <c:pt idx="1629">
                  <c:v>7466.7599999999902</c:v>
                </c:pt>
                <c:pt idx="1630">
                  <c:v>7040.5070000000096</c:v>
                </c:pt>
                <c:pt idx="1631">
                  <c:v>6565.5913</c:v>
                </c:pt>
                <c:pt idx="1632">
                  <c:v>5733.4087</c:v>
                </c:pt>
                <c:pt idx="1633">
                  <c:v>4980.1274000000003</c:v>
                </c:pt>
                <c:pt idx="1634">
                  <c:v>5212.8013000000001</c:v>
                </c:pt>
                <c:pt idx="1635">
                  <c:v>4763.884</c:v>
                </c:pt>
                <c:pt idx="1636">
                  <c:v>4828.1809999999996</c:v>
                </c:pt>
                <c:pt idx="1637">
                  <c:v>5079.3926000000101</c:v>
                </c:pt>
                <c:pt idx="1638">
                  <c:v>5552.1989999999996</c:v>
                </c:pt>
                <c:pt idx="1639">
                  <c:v>6104.8856999999898</c:v>
                </c:pt>
                <c:pt idx="1640">
                  <c:v>6023.0414999999903</c:v>
                </c:pt>
                <c:pt idx="1641">
                  <c:v>7710.3090000000102</c:v>
                </c:pt>
                <c:pt idx="1642">
                  <c:v>7751.8545000000004</c:v>
                </c:pt>
                <c:pt idx="1643">
                  <c:v>8543.2559999999994</c:v>
                </c:pt>
                <c:pt idx="1644">
                  <c:v>9030.0520000000106</c:v>
                </c:pt>
                <c:pt idx="1645">
                  <c:v>9447.7139999999999</c:v>
                </c:pt>
                <c:pt idx="1646">
                  <c:v>8623.402</c:v>
                </c:pt>
                <c:pt idx="1647">
                  <c:v>8973.7579999999998</c:v>
                </c:pt>
                <c:pt idx="1648">
                  <c:v>9072.9279999999999</c:v>
                </c:pt>
                <c:pt idx="1649">
                  <c:v>8369.6590000000106</c:v>
                </c:pt>
                <c:pt idx="1650">
                  <c:v>6298.7187999999996</c:v>
                </c:pt>
                <c:pt idx="1651">
                  <c:v>6056.3154000000004</c:v>
                </c:pt>
                <c:pt idx="1652">
                  <c:v>5914.83</c:v>
                </c:pt>
                <c:pt idx="1653">
                  <c:v>5626.3065999999999</c:v>
                </c:pt>
                <c:pt idx="1654">
                  <c:v>5440.6845999999996</c:v>
                </c:pt>
                <c:pt idx="1655">
                  <c:v>5521.2152999999998</c:v>
                </c:pt>
                <c:pt idx="1656">
                  <c:v>5414.8725999999997</c:v>
                </c:pt>
                <c:pt idx="1657">
                  <c:v>5219.6189999999997</c:v>
                </c:pt>
                <c:pt idx="1658">
                  <c:v>4959.3856999999998</c:v>
                </c:pt>
                <c:pt idx="1659">
                  <c:v>4905.3687</c:v>
                </c:pt>
                <c:pt idx="1660">
                  <c:v>4594.2426999999998</c:v>
                </c:pt>
                <c:pt idx="1661">
                  <c:v>4922.1147000000001</c:v>
                </c:pt>
                <c:pt idx="1662">
                  <c:v>5036.3290000000097</c:v>
                </c:pt>
                <c:pt idx="1663">
                  <c:v>5615.9097000000002</c:v>
                </c:pt>
                <c:pt idx="1664">
                  <c:v>5125.0492999999997</c:v>
                </c:pt>
                <c:pt idx="1665">
                  <c:v>6951.08499999999</c:v>
                </c:pt>
                <c:pt idx="1666">
                  <c:v>8717.848</c:v>
                </c:pt>
                <c:pt idx="1667">
                  <c:v>8748.8299999999908</c:v>
                </c:pt>
                <c:pt idx="1668">
                  <c:v>9210.1939999999995</c:v>
                </c:pt>
                <c:pt idx="1669">
                  <c:v>9260.6875</c:v>
                </c:pt>
                <c:pt idx="1670">
                  <c:v>9551.2270000000008</c:v>
                </c:pt>
                <c:pt idx="1671">
                  <c:v>8363.643</c:v>
                </c:pt>
                <c:pt idx="1672">
                  <c:v>8804.3269999999993</c:v>
                </c:pt>
                <c:pt idx="1673">
                  <c:v>8580.7810000000009</c:v>
                </c:pt>
                <c:pt idx="1674">
                  <c:v>7945.4395000000004</c:v>
                </c:pt>
                <c:pt idx="1675">
                  <c:v>8080.2974000000004</c:v>
                </c:pt>
                <c:pt idx="1676">
                  <c:v>7165.6010000000097</c:v>
                </c:pt>
                <c:pt idx="1677">
                  <c:v>6226.6950000000097</c:v>
                </c:pt>
                <c:pt idx="1678">
                  <c:v>6829.5595999999996</c:v>
                </c:pt>
                <c:pt idx="1679">
                  <c:v>6493.2124000000003</c:v>
                </c:pt>
                <c:pt idx="1680">
                  <c:v>5062.7915000000003</c:v>
                </c:pt>
                <c:pt idx="1681">
                  <c:v>5257.6674999999996</c:v>
                </c:pt>
                <c:pt idx="1682">
                  <c:v>4942.8720000000003</c:v>
                </c:pt>
                <c:pt idx="1683">
                  <c:v>4948.5150000000003</c:v>
                </c:pt>
                <c:pt idx="1684">
                  <c:v>4850.2200000000103</c:v>
                </c:pt>
                <c:pt idx="1685">
                  <c:v>4913.3002999999999</c:v>
                </c:pt>
                <c:pt idx="1686">
                  <c:v>5666.7016999999896</c:v>
                </c:pt>
                <c:pt idx="1687">
                  <c:v>6232.0883999999996</c:v>
                </c:pt>
                <c:pt idx="1688">
                  <c:v>6453.0492999999997</c:v>
                </c:pt>
                <c:pt idx="1689">
                  <c:v>6989.0356000000002</c:v>
                </c:pt>
                <c:pt idx="1690">
                  <c:v>7650.4872999999998</c:v>
                </c:pt>
                <c:pt idx="1691">
                  <c:v>8655.07599999999</c:v>
                </c:pt>
                <c:pt idx="1692">
                  <c:v>9767.6270000000004</c:v>
                </c:pt>
                <c:pt idx="1693">
                  <c:v>9256.4310000000005</c:v>
                </c:pt>
                <c:pt idx="1694">
                  <c:v>9783.8050000000003</c:v>
                </c:pt>
                <c:pt idx="1695">
                  <c:v>9185.3179999999993</c:v>
                </c:pt>
                <c:pt idx="1696">
                  <c:v>8344.5930000000008</c:v>
                </c:pt>
                <c:pt idx="1697">
                  <c:v>8839.14</c:v>
                </c:pt>
                <c:pt idx="1698">
                  <c:v>7551.3495999999996</c:v>
                </c:pt>
                <c:pt idx="1699">
                  <c:v>7415.2610000000004</c:v>
                </c:pt>
                <c:pt idx="1700">
                  <c:v>7732.8022000000001</c:v>
                </c:pt>
                <c:pt idx="1701">
                  <c:v>7032.1377000000002</c:v>
                </c:pt>
                <c:pt idx="1702">
                  <c:v>7069.01</c:v>
                </c:pt>
                <c:pt idx="1703">
                  <c:v>5505.8379999999997</c:v>
                </c:pt>
                <c:pt idx="1704">
                  <c:v>5144.2646000000004</c:v>
                </c:pt>
                <c:pt idx="1705">
                  <c:v>4723.0710000000099</c:v>
                </c:pt>
                <c:pt idx="1706">
                  <c:v>4522.2875999999997</c:v>
                </c:pt>
                <c:pt idx="1707">
                  <c:v>4590.7160000000003</c:v>
                </c:pt>
                <c:pt idx="1708">
                  <c:v>4651.9030000000002</c:v>
                </c:pt>
                <c:pt idx="1709">
                  <c:v>4617.8037000000104</c:v>
                </c:pt>
                <c:pt idx="1710">
                  <c:v>4803.4497000000001</c:v>
                </c:pt>
                <c:pt idx="1711">
                  <c:v>5443.4106000000002</c:v>
                </c:pt>
                <c:pt idx="1712">
                  <c:v>5953.951</c:v>
                </c:pt>
                <c:pt idx="1713">
                  <c:v>6800.9380000000001</c:v>
                </c:pt>
                <c:pt idx="1714">
                  <c:v>8147.9549999999999</c:v>
                </c:pt>
                <c:pt idx="1715">
                  <c:v>8812.3389999999999</c:v>
                </c:pt>
                <c:pt idx="1716">
                  <c:v>9030.48</c:v>
                </c:pt>
                <c:pt idx="1717">
                  <c:v>9144.4509999999991</c:v>
                </c:pt>
                <c:pt idx="1718">
                  <c:v>9166.4419999999991</c:v>
                </c:pt>
                <c:pt idx="1719">
                  <c:v>9031.5370000000003</c:v>
                </c:pt>
                <c:pt idx="1720">
                  <c:v>9349.1270000000004</c:v>
                </c:pt>
                <c:pt idx="1721">
                  <c:v>8407.2980000000007</c:v>
                </c:pt>
                <c:pt idx="1722">
                  <c:v>8177.1094000000003</c:v>
                </c:pt>
                <c:pt idx="1723">
                  <c:v>7579.2007000000003</c:v>
                </c:pt>
                <c:pt idx="1724">
                  <c:v>7813.0576000000001</c:v>
                </c:pt>
                <c:pt idx="1725">
                  <c:v>5809.7250000000104</c:v>
                </c:pt>
                <c:pt idx="1726">
                  <c:v>5181.9040000000095</c:v>
                </c:pt>
                <c:pt idx="1727">
                  <c:v>5477.7389999999996</c:v>
                </c:pt>
                <c:pt idx="1728">
                  <c:v>4555.2269999999999</c:v>
                </c:pt>
                <c:pt idx="1729">
                  <c:v>4822.6626000000097</c:v>
                </c:pt>
                <c:pt idx="1730">
                  <c:v>4199.665</c:v>
                </c:pt>
                <c:pt idx="1731">
                  <c:v>4636.5370000000003</c:v>
                </c:pt>
                <c:pt idx="1732">
                  <c:v>4065.8699000000001</c:v>
                </c:pt>
                <c:pt idx="1733">
                  <c:v>4620.7340000000004</c:v>
                </c:pt>
                <c:pt idx="1734">
                  <c:v>4722.7120000000104</c:v>
                </c:pt>
                <c:pt idx="1735">
                  <c:v>5420.6084000000001</c:v>
                </c:pt>
                <c:pt idx="1736">
                  <c:v>4566.1360000000004</c:v>
                </c:pt>
                <c:pt idx="1737">
                  <c:v>8512.3340000000007</c:v>
                </c:pt>
                <c:pt idx="1738">
                  <c:v>8142.4507000000103</c:v>
                </c:pt>
                <c:pt idx="1739">
                  <c:v>9631.79900000001</c:v>
                </c:pt>
                <c:pt idx="1740">
                  <c:v>10136.630999999999</c:v>
                </c:pt>
                <c:pt idx="1741">
                  <c:v>9535.0159999999996</c:v>
                </c:pt>
                <c:pt idx="1742">
                  <c:v>9528.0530000000108</c:v>
                </c:pt>
                <c:pt idx="1743">
                  <c:v>9087.1360000000004</c:v>
                </c:pt>
                <c:pt idx="1744">
                  <c:v>9415.875</c:v>
                </c:pt>
                <c:pt idx="1745">
                  <c:v>8729.4410000000007</c:v>
                </c:pt>
                <c:pt idx="1746">
                  <c:v>7879.5615000000098</c:v>
                </c:pt>
                <c:pt idx="1747">
                  <c:v>7352.0439999999999</c:v>
                </c:pt>
                <c:pt idx="1748">
                  <c:v>7042.70100000001</c:v>
                </c:pt>
                <c:pt idx="1749">
                  <c:v>6348.5176000000101</c:v>
                </c:pt>
                <c:pt idx="1750">
                  <c:v>6659.88039999999</c:v>
                </c:pt>
                <c:pt idx="1751">
                  <c:v>5805.5864000000101</c:v>
                </c:pt>
                <c:pt idx="1752">
                  <c:v>6055.2856000000002</c:v>
                </c:pt>
                <c:pt idx="1753">
                  <c:v>5196.1990000000096</c:v>
                </c:pt>
                <c:pt idx="1754">
                  <c:v>4865.0739999999996</c:v>
                </c:pt>
                <c:pt idx="1755">
                  <c:v>4646.0565999999999</c:v>
                </c:pt>
                <c:pt idx="1756">
                  <c:v>4694.7910000000002</c:v>
                </c:pt>
                <c:pt idx="1757">
                  <c:v>5282.9750000000004</c:v>
                </c:pt>
                <c:pt idx="1758">
                  <c:v>5155.0214999999998</c:v>
                </c:pt>
                <c:pt idx="1759">
                  <c:v>7472.3666999999996</c:v>
                </c:pt>
                <c:pt idx="1760">
                  <c:v>5477.5366000000004</c:v>
                </c:pt>
                <c:pt idx="1761">
                  <c:v>7215.1289999999999</c:v>
                </c:pt>
                <c:pt idx="1762">
                  <c:v>7680.3364000000001</c:v>
                </c:pt>
                <c:pt idx="1763">
                  <c:v>9122.0220000000008</c:v>
                </c:pt>
                <c:pt idx="1764">
                  <c:v>8994.5400000000009</c:v>
                </c:pt>
                <c:pt idx="1765">
                  <c:v>9074.1820000000098</c:v>
                </c:pt>
                <c:pt idx="1766">
                  <c:v>9328.7580000000107</c:v>
                </c:pt>
                <c:pt idx="1767">
                  <c:v>8736.8189999999995</c:v>
                </c:pt>
                <c:pt idx="1768">
                  <c:v>8271.5880000000107</c:v>
                </c:pt>
                <c:pt idx="1769">
                  <c:v>6794.799</c:v>
                </c:pt>
                <c:pt idx="1770">
                  <c:v>5518.5929999999998</c:v>
                </c:pt>
                <c:pt idx="1771">
                  <c:v>5409.5370000000003</c:v>
                </c:pt>
                <c:pt idx="1772">
                  <c:v>5803.4004000000104</c:v>
                </c:pt>
                <c:pt idx="1773">
                  <c:v>5275.4252999999999</c:v>
                </c:pt>
                <c:pt idx="1774">
                  <c:v>5269.6310000000003</c:v>
                </c:pt>
                <c:pt idx="1775">
                  <c:v>4455.5546999999997</c:v>
                </c:pt>
                <c:pt idx="1776">
                  <c:v>4165.6064000000097</c:v>
                </c:pt>
                <c:pt idx="1777">
                  <c:v>4732.9939999999897</c:v>
                </c:pt>
                <c:pt idx="1778">
                  <c:v>4643.2969999999896</c:v>
                </c:pt>
                <c:pt idx="1779">
                  <c:v>4592.4650000000101</c:v>
                </c:pt>
                <c:pt idx="1780">
                  <c:v>5254.5240000000003</c:v>
                </c:pt>
                <c:pt idx="1781">
                  <c:v>5255.7389999999996</c:v>
                </c:pt>
                <c:pt idx="1782">
                  <c:v>5050.9660000000003</c:v>
                </c:pt>
                <c:pt idx="1783">
                  <c:v>5316.0110000000004</c:v>
                </c:pt>
                <c:pt idx="1784">
                  <c:v>4869.0214999999998</c:v>
                </c:pt>
                <c:pt idx="1785">
                  <c:v>6248.77700000001</c:v>
                </c:pt>
                <c:pt idx="1786">
                  <c:v>8397.1869999999999</c:v>
                </c:pt>
                <c:pt idx="1787">
                  <c:v>10105.502</c:v>
                </c:pt>
                <c:pt idx="1788">
                  <c:v>9007.5280000000002</c:v>
                </c:pt>
                <c:pt idx="1789">
                  <c:v>10643.434999999999</c:v>
                </c:pt>
                <c:pt idx="1790">
                  <c:v>10214.745999999999</c:v>
                </c:pt>
                <c:pt idx="1791">
                  <c:v>8942.2500000000091</c:v>
                </c:pt>
                <c:pt idx="1792">
                  <c:v>7658.6629999999996</c:v>
                </c:pt>
                <c:pt idx="1793">
                  <c:v>7249.7704999999996</c:v>
                </c:pt>
                <c:pt idx="1794">
                  <c:v>5727.9813999999997</c:v>
                </c:pt>
                <c:pt idx="1795">
                  <c:v>6047.0033999999996</c:v>
                </c:pt>
                <c:pt idx="1796">
                  <c:v>6350.9584999999997</c:v>
                </c:pt>
                <c:pt idx="1797">
                  <c:v>5771.7520000000004</c:v>
                </c:pt>
                <c:pt idx="1798">
                  <c:v>5983.5483000000104</c:v>
                </c:pt>
                <c:pt idx="1799">
                  <c:v>5373.8184000000101</c:v>
                </c:pt>
                <c:pt idx="1800">
                  <c:v>5079.1094000000103</c:v>
                </c:pt>
                <c:pt idx="1801">
                  <c:v>5123.9229999999998</c:v>
                </c:pt>
                <c:pt idx="1802">
                  <c:v>4944.7160000000104</c:v>
                </c:pt>
                <c:pt idx="1803">
                  <c:v>4906.4673000000003</c:v>
                </c:pt>
                <c:pt idx="1804">
                  <c:v>4954.4480000000103</c:v>
                </c:pt>
                <c:pt idx="1805">
                  <c:v>5077.0839999999998</c:v>
                </c:pt>
                <c:pt idx="1806">
                  <c:v>5168.2372999999998</c:v>
                </c:pt>
                <c:pt idx="1807">
                  <c:v>5708.8193000000101</c:v>
                </c:pt>
                <c:pt idx="1808">
                  <c:v>5653.4830000000102</c:v>
                </c:pt>
                <c:pt idx="1809">
                  <c:v>7682.4849999999997</c:v>
                </c:pt>
                <c:pt idx="1810">
                  <c:v>8502.7360000000008</c:v>
                </c:pt>
                <c:pt idx="1811">
                  <c:v>8677.4789999999994</c:v>
                </c:pt>
                <c:pt idx="1812">
                  <c:v>8906.6900000000096</c:v>
                </c:pt>
                <c:pt idx="1813">
                  <c:v>9099.1669999999995</c:v>
                </c:pt>
                <c:pt idx="1814">
                  <c:v>9219.8259999999991</c:v>
                </c:pt>
                <c:pt idx="1815">
                  <c:v>8925.4020000000091</c:v>
                </c:pt>
                <c:pt idx="1816">
                  <c:v>8887.0249999999996</c:v>
                </c:pt>
                <c:pt idx="1817">
                  <c:v>8649.8439999999991</c:v>
                </c:pt>
                <c:pt idx="1818">
                  <c:v>8009.5513000000101</c:v>
                </c:pt>
                <c:pt idx="1819">
                  <c:v>8364.9280000000108</c:v>
                </c:pt>
                <c:pt idx="1820">
                  <c:v>7751.9059999999999</c:v>
                </c:pt>
                <c:pt idx="1821">
                  <c:v>7960.6279999999897</c:v>
                </c:pt>
                <c:pt idx="1822">
                  <c:v>7936.0309999999999</c:v>
                </c:pt>
                <c:pt idx="1823">
                  <c:v>6913.1880000000101</c:v>
                </c:pt>
                <c:pt idx="1824">
                  <c:v>4962.393</c:v>
                </c:pt>
                <c:pt idx="1825">
                  <c:v>5345.4709999999995</c:v>
                </c:pt>
                <c:pt idx="1826">
                  <c:v>5593.3325000000004</c:v>
                </c:pt>
                <c:pt idx="1827">
                  <c:v>5560.1120000000001</c:v>
                </c:pt>
                <c:pt idx="1828">
                  <c:v>5303.1934000000001</c:v>
                </c:pt>
                <c:pt idx="1829">
                  <c:v>5078.8296</c:v>
                </c:pt>
                <c:pt idx="1830">
                  <c:v>5612.8680000000004</c:v>
                </c:pt>
                <c:pt idx="1831">
                  <c:v>5899.7812000000104</c:v>
                </c:pt>
                <c:pt idx="1832">
                  <c:v>5691.7837</c:v>
                </c:pt>
                <c:pt idx="1833">
                  <c:v>7459.3584000000101</c:v>
                </c:pt>
                <c:pt idx="1834">
                  <c:v>8266.11</c:v>
                </c:pt>
                <c:pt idx="1835">
                  <c:v>8978.4629999999997</c:v>
                </c:pt>
                <c:pt idx="1836">
                  <c:v>7518.01</c:v>
                </c:pt>
                <c:pt idx="1837">
                  <c:v>7332.23</c:v>
                </c:pt>
                <c:pt idx="1838">
                  <c:v>7685.7334000000001</c:v>
                </c:pt>
                <c:pt idx="1839">
                  <c:v>8501.375</c:v>
                </c:pt>
                <c:pt idx="1840">
                  <c:v>8518.6620000000094</c:v>
                </c:pt>
                <c:pt idx="1841">
                  <c:v>9487.6139999999996</c:v>
                </c:pt>
                <c:pt idx="1842">
                  <c:v>8640.1059999999998</c:v>
                </c:pt>
                <c:pt idx="1843">
                  <c:v>8689.7129999999906</c:v>
                </c:pt>
                <c:pt idx="1844">
                  <c:v>9137.4290000000001</c:v>
                </c:pt>
                <c:pt idx="1845">
                  <c:v>8299.7360000000008</c:v>
                </c:pt>
                <c:pt idx="1846">
                  <c:v>8240.6470000000008</c:v>
                </c:pt>
                <c:pt idx="1847">
                  <c:v>6594.3310000000101</c:v>
                </c:pt>
                <c:pt idx="1848">
                  <c:v>6408.47749999999</c:v>
                </c:pt>
                <c:pt idx="1849">
                  <c:v>5839.0609999999997</c:v>
                </c:pt>
                <c:pt idx="1850">
                  <c:v>6257.3437999999996</c:v>
                </c:pt>
                <c:pt idx="1851">
                  <c:v>5761.7606999999998</c:v>
                </c:pt>
                <c:pt idx="1852">
                  <c:v>5702.3135000000002</c:v>
                </c:pt>
                <c:pt idx="1853">
                  <c:v>6528.3739999999998</c:v>
                </c:pt>
                <c:pt idx="1854">
                  <c:v>6251.6220000000003</c:v>
                </c:pt>
                <c:pt idx="1855">
                  <c:v>7414.75900000001</c:v>
                </c:pt>
                <c:pt idx="1856">
                  <c:v>7013.3540000000003</c:v>
                </c:pt>
                <c:pt idx="1857">
                  <c:v>8424.4380000000001</c:v>
                </c:pt>
                <c:pt idx="1858">
                  <c:v>7714.8819999999996</c:v>
                </c:pt>
                <c:pt idx="1859">
                  <c:v>8107.0060000000003</c:v>
                </c:pt>
                <c:pt idx="1860">
                  <c:v>8632.5360000000001</c:v>
                </c:pt>
                <c:pt idx="1861">
                  <c:v>9325.8080000000009</c:v>
                </c:pt>
                <c:pt idx="1862">
                  <c:v>9774.1599999999908</c:v>
                </c:pt>
                <c:pt idx="1863">
                  <c:v>8969.6990000000005</c:v>
                </c:pt>
                <c:pt idx="1864">
                  <c:v>8888.8940000000002</c:v>
                </c:pt>
                <c:pt idx="1865">
                  <c:v>8962.7379999999903</c:v>
                </c:pt>
                <c:pt idx="1866">
                  <c:v>8187.9170000000004</c:v>
                </c:pt>
                <c:pt idx="1867">
                  <c:v>8098.0829999999896</c:v>
                </c:pt>
                <c:pt idx="1868">
                  <c:v>7543.54900000001</c:v>
                </c:pt>
                <c:pt idx="1869">
                  <c:v>7016.2475999999997</c:v>
                </c:pt>
                <c:pt idx="1870">
                  <c:v>7091.5739999999996</c:v>
                </c:pt>
                <c:pt idx="1871">
                  <c:v>5798.393</c:v>
                </c:pt>
                <c:pt idx="1872">
                  <c:v>5160.6684999999998</c:v>
                </c:pt>
                <c:pt idx="1873">
                  <c:v>5104.0556999999999</c:v>
                </c:pt>
                <c:pt idx="1874">
                  <c:v>5214.7719999999999</c:v>
                </c:pt>
                <c:pt idx="1875">
                  <c:v>5017.5684000000001</c:v>
                </c:pt>
                <c:pt idx="1876">
                  <c:v>4852.8125</c:v>
                </c:pt>
                <c:pt idx="1877">
                  <c:v>5476.7505000000101</c:v>
                </c:pt>
                <c:pt idx="1878">
                  <c:v>5531.9539999999997</c:v>
                </c:pt>
                <c:pt idx="1879">
                  <c:v>7042.1289999999899</c:v>
                </c:pt>
                <c:pt idx="1880">
                  <c:v>7179.1566999999995</c:v>
                </c:pt>
                <c:pt idx="1881">
                  <c:v>7692.2285000000102</c:v>
                </c:pt>
                <c:pt idx="1882">
                  <c:v>8378.76</c:v>
                </c:pt>
                <c:pt idx="1883">
                  <c:v>8239.1219999999994</c:v>
                </c:pt>
                <c:pt idx="1884">
                  <c:v>8857.2370000000101</c:v>
                </c:pt>
                <c:pt idx="1885">
                  <c:v>9596.9240000000009</c:v>
                </c:pt>
                <c:pt idx="1886">
                  <c:v>9892.1779999999999</c:v>
                </c:pt>
                <c:pt idx="1887">
                  <c:v>9028.5000000000091</c:v>
                </c:pt>
                <c:pt idx="1888">
                  <c:v>8302.866</c:v>
                </c:pt>
                <c:pt idx="1889">
                  <c:v>8992.8340000000007</c:v>
                </c:pt>
                <c:pt idx="1890">
                  <c:v>7614.4549999999999</c:v>
                </c:pt>
                <c:pt idx="1891">
                  <c:v>7406.5527000000002</c:v>
                </c:pt>
                <c:pt idx="1892">
                  <c:v>7845.3012999999901</c:v>
                </c:pt>
                <c:pt idx="1893">
                  <c:v>7486.66</c:v>
                </c:pt>
                <c:pt idx="1894">
                  <c:v>7139.0889999999899</c:v>
                </c:pt>
                <c:pt idx="1895">
                  <c:v>5512.7020000000102</c:v>
                </c:pt>
                <c:pt idx="1896">
                  <c:v>5455.7905000000001</c:v>
                </c:pt>
                <c:pt idx="1897">
                  <c:v>5091.6040000000103</c:v>
                </c:pt>
                <c:pt idx="1898">
                  <c:v>5309.8413</c:v>
                </c:pt>
                <c:pt idx="1899">
                  <c:v>4811.2772999999997</c:v>
                </c:pt>
                <c:pt idx="1900">
                  <c:v>5075.6580000000004</c:v>
                </c:pt>
                <c:pt idx="1901">
                  <c:v>4697.1049999999996</c:v>
                </c:pt>
                <c:pt idx="1902">
                  <c:v>5166.5110000000004</c:v>
                </c:pt>
                <c:pt idx="1903">
                  <c:v>6262.1113000000096</c:v>
                </c:pt>
                <c:pt idx="1904">
                  <c:v>6003.2075000000004</c:v>
                </c:pt>
                <c:pt idx="1905">
                  <c:v>8126.9859999999999</c:v>
                </c:pt>
                <c:pt idx="1906">
                  <c:v>8354.9550000000108</c:v>
                </c:pt>
                <c:pt idx="1907">
                  <c:v>8495.1800000000094</c:v>
                </c:pt>
                <c:pt idx="1908">
                  <c:v>8996.76</c:v>
                </c:pt>
                <c:pt idx="1909">
                  <c:v>10046.471</c:v>
                </c:pt>
                <c:pt idx="1910">
                  <c:v>8709.3179999999993</c:v>
                </c:pt>
                <c:pt idx="1911">
                  <c:v>8995.0640000000094</c:v>
                </c:pt>
                <c:pt idx="1912">
                  <c:v>8034.2655999999997</c:v>
                </c:pt>
                <c:pt idx="1913">
                  <c:v>8351.2510000000002</c:v>
                </c:pt>
                <c:pt idx="1914">
                  <c:v>7312.0654000000004</c:v>
                </c:pt>
                <c:pt idx="1915">
                  <c:v>8141.6494000000002</c:v>
                </c:pt>
                <c:pt idx="1916">
                  <c:v>7169.5420000000004</c:v>
                </c:pt>
                <c:pt idx="1917">
                  <c:v>7411.3029999999999</c:v>
                </c:pt>
                <c:pt idx="1918">
                  <c:v>7433.2129999999997</c:v>
                </c:pt>
                <c:pt idx="1919">
                  <c:v>7126.6665000000103</c:v>
                </c:pt>
                <c:pt idx="1920">
                  <c:v>6173.9652999999998</c:v>
                </c:pt>
                <c:pt idx="1921">
                  <c:v>4853.4700000000103</c:v>
                </c:pt>
                <c:pt idx="1922">
                  <c:v>5099.6770000000097</c:v>
                </c:pt>
                <c:pt idx="1923">
                  <c:v>4626.0039999999999</c:v>
                </c:pt>
                <c:pt idx="1924">
                  <c:v>4823.2006999999903</c:v>
                </c:pt>
                <c:pt idx="1925">
                  <c:v>4924.2709999999997</c:v>
                </c:pt>
                <c:pt idx="1926">
                  <c:v>5467.4930000000004</c:v>
                </c:pt>
                <c:pt idx="1927">
                  <c:v>6045.7304999999997</c:v>
                </c:pt>
                <c:pt idx="1928">
                  <c:v>5820.0464000000002</c:v>
                </c:pt>
                <c:pt idx="1929">
                  <c:v>6966.317</c:v>
                </c:pt>
                <c:pt idx="1930">
                  <c:v>7350.4263000000001</c:v>
                </c:pt>
                <c:pt idx="1931">
                  <c:v>8037.5537000000004</c:v>
                </c:pt>
                <c:pt idx="1932">
                  <c:v>9022.5589999999993</c:v>
                </c:pt>
                <c:pt idx="1933">
                  <c:v>9347.0249999999996</c:v>
                </c:pt>
                <c:pt idx="1934">
                  <c:v>8828.2270000000099</c:v>
                </c:pt>
                <c:pt idx="1935">
                  <c:v>8616.55800000001</c:v>
                </c:pt>
                <c:pt idx="1936">
                  <c:v>8468.8050000000094</c:v>
                </c:pt>
                <c:pt idx="1937">
                  <c:v>8067.5214999999998</c:v>
                </c:pt>
                <c:pt idx="1938">
                  <c:v>8186.076</c:v>
                </c:pt>
                <c:pt idx="1939">
                  <c:v>8441.5239999999994</c:v>
                </c:pt>
                <c:pt idx="1940">
                  <c:v>8699.86</c:v>
                </c:pt>
                <c:pt idx="1941">
                  <c:v>8072.7856000000002</c:v>
                </c:pt>
                <c:pt idx="1942">
                  <c:v>6990.39840000001</c:v>
                </c:pt>
                <c:pt idx="1943">
                  <c:v>5157.4423999999999</c:v>
                </c:pt>
                <c:pt idx="1944">
                  <c:v>5094.4260000000004</c:v>
                </c:pt>
                <c:pt idx="1945">
                  <c:v>5516.4409999999998</c:v>
                </c:pt>
                <c:pt idx="1946">
                  <c:v>5461.1319999999996</c:v>
                </c:pt>
                <c:pt idx="1947">
                  <c:v>5226.39750000001</c:v>
                </c:pt>
                <c:pt idx="1948">
                  <c:v>5404.2817000000096</c:v>
                </c:pt>
                <c:pt idx="1949">
                  <c:v>5459.41</c:v>
                </c:pt>
                <c:pt idx="1950">
                  <c:v>5782.67039999999</c:v>
                </c:pt>
                <c:pt idx="1951">
                  <c:v>5969.4440000000004</c:v>
                </c:pt>
                <c:pt idx="1952">
                  <c:v>5639.1972999999998</c:v>
                </c:pt>
                <c:pt idx="1953">
                  <c:v>7364.0190000000002</c:v>
                </c:pt>
                <c:pt idx="1954">
                  <c:v>7158.3402999999998</c:v>
                </c:pt>
                <c:pt idx="1955">
                  <c:v>8596.5789999999997</c:v>
                </c:pt>
                <c:pt idx="1956">
                  <c:v>9109.3544999999995</c:v>
                </c:pt>
                <c:pt idx="1957">
                  <c:v>9335.27</c:v>
                </c:pt>
                <c:pt idx="1958">
                  <c:v>10379.049000000001</c:v>
                </c:pt>
                <c:pt idx="1959">
                  <c:v>9138.9719999999998</c:v>
                </c:pt>
                <c:pt idx="1960">
                  <c:v>8069.0127000000002</c:v>
                </c:pt>
                <c:pt idx="1961">
                  <c:v>6894.8490000000002</c:v>
                </c:pt>
                <c:pt idx="1962">
                  <c:v>5589.1934000000001</c:v>
                </c:pt>
                <c:pt idx="1963">
                  <c:v>6574.16500000001</c:v>
                </c:pt>
                <c:pt idx="1964">
                  <c:v>7364.7340000000104</c:v>
                </c:pt>
                <c:pt idx="1965">
                  <c:v>7737.1826000000101</c:v>
                </c:pt>
                <c:pt idx="1966">
                  <c:v>7229.0360000000001</c:v>
                </c:pt>
                <c:pt idx="1967">
                  <c:v>6826.9184999999998</c:v>
                </c:pt>
                <c:pt idx="1968">
                  <c:v>5983.5379999999996</c:v>
                </c:pt>
                <c:pt idx="1969">
                  <c:v>6116.5439999999999</c:v>
                </c:pt>
                <c:pt idx="1970">
                  <c:v>6152.3505999999998</c:v>
                </c:pt>
                <c:pt idx="1971">
                  <c:v>5920.2659999999996</c:v>
                </c:pt>
                <c:pt idx="1972">
                  <c:v>5916.9139999999998</c:v>
                </c:pt>
                <c:pt idx="1973">
                  <c:v>5777.8879999999999</c:v>
                </c:pt>
                <c:pt idx="1974">
                  <c:v>6002.5690000000004</c:v>
                </c:pt>
                <c:pt idx="1975">
                  <c:v>6865.3247000000001</c:v>
                </c:pt>
                <c:pt idx="1976">
                  <c:v>6390.5883999999996</c:v>
                </c:pt>
                <c:pt idx="1977">
                  <c:v>7009.6025</c:v>
                </c:pt>
                <c:pt idx="1978">
                  <c:v>7438.3013000000001</c:v>
                </c:pt>
                <c:pt idx="1979">
                  <c:v>8974.8649999999998</c:v>
                </c:pt>
                <c:pt idx="1980">
                  <c:v>8154.4250000000102</c:v>
                </c:pt>
                <c:pt idx="1981">
                  <c:v>8742.2950000000001</c:v>
                </c:pt>
                <c:pt idx="1982">
                  <c:v>8706.8670000000002</c:v>
                </c:pt>
                <c:pt idx="1983">
                  <c:v>8590.3940000000002</c:v>
                </c:pt>
                <c:pt idx="1984">
                  <c:v>8913.1440000000002</c:v>
                </c:pt>
                <c:pt idx="1985">
                  <c:v>8478.6110000000008</c:v>
                </c:pt>
                <c:pt idx="1986">
                  <c:v>7901.6674999999996</c:v>
                </c:pt>
                <c:pt idx="1987">
                  <c:v>8171.125</c:v>
                </c:pt>
                <c:pt idx="1988">
                  <c:v>7870.8193000000001</c:v>
                </c:pt>
                <c:pt idx="1989">
                  <c:v>7565.8620000000101</c:v>
                </c:pt>
                <c:pt idx="1990">
                  <c:v>7243.8720000000003</c:v>
                </c:pt>
                <c:pt idx="1991">
                  <c:v>7000.2510000000102</c:v>
                </c:pt>
                <c:pt idx="1992">
                  <c:v>5944.9106000000002</c:v>
                </c:pt>
                <c:pt idx="1993">
                  <c:v>5959.12</c:v>
                </c:pt>
                <c:pt idx="1994">
                  <c:v>7145.7227000000003</c:v>
                </c:pt>
                <c:pt idx="1995">
                  <c:v>6437.2627000000002</c:v>
                </c:pt>
                <c:pt idx="1996">
                  <c:v>6168.1377000000002</c:v>
                </c:pt>
                <c:pt idx="1997">
                  <c:v>6046.2035999999998</c:v>
                </c:pt>
                <c:pt idx="1998">
                  <c:v>6823.8559999999998</c:v>
                </c:pt>
                <c:pt idx="1999">
                  <c:v>6235.3013000000001</c:v>
                </c:pt>
                <c:pt idx="2000">
                  <c:v>6249.88040000001</c:v>
                </c:pt>
                <c:pt idx="2001">
                  <c:v>6667.7094999999999</c:v>
                </c:pt>
                <c:pt idx="2002">
                  <c:v>8551.98</c:v>
                </c:pt>
                <c:pt idx="2003">
                  <c:v>8544.3449999999993</c:v>
                </c:pt>
                <c:pt idx="2004">
                  <c:v>9144.16</c:v>
                </c:pt>
                <c:pt idx="2005">
                  <c:v>8610.3070000000007</c:v>
                </c:pt>
                <c:pt idx="2006">
                  <c:v>9091.1779999999999</c:v>
                </c:pt>
                <c:pt idx="2007">
                  <c:v>8843.4729999999909</c:v>
                </c:pt>
                <c:pt idx="2008">
                  <c:v>8560.2019999999993</c:v>
                </c:pt>
                <c:pt idx="2009">
                  <c:v>8337.0450000000001</c:v>
                </c:pt>
                <c:pt idx="2010">
                  <c:v>7875.3190000000104</c:v>
                </c:pt>
                <c:pt idx="2011">
                  <c:v>8221.4630000000107</c:v>
                </c:pt>
                <c:pt idx="2012">
                  <c:v>8163.7550000000001</c:v>
                </c:pt>
                <c:pt idx="2013">
                  <c:v>7785.4087</c:v>
                </c:pt>
                <c:pt idx="2014">
                  <c:v>7216.6304</c:v>
                </c:pt>
                <c:pt idx="2015">
                  <c:v>7082.20999999999</c:v>
                </c:pt>
                <c:pt idx="2016">
                  <c:v>7065.04000000001</c:v>
                </c:pt>
                <c:pt idx="2017">
                  <c:v>6397.0195000000003</c:v>
                </c:pt>
                <c:pt idx="2018">
                  <c:v>5852.3549999999996</c:v>
                </c:pt>
                <c:pt idx="2019">
                  <c:v>5454.6909999999998</c:v>
                </c:pt>
                <c:pt idx="2020">
                  <c:v>5489.4669999999996</c:v>
                </c:pt>
                <c:pt idx="2021">
                  <c:v>5516.3545000000004</c:v>
                </c:pt>
                <c:pt idx="2022">
                  <c:v>5732.5937999999996</c:v>
                </c:pt>
                <c:pt idx="2023">
                  <c:v>6526.7554</c:v>
                </c:pt>
                <c:pt idx="2024">
                  <c:v>6418.0320000000002</c:v>
                </c:pt>
                <c:pt idx="2025">
                  <c:v>7330.6719999999996</c:v>
                </c:pt>
                <c:pt idx="2026">
                  <c:v>6823.7344000000103</c:v>
                </c:pt>
                <c:pt idx="2027">
                  <c:v>8321.6460000000006</c:v>
                </c:pt>
                <c:pt idx="2028">
                  <c:v>7856.8037000000004</c:v>
                </c:pt>
                <c:pt idx="2029">
                  <c:v>8225.8320000000003</c:v>
                </c:pt>
                <c:pt idx="2030">
                  <c:v>9156.1020000000008</c:v>
                </c:pt>
                <c:pt idx="2031">
                  <c:v>8772.93</c:v>
                </c:pt>
                <c:pt idx="2032">
                  <c:v>9062.5290000000095</c:v>
                </c:pt>
                <c:pt idx="2033">
                  <c:v>8462.2420000000002</c:v>
                </c:pt>
                <c:pt idx="2034">
                  <c:v>7394.8990000000003</c:v>
                </c:pt>
                <c:pt idx="2035">
                  <c:v>7758.3926000000001</c:v>
                </c:pt>
                <c:pt idx="2036">
                  <c:v>8142.2380000000003</c:v>
                </c:pt>
                <c:pt idx="2037">
                  <c:v>8402.7050000000108</c:v>
                </c:pt>
                <c:pt idx="2038">
                  <c:v>9364.6710000000094</c:v>
                </c:pt>
                <c:pt idx="2039">
                  <c:v>7425.2930000000097</c:v>
                </c:pt>
                <c:pt idx="2040">
                  <c:v>6242.0649999999996</c:v>
                </c:pt>
                <c:pt idx="2041">
                  <c:v>6531.1815999999999</c:v>
                </c:pt>
                <c:pt idx="2042">
                  <c:v>5928.6665000000103</c:v>
                </c:pt>
                <c:pt idx="2043">
                  <c:v>6032.4097000000002</c:v>
                </c:pt>
                <c:pt idx="2044">
                  <c:v>5981.299</c:v>
                </c:pt>
                <c:pt idx="2045">
                  <c:v>6095.3676999999998</c:v>
                </c:pt>
                <c:pt idx="2046">
                  <c:v>6028.3890000000001</c:v>
                </c:pt>
                <c:pt idx="2047">
                  <c:v>6985.9179999999997</c:v>
                </c:pt>
                <c:pt idx="2048">
                  <c:v>6369.4979999999996</c:v>
                </c:pt>
                <c:pt idx="2049">
                  <c:v>7210.4409999999998</c:v>
                </c:pt>
                <c:pt idx="2050">
                  <c:v>8007.6143000000102</c:v>
                </c:pt>
                <c:pt idx="2051">
                  <c:v>8684.098</c:v>
                </c:pt>
                <c:pt idx="2052">
                  <c:v>8585.8000000000102</c:v>
                </c:pt>
                <c:pt idx="2053">
                  <c:v>9409.4740000000002</c:v>
                </c:pt>
                <c:pt idx="2054">
                  <c:v>9321.4210000000003</c:v>
                </c:pt>
                <c:pt idx="2055">
                  <c:v>9661.8029999999999</c:v>
                </c:pt>
                <c:pt idx="2056">
                  <c:v>8858.3320000000094</c:v>
                </c:pt>
                <c:pt idx="2057">
                  <c:v>8598.51</c:v>
                </c:pt>
                <c:pt idx="2058">
                  <c:v>8039.0986000000003</c:v>
                </c:pt>
                <c:pt idx="2059">
                  <c:v>8088.9780000000101</c:v>
                </c:pt>
                <c:pt idx="2060">
                  <c:v>8989.0480000000098</c:v>
                </c:pt>
                <c:pt idx="2061">
                  <c:v>7790.3563999999997</c:v>
                </c:pt>
                <c:pt idx="2062">
                  <c:v>7977.8069999999998</c:v>
                </c:pt>
                <c:pt idx="2063">
                  <c:v>5963.5720000000101</c:v>
                </c:pt>
                <c:pt idx="2064">
                  <c:v>5658.9040000000005</c:v>
                </c:pt>
                <c:pt idx="2065">
                  <c:v>5698.2340000000104</c:v>
                </c:pt>
                <c:pt idx="2066">
                  <c:v>5259.9539999999997</c:v>
                </c:pt>
                <c:pt idx="2067">
                  <c:v>5188.5069999999996</c:v>
                </c:pt>
                <c:pt idx="2068">
                  <c:v>5019.8306000000002</c:v>
                </c:pt>
                <c:pt idx="2069">
                  <c:v>5438.9097000000002</c:v>
                </c:pt>
                <c:pt idx="2070">
                  <c:v>6369.3457000000099</c:v>
                </c:pt>
                <c:pt idx="2071">
                  <c:v>7066.5825000000104</c:v>
                </c:pt>
                <c:pt idx="2072">
                  <c:v>6558.0502999999999</c:v>
                </c:pt>
                <c:pt idx="2073">
                  <c:v>8021.1310000000003</c:v>
                </c:pt>
                <c:pt idx="2074">
                  <c:v>8386.7810000000009</c:v>
                </c:pt>
                <c:pt idx="2075">
                  <c:v>9293.1110000000008</c:v>
                </c:pt>
                <c:pt idx="2076">
                  <c:v>9155.0910000000003</c:v>
                </c:pt>
                <c:pt idx="2077">
                  <c:v>9135.6820000000098</c:v>
                </c:pt>
                <c:pt idx="2078">
                  <c:v>9164.4950000000099</c:v>
                </c:pt>
                <c:pt idx="2079">
                  <c:v>8931.9689999999991</c:v>
                </c:pt>
                <c:pt idx="2080">
                  <c:v>9338.2360000000008</c:v>
                </c:pt>
                <c:pt idx="2081">
                  <c:v>8613.3539999999994</c:v>
                </c:pt>
                <c:pt idx="2082">
                  <c:v>7646.3193000000001</c:v>
                </c:pt>
                <c:pt idx="2083">
                  <c:v>7553.3345000000099</c:v>
                </c:pt>
                <c:pt idx="2084">
                  <c:v>6947.2847000000002</c:v>
                </c:pt>
                <c:pt idx="2085">
                  <c:v>7215.65</c:v>
                </c:pt>
                <c:pt idx="2086">
                  <c:v>6173.3306000000102</c:v>
                </c:pt>
                <c:pt idx="2087">
                  <c:v>4182.4309999999996</c:v>
                </c:pt>
                <c:pt idx="2088">
                  <c:v>4926.3400000000101</c:v>
                </c:pt>
                <c:pt idx="2089">
                  <c:v>4870.152</c:v>
                </c:pt>
                <c:pt idx="2090">
                  <c:v>4589.3590000000104</c:v>
                </c:pt>
                <c:pt idx="2091">
                  <c:v>4659.7606999999998</c:v>
                </c:pt>
                <c:pt idx="2092">
                  <c:v>4523.8869999999997</c:v>
                </c:pt>
                <c:pt idx="2093">
                  <c:v>4497.2659999999996</c:v>
                </c:pt>
                <c:pt idx="2094">
                  <c:v>6102.4849999999997</c:v>
                </c:pt>
                <c:pt idx="2095">
                  <c:v>6078.4043000000001</c:v>
                </c:pt>
                <c:pt idx="2096">
                  <c:v>5774.5673999999999</c:v>
                </c:pt>
                <c:pt idx="2097">
                  <c:v>6468.1553000000004</c:v>
                </c:pt>
                <c:pt idx="2098">
                  <c:v>7123.9170000000004</c:v>
                </c:pt>
                <c:pt idx="2099">
                  <c:v>9410.1720000000096</c:v>
                </c:pt>
                <c:pt idx="2100">
                  <c:v>8985.3110000000106</c:v>
                </c:pt>
                <c:pt idx="2101">
                  <c:v>9036.6330000000107</c:v>
                </c:pt>
                <c:pt idx="2102">
                  <c:v>9165.5570000000007</c:v>
                </c:pt>
                <c:pt idx="2103">
                  <c:v>9828.7970000000005</c:v>
                </c:pt>
                <c:pt idx="2104">
                  <c:v>8676.8340000000007</c:v>
                </c:pt>
                <c:pt idx="2105">
                  <c:v>8244.7049999999999</c:v>
                </c:pt>
                <c:pt idx="2106">
                  <c:v>7080.92</c:v>
                </c:pt>
                <c:pt idx="2107">
                  <c:v>6243.5110000000104</c:v>
                </c:pt>
                <c:pt idx="2108">
                  <c:v>6478.0546999999997</c:v>
                </c:pt>
                <c:pt idx="2109">
                  <c:v>6186.4687999999996</c:v>
                </c:pt>
                <c:pt idx="2110">
                  <c:v>5358.9336000000103</c:v>
                </c:pt>
                <c:pt idx="2111">
                  <c:v>4834.7217000000001</c:v>
                </c:pt>
                <c:pt idx="2112">
                  <c:v>4714.4110000000101</c:v>
                </c:pt>
                <c:pt idx="2113">
                  <c:v>4983.7070000000003</c:v>
                </c:pt>
                <c:pt idx="2114">
                  <c:v>4989.4560000000001</c:v>
                </c:pt>
                <c:pt idx="2115">
                  <c:v>4773.8633</c:v>
                </c:pt>
                <c:pt idx="2116">
                  <c:v>4813.4560000000001</c:v>
                </c:pt>
                <c:pt idx="2117">
                  <c:v>4818.9375</c:v>
                </c:pt>
                <c:pt idx="2118">
                  <c:v>6127.6187</c:v>
                </c:pt>
                <c:pt idx="2119">
                  <c:v>6575.357</c:v>
                </c:pt>
                <c:pt idx="2120">
                  <c:v>6208.451</c:v>
                </c:pt>
                <c:pt idx="2121">
                  <c:v>8088.3310000000001</c:v>
                </c:pt>
                <c:pt idx="2122">
                  <c:v>8313.7780000000002</c:v>
                </c:pt>
                <c:pt idx="2123">
                  <c:v>8047.3945000000003</c:v>
                </c:pt>
                <c:pt idx="2124">
                  <c:v>8692.6029999999992</c:v>
                </c:pt>
                <c:pt idx="2125">
                  <c:v>9286.5800000000108</c:v>
                </c:pt>
                <c:pt idx="2126">
                  <c:v>9797.6020000000008</c:v>
                </c:pt>
                <c:pt idx="2127">
                  <c:v>9421.5</c:v>
                </c:pt>
                <c:pt idx="2128">
                  <c:v>8759.0570000000007</c:v>
                </c:pt>
                <c:pt idx="2129">
                  <c:v>9175.4609999999993</c:v>
                </c:pt>
                <c:pt idx="2130">
                  <c:v>8170.3325000000004</c:v>
                </c:pt>
                <c:pt idx="2131">
                  <c:v>7232.8850000000002</c:v>
                </c:pt>
                <c:pt idx="2132">
                  <c:v>7606.1693999999998</c:v>
                </c:pt>
                <c:pt idx="2133">
                  <c:v>6826.50630000001</c:v>
                </c:pt>
                <c:pt idx="2134">
                  <c:v>5377.7049999999999</c:v>
                </c:pt>
                <c:pt idx="2135">
                  <c:v>6120.7152999999998</c:v>
                </c:pt>
                <c:pt idx="2136">
                  <c:v>5683.0995999999996</c:v>
                </c:pt>
                <c:pt idx="2137">
                  <c:v>5974.1806999999999</c:v>
                </c:pt>
                <c:pt idx="2138">
                  <c:v>6784.1143000000002</c:v>
                </c:pt>
                <c:pt idx="2139">
                  <c:v>6194.4520000000002</c:v>
                </c:pt>
                <c:pt idx="2140">
                  <c:v>6409.6025</c:v>
                </c:pt>
                <c:pt idx="2141">
                  <c:v>5816.6426000000001</c:v>
                </c:pt>
                <c:pt idx="2142">
                  <c:v>6010.9359999999997</c:v>
                </c:pt>
                <c:pt idx="2143">
                  <c:v>6403.8984</c:v>
                </c:pt>
                <c:pt idx="2144">
                  <c:v>6296.0595999999996</c:v>
                </c:pt>
                <c:pt idx="2145">
                  <c:v>6739.4769999999999</c:v>
                </c:pt>
                <c:pt idx="2146">
                  <c:v>7810.1959999999999</c:v>
                </c:pt>
                <c:pt idx="2147">
                  <c:v>8196.0110000000004</c:v>
                </c:pt>
                <c:pt idx="2148">
                  <c:v>7953.692</c:v>
                </c:pt>
                <c:pt idx="2149">
                  <c:v>8460.2150000000001</c:v>
                </c:pt>
                <c:pt idx="2150">
                  <c:v>9761.9689999999991</c:v>
                </c:pt>
                <c:pt idx="2151">
                  <c:v>8822.2649999999994</c:v>
                </c:pt>
                <c:pt idx="2152">
                  <c:v>8756.5480000000007</c:v>
                </c:pt>
                <c:pt idx="2153">
                  <c:v>8688.6130000000103</c:v>
                </c:pt>
                <c:pt idx="2154">
                  <c:v>7261.1206000000002</c:v>
                </c:pt>
                <c:pt idx="2155">
                  <c:v>7035.54540000001</c:v>
                </c:pt>
                <c:pt idx="2156">
                  <c:v>7750.2505000000001</c:v>
                </c:pt>
                <c:pt idx="2157">
                  <c:v>7572.5320000000102</c:v>
                </c:pt>
                <c:pt idx="2158">
                  <c:v>7329.3119999999999</c:v>
                </c:pt>
                <c:pt idx="2159">
                  <c:v>6790.2550000000001</c:v>
                </c:pt>
                <c:pt idx="2160">
                  <c:v>6172.5625</c:v>
                </c:pt>
                <c:pt idx="2161">
                  <c:v>6643.9184999999998</c:v>
                </c:pt>
                <c:pt idx="2162">
                  <c:v>6425.5556999999999</c:v>
                </c:pt>
                <c:pt idx="2163">
                  <c:v>6185.5522000000101</c:v>
                </c:pt>
                <c:pt idx="2164">
                  <c:v>6281.7793000000001</c:v>
                </c:pt>
                <c:pt idx="2165">
                  <c:v>6545.8545000000004</c:v>
                </c:pt>
                <c:pt idx="2166">
                  <c:v>6780.0522000000101</c:v>
                </c:pt>
                <c:pt idx="2167">
                  <c:v>7387.9949999999999</c:v>
                </c:pt>
                <c:pt idx="2168">
                  <c:v>7408.9290000000001</c:v>
                </c:pt>
                <c:pt idx="2169">
                  <c:v>8094.8850000000002</c:v>
                </c:pt>
                <c:pt idx="2170">
                  <c:v>9026.8770000000004</c:v>
                </c:pt>
                <c:pt idx="2171">
                  <c:v>9071.2080000000005</c:v>
                </c:pt>
                <c:pt idx="2172">
                  <c:v>9690.6360000000095</c:v>
                </c:pt>
                <c:pt idx="2173">
                  <c:v>10373.664000000001</c:v>
                </c:pt>
                <c:pt idx="2174">
                  <c:v>10458.064</c:v>
                </c:pt>
                <c:pt idx="2175">
                  <c:v>10604.422</c:v>
                </c:pt>
                <c:pt idx="2176">
                  <c:v>10039.255999999999</c:v>
                </c:pt>
                <c:pt idx="2177">
                  <c:v>9595.6959999999999</c:v>
                </c:pt>
                <c:pt idx="2178">
                  <c:v>8992.5409999999993</c:v>
                </c:pt>
                <c:pt idx="2179">
                  <c:v>9521.7639999999992</c:v>
                </c:pt>
                <c:pt idx="2180">
                  <c:v>10178.263999999999</c:v>
                </c:pt>
                <c:pt idx="2181">
                  <c:v>8911.8269999999993</c:v>
                </c:pt>
                <c:pt idx="2182">
                  <c:v>7137.13400000001</c:v>
                </c:pt>
                <c:pt idx="2183">
                  <c:v>6759.3467000000001</c:v>
                </c:pt>
                <c:pt idx="2184">
                  <c:v>5003.8360000000102</c:v>
                </c:pt>
                <c:pt idx="2185">
                  <c:v>6711.4880000000003</c:v>
                </c:pt>
                <c:pt idx="2186">
                  <c:v>6561.5977000000003</c:v>
                </c:pt>
                <c:pt idx="2187">
                  <c:v>6221.5190000000002</c:v>
                </c:pt>
                <c:pt idx="2188">
                  <c:v>5998.53</c:v>
                </c:pt>
                <c:pt idx="2189">
                  <c:v>5792.7759999999998</c:v>
                </c:pt>
                <c:pt idx="2190">
                  <c:v>6553.8320000000003</c:v>
                </c:pt>
                <c:pt idx="2191">
                  <c:v>7776.4219999999896</c:v>
                </c:pt>
                <c:pt idx="2192">
                  <c:v>7205.2120000000004</c:v>
                </c:pt>
                <c:pt idx="2193">
                  <c:v>7753.4179999999997</c:v>
                </c:pt>
                <c:pt idx="2194">
                  <c:v>8730.7080000000005</c:v>
                </c:pt>
                <c:pt idx="2195">
                  <c:v>9037.3690000000006</c:v>
                </c:pt>
                <c:pt idx="2196">
                  <c:v>10031.227999999999</c:v>
                </c:pt>
                <c:pt idx="2197">
                  <c:v>9653.3889999999992</c:v>
                </c:pt>
                <c:pt idx="2198">
                  <c:v>10054.380999999999</c:v>
                </c:pt>
                <c:pt idx="2199">
                  <c:v>10207.027</c:v>
                </c:pt>
                <c:pt idx="2200">
                  <c:v>10053.968999999999</c:v>
                </c:pt>
                <c:pt idx="2201">
                  <c:v>9163.2909999999993</c:v>
                </c:pt>
                <c:pt idx="2202">
                  <c:v>9494.34</c:v>
                </c:pt>
                <c:pt idx="2203">
                  <c:v>7885.8193000000001</c:v>
                </c:pt>
                <c:pt idx="2204">
                  <c:v>7907.5679999999902</c:v>
                </c:pt>
                <c:pt idx="2205">
                  <c:v>6945.6977999999999</c:v>
                </c:pt>
                <c:pt idx="2206">
                  <c:v>7367.8222999999998</c:v>
                </c:pt>
                <c:pt idx="2207">
                  <c:v>6760.7200000000103</c:v>
                </c:pt>
                <c:pt idx="2208">
                  <c:v>6513.5410000000002</c:v>
                </c:pt>
                <c:pt idx="2209">
                  <c:v>6340.9966000000004</c:v>
                </c:pt>
                <c:pt idx="2210">
                  <c:v>6415.5986000000003</c:v>
                </c:pt>
                <c:pt idx="2211">
                  <c:v>6434.7676000000001</c:v>
                </c:pt>
                <c:pt idx="2212">
                  <c:v>6209.2349999999997</c:v>
                </c:pt>
                <c:pt idx="2213">
                  <c:v>6320.9430000000002</c:v>
                </c:pt>
                <c:pt idx="2214">
                  <c:v>6690.4053000000004</c:v>
                </c:pt>
                <c:pt idx="2215">
                  <c:v>7653.4834000000001</c:v>
                </c:pt>
                <c:pt idx="2216">
                  <c:v>7399.6787000000104</c:v>
                </c:pt>
                <c:pt idx="2217">
                  <c:v>8268.5010000000002</c:v>
                </c:pt>
                <c:pt idx="2218">
                  <c:v>8761.9189999999999</c:v>
                </c:pt>
                <c:pt idx="2219">
                  <c:v>9058.8179999999993</c:v>
                </c:pt>
                <c:pt idx="2220">
                  <c:v>9168.8930000000091</c:v>
                </c:pt>
                <c:pt idx="2221">
                  <c:v>10026.727000000001</c:v>
                </c:pt>
                <c:pt idx="2222">
                  <c:v>9984.1299999999992</c:v>
                </c:pt>
                <c:pt idx="2223">
                  <c:v>9668.0550000000003</c:v>
                </c:pt>
                <c:pt idx="2224">
                  <c:v>9008.1039999999994</c:v>
                </c:pt>
                <c:pt idx="2225">
                  <c:v>9870.26</c:v>
                </c:pt>
                <c:pt idx="2226">
                  <c:v>9812.7520000000004</c:v>
                </c:pt>
                <c:pt idx="2227">
                  <c:v>8728.8580000000002</c:v>
                </c:pt>
                <c:pt idx="2228">
                  <c:v>8425.0509999999995</c:v>
                </c:pt>
                <c:pt idx="2229">
                  <c:v>8372.4030000000093</c:v>
                </c:pt>
                <c:pt idx="2230">
                  <c:v>7185.2572999999902</c:v>
                </c:pt>
                <c:pt idx="2231">
                  <c:v>6433.4066999999995</c:v>
                </c:pt>
                <c:pt idx="2232">
                  <c:v>5619.6513999999997</c:v>
                </c:pt>
                <c:pt idx="2233">
                  <c:v>6164.0977000000103</c:v>
                </c:pt>
                <c:pt idx="2234">
                  <c:v>6381.2690000000002</c:v>
                </c:pt>
                <c:pt idx="2235">
                  <c:v>6106.8734999999997</c:v>
                </c:pt>
                <c:pt idx="2236">
                  <c:v>6262.6084000000101</c:v>
                </c:pt>
                <c:pt idx="2237">
                  <c:v>6368.5663999999997</c:v>
                </c:pt>
                <c:pt idx="2238">
                  <c:v>6608.4477999999899</c:v>
                </c:pt>
                <c:pt idx="2239">
                  <c:v>7420.2879999999996</c:v>
                </c:pt>
                <c:pt idx="2240">
                  <c:v>7692.9062000000004</c:v>
                </c:pt>
                <c:pt idx="2241">
                  <c:v>8195.1489999999994</c:v>
                </c:pt>
                <c:pt idx="2242">
                  <c:v>9087.2560000000103</c:v>
                </c:pt>
                <c:pt idx="2243">
                  <c:v>9742.09</c:v>
                </c:pt>
                <c:pt idx="2244">
                  <c:v>9355.3300000000108</c:v>
                </c:pt>
                <c:pt idx="2245">
                  <c:v>9318.1690000000108</c:v>
                </c:pt>
                <c:pt idx="2246">
                  <c:v>9198.8160000000007</c:v>
                </c:pt>
                <c:pt idx="2247">
                  <c:v>8554.7279999999992</c:v>
                </c:pt>
                <c:pt idx="2248">
                  <c:v>8889.473</c:v>
                </c:pt>
                <c:pt idx="2249">
                  <c:v>9312.9410000000007</c:v>
                </c:pt>
                <c:pt idx="2250">
                  <c:v>8827.7459999999992</c:v>
                </c:pt>
                <c:pt idx="2251">
                  <c:v>7835.8440000000101</c:v>
                </c:pt>
                <c:pt idx="2252">
                  <c:v>7793.51</c:v>
                </c:pt>
                <c:pt idx="2253">
                  <c:v>8417.268</c:v>
                </c:pt>
                <c:pt idx="2254">
                  <c:v>7866.7236000000003</c:v>
                </c:pt>
                <c:pt idx="2255">
                  <c:v>7096.6445000000003</c:v>
                </c:pt>
                <c:pt idx="2256">
                  <c:v>6210.509</c:v>
                </c:pt>
                <c:pt idx="2257">
                  <c:v>6994.1576999999897</c:v>
                </c:pt>
                <c:pt idx="2258">
                  <c:v>6793.5730000000003</c:v>
                </c:pt>
                <c:pt idx="2259">
                  <c:v>6111.3915999999999</c:v>
                </c:pt>
                <c:pt idx="2260">
                  <c:v>5880.8793999999998</c:v>
                </c:pt>
                <c:pt idx="2261">
                  <c:v>6625.0970000000098</c:v>
                </c:pt>
                <c:pt idx="2262">
                  <c:v>6700.0995999999996</c:v>
                </c:pt>
                <c:pt idx="2263">
                  <c:v>7226.2430000000004</c:v>
                </c:pt>
                <c:pt idx="2264">
                  <c:v>7168.5439999999899</c:v>
                </c:pt>
                <c:pt idx="2265">
                  <c:v>7712.7950000000001</c:v>
                </c:pt>
                <c:pt idx="2266">
                  <c:v>8439.7620000000006</c:v>
                </c:pt>
                <c:pt idx="2267">
                  <c:v>9039.8369999999995</c:v>
                </c:pt>
                <c:pt idx="2268">
                  <c:v>10268.005999999999</c:v>
                </c:pt>
                <c:pt idx="2269">
                  <c:v>9828.5190000000002</c:v>
                </c:pt>
                <c:pt idx="2270">
                  <c:v>9814.1370000000006</c:v>
                </c:pt>
                <c:pt idx="2271">
                  <c:v>8602.9169999999995</c:v>
                </c:pt>
                <c:pt idx="2272">
                  <c:v>8657.1540000000005</c:v>
                </c:pt>
                <c:pt idx="2273">
                  <c:v>7969.6522999999997</c:v>
                </c:pt>
                <c:pt idx="2274">
                  <c:v>7208.8086000000103</c:v>
                </c:pt>
                <c:pt idx="2275">
                  <c:v>7093.7160000000003</c:v>
                </c:pt>
                <c:pt idx="2276">
                  <c:v>6635.1980000000003</c:v>
                </c:pt>
                <c:pt idx="2277">
                  <c:v>6959.0780000000004</c:v>
                </c:pt>
                <c:pt idx="2278">
                  <c:v>5982.7719999999999</c:v>
                </c:pt>
                <c:pt idx="2279">
                  <c:v>5264.7216999999901</c:v>
                </c:pt>
                <c:pt idx="2280">
                  <c:v>4742.6352999999899</c:v>
                </c:pt>
                <c:pt idx="2281">
                  <c:v>4581.4960000000101</c:v>
                </c:pt>
                <c:pt idx="2282">
                  <c:v>4481.8457000000099</c:v>
                </c:pt>
                <c:pt idx="2283">
                  <c:v>4981.2133999999996</c:v>
                </c:pt>
                <c:pt idx="2284">
                  <c:v>5124.6779999999999</c:v>
                </c:pt>
                <c:pt idx="2285">
                  <c:v>5528.1750000000002</c:v>
                </c:pt>
                <c:pt idx="2286">
                  <c:v>5247.6450000000004</c:v>
                </c:pt>
                <c:pt idx="2287">
                  <c:v>6423.0986000000003</c:v>
                </c:pt>
                <c:pt idx="2288">
                  <c:v>6654.8940000000002</c:v>
                </c:pt>
                <c:pt idx="2289">
                  <c:v>8076.27339999999</c:v>
                </c:pt>
                <c:pt idx="2290">
                  <c:v>8449.4840000000004</c:v>
                </c:pt>
                <c:pt idx="2291">
                  <c:v>9528.7540000000008</c:v>
                </c:pt>
                <c:pt idx="2292">
                  <c:v>10103.043</c:v>
                </c:pt>
                <c:pt idx="2293">
                  <c:v>9734.2760000000108</c:v>
                </c:pt>
                <c:pt idx="2294">
                  <c:v>9813.2270000000099</c:v>
                </c:pt>
                <c:pt idx="2295">
                  <c:v>9613.1550000000007</c:v>
                </c:pt>
                <c:pt idx="2296">
                  <c:v>9165.7049999999999</c:v>
                </c:pt>
                <c:pt idx="2297">
                  <c:v>8440.9170000000104</c:v>
                </c:pt>
                <c:pt idx="2298">
                  <c:v>8583.5330000000104</c:v>
                </c:pt>
                <c:pt idx="2299">
                  <c:v>8569.1290000000008</c:v>
                </c:pt>
                <c:pt idx="2300">
                  <c:v>8881.6970000000001</c:v>
                </c:pt>
                <c:pt idx="2301">
                  <c:v>9259.5879999999997</c:v>
                </c:pt>
                <c:pt idx="2302">
                  <c:v>7946.62</c:v>
                </c:pt>
                <c:pt idx="2303">
                  <c:v>7075.2960000000103</c:v>
                </c:pt>
                <c:pt idx="2304">
                  <c:v>6170.0483000000004</c:v>
                </c:pt>
                <c:pt idx="2305">
                  <c:v>6231.1025</c:v>
                </c:pt>
                <c:pt idx="2306">
                  <c:v>6359.134</c:v>
                </c:pt>
                <c:pt idx="2307">
                  <c:v>6388.1440000000002</c:v>
                </c:pt>
                <c:pt idx="2308">
                  <c:v>6473.2017000000096</c:v>
                </c:pt>
                <c:pt idx="2309">
                  <c:v>6308.2065000000002</c:v>
                </c:pt>
                <c:pt idx="2310">
                  <c:v>6452.3705999999902</c:v>
                </c:pt>
                <c:pt idx="2311">
                  <c:v>7573.1019999999999</c:v>
                </c:pt>
                <c:pt idx="2312">
                  <c:v>6452.3296</c:v>
                </c:pt>
                <c:pt idx="2313">
                  <c:v>7808.2886000000099</c:v>
                </c:pt>
                <c:pt idx="2314">
                  <c:v>7920.9462999999996</c:v>
                </c:pt>
                <c:pt idx="2315">
                  <c:v>8589.3919999999998</c:v>
                </c:pt>
                <c:pt idx="2316">
                  <c:v>9601.5450000000001</c:v>
                </c:pt>
                <c:pt idx="2317">
                  <c:v>9926.0020000000095</c:v>
                </c:pt>
                <c:pt idx="2318">
                  <c:v>10424.751</c:v>
                </c:pt>
                <c:pt idx="2319">
                  <c:v>9710.866</c:v>
                </c:pt>
                <c:pt idx="2320">
                  <c:v>9273.0169999999998</c:v>
                </c:pt>
                <c:pt idx="2321">
                  <c:v>8815.5509999999995</c:v>
                </c:pt>
                <c:pt idx="2322">
                  <c:v>8832.8459999999995</c:v>
                </c:pt>
                <c:pt idx="2323">
                  <c:v>7998.9939999999997</c:v>
                </c:pt>
                <c:pt idx="2324">
                  <c:v>8415.0160000000105</c:v>
                </c:pt>
                <c:pt idx="2325">
                  <c:v>8963.5479999999898</c:v>
                </c:pt>
                <c:pt idx="2326">
                  <c:v>8254.1550000000097</c:v>
                </c:pt>
                <c:pt idx="2327">
                  <c:v>6756.1796999999997</c:v>
                </c:pt>
                <c:pt idx="2328">
                  <c:v>6367.7686000000003</c:v>
                </c:pt>
                <c:pt idx="2329">
                  <c:v>6221.6904000000004</c:v>
                </c:pt>
                <c:pt idx="2330">
                  <c:v>6080.2840000000097</c:v>
                </c:pt>
                <c:pt idx="2331">
                  <c:v>6191.1440000000002</c:v>
                </c:pt>
                <c:pt idx="2332">
                  <c:v>5962.4184999999998</c:v>
                </c:pt>
                <c:pt idx="2333">
                  <c:v>6110.5337</c:v>
                </c:pt>
                <c:pt idx="2334">
                  <c:v>6371.0770000000102</c:v>
                </c:pt>
                <c:pt idx="2335">
                  <c:v>7392.7110000000102</c:v>
                </c:pt>
                <c:pt idx="2336">
                  <c:v>6964.4853999999996</c:v>
                </c:pt>
                <c:pt idx="2337">
                  <c:v>7698.1465000000098</c:v>
                </c:pt>
                <c:pt idx="2338">
                  <c:v>8015.5254000000004</c:v>
                </c:pt>
                <c:pt idx="2339">
                  <c:v>8970.4730000000109</c:v>
                </c:pt>
                <c:pt idx="2340">
                  <c:v>9648.643</c:v>
                </c:pt>
                <c:pt idx="2341">
                  <c:v>10228.225</c:v>
                </c:pt>
                <c:pt idx="2342">
                  <c:v>9779.1479999999901</c:v>
                </c:pt>
                <c:pt idx="2343">
                  <c:v>9502.4650000000001</c:v>
                </c:pt>
                <c:pt idx="2344">
                  <c:v>9041.741</c:v>
                </c:pt>
                <c:pt idx="2345">
                  <c:v>9183.07600000001</c:v>
                </c:pt>
                <c:pt idx="2346">
                  <c:v>8787.0939999999991</c:v>
                </c:pt>
                <c:pt idx="2347">
                  <c:v>7800.0244000000102</c:v>
                </c:pt>
                <c:pt idx="2348">
                  <c:v>9120.6759999999995</c:v>
                </c:pt>
                <c:pt idx="2349">
                  <c:v>9001.2009999999991</c:v>
                </c:pt>
                <c:pt idx="2350">
                  <c:v>7206.4364999999998</c:v>
                </c:pt>
                <c:pt idx="2351">
                  <c:v>6938.4669999999996</c:v>
                </c:pt>
                <c:pt idx="2352">
                  <c:v>5793.0619999999999</c:v>
                </c:pt>
                <c:pt idx="2353">
                  <c:v>6052.3630000000003</c:v>
                </c:pt>
                <c:pt idx="2354">
                  <c:v>5807.5073000000002</c:v>
                </c:pt>
                <c:pt idx="2355">
                  <c:v>5999.4849999999897</c:v>
                </c:pt>
                <c:pt idx="2356">
                  <c:v>6191.9263000000001</c:v>
                </c:pt>
                <c:pt idx="2357">
                  <c:v>6706.9829999999902</c:v>
                </c:pt>
                <c:pt idx="2358">
                  <c:v>6968.7889999999998</c:v>
                </c:pt>
                <c:pt idx="2359">
                  <c:v>7909.6730000000098</c:v>
                </c:pt>
                <c:pt idx="2360">
                  <c:v>7685.8993999999902</c:v>
                </c:pt>
                <c:pt idx="2361">
                  <c:v>8515.3570000000109</c:v>
                </c:pt>
                <c:pt idx="2362">
                  <c:v>8424.8680000000004</c:v>
                </c:pt>
                <c:pt idx="2363">
                  <c:v>9392.2440000000097</c:v>
                </c:pt>
                <c:pt idx="2364">
                  <c:v>8803.1230000000105</c:v>
                </c:pt>
                <c:pt idx="2365">
                  <c:v>9542.3279999999995</c:v>
                </c:pt>
                <c:pt idx="2366">
                  <c:v>9437.1370000000006</c:v>
                </c:pt>
                <c:pt idx="2367">
                  <c:v>9011.7479999999996</c:v>
                </c:pt>
                <c:pt idx="2368">
                  <c:v>9809.4410000000007</c:v>
                </c:pt>
                <c:pt idx="2369">
                  <c:v>9688.2729999999992</c:v>
                </c:pt>
                <c:pt idx="2370">
                  <c:v>6322.9233000000004</c:v>
                </c:pt>
                <c:pt idx="2371">
                  <c:v>6076.9687999999996</c:v>
                </c:pt>
                <c:pt idx="2372">
                  <c:v>7745.7725</c:v>
                </c:pt>
                <c:pt idx="2373">
                  <c:v>8991.3870000000006</c:v>
                </c:pt>
                <c:pt idx="2374">
                  <c:v>7039.5540000000001</c:v>
                </c:pt>
                <c:pt idx="2375">
                  <c:v>5902.9719999999998</c:v>
                </c:pt>
                <c:pt idx="2376">
                  <c:v>6763.0990000000002</c:v>
                </c:pt>
                <c:pt idx="2377">
                  <c:v>5948.1710000000103</c:v>
                </c:pt>
                <c:pt idx="2378">
                  <c:v>6023.2904999999901</c:v>
                </c:pt>
                <c:pt idx="2379">
                  <c:v>5882.8940000000102</c:v>
                </c:pt>
                <c:pt idx="2380">
                  <c:v>5827.5839999999998</c:v>
                </c:pt>
                <c:pt idx="2381">
                  <c:v>6059.4497000000001</c:v>
                </c:pt>
                <c:pt idx="2382">
                  <c:v>6547.8519999999899</c:v>
                </c:pt>
                <c:pt idx="2383">
                  <c:v>6902.4359999999897</c:v>
                </c:pt>
                <c:pt idx="2384">
                  <c:v>7497.0330000000104</c:v>
                </c:pt>
                <c:pt idx="2385">
                  <c:v>8072.6940000000004</c:v>
                </c:pt>
                <c:pt idx="2386">
                  <c:v>9625.0959999999995</c:v>
                </c:pt>
                <c:pt idx="2387">
                  <c:v>9288.8850000000002</c:v>
                </c:pt>
                <c:pt idx="2388">
                  <c:v>9237.2739999999994</c:v>
                </c:pt>
                <c:pt idx="2389">
                  <c:v>9912.0409999999993</c:v>
                </c:pt>
                <c:pt idx="2390">
                  <c:v>9725.8109999999997</c:v>
                </c:pt>
                <c:pt idx="2391">
                  <c:v>10024.646000000001</c:v>
                </c:pt>
                <c:pt idx="2392">
                  <c:v>8999.8770000000004</c:v>
                </c:pt>
                <c:pt idx="2393">
                  <c:v>8837.24</c:v>
                </c:pt>
                <c:pt idx="2394">
                  <c:v>9382.9879999999994</c:v>
                </c:pt>
                <c:pt idx="2395">
                  <c:v>8264.4770000000099</c:v>
                </c:pt>
                <c:pt idx="2396">
                  <c:v>9225.1510000000108</c:v>
                </c:pt>
                <c:pt idx="2397">
                  <c:v>9344.7139999999999</c:v>
                </c:pt>
                <c:pt idx="2398">
                  <c:v>7125.3535000000102</c:v>
                </c:pt>
                <c:pt idx="2399">
                  <c:v>6253.8580000000002</c:v>
                </c:pt>
                <c:pt idx="2400">
                  <c:v>5382.9059999999999</c:v>
                </c:pt>
                <c:pt idx="2401">
                  <c:v>7000.0620000000099</c:v>
                </c:pt>
                <c:pt idx="2402">
                  <c:v>7254.1025</c:v>
                </c:pt>
                <c:pt idx="2403">
                  <c:v>7060.2084999999997</c:v>
                </c:pt>
                <c:pt idx="2404">
                  <c:v>6988.0083000000004</c:v>
                </c:pt>
                <c:pt idx="2405">
                  <c:v>6873.8755000000001</c:v>
                </c:pt>
                <c:pt idx="2406">
                  <c:v>7366.47</c:v>
                </c:pt>
                <c:pt idx="2407">
                  <c:v>7576.4462999999996</c:v>
                </c:pt>
                <c:pt idx="2408">
                  <c:v>7510.9966000000004</c:v>
                </c:pt>
                <c:pt idx="2409">
                  <c:v>7940.7407000000003</c:v>
                </c:pt>
                <c:pt idx="2410">
                  <c:v>8711.0529999999999</c:v>
                </c:pt>
                <c:pt idx="2411">
                  <c:v>9269.1450000000095</c:v>
                </c:pt>
                <c:pt idx="2412">
                  <c:v>9699.866</c:v>
                </c:pt>
                <c:pt idx="2413">
                  <c:v>10128.325999999999</c:v>
                </c:pt>
                <c:pt idx="2414">
                  <c:v>10438.481</c:v>
                </c:pt>
                <c:pt idx="2415">
                  <c:v>10221.819</c:v>
                </c:pt>
                <c:pt idx="2416">
                  <c:v>9598.5589999999902</c:v>
                </c:pt>
                <c:pt idx="2417">
                  <c:v>8930.9430000000102</c:v>
                </c:pt>
                <c:pt idx="2418">
                  <c:v>8782.6840000000102</c:v>
                </c:pt>
                <c:pt idx="2419">
                  <c:v>8007.2885999999999</c:v>
                </c:pt>
                <c:pt idx="2420">
                  <c:v>7571.7207000000099</c:v>
                </c:pt>
                <c:pt idx="2421">
                  <c:v>7801.2817000000096</c:v>
                </c:pt>
                <c:pt idx="2422">
                  <c:v>6998.4766</c:v>
                </c:pt>
                <c:pt idx="2423">
                  <c:v>6607.71</c:v>
                </c:pt>
                <c:pt idx="2424">
                  <c:v>6080.1859999999997</c:v>
                </c:pt>
                <c:pt idx="2425">
                  <c:v>6050.99</c:v>
                </c:pt>
                <c:pt idx="2426">
                  <c:v>6523.9380000000101</c:v>
                </c:pt>
                <c:pt idx="2427">
                  <c:v>6448.4589999999998</c:v>
                </c:pt>
                <c:pt idx="2428">
                  <c:v>6402.2939999999999</c:v>
                </c:pt>
                <c:pt idx="2429">
                  <c:v>6459.9165000000003</c:v>
                </c:pt>
                <c:pt idx="2430">
                  <c:v>6999.88</c:v>
                </c:pt>
                <c:pt idx="2431">
                  <c:v>7761.2275</c:v>
                </c:pt>
                <c:pt idx="2432">
                  <c:v>8126.9189999999999</c:v>
                </c:pt>
                <c:pt idx="2433">
                  <c:v>8474.1570000000102</c:v>
                </c:pt>
                <c:pt idx="2434">
                  <c:v>9392.3379999999997</c:v>
                </c:pt>
                <c:pt idx="2435">
                  <c:v>9591.8539999999994</c:v>
                </c:pt>
                <c:pt idx="2436">
                  <c:v>9083.1150000000107</c:v>
                </c:pt>
                <c:pt idx="2437">
                  <c:v>9261.4240000000009</c:v>
                </c:pt>
                <c:pt idx="2438">
                  <c:v>9156.5759999999991</c:v>
                </c:pt>
                <c:pt idx="2439">
                  <c:v>8544.3860000000004</c:v>
                </c:pt>
                <c:pt idx="2440">
                  <c:v>9161.8610000000099</c:v>
                </c:pt>
                <c:pt idx="2441">
                  <c:v>9339.3670000000002</c:v>
                </c:pt>
                <c:pt idx="2442">
                  <c:v>8885.3870000000006</c:v>
                </c:pt>
                <c:pt idx="2443">
                  <c:v>7678.16500000001</c:v>
                </c:pt>
                <c:pt idx="2444">
                  <c:v>7596.3696</c:v>
                </c:pt>
                <c:pt idx="2445">
                  <c:v>8277.9599999999991</c:v>
                </c:pt>
                <c:pt idx="2446">
                  <c:v>7264.51</c:v>
                </c:pt>
                <c:pt idx="2447">
                  <c:v>7051.6469999999999</c:v>
                </c:pt>
                <c:pt idx="2448">
                  <c:v>6230.1455000000096</c:v>
                </c:pt>
                <c:pt idx="2449">
                  <c:v>6315.6157000000003</c:v>
                </c:pt>
                <c:pt idx="2450">
                  <c:v>6176.4650000000101</c:v>
                </c:pt>
                <c:pt idx="2451">
                  <c:v>6336.152</c:v>
                </c:pt>
                <c:pt idx="2452">
                  <c:v>6342.8383999999996</c:v>
                </c:pt>
                <c:pt idx="2453">
                  <c:v>6374.9077000000098</c:v>
                </c:pt>
                <c:pt idx="2454">
                  <c:v>7277.3819999999996</c:v>
                </c:pt>
                <c:pt idx="2455">
                  <c:v>7410.3554999999997</c:v>
                </c:pt>
                <c:pt idx="2456">
                  <c:v>7600.9359999999897</c:v>
                </c:pt>
                <c:pt idx="2457">
                  <c:v>8188.8223000000098</c:v>
                </c:pt>
                <c:pt idx="2458">
                  <c:v>8907.982</c:v>
                </c:pt>
                <c:pt idx="2459">
                  <c:v>8657.4559999999892</c:v>
                </c:pt>
                <c:pt idx="2460">
                  <c:v>8205.1039999999994</c:v>
                </c:pt>
                <c:pt idx="2461">
                  <c:v>8424.6129999999994</c:v>
                </c:pt>
                <c:pt idx="2462">
                  <c:v>8910.9789999999994</c:v>
                </c:pt>
                <c:pt idx="2463">
                  <c:v>8823.98</c:v>
                </c:pt>
                <c:pt idx="2464">
                  <c:v>8485.2330000000002</c:v>
                </c:pt>
                <c:pt idx="2465">
                  <c:v>9263.7620000000006</c:v>
                </c:pt>
                <c:pt idx="2466">
                  <c:v>8412.1440000000002</c:v>
                </c:pt>
                <c:pt idx="2467">
                  <c:v>8044.1454999999996</c:v>
                </c:pt>
                <c:pt idx="2468">
                  <c:v>8062.7016999999996</c:v>
                </c:pt>
                <c:pt idx="2469">
                  <c:v>8315.6980000000003</c:v>
                </c:pt>
                <c:pt idx="2470">
                  <c:v>7450.5450000000001</c:v>
                </c:pt>
                <c:pt idx="2471">
                  <c:v>6601.0119999999897</c:v>
                </c:pt>
                <c:pt idx="2472">
                  <c:v>6453.9955999999902</c:v>
                </c:pt>
                <c:pt idx="2473">
                  <c:v>6273.5214999999998</c:v>
                </c:pt>
                <c:pt idx="2474">
                  <c:v>6198.0890000000099</c:v>
                </c:pt>
                <c:pt idx="2475">
                  <c:v>6243.9849999999997</c:v>
                </c:pt>
                <c:pt idx="2476">
                  <c:v>6298.6816000000099</c:v>
                </c:pt>
                <c:pt idx="2477">
                  <c:v>6173.0330000000004</c:v>
                </c:pt>
                <c:pt idx="2478">
                  <c:v>6466.7190000000001</c:v>
                </c:pt>
                <c:pt idx="2479">
                  <c:v>7775.4229999999998</c:v>
                </c:pt>
                <c:pt idx="2480">
                  <c:v>7531.0946999999896</c:v>
                </c:pt>
                <c:pt idx="2481">
                  <c:v>9062.8910000000105</c:v>
                </c:pt>
                <c:pt idx="2482">
                  <c:v>10056.675999999999</c:v>
                </c:pt>
                <c:pt idx="2483">
                  <c:v>11001.843999999999</c:v>
                </c:pt>
                <c:pt idx="2484">
                  <c:v>11314.882</c:v>
                </c:pt>
                <c:pt idx="2485">
                  <c:v>11663.482</c:v>
                </c:pt>
                <c:pt idx="2486">
                  <c:v>11953.572</c:v>
                </c:pt>
                <c:pt idx="2487">
                  <c:v>12192.656999999999</c:v>
                </c:pt>
                <c:pt idx="2488">
                  <c:v>11988.457</c:v>
                </c:pt>
                <c:pt idx="2489">
                  <c:v>10515.94</c:v>
                </c:pt>
                <c:pt idx="2490">
                  <c:v>9714.0139999999992</c:v>
                </c:pt>
                <c:pt idx="2491">
                  <c:v>8769.84</c:v>
                </c:pt>
                <c:pt idx="2492">
                  <c:v>9002.5699999999906</c:v>
                </c:pt>
                <c:pt idx="2493">
                  <c:v>9155.5460000000003</c:v>
                </c:pt>
                <c:pt idx="2494">
                  <c:v>8713.2710000000097</c:v>
                </c:pt>
                <c:pt idx="2495">
                  <c:v>7947.4526000000096</c:v>
                </c:pt>
                <c:pt idx="2496">
                  <c:v>6621.2007000000103</c:v>
                </c:pt>
                <c:pt idx="2497">
                  <c:v>7057.40870000001</c:v>
                </c:pt>
                <c:pt idx="2498">
                  <c:v>7214.4050000000097</c:v>
                </c:pt>
                <c:pt idx="2499">
                  <c:v>7137.8633</c:v>
                </c:pt>
                <c:pt idx="2500">
                  <c:v>7024.7606999999998</c:v>
                </c:pt>
                <c:pt idx="2501">
                  <c:v>6867.7730000000101</c:v>
                </c:pt>
                <c:pt idx="2502">
                  <c:v>7416.732</c:v>
                </c:pt>
                <c:pt idx="2503">
                  <c:v>7699.6405999999997</c:v>
                </c:pt>
                <c:pt idx="2504">
                  <c:v>7707.0195000000003</c:v>
                </c:pt>
                <c:pt idx="2505">
                  <c:v>8325.5130000000008</c:v>
                </c:pt>
                <c:pt idx="2506">
                  <c:v>9684.5480000000007</c:v>
                </c:pt>
                <c:pt idx="2507">
                  <c:v>10273.646000000001</c:v>
                </c:pt>
                <c:pt idx="2508">
                  <c:v>11005.656999999999</c:v>
                </c:pt>
                <c:pt idx="2509">
                  <c:v>11380.797</c:v>
                </c:pt>
                <c:pt idx="2510">
                  <c:v>11415.16</c:v>
                </c:pt>
                <c:pt idx="2511">
                  <c:v>10745.233</c:v>
                </c:pt>
                <c:pt idx="2512">
                  <c:v>10659.36</c:v>
                </c:pt>
                <c:pt idx="2513">
                  <c:v>10486.718999999999</c:v>
                </c:pt>
                <c:pt idx="2514">
                  <c:v>11614.689</c:v>
                </c:pt>
                <c:pt idx="2515">
                  <c:v>10299.424000000001</c:v>
                </c:pt>
                <c:pt idx="2516">
                  <c:v>10447.646000000001</c:v>
                </c:pt>
                <c:pt idx="2517">
                  <c:v>9784.69</c:v>
                </c:pt>
                <c:pt idx="2518">
                  <c:v>9070.5319999999992</c:v>
                </c:pt>
                <c:pt idx="2519">
                  <c:v>6827.3029999999999</c:v>
                </c:pt>
                <c:pt idx="2520">
                  <c:v>5535.8325000000004</c:v>
                </c:pt>
                <c:pt idx="2521">
                  <c:v>6132.4849999999997</c:v>
                </c:pt>
                <c:pt idx="2522">
                  <c:v>6407.6530000000002</c:v>
                </c:pt>
                <c:pt idx="2523">
                  <c:v>6473.8027000000002</c:v>
                </c:pt>
                <c:pt idx="2524">
                  <c:v>6383.7610000000004</c:v>
                </c:pt>
                <c:pt idx="2525">
                  <c:v>6178.5230000000101</c:v>
                </c:pt>
                <c:pt idx="2526">
                  <c:v>6547.2370000000001</c:v>
                </c:pt>
                <c:pt idx="2527">
                  <c:v>7098.3037000000004</c:v>
                </c:pt>
                <c:pt idx="2528">
                  <c:v>7230.1730000000098</c:v>
                </c:pt>
                <c:pt idx="2529">
                  <c:v>8238.3469999999998</c:v>
                </c:pt>
                <c:pt idx="2530">
                  <c:v>9948.6450000000095</c:v>
                </c:pt>
                <c:pt idx="2531">
                  <c:v>9871.7029999999995</c:v>
                </c:pt>
                <c:pt idx="2532">
                  <c:v>10095.439</c:v>
                </c:pt>
                <c:pt idx="2533">
                  <c:v>10105.51</c:v>
                </c:pt>
                <c:pt idx="2534">
                  <c:v>10896.982</c:v>
                </c:pt>
                <c:pt idx="2535">
                  <c:v>11083.019</c:v>
                </c:pt>
                <c:pt idx="2536">
                  <c:v>9736.3140000000003</c:v>
                </c:pt>
                <c:pt idx="2537">
                  <c:v>10292.508</c:v>
                </c:pt>
                <c:pt idx="2538">
                  <c:v>10850.983</c:v>
                </c:pt>
                <c:pt idx="2539">
                  <c:v>9961.9789999999994</c:v>
                </c:pt>
                <c:pt idx="2540">
                  <c:v>10045.42</c:v>
                </c:pt>
                <c:pt idx="2541">
                  <c:v>9937.0930000000008</c:v>
                </c:pt>
                <c:pt idx="2542">
                  <c:v>9113.7029999999995</c:v>
                </c:pt>
                <c:pt idx="2543">
                  <c:v>5966.1770000000097</c:v>
                </c:pt>
                <c:pt idx="2544">
                  <c:v>5884.5060000000103</c:v>
                </c:pt>
                <c:pt idx="2545">
                  <c:v>7013.79900000001</c:v>
                </c:pt>
                <c:pt idx="2546">
                  <c:v>7171.5619999999999</c:v>
                </c:pt>
                <c:pt idx="2547">
                  <c:v>6596.7816999999995</c:v>
                </c:pt>
                <c:pt idx="2548">
                  <c:v>6549.4354999999996</c:v>
                </c:pt>
                <c:pt idx="2549">
                  <c:v>6293.3459999999995</c:v>
                </c:pt>
                <c:pt idx="2550">
                  <c:v>6747.2929999999997</c:v>
                </c:pt>
                <c:pt idx="2551">
                  <c:v>7926.4022999999997</c:v>
                </c:pt>
                <c:pt idx="2552">
                  <c:v>7402.2620000000097</c:v>
                </c:pt>
                <c:pt idx="2553">
                  <c:v>8748.5759999999991</c:v>
                </c:pt>
                <c:pt idx="2554">
                  <c:v>9866.2049999999999</c:v>
                </c:pt>
                <c:pt idx="2555">
                  <c:v>11431.073</c:v>
                </c:pt>
                <c:pt idx="2556">
                  <c:v>10593.99</c:v>
                </c:pt>
                <c:pt idx="2557">
                  <c:v>10670.316000000001</c:v>
                </c:pt>
                <c:pt idx="2558">
                  <c:v>10783.013000000001</c:v>
                </c:pt>
                <c:pt idx="2559">
                  <c:v>11262.785</c:v>
                </c:pt>
                <c:pt idx="2560">
                  <c:v>11374.505999999999</c:v>
                </c:pt>
                <c:pt idx="2561">
                  <c:v>11018.925999999999</c:v>
                </c:pt>
                <c:pt idx="2562">
                  <c:v>10157.540999999999</c:v>
                </c:pt>
                <c:pt idx="2563">
                  <c:v>8271.4169999999904</c:v>
                </c:pt>
                <c:pt idx="2564">
                  <c:v>8456.2250000000004</c:v>
                </c:pt>
                <c:pt idx="2565">
                  <c:v>6425.1367</c:v>
                </c:pt>
                <c:pt idx="2566">
                  <c:v>7097.8203000000003</c:v>
                </c:pt>
                <c:pt idx="2567">
                  <c:v>6899.2617</c:v>
                </c:pt>
                <c:pt idx="2568">
                  <c:v>6593.201</c:v>
                </c:pt>
                <c:pt idx="2569">
                  <c:v>6877.88670000001</c:v>
                </c:pt>
                <c:pt idx="2570">
                  <c:v>6907.1143000000002</c:v>
                </c:pt>
                <c:pt idx="2571">
                  <c:v>6803.6949999999997</c:v>
                </c:pt>
                <c:pt idx="2572">
                  <c:v>6799.9325999999901</c:v>
                </c:pt>
                <c:pt idx="2573">
                  <c:v>7051.4306999999999</c:v>
                </c:pt>
                <c:pt idx="2574">
                  <c:v>7087.79539999999</c:v>
                </c:pt>
                <c:pt idx="2575">
                  <c:v>7756.1189999999997</c:v>
                </c:pt>
                <c:pt idx="2576">
                  <c:v>7743.5410000000002</c:v>
                </c:pt>
                <c:pt idx="2577">
                  <c:v>8863.5450000000001</c:v>
                </c:pt>
                <c:pt idx="2578">
                  <c:v>9800.7620000000006</c:v>
                </c:pt>
                <c:pt idx="2579">
                  <c:v>11561.267</c:v>
                </c:pt>
                <c:pt idx="2580">
                  <c:v>10615.759</c:v>
                </c:pt>
                <c:pt idx="2581">
                  <c:v>10304.334999999999</c:v>
                </c:pt>
                <c:pt idx="2582">
                  <c:v>10306.199000000001</c:v>
                </c:pt>
                <c:pt idx="2583">
                  <c:v>10167.125</c:v>
                </c:pt>
                <c:pt idx="2584">
                  <c:v>9908.9709999999995</c:v>
                </c:pt>
                <c:pt idx="2585">
                  <c:v>10067.886</c:v>
                </c:pt>
                <c:pt idx="2586">
                  <c:v>8824.5625</c:v>
                </c:pt>
                <c:pt idx="2587">
                  <c:v>7082.6509999999998</c:v>
                </c:pt>
                <c:pt idx="2588">
                  <c:v>8121.1094000000103</c:v>
                </c:pt>
                <c:pt idx="2589">
                  <c:v>7374.1396000000004</c:v>
                </c:pt>
                <c:pt idx="2590">
                  <c:v>7153.38</c:v>
                </c:pt>
                <c:pt idx="2591">
                  <c:v>7120.6310000000003</c:v>
                </c:pt>
                <c:pt idx="2592">
                  <c:v>6385.9603999999999</c:v>
                </c:pt>
                <c:pt idx="2593">
                  <c:v>6926.36599999999</c:v>
                </c:pt>
                <c:pt idx="2594">
                  <c:v>6713.7850000000099</c:v>
                </c:pt>
                <c:pt idx="2595">
                  <c:v>6891.9462999999996</c:v>
                </c:pt>
                <c:pt idx="2596">
                  <c:v>6839.3584000000101</c:v>
                </c:pt>
                <c:pt idx="2597">
                  <c:v>6914.7569999999996</c:v>
                </c:pt>
                <c:pt idx="2598">
                  <c:v>7038.24</c:v>
                </c:pt>
                <c:pt idx="2599">
                  <c:v>7229.3296</c:v>
                </c:pt>
                <c:pt idx="2600">
                  <c:v>7685.9139999999998</c:v>
                </c:pt>
                <c:pt idx="2601">
                  <c:v>7481.2896000000001</c:v>
                </c:pt>
                <c:pt idx="2602">
                  <c:v>8341.2260000000097</c:v>
                </c:pt>
                <c:pt idx="2603">
                  <c:v>8717.9159999999993</c:v>
                </c:pt>
                <c:pt idx="2604">
                  <c:v>9371.3029999999999</c:v>
                </c:pt>
                <c:pt idx="2605">
                  <c:v>9707.5650000000096</c:v>
                </c:pt>
                <c:pt idx="2606">
                  <c:v>9936.6859999999997</c:v>
                </c:pt>
                <c:pt idx="2607">
                  <c:v>10118.031000000001</c:v>
                </c:pt>
                <c:pt idx="2608">
                  <c:v>9765.5460000000003</c:v>
                </c:pt>
                <c:pt idx="2609">
                  <c:v>9146.6200000000008</c:v>
                </c:pt>
                <c:pt idx="2610">
                  <c:v>9272.8889999999992</c:v>
                </c:pt>
                <c:pt idx="2611">
                  <c:v>7191.2920000000104</c:v>
                </c:pt>
                <c:pt idx="2612">
                  <c:v>8521.9230000000007</c:v>
                </c:pt>
                <c:pt idx="2613">
                  <c:v>8028.2592999999997</c:v>
                </c:pt>
                <c:pt idx="2614">
                  <c:v>7611.0129999999999</c:v>
                </c:pt>
                <c:pt idx="2615">
                  <c:v>7087.1566999999995</c:v>
                </c:pt>
                <c:pt idx="2616">
                  <c:v>7478.7560000000003</c:v>
                </c:pt>
                <c:pt idx="2617">
                  <c:v>7277.9579999999996</c:v>
                </c:pt>
                <c:pt idx="2618">
                  <c:v>7271.12</c:v>
                </c:pt>
                <c:pt idx="2619">
                  <c:v>7140.5690000000004</c:v>
                </c:pt>
                <c:pt idx="2620">
                  <c:v>7160.40600000001</c:v>
                </c:pt>
                <c:pt idx="2621">
                  <c:v>7071.3620000000101</c:v>
                </c:pt>
                <c:pt idx="2622">
                  <c:v>7518</c:v>
                </c:pt>
                <c:pt idx="2623">
                  <c:v>7623.4125999999997</c:v>
                </c:pt>
                <c:pt idx="2624">
                  <c:v>7607.9580000000096</c:v>
                </c:pt>
                <c:pt idx="2625">
                  <c:v>8546.66500000001</c:v>
                </c:pt>
                <c:pt idx="2626">
                  <c:v>9449.6370000000097</c:v>
                </c:pt>
                <c:pt idx="2627">
                  <c:v>8477.2050000000108</c:v>
                </c:pt>
                <c:pt idx="2628">
                  <c:v>9532.91500000001</c:v>
                </c:pt>
                <c:pt idx="2629">
                  <c:v>9639.7049999999999</c:v>
                </c:pt>
                <c:pt idx="2630">
                  <c:v>9502.5779999999995</c:v>
                </c:pt>
                <c:pt idx="2631">
                  <c:v>9805.8739999999998</c:v>
                </c:pt>
                <c:pt idx="2632">
                  <c:v>8021.1390000000001</c:v>
                </c:pt>
                <c:pt idx="2633">
                  <c:v>9054.6580000000104</c:v>
                </c:pt>
                <c:pt idx="2634">
                  <c:v>10102.867</c:v>
                </c:pt>
                <c:pt idx="2635">
                  <c:v>7662.1989999999996</c:v>
                </c:pt>
                <c:pt idx="2636">
                  <c:v>8606.2240000000002</c:v>
                </c:pt>
                <c:pt idx="2637">
                  <c:v>9066.4670000000006</c:v>
                </c:pt>
                <c:pt idx="2638">
                  <c:v>7978.6895000000004</c:v>
                </c:pt>
                <c:pt idx="2639">
                  <c:v>7667.4634000000096</c:v>
                </c:pt>
                <c:pt idx="2640">
                  <c:v>7689.9507000000103</c:v>
                </c:pt>
                <c:pt idx="2641">
                  <c:v>7692.0209999999997</c:v>
                </c:pt>
                <c:pt idx="2642">
                  <c:v>7392.2879999999996</c:v>
                </c:pt>
                <c:pt idx="2643">
                  <c:v>7529.7150000000101</c:v>
                </c:pt>
                <c:pt idx="2644">
                  <c:v>7453.0703000000003</c:v>
                </c:pt>
                <c:pt idx="2645">
                  <c:v>7354.9233000000004</c:v>
                </c:pt>
                <c:pt idx="2646">
                  <c:v>7459.0540000000001</c:v>
                </c:pt>
                <c:pt idx="2647">
                  <c:v>8036.16</c:v>
                </c:pt>
                <c:pt idx="2648">
                  <c:v>7064.9669999999996</c:v>
                </c:pt>
                <c:pt idx="2649">
                  <c:v>9067.9060000000009</c:v>
                </c:pt>
                <c:pt idx="2650">
                  <c:v>10142.605</c:v>
                </c:pt>
                <c:pt idx="2651">
                  <c:v>9625.4789999999994</c:v>
                </c:pt>
                <c:pt idx="2652">
                  <c:v>9312.7189999999991</c:v>
                </c:pt>
                <c:pt idx="2653">
                  <c:v>9502.2810000000009</c:v>
                </c:pt>
                <c:pt idx="2654">
                  <c:v>9819.6720000000096</c:v>
                </c:pt>
                <c:pt idx="2655">
                  <c:v>9375.3629999999994</c:v>
                </c:pt>
                <c:pt idx="2656">
                  <c:v>9787.5139999999992</c:v>
                </c:pt>
                <c:pt idx="2657">
                  <c:v>11447.928</c:v>
                </c:pt>
                <c:pt idx="2658">
                  <c:v>9933.5879999999997</c:v>
                </c:pt>
                <c:pt idx="2659">
                  <c:v>10050.553</c:v>
                </c:pt>
                <c:pt idx="2660">
                  <c:v>8840.3269999999993</c:v>
                </c:pt>
                <c:pt idx="2661">
                  <c:v>7698.7782999999999</c:v>
                </c:pt>
                <c:pt idx="2662">
                  <c:v>8160.47</c:v>
                </c:pt>
                <c:pt idx="2663">
                  <c:v>8300.3050000000003</c:v>
                </c:pt>
                <c:pt idx="2664">
                  <c:v>7771.92</c:v>
                </c:pt>
                <c:pt idx="2665">
                  <c:v>7545.4780000000101</c:v>
                </c:pt>
                <c:pt idx="2666">
                  <c:v>8011.7515000000003</c:v>
                </c:pt>
                <c:pt idx="2667">
                  <c:v>7490.2630000000099</c:v>
                </c:pt>
                <c:pt idx="2668">
                  <c:v>7393.8800000000101</c:v>
                </c:pt>
                <c:pt idx="2669">
                  <c:v>7500.2416999999996</c:v>
                </c:pt>
                <c:pt idx="2670">
                  <c:v>7310.8583999999901</c:v>
                </c:pt>
                <c:pt idx="2671">
                  <c:v>7714.6147000000101</c:v>
                </c:pt>
                <c:pt idx="2672">
                  <c:v>7986.0024000000103</c:v>
                </c:pt>
                <c:pt idx="2673">
                  <c:v>7669.6210000000001</c:v>
                </c:pt>
                <c:pt idx="2674">
                  <c:v>9327.91</c:v>
                </c:pt>
                <c:pt idx="2675">
                  <c:v>9219.6460000000006</c:v>
                </c:pt>
                <c:pt idx="2676">
                  <c:v>9535.3359999999993</c:v>
                </c:pt>
                <c:pt idx="2677">
                  <c:v>9461.5080000000107</c:v>
                </c:pt>
                <c:pt idx="2678">
                  <c:v>9963.9709999999995</c:v>
                </c:pt>
                <c:pt idx="2679">
                  <c:v>9706.5540000000001</c:v>
                </c:pt>
                <c:pt idx="2680">
                  <c:v>9978.7829999999994</c:v>
                </c:pt>
                <c:pt idx="2681">
                  <c:v>10729.812</c:v>
                </c:pt>
                <c:pt idx="2682">
                  <c:v>9973.9410000000007</c:v>
                </c:pt>
                <c:pt idx="2683">
                  <c:v>8485.1180000000095</c:v>
                </c:pt>
                <c:pt idx="2684">
                  <c:v>8859.4439999999995</c:v>
                </c:pt>
                <c:pt idx="2685">
                  <c:v>9002.1470000000008</c:v>
                </c:pt>
                <c:pt idx="2686">
                  <c:v>8391.3549999999996</c:v>
                </c:pt>
                <c:pt idx="2687">
                  <c:v>7900.9307000000099</c:v>
                </c:pt>
                <c:pt idx="2688">
                  <c:v>7487.4449999999997</c:v>
                </c:pt>
                <c:pt idx="2689">
                  <c:v>7275.4795000000004</c:v>
                </c:pt>
                <c:pt idx="2690">
                  <c:v>7079.7629999999999</c:v>
                </c:pt>
                <c:pt idx="2691">
                  <c:v>7329.4316000000099</c:v>
                </c:pt>
                <c:pt idx="2692">
                  <c:v>7417.8896000000004</c:v>
                </c:pt>
                <c:pt idx="2693">
                  <c:v>7262.8780000000097</c:v>
                </c:pt>
                <c:pt idx="2694">
                  <c:v>7593.3105000000096</c:v>
                </c:pt>
                <c:pt idx="2695">
                  <c:v>7531.4120000000003</c:v>
                </c:pt>
                <c:pt idx="2696">
                  <c:v>7790.47750000001</c:v>
                </c:pt>
                <c:pt idx="2697">
                  <c:v>8370.8369999999995</c:v>
                </c:pt>
                <c:pt idx="2698">
                  <c:v>9573.5139999999992</c:v>
                </c:pt>
                <c:pt idx="2699">
                  <c:v>9486.6150000000107</c:v>
                </c:pt>
                <c:pt idx="2700">
                  <c:v>9393.9359999999997</c:v>
                </c:pt>
                <c:pt idx="2701">
                  <c:v>10098.679</c:v>
                </c:pt>
                <c:pt idx="2702">
                  <c:v>9820.7970000000005</c:v>
                </c:pt>
                <c:pt idx="2703">
                  <c:v>9424.0450000000001</c:v>
                </c:pt>
                <c:pt idx="2704">
                  <c:v>10142.502</c:v>
                </c:pt>
                <c:pt idx="2705">
                  <c:v>10250.362999999999</c:v>
                </c:pt>
                <c:pt idx="2706">
                  <c:v>10176.133</c:v>
                </c:pt>
                <c:pt idx="2707">
                  <c:v>8645.4079999999994</c:v>
                </c:pt>
                <c:pt idx="2708">
                  <c:v>9177.607</c:v>
                </c:pt>
                <c:pt idx="2709">
                  <c:v>8971.0689999999995</c:v>
                </c:pt>
                <c:pt idx="2710">
                  <c:v>7696.674</c:v>
                </c:pt>
                <c:pt idx="2711">
                  <c:v>7455.1405999999997</c:v>
                </c:pt>
                <c:pt idx="2712">
                  <c:v>8038.5150000000103</c:v>
                </c:pt>
                <c:pt idx="2713">
                  <c:v>6705.1509999999898</c:v>
                </c:pt>
                <c:pt idx="2714">
                  <c:v>6921.576</c:v>
                </c:pt>
                <c:pt idx="2715">
                  <c:v>6796.7060000000001</c:v>
                </c:pt>
                <c:pt idx="2716">
                  <c:v>6692.7809999999999</c:v>
                </c:pt>
                <c:pt idx="2717">
                  <c:v>6807.0919999999996</c:v>
                </c:pt>
                <c:pt idx="2718">
                  <c:v>7300.9790000000003</c:v>
                </c:pt>
                <c:pt idx="2719">
                  <c:v>7865.3203000000003</c:v>
                </c:pt>
                <c:pt idx="2720">
                  <c:v>7887.6962999999996</c:v>
                </c:pt>
                <c:pt idx="2721">
                  <c:v>9222.2430000000004</c:v>
                </c:pt>
                <c:pt idx="2722">
                  <c:v>9953.3379999999997</c:v>
                </c:pt>
                <c:pt idx="2723">
                  <c:v>9391.8690000000006</c:v>
                </c:pt>
                <c:pt idx="2724">
                  <c:v>9294.4940000000006</c:v>
                </c:pt>
                <c:pt idx="2725">
                  <c:v>8825.7199999999993</c:v>
                </c:pt>
                <c:pt idx="2726">
                  <c:v>9166.9159999999993</c:v>
                </c:pt>
                <c:pt idx="2727">
                  <c:v>9201.6350000000093</c:v>
                </c:pt>
                <c:pt idx="2728">
                  <c:v>9625.5120000000006</c:v>
                </c:pt>
                <c:pt idx="2729">
                  <c:v>9525.0340000000106</c:v>
                </c:pt>
                <c:pt idx="2730">
                  <c:v>9515.3990000000103</c:v>
                </c:pt>
                <c:pt idx="2731">
                  <c:v>8840.8470000000107</c:v>
                </c:pt>
                <c:pt idx="2732">
                  <c:v>8593.8430000000008</c:v>
                </c:pt>
                <c:pt idx="2733">
                  <c:v>8956.7600000000093</c:v>
                </c:pt>
                <c:pt idx="2734">
                  <c:v>8462.4779999999992</c:v>
                </c:pt>
                <c:pt idx="2735">
                  <c:v>7493.0879999999997</c:v>
                </c:pt>
                <c:pt idx="2736">
                  <c:v>7105.8459999999995</c:v>
                </c:pt>
                <c:pt idx="2737">
                  <c:v>7248.6750000000102</c:v>
                </c:pt>
                <c:pt idx="2738">
                  <c:v>6962.3374000000103</c:v>
                </c:pt>
                <c:pt idx="2739">
                  <c:v>7215.6796999999897</c:v>
                </c:pt>
                <c:pt idx="2740">
                  <c:v>7319.549</c:v>
                </c:pt>
                <c:pt idx="2741">
                  <c:v>7467.8380000000097</c:v>
                </c:pt>
                <c:pt idx="2742">
                  <c:v>8075.7992999999997</c:v>
                </c:pt>
                <c:pt idx="2743">
                  <c:v>9219.8050000000003</c:v>
                </c:pt>
                <c:pt idx="2744">
                  <c:v>7540.3720000000103</c:v>
                </c:pt>
                <c:pt idx="2745">
                  <c:v>8381.3780000000006</c:v>
                </c:pt>
                <c:pt idx="2746">
                  <c:v>9632.348</c:v>
                </c:pt>
                <c:pt idx="2747">
                  <c:v>9825.6779999999999</c:v>
                </c:pt>
                <c:pt idx="2748">
                  <c:v>10489.66</c:v>
                </c:pt>
                <c:pt idx="2749">
                  <c:v>10414.883</c:v>
                </c:pt>
                <c:pt idx="2750">
                  <c:v>10717.466</c:v>
                </c:pt>
                <c:pt idx="2751">
                  <c:v>10252.971</c:v>
                </c:pt>
                <c:pt idx="2752">
                  <c:v>10083.886</c:v>
                </c:pt>
                <c:pt idx="2753">
                  <c:v>9492.1409999999996</c:v>
                </c:pt>
                <c:pt idx="2754">
                  <c:v>9517.9689999999991</c:v>
                </c:pt>
                <c:pt idx="2755">
                  <c:v>9348.4560000000001</c:v>
                </c:pt>
                <c:pt idx="2756">
                  <c:v>9489.1390000000101</c:v>
                </c:pt>
                <c:pt idx="2757">
                  <c:v>9242.1440000000002</c:v>
                </c:pt>
                <c:pt idx="2758">
                  <c:v>8027.3027000000002</c:v>
                </c:pt>
                <c:pt idx="2759">
                  <c:v>6492.2569999999996</c:v>
                </c:pt>
                <c:pt idx="2760">
                  <c:v>7133.6279999999997</c:v>
                </c:pt>
                <c:pt idx="2761">
                  <c:v>7204.7420000000002</c:v>
                </c:pt>
                <c:pt idx="2762">
                  <c:v>6893.4089999999997</c:v>
                </c:pt>
                <c:pt idx="2763">
                  <c:v>6844.2227000000003</c:v>
                </c:pt>
                <c:pt idx="2764">
                  <c:v>7053.9690000000001</c:v>
                </c:pt>
                <c:pt idx="2765">
                  <c:v>6914.7812000000104</c:v>
                </c:pt>
                <c:pt idx="2766">
                  <c:v>7347.7606999999998</c:v>
                </c:pt>
                <c:pt idx="2767">
                  <c:v>7291.2646000000004</c:v>
                </c:pt>
                <c:pt idx="2768">
                  <c:v>6702.1880000000001</c:v>
                </c:pt>
                <c:pt idx="2769">
                  <c:v>7294.1426000000001</c:v>
                </c:pt>
                <c:pt idx="2770">
                  <c:v>7280.9480000000003</c:v>
                </c:pt>
                <c:pt idx="2771">
                  <c:v>8157.4785000000002</c:v>
                </c:pt>
                <c:pt idx="2772">
                  <c:v>9611.9539999999997</c:v>
                </c:pt>
                <c:pt idx="2773">
                  <c:v>9805.32</c:v>
                </c:pt>
                <c:pt idx="2774">
                  <c:v>9480.7260000000006</c:v>
                </c:pt>
                <c:pt idx="2775">
                  <c:v>8410.42</c:v>
                </c:pt>
                <c:pt idx="2776">
                  <c:v>8722.5180000000091</c:v>
                </c:pt>
                <c:pt idx="2777">
                  <c:v>8416.0679999999993</c:v>
                </c:pt>
                <c:pt idx="2778">
                  <c:v>8202.1299999999992</c:v>
                </c:pt>
                <c:pt idx="2779">
                  <c:v>7683.9326000000001</c:v>
                </c:pt>
                <c:pt idx="2780">
                  <c:v>8873.0869999999995</c:v>
                </c:pt>
                <c:pt idx="2781">
                  <c:v>9015.8529999999992</c:v>
                </c:pt>
                <c:pt idx="2782">
                  <c:v>7743.0024000000003</c:v>
                </c:pt>
                <c:pt idx="2783">
                  <c:v>6002.7133999999996</c:v>
                </c:pt>
                <c:pt idx="2784">
                  <c:v>6356.6035000000002</c:v>
                </c:pt>
                <c:pt idx="2785">
                  <c:v>7416.4287000000004</c:v>
                </c:pt>
                <c:pt idx="2786">
                  <c:v>7255.2592999999997</c:v>
                </c:pt>
                <c:pt idx="2787">
                  <c:v>7319.6455000000096</c:v>
                </c:pt>
                <c:pt idx="2788">
                  <c:v>7245.9089999999896</c:v>
                </c:pt>
                <c:pt idx="2789">
                  <c:v>7380.5569999999898</c:v>
                </c:pt>
                <c:pt idx="2790">
                  <c:v>7729.2610000000004</c:v>
                </c:pt>
                <c:pt idx="2791">
                  <c:v>7941.4174999999896</c:v>
                </c:pt>
                <c:pt idx="2792">
                  <c:v>7758.2610000000104</c:v>
                </c:pt>
                <c:pt idx="2793">
                  <c:v>7954.7479999999996</c:v>
                </c:pt>
                <c:pt idx="2794">
                  <c:v>9693.3019999999997</c:v>
                </c:pt>
                <c:pt idx="2795">
                  <c:v>10277.6875</c:v>
                </c:pt>
                <c:pt idx="2796">
                  <c:v>10586.450999999999</c:v>
                </c:pt>
                <c:pt idx="2797">
                  <c:v>10804.965</c:v>
                </c:pt>
                <c:pt idx="2798">
                  <c:v>10148.307000000001</c:v>
                </c:pt>
                <c:pt idx="2799">
                  <c:v>9752.6039999999994</c:v>
                </c:pt>
                <c:pt idx="2800">
                  <c:v>9957.1039999999994</c:v>
                </c:pt>
                <c:pt idx="2801">
                  <c:v>9884.6339999999891</c:v>
                </c:pt>
                <c:pt idx="2802">
                  <c:v>9174.5079999999998</c:v>
                </c:pt>
                <c:pt idx="2803">
                  <c:v>8270.5420000000104</c:v>
                </c:pt>
                <c:pt idx="2804">
                  <c:v>8127.8114999999998</c:v>
                </c:pt>
                <c:pt idx="2805">
                  <c:v>7898.9643999999998</c:v>
                </c:pt>
                <c:pt idx="2806">
                  <c:v>7178.8429999999998</c:v>
                </c:pt>
                <c:pt idx="2807">
                  <c:v>7140.7495000000099</c:v>
                </c:pt>
                <c:pt idx="2808">
                  <c:v>6535.799</c:v>
                </c:pt>
                <c:pt idx="2809">
                  <c:v>6896.99999999999</c:v>
                </c:pt>
                <c:pt idx="2810">
                  <c:v>7082.3070000000098</c:v>
                </c:pt>
                <c:pt idx="2811">
                  <c:v>7007.2740000000003</c:v>
                </c:pt>
                <c:pt idx="2812">
                  <c:v>7566.2886000000099</c:v>
                </c:pt>
                <c:pt idx="2813">
                  <c:v>7542.40600000001</c:v>
                </c:pt>
                <c:pt idx="2814">
                  <c:v>7624.1629999999996</c:v>
                </c:pt>
                <c:pt idx="2815">
                  <c:v>7325.75</c:v>
                </c:pt>
                <c:pt idx="2816">
                  <c:v>6948.9785000000002</c:v>
                </c:pt>
                <c:pt idx="2817">
                  <c:v>6849.9472999999998</c:v>
                </c:pt>
                <c:pt idx="2818">
                  <c:v>9686.9570000000003</c:v>
                </c:pt>
                <c:pt idx="2819">
                  <c:v>10352.357</c:v>
                </c:pt>
                <c:pt idx="2820">
                  <c:v>10427.384</c:v>
                </c:pt>
                <c:pt idx="2821">
                  <c:v>11500.779</c:v>
                </c:pt>
                <c:pt idx="2822">
                  <c:v>11122.424000000001</c:v>
                </c:pt>
                <c:pt idx="2823">
                  <c:v>10831.76</c:v>
                </c:pt>
                <c:pt idx="2824">
                  <c:v>10641.3125</c:v>
                </c:pt>
                <c:pt idx="2825">
                  <c:v>9903.4840000000004</c:v>
                </c:pt>
                <c:pt idx="2826">
                  <c:v>9368.9529999999995</c:v>
                </c:pt>
                <c:pt idx="2827">
                  <c:v>8187.81249999999</c:v>
                </c:pt>
                <c:pt idx="2828">
                  <c:v>8793.7920000000104</c:v>
                </c:pt>
                <c:pt idx="2829">
                  <c:v>8140.9229999999998</c:v>
                </c:pt>
                <c:pt idx="2830">
                  <c:v>8141.625</c:v>
                </c:pt>
                <c:pt idx="2831">
                  <c:v>7575.6300000000101</c:v>
                </c:pt>
                <c:pt idx="2832">
                  <c:v>7123.60700000001</c:v>
                </c:pt>
                <c:pt idx="2833">
                  <c:v>7241.2240000000002</c:v>
                </c:pt>
                <c:pt idx="2834">
                  <c:v>7316.7109999999902</c:v>
                </c:pt>
                <c:pt idx="2835">
                  <c:v>6943.5460000000003</c:v>
                </c:pt>
                <c:pt idx="2836">
                  <c:v>5996.5970000000098</c:v>
                </c:pt>
                <c:pt idx="2837">
                  <c:v>6688.1005999999998</c:v>
                </c:pt>
                <c:pt idx="2838">
                  <c:v>7097.152</c:v>
                </c:pt>
                <c:pt idx="2839">
                  <c:v>7349.3720000000103</c:v>
                </c:pt>
                <c:pt idx="2840">
                  <c:v>7255.9053000000004</c:v>
                </c:pt>
                <c:pt idx="2841">
                  <c:v>6934.7313999999997</c:v>
                </c:pt>
                <c:pt idx="2842">
                  <c:v>8761.7160000000094</c:v>
                </c:pt>
                <c:pt idx="2843">
                  <c:v>9083.1250000000091</c:v>
                </c:pt>
                <c:pt idx="2844">
                  <c:v>8215.2209999999995</c:v>
                </c:pt>
                <c:pt idx="2845">
                  <c:v>8907.1455000000005</c:v>
                </c:pt>
                <c:pt idx="2846">
                  <c:v>8960.4349999999995</c:v>
                </c:pt>
                <c:pt idx="2847">
                  <c:v>9323.5879999999997</c:v>
                </c:pt>
                <c:pt idx="2848">
                  <c:v>9313.8379999999997</c:v>
                </c:pt>
                <c:pt idx="2849">
                  <c:v>10133.902</c:v>
                </c:pt>
                <c:pt idx="2850">
                  <c:v>10271.233</c:v>
                </c:pt>
                <c:pt idx="2851">
                  <c:v>8764.6450000000004</c:v>
                </c:pt>
                <c:pt idx="2852">
                  <c:v>8347.14</c:v>
                </c:pt>
                <c:pt idx="2853">
                  <c:v>8245.0300000000007</c:v>
                </c:pt>
                <c:pt idx="2854">
                  <c:v>7397.0635000000002</c:v>
                </c:pt>
                <c:pt idx="2855">
                  <c:v>7505.5460000000003</c:v>
                </c:pt>
                <c:pt idx="2856">
                  <c:v>7433.4287000000004</c:v>
                </c:pt>
                <c:pt idx="2857">
                  <c:v>6972.45460000001</c:v>
                </c:pt>
                <c:pt idx="2858">
                  <c:v>7248.5200000000104</c:v>
                </c:pt>
                <c:pt idx="2859">
                  <c:v>7005.11869999999</c:v>
                </c:pt>
                <c:pt idx="2860">
                  <c:v>7030.9345999999996</c:v>
                </c:pt>
                <c:pt idx="2861">
                  <c:v>6892.2839999999997</c:v>
                </c:pt>
                <c:pt idx="2862">
                  <c:v>7291.7049999999999</c:v>
                </c:pt>
                <c:pt idx="2863">
                  <c:v>7469.0054</c:v>
                </c:pt>
                <c:pt idx="2864">
                  <c:v>7207.34</c:v>
                </c:pt>
                <c:pt idx="2865">
                  <c:v>8123.1475</c:v>
                </c:pt>
                <c:pt idx="2866">
                  <c:v>9490.4120000000003</c:v>
                </c:pt>
                <c:pt idx="2867">
                  <c:v>8646.1209999999992</c:v>
                </c:pt>
                <c:pt idx="2868">
                  <c:v>9140.5930000000008</c:v>
                </c:pt>
                <c:pt idx="2869">
                  <c:v>9360.5959999999995</c:v>
                </c:pt>
                <c:pt idx="2870">
                  <c:v>9403.4240000000009</c:v>
                </c:pt>
                <c:pt idx="2871">
                  <c:v>9275.0300000000007</c:v>
                </c:pt>
                <c:pt idx="2872">
                  <c:v>9476.3770000000095</c:v>
                </c:pt>
                <c:pt idx="2873">
                  <c:v>9163.3539999999994</c:v>
                </c:pt>
                <c:pt idx="2874">
                  <c:v>9013.4470000000001</c:v>
                </c:pt>
                <c:pt idx="2875">
                  <c:v>8683.2110000000102</c:v>
                </c:pt>
                <c:pt idx="2876">
                  <c:v>8499.8410000000003</c:v>
                </c:pt>
                <c:pt idx="2877">
                  <c:v>8637.27</c:v>
                </c:pt>
                <c:pt idx="2878">
                  <c:v>6934.0639999999903</c:v>
                </c:pt>
                <c:pt idx="2879">
                  <c:v>7462.8516</c:v>
                </c:pt>
                <c:pt idx="2880">
                  <c:v>7093.6049999999996</c:v>
                </c:pt>
                <c:pt idx="2881">
                  <c:v>7906.3310000000101</c:v>
                </c:pt>
                <c:pt idx="2882">
                  <c:v>7774.2704999999996</c:v>
                </c:pt>
                <c:pt idx="2883">
                  <c:v>7825.4354999999996</c:v>
                </c:pt>
                <c:pt idx="2884">
                  <c:v>7737.9939999999997</c:v>
                </c:pt>
                <c:pt idx="2885">
                  <c:v>7778.567</c:v>
                </c:pt>
                <c:pt idx="2886">
                  <c:v>7686.558</c:v>
                </c:pt>
                <c:pt idx="2887">
                  <c:v>8061.3135000000002</c:v>
                </c:pt>
                <c:pt idx="2888">
                  <c:v>7660.0640000000103</c:v>
                </c:pt>
                <c:pt idx="2889">
                  <c:v>7725.8236999999999</c:v>
                </c:pt>
                <c:pt idx="2890">
                  <c:v>9219.67</c:v>
                </c:pt>
                <c:pt idx="2891">
                  <c:v>8755.8690000000006</c:v>
                </c:pt>
                <c:pt idx="2892">
                  <c:v>8413.3320000000003</c:v>
                </c:pt>
                <c:pt idx="2893">
                  <c:v>8443.6060000000107</c:v>
                </c:pt>
                <c:pt idx="2894">
                  <c:v>9169.5590000000102</c:v>
                </c:pt>
                <c:pt idx="2895">
                  <c:v>9077.5210000000097</c:v>
                </c:pt>
                <c:pt idx="2896">
                  <c:v>9087.5720000000001</c:v>
                </c:pt>
                <c:pt idx="2897">
                  <c:v>7902.4569999999903</c:v>
                </c:pt>
                <c:pt idx="2898">
                  <c:v>8035.0264000000097</c:v>
                </c:pt>
                <c:pt idx="2899">
                  <c:v>7278.0967000000001</c:v>
                </c:pt>
                <c:pt idx="2900">
                  <c:v>8088.8119999999999</c:v>
                </c:pt>
                <c:pt idx="2901">
                  <c:v>8052.4559999999901</c:v>
                </c:pt>
                <c:pt idx="2902">
                  <c:v>7834.0103000000099</c:v>
                </c:pt>
                <c:pt idx="2903">
                  <c:v>6856.835</c:v>
                </c:pt>
                <c:pt idx="2904">
                  <c:v>7529.3823000000002</c:v>
                </c:pt>
                <c:pt idx="2905">
                  <c:v>7833.8603999999996</c:v>
                </c:pt>
                <c:pt idx="2906">
                  <c:v>8110.6170000000102</c:v>
                </c:pt>
                <c:pt idx="2907">
                  <c:v>7607.1750000000002</c:v>
                </c:pt>
                <c:pt idx="2908">
                  <c:v>7687.8002999999999</c:v>
                </c:pt>
                <c:pt idx="2909">
                  <c:v>8053.89840000001</c:v>
                </c:pt>
                <c:pt idx="2910">
                  <c:v>8508.9279999999999</c:v>
                </c:pt>
                <c:pt idx="2911">
                  <c:v>7827.6367</c:v>
                </c:pt>
                <c:pt idx="2912">
                  <c:v>7795.8320000000003</c:v>
                </c:pt>
                <c:pt idx="2913">
                  <c:v>8002.7763999999997</c:v>
                </c:pt>
                <c:pt idx="2914">
                  <c:v>8829.5350000000108</c:v>
                </c:pt>
                <c:pt idx="2915">
                  <c:v>9402.1010000000006</c:v>
                </c:pt>
                <c:pt idx="2916">
                  <c:v>9483.1119999999992</c:v>
                </c:pt>
                <c:pt idx="2917">
                  <c:v>9440.1520000000091</c:v>
                </c:pt>
                <c:pt idx="2918">
                  <c:v>9692.2340000000004</c:v>
                </c:pt>
                <c:pt idx="2919">
                  <c:v>9649.8850000000002</c:v>
                </c:pt>
                <c:pt idx="2920">
                  <c:v>9572.8919999999998</c:v>
                </c:pt>
                <c:pt idx="2921">
                  <c:v>10077.251</c:v>
                </c:pt>
                <c:pt idx="2922">
                  <c:v>8616.2350000000097</c:v>
                </c:pt>
                <c:pt idx="2923">
                  <c:v>7799.01170000001</c:v>
                </c:pt>
                <c:pt idx="2924">
                  <c:v>7985.5127000000002</c:v>
                </c:pt>
                <c:pt idx="2925">
                  <c:v>8075.34799999999</c:v>
                </c:pt>
                <c:pt idx="2926">
                  <c:v>7823.3905999999997</c:v>
                </c:pt>
                <c:pt idx="2927">
                  <c:v>7230.6180000000004</c:v>
                </c:pt>
                <c:pt idx="2928">
                  <c:v>7667.3535000000002</c:v>
                </c:pt>
                <c:pt idx="2929">
                  <c:v>8299.3250000000007</c:v>
                </c:pt>
                <c:pt idx="2930">
                  <c:v>8704.4650000000001</c:v>
                </c:pt>
                <c:pt idx="2931">
                  <c:v>8248.7039999999997</c:v>
                </c:pt>
                <c:pt idx="2932">
                  <c:v>8243.33</c:v>
                </c:pt>
                <c:pt idx="2933">
                  <c:v>7811.0950000000003</c:v>
                </c:pt>
                <c:pt idx="2934">
                  <c:v>8275.8180000000102</c:v>
                </c:pt>
                <c:pt idx="2935">
                  <c:v>7794.9589999999998</c:v>
                </c:pt>
                <c:pt idx="2936">
                  <c:v>8404.2970000000005</c:v>
                </c:pt>
                <c:pt idx="2937">
                  <c:v>8197.68300000001</c:v>
                </c:pt>
                <c:pt idx="2938">
                  <c:v>7707.6840000000002</c:v>
                </c:pt>
                <c:pt idx="2939">
                  <c:v>8574.1530000000002</c:v>
                </c:pt>
                <c:pt idx="2940">
                  <c:v>8942.0679999999993</c:v>
                </c:pt>
                <c:pt idx="2941">
                  <c:v>8802.0739999999896</c:v>
                </c:pt>
                <c:pt idx="2942">
                  <c:v>9653.5290000000005</c:v>
                </c:pt>
                <c:pt idx="2943">
                  <c:v>9137.7019999999993</c:v>
                </c:pt>
                <c:pt idx="2944">
                  <c:v>9211.0959999999995</c:v>
                </c:pt>
                <c:pt idx="2945">
                  <c:v>9174.9889999999996</c:v>
                </c:pt>
                <c:pt idx="2946">
                  <c:v>8585.9220000000005</c:v>
                </c:pt>
                <c:pt idx="2947">
                  <c:v>7746.1396000000004</c:v>
                </c:pt>
                <c:pt idx="2948">
                  <c:v>8428.98</c:v>
                </c:pt>
                <c:pt idx="2949">
                  <c:v>8438.0570000000007</c:v>
                </c:pt>
                <c:pt idx="2950">
                  <c:v>8057.7363000000096</c:v>
                </c:pt>
                <c:pt idx="2951">
                  <c:v>7491.3940000000002</c:v>
                </c:pt>
                <c:pt idx="2952">
                  <c:v>7392.2407000000103</c:v>
                </c:pt>
                <c:pt idx="2953">
                  <c:v>7512.2495000000099</c:v>
                </c:pt>
                <c:pt idx="2954">
                  <c:v>7369.6724000000004</c:v>
                </c:pt>
                <c:pt idx="2955">
                  <c:v>7707.7920000000004</c:v>
                </c:pt>
                <c:pt idx="2956">
                  <c:v>7589.6855000000096</c:v>
                </c:pt>
                <c:pt idx="2957">
                  <c:v>8148.6059999999898</c:v>
                </c:pt>
                <c:pt idx="2958">
                  <c:v>8687.0110000000095</c:v>
                </c:pt>
                <c:pt idx="2959">
                  <c:v>8882.1940000000104</c:v>
                </c:pt>
                <c:pt idx="2960">
                  <c:v>8033.7676000000001</c:v>
                </c:pt>
                <c:pt idx="2961">
                  <c:v>9234.3909999999996</c:v>
                </c:pt>
                <c:pt idx="2962">
                  <c:v>10558.282999999999</c:v>
                </c:pt>
                <c:pt idx="2963">
                  <c:v>11387.217000000001</c:v>
                </c:pt>
                <c:pt idx="2964">
                  <c:v>11367.748</c:v>
                </c:pt>
                <c:pt idx="2965">
                  <c:v>11170.346</c:v>
                </c:pt>
                <c:pt idx="2966">
                  <c:v>10965.233</c:v>
                </c:pt>
                <c:pt idx="2967">
                  <c:v>11493.692999999999</c:v>
                </c:pt>
                <c:pt idx="2968">
                  <c:v>11341.159</c:v>
                </c:pt>
                <c:pt idx="2969">
                  <c:v>11585.025</c:v>
                </c:pt>
                <c:pt idx="2970">
                  <c:v>10107.109</c:v>
                </c:pt>
                <c:pt idx="2971">
                  <c:v>9028.6959999999999</c:v>
                </c:pt>
                <c:pt idx="2972">
                  <c:v>9256.1229999999996</c:v>
                </c:pt>
                <c:pt idx="2973">
                  <c:v>8310.6119999999901</c:v>
                </c:pt>
                <c:pt idx="2974">
                  <c:v>8120.6405999999997</c:v>
                </c:pt>
                <c:pt idx="2975">
                  <c:v>8215.1310000000103</c:v>
                </c:pt>
                <c:pt idx="2976">
                  <c:v>8073.7950000000001</c:v>
                </c:pt>
                <c:pt idx="2977">
                  <c:v>7077.2950000000001</c:v>
                </c:pt>
                <c:pt idx="2978">
                  <c:v>7582.3164000000097</c:v>
                </c:pt>
                <c:pt idx="2979">
                  <c:v>7133.4795000000004</c:v>
                </c:pt>
                <c:pt idx="2980">
                  <c:v>7482.0609999999997</c:v>
                </c:pt>
                <c:pt idx="2981">
                  <c:v>7398.3026999999902</c:v>
                </c:pt>
                <c:pt idx="2982">
                  <c:v>7797.598</c:v>
                </c:pt>
                <c:pt idx="2983">
                  <c:v>8588.5630000000001</c:v>
                </c:pt>
                <c:pt idx="2984">
                  <c:v>8553.3880000000099</c:v>
                </c:pt>
                <c:pt idx="2985">
                  <c:v>9033.0360000000001</c:v>
                </c:pt>
                <c:pt idx="2986">
                  <c:v>9841.3300000000108</c:v>
                </c:pt>
                <c:pt idx="2987">
                  <c:v>10010.566000000001</c:v>
                </c:pt>
                <c:pt idx="2988">
                  <c:v>10131.111000000001</c:v>
                </c:pt>
                <c:pt idx="2989">
                  <c:v>10022.119000000001</c:v>
                </c:pt>
                <c:pt idx="2990">
                  <c:v>10052.647999999999</c:v>
                </c:pt>
                <c:pt idx="2991">
                  <c:v>9994.4140000000007</c:v>
                </c:pt>
                <c:pt idx="2992">
                  <c:v>10342.395</c:v>
                </c:pt>
                <c:pt idx="2993">
                  <c:v>10234.477000000001</c:v>
                </c:pt>
                <c:pt idx="2994">
                  <c:v>10067.297</c:v>
                </c:pt>
                <c:pt idx="2995">
                  <c:v>9699.5669999999991</c:v>
                </c:pt>
                <c:pt idx="2996">
                  <c:v>9025.7819999999901</c:v>
                </c:pt>
                <c:pt idx="2997">
                  <c:v>9748.4840000000004</c:v>
                </c:pt>
                <c:pt idx="2998">
                  <c:v>8486.8109999999906</c:v>
                </c:pt>
                <c:pt idx="2999">
                  <c:v>9287.5210000000097</c:v>
                </c:pt>
                <c:pt idx="3000">
                  <c:v>8957.4349999999995</c:v>
                </c:pt>
                <c:pt idx="3001">
                  <c:v>8620.2705000000005</c:v>
                </c:pt>
                <c:pt idx="3002">
                  <c:v>8947.6610000000001</c:v>
                </c:pt>
                <c:pt idx="3003">
                  <c:v>8880.5220000000099</c:v>
                </c:pt>
                <c:pt idx="3004">
                  <c:v>8844.8330000000005</c:v>
                </c:pt>
                <c:pt idx="3005">
                  <c:v>8889.8110000000106</c:v>
                </c:pt>
                <c:pt idx="3006">
                  <c:v>9082.5550000000003</c:v>
                </c:pt>
                <c:pt idx="3007">
                  <c:v>9018.393</c:v>
                </c:pt>
                <c:pt idx="3008">
                  <c:v>8979.1190000000006</c:v>
                </c:pt>
                <c:pt idx="3009">
                  <c:v>9057.8790000000099</c:v>
                </c:pt>
                <c:pt idx="3010">
                  <c:v>10115.529</c:v>
                </c:pt>
                <c:pt idx="3011">
                  <c:v>10480.777</c:v>
                </c:pt>
                <c:pt idx="3012">
                  <c:v>10449.805</c:v>
                </c:pt>
                <c:pt idx="3013">
                  <c:v>10211.329</c:v>
                </c:pt>
                <c:pt idx="3014">
                  <c:v>10158.412</c:v>
                </c:pt>
                <c:pt idx="3015">
                  <c:v>10063.254000000001</c:v>
                </c:pt>
                <c:pt idx="3016">
                  <c:v>10876.373</c:v>
                </c:pt>
                <c:pt idx="3017">
                  <c:v>10264.782999999999</c:v>
                </c:pt>
                <c:pt idx="3018">
                  <c:v>10292.956</c:v>
                </c:pt>
                <c:pt idx="3019">
                  <c:v>9308.3889999999992</c:v>
                </c:pt>
                <c:pt idx="3020">
                  <c:v>9396.6209999999992</c:v>
                </c:pt>
                <c:pt idx="3021">
                  <c:v>8674.6859999999997</c:v>
                </c:pt>
                <c:pt idx="3022">
                  <c:v>8791.5220000000099</c:v>
                </c:pt>
                <c:pt idx="3023">
                  <c:v>8383.7420000000093</c:v>
                </c:pt>
                <c:pt idx="3024">
                  <c:v>8375.8550000000105</c:v>
                </c:pt>
                <c:pt idx="3025">
                  <c:v>8276.6939999999995</c:v>
                </c:pt>
                <c:pt idx="3026">
                  <c:v>8432.4850000000097</c:v>
                </c:pt>
                <c:pt idx="3027">
                  <c:v>8269.1440000000002</c:v>
                </c:pt>
                <c:pt idx="3028">
                  <c:v>8391.7919999999995</c:v>
                </c:pt>
                <c:pt idx="3029">
                  <c:v>8809.0759999999991</c:v>
                </c:pt>
                <c:pt idx="3030">
                  <c:v>8821.99</c:v>
                </c:pt>
                <c:pt idx="3031">
                  <c:v>8448.1209999999992</c:v>
                </c:pt>
                <c:pt idx="3032">
                  <c:v>8224.2890000000007</c:v>
                </c:pt>
                <c:pt idx="3033">
                  <c:v>9571.2350000000006</c:v>
                </c:pt>
                <c:pt idx="3034">
                  <c:v>10170.950999999999</c:v>
                </c:pt>
                <c:pt idx="3035">
                  <c:v>9751.6880000000092</c:v>
                </c:pt>
                <c:pt idx="3036">
                  <c:v>9419.5310000000009</c:v>
                </c:pt>
                <c:pt idx="3037">
                  <c:v>9960.6139999999996</c:v>
                </c:pt>
                <c:pt idx="3038">
                  <c:v>9913.2070000000003</c:v>
                </c:pt>
                <c:pt idx="3039">
                  <c:v>9857.6749999999993</c:v>
                </c:pt>
                <c:pt idx="3040">
                  <c:v>10100.681</c:v>
                </c:pt>
                <c:pt idx="3041">
                  <c:v>10698.046</c:v>
                </c:pt>
                <c:pt idx="3042">
                  <c:v>10477.694</c:v>
                </c:pt>
                <c:pt idx="3043">
                  <c:v>8984.6959999999999</c:v>
                </c:pt>
                <c:pt idx="3044">
                  <c:v>8309.9860000000099</c:v>
                </c:pt>
                <c:pt idx="3045">
                  <c:v>9457.0810000000092</c:v>
                </c:pt>
                <c:pt idx="3046">
                  <c:v>9005.1910000000098</c:v>
                </c:pt>
                <c:pt idx="3047">
                  <c:v>8726.4060000000009</c:v>
                </c:pt>
                <c:pt idx="3048">
                  <c:v>7534.4745999999896</c:v>
                </c:pt>
                <c:pt idx="3049">
                  <c:v>9047.9599999999991</c:v>
                </c:pt>
                <c:pt idx="3050">
                  <c:v>8904.1890000000003</c:v>
                </c:pt>
                <c:pt idx="3051">
                  <c:v>8909.4809999999998</c:v>
                </c:pt>
                <c:pt idx="3052">
                  <c:v>8864.1370000000006</c:v>
                </c:pt>
                <c:pt idx="3053">
                  <c:v>8981.2140000000109</c:v>
                </c:pt>
                <c:pt idx="3054">
                  <c:v>8928.8989999999994</c:v>
                </c:pt>
                <c:pt idx="3055">
                  <c:v>9054.0069999999996</c:v>
                </c:pt>
                <c:pt idx="3056">
                  <c:v>9608.9060000000009</c:v>
                </c:pt>
                <c:pt idx="3057">
                  <c:v>9319.8620000000101</c:v>
                </c:pt>
                <c:pt idx="3058">
                  <c:v>10218.784</c:v>
                </c:pt>
                <c:pt idx="3059">
                  <c:v>9922.6039999999994</c:v>
                </c:pt>
                <c:pt idx="3060">
                  <c:v>9454.4730000000109</c:v>
                </c:pt>
                <c:pt idx="3061">
                  <c:v>9421.1540000000005</c:v>
                </c:pt>
                <c:pt idx="3062">
                  <c:v>10131.039000000001</c:v>
                </c:pt>
                <c:pt idx="3063">
                  <c:v>10798.607</c:v>
                </c:pt>
                <c:pt idx="3064">
                  <c:v>10873.385</c:v>
                </c:pt>
                <c:pt idx="3065">
                  <c:v>11501.574000000001</c:v>
                </c:pt>
                <c:pt idx="3066">
                  <c:v>10873.966</c:v>
                </c:pt>
                <c:pt idx="3067">
                  <c:v>9626.29000000001</c:v>
                </c:pt>
                <c:pt idx="3068">
                  <c:v>10027.235000000001</c:v>
                </c:pt>
                <c:pt idx="3069">
                  <c:v>10063.732</c:v>
                </c:pt>
                <c:pt idx="3070">
                  <c:v>8826.1540000000095</c:v>
                </c:pt>
                <c:pt idx="3071">
                  <c:v>9595.5870000000104</c:v>
                </c:pt>
                <c:pt idx="3072">
                  <c:v>8771.857</c:v>
                </c:pt>
                <c:pt idx="3073">
                  <c:v>8700.4990000000107</c:v>
                </c:pt>
                <c:pt idx="3074">
                  <c:v>8919.46000000001</c:v>
                </c:pt>
                <c:pt idx="3075">
                  <c:v>9036.3909999999996</c:v>
                </c:pt>
                <c:pt idx="3076">
                  <c:v>8997.866</c:v>
                </c:pt>
                <c:pt idx="3077">
                  <c:v>9061.7350000000097</c:v>
                </c:pt>
                <c:pt idx="3078">
                  <c:v>9021.4230000000098</c:v>
                </c:pt>
                <c:pt idx="3079">
                  <c:v>9692.7209999999995</c:v>
                </c:pt>
                <c:pt idx="3080">
                  <c:v>9130.8760000000002</c:v>
                </c:pt>
                <c:pt idx="3081">
                  <c:v>9697.0249999999996</c:v>
                </c:pt>
                <c:pt idx="3082">
                  <c:v>10317.925999999999</c:v>
                </c:pt>
                <c:pt idx="3083">
                  <c:v>9743.6820000000007</c:v>
                </c:pt>
                <c:pt idx="3084">
                  <c:v>9892.625</c:v>
                </c:pt>
                <c:pt idx="3085">
                  <c:v>10352.620999999999</c:v>
                </c:pt>
                <c:pt idx="3086">
                  <c:v>10876.222</c:v>
                </c:pt>
                <c:pt idx="3087">
                  <c:v>10302.221</c:v>
                </c:pt>
                <c:pt idx="3088">
                  <c:v>10110.019</c:v>
                </c:pt>
                <c:pt idx="3089">
                  <c:v>10735.987999999999</c:v>
                </c:pt>
                <c:pt idx="3090">
                  <c:v>10952.001</c:v>
                </c:pt>
                <c:pt idx="3091">
                  <c:v>9467.6039999999994</c:v>
                </c:pt>
                <c:pt idx="3092">
                  <c:v>9568.2390000000105</c:v>
                </c:pt>
                <c:pt idx="3093">
                  <c:v>9971.7530000000006</c:v>
                </c:pt>
                <c:pt idx="3094">
                  <c:v>9577.0439999999999</c:v>
                </c:pt>
                <c:pt idx="3095">
                  <c:v>10107.322</c:v>
                </c:pt>
                <c:pt idx="3096">
                  <c:v>9983.5020000000095</c:v>
                </c:pt>
                <c:pt idx="3097">
                  <c:v>8525.3089999999902</c:v>
                </c:pt>
                <c:pt idx="3098">
                  <c:v>8971.9269999999997</c:v>
                </c:pt>
                <c:pt idx="3099">
                  <c:v>9337.7649999999994</c:v>
                </c:pt>
                <c:pt idx="3100">
                  <c:v>9413.0429999999997</c:v>
                </c:pt>
                <c:pt idx="3101">
                  <c:v>9685.0390000000007</c:v>
                </c:pt>
                <c:pt idx="3102">
                  <c:v>10200.803</c:v>
                </c:pt>
                <c:pt idx="3103">
                  <c:v>10349.723</c:v>
                </c:pt>
                <c:pt idx="3104">
                  <c:v>10498.888999999999</c:v>
                </c:pt>
                <c:pt idx="3105">
                  <c:v>10657.252</c:v>
                </c:pt>
                <c:pt idx="3106">
                  <c:v>10978.133</c:v>
                </c:pt>
                <c:pt idx="3107">
                  <c:v>9698.2780000000002</c:v>
                </c:pt>
                <c:pt idx="3108">
                  <c:v>9928.2420000000002</c:v>
                </c:pt>
                <c:pt idx="3109">
                  <c:v>9548.6390000000101</c:v>
                </c:pt>
                <c:pt idx="3110">
                  <c:v>10078.906999999999</c:v>
                </c:pt>
                <c:pt idx="3111">
                  <c:v>10087.898999999999</c:v>
                </c:pt>
                <c:pt idx="3112">
                  <c:v>9141.6970000000092</c:v>
                </c:pt>
                <c:pt idx="3113">
                  <c:v>10438.986000000001</c:v>
                </c:pt>
                <c:pt idx="3114">
                  <c:v>9614.2690000000002</c:v>
                </c:pt>
                <c:pt idx="3115">
                  <c:v>8936.0470000000005</c:v>
                </c:pt>
                <c:pt idx="3116">
                  <c:v>8998.2294999999995</c:v>
                </c:pt>
                <c:pt idx="3117">
                  <c:v>8759.3289999999997</c:v>
                </c:pt>
                <c:pt idx="3118">
                  <c:v>8450.9549999999908</c:v>
                </c:pt>
                <c:pt idx="3119">
                  <c:v>8465.6319999999996</c:v>
                </c:pt>
                <c:pt idx="3120">
                  <c:v>8703.9529999999904</c:v>
                </c:pt>
                <c:pt idx="3121">
                  <c:v>8727.0460000000003</c:v>
                </c:pt>
                <c:pt idx="3122">
                  <c:v>8837.7279999999901</c:v>
                </c:pt>
                <c:pt idx="3123">
                  <c:v>8571.3320000000003</c:v>
                </c:pt>
                <c:pt idx="3124">
                  <c:v>8785.3160000000007</c:v>
                </c:pt>
                <c:pt idx="3125">
                  <c:v>9018.7705000000005</c:v>
                </c:pt>
                <c:pt idx="3126">
                  <c:v>9175.2389999999996</c:v>
                </c:pt>
                <c:pt idx="3127">
                  <c:v>8781.3420000000096</c:v>
                </c:pt>
                <c:pt idx="3128">
                  <c:v>8776.2600000000093</c:v>
                </c:pt>
                <c:pt idx="3129">
                  <c:v>8972.9609999999993</c:v>
                </c:pt>
                <c:pt idx="3130">
                  <c:v>9431.2289999999994</c:v>
                </c:pt>
                <c:pt idx="3131">
                  <c:v>10380.383</c:v>
                </c:pt>
                <c:pt idx="3132">
                  <c:v>9653.4490000000005</c:v>
                </c:pt>
                <c:pt idx="3133">
                  <c:v>10983.698</c:v>
                </c:pt>
                <c:pt idx="3134">
                  <c:v>10133.236000000001</c:v>
                </c:pt>
                <c:pt idx="3135">
                  <c:v>10554.450999999999</c:v>
                </c:pt>
                <c:pt idx="3136">
                  <c:v>11127.99</c:v>
                </c:pt>
                <c:pt idx="3137">
                  <c:v>10385.463</c:v>
                </c:pt>
                <c:pt idx="3138">
                  <c:v>10260.184999999999</c:v>
                </c:pt>
                <c:pt idx="3139">
                  <c:v>10211.072</c:v>
                </c:pt>
                <c:pt idx="3140">
                  <c:v>10063.341</c:v>
                </c:pt>
                <c:pt idx="3141">
                  <c:v>9760.4639999999999</c:v>
                </c:pt>
                <c:pt idx="3142">
                  <c:v>8711.8270000000102</c:v>
                </c:pt>
                <c:pt idx="3143">
                  <c:v>8143.7150000000001</c:v>
                </c:pt>
                <c:pt idx="3144">
                  <c:v>8520.8369999999995</c:v>
                </c:pt>
                <c:pt idx="3145">
                  <c:v>8638.6380000000008</c:v>
                </c:pt>
                <c:pt idx="3146">
                  <c:v>8487.2230000000109</c:v>
                </c:pt>
                <c:pt idx="3147">
                  <c:v>8604.9940000000006</c:v>
                </c:pt>
                <c:pt idx="3148">
                  <c:v>8036.3554999999997</c:v>
                </c:pt>
                <c:pt idx="3149">
                  <c:v>8546.9350000000104</c:v>
                </c:pt>
                <c:pt idx="3150">
                  <c:v>9102.7860000000001</c:v>
                </c:pt>
                <c:pt idx="3151">
                  <c:v>8560.982</c:v>
                </c:pt>
                <c:pt idx="3152">
                  <c:v>8414.5239999999994</c:v>
                </c:pt>
                <c:pt idx="3153">
                  <c:v>8611.1044999999904</c:v>
                </c:pt>
                <c:pt idx="3154">
                  <c:v>9781.43</c:v>
                </c:pt>
                <c:pt idx="3155">
                  <c:v>10588.8125</c:v>
                </c:pt>
                <c:pt idx="3156">
                  <c:v>10274.604499999999</c:v>
                </c:pt>
                <c:pt idx="3157">
                  <c:v>10525.603999999999</c:v>
                </c:pt>
                <c:pt idx="3158">
                  <c:v>9573.5910000000094</c:v>
                </c:pt>
                <c:pt idx="3159">
                  <c:v>10935.297</c:v>
                </c:pt>
                <c:pt idx="3160">
                  <c:v>11342.136</c:v>
                </c:pt>
                <c:pt idx="3161">
                  <c:v>10069.243</c:v>
                </c:pt>
                <c:pt idx="3162">
                  <c:v>9891.0450000000092</c:v>
                </c:pt>
                <c:pt idx="3163">
                  <c:v>9597.2690000000002</c:v>
                </c:pt>
                <c:pt idx="3164">
                  <c:v>9570.9269999999997</c:v>
                </c:pt>
                <c:pt idx="3165">
                  <c:v>9573.8449999999903</c:v>
                </c:pt>
                <c:pt idx="3166">
                  <c:v>7465.7240000000002</c:v>
                </c:pt>
                <c:pt idx="3167">
                  <c:v>8166.3076000000001</c:v>
                </c:pt>
                <c:pt idx="3168">
                  <c:v>7911.8603999999996</c:v>
                </c:pt>
                <c:pt idx="3169">
                  <c:v>8477.32600000001</c:v>
                </c:pt>
                <c:pt idx="3170">
                  <c:v>7757.3059999999996</c:v>
                </c:pt>
                <c:pt idx="3171">
                  <c:v>7533.2160000000003</c:v>
                </c:pt>
                <c:pt idx="3172">
                  <c:v>7028.1895000000104</c:v>
                </c:pt>
                <c:pt idx="3173">
                  <c:v>7148.1943000000001</c:v>
                </c:pt>
                <c:pt idx="3174">
                  <c:v>7723.7849999999999</c:v>
                </c:pt>
                <c:pt idx="3175">
                  <c:v>6779.8779999999997</c:v>
                </c:pt>
                <c:pt idx="3176">
                  <c:v>8665.6689999999999</c:v>
                </c:pt>
                <c:pt idx="3177">
                  <c:v>9224.2209999999995</c:v>
                </c:pt>
                <c:pt idx="3178">
                  <c:v>9945.7379999999903</c:v>
                </c:pt>
                <c:pt idx="3179">
                  <c:v>9680.6890000000094</c:v>
                </c:pt>
                <c:pt idx="3180">
                  <c:v>9936.1440000000002</c:v>
                </c:pt>
                <c:pt idx="3181">
                  <c:v>9789.777</c:v>
                </c:pt>
                <c:pt idx="3182">
                  <c:v>9918.84</c:v>
                </c:pt>
                <c:pt idx="3183">
                  <c:v>9807.1970000000001</c:v>
                </c:pt>
                <c:pt idx="3184">
                  <c:v>10273.209000000001</c:v>
                </c:pt>
                <c:pt idx="3185">
                  <c:v>10036.382</c:v>
                </c:pt>
                <c:pt idx="3186">
                  <c:v>9682.2430000000004</c:v>
                </c:pt>
                <c:pt idx="3187">
                  <c:v>8621.1290000000008</c:v>
                </c:pt>
                <c:pt idx="3188">
                  <c:v>8946.5959999999995</c:v>
                </c:pt>
                <c:pt idx="3189">
                  <c:v>8632.2119999999995</c:v>
                </c:pt>
                <c:pt idx="3190">
                  <c:v>8080.5389999999998</c:v>
                </c:pt>
                <c:pt idx="3191">
                  <c:v>7517.6405999999997</c:v>
                </c:pt>
                <c:pt idx="3192">
                  <c:v>7322.4097000000002</c:v>
                </c:pt>
                <c:pt idx="3193">
                  <c:v>7731.51</c:v>
                </c:pt>
                <c:pt idx="3194">
                  <c:v>8593.8719999999994</c:v>
                </c:pt>
                <c:pt idx="3195">
                  <c:v>8305.8189999999995</c:v>
                </c:pt>
                <c:pt idx="3196">
                  <c:v>8410.4380000000001</c:v>
                </c:pt>
                <c:pt idx="3197">
                  <c:v>8583.6220000000103</c:v>
                </c:pt>
                <c:pt idx="3198">
                  <c:v>8658.4040000000005</c:v>
                </c:pt>
                <c:pt idx="3199">
                  <c:v>8851.49</c:v>
                </c:pt>
                <c:pt idx="3200">
                  <c:v>7685.1504000000104</c:v>
                </c:pt>
                <c:pt idx="3201">
                  <c:v>7817.8419999999996</c:v>
                </c:pt>
                <c:pt idx="3202">
                  <c:v>8922.7060000000001</c:v>
                </c:pt>
                <c:pt idx="3203">
                  <c:v>9503.65</c:v>
                </c:pt>
                <c:pt idx="3204">
                  <c:v>9133.6044999999904</c:v>
                </c:pt>
                <c:pt idx="3205">
                  <c:v>8450.3030000000108</c:v>
                </c:pt>
                <c:pt idx="3206">
                  <c:v>9725.7039999999997</c:v>
                </c:pt>
                <c:pt idx="3207">
                  <c:v>10011.851000000001</c:v>
                </c:pt>
                <c:pt idx="3208">
                  <c:v>10806.641</c:v>
                </c:pt>
                <c:pt idx="3209">
                  <c:v>10925.521000000001</c:v>
                </c:pt>
                <c:pt idx="3210">
                  <c:v>9589.482</c:v>
                </c:pt>
                <c:pt idx="3211">
                  <c:v>8834.5689999999995</c:v>
                </c:pt>
                <c:pt idx="3212">
                  <c:v>8688.1350000000002</c:v>
                </c:pt>
                <c:pt idx="3213">
                  <c:v>8654.1740000000009</c:v>
                </c:pt>
                <c:pt idx="3214">
                  <c:v>7726.7960000000103</c:v>
                </c:pt>
                <c:pt idx="3215">
                  <c:v>7961.2665999999999</c:v>
                </c:pt>
                <c:pt idx="3216">
                  <c:v>7664.3725999999997</c:v>
                </c:pt>
                <c:pt idx="3217">
                  <c:v>6930.2324000000099</c:v>
                </c:pt>
                <c:pt idx="3218">
                  <c:v>6739.7939999999999</c:v>
                </c:pt>
                <c:pt idx="3219">
                  <c:v>8262.0859999999993</c:v>
                </c:pt>
                <c:pt idx="3220">
                  <c:v>8310.9570000000003</c:v>
                </c:pt>
                <c:pt idx="3221">
                  <c:v>8424.8040000000001</c:v>
                </c:pt>
                <c:pt idx="3222">
                  <c:v>8623.6980000000003</c:v>
                </c:pt>
                <c:pt idx="3223">
                  <c:v>8596.7260000000006</c:v>
                </c:pt>
                <c:pt idx="3224">
                  <c:v>7975.6616000000004</c:v>
                </c:pt>
                <c:pt idx="3225">
                  <c:v>9401.9509999999991</c:v>
                </c:pt>
                <c:pt idx="3226">
                  <c:v>10078.875</c:v>
                </c:pt>
                <c:pt idx="3227">
                  <c:v>10185.125</c:v>
                </c:pt>
                <c:pt idx="3228">
                  <c:v>10333.52</c:v>
                </c:pt>
                <c:pt idx="3229">
                  <c:v>10422.968000000001</c:v>
                </c:pt>
                <c:pt idx="3230">
                  <c:v>9809.973</c:v>
                </c:pt>
                <c:pt idx="3231">
                  <c:v>10285.954</c:v>
                </c:pt>
                <c:pt idx="3232">
                  <c:v>11164.334999999999</c:v>
                </c:pt>
                <c:pt idx="3233">
                  <c:v>12035.279</c:v>
                </c:pt>
                <c:pt idx="3234">
                  <c:v>10975.574000000001</c:v>
                </c:pt>
                <c:pt idx="3235">
                  <c:v>9319.8179999999993</c:v>
                </c:pt>
                <c:pt idx="3236">
                  <c:v>9430.1720000000005</c:v>
                </c:pt>
                <c:pt idx="3237">
                  <c:v>9812.5619999999999</c:v>
                </c:pt>
                <c:pt idx="3238">
                  <c:v>8927.7909999999993</c:v>
                </c:pt>
                <c:pt idx="3239">
                  <c:v>9751.08</c:v>
                </c:pt>
                <c:pt idx="3240">
                  <c:v>9060.4040000000005</c:v>
                </c:pt>
                <c:pt idx="3241">
                  <c:v>8954.7940000000108</c:v>
                </c:pt>
                <c:pt idx="3242">
                  <c:v>8710.4170000000104</c:v>
                </c:pt>
                <c:pt idx="3243">
                  <c:v>8223.0290000000005</c:v>
                </c:pt>
                <c:pt idx="3244">
                  <c:v>8380.7870000000003</c:v>
                </c:pt>
                <c:pt idx="3245">
                  <c:v>8526.65</c:v>
                </c:pt>
                <c:pt idx="3246">
                  <c:v>8458.2250000000004</c:v>
                </c:pt>
                <c:pt idx="3247">
                  <c:v>8577.3880000000008</c:v>
                </c:pt>
                <c:pt idx="3248">
                  <c:v>8647.2049999999908</c:v>
                </c:pt>
                <c:pt idx="3249">
                  <c:v>8810.7639999999992</c:v>
                </c:pt>
                <c:pt idx="3250">
                  <c:v>10203.020500000001</c:v>
                </c:pt>
                <c:pt idx="3251">
                  <c:v>10058.282999999999</c:v>
                </c:pt>
                <c:pt idx="3252">
                  <c:v>10668.228999999999</c:v>
                </c:pt>
                <c:pt idx="3253">
                  <c:v>10676.216</c:v>
                </c:pt>
                <c:pt idx="3254">
                  <c:v>10393.41</c:v>
                </c:pt>
                <c:pt idx="3255">
                  <c:v>10009.887000000001</c:v>
                </c:pt>
                <c:pt idx="3256">
                  <c:v>9959.3250000000007</c:v>
                </c:pt>
                <c:pt idx="3257">
                  <c:v>11147.865</c:v>
                </c:pt>
                <c:pt idx="3258">
                  <c:v>9425.8760000000002</c:v>
                </c:pt>
                <c:pt idx="3259">
                  <c:v>8684.4699999999993</c:v>
                </c:pt>
                <c:pt idx="3260">
                  <c:v>8711.9850000000006</c:v>
                </c:pt>
                <c:pt idx="3261">
                  <c:v>9552.4609999999993</c:v>
                </c:pt>
                <c:pt idx="3262">
                  <c:v>9407.2290000000103</c:v>
                </c:pt>
                <c:pt idx="3263">
                  <c:v>9227.7479999999905</c:v>
                </c:pt>
                <c:pt idx="3264">
                  <c:v>8953.76</c:v>
                </c:pt>
                <c:pt idx="3265">
                  <c:v>8438.48</c:v>
                </c:pt>
                <c:pt idx="3266">
                  <c:v>8609.3700000000008</c:v>
                </c:pt>
                <c:pt idx="3267">
                  <c:v>8981.1</c:v>
                </c:pt>
                <c:pt idx="3268">
                  <c:v>8791.3150000000096</c:v>
                </c:pt>
                <c:pt idx="3269">
                  <c:v>8814.7620000000006</c:v>
                </c:pt>
                <c:pt idx="3270">
                  <c:v>8986.3520000000008</c:v>
                </c:pt>
                <c:pt idx="3271">
                  <c:v>8773.2819999999901</c:v>
                </c:pt>
                <c:pt idx="3272">
                  <c:v>7934.1310000000003</c:v>
                </c:pt>
                <c:pt idx="3273">
                  <c:v>9631.0780000000104</c:v>
                </c:pt>
                <c:pt idx="3274">
                  <c:v>10431.367</c:v>
                </c:pt>
                <c:pt idx="3275">
                  <c:v>11208.439</c:v>
                </c:pt>
                <c:pt idx="3276">
                  <c:v>10577.484</c:v>
                </c:pt>
                <c:pt idx="3277">
                  <c:v>10554.882</c:v>
                </c:pt>
                <c:pt idx="3278">
                  <c:v>10698.589</c:v>
                </c:pt>
                <c:pt idx="3279">
                  <c:v>10769.593999999999</c:v>
                </c:pt>
                <c:pt idx="3280">
                  <c:v>11030.867</c:v>
                </c:pt>
                <c:pt idx="3281">
                  <c:v>12140.217000000001</c:v>
                </c:pt>
                <c:pt idx="3282">
                  <c:v>10561.471</c:v>
                </c:pt>
                <c:pt idx="3283">
                  <c:v>9163.1530000000093</c:v>
                </c:pt>
                <c:pt idx="3284">
                  <c:v>9467.7260000000006</c:v>
                </c:pt>
                <c:pt idx="3285">
                  <c:v>9604.6329999999998</c:v>
                </c:pt>
                <c:pt idx="3286">
                  <c:v>9106.6810000000005</c:v>
                </c:pt>
                <c:pt idx="3287">
                  <c:v>9398.9100000000108</c:v>
                </c:pt>
                <c:pt idx="3288">
                  <c:v>9646.27</c:v>
                </c:pt>
                <c:pt idx="3289">
                  <c:v>8806.473</c:v>
                </c:pt>
                <c:pt idx="3290">
                  <c:v>9310.6539999999895</c:v>
                </c:pt>
                <c:pt idx="3291">
                  <c:v>9692.7579999999998</c:v>
                </c:pt>
                <c:pt idx="3292">
                  <c:v>9296.5060000000103</c:v>
                </c:pt>
                <c:pt idx="3293">
                  <c:v>9598.7320000000109</c:v>
                </c:pt>
                <c:pt idx="3294">
                  <c:v>9808.9260000000104</c:v>
                </c:pt>
                <c:pt idx="3295">
                  <c:v>8834.30800000001</c:v>
                </c:pt>
                <c:pt idx="3296">
                  <c:v>8514.6780000000108</c:v>
                </c:pt>
                <c:pt idx="3297">
                  <c:v>8189.65200000001</c:v>
                </c:pt>
                <c:pt idx="3298">
                  <c:v>9368.3439999999991</c:v>
                </c:pt>
                <c:pt idx="3299">
                  <c:v>9427.5110000000004</c:v>
                </c:pt>
                <c:pt idx="3300">
                  <c:v>10087.441000000001</c:v>
                </c:pt>
                <c:pt idx="3301">
                  <c:v>9837.6589999999997</c:v>
                </c:pt>
                <c:pt idx="3302">
                  <c:v>9644.1460000000006</c:v>
                </c:pt>
                <c:pt idx="3303">
                  <c:v>10630.135</c:v>
                </c:pt>
                <c:pt idx="3304">
                  <c:v>10909.245999999999</c:v>
                </c:pt>
                <c:pt idx="3305">
                  <c:v>11086.499</c:v>
                </c:pt>
                <c:pt idx="3306">
                  <c:v>10438.343999999999</c:v>
                </c:pt>
                <c:pt idx="3307">
                  <c:v>9551.5959999999995</c:v>
                </c:pt>
                <c:pt idx="3308">
                  <c:v>9840.8690000000006</c:v>
                </c:pt>
                <c:pt idx="3309">
                  <c:v>9778.4609999999902</c:v>
                </c:pt>
                <c:pt idx="3310">
                  <c:v>8445.3089999999993</c:v>
                </c:pt>
                <c:pt idx="3311">
                  <c:v>8394.4700000000103</c:v>
                </c:pt>
                <c:pt idx="3312">
                  <c:v>7953.88</c:v>
                </c:pt>
                <c:pt idx="3313">
                  <c:v>7410.44200000001</c:v>
                </c:pt>
                <c:pt idx="3314">
                  <c:v>7833.7333999999901</c:v>
                </c:pt>
                <c:pt idx="3315">
                  <c:v>8005.89750000001</c:v>
                </c:pt>
                <c:pt idx="3316">
                  <c:v>8012.7740000000103</c:v>
                </c:pt>
                <c:pt idx="3317">
                  <c:v>7246.1112999999996</c:v>
                </c:pt>
                <c:pt idx="3318">
                  <c:v>7538.12</c:v>
                </c:pt>
                <c:pt idx="3319">
                  <c:v>8775.5810000000092</c:v>
                </c:pt>
                <c:pt idx="3320">
                  <c:v>8393.4519999999993</c:v>
                </c:pt>
                <c:pt idx="3321">
                  <c:v>10928.896000000001</c:v>
                </c:pt>
                <c:pt idx="3322">
                  <c:v>10074.046</c:v>
                </c:pt>
                <c:pt idx="3323">
                  <c:v>9063.7540000000008</c:v>
                </c:pt>
                <c:pt idx="3324">
                  <c:v>9927.5939999999991</c:v>
                </c:pt>
                <c:pt idx="3325">
                  <c:v>10697.493</c:v>
                </c:pt>
                <c:pt idx="3326">
                  <c:v>10614.781000000001</c:v>
                </c:pt>
                <c:pt idx="3327">
                  <c:v>10843.335999999999</c:v>
                </c:pt>
                <c:pt idx="3328">
                  <c:v>10021.717000000001</c:v>
                </c:pt>
                <c:pt idx="3329">
                  <c:v>11056.785</c:v>
                </c:pt>
                <c:pt idx="3330">
                  <c:v>9520.3970000000099</c:v>
                </c:pt>
                <c:pt idx="3331">
                  <c:v>8065.0460000000003</c:v>
                </c:pt>
                <c:pt idx="3332">
                  <c:v>9139.7450000000008</c:v>
                </c:pt>
                <c:pt idx="3333">
                  <c:v>8904.0540000000001</c:v>
                </c:pt>
                <c:pt idx="3334">
                  <c:v>9730.607</c:v>
                </c:pt>
                <c:pt idx="3335">
                  <c:v>8530.3269999999993</c:v>
                </c:pt>
                <c:pt idx="3336">
                  <c:v>8130.7353999999996</c:v>
                </c:pt>
                <c:pt idx="3337">
                  <c:v>8768.5939999999991</c:v>
                </c:pt>
                <c:pt idx="3338">
                  <c:v>8631.4509999999991</c:v>
                </c:pt>
                <c:pt idx="3339">
                  <c:v>8693.0859999999993</c:v>
                </c:pt>
                <c:pt idx="3340">
                  <c:v>8850.8650000000107</c:v>
                </c:pt>
                <c:pt idx="3341">
                  <c:v>8607.5059999999994</c:v>
                </c:pt>
                <c:pt idx="3342">
                  <c:v>8730.9670000000006</c:v>
                </c:pt>
                <c:pt idx="3343">
                  <c:v>8693.7070000000003</c:v>
                </c:pt>
                <c:pt idx="3344">
                  <c:v>8701.9470000000001</c:v>
                </c:pt>
                <c:pt idx="3345">
                  <c:v>9214.54900000001</c:v>
                </c:pt>
                <c:pt idx="3346">
                  <c:v>10189.41</c:v>
                </c:pt>
                <c:pt idx="3347">
                  <c:v>10912.611999999999</c:v>
                </c:pt>
                <c:pt idx="3348">
                  <c:v>11051.566000000001</c:v>
                </c:pt>
                <c:pt idx="3349">
                  <c:v>11145.547</c:v>
                </c:pt>
                <c:pt idx="3350">
                  <c:v>11298.004000000001</c:v>
                </c:pt>
                <c:pt idx="3351">
                  <c:v>11135.203</c:v>
                </c:pt>
                <c:pt idx="3352">
                  <c:v>10962.013000000001</c:v>
                </c:pt>
                <c:pt idx="3353">
                  <c:v>11026.308000000001</c:v>
                </c:pt>
                <c:pt idx="3354">
                  <c:v>9310.6579999999994</c:v>
                </c:pt>
                <c:pt idx="3355">
                  <c:v>8469.09</c:v>
                </c:pt>
                <c:pt idx="3356">
                  <c:v>7864.8975</c:v>
                </c:pt>
                <c:pt idx="3357">
                  <c:v>8465.6370000000006</c:v>
                </c:pt>
                <c:pt idx="3358">
                  <c:v>8099.04540000001</c:v>
                </c:pt>
                <c:pt idx="3359">
                  <c:v>8845.7250000000095</c:v>
                </c:pt>
                <c:pt idx="3360">
                  <c:v>8240.7950000000001</c:v>
                </c:pt>
                <c:pt idx="3361">
                  <c:v>8552.6710000000003</c:v>
                </c:pt>
                <c:pt idx="3362">
                  <c:v>8469.8520000000008</c:v>
                </c:pt>
                <c:pt idx="3363">
                  <c:v>8438.4779999999992</c:v>
                </c:pt>
                <c:pt idx="3364">
                  <c:v>8321.64</c:v>
                </c:pt>
                <c:pt idx="3365">
                  <c:v>8439.4419999999991</c:v>
                </c:pt>
                <c:pt idx="3366">
                  <c:v>8525.0969999999998</c:v>
                </c:pt>
                <c:pt idx="3367">
                  <c:v>8726.652</c:v>
                </c:pt>
                <c:pt idx="3368">
                  <c:v>8668.5590000000102</c:v>
                </c:pt>
                <c:pt idx="3369">
                  <c:v>9160.1720000000005</c:v>
                </c:pt>
                <c:pt idx="3370">
                  <c:v>9755.4960000000101</c:v>
                </c:pt>
                <c:pt idx="3371">
                  <c:v>10410.936</c:v>
                </c:pt>
                <c:pt idx="3372">
                  <c:v>10846.406000000001</c:v>
                </c:pt>
                <c:pt idx="3373">
                  <c:v>11560.099</c:v>
                </c:pt>
                <c:pt idx="3374">
                  <c:v>11145.346</c:v>
                </c:pt>
                <c:pt idx="3375">
                  <c:v>10844.732</c:v>
                </c:pt>
                <c:pt idx="3376">
                  <c:v>10605.987999999999</c:v>
                </c:pt>
                <c:pt idx="3377">
                  <c:v>9670.2909999999993</c:v>
                </c:pt>
                <c:pt idx="3378">
                  <c:v>8540.0180000000091</c:v>
                </c:pt>
                <c:pt idx="3379">
                  <c:v>7446.7309999999998</c:v>
                </c:pt>
                <c:pt idx="3380">
                  <c:v>9018.6329999999998</c:v>
                </c:pt>
                <c:pt idx="3381">
                  <c:v>10134.393</c:v>
                </c:pt>
                <c:pt idx="3382">
                  <c:v>10291.191000000001</c:v>
                </c:pt>
                <c:pt idx="3383">
                  <c:v>9109.3709999999992</c:v>
                </c:pt>
                <c:pt idx="3384">
                  <c:v>7366.5684000000001</c:v>
                </c:pt>
                <c:pt idx="3385">
                  <c:v>7496.2665999999999</c:v>
                </c:pt>
                <c:pt idx="3386">
                  <c:v>8373.3570000000109</c:v>
                </c:pt>
                <c:pt idx="3387">
                  <c:v>8291.1659999999993</c:v>
                </c:pt>
                <c:pt idx="3388">
                  <c:v>8008.60250000001</c:v>
                </c:pt>
                <c:pt idx="3389">
                  <c:v>9036.9549999999999</c:v>
                </c:pt>
                <c:pt idx="3390">
                  <c:v>9335.43</c:v>
                </c:pt>
                <c:pt idx="3391">
                  <c:v>8597.8439999999991</c:v>
                </c:pt>
                <c:pt idx="3392">
                  <c:v>8851.5205000000005</c:v>
                </c:pt>
                <c:pt idx="3393">
                  <c:v>8115.9010000000098</c:v>
                </c:pt>
                <c:pt idx="3394">
                  <c:v>9536.4840000000004</c:v>
                </c:pt>
                <c:pt idx="3395">
                  <c:v>10202.790999999999</c:v>
                </c:pt>
                <c:pt idx="3396">
                  <c:v>10030.244000000001</c:v>
                </c:pt>
                <c:pt idx="3397">
                  <c:v>9710.1620000000003</c:v>
                </c:pt>
                <c:pt idx="3398">
                  <c:v>10081.57</c:v>
                </c:pt>
                <c:pt idx="3399">
                  <c:v>10177.425999999999</c:v>
                </c:pt>
                <c:pt idx="3400">
                  <c:v>9772.8729999999996</c:v>
                </c:pt>
                <c:pt idx="3401">
                  <c:v>11887.857</c:v>
                </c:pt>
                <c:pt idx="3402">
                  <c:v>10760.630999999999</c:v>
                </c:pt>
                <c:pt idx="3403">
                  <c:v>9884.0930000000008</c:v>
                </c:pt>
                <c:pt idx="3404">
                  <c:v>9777.75</c:v>
                </c:pt>
                <c:pt idx="3405">
                  <c:v>9252.2680000000091</c:v>
                </c:pt>
                <c:pt idx="3406">
                  <c:v>7996.3344999999999</c:v>
                </c:pt>
                <c:pt idx="3407">
                  <c:v>8399.9950000000099</c:v>
                </c:pt>
                <c:pt idx="3408">
                  <c:v>8058.4279999999999</c:v>
                </c:pt>
                <c:pt idx="3409">
                  <c:v>8158.9497000000001</c:v>
                </c:pt>
                <c:pt idx="3410">
                  <c:v>8200.58</c:v>
                </c:pt>
                <c:pt idx="3411">
                  <c:v>8271.3279999999904</c:v>
                </c:pt>
                <c:pt idx="3412">
                  <c:v>8332.4830000000002</c:v>
                </c:pt>
                <c:pt idx="3413">
                  <c:v>8281.1489999999903</c:v>
                </c:pt>
                <c:pt idx="3414">
                  <c:v>8905.2479999999996</c:v>
                </c:pt>
                <c:pt idx="3415">
                  <c:v>8688.6470000000008</c:v>
                </c:pt>
                <c:pt idx="3416">
                  <c:v>8625.5530000000108</c:v>
                </c:pt>
                <c:pt idx="3417">
                  <c:v>8374.268</c:v>
                </c:pt>
                <c:pt idx="3418">
                  <c:v>10006.518</c:v>
                </c:pt>
                <c:pt idx="3419">
                  <c:v>9096.4419999999991</c:v>
                </c:pt>
                <c:pt idx="3420">
                  <c:v>10082.26</c:v>
                </c:pt>
                <c:pt idx="3421">
                  <c:v>9770.8160000000098</c:v>
                </c:pt>
                <c:pt idx="3422">
                  <c:v>10498.279</c:v>
                </c:pt>
                <c:pt idx="3423">
                  <c:v>9663.3610000000008</c:v>
                </c:pt>
                <c:pt idx="3424">
                  <c:v>10214.308999999999</c:v>
                </c:pt>
                <c:pt idx="3425">
                  <c:v>10364.766</c:v>
                </c:pt>
                <c:pt idx="3426">
                  <c:v>9285.7730000000101</c:v>
                </c:pt>
                <c:pt idx="3427">
                  <c:v>8574.5589999999993</c:v>
                </c:pt>
                <c:pt idx="3428">
                  <c:v>8317.6875</c:v>
                </c:pt>
                <c:pt idx="3429">
                  <c:v>9291.1910000000007</c:v>
                </c:pt>
                <c:pt idx="3430">
                  <c:v>8545.4990000000107</c:v>
                </c:pt>
                <c:pt idx="3431">
                  <c:v>8421.1730000000098</c:v>
                </c:pt>
                <c:pt idx="3432">
                  <c:v>8553.5280000000002</c:v>
                </c:pt>
                <c:pt idx="3433">
                  <c:v>8425.1470000000008</c:v>
                </c:pt>
                <c:pt idx="3434">
                  <c:v>8337.8125</c:v>
                </c:pt>
                <c:pt idx="3435">
                  <c:v>8210.2530000000097</c:v>
                </c:pt>
                <c:pt idx="3436">
                  <c:v>8241.4410000000007</c:v>
                </c:pt>
                <c:pt idx="3437">
                  <c:v>7855.7183000000005</c:v>
                </c:pt>
                <c:pt idx="3438">
                  <c:v>8434.6010000000006</c:v>
                </c:pt>
                <c:pt idx="3439">
                  <c:v>8204.8259999999991</c:v>
                </c:pt>
                <c:pt idx="3440">
                  <c:v>7868.5510000000004</c:v>
                </c:pt>
                <c:pt idx="3441">
                  <c:v>8612.8850000000002</c:v>
                </c:pt>
                <c:pt idx="3442">
                  <c:v>9159.509</c:v>
                </c:pt>
                <c:pt idx="3443">
                  <c:v>10161.602000000001</c:v>
                </c:pt>
                <c:pt idx="3444">
                  <c:v>10318.004999999999</c:v>
                </c:pt>
                <c:pt idx="3445">
                  <c:v>9712.5959999999995</c:v>
                </c:pt>
                <c:pt idx="3446">
                  <c:v>10021.57</c:v>
                </c:pt>
                <c:pt idx="3447">
                  <c:v>9797.8140000000003</c:v>
                </c:pt>
                <c:pt idx="3448">
                  <c:v>9551.85</c:v>
                </c:pt>
                <c:pt idx="3449">
                  <c:v>10693.799000000001</c:v>
                </c:pt>
                <c:pt idx="3450">
                  <c:v>10311.828</c:v>
                </c:pt>
                <c:pt idx="3451">
                  <c:v>7993.9663</c:v>
                </c:pt>
                <c:pt idx="3452">
                  <c:v>8088.6875</c:v>
                </c:pt>
                <c:pt idx="3453">
                  <c:v>8209.4300000000094</c:v>
                </c:pt>
                <c:pt idx="3454">
                  <c:v>8381.9030000000002</c:v>
                </c:pt>
                <c:pt idx="3455">
                  <c:v>8833.6360000000004</c:v>
                </c:pt>
                <c:pt idx="3456">
                  <c:v>8306.3950000000095</c:v>
                </c:pt>
                <c:pt idx="3457">
                  <c:v>9251.9680000000008</c:v>
                </c:pt>
                <c:pt idx="3458">
                  <c:v>8823.4589999999898</c:v>
                </c:pt>
                <c:pt idx="3459">
                  <c:v>9072.2279999999992</c:v>
                </c:pt>
                <c:pt idx="3460">
                  <c:v>8955.9860000000008</c:v>
                </c:pt>
                <c:pt idx="3461">
                  <c:v>8876.3409999999894</c:v>
                </c:pt>
                <c:pt idx="3462">
                  <c:v>9292.1560000000009</c:v>
                </c:pt>
                <c:pt idx="3463">
                  <c:v>8880.3200000000106</c:v>
                </c:pt>
                <c:pt idx="3464">
                  <c:v>8806.4629999999997</c:v>
                </c:pt>
                <c:pt idx="3465">
                  <c:v>7253.4424000000099</c:v>
                </c:pt>
                <c:pt idx="3466">
                  <c:v>10033.665999999999</c:v>
                </c:pt>
                <c:pt idx="3467">
                  <c:v>9629.14</c:v>
                </c:pt>
                <c:pt idx="3468">
                  <c:v>9428.7369999999901</c:v>
                </c:pt>
                <c:pt idx="3469">
                  <c:v>9416.1149999999998</c:v>
                </c:pt>
                <c:pt idx="3470">
                  <c:v>8964.0709999999999</c:v>
                </c:pt>
                <c:pt idx="3471">
                  <c:v>8763.4010000000108</c:v>
                </c:pt>
                <c:pt idx="3472">
                  <c:v>9215.0529999999999</c:v>
                </c:pt>
                <c:pt idx="3473">
                  <c:v>9697.0010000000002</c:v>
                </c:pt>
                <c:pt idx="3474">
                  <c:v>9250.759</c:v>
                </c:pt>
                <c:pt idx="3475">
                  <c:v>8505.3610000000008</c:v>
                </c:pt>
                <c:pt idx="3476">
                  <c:v>8523.9460000000108</c:v>
                </c:pt>
                <c:pt idx="3477">
                  <c:v>8847.5679999999993</c:v>
                </c:pt>
                <c:pt idx="3478">
                  <c:v>8436.8860000000004</c:v>
                </c:pt>
                <c:pt idx="3479">
                  <c:v>8008.0940000000001</c:v>
                </c:pt>
                <c:pt idx="3480">
                  <c:v>6240.2943999999998</c:v>
                </c:pt>
                <c:pt idx="3481">
                  <c:v>7395.49460000001</c:v>
                </c:pt>
                <c:pt idx="3482">
                  <c:v>8663.93300000001</c:v>
                </c:pt>
                <c:pt idx="3483">
                  <c:v>8023.8329999999996</c:v>
                </c:pt>
                <c:pt idx="3484">
                  <c:v>8272.1540000000095</c:v>
                </c:pt>
                <c:pt idx="3485">
                  <c:v>8286.3670000000002</c:v>
                </c:pt>
                <c:pt idx="3486">
                  <c:v>8694.1280000000006</c:v>
                </c:pt>
                <c:pt idx="3487">
                  <c:v>8863.5040000000008</c:v>
                </c:pt>
                <c:pt idx="3488">
                  <c:v>8332.9030000000002</c:v>
                </c:pt>
                <c:pt idx="3489">
                  <c:v>8377.8559999999998</c:v>
                </c:pt>
                <c:pt idx="3490">
                  <c:v>9307.6409999999996</c:v>
                </c:pt>
                <c:pt idx="3491">
                  <c:v>9523.0529999999999</c:v>
                </c:pt>
                <c:pt idx="3492">
                  <c:v>7746.7510000000002</c:v>
                </c:pt>
                <c:pt idx="3493">
                  <c:v>8206.9840000000004</c:v>
                </c:pt>
                <c:pt idx="3494">
                  <c:v>8399.0010000000002</c:v>
                </c:pt>
                <c:pt idx="3495">
                  <c:v>8441.1710000000094</c:v>
                </c:pt>
                <c:pt idx="3496">
                  <c:v>8193.2660000000105</c:v>
                </c:pt>
                <c:pt idx="3497">
                  <c:v>8743.5759999999991</c:v>
                </c:pt>
                <c:pt idx="3498">
                  <c:v>8771.1270000000004</c:v>
                </c:pt>
                <c:pt idx="3499">
                  <c:v>8791.9890000000105</c:v>
                </c:pt>
                <c:pt idx="3500">
                  <c:v>8534.4040000000095</c:v>
                </c:pt>
                <c:pt idx="3501">
                  <c:v>9022.223</c:v>
                </c:pt>
                <c:pt idx="3502">
                  <c:v>9200.5879999999997</c:v>
                </c:pt>
                <c:pt idx="3503">
                  <c:v>8779.4429999999993</c:v>
                </c:pt>
                <c:pt idx="3504">
                  <c:v>7973.1669999999904</c:v>
                </c:pt>
                <c:pt idx="3505">
                  <c:v>8942.8979999999992</c:v>
                </c:pt>
                <c:pt idx="3506">
                  <c:v>8375.5759999999991</c:v>
                </c:pt>
                <c:pt idx="3507">
                  <c:v>8615.9629999999997</c:v>
                </c:pt>
                <c:pt idx="3508">
                  <c:v>8272.6700000000092</c:v>
                </c:pt>
                <c:pt idx="3509">
                  <c:v>8694.4740000000002</c:v>
                </c:pt>
                <c:pt idx="3510">
                  <c:v>8450.0150000000103</c:v>
                </c:pt>
                <c:pt idx="3511">
                  <c:v>8270.0180000000091</c:v>
                </c:pt>
                <c:pt idx="3512">
                  <c:v>8610.6210000000101</c:v>
                </c:pt>
                <c:pt idx="3513">
                  <c:v>8008.5015000000003</c:v>
                </c:pt>
                <c:pt idx="3514">
                  <c:v>8695.4640000000109</c:v>
                </c:pt>
                <c:pt idx="3515">
                  <c:v>8514.42</c:v>
                </c:pt>
                <c:pt idx="3516">
                  <c:v>8998.1290000000008</c:v>
                </c:pt>
                <c:pt idx="3517">
                  <c:v>9229.34</c:v>
                </c:pt>
                <c:pt idx="3518">
                  <c:v>9743.4729999999909</c:v>
                </c:pt>
                <c:pt idx="3519">
                  <c:v>9881.8740000000107</c:v>
                </c:pt>
                <c:pt idx="3520">
                  <c:v>9968.0759999999991</c:v>
                </c:pt>
                <c:pt idx="3521">
                  <c:v>10531.831</c:v>
                </c:pt>
                <c:pt idx="3522">
                  <c:v>9953.8209999999999</c:v>
                </c:pt>
                <c:pt idx="3523">
                  <c:v>9262.2440000000006</c:v>
                </c:pt>
                <c:pt idx="3524">
                  <c:v>9610.5779999999995</c:v>
                </c:pt>
                <c:pt idx="3525">
                  <c:v>9431.6740000000009</c:v>
                </c:pt>
                <c:pt idx="3526">
                  <c:v>9762.6779999999999</c:v>
                </c:pt>
                <c:pt idx="3527">
                  <c:v>9792.92</c:v>
                </c:pt>
                <c:pt idx="3528">
                  <c:v>9368.4410000000007</c:v>
                </c:pt>
                <c:pt idx="3529">
                  <c:v>8254.1119999999992</c:v>
                </c:pt>
                <c:pt idx="3530">
                  <c:v>8313.6890000000003</c:v>
                </c:pt>
                <c:pt idx="3531">
                  <c:v>8263.4549999999999</c:v>
                </c:pt>
                <c:pt idx="3532">
                  <c:v>8268.8125</c:v>
                </c:pt>
                <c:pt idx="3533">
                  <c:v>8449.2479999999996</c:v>
                </c:pt>
                <c:pt idx="3534">
                  <c:v>8556.0419999999995</c:v>
                </c:pt>
                <c:pt idx="3535">
                  <c:v>8238.9794999999995</c:v>
                </c:pt>
                <c:pt idx="3536">
                  <c:v>8495.9920000000002</c:v>
                </c:pt>
                <c:pt idx="3537">
                  <c:v>8386.4240000000009</c:v>
                </c:pt>
                <c:pt idx="3538">
                  <c:v>9132.5990000000002</c:v>
                </c:pt>
                <c:pt idx="3539">
                  <c:v>8841.884</c:v>
                </c:pt>
                <c:pt idx="3540">
                  <c:v>9497.0040000000008</c:v>
                </c:pt>
                <c:pt idx="3541">
                  <c:v>9314.107</c:v>
                </c:pt>
                <c:pt idx="3542">
                  <c:v>9608.3979999999901</c:v>
                </c:pt>
                <c:pt idx="3543">
                  <c:v>9653.6220000000103</c:v>
                </c:pt>
                <c:pt idx="3544">
                  <c:v>9693.9670000000096</c:v>
                </c:pt>
                <c:pt idx="3545">
                  <c:v>10181.918</c:v>
                </c:pt>
                <c:pt idx="3546">
                  <c:v>8683.1950000000106</c:v>
                </c:pt>
                <c:pt idx="3547">
                  <c:v>9565.0349999999999</c:v>
                </c:pt>
                <c:pt idx="3548">
                  <c:v>10000.433000000001</c:v>
                </c:pt>
                <c:pt idx="3549">
                  <c:v>8329.6780000000108</c:v>
                </c:pt>
                <c:pt idx="3550">
                  <c:v>8684.2250000000095</c:v>
                </c:pt>
                <c:pt idx="3551">
                  <c:v>7791.2475999999997</c:v>
                </c:pt>
                <c:pt idx="3552">
                  <c:v>7558.7860000000001</c:v>
                </c:pt>
                <c:pt idx="3553">
                  <c:v>8859.9639999999999</c:v>
                </c:pt>
                <c:pt idx="3554">
                  <c:v>8038.875</c:v>
                </c:pt>
                <c:pt idx="3555">
                  <c:v>8460.3119999999999</c:v>
                </c:pt>
                <c:pt idx="3556">
                  <c:v>8146.5586000000003</c:v>
                </c:pt>
                <c:pt idx="3557">
                  <c:v>8002.973</c:v>
                </c:pt>
                <c:pt idx="3558">
                  <c:v>8326.7749999999996</c:v>
                </c:pt>
                <c:pt idx="3559">
                  <c:v>8558.3739999999998</c:v>
                </c:pt>
                <c:pt idx="3560">
                  <c:v>7662.9740000000002</c:v>
                </c:pt>
                <c:pt idx="3561">
                  <c:v>8915.5069999999905</c:v>
                </c:pt>
                <c:pt idx="3562">
                  <c:v>9923.44</c:v>
                </c:pt>
                <c:pt idx="3563">
                  <c:v>9700.7340000000004</c:v>
                </c:pt>
                <c:pt idx="3564">
                  <c:v>9789.2000000000098</c:v>
                </c:pt>
                <c:pt idx="3565">
                  <c:v>9486.5920000000006</c:v>
                </c:pt>
                <c:pt idx="3566">
                  <c:v>9732.07</c:v>
                </c:pt>
                <c:pt idx="3567">
                  <c:v>9810.5859999999993</c:v>
                </c:pt>
                <c:pt idx="3568">
                  <c:v>8875.018</c:v>
                </c:pt>
                <c:pt idx="3569">
                  <c:v>8971.1720000000005</c:v>
                </c:pt>
                <c:pt idx="3570">
                  <c:v>8881.9375</c:v>
                </c:pt>
                <c:pt idx="3571">
                  <c:v>8505.3670000000002</c:v>
                </c:pt>
                <c:pt idx="3572">
                  <c:v>9321.1550000000007</c:v>
                </c:pt>
                <c:pt idx="3573">
                  <c:v>9628.6260000000002</c:v>
                </c:pt>
                <c:pt idx="3574">
                  <c:v>8538.2180000000008</c:v>
                </c:pt>
                <c:pt idx="3575">
                  <c:v>8113.1176999999998</c:v>
                </c:pt>
                <c:pt idx="3576">
                  <c:v>7095.9340000000102</c:v>
                </c:pt>
                <c:pt idx="3577">
                  <c:v>8348.9570000000003</c:v>
                </c:pt>
                <c:pt idx="3578">
                  <c:v>8634.0140000000101</c:v>
                </c:pt>
                <c:pt idx="3579">
                  <c:v>8873.08</c:v>
                </c:pt>
                <c:pt idx="3580">
                  <c:v>8677.4629999999997</c:v>
                </c:pt>
                <c:pt idx="3581">
                  <c:v>8812.3340000000007</c:v>
                </c:pt>
                <c:pt idx="3582">
                  <c:v>8872.2729999999992</c:v>
                </c:pt>
                <c:pt idx="3583">
                  <c:v>8879.58</c:v>
                </c:pt>
                <c:pt idx="3584">
                  <c:v>8482.6370000000006</c:v>
                </c:pt>
                <c:pt idx="3585">
                  <c:v>8589.4599999999991</c:v>
                </c:pt>
                <c:pt idx="3586">
                  <c:v>9835.0789999999997</c:v>
                </c:pt>
                <c:pt idx="3587">
                  <c:v>9791.7705000000005</c:v>
                </c:pt>
                <c:pt idx="3588">
                  <c:v>9865.2280000000101</c:v>
                </c:pt>
                <c:pt idx="3589">
                  <c:v>9858.0750000000098</c:v>
                </c:pt>
                <c:pt idx="3590">
                  <c:v>10552.067999999999</c:v>
                </c:pt>
                <c:pt idx="3591">
                  <c:v>9540.4709999999995</c:v>
                </c:pt>
                <c:pt idx="3592">
                  <c:v>9206.6020000000099</c:v>
                </c:pt>
                <c:pt idx="3593">
                  <c:v>9566.2130000000107</c:v>
                </c:pt>
                <c:pt idx="3594">
                  <c:v>7932.8145000000004</c:v>
                </c:pt>
                <c:pt idx="3595">
                  <c:v>7798.5024000000003</c:v>
                </c:pt>
                <c:pt idx="3596">
                  <c:v>7365.1109999999899</c:v>
                </c:pt>
                <c:pt idx="3597">
                  <c:v>7824.7196999999996</c:v>
                </c:pt>
                <c:pt idx="3598">
                  <c:v>7783.1310000000003</c:v>
                </c:pt>
                <c:pt idx="3599">
                  <c:v>7769.4336000000003</c:v>
                </c:pt>
                <c:pt idx="3600">
                  <c:v>6284.8716000000004</c:v>
                </c:pt>
                <c:pt idx="3601">
                  <c:v>7343.7380000000003</c:v>
                </c:pt>
                <c:pt idx="3602">
                  <c:v>8143.2676000000101</c:v>
                </c:pt>
                <c:pt idx="3603">
                  <c:v>7855.6553000000004</c:v>
                </c:pt>
                <c:pt idx="3604">
                  <c:v>7653.7954</c:v>
                </c:pt>
                <c:pt idx="3605">
                  <c:v>8289.9609999999902</c:v>
                </c:pt>
                <c:pt idx="3606">
                  <c:v>8727.5169999999998</c:v>
                </c:pt>
                <c:pt idx="3607">
                  <c:v>8208.5380000000005</c:v>
                </c:pt>
                <c:pt idx="3608">
                  <c:v>7828.1133</c:v>
                </c:pt>
                <c:pt idx="3609">
                  <c:v>8251.9899999999907</c:v>
                </c:pt>
                <c:pt idx="3610">
                  <c:v>8871.8140000000003</c:v>
                </c:pt>
                <c:pt idx="3611">
                  <c:v>9762.8379999999997</c:v>
                </c:pt>
                <c:pt idx="3612">
                  <c:v>9558.0720000000092</c:v>
                </c:pt>
                <c:pt idx="3613">
                  <c:v>8966.5249999999996</c:v>
                </c:pt>
                <c:pt idx="3614">
                  <c:v>9103.5319999999901</c:v>
                </c:pt>
                <c:pt idx="3615">
                  <c:v>9177.5859999999993</c:v>
                </c:pt>
                <c:pt idx="3616">
                  <c:v>10492.948</c:v>
                </c:pt>
                <c:pt idx="3617">
                  <c:v>9607.1510000000108</c:v>
                </c:pt>
                <c:pt idx="3618">
                  <c:v>10070.691000000001</c:v>
                </c:pt>
                <c:pt idx="3619">
                  <c:v>8421.143</c:v>
                </c:pt>
                <c:pt idx="3620">
                  <c:v>8451.1959999999908</c:v>
                </c:pt>
                <c:pt idx="3621">
                  <c:v>8537.9639999999999</c:v>
                </c:pt>
                <c:pt idx="3622">
                  <c:v>7406.7570000000096</c:v>
                </c:pt>
                <c:pt idx="3623">
                  <c:v>7213.7690000000002</c:v>
                </c:pt>
                <c:pt idx="3624">
                  <c:v>7761.3856999999998</c:v>
                </c:pt>
                <c:pt idx="3625">
                  <c:v>6554.3563999999997</c:v>
                </c:pt>
                <c:pt idx="3626">
                  <c:v>6552.9179999999997</c:v>
                </c:pt>
                <c:pt idx="3627">
                  <c:v>6949.9307000000099</c:v>
                </c:pt>
                <c:pt idx="3628">
                  <c:v>6528.3029999999999</c:v>
                </c:pt>
                <c:pt idx="3629">
                  <c:v>6937.3856999999998</c:v>
                </c:pt>
                <c:pt idx="3630">
                  <c:v>6683.8027000000002</c:v>
                </c:pt>
                <c:pt idx="3631">
                  <c:v>6590.0155999999997</c:v>
                </c:pt>
                <c:pt idx="3632">
                  <c:v>7798.5799999999899</c:v>
                </c:pt>
                <c:pt idx="3633">
                  <c:v>8588.9889999999905</c:v>
                </c:pt>
                <c:pt idx="3634">
                  <c:v>8437.4130000000005</c:v>
                </c:pt>
                <c:pt idx="3635">
                  <c:v>8574.2479999999996</c:v>
                </c:pt>
                <c:pt idx="3636">
                  <c:v>9051.5380000000005</c:v>
                </c:pt>
                <c:pt idx="3637">
                  <c:v>9053.7710000000006</c:v>
                </c:pt>
                <c:pt idx="3638">
                  <c:v>8989.1690000000108</c:v>
                </c:pt>
                <c:pt idx="3639">
                  <c:v>8565.1230000000105</c:v>
                </c:pt>
                <c:pt idx="3640">
                  <c:v>8945.2440000000006</c:v>
                </c:pt>
                <c:pt idx="3641">
                  <c:v>9475.7279999999992</c:v>
                </c:pt>
                <c:pt idx="3642">
                  <c:v>9666.7430000000004</c:v>
                </c:pt>
                <c:pt idx="3643">
                  <c:v>9920.0609999999997</c:v>
                </c:pt>
                <c:pt idx="3644">
                  <c:v>9381.2170000000006</c:v>
                </c:pt>
                <c:pt idx="3645">
                  <c:v>9136.5160000000105</c:v>
                </c:pt>
                <c:pt idx="3646">
                  <c:v>8858.5869999999995</c:v>
                </c:pt>
                <c:pt idx="3647">
                  <c:v>7573.8563999999997</c:v>
                </c:pt>
                <c:pt idx="3648">
                  <c:v>7980.8994000000102</c:v>
                </c:pt>
                <c:pt idx="3649">
                  <c:v>7873.3687</c:v>
                </c:pt>
                <c:pt idx="3650">
                  <c:v>8096.7563</c:v>
                </c:pt>
                <c:pt idx="3651">
                  <c:v>7916.482</c:v>
                </c:pt>
                <c:pt idx="3652">
                  <c:v>8012.3450000000003</c:v>
                </c:pt>
                <c:pt idx="3653">
                  <c:v>7945.0215000000098</c:v>
                </c:pt>
                <c:pt idx="3654">
                  <c:v>8136.2426999999998</c:v>
                </c:pt>
                <c:pt idx="3655">
                  <c:v>8212.0069999999996</c:v>
                </c:pt>
                <c:pt idx="3656">
                  <c:v>8141.2030000000004</c:v>
                </c:pt>
                <c:pt idx="3657">
                  <c:v>9043.0789999999997</c:v>
                </c:pt>
                <c:pt idx="3658">
                  <c:v>8309.0640000000003</c:v>
                </c:pt>
                <c:pt idx="3659">
                  <c:v>8933.8520000000099</c:v>
                </c:pt>
                <c:pt idx="3660">
                  <c:v>8723.2929999999997</c:v>
                </c:pt>
                <c:pt idx="3661">
                  <c:v>8987.2909999999993</c:v>
                </c:pt>
                <c:pt idx="3662">
                  <c:v>8991.7440000000006</c:v>
                </c:pt>
                <c:pt idx="3663">
                  <c:v>8763.4250000000102</c:v>
                </c:pt>
                <c:pt idx="3664">
                  <c:v>9283.1949999999997</c:v>
                </c:pt>
                <c:pt idx="3665">
                  <c:v>9381.4120000000003</c:v>
                </c:pt>
                <c:pt idx="3666">
                  <c:v>8719.0840000000007</c:v>
                </c:pt>
                <c:pt idx="3667">
                  <c:v>8572.4380000000092</c:v>
                </c:pt>
                <c:pt idx="3668">
                  <c:v>8012.6885000000102</c:v>
                </c:pt>
                <c:pt idx="3669">
                  <c:v>8335.6299999999901</c:v>
                </c:pt>
                <c:pt idx="3670">
                  <c:v>8989.7270000000099</c:v>
                </c:pt>
                <c:pt idx="3671">
                  <c:v>7729.835</c:v>
                </c:pt>
                <c:pt idx="3672">
                  <c:v>7201.1606000000102</c:v>
                </c:pt>
                <c:pt idx="3673">
                  <c:v>8335.7090000000007</c:v>
                </c:pt>
                <c:pt idx="3674">
                  <c:v>8320.9500000000007</c:v>
                </c:pt>
                <c:pt idx="3675">
                  <c:v>8347.5320000000102</c:v>
                </c:pt>
                <c:pt idx="3676">
                  <c:v>8389.65</c:v>
                </c:pt>
                <c:pt idx="3677">
                  <c:v>8489.1390000000101</c:v>
                </c:pt>
                <c:pt idx="3678">
                  <c:v>8545.3880000000008</c:v>
                </c:pt>
                <c:pt idx="3679">
                  <c:v>8531.8050000000003</c:v>
                </c:pt>
                <c:pt idx="3680">
                  <c:v>8597.6050000000105</c:v>
                </c:pt>
                <c:pt idx="3681">
                  <c:v>9474.1720000000005</c:v>
                </c:pt>
                <c:pt idx="3682">
                  <c:v>8762.5100000000093</c:v>
                </c:pt>
                <c:pt idx="3683">
                  <c:v>8597.1860000000106</c:v>
                </c:pt>
                <c:pt idx="3684">
                  <c:v>9377.9159999999993</c:v>
                </c:pt>
                <c:pt idx="3685">
                  <c:v>8481.8770000000004</c:v>
                </c:pt>
                <c:pt idx="3686">
                  <c:v>8727.018</c:v>
                </c:pt>
                <c:pt idx="3687">
                  <c:v>8488.1209999999992</c:v>
                </c:pt>
                <c:pt idx="3688">
                  <c:v>8842.2290000000103</c:v>
                </c:pt>
                <c:pt idx="3689">
                  <c:v>9163.4079999999994</c:v>
                </c:pt>
                <c:pt idx="3690">
                  <c:v>9019.4369999999999</c:v>
                </c:pt>
                <c:pt idx="3691">
                  <c:v>8317.7960000000003</c:v>
                </c:pt>
                <c:pt idx="3692">
                  <c:v>8179.8440000000101</c:v>
                </c:pt>
                <c:pt idx="3693">
                  <c:v>8274.7520000000004</c:v>
                </c:pt>
                <c:pt idx="3694">
                  <c:v>7982.4369999999999</c:v>
                </c:pt>
                <c:pt idx="3695">
                  <c:v>9024.5069999999996</c:v>
                </c:pt>
                <c:pt idx="3696">
                  <c:v>8965.6029999999901</c:v>
                </c:pt>
                <c:pt idx="3697">
                  <c:v>8257.2549999999992</c:v>
                </c:pt>
                <c:pt idx="3698">
                  <c:v>8092.4575000000004</c:v>
                </c:pt>
                <c:pt idx="3699">
                  <c:v>8462.0509999999995</c:v>
                </c:pt>
                <c:pt idx="3700">
                  <c:v>8591.0149999999994</c:v>
                </c:pt>
                <c:pt idx="3701">
                  <c:v>8774.3040000000001</c:v>
                </c:pt>
                <c:pt idx="3702">
                  <c:v>7974.8850000000002</c:v>
                </c:pt>
                <c:pt idx="3703">
                  <c:v>7979.5204999999996</c:v>
                </c:pt>
                <c:pt idx="3704">
                  <c:v>7800.2339999999904</c:v>
                </c:pt>
                <c:pt idx="3705">
                  <c:v>9116.4869999999992</c:v>
                </c:pt>
                <c:pt idx="3706">
                  <c:v>8633.51</c:v>
                </c:pt>
                <c:pt idx="3707">
                  <c:v>9090.8410000000094</c:v>
                </c:pt>
                <c:pt idx="3708">
                  <c:v>8807.0280000000093</c:v>
                </c:pt>
                <c:pt idx="3709">
                  <c:v>8573.2705000000005</c:v>
                </c:pt>
                <c:pt idx="3710">
                  <c:v>8847.2549999999992</c:v>
                </c:pt>
                <c:pt idx="3711">
                  <c:v>9166.1890000000003</c:v>
                </c:pt>
                <c:pt idx="3712">
                  <c:v>8513.6730000000007</c:v>
                </c:pt>
                <c:pt idx="3713">
                  <c:v>9023.9490000000005</c:v>
                </c:pt>
                <c:pt idx="3714">
                  <c:v>8485.2610000000004</c:v>
                </c:pt>
                <c:pt idx="3715">
                  <c:v>8258.2619999999897</c:v>
                </c:pt>
                <c:pt idx="3716">
                  <c:v>8413.8210000000108</c:v>
                </c:pt>
                <c:pt idx="3717">
                  <c:v>8406.9220000000096</c:v>
                </c:pt>
                <c:pt idx="3718">
                  <c:v>7836.7103999999999</c:v>
                </c:pt>
                <c:pt idx="3719">
                  <c:v>7879.01</c:v>
                </c:pt>
                <c:pt idx="3720">
                  <c:v>7788.6050000000096</c:v>
                </c:pt>
                <c:pt idx="3721">
                  <c:v>7956.2983000000004</c:v>
                </c:pt>
                <c:pt idx="3722">
                  <c:v>7661.8010000000004</c:v>
                </c:pt>
                <c:pt idx="3723">
                  <c:v>7871.9160000000002</c:v>
                </c:pt>
                <c:pt idx="3724">
                  <c:v>7690.0967000000001</c:v>
                </c:pt>
                <c:pt idx="3725">
                  <c:v>7519.8403000000098</c:v>
                </c:pt>
                <c:pt idx="3726">
                  <c:v>8053.4110000000001</c:v>
                </c:pt>
                <c:pt idx="3727">
                  <c:v>7845.5775999999996</c:v>
                </c:pt>
                <c:pt idx="3728">
                  <c:v>7911.7803000000004</c:v>
                </c:pt>
                <c:pt idx="3729">
                  <c:v>8764.9710000000105</c:v>
                </c:pt>
                <c:pt idx="3730">
                  <c:v>8783.5720000000001</c:v>
                </c:pt>
                <c:pt idx="3731">
                  <c:v>8507.3210000000108</c:v>
                </c:pt>
                <c:pt idx="3732">
                  <c:v>8743.8109999999906</c:v>
                </c:pt>
                <c:pt idx="3733">
                  <c:v>9051.0570000000007</c:v>
                </c:pt>
                <c:pt idx="3734">
                  <c:v>9126.1929999999993</c:v>
                </c:pt>
                <c:pt idx="3735">
                  <c:v>8517.7630000000099</c:v>
                </c:pt>
                <c:pt idx="3736">
                  <c:v>9121.5190000000002</c:v>
                </c:pt>
                <c:pt idx="3737">
                  <c:v>9336.86</c:v>
                </c:pt>
                <c:pt idx="3738">
                  <c:v>9214.0679999999993</c:v>
                </c:pt>
                <c:pt idx="3739">
                  <c:v>9137.5830000000005</c:v>
                </c:pt>
                <c:pt idx="3740">
                  <c:v>9719.1830000000009</c:v>
                </c:pt>
                <c:pt idx="3741">
                  <c:v>9243.6859999999997</c:v>
                </c:pt>
                <c:pt idx="3742">
                  <c:v>9578.71000000001</c:v>
                </c:pt>
                <c:pt idx="3743">
                  <c:v>8592.598</c:v>
                </c:pt>
                <c:pt idx="3744">
                  <c:v>8247.2189999999991</c:v>
                </c:pt>
                <c:pt idx="3745">
                  <c:v>8311.5280000000002</c:v>
                </c:pt>
                <c:pt idx="3746">
                  <c:v>8056.384</c:v>
                </c:pt>
                <c:pt idx="3747">
                  <c:v>8470.3070000000007</c:v>
                </c:pt>
                <c:pt idx="3748">
                  <c:v>8016.7349999999997</c:v>
                </c:pt>
                <c:pt idx="3749">
                  <c:v>8318.5419999999995</c:v>
                </c:pt>
                <c:pt idx="3750">
                  <c:v>8476.4610000000102</c:v>
                </c:pt>
                <c:pt idx="3751">
                  <c:v>8850.6020000000008</c:v>
                </c:pt>
                <c:pt idx="3752">
                  <c:v>9257.3940000000002</c:v>
                </c:pt>
                <c:pt idx="3753">
                  <c:v>9642.5069999999996</c:v>
                </c:pt>
                <c:pt idx="3754">
                  <c:v>9808.6389999999992</c:v>
                </c:pt>
                <c:pt idx="3755">
                  <c:v>9133.6839999999993</c:v>
                </c:pt>
                <c:pt idx="3756">
                  <c:v>9839.8040000000092</c:v>
                </c:pt>
                <c:pt idx="3757">
                  <c:v>9590.0570000000007</c:v>
                </c:pt>
                <c:pt idx="3758">
                  <c:v>9018.8870000000006</c:v>
                </c:pt>
                <c:pt idx="3759">
                  <c:v>9275.7849999999999</c:v>
                </c:pt>
                <c:pt idx="3760">
                  <c:v>9376.4570000000003</c:v>
                </c:pt>
                <c:pt idx="3761">
                  <c:v>9887.3700000000008</c:v>
                </c:pt>
                <c:pt idx="3762">
                  <c:v>9917.6929999999993</c:v>
                </c:pt>
                <c:pt idx="3763">
                  <c:v>9903.2939999999999</c:v>
                </c:pt>
                <c:pt idx="3764">
                  <c:v>9621.1179999999895</c:v>
                </c:pt>
                <c:pt idx="3765">
                  <c:v>9278.70099999999</c:v>
                </c:pt>
                <c:pt idx="3766">
                  <c:v>9310.8960000000006</c:v>
                </c:pt>
                <c:pt idx="3767">
                  <c:v>9194.7279999999992</c:v>
                </c:pt>
                <c:pt idx="3768">
                  <c:v>9401.5669999999991</c:v>
                </c:pt>
                <c:pt idx="3769">
                  <c:v>8165.7236000000003</c:v>
                </c:pt>
                <c:pt idx="3770">
                  <c:v>7807.9966000000004</c:v>
                </c:pt>
                <c:pt idx="3771">
                  <c:v>8217.598</c:v>
                </c:pt>
                <c:pt idx="3772">
                  <c:v>8507.3369999999995</c:v>
                </c:pt>
                <c:pt idx="3773">
                  <c:v>8591.982</c:v>
                </c:pt>
                <c:pt idx="3774">
                  <c:v>8652.8979999999901</c:v>
                </c:pt>
                <c:pt idx="3775">
                  <c:v>8734.4740000000002</c:v>
                </c:pt>
                <c:pt idx="3776">
                  <c:v>8523.0820000000003</c:v>
                </c:pt>
                <c:pt idx="3777">
                  <c:v>9682.3209999999999</c:v>
                </c:pt>
                <c:pt idx="3778">
                  <c:v>9179.9920000000002</c:v>
                </c:pt>
                <c:pt idx="3779">
                  <c:v>9902.9410000000007</c:v>
                </c:pt>
                <c:pt idx="3780">
                  <c:v>9825.2479999999996</c:v>
                </c:pt>
                <c:pt idx="3781">
                  <c:v>9268.4640000000109</c:v>
                </c:pt>
                <c:pt idx="3782">
                  <c:v>9483.1689999999999</c:v>
                </c:pt>
                <c:pt idx="3783">
                  <c:v>8988.5159999999905</c:v>
                </c:pt>
                <c:pt idx="3784">
                  <c:v>9327.4179999999906</c:v>
                </c:pt>
                <c:pt idx="3785">
                  <c:v>9827.8009999999995</c:v>
                </c:pt>
                <c:pt idx="3786">
                  <c:v>9673.2489999999998</c:v>
                </c:pt>
                <c:pt idx="3787">
                  <c:v>9520.0910000000003</c:v>
                </c:pt>
                <c:pt idx="3788">
                  <c:v>9449.8680000000004</c:v>
                </c:pt>
                <c:pt idx="3789">
                  <c:v>9107.5159999999905</c:v>
                </c:pt>
                <c:pt idx="3790">
                  <c:v>8580.0349999999999</c:v>
                </c:pt>
                <c:pt idx="3791">
                  <c:v>8736.0859999999993</c:v>
                </c:pt>
                <c:pt idx="3792">
                  <c:v>8426.8040000000001</c:v>
                </c:pt>
                <c:pt idx="3793">
                  <c:v>8338.9339999999993</c:v>
                </c:pt>
                <c:pt idx="3794">
                  <c:v>7923.0140000000101</c:v>
                </c:pt>
                <c:pt idx="3795">
                  <c:v>8090.7183000000005</c:v>
                </c:pt>
                <c:pt idx="3796">
                  <c:v>7824.6025</c:v>
                </c:pt>
                <c:pt idx="3797">
                  <c:v>7893.5054</c:v>
                </c:pt>
                <c:pt idx="3798">
                  <c:v>8506.4800000000105</c:v>
                </c:pt>
                <c:pt idx="3799">
                  <c:v>7639.2820000000102</c:v>
                </c:pt>
                <c:pt idx="3800">
                  <c:v>7893.4460000000099</c:v>
                </c:pt>
                <c:pt idx="3801">
                  <c:v>8227.7300000000105</c:v>
                </c:pt>
                <c:pt idx="3802">
                  <c:v>8524.7309999999998</c:v>
                </c:pt>
                <c:pt idx="3803">
                  <c:v>8997.3770000000004</c:v>
                </c:pt>
                <c:pt idx="3804">
                  <c:v>9267.357</c:v>
                </c:pt>
                <c:pt idx="3805">
                  <c:v>9225.7200000000103</c:v>
                </c:pt>
                <c:pt idx="3806">
                  <c:v>9419.607</c:v>
                </c:pt>
                <c:pt idx="3807">
                  <c:v>9619.3719999999994</c:v>
                </c:pt>
                <c:pt idx="3808">
                  <c:v>9038.223</c:v>
                </c:pt>
                <c:pt idx="3809">
                  <c:v>9188.7580000000107</c:v>
                </c:pt>
                <c:pt idx="3810">
                  <c:v>9346.3950000000004</c:v>
                </c:pt>
                <c:pt idx="3811">
                  <c:v>9993.1110000000099</c:v>
                </c:pt>
                <c:pt idx="3812">
                  <c:v>9282.9359999999997</c:v>
                </c:pt>
                <c:pt idx="3813">
                  <c:v>9194.7109999999993</c:v>
                </c:pt>
                <c:pt idx="3814">
                  <c:v>9227.3450000000103</c:v>
                </c:pt>
                <c:pt idx="3815">
                  <c:v>9335.2610000000004</c:v>
                </c:pt>
                <c:pt idx="3816">
                  <c:v>8704.5239999999994</c:v>
                </c:pt>
                <c:pt idx="3817">
                  <c:v>8346.5600000000104</c:v>
                </c:pt>
                <c:pt idx="3818">
                  <c:v>8662.6209999999992</c:v>
                </c:pt>
                <c:pt idx="3819">
                  <c:v>8413.3620000000101</c:v>
                </c:pt>
                <c:pt idx="3820">
                  <c:v>8397.2569999999996</c:v>
                </c:pt>
                <c:pt idx="3821">
                  <c:v>8151.0604999999896</c:v>
                </c:pt>
                <c:pt idx="3822">
                  <c:v>8667.9069999999992</c:v>
                </c:pt>
                <c:pt idx="3823">
                  <c:v>8579.6650000000009</c:v>
                </c:pt>
                <c:pt idx="3824">
                  <c:v>8305.2559999999994</c:v>
                </c:pt>
                <c:pt idx="3825">
                  <c:v>8894.2340000000004</c:v>
                </c:pt>
                <c:pt idx="3826">
                  <c:v>9316.375</c:v>
                </c:pt>
                <c:pt idx="3827">
                  <c:v>9686.2150000000001</c:v>
                </c:pt>
                <c:pt idx="3828">
                  <c:v>9395.0419999999995</c:v>
                </c:pt>
                <c:pt idx="3829">
                  <c:v>9597.8719999999903</c:v>
                </c:pt>
                <c:pt idx="3830">
                  <c:v>9400.1290000000008</c:v>
                </c:pt>
                <c:pt idx="3831">
                  <c:v>9404.3240000000005</c:v>
                </c:pt>
                <c:pt idx="3832">
                  <c:v>9599.7189999999991</c:v>
                </c:pt>
                <c:pt idx="3833">
                  <c:v>9099.2929999999997</c:v>
                </c:pt>
                <c:pt idx="3834">
                  <c:v>9363.6730000000007</c:v>
                </c:pt>
                <c:pt idx="3835">
                  <c:v>9600.7820000000102</c:v>
                </c:pt>
                <c:pt idx="3836">
                  <c:v>9635.5589999999993</c:v>
                </c:pt>
                <c:pt idx="3837">
                  <c:v>9839.1440000000002</c:v>
                </c:pt>
                <c:pt idx="3838">
                  <c:v>9656.6890000000003</c:v>
                </c:pt>
                <c:pt idx="3839">
                  <c:v>8862.15</c:v>
                </c:pt>
                <c:pt idx="3840">
                  <c:v>8080.9629999999997</c:v>
                </c:pt>
                <c:pt idx="3841">
                  <c:v>8244.6049999999996</c:v>
                </c:pt>
                <c:pt idx="3842">
                  <c:v>8454.2950000000001</c:v>
                </c:pt>
                <c:pt idx="3843">
                  <c:v>8502.0450000000001</c:v>
                </c:pt>
                <c:pt idx="3844">
                  <c:v>8469.1930000000102</c:v>
                </c:pt>
                <c:pt idx="3845">
                  <c:v>8419.4830000000002</c:v>
                </c:pt>
                <c:pt idx="3846">
                  <c:v>8827.8340000000098</c:v>
                </c:pt>
                <c:pt idx="3847">
                  <c:v>8613.8130000000001</c:v>
                </c:pt>
                <c:pt idx="3848">
                  <c:v>8543.9519999999993</c:v>
                </c:pt>
                <c:pt idx="3849">
                  <c:v>8762.9629999999906</c:v>
                </c:pt>
                <c:pt idx="3850">
                  <c:v>10308.584999999999</c:v>
                </c:pt>
                <c:pt idx="3851">
                  <c:v>10147.537</c:v>
                </c:pt>
                <c:pt idx="3852">
                  <c:v>11010.764999999999</c:v>
                </c:pt>
                <c:pt idx="3853">
                  <c:v>10729.355</c:v>
                </c:pt>
                <c:pt idx="3854">
                  <c:v>10731.299000000001</c:v>
                </c:pt>
                <c:pt idx="3855">
                  <c:v>10290.906000000001</c:v>
                </c:pt>
                <c:pt idx="3856">
                  <c:v>10151.761</c:v>
                </c:pt>
                <c:pt idx="3857">
                  <c:v>10709.729499999999</c:v>
                </c:pt>
                <c:pt idx="3858">
                  <c:v>10249.088</c:v>
                </c:pt>
                <c:pt idx="3859">
                  <c:v>10523.507</c:v>
                </c:pt>
                <c:pt idx="3860">
                  <c:v>9266.0080000000107</c:v>
                </c:pt>
                <c:pt idx="3861">
                  <c:v>9144.5820000000003</c:v>
                </c:pt>
                <c:pt idx="3862">
                  <c:v>9081.7800000000097</c:v>
                </c:pt>
                <c:pt idx="3863">
                  <c:v>8344.4429999999993</c:v>
                </c:pt>
                <c:pt idx="3864">
                  <c:v>9165.3289999999997</c:v>
                </c:pt>
                <c:pt idx="3865">
                  <c:v>8539.2990000000009</c:v>
                </c:pt>
                <c:pt idx="3866">
                  <c:v>8480.0159999999996</c:v>
                </c:pt>
                <c:pt idx="3867">
                  <c:v>8602.6309999999994</c:v>
                </c:pt>
                <c:pt idx="3868">
                  <c:v>8737.3860000000004</c:v>
                </c:pt>
                <c:pt idx="3869">
                  <c:v>8599.2209999999995</c:v>
                </c:pt>
                <c:pt idx="3870">
                  <c:v>9062.0440000000108</c:v>
                </c:pt>
                <c:pt idx="3871">
                  <c:v>8638.1830000000009</c:v>
                </c:pt>
                <c:pt idx="3872">
                  <c:v>7778.0146000000004</c:v>
                </c:pt>
                <c:pt idx="3873">
                  <c:v>9724.6790000000001</c:v>
                </c:pt>
                <c:pt idx="3874">
                  <c:v>10401.89</c:v>
                </c:pt>
                <c:pt idx="3875">
                  <c:v>10978.652</c:v>
                </c:pt>
                <c:pt idx="3876">
                  <c:v>12294.254000000001</c:v>
                </c:pt>
                <c:pt idx="3877">
                  <c:v>11868.789000000001</c:v>
                </c:pt>
                <c:pt idx="3878">
                  <c:v>11294.391</c:v>
                </c:pt>
                <c:pt idx="3879">
                  <c:v>10376.237999999999</c:v>
                </c:pt>
                <c:pt idx="3880">
                  <c:v>10051.772999999999</c:v>
                </c:pt>
                <c:pt idx="3881">
                  <c:v>11132.287</c:v>
                </c:pt>
                <c:pt idx="3882">
                  <c:v>10468.43</c:v>
                </c:pt>
                <c:pt idx="3883">
                  <c:v>10383.593999999999</c:v>
                </c:pt>
                <c:pt idx="3884">
                  <c:v>8628.8359999999993</c:v>
                </c:pt>
                <c:pt idx="3885">
                  <c:v>9163.1455000000005</c:v>
                </c:pt>
                <c:pt idx="3886">
                  <c:v>9515.4789999999994</c:v>
                </c:pt>
                <c:pt idx="3887">
                  <c:v>8717.9210000000094</c:v>
                </c:pt>
                <c:pt idx="3888">
                  <c:v>8603.3459999999995</c:v>
                </c:pt>
                <c:pt idx="3889">
                  <c:v>7809.1235000000097</c:v>
                </c:pt>
                <c:pt idx="3890">
                  <c:v>8008.9785000000002</c:v>
                </c:pt>
                <c:pt idx="3891">
                  <c:v>8223.5529999999999</c:v>
                </c:pt>
                <c:pt idx="3892">
                  <c:v>8141.5155999999997</c:v>
                </c:pt>
                <c:pt idx="3893">
                  <c:v>8090.0770000000002</c:v>
                </c:pt>
                <c:pt idx="3894">
                  <c:v>8384.9359999999997</c:v>
                </c:pt>
                <c:pt idx="3895">
                  <c:v>8152.2539999999999</c:v>
                </c:pt>
                <c:pt idx="3896">
                  <c:v>9460.3880000000008</c:v>
                </c:pt>
                <c:pt idx="3897">
                  <c:v>8474.1875</c:v>
                </c:pt>
                <c:pt idx="3898">
                  <c:v>10727.611000000001</c:v>
                </c:pt>
                <c:pt idx="3899">
                  <c:v>10713.395</c:v>
                </c:pt>
                <c:pt idx="3900">
                  <c:v>10293.210999999999</c:v>
                </c:pt>
                <c:pt idx="3901">
                  <c:v>9633.6659999999993</c:v>
                </c:pt>
                <c:pt idx="3902">
                  <c:v>9764.7029999999995</c:v>
                </c:pt>
                <c:pt idx="3903">
                  <c:v>9627.2719999999899</c:v>
                </c:pt>
                <c:pt idx="3904">
                  <c:v>10114.661</c:v>
                </c:pt>
                <c:pt idx="3905">
                  <c:v>10409.094999999999</c:v>
                </c:pt>
                <c:pt idx="3906">
                  <c:v>10291.743</c:v>
                </c:pt>
                <c:pt idx="3907">
                  <c:v>10293.867</c:v>
                </c:pt>
                <c:pt idx="3908">
                  <c:v>9327.2890000000007</c:v>
                </c:pt>
                <c:pt idx="3909">
                  <c:v>9593.5229999999992</c:v>
                </c:pt>
                <c:pt idx="3910">
                  <c:v>9239.7049999999999</c:v>
                </c:pt>
                <c:pt idx="3911">
                  <c:v>8940.4030000000002</c:v>
                </c:pt>
                <c:pt idx="3912">
                  <c:v>8516.9169999999995</c:v>
                </c:pt>
                <c:pt idx="3913">
                  <c:v>7578.6304</c:v>
                </c:pt>
                <c:pt idx="3914">
                  <c:v>7604.5664000000097</c:v>
                </c:pt>
                <c:pt idx="3915">
                  <c:v>8111.7353999999996</c:v>
                </c:pt>
                <c:pt idx="3916">
                  <c:v>8256.5660000000007</c:v>
                </c:pt>
                <c:pt idx="3917">
                  <c:v>8220.8729999999905</c:v>
                </c:pt>
                <c:pt idx="3918">
                  <c:v>8752.3520000000008</c:v>
                </c:pt>
                <c:pt idx="3919">
                  <c:v>8004.4099999999899</c:v>
                </c:pt>
                <c:pt idx="3920">
                  <c:v>7970.3374000000003</c:v>
                </c:pt>
                <c:pt idx="3921">
                  <c:v>8798.3130000000092</c:v>
                </c:pt>
                <c:pt idx="3922">
                  <c:v>10139.762000000001</c:v>
                </c:pt>
                <c:pt idx="3923">
                  <c:v>9573.4930000000004</c:v>
                </c:pt>
                <c:pt idx="3924">
                  <c:v>10021.86</c:v>
                </c:pt>
                <c:pt idx="3925">
                  <c:v>8851.4779999999901</c:v>
                </c:pt>
                <c:pt idx="3926">
                  <c:v>8905.7749999999905</c:v>
                </c:pt>
                <c:pt idx="3927">
                  <c:v>8608.0360000000001</c:v>
                </c:pt>
                <c:pt idx="3928">
                  <c:v>9268.7540000000099</c:v>
                </c:pt>
                <c:pt idx="3929">
                  <c:v>9785.5580000000009</c:v>
                </c:pt>
                <c:pt idx="3930">
                  <c:v>9390.43299999999</c:v>
                </c:pt>
                <c:pt idx="3931">
                  <c:v>10633.458000000001</c:v>
                </c:pt>
                <c:pt idx="3932">
                  <c:v>9244.6029999999992</c:v>
                </c:pt>
                <c:pt idx="3933">
                  <c:v>8856.4870000000101</c:v>
                </c:pt>
                <c:pt idx="3934">
                  <c:v>8781.6290000000008</c:v>
                </c:pt>
                <c:pt idx="3935">
                  <c:v>8701.2189999999991</c:v>
                </c:pt>
                <c:pt idx="3936">
                  <c:v>8598.8490000000002</c:v>
                </c:pt>
                <c:pt idx="3937">
                  <c:v>8421.5229999999992</c:v>
                </c:pt>
                <c:pt idx="3938">
                  <c:v>8220.607</c:v>
                </c:pt>
                <c:pt idx="3939">
                  <c:v>8318.6430000000091</c:v>
                </c:pt>
                <c:pt idx="3940">
                  <c:v>8292.2150000000092</c:v>
                </c:pt>
                <c:pt idx="3941">
                  <c:v>8185.5410000000002</c:v>
                </c:pt>
                <c:pt idx="3942">
                  <c:v>8766.7080000000005</c:v>
                </c:pt>
                <c:pt idx="3943">
                  <c:v>9311.7240000000002</c:v>
                </c:pt>
                <c:pt idx="3944">
                  <c:v>8351.2719999999899</c:v>
                </c:pt>
                <c:pt idx="3945">
                  <c:v>9345.4570000000003</c:v>
                </c:pt>
                <c:pt idx="3946">
                  <c:v>9081.8299999999908</c:v>
                </c:pt>
                <c:pt idx="3947">
                  <c:v>8338.8880000000099</c:v>
                </c:pt>
                <c:pt idx="3948">
                  <c:v>9483.1149999999998</c:v>
                </c:pt>
                <c:pt idx="3949">
                  <c:v>7983.0230000000001</c:v>
                </c:pt>
                <c:pt idx="3950">
                  <c:v>8988.6450000000004</c:v>
                </c:pt>
                <c:pt idx="3951">
                  <c:v>9289.7579999999998</c:v>
                </c:pt>
                <c:pt idx="3952">
                  <c:v>10252.697</c:v>
                </c:pt>
                <c:pt idx="3953">
                  <c:v>10095.992</c:v>
                </c:pt>
                <c:pt idx="3954">
                  <c:v>8786.7489999999907</c:v>
                </c:pt>
                <c:pt idx="3955">
                  <c:v>9575.3829999999998</c:v>
                </c:pt>
                <c:pt idx="3956">
                  <c:v>9397.5429999999997</c:v>
                </c:pt>
                <c:pt idx="3957">
                  <c:v>8890.8649999999998</c:v>
                </c:pt>
                <c:pt idx="3958">
                  <c:v>8329.9860000000008</c:v>
                </c:pt>
                <c:pt idx="3959">
                  <c:v>8420.4810000000107</c:v>
                </c:pt>
                <c:pt idx="3960">
                  <c:v>7586.0527000000102</c:v>
                </c:pt>
                <c:pt idx="3961">
                  <c:v>8122.2790000000005</c:v>
                </c:pt>
                <c:pt idx="3962">
                  <c:v>8365.1930000000102</c:v>
                </c:pt>
                <c:pt idx="3963">
                  <c:v>8269.0540000000001</c:v>
                </c:pt>
                <c:pt idx="3964">
                  <c:v>8252.1280000000006</c:v>
                </c:pt>
                <c:pt idx="3965">
                  <c:v>8710.3050000000003</c:v>
                </c:pt>
                <c:pt idx="3966">
                  <c:v>8511.6270000000095</c:v>
                </c:pt>
                <c:pt idx="3967">
                  <c:v>8172.0015000000003</c:v>
                </c:pt>
                <c:pt idx="3968">
                  <c:v>8471.9259999999904</c:v>
                </c:pt>
                <c:pt idx="3969">
                  <c:v>8294.8989999999903</c:v>
                </c:pt>
                <c:pt idx="3970">
                  <c:v>9502.3639999999905</c:v>
                </c:pt>
                <c:pt idx="3971">
                  <c:v>9768.39</c:v>
                </c:pt>
                <c:pt idx="3972">
                  <c:v>9540.6380000000008</c:v>
                </c:pt>
                <c:pt idx="3973">
                  <c:v>8733.5300000000007</c:v>
                </c:pt>
                <c:pt idx="3974">
                  <c:v>8897.7705000000005</c:v>
                </c:pt>
                <c:pt idx="3975">
                  <c:v>7976.8230000000003</c:v>
                </c:pt>
                <c:pt idx="3976">
                  <c:v>8277.1790000000001</c:v>
                </c:pt>
                <c:pt idx="3977">
                  <c:v>10066.416999999999</c:v>
                </c:pt>
                <c:pt idx="3978">
                  <c:v>9788.1769999999997</c:v>
                </c:pt>
                <c:pt idx="3979">
                  <c:v>9008.241</c:v>
                </c:pt>
                <c:pt idx="3980">
                  <c:v>9448.5319999999992</c:v>
                </c:pt>
                <c:pt idx="3981">
                  <c:v>9561.2120000000104</c:v>
                </c:pt>
                <c:pt idx="3982">
                  <c:v>8968.2379999999994</c:v>
                </c:pt>
                <c:pt idx="3983">
                  <c:v>9606.0599999999904</c:v>
                </c:pt>
                <c:pt idx="3984">
                  <c:v>8608.3109999999997</c:v>
                </c:pt>
                <c:pt idx="3985">
                  <c:v>7660.4660000000003</c:v>
                </c:pt>
                <c:pt idx="3986">
                  <c:v>8023.53</c:v>
                </c:pt>
                <c:pt idx="3987">
                  <c:v>7927.6080000000002</c:v>
                </c:pt>
                <c:pt idx="3988">
                  <c:v>7858.5786000000098</c:v>
                </c:pt>
                <c:pt idx="3989">
                  <c:v>7261.9719999999998</c:v>
                </c:pt>
                <c:pt idx="3990">
                  <c:v>7735.4844000000103</c:v>
                </c:pt>
                <c:pt idx="3991">
                  <c:v>7573.7173000000003</c:v>
                </c:pt>
                <c:pt idx="3992">
                  <c:v>8933.5360000000001</c:v>
                </c:pt>
                <c:pt idx="3993">
                  <c:v>9403.732</c:v>
                </c:pt>
                <c:pt idx="3994">
                  <c:v>10132.082</c:v>
                </c:pt>
                <c:pt idx="3995">
                  <c:v>9796.2209999999995</c:v>
                </c:pt>
                <c:pt idx="3996">
                  <c:v>9373.777</c:v>
                </c:pt>
                <c:pt idx="3997">
                  <c:v>9702.4159999999993</c:v>
                </c:pt>
                <c:pt idx="3998">
                  <c:v>11056.602000000001</c:v>
                </c:pt>
                <c:pt idx="3999">
                  <c:v>10019.02</c:v>
                </c:pt>
                <c:pt idx="4000">
                  <c:v>9717.7510000000002</c:v>
                </c:pt>
                <c:pt idx="4001">
                  <c:v>10674.947</c:v>
                </c:pt>
                <c:pt idx="4002">
                  <c:v>10318.091</c:v>
                </c:pt>
                <c:pt idx="4003">
                  <c:v>10584.611000000001</c:v>
                </c:pt>
                <c:pt idx="4004">
                  <c:v>9375.0640000000003</c:v>
                </c:pt>
                <c:pt idx="4005">
                  <c:v>10332.892</c:v>
                </c:pt>
                <c:pt idx="4006">
                  <c:v>9430.9410000000098</c:v>
                </c:pt>
                <c:pt idx="4007">
                  <c:v>8796.0190000000002</c:v>
                </c:pt>
                <c:pt idx="4008">
                  <c:v>8880.107</c:v>
                </c:pt>
                <c:pt idx="4009">
                  <c:v>8825.1380000000008</c:v>
                </c:pt>
                <c:pt idx="4010">
                  <c:v>8255.1410000000105</c:v>
                </c:pt>
                <c:pt idx="4011">
                  <c:v>8520.4410000000007</c:v>
                </c:pt>
                <c:pt idx="4012">
                  <c:v>8124.9690000000001</c:v>
                </c:pt>
                <c:pt idx="4013">
                  <c:v>8242.0280000000093</c:v>
                </c:pt>
                <c:pt idx="4014">
                  <c:v>8539.7870000000003</c:v>
                </c:pt>
                <c:pt idx="4015">
                  <c:v>9011.1139999999996</c:v>
                </c:pt>
                <c:pt idx="4016">
                  <c:v>8824.3545000000104</c:v>
                </c:pt>
                <c:pt idx="4017">
                  <c:v>9722.3610000000099</c:v>
                </c:pt>
                <c:pt idx="4018">
                  <c:v>10411.914000000001</c:v>
                </c:pt>
                <c:pt idx="4019">
                  <c:v>10357.652</c:v>
                </c:pt>
                <c:pt idx="4020">
                  <c:v>10183.266</c:v>
                </c:pt>
                <c:pt idx="4021">
                  <c:v>10668.994000000001</c:v>
                </c:pt>
                <c:pt idx="4022">
                  <c:v>10295.141</c:v>
                </c:pt>
                <c:pt idx="4023">
                  <c:v>10291.316999999999</c:v>
                </c:pt>
                <c:pt idx="4024">
                  <c:v>10201.981</c:v>
                </c:pt>
                <c:pt idx="4025">
                  <c:v>10014.638999999999</c:v>
                </c:pt>
                <c:pt idx="4026">
                  <c:v>9913.6450000000004</c:v>
                </c:pt>
                <c:pt idx="4027">
                  <c:v>10325.279</c:v>
                </c:pt>
                <c:pt idx="4028">
                  <c:v>9104.6759999999995</c:v>
                </c:pt>
                <c:pt idx="4029">
                  <c:v>8991.2500000000091</c:v>
                </c:pt>
                <c:pt idx="4030">
                  <c:v>8870.9719999999998</c:v>
                </c:pt>
                <c:pt idx="4031">
                  <c:v>8065.6589999999997</c:v>
                </c:pt>
                <c:pt idx="4032">
                  <c:v>8158.0435000000098</c:v>
                </c:pt>
                <c:pt idx="4033">
                  <c:v>8519.5529999999908</c:v>
                </c:pt>
                <c:pt idx="4034">
                  <c:v>8044.482</c:v>
                </c:pt>
                <c:pt idx="4035">
                  <c:v>7967.9350000000004</c:v>
                </c:pt>
                <c:pt idx="4036">
                  <c:v>8039.6009999999997</c:v>
                </c:pt>
                <c:pt idx="4037">
                  <c:v>8167.9690000000001</c:v>
                </c:pt>
                <c:pt idx="4038">
                  <c:v>8935.3160000000007</c:v>
                </c:pt>
                <c:pt idx="4039">
                  <c:v>9177.4375</c:v>
                </c:pt>
                <c:pt idx="4040">
                  <c:v>8409.3180000000102</c:v>
                </c:pt>
                <c:pt idx="4041">
                  <c:v>8430.9840000000004</c:v>
                </c:pt>
                <c:pt idx="4042">
                  <c:v>9296.6749999999993</c:v>
                </c:pt>
                <c:pt idx="4043">
                  <c:v>10017.534</c:v>
                </c:pt>
                <c:pt idx="4044">
                  <c:v>9838.6880000000001</c:v>
                </c:pt>
                <c:pt idx="4045">
                  <c:v>9614.6640000000007</c:v>
                </c:pt>
                <c:pt idx="4046">
                  <c:v>10277.915000000001</c:v>
                </c:pt>
                <c:pt idx="4047">
                  <c:v>10105.101000000001</c:v>
                </c:pt>
                <c:pt idx="4048">
                  <c:v>10618.092000000001</c:v>
                </c:pt>
                <c:pt idx="4049">
                  <c:v>11190.525</c:v>
                </c:pt>
                <c:pt idx="4050">
                  <c:v>9997.8819999999996</c:v>
                </c:pt>
                <c:pt idx="4051">
                  <c:v>9841.8469999999998</c:v>
                </c:pt>
                <c:pt idx="4052">
                  <c:v>9001.9520000000102</c:v>
                </c:pt>
                <c:pt idx="4053">
                  <c:v>8886.7039999999997</c:v>
                </c:pt>
                <c:pt idx="4054">
                  <c:v>7841.7280000000101</c:v>
                </c:pt>
                <c:pt idx="4055">
                  <c:v>8864.3490000000002</c:v>
                </c:pt>
                <c:pt idx="4056">
                  <c:v>8722.8060000000005</c:v>
                </c:pt>
                <c:pt idx="4057">
                  <c:v>8660.4369999999999</c:v>
                </c:pt>
                <c:pt idx="4058">
                  <c:v>8559.1720000000005</c:v>
                </c:pt>
                <c:pt idx="4059">
                  <c:v>8715.6120000000101</c:v>
                </c:pt>
                <c:pt idx="4060">
                  <c:v>8581.2929999999997</c:v>
                </c:pt>
                <c:pt idx="4061">
                  <c:v>8529.6479999999992</c:v>
                </c:pt>
                <c:pt idx="4062">
                  <c:v>9160.8799999999992</c:v>
                </c:pt>
                <c:pt idx="4063">
                  <c:v>9130.4069999999992</c:v>
                </c:pt>
                <c:pt idx="4064">
                  <c:v>9714.2080000000005</c:v>
                </c:pt>
                <c:pt idx="4065">
                  <c:v>9898.1650000000009</c:v>
                </c:pt>
                <c:pt idx="4066">
                  <c:v>9448.66</c:v>
                </c:pt>
                <c:pt idx="4067">
                  <c:v>9487.4</c:v>
                </c:pt>
                <c:pt idx="4068">
                  <c:v>9150.7849999999999</c:v>
                </c:pt>
                <c:pt idx="4069">
                  <c:v>9151.6370000000006</c:v>
                </c:pt>
                <c:pt idx="4070">
                  <c:v>8393.5840000000007</c:v>
                </c:pt>
                <c:pt idx="4071">
                  <c:v>9171.4060000000009</c:v>
                </c:pt>
                <c:pt idx="4072">
                  <c:v>9435.0210000000006</c:v>
                </c:pt>
                <c:pt idx="4073">
                  <c:v>9409.0679999999993</c:v>
                </c:pt>
                <c:pt idx="4074">
                  <c:v>9794.3349999999991</c:v>
                </c:pt>
                <c:pt idx="4075">
                  <c:v>10103.741</c:v>
                </c:pt>
                <c:pt idx="4076">
                  <c:v>10177.915999999999</c:v>
                </c:pt>
                <c:pt idx="4077">
                  <c:v>9418.884</c:v>
                </c:pt>
                <c:pt idx="4078">
                  <c:v>9297.7099999999991</c:v>
                </c:pt>
                <c:pt idx="4079">
                  <c:v>9018.5030000000006</c:v>
                </c:pt>
                <c:pt idx="4080">
                  <c:v>7944.0839999999998</c:v>
                </c:pt>
                <c:pt idx="4081">
                  <c:v>8537.0110000000004</c:v>
                </c:pt>
                <c:pt idx="4082">
                  <c:v>8451.7180000000099</c:v>
                </c:pt>
                <c:pt idx="4083">
                  <c:v>8513.9750000000004</c:v>
                </c:pt>
                <c:pt idx="4084">
                  <c:v>8650.3560000000107</c:v>
                </c:pt>
                <c:pt idx="4085">
                  <c:v>8705.81700000001</c:v>
                </c:pt>
                <c:pt idx="4086">
                  <c:v>9056.3819999999996</c:v>
                </c:pt>
                <c:pt idx="4087">
                  <c:v>9137.6560000000009</c:v>
                </c:pt>
                <c:pt idx="4088">
                  <c:v>9274.7049999999999</c:v>
                </c:pt>
                <c:pt idx="4089">
                  <c:v>9754.3709999999992</c:v>
                </c:pt>
                <c:pt idx="4090">
                  <c:v>9576.9089999999906</c:v>
                </c:pt>
                <c:pt idx="4091">
                  <c:v>9967.3760000000002</c:v>
                </c:pt>
                <c:pt idx="4092">
                  <c:v>10430.625</c:v>
                </c:pt>
                <c:pt idx="4093">
                  <c:v>9241.3850000000002</c:v>
                </c:pt>
                <c:pt idx="4094">
                  <c:v>9898.1910000000007</c:v>
                </c:pt>
                <c:pt idx="4095">
                  <c:v>10089.562</c:v>
                </c:pt>
                <c:pt idx="4096">
                  <c:v>9921.8960000000006</c:v>
                </c:pt>
                <c:pt idx="4097">
                  <c:v>9941.9159999999993</c:v>
                </c:pt>
                <c:pt idx="4098">
                  <c:v>9523.3930000000091</c:v>
                </c:pt>
                <c:pt idx="4099">
                  <c:v>10498.439</c:v>
                </c:pt>
                <c:pt idx="4100">
                  <c:v>9550.4450000000106</c:v>
                </c:pt>
                <c:pt idx="4101">
                  <c:v>9231.6110000000008</c:v>
                </c:pt>
                <c:pt idx="4102">
                  <c:v>9568.0830000000005</c:v>
                </c:pt>
                <c:pt idx="4103">
                  <c:v>8016.9260000000004</c:v>
                </c:pt>
                <c:pt idx="4104">
                  <c:v>7771.2079999999996</c:v>
                </c:pt>
                <c:pt idx="4105">
                  <c:v>7839.7665999999999</c:v>
                </c:pt>
                <c:pt idx="4106">
                  <c:v>7352.2139999999999</c:v>
                </c:pt>
                <c:pt idx="4107">
                  <c:v>7773.4309999999996</c:v>
                </c:pt>
                <c:pt idx="4108">
                  <c:v>7408.3890000000001</c:v>
                </c:pt>
                <c:pt idx="4109">
                  <c:v>7775.8450000000003</c:v>
                </c:pt>
                <c:pt idx="4110">
                  <c:v>8081.7016999999996</c:v>
                </c:pt>
                <c:pt idx="4111">
                  <c:v>6871.4089999999997</c:v>
                </c:pt>
                <c:pt idx="4112">
                  <c:v>8681.32</c:v>
                </c:pt>
                <c:pt idx="4113">
                  <c:v>8262.5660000000098</c:v>
                </c:pt>
                <c:pt idx="4114">
                  <c:v>8857.3870000000006</c:v>
                </c:pt>
                <c:pt idx="4115">
                  <c:v>9857.473</c:v>
                </c:pt>
                <c:pt idx="4116">
                  <c:v>9488.5020000000095</c:v>
                </c:pt>
                <c:pt idx="4117">
                  <c:v>9829.8359999999902</c:v>
                </c:pt>
                <c:pt idx="4118">
                  <c:v>10363.915000000001</c:v>
                </c:pt>
                <c:pt idx="4119">
                  <c:v>9909.7170000000006</c:v>
                </c:pt>
                <c:pt idx="4120">
                  <c:v>10389.594999999999</c:v>
                </c:pt>
                <c:pt idx="4121">
                  <c:v>10951.231</c:v>
                </c:pt>
                <c:pt idx="4122">
                  <c:v>11849.973</c:v>
                </c:pt>
                <c:pt idx="4123">
                  <c:v>10215.763999999999</c:v>
                </c:pt>
                <c:pt idx="4124">
                  <c:v>9721.0560000000005</c:v>
                </c:pt>
                <c:pt idx="4125">
                  <c:v>10320.704</c:v>
                </c:pt>
                <c:pt idx="4126">
                  <c:v>9648.0869999999995</c:v>
                </c:pt>
                <c:pt idx="4127">
                  <c:v>10944.38</c:v>
                </c:pt>
                <c:pt idx="4128">
                  <c:v>9894.9490000000005</c:v>
                </c:pt>
                <c:pt idx="4129">
                  <c:v>9204.7849999999999</c:v>
                </c:pt>
                <c:pt idx="4130">
                  <c:v>9297.6260000000002</c:v>
                </c:pt>
                <c:pt idx="4131">
                  <c:v>9664.6730000000007</c:v>
                </c:pt>
                <c:pt idx="4132">
                  <c:v>9368.6849999999995</c:v>
                </c:pt>
                <c:pt idx="4133">
                  <c:v>8984.3629999999994</c:v>
                </c:pt>
                <c:pt idx="4134">
                  <c:v>8823.0169999999998</c:v>
                </c:pt>
                <c:pt idx="4135">
                  <c:v>9774.7860000000001</c:v>
                </c:pt>
                <c:pt idx="4136">
                  <c:v>10339.620000000001</c:v>
                </c:pt>
                <c:pt idx="4137">
                  <c:v>10717.784</c:v>
                </c:pt>
                <c:pt idx="4138">
                  <c:v>10859.955</c:v>
                </c:pt>
                <c:pt idx="4139">
                  <c:v>11497.909</c:v>
                </c:pt>
                <c:pt idx="4140">
                  <c:v>11334.227000000001</c:v>
                </c:pt>
                <c:pt idx="4141">
                  <c:v>10633.923000000001</c:v>
                </c:pt>
                <c:pt idx="4142">
                  <c:v>11709.47</c:v>
                </c:pt>
                <c:pt idx="4143">
                  <c:v>11993.726000000001</c:v>
                </c:pt>
                <c:pt idx="4144">
                  <c:v>10553.213</c:v>
                </c:pt>
                <c:pt idx="4145">
                  <c:v>11212.304</c:v>
                </c:pt>
                <c:pt idx="4146">
                  <c:v>11487.565000000001</c:v>
                </c:pt>
                <c:pt idx="4147">
                  <c:v>10345.315000000001</c:v>
                </c:pt>
                <c:pt idx="4148">
                  <c:v>9253.4500000000098</c:v>
                </c:pt>
                <c:pt idx="4149">
                  <c:v>9322.4189999999999</c:v>
                </c:pt>
                <c:pt idx="4150">
                  <c:v>9644.4879999999994</c:v>
                </c:pt>
                <c:pt idx="4151">
                  <c:v>9789.4249999999902</c:v>
                </c:pt>
                <c:pt idx="4152">
                  <c:v>10276.445</c:v>
                </c:pt>
                <c:pt idx="4153">
                  <c:v>9930.3130000000001</c:v>
                </c:pt>
                <c:pt idx="4154">
                  <c:v>9252.7950000000092</c:v>
                </c:pt>
                <c:pt idx="4155">
                  <c:v>9066.8629999999994</c:v>
                </c:pt>
                <c:pt idx="4156">
                  <c:v>8658.4000000000106</c:v>
                </c:pt>
                <c:pt idx="4157">
                  <c:v>8860.1260000000002</c:v>
                </c:pt>
                <c:pt idx="4158">
                  <c:v>9359.5080000000107</c:v>
                </c:pt>
                <c:pt idx="4159">
                  <c:v>9375.3544999999995</c:v>
                </c:pt>
                <c:pt idx="4160">
                  <c:v>10253.085999999999</c:v>
                </c:pt>
                <c:pt idx="4161">
                  <c:v>10419.9</c:v>
                </c:pt>
                <c:pt idx="4162">
                  <c:v>10329.475</c:v>
                </c:pt>
                <c:pt idx="4163">
                  <c:v>10167.183999999999</c:v>
                </c:pt>
                <c:pt idx="4164">
                  <c:v>10435.299999999999</c:v>
                </c:pt>
                <c:pt idx="4165">
                  <c:v>9612.2790000000005</c:v>
                </c:pt>
                <c:pt idx="4166">
                  <c:v>10460.26</c:v>
                </c:pt>
                <c:pt idx="4167">
                  <c:v>10529.098</c:v>
                </c:pt>
                <c:pt idx="4168">
                  <c:v>10239.040999999999</c:v>
                </c:pt>
                <c:pt idx="4169">
                  <c:v>10409.999</c:v>
                </c:pt>
                <c:pt idx="4170">
                  <c:v>9208.9719999999998</c:v>
                </c:pt>
                <c:pt idx="4171">
                  <c:v>9313.7450000000008</c:v>
                </c:pt>
                <c:pt idx="4172">
                  <c:v>9764.2510000000002</c:v>
                </c:pt>
                <c:pt idx="4173">
                  <c:v>9597.1020000000008</c:v>
                </c:pt>
                <c:pt idx="4174">
                  <c:v>9358.9830000000002</c:v>
                </c:pt>
                <c:pt idx="4175">
                  <c:v>9007.4889999999996</c:v>
                </c:pt>
                <c:pt idx="4176">
                  <c:v>7754.4939999999997</c:v>
                </c:pt>
                <c:pt idx="4177">
                  <c:v>8431.5550000000003</c:v>
                </c:pt>
                <c:pt idx="4178">
                  <c:v>8088.7650000000003</c:v>
                </c:pt>
                <c:pt idx="4179">
                  <c:v>8220.9650000000092</c:v>
                </c:pt>
                <c:pt idx="4180">
                  <c:v>8367.9950000000008</c:v>
                </c:pt>
                <c:pt idx="4181">
                  <c:v>8758.4850000000006</c:v>
                </c:pt>
                <c:pt idx="4182">
                  <c:v>9058.2469999999994</c:v>
                </c:pt>
                <c:pt idx="4183">
                  <c:v>9065.43300000001</c:v>
                </c:pt>
                <c:pt idx="4184">
                  <c:v>9658.1180000000004</c:v>
                </c:pt>
                <c:pt idx="4185">
                  <c:v>10686.864</c:v>
                </c:pt>
                <c:pt idx="4186">
                  <c:v>10563.857</c:v>
                </c:pt>
                <c:pt idx="4187">
                  <c:v>11430.358</c:v>
                </c:pt>
                <c:pt idx="4188">
                  <c:v>10755.168</c:v>
                </c:pt>
                <c:pt idx="4189">
                  <c:v>11100.605</c:v>
                </c:pt>
                <c:pt idx="4190">
                  <c:v>10625.491</c:v>
                </c:pt>
                <c:pt idx="4191">
                  <c:v>11444.38</c:v>
                </c:pt>
                <c:pt idx="4192">
                  <c:v>11794.354499999999</c:v>
                </c:pt>
                <c:pt idx="4193">
                  <c:v>10920.647999999999</c:v>
                </c:pt>
                <c:pt idx="4194">
                  <c:v>11208.835999999999</c:v>
                </c:pt>
                <c:pt idx="4195">
                  <c:v>11204.848</c:v>
                </c:pt>
                <c:pt idx="4196">
                  <c:v>10760.89</c:v>
                </c:pt>
                <c:pt idx="4197">
                  <c:v>11134.040999999999</c:v>
                </c:pt>
                <c:pt idx="4198">
                  <c:v>10265.456</c:v>
                </c:pt>
                <c:pt idx="4199">
                  <c:v>9698.0120000000006</c:v>
                </c:pt>
                <c:pt idx="4200">
                  <c:v>9498.6669999999995</c:v>
                </c:pt>
                <c:pt idx="4201">
                  <c:v>8770.9060000000009</c:v>
                </c:pt>
                <c:pt idx="4202">
                  <c:v>9055.8520000000008</c:v>
                </c:pt>
                <c:pt idx="4203">
                  <c:v>8741.9270000000106</c:v>
                </c:pt>
                <c:pt idx="4204">
                  <c:v>8852.0300000000007</c:v>
                </c:pt>
                <c:pt idx="4205">
                  <c:v>8977.4740000000093</c:v>
                </c:pt>
                <c:pt idx="4206">
                  <c:v>8874.9375</c:v>
                </c:pt>
                <c:pt idx="4207">
                  <c:v>8864.9639999999999</c:v>
                </c:pt>
                <c:pt idx="4208">
                  <c:v>9466.6710000000094</c:v>
                </c:pt>
                <c:pt idx="4209">
                  <c:v>9866.7250000000095</c:v>
                </c:pt>
                <c:pt idx="4210">
                  <c:v>10087.904</c:v>
                </c:pt>
                <c:pt idx="4211">
                  <c:v>10577.261</c:v>
                </c:pt>
                <c:pt idx="4212">
                  <c:v>10507.519</c:v>
                </c:pt>
                <c:pt idx="4213">
                  <c:v>9649.5319999999992</c:v>
                </c:pt>
                <c:pt idx="4214">
                  <c:v>10759.514999999999</c:v>
                </c:pt>
                <c:pt idx="4215">
                  <c:v>10227.192999999999</c:v>
                </c:pt>
                <c:pt idx="4216">
                  <c:v>11598.859</c:v>
                </c:pt>
                <c:pt idx="4217">
                  <c:v>10787.103999999999</c:v>
                </c:pt>
                <c:pt idx="4218">
                  <c:v>10488.013999999999</c:v>
                </c:pt>
                <c:pt idx="4219">
                  <c:v>9808.69</c:v>
                </c:pt>
                <c:pt idx="4220">
                  <c:v>9842.893</c:v>
                </c:pt>
                <c:pt idx="4221">
                  <c:v>9573.8955000000005</c:v>
                </c:pt>
                <c:pt idx="4222">
                  <c:v>9670.2390000000105</c:v>
                </c:pt>
                <c:pt idx="4223">
                  <c:v>8117.1639999999898</c:v>
                </c:pt>
                <c:pt idx="4224">
                  <c:v>8248.7150000000001</c:v>
                </c:pt>
                <c:pt idx="4225">
                  <c:v>6509.1229999999996</c:v>
                </c:pt>
                <c:pt idx="4226">
                  <c:v>6591.8190000000004</c:v>
                </c:pt>
                <c:pt idx="4227">
                  <c:v>6297.5015000000003</c:v>
                </c:pt>
                <c:pt idx="4228">
                  <c:v>6431.951</c:v>
                </c:pt>
                <c:pt idx="4229">
                  <c:v>6609.3896000000004</c:v>
                </c:pt>
                <c:pt idx="4230">
                  <c:v>6440.2416999999896</c:v>
                </c:pt>
                <c:pt idx="4231">
                  <c:v>6868.2826999999897</c:v>
                </c:pt>
                <c:pt idx="4232">
                  <c:v>7748.2607000000098</c:v>
                </c:pt>
                <c:pt idx="4233">
                  <c:v>9184.3709999999992</c:v>
                </c:pt>
                <c:pt idx="4234">
                  <c:v>10417.879000000001</c:v>
                </c:pt>
                <c:pt idx="4235">
                  <c:v>9766.54900000001</c:v>
                </c:pt>
                <c:pt idx="4236">
                  <c:v>10265.021000000001</c:v>
                </c:pt>
                <c:pt idx="4237">
                  <c:v>9354.482</c:v>
                </c:pt>
                <c:pt idx="4238">
                  <c:v>10414.424000000001</c:v>
                </c:pt>
                <c:pt idx="4239">
                  <c:v>10864.021000000001</c:v>
                </c:pt>
                <c:pt idx="4240">
                  <c:v>10523.981</c:v>
                </c:pt>
                <c:pt idx="4241">
                  <c:v>10952.459000000001</c:v>
                </c:pt>
                <c:pt idx="4242">
                  <c:v>9382.7279999999992</c:v>
                </c:pt>
                <c:pt idx="4243">
                  <c:v>9985.4609999999993</c:v>
                </c:pt>
                <c:pt idx="4244">
                  <c:v>9916.3150000000005</c:v>
                </c:pt>
                <c:pt idx="4245">
                  <c:v>10960.606</c:v>
                </c:pt>
                <c:pt idx="4246">
                  <c:v>9619.6730000000007</c:v>
                </c:pt>
                <c:pt idx="4247">
                  <c:v>9561.1110000000008</c:v>
                </c:pt>
                <c:pt idx="4248">
                  <c:v>8535.7219999999907</c:v>
                </c:pt>
                <c:pt idx="4249">
                  <c:v>8396.0450000000092</c:v>
                </c:pt>
                <c:pt idx="4250">
                  <c:v>7533.2550000000001</c:v>
                </c:pt>
                <c:pt idx="4251">
                  <c:v>7199.6570000000002</c:v>
                </c:pt>
                <c:pt idx="4252">
                  <c:v>7409.8457000000099</c:v>
                </c:pt>
                <c:pt idx="4253">
                  <c:v>8461.616</c:v>
                </c:pt>
                <c:pt idx="4254">
                  <c:v>8869.2160000000003</c:v>
                </c:pt>
                <c:pt idx="4255">
                  <c:v>9284.7705000000096</c:v>
                </c:pt>
                <c:pt idx="4256">
                  <c:v>9460.232</c:v>
                </c:pt>
                <c:pt idx="4257">
                  <c:v>10471.593999999999</c:v>
                </c:pt>
                <c:pt idx="4258">
                  <c:v>10942.762000000001</c:v>
                </c:pt>
                <c:pt idx="4259">
                  <c:v>11128.314</c:v>
                </c:pt>
                <c:pt idx="4260">
                  <c:v>10676.736000000001</c:v>
                </c:pt>
                <c:pt idx="4261">
                  <c:v>10768.932000000001</c:v>
                </c:pt>
                <c:pt idx="4262">
                  <c:v>11513.501</c:v>
                </c:pt>
                <c:pt idx="4263">
                  <c:v>10967.254999999999</c:v>
                </c:pt>
                <c:pt idx="4264">
                  <c:v>10863.091</c:v>
                </c:pt>
                <c:pt idx="4265">
                  <c:v>9842.8989999999994</c:v>
                </c:pt>
                <c:pt idx="4266">
                  <c:v>10537.424999999999</c:v>
                </c:pt>
                <c:pt idx="4267">
                  <c:v>10059.922</c:v>
                </c:pt>
                <c:pt idx="4268">
                  <c:v>10082.686</c:v>
                </c:pt>
                <c:pt idx="4269">
                  <c:v>10273.403</c:v>
                </c:pt>
                <c:pt idx="4270">
                  <c:v>9743.4040000000005</c:v>
                </c:pt>
                <c:pt idx="4271">
                  <c:v>8995.7540000000008</c:v>
                </c:pt>
                <c:pt idx="4272">
                  <c:v>8361.7739999999994</c:v>
                </c:pt>
                <c:pt idx="4273">
                  <c:v>6326.1073999999899</c:v>
                </c:pt>
                <c:pt idx="4274">
                  <c:v>6189.5590000000002</c:v>
                </c:pt>
                <c:pt idx="4275">
                  <c:v>5688.9706999999999</c:v>
                </c:pt>
                <c:pt idx="4276">
                  <c:v>5417.5789999999897</c:v>
                </c:pt>
                <c:pt idx="4277">
                  <c:v>5893.4013999999897</c:v>
                </c:pt>
                <c:pt idx="4278">
                  <c:v>6443.4125999999997</c:v>
                </c:pt>
                <c:pt idx="4279">
                  <c:v>7603.5240000000003</c:v>
                </c:pt>
                <c:pt idx="4280">
                  <c:v>7798.8010000000004</c:v>
                </c:pt>
                <c:pt idx="4281">
                  <c:v>8321.1070000000109</c:v>
                </c:pt>
                <c:pt idx="4282">
                  <c:v>9376.2559999999903</c:v>
                </c:pt>
                <c:pt idx="4283">
                  <c:v>9716.4629999999997</c:v>
                </c:pt>
                <c:pt idx="4284">
                  <c:v>9751.43</c:v>
                </c:pt>
                <c:pt idx="4285">
                  <c:v>9525.1390000000101</c:v>
                </c:pt>
                <c:pt idx="4286">
                  <c:v>9788.5409999999993</c:v>
                </c:pt>
                <c:pt idx="4287">
                  <c:v>9481.7430000000004</c:v>
                </c:pt>
                <c:pt idx="4288">
                  <c:v>10211.922</c:v>
                </c:pt>
                <c:pt idx="4289">
                  <c:v>10147.277</c:v>
                </c:pt>
                <c:pt idx="4290">
                  <c:v>9984.2800000000007</c:v>
                </c:pt>
                <c:pt idx="4291">
                  <c:v>9960.7630000000008</c:v>
                </c:pt>
                <c:pt idx="4292">
                  <c:v>9908.6049999999996</c:v>
                </c:pt>
                <c:pt idx="4293">
                  <c:v>10696.026</c:v>
                </c:pt>
                <c:pt idx="4294">
                  <c:v>8557.1489999999903</c:v>
                </c:pt>
                <c:pt idx="4295">
                  <c:v>7564.9652999999998</c:v>
                </c:pt>
                <c:pt idx="4296">
                  <c:v>7206.0312000000004</c:v>
                </c:pt>
                <c:pt idx="4297">
                  <c:v>7974.6440000000002</c:v>
                </c:pt>
                <c:pt idx="4298">
                  <c:v>9460.28100000001</c:v>
                </c:pt>
                <c:pt idx="4299">
                  <c:v>9230.2440000000006</c:v>
                </c:pt>
                <c:pt idx="4300">
                  <c:v>8910.9619999999995</c:v>
                </c:pt>
                <c:pt idx="4301">
                  <c:v>8728.9330000000009</c:v>
                </c:pt>
                <c:pt idx="4302">
                  <c:v>9592.0069999999996</c:v>
                </c:pt>
                <c:pt idx="4303">
                  <c:v>10351.572</c:v>
                </c:pt>
                <c:pt idx="4304">
                  <c:v>10631.069</c:v>
                </c:pt>
                <c:pt idx="4305">
                  <c:v>11837.142</c:v>
                </c:pt>
                <c:pt idx="4306">
                  <c:v>12813.168</c:v>
                </c:pt>
                <c:pt idx="4307">
                  <c:v>13138.248</c:v>
                </c:pt>
                <c:pt idx="4308">
                  <c:v>12281.5625</c:v>
                </c:pt>
                <c:pt idx="4309">
                  <c:v>10834.105</c:v>
                </c:pt>
                <c:pt idx="4310">
                  <c:v>11584.982</c:v>
                </c:pt>
                <c:pt idx="4311">
                  <c:v>11812.857</c:v>
                </c:pt>
                <c:pt idx="4312">
                  <c:v>12081.516</c:v>
                </c:pt>
                <c:pt idx="4313">
                  <c:v>11381.248</c:v>
                </c:pt>
                <c:pt idx="4314">
                  <c:v>10537.352000000001</c:v>
                </c:pt>
                <c:pt idx="4315">
                  <c:v>10218.912</c:v>
                </c:pt>
                <c:pt idx="4316">
                  <c:v>10866.442999999999</c:v>
                </c:pt>
                <c:pt idx="4317">
                  <c:v>10572.427</c:v>
                </c:pt>
                <c:pt idx="4318">
                  <c:v>10287.123</c:v>
                </c:pt>
                <c:pt idx="4319">
                  <c:v>10384.574000000001</c:v>
                </c:pt>
                <c:pt idx="4320">
                  <c:v>9974.0980000000109</c:v>
                </c:pt>
                <c:pt idx="4321">
                  <c:v>9835.3179999999993</c:v>
                </c:pt>
                <c:pt idx="4322">
                  <c:v>10332.949000000001</c:v>
                </c:pt>
                <c:pt idx="4323">
                  <c:v>9571.5930000000008</c:v>
                </c:pt>
                <c:pt idx="4324">
                  <c:v>8934.0229999999992</c:v>
                </c:pt>
                <c:pt idx="4325">
                  <c:v>9618.6520000000091</c:v>
                </c:pt>
                <c:pt idx="4326">
                  <c:v>10347.721</c:v>
                </c:pt>
                <c:pt idx="4327">
                  <c:v>10603.656000000001</c:v>
                </c:pt>
                <c:pt idx="4328">
                  <c:v>11184.59</c:v>
                </c:pt>
                <c:pt idx="4329">
                  <c:v>11461.584000000001</c:v>
                </c:pt>
                <c:pt idx="4330">
                  <c:v>11710.986000000001</c:v>
                </c:pt>
                <c:pt idx="4331">
                  <c:v>11429.82</c:v>
                </c:pt>
                <c:pt idx="4332">
                  <c:v>10473.039000000001</c:v>
                </c:pt>
                <c:pt idx="4333">
                  <c:v>10773.877</c:v>
                </c:pt>
                <c:pt idx="4334">
                  <c:v>11354.817999999999</c:v>
                </c:pt>
                <c:pt idx="4335">
                  <c:v>11078.887000000001</c:v>
                </c:pt>
                <c:pt idx="4336">
                  <c:v>11452.398999999999</c:v>
                </c:pt>
                <c:pt idx="4337">
                  <c:v>11226.656000000001</c:v>
                </c:pt>
                <c:pt idx="4338">
                  <c:v>10238.653</c:v>
                </c:pt>
                <c:pt idx="4339">
                  <c:v>10142.614</c:v>
                </c:pt>
                <c:pt idx="4340">
                  <c:v>9522.17</c:v>
                </c:pt>
                <c:pt idx="4341">
                  <c:v>10128.218000000001</c:v>
                </c:pt>
                <c:pt idx="4342">
                  <c:v>9616.0450000000001</c:v>
                </c:pt>
                <c:pt idx="4343">
                  <c:v>9251.3850000000093</c:v>
                </c:pt>
                <c:pt idx="4344">
                  <c:v>9290.65</c:v>
                </c:pt>
                <c:pt idx="4345">
                  <c:v>8020.3467000000001</c:v>
                </c:pt>
                <c:pt idx="4346">
                  <c:v>8468.9780000000101</c:v>
                </c:pt>
                <c:pt idx="4347">
                  <c:v>8143.6864999999998</c:v>
                </c:pt>
                <c:pt idx="4348">
                  <c:v>6801.3823000000002</c:v>
                </c:pt>
                <c:pt idx="4349">
                  <c:v>7192.5946999999996</c:v>
                </c:pt>
                <c:pt idx="4350">
                  <c:v>7970.9224000000004</c:v>
                </c:pt>
                <c:pt idx="4351">
                  <c:v>8752.0730000000094</c:v>
                </c:pt>
                <c:pt idx="4352">
                  <c:v>9012.9890000000105</c:v>
                </c:pt>
                <c:pt idx="4353">
                  <c:v>9532.5210000000006</c:v>
                </c:pt>
                <c:pt idx="4354">
                  <c:v>10205.753000000001</c:v>
                </c:pt>
                <c:pt idx="4355">
                  <c:v>10105.564</c:v>
                </c:pt>
                <c:pt idx="4356">
                  <c:v>10562.308000000001</c:v>
                </c:pt>
                <c:pt idx="4357">
                  <c:v>10416.785</c:v>
                </c:pt>
                <c:pt idx="4358">
                  <c:v>10152.635</c:v>
                </c:pt>
                <c:pt idx="4359">
                  <c:v>10324.165999999999</c:v>
                </c:pt>
                <c:pt idx="4360">
                  <c:v>10037.468000000001</c:v>
                </c:pt>
                <c:pt idx="4361">
                  <c:v>10017.33</c:v>
                </c:pt>
                <c:pt idx="4362">
                  <c:v>9421.8979999999992</c:v>
                </c:pt>
                <c:pt idx="4363">
                  <c:v>9734.3060000000005</c:v>
                </c:pt>
                <c:pt idx="4364">
                  <c:v>9388.0430000000106</c:v>
                </c:pt>
                <c:pt idx="4365">
                  <c:v>10148.918</c:v>
                </c:pt>
                <c:pt idx="4366">
                  <c:v>9447.1530000000002</c:v>
                </c:pt>
                <c:pt idx="4367">
                  <c:v>10059.442999999999</c:v>
                </c:pt>
                <c:pt idx="4368">
                  <c:v>8266.09</c:v>
                </c:pt>
                <c:pt idx="4369">
                  <c:v>9327.9789999999903</c:v>
                </c:pt>
                <c:pt idx="4370">
                  <c:v>9968.0509999999904</c:v>
                </c:pt>
                <c:pt idx="4371">
                  <c:v>10352.982</c:v>
                </c:pt>
                <c:pt idx="4372">
                  <c:v>8519.7009999999991</c:v>
                </c:pt>
                <c:pt idx="4373">
                  <c:v>8537.0070000000105</c:v>
                </c:pt>
                <c:pt idx="4374">
                  <c:v>8039.0204999999996</c:v>
                </c:pt>
                <c:pt idx="4375">
                  <c:v>8010.6772000000101</c:v>
                </c:pt>
                <c:pt idx="4376">
                  <c:v>8811.2369999999992</c:v>
                </c:pt>
                <c:pt idx="4377">
                  <c:v>8636.17</c:v>
                </c:pt>
                <c:pt idx="4378">
                  <c:v>10663.423000000001</c:v>
                </c:pt>
                <c:pt idx="4379">
                  <c:v>9921.81</c:v>
                </c:pt>
                <c:pt idx="4380">
                  <c:v>9868.2320000000109</c:v>
                </c:pt>
                <c:pt idx="4381">
                  <c:v>9564.17400000001</c:v>
                </c:pt>
                <c:pt idx="4382">
                  <c:v>9970.6779999999999</c:v>
                </c:pt>
                <c:pt idx="4383">
                  <c:v>9749.2250000000004</c:v>
                </c:pt>
                <c:pt idx="4384">
                  <c:v>10176.415999999999</c:v>
                </c:pt>
                <c:pt idx="4385">
                  <c:v>11770.486999999999</c:v>
                </c:pt>
                <c:pt idx="4386">
                  <c:v>11941.453</c:v>
                </c:pt>
                <c:pt idx="4387">
                  <c:v>11630.395500000001</c:v>
                </c:pt>
                <c:pt idx="4388">
                  <c:v>10755.132</c:v>
                </c:pt>
                <c:pt idx="4389">
                  <c:v>10030.487999999999</c:v>
                </c:pt>
                <c:pt idx="4390">
                  <c:v>9934.2420000000002</c:v>
                </c:pt>
                <c:pt idx="4391">
                  <c:v>10076.075000000001</c:v>
                </c:pt>
                <c:pt idx="4392">
                  <c:v>8265.9760000000097</c:v>
                </c:pt>
                <c:pt idx="4393">
                  <c:v>8504.2250000000004</c:v>
                </c:pt>
                <c:pt idx="4394">
                  <c:v>8640.4750000000004</c:v>
                </c:pt>
                <c:pt idx="4395">
                  <c:v>9069.5540000000001</c:v>
                </c:pt>
                <c:pt idx="4396">
                  <c:v>8557.70999999999</c:v>
                </c:pt>
                <c:pt idx="4397">
                  <c:v>8747.3619999999992</c:v>
                </c:pt>
                <c:pt idx="4398">
                  <c:v>9035.1959999999999</c:v>
                </c:pt>
                <c:pt idx="4399">
                  <c:v>9647.0689999999904</c:v>
                </c:pt>
                <c:pt idx="4400">
                  <c:v>9779.3649999999998</c:v>
                </c:pt>
                <c:pt idx="4401">
                  <c:v>10001.749</c:v>
                </c:pt>
                <c:pt idx="4402">
                  <c:v>10817.316000000001</c:v>
                </c:pt>
                <c:pt idx="4403">
                  <c:v>10432.957</c:v>
                </c:pt>
                <c:pt idx="4404">
                  <c:v>10894.647000000001</c:v>
                </c:pt>
                <c:pt idx="4405">
                  <c:v>10595.171</c:v>
                </c:pt>
                <c:pt idx="4406">
                  <c:v>11545.998</c:v>
                </c:pt>
                <c:pt idx="4407">
                  <c:v>10962.521000000001</c:v>
                </c:pt>
                <c:pt idx="4408">
                  <c:v>10450.1875</c:v>
                </c:pt>
                <c:pt idx="4409">
                  <c:v>12224.358</c:v>
                </c:pt>
                <c:pt idx="4410">
                  <c:v>11137.800999999999</c:v>
                </c:pt>
                <c:pt idx="4411">
                  <c:v>10741.236000000001</c:v>
                </c:pt>
                <c:pt idx="4412">
                  <c:v>10386.365</c:v>
                </c:pt>
                <c:pt idx="4413">
                  <c:v>9450.0869999999995</c:v>
                </c:pt>
                <c:pt idx="4414">
                  <c:v>7446.6587</c:v>
                </c:pt>
                <c:pt idx="4415">
                  <c:v>7890.7524000000003</c:v>
                </c:pt>
                <c:pt idx="4416">
                  <c:v>8203.8359999999993</c:v>
                </c:pt>
                <c:pt idx="4417">
                  <c:v>8093.8086000000103</c:v>
                </c:pt>
                <c:pt idx="4418">
                  <c:v>9703.9150000000009</c:v>
                </c:pt>
                <c:pt idx="4419">
                  <c:v>9781.2389999999996</c:v>
                </c:pt>
                <c:pt idx="4420">
                  <c:v>9795.8279999999904</c:v>
                </c:pt>
                <c:pt idx="4421">
                  <c:v>9680.4</c:v>
                </c:pt>
                <c:pt idx="4422">
                  <c:v>10068.906999999999</c:v>
                </c:pt>
                <c:pt idx="4423">
                  <c:v>9721.4009999999907</c:v>
                </c:pt>
                <c:pt idx="4424">
                  <c:v>9164.8780000000097</c:v>
                </c:pt>
                <c:pt idx="4425">
                  <c:v>10225.109</c:v>
                </c:pt>
                <c:pt idx="4426">
                  <c:v>11845.071</c:v>
                </c:pt>
                <c:pt idx="4427">
                  <c:v>11499.678</c:v>
                </c:pt>
                <c:pt idx="4428">
                  <c:v>10227.022000000001</c:v>
                </c:pt>
                <c:pt idx="4429">
                  <c:v>9772.2340000000095</c:v>
                </c:pt>
                <c:pt idx="4430">
                  <c:v>10081.433999999999</c:v>
                </c:pt>
                <c:pt idx="4431">
                  <c:v>10090.125</c:v>
                </c:pt>
                <c:pt idx="4432">
                  <c:v>11753.082</c:v>
                </c:pt>
                <c:pt idx="4433">
                  <c:v>11323.558999999999</c:v>
                </c:pt>
                <c:pt idx="4434">
                  <c:v>11780.811</c:v>
                </c:pt>
                <c:pt idx="4435">
                  <c:v>11600.246999999999</c:v>
                </c:pt>
                <c:pt idx="4436">
                  <c:v>10122.01</c:v>
                </c:pt>
                <c:pt idx="4437">
                  <c:v>10141.504000000001</c:v>
                </c:pt>
                <c:pt idx="4438">
                  <c:v>10523.666999999999</c:v>
                </c:pt>
                <c:pt idx="4439">
                  <c:v>9776.6140000000105</c:v>
                </c:pt>
                <c:pt idx="4440">
                  <c:v>8737.3070000000007</c:v>
                </c:pt>
                <c:pt idx="4441">
                  <c:v>9356.5810000000001</c:v>
                </c:pt>
                <c:pt idx="4442">
                  <c:v>9828.3545000000104</c:v>
                </c:pt>
                <c:pt idx="4443">
                  <c:v>10252.216</c:v>
                </c:pt>
                <c:pt idx="4444">
                  <c:v>10155.456</c:v>
                </c:pt>
                <c:pt idx="4445">
                  <c:v>10304.296</c:v>
                </c:pt>
                <c:pt idx="4446">
                  <c:v>10820.689</c:v>
                </c:pt>
                <c:pt idx="4447">
                  <c:v>10467.031000000001</c:v>
                </c:pt>
                <c:pt idx="4448">
                  <c:v>8987.1010000000006</c:v>
                </c:pt>
                <c:pt idx="4449">
                  <c:v>9549.8950000000004</c:v>
                </c:pt>
                <c:pt idx="4450">
                  <c:v>10257.678</c:v>
                </c:pt>
                <c:pt idx="4451">
                  <c:v>9547.4689999999991</c:v>
                </c:pt>
                <c:pt idx="4452">
                  <c:v>9071.8739999999998</c:v>
                </c:pt>
                <c:pt idx="4453">
                  <c:v>9393.1</c:v>
                </c:pt>
                <c:pt idx="4454">
                  <c:v>10432.093999999999</c:v>
                </c:pt>
                <c:pt idx="4455">
                  <c:v>10892.239</c:v>
                </c:pt>
                <c:pt idx="4456">
                  <c:v>12153.8125</c:v>
                </c:pt>
                <c:pt idx="4457">
                  <c:v>11509.954</c:v>
                </c:pt>
                <c:pt idx="4458">
                  <c:v>11616.209000000001</c:v>
                </c:pt>
                <c:pt idx="4459">
                  <c:v>10745.688</c:v>
                </c:pt>
                <c:pt idx="4460">
                  <c:v>10622.028</c:v>
                </c:pt>
                <c:pt idx="4461">
                  <c:v>9956.2830000000104</c:v>
                </c:pt>
                <c:pt idx="4462">
                  <c:v>9794.1200000000008</c:v>
                </c:pt>
                <c:pt idx="4463">
                  <c:v>9875.69</c:v>
                </c:pt>
                <c:pt idx="4464">
                  <c:v>8961.7790000000095</c:v>
                </c:pt>
                <c:pt idx="4465">
                  <c:v>9247.5550000000003</c:v>
                </c:pt>
                <c:pt idx="4466">
                  <c:v>9646.0709999999999</c:v>
                </c:pt>
                <c:pt idx="4467">
                  <c:v>9298.8670000000002</c:v>
                </c:pt>
                <c:pt idx="4468">
                  <c:v>9521.8109999999997</c:v>
                </c:pt>
                <c:pt idx="4469">
                  <c:v>9366.7250000000004</c:v>
                </c:pt>
                <c:pt idx="4470">
                  <c:v>10245.798000000001</c:v>
                </c:pt>
                <c:pt idx="4471">
                  <c:v>9504.2200000000103</c:v>
                </c:pt>
                <c:pt idx="4472">
                  <c:v>10405.896000000001</c:v>
                </c:pt>
                <c:pt idx="4473">
                  <c:v>10248.638000000001</c:v>
                </c:pt>
                <c:pt idx="4474">
                  <c:v>10116.936</c:v>
                </c:pt>
                <c:pt idx="4475">
                  <c:v>11087.928</c:v>
                </c:pt>
                <c:pt idx="4476">
                  <c:v>12282.064</c:v>
                </c:pt>
                <c:pt idx="4477">
                  <c:v>11488.877</c:v>
                </c:pt>
                <c:pt idx="4478">
                  <c:v>11814.388999999999</c:v>
                </c:pt>
                <c:pt idx="4479">
                  <c:v>11544.425999999999</c:v>
                </c:pt>
                <c:pt idx="4480">
                  <c:v>12571.123</c:v>
                </c:pt>
                <c:pt idx="4481">
                  <c:v>13143.893</c:v>
                </c:pt>
                <c:pt idx="4482">
                  <c:v>12045.398999999999</c:v>
                </c:pt>
                <c:pt idx="4483">
                  <c:v>10977.071</c:v>
                </c:pt>
                <c:pt idx="4484">
                  <c:v>10292.973</c:v>
                </c:pt>
                <c:pt idx="4485">
                  <c:v>10627.351000000001</c:v>
                </c:pt>
                <c:pt idx="4486">
                  <c:v>10457.130999999999</c:v>
                </c:pt>
                <c:pt idx="4487">
                  <c:v>10417.709999999999</c:v>
                </c:pt>
                <c:pt idx="4488">
                  <c:v>10022.062</c:v>
                </c:pt>
                <c:pt idx="4489">
                  <c:v>9765.9179999999997</c:v>
                </c:pt>
                <c:pt idx="4490">
                  <c:v>10271.171</c:v>
                </c:pt>
                <c:pt idx="4491">
                  <c:v>9765.7279999999992</c:v>
                </c:pt>
                <c:pt idx="4492">
                  <c:v>9927.3670000000002</c:v>
                </c:pt>
                <c:pt idx="4493">
                  <c:v>9636.9979999999996</c:v>
                </c:pt>
                <c:pt idx="4494">
                  <c:v>9385.625</c:v>
                </c:pt>
                <c:pt idx="4495">
                  <c:v>9389.2980000000098</c:v>
                </c:pt>
                <c:pt idx="4496">
                  <c:v>10737.1875</c:v>
                </c:pt>
                <c:pt idx="4497">
                  <c:v>10400.868</c:v>
                </c:pt>
                <c:pt idx="4498">
                  <c:v>12413.5625</c:v>
                </c:pt>
                <c:pt idx="4499">
                  <c:v>12000.955</c:v>
                </c:pt>
                <c:pt idx="4500">
                  <c:v>13029.615</c:v>
                </c:pt>
                <c:pt idx="4501">
                  <c:v>13611.026</c:v>
                </c:pt>
                <c:pt idx="4502">
                  <c:v>13787.325999999999</c:v>
                </c:pt>
                <c:pt idx="4503">
                  <c:v>12712.120999999999</c:v>
                </c:pt>
                <c:pt idx="4504">
                  <c:v>12343.8125</c:v>
                </c:pt>
                <c:pt idx="4505">
                  <c:v>11567.271000000001</c:v>
                </c:pt>
                <c:pt idx="4506">
                  <c:v>11320.085999999999</c:v>
                </c:pt>
                <c:pt idx="4507">
                  <c:v>11464.753000000001</c:v>
                </c:pt>
                <c:pt idx="4508">
                  <c:v>10762.84</c:v>
                </c:pt>
                <c:pt idx="4509">
                  <c:v>11032.843000000001</c:v>
                </c:pt>
                <c:pt idx="4510">
                  <c:v>10516.308999999999</c:v>
                </c:pt>
                <c:pt idx="4511">
                  <c:v>10633.346</c:v>
                </c:pt>
                <c:pt idx="4512">
                  <c:v>9986.9830000000093</c:v>
                </c:pt>
                <c:pt idx="4513">
                  <c:v>9097.4269999999997</c:v>
                </c:pt>
                <c:pt idx="4514">
                  <c:v>9256.6859999999997</c:v>
                </c:pt>
                <c:pt idx="4515">
                  <c:v>8551.7379999999994</c:v>
                </c:pt>
                <c:pt idx="4516">
                  <c:v>9202.9449999999997</c:v>
                </c:pt>
                <c:pt idx="4517">
                  <c:v>9158.3009999999995</c:v>
                </c:pt>
                <c:pt idx="4518">
                  <c:v>9153.7129999999997</c:v>
                </c:pt>
                <c:pt idx="4519">
                  <c:v>9102.9690000000101</c:v>
                </c:pt>
                <c:pt idx="4520">
                  <c:v>9803.2309999999998</c:v>
                </c:pt>
                <c:pt idx="4521">
                  <c:v>11108.08</c:v>
                </c:pt>
                <c:pt idx="4522">
                  <c:v>11890.13</c:v>
                </c:pt>
                <c:pt idx="4523">
                  <c:v>11833.027</c:v>
                </c:pt>
                <c:pt idx="4524">
                  <c:v>11744.564</c:v>
                </c:pt>
                <c:pt idx="4525">
                  <c:v>11287.031999999999</c:v>
                </c:pt>
                <c:pt idx="4526">
                  <c:v>11528.043</c:v>
                </c:pt>
                <c:pt idx="4527">
                  <c:v>11781.468999999999</c:v>
                </c:pt>
                <c:pt idx="4528">
                  <c:v>11572.441000000001</c:v>
                </c:pt>
                <c:pt idx="4529">
                  <c:v>12300.424000000001</c:v>
                </c:pt>
                <c:pt idx="4530">
                  <c:v>11841.285</c:v>
                </c:pt>
                <c:pt idx="4531">
                  <c:v>11098.893</c:v>
                </c:pt>
                <c:pt idx="4532">
                  <c:v>10913.422</c:v>
                </c:pt>
                <c:pt idx="4533">
                  <c:v>11405.316999999999</c:v>
                </c:pt>
                <c:pt idx="4534">
                  <c:v>10975.775</c:v>
                </c:pt>
                <c:pt idx="4535">
                  <c:v>9960.5959999999995</c:v>
                </c:pt>
                <c:pt idx="4536">
                  <c:v>8898.3250000000007</c:v>
                </c:pt>
                <c:pt idx="4537">
                  <c:v>9728.0149999999994</c:v>
                </c:pt>
                <c:pt idx="4538">
                  <c:v>9234.4400000000096</c:v>
                </c:pt>
                <c:pt idx="4539">
                  <c:v>9490.2790000000095</c:v>
                </c:pt>
                <c:pt idx="4540">
                  <c:v>9546.9330000000009</c:v>
                </c:pt>
                <c:pt idx="4541">
                  <c:v>9507.7819999999901</c:v>
                </c:pt>
                <c:pt idx="4542">
                  <c:v>10300.989</c:v>
                </c:pt>
                <c:pt idx="4543">
                  <c:v>9958.0660000000007</c:v>
                </c:pt>
                <c:pt idx="4544">
                  <c:v>9599.5609999999997</c:v>
                </c:pt>
                <c:pt idx="4545">
                  <c:v>10055.207</c:v>
                </c:pt>
                <c:pt idx="4546">
                  <c:v>9753.9269999999997</c:v>
                </c:pt>
                <c:pt idx="4547">
                  <c:v>9201.9930000000004</c:v>
                </c:pt>
                <c:pt idx="4548">
                  <c:v>10252.431</c:v>
                </c:pt>
                <c:pt idx="4549">
                  <c:v>10269.51</c:v>
                </c:pt>
                <c:pt idx="4550">
                  <c:v>9056.5470000000005</c:v>
                </c:pt>
                <c:pt idx="4551">
                  <c:v>9930.4590000000007</c:v>
                </c:pt>
                <c:pt idx="4552">
                  <c:v>8401.7180000000008</c:v>
                </c:pt>
                <c:pt idx="4553">
                  <c:v>9525.1679999999997</c:v>
                </c:pt>
                <c:pt idx="4554">
                  <c:v>10325.063</c:v>
                </c:pt>
                <c:pt idx="4555">
                  <c:v>9601.4699999999993</c:v>
                </c:pt>
                <c:pt idx="4556">
                  <c:v>9667.4629999999906</c:v>
                </c:pt>
                <c:pt idx="4557">
                  <c:v>10614.911</c:v>
                </c:pt>
                <c:pt idx="4558">
                  <c:v>9623.2960000000094</c:v>
                </c:pt>
                <c:pt idx="4559">
                  <c:v>10384.790999999999</c:v>
                </c:pt>
                <c:pt idx="4560">
                  <c:v>8108.7449999999999</c:v>
                </c:pt>
                <c:pt idx="4561">
                  <c:v>8672.8340000000098</c:v>
                </c:pt>
                <c:pt idx="4562">
                  <c:v>8391.8209999999999</c:v>
                </c:pt>
                <c:pt idx="4563">
                  <c:v>7930.2515000000003</c:v>
                </c:pt>
                <c:pt idx="4564">
                  <c:v>8187.2207000000099</c:v>
                </c:pt>
                <c:pt idx="4565">
                  <c:v>8183.143</c:v>
                </c:pt>
                <c:pt idx="4566">
                  <c:v>9288.0560000000096</c:v>
                </c:pt>
                <c:pt idx="4567">
                  <c:v>10387.892</c:v>
                </c:pt>
                <c:pt idx="4568">
                  <c:v>9651.0069999999996</c:v>
                </c:pt>
                <c:pt idx="4569">
                  <c:v>12007.962</c:v>
                </c:pt>
                <c:pt idx="4570">
                  <c:v>12331.682000000001</c:v>
                </c:pt>
                <c:pt idx="4571">
                  <c:v>11963.395500000001</c:v>
                </c:pt>
                <c:pt idx="4572">
                  <c:v>11146.962</c:v>
                </c:pt>
                <c:pt idx="4573">
                  <c:v>11923.987999999999</c:v>
                </c:pt>
                <c:pt idx="4574">
                  <c:v>12106.627</c:v>
                </c:pt>
                <c:pt idx="4575">
                  <c:v>12606.039000000001</c:v>
                </c:pt>
                <c:pt idx="4576">
                  <c:v>12098.415999999999</c:v>
                </c:pt>
                <c:pt idx="4577">
                  <c:v>12888.837</c:v>
                </c:pt>
                <c:pt idx="4578">
                  <c:v>12117.717000000001</c:v>
                </c:pt>
                <c:pt idx="4579">
                  <c:v>12283.644</c:v>
                </c:pt>
                <c:pt idx="4580">
                  <c:v>11422.146000000001</c:v>
                </c:pt>
                <c:pt idx="4581">
                  <c:v>10922.657999999999</c:v>
                </c:pt>
                <c:pt idx="4582">
                  <c:v>10957.647999999999</c:v>
                </c:pt>
                <c:pt idx="4583">
                  <c:v>10802.541999999999</c:v>
                </c:pt>
                <c:pt idx="4584">
                  <c:v>10218.371999999999</c:v>
                </c:pt>
                <c:pt idx="4585">
                  <c:v>9928.2279999999992</c:v>
                </c:pt>
                <c:pt idx="4586">
                  <c:v>10354.587</c:v>
                </c:pt>
                <c:pt idx="4587">
                  <c:v>10193.362999999999</c:v>
                </c:pt>
                <c:pt idx="4588">
                  <c:v>10783.699000000001</c:v>
                </c:pt>
                <c:pt idx="4589">
                  <c:v>10935.976000000001</c:v>
                </c:pt>
                <c:pt idx="4590">
                  <c:v>10958.509</c:v>
                </c:pt>
                <c:pt idx="4591">
                  <c:v>10571.008</c:v>
                </c:pt>
                <c:pt idx="4592">
                  <c:v>9564.2950000000001</c:v>
                </c:pt>
                <c:pt idx="4593">
                  <c:v>9657.9750000000095</c:v>
                </c:pt>
                <c:pt idx="4594">
                  <c:v>11417.303</c:v>
                </c:pt>
                <c:pt idx="4595">
                  <c:v>11173.571</c:v>
                </c:pt>
                <c:pt idx="4596">
                  <c:v>11313.473</c:v>
                </c:pt>
                <c:pt idx="4597">
                  <c:v>10040.59</c:v>
                </c:pt>
                <c:pt idx="4598">
                  <c:v>10434.332</c:v>
                </c:pt>
                <c:pt idx="4599">
                  <c:v>10959.27</c:v>
                </c:pt>
                <c:pt idx="4600">
                  <c:v>10791.723</c:v>
                </c:pt>
                <c:pt idx="4601">
                  <c:v>11351.499</c:v>
                </c:pt>
                <c:pt idx="4602">
                  <c:v>10749.875</c:v>
                </c:pt>
                <c:pt idx="4603">
                  <c:v>11561.879000000001</c:v>
                </c:pt>
                <c:pt idx="4604">
                  <c:v>10740.300999999999</c:v>
                </c:pt>
                <c:pt idx="4605">
                  <c:v>9901.14</c:v>
                </c:pt>
                <c:pt idx="4606">
                  <c:v>10608.24</c:v>
                </c:pt>
                <c:pt idx="4607">
                  <c:v>10523.1</c:v>
                </c:pt>
                <c:pt idx="4608">
                  <c:v>9893.6830000000009</c:v>
                </c:pt>
                <c:pt idx="4609">
                  <c:v>9521.5720000000001</c:v>
                </c:pt>
                <c:pt idx="4610">
                  <c:v>9724.3320000000094</c:v>
                </c:pt>
                <c:pt idx="4611">
                  <c:v>10164.825999999999</c:v>
                </c:pt>
                <c:pt idx="4612">
                  <c:v>10194.6</c:v>
                </c:pt>
                <c:pt idx="4613">
                  <c:v>9965.6630000000005</c:v>
                </c:pt>
                <c:pt idx="4614">
                  <c:v>10348.495999999999</c:v>
                </c:pt>
                <c:pt idx="4615">
                  <c:v>10595.161</c:v>
                </c:pt>
                <c:pt idx="4616">
                  <c:v>10432.472</c:v>
                </c:pt>
                <c:pt idx="4617">
                  <c:v>11423.923000000001</c:v>
                </c:pt>
                <c:pt idx="4618">
                  <c:v>10768.636</c:v>
                </c:pt>
                <c:pt idx="4619">
                  <c:v>11458.508</c:v>
                </c:pt>
                <c:pt idx="4620">
                  <c:v>11261.029</c:v>
                </c:pt>
                <c:pt idx="4621">
                  <c:v>10684.191000000001</c:v>
                </c:pt>
                <c:pt idx="4622">
                  <c:v>10580.637000000001</c:v>
                </c:pt>
                <c:pt idx="4623">
                  <c:v>10786.338</c:v>
                </c:pt>
                <c:pt idx="4624">
                  <c:v>12347.912</c:v>
                </c:pt>
                <c:pt idx="4625">
                  <c:v>13835.659</c:v>
                </c:pt>
                <c:pt idx="4626">
                  <c:v>13006.215</c:v>
                </c:pt>
                <c:pt idx="4627">
                  <c:v>11044.441999999999</c:v>
                </c:pt>
                <c:pt idx="4628">
                  <c:v>10950.621999999999</c:v>
                </c:pt>
                <c:pt idx="4629">
                  <c:v>8115.4589999999998</c:v>
                </c:pt>
                <c:pt idx="4630">
                  <c:v>8648.7279999999901</c:v>
                </c:pt>
                <c:pt idx="4631">
                  <c:v>8322.2520000000095</c:v>
                </c:pt>
                <c:pt idx="4632">
                  <c:v>9066.1029999999992</c:v>
                </c:pt>
                <c:pt idx="4633">
                  <c:v>9839.3590000000004</c:v>
                </c:pt>
                <c:pt idx="4634">
                  <c:v>9133.0229999999992</c:v>
                </c:pt>
                <c:pt idx="4635">
                  <c:v>9465.3900000000103</c:v>
                </c:pt>
                <c:pt idx="4636">
                  <c:v>9450.1170000000093</c:v>
                </c:pt>
                <c:pt idx="4637">
                  <c:v>9226.366</c:v>
                </c:pt>
                <c:pt idx="4638">
                  <c:v>9547.82</c:v>
                </c:pt>
                <c:pt idx="4639">
                  <c:v>10165.16</c:v>
                </c:pt>
                <c:pt idx="4640">
                  <c:v>11020.527</c:v>
                </c:pt>
                <c:pt idx="4641">
                  <c:v>11882.465</c:v>
                </c:pt>
                <c:pt idx="4642">
                  <c:v>12354.913</c:v>
                </c:pt>
                <c:pt idx="4643">
                  <c:v>11379.388999999999</c:v>
                </c:pt>
                <c:pt idx="4644">
                  <c:v>11083.102999999999</c:v>
                </c:pt>
                <c:pt idx="4645">
                  <c:v>11104.984</c:v>
                </c:pt>
                <c:pt idx="4646">
                  <c:v>12084.26</c:v>
                </c:pt>
                <c:pt idx="4647">
                  <c:v>12397.183999999999</c:v>
                </c:pt>
                <c:pt idx="4648">
                  <c:v>12334.549000000001</c:v>
                </c:pt>
                <c:pt idx="4649">
                  <c:v>13507.982</c:v>
                </c:pt>
                <c:pt idx="4650">
                  <c:v>13360.942999999999</c:v>
                </c:pt>
                <c:pt idx="4651">
                  <c:v>12180.311</c:v>
                </c:pt>
                <c:pt idx="4652">
                  <c:v>10696.691000000001</c:v>
                </c:pt>
                <c:pt idx="4653">
                  <c:v>10649.648999999999</c:v>
                </c:pt>
                <c:pt idx="4654">
                  <c:v>10260.227000000001</c:v>
                </c:pt>
                <c:pt idx="4655">
                  <c:v>10658.759</c:v>
                </c:pt>
                <c:pt idx="4656">
                  <c:v>8830.8610000000099</c:v>
                </c:pt>
                <c:pt idx="4657">
                  <c:v>8265.0630000000001</c:v>
                </c:pt>
                <c:pt idx="4658">
                  <c:v>9095.0229999999992</c:v>
                </c:pt>
                <c:pt idx="4659">
                  <c:v>9629.6460000000006</c:v>
                </c:pt>
                <c:pt idx="4660">
                  <c:v>9619.2270000000008</c:v>
                </c:pt>
                <c:pt idx="4661">
                  <c:v>9693.0310000000009</c:v>
                </c:pt>
                <c:pt idx="4662">
                  <c:v>9952.2950000000001</c:v>
                </c:pt>
                <c:pt idx="4663">
                  <c:v>9803.8119999999908</c:v>
                </c:pt>
                <c:pt idx="4664">
                  <c:v>10356.041999999999</c:v>
                </c:pt>
                <c:pt idx="4665">
                  <c:v>10261.286</c:v>
                </c:pt>
                <c:pt idx="4666">
                  <c:v>11176.797</c:v>
                </c:pt>
                <c:pt idx="4667">
                  <c:v>11723.061</c:v>
                </c:pt>
                <c:pt idx="4668">
                  <c:v>12102.802</c:v>
                </c:pt>
                <c:pt idx="4669">
                  <c:v>12561.404</c:v>
                </c:pt>
                <c:pt idx="4670">
                  <c:v>13020.52</c:v>
                </c:pt>
                <c:pt idx="4671">
                  <c:v>11385.68</c:v>
                </c:pt>
                <c:pt idx="4672">
                  <c:v>10102.08</c:v>
                </c:pt>
                <c:pt idx="4673">
                  <c:v>11501.04</c:v>
                </c:pt>
                <c:pt idx="4674">
                  <c:v>11302.898999999999</c:v>
                </c:pt>
                <c:pt idx="4675">
                  <c:v>10232.768</c:v>
                </c:pt>
                <c:pt idx="4676">
                  <c:v>10236.769</c:v>
                </c:pt>
                <c:pt idx="4677">
                  <c:v>11345.574000000001</c:v>
                </c:pt>
                <c:pt idx="4678">
                  <c:v>10632.357</c:v>
                </c:pt>
                <c:pt idx="4679">
                  <c:v>10306.803</c:v>
                </c:pt>
                <c:pt idx="4680">
                  <c:v>10689.655000000001</c:v>
                </c:pt>
                <c:pt idx="4681">
                  <c:v>10483.450000000001</c:v>
                </c:pt>
                <c:pt idx="4682">
                  <c:v>9939.4840000000004</c:v>
                </c:pt>
                <c:pt idx="4683">
                  <c:v>10136.450000000001</c:v>
                </c:pt>
                <c:pt idx="4684">
                  <c:v>10140.445</c:v>
                </c:pt>
                <c:pt idx="4685">
                  <c:v>10221.194</c:v>
                </c:pt>
                <c:pt idx="4686">
                  <c:v>10514.241</c:v>
                </c:pt>
                <c:pt idx="4687">
                  <c:v>10304.043</c:v>
                </c:pt>
                <c:pt idx="4688">
                  <c:v>10618.841</c:v>
                </c:pt>
                <c:pt idx="4689">
                  <c:v>10980.191000000001</c:v>
                </c:pt>
                <c:pt idx="4690">
                  <c:v>12234.867</c:v>
                </c:pt>
                <c:pt idx="4691">
                  <c:v>13112.137000000001</c:v>
                </c:pt>
                <c:pt idx="4692">
                  <c:v>12732.164000000001</c:v>
                </c:pt>
                <c:pt idx="4693">
                  <c:v>12459.623</c:v>
                </c:pt>
                <c:pt idx="4694">
                  <c:v>12639.737999999999</c:v>
                </c:pt>
                <c:pt idx="4695">
                  <c:v>11814.859</c:v>
                </c:pt>
                <c:pt idx="4696">
                  <c:v>12175.446</c:v>
                </c:pt>
                <c:pt idx="4697">
                  <c:v>12307.687</c:v>
                </c:pt>
                <c:pt idx="4698">
                  <c:v>11674.286</c:v>
                </c:pt>
                <c:pt idx="4699">
                  <c:v>11943.989</c:v>
                </c:pt>
                <c:pt idx="4700">
                  <c:v>11078.493</c:v>
                </c:pt>
                <c:pt idx="4701">
                  <c:v>10849.584000000001</c:v>
                </c:pt>
                <c:pt idx="4702">
                  <c:v>9769.5020000000004</c:v>
                </c:pt>
                <c:pt idx="4703">
                  <c:v>10349.295</c:v>
                </c:pt>
                <c:pt idx="4704">
                  <c:v>10112.592000000001</c:v>
                </c:pt>
                <c:pt idx="4705">
                  <c:v>10647.726000000001</c:v>
                </c:pt>
                <c:pt idx="4706">
                  <c:v>9949.4699999999993</c:v>
                </c:pt>
                <c:pt idx="4707">
                  <c:v>10200.679</c:v>
                </c:pt>
                <c:pt idx="4708">
                  <c:v>10378.669</c:v>
                </c:pt>
                <c:pt idx="4709">
                  <c:v>10483.343000000001</c:v>
                </c:pt>
                <c:pt idx="4710">
                  <c:v>10413.02</c:v>
                </c:pt>
                <c:pt idx="4711">
                  <c:v>10355.82</c:v>
                </c:pt>
                <c:pt idx="4712">
                  <c:v>10821.572</c:v>
                </c:pt>
                <c:pt idx="4713">
                  <c:v>11141.834000000001</c:v>
                </c:pt>
                <c:pt idx="4714">
                  <c:v>12025.803</c:v>
                </c:pt>
                <c:pt idx="4715">
                  <c:v>11810.1</c:v>
                </c:pt>
                <c:pt idx="4716">
                  <c:v>12759.08</c:v>
                </c:pt>
                <c:pt idx="4717">
                  <c:v>12612.074000000001</c:v>
                </c:pt>
                <c:pt idx="4718">
                  <c:v>12834.087</c:v>
                </c:pt>
                <c:pt idx="4719">
                  <c:v>12614.088</c:v>
                </c:pt>
                <c:pt idx="4720">
                  <c:v>12964.9375</c:v>
                </c:pt>
                <c:pt idx="4721">
                  <c:v>12569.683999999999</c:v>
                </c:pt>
                <c:pt idx="4722">
                  <c:v>11463.538</c:v>
                </c:pt>
                <c:pt idx="4723">
                  <c:v>10815.33</c:v>
                </c:pt>
                <c:pt idx="4724">
                  <c:v>10507.08</c:v>
                </c:pt>
                <c:pt idx="4725">
                  <c:v>10172.020500000001</c:v>
                </c:pt>
                <c:pt idx="4726">
                  <c:v>10422.267</c:v>
                </c:pt>
                <c:pt idx="4727">
                  <c:v>10659.73</c:v>
                </c:pt>
                <c:pt idx="4728">
                  <c:v>10005.697</c:v>
                </c:pt>
                <c:pt idx="4729">
                  <c:v>9143.8130000000001</c:v>
                </c:pt>
                <c:pt idx="4730">
                  <c:v>9519.6160000000109</c:v>
                </c:pt>
                <c:pt idx="4731">
                  <c:v>9651.8420000000096</c:v>
                </c:pt>
                <c:pt idx="4732">
                  <c:v>9055.1679999999997</c:v>
                </c:pt>
                <c:pt idx="4733">
                  <c:v>8956.9</c:v>
                </c:pt>
                <c:pt idx="4734">
                  <c:v>9554.1040000000103</c:v>
                </c:pt>
                <c:pt idx="4735">
                  <c:v>10454.236999999999</c:v>
                </c:pt>
                <c:pt idx="4736">
                  <c:v>11377.457</c:v>
                </c:pt>
                <c:pt idx="4737">
                  <c:v>10340.002</c:v>
                </c:pt>
                <c:pt idx="4738">
                  <c:v>11688.662</c:v>
                </c:pt>
                <c:pt idx="4739">
                  <c:v>11978.925999999999</c:v>
                </c:pt>
                <c:pt idx="4740">
                  <c:v>11822.957</c:v>
                </c:pt>
                <c:pt idx="4741">
                  <c:v>11342.543</c:v>
                </c:pt>
                <c:pt idx="4742">
                  <c:v>11584.164000000001</c:v>
                </c:pt>
                <c:pt idx="4743">
                  <c:v>12292.101000000001</c:v>
                </c:pt>
                <c:pt idx="4744">
                  <c:v>11493.043</c:v>
                </c:pt>
                <c:pt idx="4745">
                  <c:v>11048.527</c:v>
                </c:pt>
                <c:pt idx="4746">
                  <c:v>10805.851000000001</c:v>
                </c:pt>
                <c:pt idx="4747">
                  <c:v>10924.147999999999</c:v>
                </c:pt>
                <c:pt idx="4748">
                  <c:v>10478.537</c:v>
                </c:pt>
                <c:pt idx="4749">
                  <c:v>10465.0625</c:v>
                </c:pt>
                <c:pt idx="4750">
                  <c:v>10052.192999999999</c:v>
                </c:pt>
                <c:pt idx="4751">
                  <c:v>10333.0625</c:v>
                </c:pt>
                <c:pt idx="4752">
                  <c:v>7632.72</c:v>
                </c:pt>
                <c:pt idx="4753">
                  <c:v>8219.4169999999995</c:v>
                </c:pt>
                <c:pt idx="4754">
                  <c:v>7117.7782999999999</c:v>
                </c:pt>
                <c:pt idx="4755">
                  <c:v>8060.72300000001</c:v>
                </c:pt>
                <c:pt idx="4756">
                  <c:v>8126.2249999999904</c:v>
                </c:pt>
                <c:pt idx="4757">
                  <c:v>8338.3549999999996</c:v>
                </c:pt>
                <c:pt idx="4758">
                  <c:v>9075.2109999999993</c:v>
                </c:pt>
                <c:pt idx="4759">
                  <c:v>8891.7549999999992</c:v>
                </c:pt>
                <c:pt idx="4760">
                  <c:v>9024.86</c:v>
                </c:pt>
                <c:pt idx="4761">
                  <c:v>9882.2720000000008</c:v>
                </c:pt>
                <c:pt idx="4762">
                  <c:v>9554.8940000000002</c:v>
                </c:pt>
                <c:pt idx="4763">
                  <c:v>8287.1560000000009</c:v>
                </c:pt>
                <c:pt idx="4764">
                  <c:v>8704.5170000000107</c:v>
                </c:pt>
                <c:pt idx="4765">
                  <c:v>9266.3279999999995</c:v>
                </c:pt>
                <c:pt idx="4766">
                  <c:v>8877.1260000000002</c:v>
                </c:pt>
                <c:pt idx="4767">
                  <c:v>9017.3729999999996</c:v>
                </c:pt>
                <c:pt idx="4768">
                  <c:v>9673.6299999999992</c:v>
                </c:pt>
                <c:pt idx="4769">
                  <c:v>10976.924000000001</c:v>
                </c:pt>
                <c:pt idx="4770">
                  <c:v>11756.615</c:v>
                </c:pt>
                <c:pt idx="4771">
                  <c:v>10837.539000000001</c:v>
                </c:pt>
                <c:pt idx="4772">
                  <c:v>10683.834999999999</c:v>
                </c:pt>
                <c:pt idx="4773">
                  <c:v>10325.114</c:v>
                </c:pt>
                <c:pt idx="4774">
                  <c:v>10405.950000000001</c:v>
                </c:pt>
                <c:pt idx="4775">
                  <c:v>10593.866</c:v>
                </c:pt>
                <c:pt idx="4776">
                  <c:v>9984.1669999999995</c:v>
                </c:pt>
                <c:pt idx="4777">
                  <c:v>10066.589</c:v>
                </c:pt>
                <c:pt idx="4778">
                  <c:v>9303.5030000000006</c:v>
                </c:pt>
                <c:pt idx="4779">
                  <c:v>9391.8089999999902</c:v>
                </c:pt>
                <c:pt idx="4780">
                  <c:v>9265.7300000000105</c:v>
                </c:pt>
                <c:pt idx="4781">
                  <c:v>8926.73</c:v>
                </c:pt>
                <c:pt idx="4782">
                  <c:v>9513.9500000000007</c:v>
                </c:pt>
                <c:pt idx="4783">
                  <c:v>9078.6679999999997</c:v>
                </c:pt>
                <c:pt idx="4784">
                  <c:v>10353.784</c:v>
                </c:pt>
                <c:pt idx="4785">
                  <c:v>11848.998</c:v>
                </c:pt>
                <c:pt idx="4786">
                  <c:v>11932.01</c:v>
                </c:pt>
                <c:pt idx="4787">
                  <c:v>13654.579</c:v>
                </c:pt>
                <c:pt idx="4788">
                  <c:v>12259.442999999999</c:v>
                </c:pt>
                <c:pt idx="4789">
                  <c:v>11089.484</c:v>
                </c:pt>
                <c:pt idx="4790">
                  <c:v>11274.962</c:v>
                </c:pt>
                <c:pt idx="4791">
                  <c:v>11235.395</c:v>
                </c:pt>
                <c:pt idx="4792">
                  <c:v>10841.661</c:v>
                </c:pt>
                <c:pt idx="4793">
                  <c:v>10575.143</c:v>
                </c:pt>
                <c:pt idx="4794">
                  <c:v>11252.374</c:v>
                </c:pt>
                <c:pt idx="4795">
                  <c:v>10599.682000000001</c:v>
                </c:pt>
                <c:pt idx="4796">
                  <c:v>10488.736999999999</c:v>
                </c:pt>
                <c:pt idx="4797">
                  <c:v>10670.968000000001</c:v>
                </c:pt>
                <c:pt idx="4798">
                  <c:v>11368.446</c:v>
                </c:pt>
                <c:pt idx="4799">
                  <c:v>10411.412</c:v>
                </c:pt>
                <c:pt idx="4800">
                  <c:v>10244.805</c:v>
                </c:pt>
                <c:pt idx="4801">
                  <c:v>10105.985000000001</c:v>
                </c:pt>
                <c:pt idx="4802">
                  <c:v>10135.84</c:v>
                </c:pt>
                <c:pt idx="4803">
                  <c:v>10518.253000000001</c:v>
                </c:pt>
                <c:pt idx="4804">
                  <c:v>10805.279</c:v>
                </c:pt>
                <c:pt idx="4805">
                  <c:v>10367.116</c:v>
                </c:pt>
                <c:pt idx="4806">
                  <c:v>9996.57</c:v>
                </c:pt>
                <c:pt idx="4807">
                  <c:v>10551.636</c:v>
                </c:pt>
                <c:pt idx="4808">
                  <c:v>10627.46</c:v>
                </c:pt>
                <c:pt idx="4809">
                  <c:v>9710.54000000001</c:v>
                </c:pt>
                <c:pt idx="4810">
                  <c:v>11807.286</c:v>
                </c:pt>
                <c:pt idx="4811">
                  <c:v>12088.932000000001</c:v>
                </c:pt>
                <c:pt idx="4812">
                  <c:v>11192.625</c:v>
                </c:pt>
                <c:pt idx="4813">
                  <c:v>11257.914000000001</c:v>
                </c:pt>
                <c:pt idx="4814">
                  <c:v>11168.254000000001</c:v>
                </c:pt>
                <c:pt idx="4815">
                  <c:v>11262.79</c:v>
                </c:pt>
                <c:pt idx="4816">
                  <c:v>11443.743</c:v>
                </c:pt>
                <c:pt idx="4817">
                  <c:v>11181.718999999999</c:v>
                </c:pt>
                <c:pt idx="4818">
                  <c:v>11580.004000000001</c:v>
                </c:pt>
                <c:pt idx="4819">
                  <c:v>11629.8</c:v>
                </c:pt>
                <c:pt idx="4820">
                  <c:v>11095.39</c:v>
                </c:pt>
                <c:pt idx="4821">
                  <c:v>10552.976000000001</c:v>
                </c:pt>
                <c:pt idx="4822">
                  <c:v>10957.388999999999</c:v>
                </c:pt>
                <c:pt idx="4823">
                  <c:v>10031.422</c:v>
                </c:pt>
                <c:pt idx="4824">
                  <c:v>10539.512000000001</c:v>
                </c:pt>
                <c:pt idx="4825">
                  <c:v>10292.543</c:v>
                </c:pt>
                <c:pt idx="4826">
                  <c:v>10170.290000000001</c:v>
                </c:pt>
                <c:pt idx="4827">
                  <c:v>10111.919</c:v>
                </c:pt>
                <c:pt idx="4828">
                  <c:v>9835.3250000000098</c:v>
                </c:pt>
                <c:pt idx="4829">
                  <c:v>9769.8200000000106</c:v>
                </c:pt>
                <c:pt idx="4830">
                  <c:v>10006.422</c:v>
                </c:pt>
                <c:pt idx="4831">
                  <c:v>10261.415999999999</c:v>
                </c:pt>
                <c:pt idx="4832">
                  <c:v>10190.174000000001</c:v>
                </c:pt>
                <c:pt idx="4833">
                  <c:v>10932.075999999999</c:v>
                </c:pt>
                <c:pt idx="4834">
                  <c:v>10721.703</c:v>
                </c:pt>
                <c:pt idx="4835">
                  <c:v>11348.823</c:v>
                </c:pt>
                <c:pt idx="4836">
                  <c:v>11526.841</c:v>
                </c:pt>
                <c:pt idx="4837">
                  <c:v>11241.048000000001</c:v>
                </c:pt>
                <c:pt idx="4838">
                  <c:v>11993.5</c:v>
                </c:pt>
                <c:pt idx="4839">
                  <c:v>11856.084999999999</c:v>
                </c:pt>
                <c:pt idx="4840">
                  <c:v>12051.525</c:v>
                </c:pt>
                <c:pt idx="4841">
                  <c:v>11430.075999999999</c:v>
                </c:pt>
                <c:pt idx="4842">
                  <c:v>11120.325999999999</c:v>
                </c:pt>
                <c:pt idx="4843">
                  <c:v>10771.508</c:v>
                </c:pt>
                <c:pt idx="4844">
                  <c:v>10452.965</c:v>
                </c:pt>
                <c:pt idx="4845">
                  <c:v>10655.666999999999</c:v>
                </c:pt>
                <c:pt idx="4846">
                  <c:v>11754.343999999999</c:v>
                </c:pt>
                <c:pt idx="4847">
                  <c:v>11024.588</c:v>
                </c:pt>
                <c:pt idx="4848">
                  <c:v>9816.2379999999903</c:v>
                </c:pt>
                <c:pt idx="4849">
                  <c:v>9923.2129999999906</c:v>
                </c:pt>
                <c:pt idx="4850">
                  <c:v>10086.855</c:v>
                </c:pt>
                <c:pt idx="4851">
                  <c:v>9857.1129999999994</c:v>
                </c:pt>
                <c:pt idx="4852">
                  <c:v>10140.974</c:v>
                </c:pt>
                <c:pt idx="4853">
                  <c:v>10143.808999999999</c:v>
                </c:pt>
                <c:pt idx="4854">
                  <c:v>10070.210999999999</c:v>
                </c:pt>
                <c:pt idx="4855">
                  <c:v>10082.395500000001</c:v>
                </c:pt>
                <c:pt idx="4856">
                  <c:v>9200.7350000000006</c:v>
                </c:pt>
                <c:pt idx="4857">
                  <c:v>10445.907999999999</c:v>
                </c:pt>
                <c:pt idx="4858">
                  <c:v>10737.172</c:v>
                </c:pt>
                <c:pt idx="4859">
                  <c:v>11477.415999999999</c:v>
                </c:pt>
                <c:pt idx="4860">
                  <c:v>11246.300999999999</c:v>
                </c:pt>
                <c:pt idx="4861">
                  <c:v>11079.502</c:v>
                </c:pt>
                <c:pt idx="4862">
                  <c:v>12372.932000000001</c:v>
                </c:pt>
                <c:pt idx="4863">
                  <c:v>11710.104499999999</c:v>
                </c:pt>
                <c:pt idx="4864">
                  <c:v>11828.875</c:v>
                </c:pt>
                <c:pt idx="4865">
                  <c:v>12085.344999999999</c:v>
                </c:pt>
                <c:pt idx="4866">
                  <c:v>11081.24</c:v>
                </c:pt>
                <c:pt idx="4867">
                  <c:v>11728.052</c:v>
                </c:pt>
                <c:pt idx="4868">
                  <c:v>10272.665999999999</c:v>
                </c:pt>
                <c:pt idx="4869">
                  <c:v>11086.626</c:v>
                </c:pt>
                <c:pt idx="4870">
                  <c:v>10965.333000000001</c:v>
                </c:pt>
                <c:pt idx="4871">
                  <c:v>9622.3979999999992</c:v>
                </c:pt>
                <c:pt idx="4872">
                  <c:v>9519.9879999999903</c:v>
                </c:pt>
                <c:pt idx="4873">
                  <c:v>10069.645</c:v>
                </c:pt>
                <c:pt idx="4874">
                  <c:v>9454.8150000000005</c:v>
                </c:pt>
                <c:pt idx="4875">
                  <c:v>9864.0759999999991</c:v>
                </c:pt>
                <c:pt idx="4876">
                  <c:v>9781.1200000000008</c:v>
                </c:pt>
                <c:pt idx="4877">
                  <c:v>9570.3649999999998</c:v>
                </c:pt>
                <c:pt idx="4878">
                  <c:v>10285.66</c:v>
                </c:pt>
                <c:pt idx="4879">
                  <c:v>9118.41500000001</c:v>
                </c:pt>
                <c:pt idx="4880">
                  <c:v>9465.8529999999992</c:v>
                </c:pt>
                <c:pt idx="4881">
                  <c:v>9498.1589999999997</c:v>
                </c:pt>
                <c:pt idx="4882">
                  <c:v>11684.967000000001</c:v>
                </c:pt>
                <c:pt idx="4883">
                  <c:v>12539.272999999999</c:v>
                </c:pt>
                <c:pt idx="4884">
                  <c:v>12161.41</c:v>
                </c:pt>
                <c:pt idx="4885">
                  <c:v>11515.38</c:v>
                </c:pt>
                <c:pt idx="4886">
                  <c:v>11230.582</c:v>
                </c:pt>
                <c:pt idx="4887">
                  <c:v>11727.945</c:v>
                </c:pt>
                <c:pt idx="4888">
                  <c:v>12078.129000000001</c:v>
                </c:pt>
                <c:pt idx="4889">
                  <c:v>12094.275</c:v>
                </c:pt>
                <c:pt idx="4890">
                  <c:v>10670.505999999999</c:v>
                </c:pt>
                <c:pt idx="4891">
                  <c:v>11251.971</c:v>
                </c:pt>
                <c:pt idx="4892">
                  <c:v>9568.0349999999999</c:v>
                </c:pt>
                <c:pt idx="4893">
                  <c:v>10344.143</c:v>
                </c:pt>
                <c:pt idx="4894">
                  <c:v>11002.795</c:v>
                </c:pt>
                <c:pt idx="4895">
                  <c:v>9984.3070000000007</c:v>
                </c:pt>
                <c:pt idx="4896">
                  <c:v>9486.4110000000001</c:v>
                </c:pt>
                <c:pt idx="4897">
                  <c:v>10000.999</c:v>
                </c:pt>
                <c:pt idx="4898">
                  <c:v>10095.794</c:v>
                </c:pt>
                <c:pt idx="4899">
                  <c:v>10170.16</c:v>
                </c:pt>
                <c:pt idx="4900">
                  <c:v>9975.9619999999995</c:v>
                </c:pt>
                <c:pt idx="4901">
                  <c:v>9495.5630000000092</c:v>
                </c:pt>
                <c:pt idx="4902">
                  <c:v>9816.1640000000007</c:v>
                </c:pt>
                <c:pt idx="4903">
                  <c:v>10083.763999999999</c:v>
                </c:pt>
                <c:pt idx="4904">
                  <c:v>10333.537</c:v>
                </c:pt>
                <c:pt idx="4905">
                  <c:v>11075.643</c:v>
                </c:pt>
                <c:pt idx="4906">
                  <c:v>11382.725</c:v>
                </c:pt>
                <c:pt idx="4907">
                  <c:v>11053.308999999999</c:v>
                </c:pt>
                <c:pt idx="4908">
                  <c:v>11188.065000000001</c:v>
                </c:pt>
                <c:pt idx="4909">
                  <c:v>11087.21</c:v>
                </c:pt>
                <c:pt idx="4910">
                  <c:v>11612.034</c:v>
                </c:pt>
                <c:pt idx="4911">
                  <c:v>12427.217000000001</c:v>
                </c:pt>
                <c:pt idx="4912">
                  <c:v>11101.513999999999</c:v>
                </c:pt>
                <c:pt idx="4913">
                  <c:v>11545.383</c:v>
                </c:pt>
                <c:pt idx="4914">
                  <c:v>11139.15</c:v>
                </c:pt>
                <c:pt idx="4915">
                  <c:v>10991.24</c:v>
                </c:pt>
                <c:pt idx="4916">
                  <c:v>10372.558999999999</c:v>
                </c:pt>
                <c:pt idx="4917">
                  <c:v>10677.656000000001</c:v>
                </c:pt>
                <c:pt idx="4918">
                  <c:v>10202.143</c:v>
                </c:pt>
                <c:pt idx="4919">
                  <c:v>10625.484</c:v>
                </c:pt>
                <c:pt idx="4920">
                  <c:v>10661.717000000001</c:v>
                </c:pt>
                <c:pt idx="4921">
                  <c:v>10562.163</c:v>
                </c:pt>
                <c:pt idx="4922">
                  <c:v>9406.8109999999997</c:v>
                </c:pt>
                <c:pt idx="4923">
                  <c:v>9290.2919999999995</c:v>
                </c:pt>
                <c:pt idx="4924">
                  <c:v>8725.5889999999999</c:v>
                </c:pt>
                <c:pt idx="4925">
                  <c:v>9086.7279999999992</c:v>
                </c:pt>
                <c:pt idx="4926">
                  <c:v>9480.3030000000108</c:v>
                </c:pt>
                <c:pt idx="4927">
                  <c:v>10367.09</c:v>
                </c:pt>
                <c:pt idx="4928">
                  <c:v>11257.794</c:v>
                </c:pt>
                <c:pt idx="4929">
                  <c:v>11363.817999999999</c:v>
                </c:pt>
                <c:pt idx="4930">
                  <c:v>10400.737999999999</c:v>
                </c:pt>
                <c:pt idx="4931">
                  <c:v>10495.075000000001</c:v>
                </c:pt>
                <c:pt idx="4932">
                  <c:v>10546.695</c:v>
                </c:pt>
                <c:pt idx="4933">
                  <c:v>10457.737999999999</c:v>
                </c:pt>
                <c:pt idx="4934">
                  <c:v>10649.254000000001</c:v>
                </c:pt>
                <c:pt idx="4935">
                  <c:v>11475.975</c:v>
                </c:pt>
                <c:pt idx="4936">
                  <c:v>11201.803</c:v>
                </c:pt>
                <c:pt idx="4937">
                  <c:v>12741.24</c:v>
                </c:pt>
                <c:pt idx="4938">
                  <c:v>11838.82</c:v>
                </c:pt>
                <c:pt idx="4939">
                  <c:v>11155.796</c:v>
                </c:pt>
                <c:pt idx="4940">
                  <c:v>10656.494000000001</c:v>
                </c:pt>
                <c:pt idx="4941">
                  <c:v>10620.287</c:v>
                </c:pt>
                <c:pt idx="4942">
                  <c:v>10386.532999999999</c:v>
                </c:pt>
                <c:pt idx="4943">
                  <c:v>10653.791999999999</c:v>
                </c:pt>
                <c:pt idx="4944">
                  <c:v>9301.7999999999993</c:v>
                </c:pt>
                <c:pt idx="4945">
                  <c:v>9840.2270000000008</c:v>
                </c:pt>
                <c:pt idx="4946">
                  <c:v>10805.956</c:v>
                </c:pt>
                <c:pt idx="4947">
                  <c:v>9757.0920000000096</c:v>
                </c:pt>
                <c:pt idx="4948">
                  <c:v>10486.341</c:v>
                </c:pt>
                <c:pt idx="4949">
                  <c:v>10432.290000000001</c:v>
                </c:pt>
                <c:pt idx="4950">
                  <c:v>11066.567999999999</c:v>
                </c:pt>
                <c:pt idx="4951">
                  <c:v>9978.7649999999994</c:v>
                </c:pt>
                <c:pt idx="4952">
                  <c:v>10444.235000000001</c:v>
                </c:pt>
                <c:pt idx="4953">
                  <c:v>10157.267</c:v>
                </c:pt>
                <c:pt idx="4954">
                  <c:v>9274.4529999999995</c:v>
                </c:pt>
                <c:pt idx="4955">
                  <c:v>10041.949000000001</c:v>
                </c:pt>
                <c:pt idx="4956">
                  <c:v>10098.3125</c:v>
                </c:pt>
                <c:pt idx="4957">
                  <c:v>10438.829</c:v>
                </c:pt>
                <c:pt idx="4958">
                  <c:v>9727.4220000000096</c:v>
                </c:pt>
                <c:pt idx="4959">
                  <c:v>10067.311</c:v>
                </c:pt>
                <c:pt idx="4960">
                  <c:v>11088.822</c:v>
                </c:pt>
                <c:pt idx="4961">
                  <c:v>11756.620999999999</c:v>
                </c:pt>
                <c:pt idx="4962">
                  <c:v>10783.777</c:v>
                </c:pt>
                <c:pt idx="4963">
                  <c:v>10915.981</c:v>
                </c:pt>
                <c:pt idx="4964">
                  <c:v>10257.811</c:v>
                </c:pt>
                <c:pt idx="4965">
                  <c:v>10474.483</c:v>
                </c:pt>
                <c:pt idx="4966">
                  <c:v>10821.960999999999</c:v>
                </c:pt>
                <c:pt idx="4967">
                  <c:v>9142.3520000000008</c:v>
                </c:pt>
                <c:pt idx="4968">
                  <c:v>7637.9650000000001</c:v>
                </c:pt>
                <c:pt idx="4969">
                  <c:v>7722.6396000000004</c:v>
                </c:pt>
                <c:pt idx="4970">
                  <c:v>8600.018</c:v>
                </c:pt>
                <c:pt idx="4971">
                  <c:v>7910.6854999999896</c:v>
                </c:pt>
                <c:pt idx="4972">
                  <c:v>8922.8809999999994</c:v>
                </c:pt>
                <c:pt idx="4973">
                  <c:v>9095.0879999999997</c:v>
                </c:pt>
                <c:pt idx="4974">
                  <c:v>9536.6149999999998</c:v>
                </c:pt>
                <c:pt idx="4975">
                  <c:v>8767.6520000000091</c:v>
                </c:pt>
                <c:pt idx="4976">
                  <c:v>8106.54</c:v>
                </c:pt>
                <c:pt idx="4977">
                  <c:v>8520.402</c:v>
                </c:pt>
                <c:pt idx="4978">
                  <c:v>8589.4120000000003</c:v>
                </c:pt>
                <c:pt idx="4979">
                  <c:v>9112.7070000000003</c:v>
                </c:pt>
                <c:pt idx="4980">
                  <c:v>10128.43</c:v>
                </c:pt>
                <c:pt idx="4981">
                  <c:v>10577.299000000001</c:v>
                </c:pt>
                <c:pt idx="4982">
                  <c:v>10759.94</c:v>
                </c:pt>
                <c:pt idx="4983">
                  <c:v>10377.799999999999</c:v>
                </c:pt>
                <c:pt idx="4984">
                  <c:v>10589.213</c:v>
                </c:pt>
                <c:pt idx="4985">
                  <c:v>12194.532999999999</c:v>
                </c:pt>
                <c:pt idx="4986">
                  <c:v>12242.645</c:v>
                </c:pt>
                <c:pt idx="4987">
                  <c:v>11452.754999999999</c:v>
                </c:pt>
                <c:pt idx="4988">
                  <c:v>10729.588</c:v>
                </c:pt>
                <c:pt idx="4989">
                  <c:v>10480.537</c:v>
                </c:pt>
                <c:pt idx="4990">
                  <c:v>11246.268</c:v>
                </c:pt>
                <c:pt idx="4991">
                  <c:v>10489.367</c:v>
                </c:pt>
                <c:pt idx="4992">
                  <c:v>9687.3330000000096</c:v>
                </c:pt>
                <c:pt idx="4993">
                  <c:v>10082.255999999999</c:v>
                </c:pt>
                <c:pt idx="4994">
                  <c:v>9384.2800000000007</c:v>
                </c:pt>
                <c:pt idx="4995">
                  <c:v>8568.0540000000001</c:v>
                </c:pt>
                <c:pt idx="4996">
                  <c:v>8692.4619999999995</c:v>
                </c:pt>
                <c:pt idx="4997">
                  <c:v>8306.8709999999992</c:v>
                </c:pt>
                <c:pt idx="4998">
                  <c:v>10276.841</c:v>
                </c:pt>
                <c:pt idx="4999">
                  <c:v>8680.0349999999999</c:v>
                </c:pt>
                <c:pt idx="5000">
                  <c:v>7679.4829999999902</c:v>
                </c:pt>
                <c:pt idx="5001">
                  <c:v>9486.0960000000105</c:v>
                </c:pt>
                <c:pt idx="5002">
                  <c:v>9636.4570000000003</c:v>
                </c:pt>
                <c:pt idx="5003">
                  <c:v>11513.442999999999</c:v>
                </c:pt>
                <c:pt idx="5004">
                  <c:v>11297.995999999999</c:v>
                </c:pt>
                <c:pt idx="5005">
                  <c:v>11769.027</c:v>
                </c:pt>
                <c:pt idx="5006">
                  <c:v>11677.032999999999</c:v>
                </c:pt>
                <c:pt idx="5007">
                  <c:v>11231.279</c:v>
                </c:pt>
                <c:pt idx="5008">
                  <c:v>12130.508</c:v>
                </c:pt>
                <c:pt idx="5009">
                  <c:v>12898.34</c:v>
                </c:pt>
                <c:pt idx="5010">
                  <c:v>12089.581</c:v>
                </c:pt>
                <c:pt idx="5011">
                  <c:v>10519.337</c:v>
                </c:pt>
                <c:pt idx="5012">
                  <c:v>10244.347</c:v>
                </c:pt>
                <c:pt idx="5013">
                  <c:v>10178.007</c:v>
                </c:pt>
                <c:pt idx="5014">
                  <c:v>10501.218999999999</c:v>
                </c:pt>
                <c:pt idx="5015">
                  <c:v>10319.332</c:v>
                </c:pt>
                <c:pt idx="5016">
                  <c:v>10209.737999999999</c:v>
                </c:pt>
                <c:pt idx="5017">
                  <c:v>9481.89</c:v>
                </c:pt>
                <c:pt idx="5018">
                  <c:v>9612.9540000000106</c:v>
                </c:pt>
                <c:pt idx="5019">
                  <c:v>9424.7999999999902</c:v>
                </c:pt>
                <c:pt idx="5020">
                  <c:v>9889.6319999999905</c:v>
                </c:pt>
                <c:pt idx="5021">
                  <c:v>9651.2389999999905</c:v>
                </c:pt>
                <c:pt idx="5022">
                  <c:v>9763.0349999999999</c:v>
                </c:pt>
                <c:pt idx="5023">
                  <c:v>9738.7960000000003</c:v>
                </c:pt>
                <c:pt idx="5024">
                  <c:v>9713.8989999999994</c:v>
                </c:pt>
                <c:pt idx="5025">
                  <c:v>10773.375</c:v>
                </c:pt>
                <c:pt idx="5026">
                  <c:v>11193.178</c:v>
                </c:pt>
                <c:pt idx="5027">
                  <c:v>11777.869000000001</c:v>
                </c:pt>
                <c:pt idx="5028">
                  <c:v>11144.638000000001</c:v>
                </c:pt>
                <c:pt idx="5029">
                  <c:v>12069.912</c:v>
                </c:pt>
                <c:pt idx="5030">
                  <c:v>12234.859</c:v>
                </c:pt>
                <c:pt idx="5031">
                  <c:v>11982.871999999999</c:v>
                </c:pt>
                <c:pt idx="5032">
                  <c:v>11807.191000000001</c:v>
                </c:pt>
                <c:pt idx="5033">
                  <c:v>12010.512000000001</c:v>
                </c:pt>
                <c:pt idx="5034">
                  <c:v>11201.380999999999</c:v>
                </c:pt>
                <c:pt idx="5035">
                  <c:v>11336.521000000001</c:v>
                </c:pt>
                <c:pt idx="5036">
                  <c:v>10759.672</c:v>
                </c:pt>
                <c:pt idx="5037">
                  <c:v>10936.442999999999</c:v>
                </c:pt>
                <c:pt idx="5038">
                  <c:v>11378.615</c:v>
                </c:pt>
                <c:pt idx="5039">
                  <c:v>10632.56</c:v>
                </c:pt>
                <c:pt idx="5040">
                  <c:v>9962.5859999999902</c:v>
                </c:pt>
                <c:pt idx="5041">
                  <c:v>10173.130999999999</c:v>
                </c:pt>
                <c:pt idx="5042">
                  <c:v>9424.9189999999999</c:v>
                </c:pt>
                <c:pt idx="5043">
                  <c:v>9188.7469999999903</c:v>
                </c:pt>
                <c:pt idx="5044">
                  <c:v>9426.6229999999996</c:v>
                </c:pt>
                <c:pt idx="5045">
                  <c:v>9575.6330000000107</c:v>
                </c:pt>
                <c:pt idx="5046">
                  <c:v>10688.165999999999</c:v>
                </c:pt>
                <c:pt idx="5047">
                  <c:v>10899.395500000001</c:v>
                </c:pt>
                <c:pt idx="5048">
                  <c:v>10071.502</c:v>
                </c:pt>
                <c:pt idx="5049">
                  <c:v>11473.027</c:v>
                </c:pt>
                <c:pt idx="5050">
                  <c:v>11023.116</c:v>
                </c:pt>
                <c:pt idx="5051">
                  <c:v>11226.982</c:v>
                </c:pt>
                <c:pt idx="5052">
                  <c:v>10939.168</c:v>
                </c:pt>
                <c:pt idx="5053">
                  <c:v>10292.223</c:v>
                </c:pt>
                <c:pt idx="5054">
                  <c:v>10147.624</c:v>
                </c:pt>
                <c:pt idx="5055">
                  <c:v>10673.225</c:v>
                </c:pt>
                <c:pt idx="5056">
                  <c:v>10309.342000000001</c:v>
                </c:pt>
                <c:pt idx="5057">
                  <c:v>11080.016</c:v>
                </c:pt>
                <c:pt idx="5058">
                  <c:v>10852.017</c:v>
                </c:pt>
                <c:pt idx="5059">
                  <c:v>10107.329</c:v>
                </c:pt>
                <c:pt idx="5060">
                  <c:v>9467.7729999999992</c:v>
                </c:pt>
                <c:pt idx="5061">
                  <c:v>9331.2530000000097</c:v>
                </c:pt>
                <c:pt idx="5062">
                  <c:v>8736.3125</c:v>
                </c:pt>
                <c:pt idx="5063">
                  <c:v>9691.7070000000003</c:v>
                </c:pt>
                <c:pt idx="5064">
                  <c:v>9353.7230000000109</c:v>
                </c:pt>
                <c:pt idx="5065">
                  <c:v>9247.509</c:v>
                </c:pt>
                <c:pt idx="5066">
                  <c:v>9533.7189999999991</c:v>
                </c:pt>
                <c:pt idx="5067">
                  <c:v>9236.8080000000009</c:v>
                </c:pt>
                <c:pt idx="5068">
                  <c:v>9432.36</c:v>
                </c:pt>
                <c:pt idx="5069">
                  <c:v>9316.2190000000101</c:v>
                </c:pt>
                <c:pt idx="5070">
                  <c:v>9675.6849999999995</c:v>
                </c:pt>
                <c:pt idx="5071">
                  <c:v>9791.4120000000094</c:v>
                </c:pt>
                <c:pt idx="5072">
                  <c:v>9695.9120000000094</c:v>
                </c:pt>
                <c:pt idx="5073">
                  <c:v>9983.3439999999991</c:v>
                </c:pt>
                <c:pt idx="5074">
                  <c:v>10229.314</c:v>
                </c:pt>
                <c:pt idx="5075">
                  <c:v>9871.4760000000006</c:v>
                </c:pt>
                <c:pt idx="5076">
                  <c:v>9770.6020000000008</c:v>
                </c:pt>
                <c:pt idx="5077">
                  <c:v>8612.7340000000004</c:v>
                </c:pt>
                <c:pt idx="5078">
                  <c:v>9461.991</c:v>
                </c:pt>
                <c:pt idx="5079">
                  <c:v>9523.9</c:v>
                </c:pt>
                <c:pt idx="5080">
                  <c:v>10005.561</c:v>
                </c:pt>
                <c:pt idx="5081">
                  <c:v>10016.787</c:v>
                </c:pt>
                <c:pt idx="5082">
                  <c:v>8669.92</c:v>
                </c:pt>
                <c:pt idx="5083">
                  <c:v>8083.8184000000001</c:v>
                </c:pt>
                <c:pt idx="5084">
                  <c:v>9147.3109999999906</c:v>
                </c:pt>
                <c:pt idx="5085">
                  <c:v>10220.124</c:v>
                </c:pt>
                <c:pt idx="5086">
                  <c:v>10440.651</c:v>
                </c:pt>
                <c:pt idx="5087">
                  <c:v>8652.4570000000003</c:v>
                </c:pt>
                <c:pt idx="5088">
                  <c:v>7811.3149999999996</c:v>
                </c:pt>
                <c:pt idx="5089">
                  <c:v>8818.7090000000007</c:v>
                </c:pt>
                <c:pt idx="5090">
                  <c:v>9124.4869999999992</c:v>
                </c:pt>
                <c:pt idx="5091">
                  <c:v>7850.4930000000104</c:v>
                </c:pt>
                <c:pt idx="5092">
                  <c:v>8539.375</c:v>
                </c:pt>
                <c:pt idx="5093">
                  <c:v>7802.3457000000099</c:v>
                </c:pt>
                <c:pt idx="5094">
                  <c:v>7926.3159999999998</c:v>
                </c:pt>
                <c:pt idx="5095">
                  <c:v>8491.4410000000007</c:v>
                </c:pt>
                <c:pt idx="5096">
                  <c:v>9303.9429999999993</c:v>
                </c:pt>
                <c:pt idx="5097">
                  <c:v>8859.3009999999995</c:v>
                </c:pt>
                <c:pt idx="5098">
                  <c:v>9672.5625000000091</c:v>
                </c:pt>
                <c:pt idx="5099">
                  <c:v>10314.196</c:v>
                </c:pt>
                <c:pt idx="5100">
                  <c:v>9979.8160000000007</c:v>
                </c:pt>
                <c:pt idx="5101">
                  <c:v>10505.888999999999</c:v>
                </c:pt>
                <c:pt idx="5102">
                  <c:v>11043.325000000001</c:v>
                </c:pt>
                <c:pt idx="5103">
                  <c:v>11203.585999999999</c:v>
                </c:pt>
                <c:pt idx="5104">
                  <c:v>10612.547</c:v>
                </c:pt>
                <c:pt idx="5105">
                  <c:v>10351.305</c:v>
                </c:pt>
                <c:pt idx="5106">
                  <c:v>10769.06</c:v>
                </c:pt>
                <c:pt idx="5107">
                  <c:v>9818.607</c:v>
                </c:pt>
                <c:pt idx="5108">
                  <c:v>8690.0480000000007</c:v>
                </c:pt>
                <c:pt idx="5109">
                  <c:v>8629.6389999999901</c:v>
                </c:pt>
                <c:pt idx="5110">
                  <c:v>8707.0969999999998</c:v>
                </c:pt>
                <c:pt idx="5111">
                  <c:v>8580.3950000000095</c:v>
                </c:pt>
                <c:pt idx="5112">
                  <c:v>7281.4160000000002</c:v>
                </c:pt>
                <c:pt idx="5113">
                  <c:v>6195.6396000000004</c:v>
                </c:pt>
                <c:pt idx="5114">
                  <c:v>6299.8857000000098</c:v>
                </c:pt>
                <c:pt idx="5115">
                  <c:v>7892.3506000000098</c:v>
                </c:pt>
                <c:pt idx="5116">
                  <c:v>7629.4956000000002</c:v>
                </c:pt>
                <c:pt idx="5117">
                  <c:v>7184.3720000000003</c:v>
                </c:pt>
                <c:pt idx="5118">
                  <c:v>7709.2060000000101</c:v>
                </c:pt>
                <c:pt idx="5119">
                  <c:v>7827.6850000000004</c:v>
                </c:pt>
                <c:pt idx="5120">
                  <c:v>8070.2812000000004</c:v>
                </c:pt>
                <c:pt idx="5121">
                  <c:v>8849.3520000000008</c:v>
                </c:pt>
                <c:pt idx="5122">
                  <c:v>9853.3760000000093</c:v>
                </c:pt>
                <c:pt idx="5123">
                  <c:v>10481.154</c:v>
                </c:pt>
                <c:pt idx="5124">
                  <c:v>10364.527</c:v>
                </c:pt>
                <c:pt idx="5125">
                  <c:v>10009.871999999999</c:v>
                </c:pt>
                <c:pt idx="5126">
                  <c:v>10481.718000000001</c:v>
                </c:pt>
                <c:pt idx="5127">
                  <c:v>9631.2250000000095</c:v>
                </c:pt>
                <c:pt idx="5128">
                  <c:v>10534.217000000001</c:v>
                </c:pt>
                <c:pt idx="5129">
                  <c:v>11823.85</c:v>
                </c:pt>
                <c:pt idx="5130">
                  <c:v>11069.995999999999</c:v>
                </c:pt>
                <c:pt idx="5131">
                  <c:v>9924.5040000000008</c:v>
                </c:pt>
                <c:pt idx="5132">
                  <c:v>8944.4879999999903</c:v>
                </c:pt>
                <c:pt idx="5133">
                  <c:v>8200.9250000000102</c:v>
                </c:pt>
                <c:pt idx="5134">
                  <c:v>9168.8060000000005</c:v>
                </c:pt>
                <c:pt idx="5135">
                  <c:v>7161.3509999999997</c:v>
                </c:pt>
                <c:pt idx="5136">
                  <c:v>8010.0263999999997</c:v>
                </c:pt>
                <c:pt idx="5137">
                  <c:v>6187.9413999999997</c:v>
                </c:pt>
                <c:pt idx="5138">
                  <c:v>8738.1455000000005</c:v>
                </c:pt>
                <c:pt idx="5139">
                  <c:v>8673.9009999999998</c:v>
                </c:pt>
                <c:pt idx="5140">
                  <c:v>8117.6329999999898</c:v>
                </c:pt>
                <c:pt idx="5141">
                  <c:v>8434.2559999999994</c:v>
                </c:pt>
                <c:pt idx="5142">
                  <c:v>8694.3580000000002</c:v>
                </c:pt>
                <c:pt idx="5143">
                  <c:v>8569.1880000000001</c:v>
                </c:pt>
                <c:pt idx="5144">
                  <c:v>8317.3380000000107</c:v>
                </c:pt>
                <c:pt idx="5145">
                  <c:v>9299.5070000000105</c:v>
                </c:pt>
                <c:pt idx="5146">
                  <c:v>11108.025</c:v>
                </c:pt>
                <c:pt idx="5147">
                  <c:v>10506.777</c:v>
                </c:pt>
                <c:pt idx="5148">
                  <c:v>10779.865</c:v>
                </c:pt>
                <c:pt idx="5149">
                  <c:v>11089.022000000001</c:v>
                </c:pt>
                <c:pt idx="5150">
                  <c:v>11513.828</c:v>
                </c:pt>
                <c:pt idx="5151">
                  <c:v>11683.453</c:v>
                </c:pt>
                <c:pt idx="5152">
                  <c:v>11862.246999999999</c:v>
                </c:pt>
                <c:pt idx="5153">
                  <c:v>12620.282999999999</c:v>
                </c:pt>
                <c:pt idx="5154">
                  <c:v>11600.545</c:v>
                </c:pt>
                <c:pt idx="5155">
                  <c:v>8441.8610000000008</c:v>
                </c:pt>
                <c:pt idx="5156">
                  <c:v>7904.4750000000004</c:v>
                </c:pt>
                <c:pt idx="5157">
                  <c:v>7607.1854999999996</c:v>
                </c:pt>
                <c:pt idx="5158">
                  <c:v>7521.4739999999902</c:v>
                </c:pt>
                <c:pt idx="5159">
                  <c:v>6275.0874000000003</c:v>
                </c:pt>
                <c:pt idx="5160">
                  <c:v>8060.5894000000098</c:v>
                </c:pt>
                <c:pt idx="5161">
                  <c:v>9134.6180000000095</c:v>
                </c:pt>
                <c:pt idx="5162">
                  <c:v>8999.5720000000092</c:v>
                </c:pt>
                <c:pt idx="5163">
                  <c:v>8828.82</c:v>
                </c:pt>
                <c:pt idx="5164">
                  <c:v>9069.5120000000006</c:v>
                </c:pt>
                <c:pt idx="5165">
                  <c:v>8875.8420000000006</c:v>
                </c:pt>
                <c:pt idx="5166">
                  <c:v>9022.31</c:v>
                </c:pt>
                <c:pt idx="5167">
                  <c:v>8915.7579999999998</c:v>
                </c:pt>
                <c:pt idx="5168">
                  <c:v>8920.0509999999995</c:v>
                </c:pt>
                <c:pt idx="5169">
                  <c:v>10445.924000000001</c:v>
                </c:pt>
                <c:pt idx="5170">
                  <c:v>10921.749</c:v>
                </c:pt>
                <c:pt idx="5171">
                  <c:v>10937.933999999999</c:v>
                </c:pt>
                <c:pt idx="5172">
                  <c:v>10823.960999999999</c:v>
                </c:pt>
                <c:pt idx="5173">
                  <c:v>11108.130999999999</c:v>
                </c:pt>
                <c:pt idx="5174">
                  <c:v>10275.236000000001</c:v>
                </c:pt>
                <c:pt idx="5175">
                  <c:v>10886.054</c:v>
                </c:pt>
                <c:pt idx="5176">
                  <c:v>10058.475</c:v>
                </c:pt>
                <c:pt idx="5177">
                  <c:v>11061.815000000001</c:v>
                </c:pt>
                <c:pt idx="5178">
                  <c:v>10433.431</c:v>
                </c:pt>
                <c:pt idx="5179">
                  <c:v>9807.6990000000096</c:v>
                </c:pt>
                <c:pt idx="5180">
                  <c:v>9915.7099999999991</c:v>
                </c:pt>
                <c:pt idx="5181">
                  <c:v>9669.0059999999994</c:v>
                </c:pt>
                <c:pt idx="5182">
                  <c:v>10122.18</c:v>
                </c:pt>
                <c:pt idx="5183">
                  <c:v>9176.0330000000104</c:v>
                </c:pt>
                <c:pt idx="5184">
                  <c:v>9591.5490000000009</c:v>
                </c:pt>
                <c:pt idx="5185">
                  <c:v>8854.5349999999999</c:v>
                </c:pt>
                <c:pt idx="5186">
                  <c:v>8697.5820000000003</c:v>
                </c:pt>
                <c:pt idx="5187">
                  <c:v>8390.6180000000004</c:v>
                </c:pt>
                <c:pt idx="5188">
                  <c:v>8849.7790000000005</c:v>
                </c:pt>
                <c:pt idx="5189">
                  <c:v>8410.0210000000006</c:v>
                </c:pt>
                <c:pt idx="5190">
                  <c:v>8771.7540000000099</c:v>
                </c:pt>
                <c:pt idx="5191">
                  <c:v>8641.5319999999992</c:v>
                </c:pt>
                <c:pt idx="5192">
                  <c:v>8900.7479999999905</c:v>
                </c:pt>
                <c:pt idx="5193">
                  <c:v>9558.5079999999998</c:v>
                </c:pt>
                <c:pt idx="5194">
                  <c:v>10609.642</c:v>
                </c:pt>
                <c:pt idx="5195">
                  <c:v>10572.117</c:v>
                </c:pt>
                <c:pt idx="5196">
                  <c:v>10040.254000000001</c:v>
                </c:pt>
                <c:pt idx="5197">
                  <c:v>10458.91</c:v>
                </c:pt>
                <c:pt idx="5198">
                  <c:v>10398.101000000001</c:v>
                </c:pt>
                <c:pt idx="5199">
                  <c:v>11105.478999999999</c:v>
                </c:pt>
                <c:pt idx="5200">
                  <c:v>11202.870999999999</c:v>
                </c:pt>
                <c:pt idx="5201">
                  <c:v>10947.946</c:v>
                </c:pt>
                <c:pt idx="5202">
                  <c:v>11103.397999999999</c:v>
                </c:pt>
                <c:pt idx="5203">
                  <c:v>7804.8649999999998</c:v>
                </c:pt>
                <c:pt idx="5204">
                  <c:v>8945.29000000001</c:v>
                </c:pt>
                <c:pt idx="5205">
                  <c:v>8090.8076000000101</c:v>
                </c:pt>
                <c:pt idx="5206">
                  <c:v>9166.3919999999998</c:v>
                </c:pt>
                <c:pt idx="5207">
                  <c:v>9412.5859999999902</c:v>
                </c:pt>
                <c:pt idx="5208">
                  <c:v>8648.1689999999999</c:v>
                </c:pt>
                <c:pt idx="5209">
                  <c:v>8710.3410000000094</c:v>
                </c:pt>
                <c:pt idx="5210">
                  <c:v>8603.4290000000092</c:v>
                </c:pt>
                <c:pt idx="5211">
                  <c:v>8345.1380000000008</c:v>
                </c:pt>
                <c:pt idx="5212">
                  <c:v>8481.5910000000003</c:v>
                </c:pt>
                <c:pt idx="5213">
                  <c:v>8572.4670000000006</c:v>
                </c:pt>
                <c:pt idx="5214">
                  <c:v>8843.1820000000007</c:v>
                </c:pt>
                <c:pt idx="5215">
                  <c:v>9957.7160000000003</c:v>
                </c:pt>
                <c:pt idx="5216">
                  <c:v>10762.535</c:v>
                </c:pt>
                <c:pt idx="5217">
                  <c:v>11794.23</c:v>
                </c:pt>
                <c:pt idx="5218">
                  <c:v>11344.617</c:v>
                </c:pt>
                <c:pt idx="5219">
                  <c:v>11651.603999999999</c:v>
                </c:pt>
                <c:pt idx="5220">
                  <c:v>11253.504999999999</c:v>
                </c:pt>
                <c:pt idx="5221">
                  <c:v>11992.353999999999</c:v>
                </c:pt>
                <c:pt idx="5222">
                  <c:v>13002.141</c:v>
                </c:pt>
                <c:pt idx="5223">
                  <c:v>13627.467000000001</c:v>
                </c:pt>
                <c:pt idx="5224">
                  <c:v>12674.722</c:v>
                </c:pt>
                <c:pt idx="5225">
                  <c:v>10843.654</c:v>
                </c:pt>
                <c:pt idx="5226">
                  <c:v>13155.450999999999</c:v>
                </c:pt>
                <c:pt idx="5227">
                  <c:v>12194.071</c:v>
                </c:pt>
                <c:pt idx="5228">
                  <c:v>10493.197</c:v>
                </c:pt>
                <c:pt idx="5229">
                  <c:v>10624.799000000001</c:v>
                </c:pt>
                <c:pt idx="5230">
                  <c:v>10155.027</c:v>
                </c:pt>
                <c:pt idx="5231">
                  <c:v>10315.311</c:v>
                </c:pt>
                <c:pt idx="5232">
                  <c:v>9318.9060000000009</c:v>
                </c:pt>
                <c:pt idx="5233">
                  <c:v>10420.552</c:v>
                </c:pt>
                <c:pt idx="5234">
                  <c:v>10179.4375</c:v>
                </c:pt>
                <c:pt idx="5235">
                  <c:v>10367.391</c:v>
                </c:pt>
                <c:pt idx="5236">
                  <c:v>10162.155000000001</c:v>
                </c:pt>
                <c:pt idx="5237">
                  <c:v>10242.953</c:v>
                </c:pt>
                <c:pt idx="5238">
                  <c:v>10353.278</c:v>
                </c:pt>
                <c:pt idx="5239">
                  <c:v>10691.584999999999</c:v>
                </c:pt>
                <c:pt idx="5240">
                  <c:v>11335.575999999999</c:v>
                </c:pt>
                <c:pt idx="5241">
                  <c:v>10245.19</c:v>
                </c:pt>
                <c:pt idx="5242">
                  <c:v>11717.516</c:v>
                </c:pt>
                <c:pt idx="5243">
                  <c:v>12396.619000000001</c:v>
                </c:pt>
                <c:pt idx="5244">
                  <c:v>12343.094999999999</c:v>
                </c:pt>
                <c:pt idx="5245">
                  <c:v>12729.904</c:v>
                </c:pt>
                <c:pt idx="5246">
                  <c:v>12109.221</c:v>
                </c:pt>
                <c:pt idx="5247">
                  <c:v>12191.48</c:v>
                </c:pt>
                <c:pt idx="5248">
                  <c:v>10887.085999999999</c:v>
                </c:pt>
                <c:pt idx="5249">
                  <c:v>11684.066999999999</c:v>
                </c:pt>
                <c:pt idx="5250">
                  <c:v>11799.007</c:v>
                </c:pt>
                <c:pt idx="5251">
                  <c:v>11101.572</c:v>
                </c:pt>
                <c:pt idx="5252">
                  <c:v>10348.43</c:v>
                </c:pt>
                <c:pt idx="5253">
                  <c:v>10466.691999999999</c:v>
                </c:pt>
                <c:pt idx="5254">
                  <c:v>9772.7690000000002</c:v>
                </c:pt>
                <c:pt idx="5255">
                  <c:v>9500.4660000000003</c:v>
                </c:pt>
                <c:pt idx="5256">
                  <c:v>9084.9500000000007</c:v>
                </c:pt>
                <c:pt idx="5257">
                  <c:v>9147.1219999999994</c:v>
                </c:pt>
                <c:pt idx="5258">
                  <c:v>9414.1090000000095</c:v>
                </c:pt>
                <c:pt idx="5259">
                  <c:v>9051.4230000000007</c:v>
                </c:pt>
                <c:pt idx="5260">
                  <c:v>9099.6810000000005</c:v>
                </c:pt>
                <c:pt idx="5261">
                  <c:v>9171.5480000000098</c:v>
                </c:pt>
                <c:pt idx="5262">
                  <c:v>9282.0040000000099</c:v>
                </c:pt>
                <c:pt idx="5263">
                  <c:v>9532.2330000000002</c:v>
                </c:pt>
                <c:pt idx="5264">
                  <c:v>9875.1849999999995</c:v>
                </c:pt>
                <c:pt idx="5265">
                  <c:v>10650.612999999999</c:v>
                </c:pt>
                <c:pt idx="5266">
                  <c:v>11852.534</c:v>
                </c:pt>
                <c:pt idx="5267">
                  <c:v>11027.405000000001</c:v>
                </c:pt>
                <c:pt idx="5268">
                  <c:v>10578.34</c:v>
                </c:pt>
                <c:pt idx="5269">
                  <c:v>10031.870999999999</c:v>
                </c:pt>
                <c:pt idx="5270">
                  <c:v>11378.326999999999</c:v>
                </c:pt>
                <c:pt idx="5271">
                  <c:v>11877.668</c:v>
                </c:pt>
                <c:pt idx="5272">
                  <c:v>12216.982</c:v>
                </c:pt>
                <c:pt idx="5273">
                  <c:v>11625.279</c:v>
                </c:pt>
                <c:pt idx="5274">
                  <c:v>11882.611000000001</c:v>
                </c:pt>
                <c:pt idx="5275">
                  <c:v>10784.14</c:v>
                </c:pt>
                <c:pt idx="5276">
                  <c:v>10357.689</c:v>
                </c:pt>
                <c:pt idx="5277">
                  <c:v>10927.724</c:v>
                </c:pt>
                <c:pt idx="5278">
                  <c:v>9587.8240000000005</c:v>
                </c:pt>
                <c:pt idx="5279">
                  <c:v>10480.518</c:v>
                </c:pt>
                <c:pt idx="5280">
                  <c:v>9497.9010000000108</c:v>
                </c:pt>
                <c:pt idx="5281">
                  <c:v>8730.1455000000005</c:v>
                </c:pt>
                <c:pt idx="5282">
                  <c:v>8830.9879999999994</c:v>
                </c:pt>
                <c:pt idx="5283">
                  <c:v>8684.3459999999995</c:v>
                </c:pt>
                <c:pt idx="5284">
                  <c:v>9453.9609999999993</c:v>
                </c:pt>
                <c:pt idx="5285">
                  <c:v>7669.6100000000097</c:v>
                </c:pt>
                <c:pt idx="5286">
                  <c:v>8083.0720000000001</c:v>
                </c:pt>
                <c:pt idx="5287">
                  <c:v>8498.1460000000006</c:v>
                </c:pt>
                <c:pt idx="5288">
                  <c:v>10181.683999999999</c:v>
                </c:pt>
                <c:pt idx="5289">
                  <c:v>11100.567999999999</c:v>
                </c:pt>
                <c:pt idx="5290">
                  <c:v>10711.537</c:v>
                </c:pt>
                <c:pt idx="5291">
                  <c:v>10380.091</c:v>
                </c:pt>
                <c:pt idx="5292">
                  <c:v>10092.769</c:v>
                </c:pt>
                <c:pt idx="5293">
                  <c:v>10075.762000000001</c:v>
                </c:pt>
                <c:pt idx="5294">
                  <c:v>10187.906000000001</c:v>
                </c:pt>
                <c:pt idx="5295">
                  <c:v>10137.223</c:v>
                </c:pt>
                <c:pt idx="5296">
                  <c:v>10931.645500000001</c:v>
                </c:pt>
                <c:pt idx="5297">
                  <c:v>12142.828</c:v>
                </c:pt>
                <c:pt idx="5298">
                  <c:v>10194.582</c:v>
                </c:pt>
                <c:pt idx="5299">
                  <c:v>10476.775</c:v>
                </c:pt>
                <c:pt idx="5300">
                  <c:v>9306.5589999999993</c:v>
                </c:pt>
                <c:pt idx="5301">
                  <c:v>9850.43300000001</c:v>
                </c:pt>
                <c:pt idx="5302">
                  <c:v>8932.3270000000102</c:v>
                </c:pt>
                <c:pt idx="5303">
                  <c:v>9747.9790000000103</c:v>
                </c:pt>
                <c:pt idx="5304">
                  <c:v>9494.4179999999997</c:v>
                </c:pt>
                <c:pt idx="5305">
                  <c:v>10206.120999999999</c:v>
                </c:pt>
                <c:pt idx="5306">
                  <c:v>11016.382</c:v>
                </c:pt>
                <c:pt idx="5307">
                  <c:v>9405.0259999999998</c:v>
                </c:pt>
                <c:pt idx="5308">
                  <c:v>9420.4240000000009</c:v>
                </c:pt>
                <c:pt idx="5309">
                  <c:v>10021.897999999999</c:v>
                </c:pt>
                <c:pt idx="5310">
                  <c:v>9601.5660000000007</c:v>
                </c:pt>
                <c:pt idx="5311">
                  <c:v>9338.56</c:v>
                </c:pt>
                <c:pt idx="5312">
                  <c:v>9810.3259999999991</c:v>
                </c:pt>
                <c:pt idx="5313">
                  <c:v>11265.848</c:v>
                </c:pt>
                <c:pt idx="5314">
                  <c:v>10101.842000000001</c:v>
                </c:pt>
                <c:pt idx="5315">
                  <c:v>9966.1659999999993</c:v>
                </c:pt>
                <c:pt idx="5316">
                  <c:v>10157.605</c:v>
                </c:pt>
                <c:pt idx="5317">
                  <c:v>10802.32</c:v>
                </c:pt>
                <c:pt idx="5318">
                  <c:v>11013.316000000001</c:v>
                </c:pt>
                <c:pt idx="5319">
                  <c:v>12382.602000000001</c:v>
                </c:pt>
                <c:pt idx="5320">
                  <c:v>11816.906000000001</c:v>
                </c:pt>
                <c:pt idx="5321">
                  <c:v>12611.625</c:v>
                </c:pt>
                <c:pt idx="5322">
                  <c:v>12591.637000000001</c:v>
                </c:pt>
                <c:pt idx="5323">
                  <c:v>11672.194</c:v>
                </c:pt>
                <c:pt idx="5324">
                  <c:v>9182.8179999999993</c:v>
                </c:pt>
                <c:pt idx="5325">
                  <c:v>10847.499</c:v>
                </c:pt>
                <c:pt idx="5326">
                  <c:v>10870.377</c:v>
                </c:pt>
                <c:pt idx="5327">
                  <c:v>10843.666999999999</c:v>
                </c:pt>
                <c:pt idx="5328">
                  <c:v>8397.3979999999992</c:v>
                </c:pt>
                <c:pt idx="5329">
                  <c:v>10119.5625</c:v>
                </c:pt>
                <c:pt idx="5330">
                  <c:v>10022.652</c:v>
                </c:pt>
                <c:pt idx="5331">
                  <c:v>9717.9060000000009</c:v>
                </c:pt>
                <c:pt idx="5332">
                  <c:v>9735.527</c:v>
                </c:pt>
                <c:pt idx="5333">
                  <c:v>10187.012000000001</c:v>
                </c:pt>
                <c:pt idx="5334">
                  <c:v>10328.200999999999</c:v>
                </c:pt>
                <c:pt idx="5335">
                  <c:v>10671.271000000001</c:v>
                </c:pt>
                <c:pt idx="5336">
                  <c:v>10881.102999999999</c:v>
                </c:pt>
                <c:pt idx="5337">
                  <c:v>12528.175999999999</c:v>
                </c:pt>
                <c:pt idx="5338">
                  <c:v>12659.865</c:v>
                </c:pt>
                <c:pt idx="5339">
                  <c:v>12325.08</c:v>
                </c:pt>
                <c:pt idx="5340">
                  <c:v>12407.236000000001</c:v>
                </c:pt>
                <c:pt idx="5341">
                  <c:v>12318.249</c:v>
                </c:pt>
                <c:pt idx="5342">
                  <c:v>12448.772999999999</c:v>
                </c:pt>
                <c:pt idx="5343">
                  <c:v>11484.795</c:v>
                </c:pt>
                <c:pt idx="5344">
                  <c:v>11630.138000000001</c:v>
                </c:pt>
                <c:pt idx="5345">
                  <c:v>11488.450999999999</c:v>
                </c:pt>
                <c:pt idx="5346">
                  <c:v>11170.587</c:v>
                </c:pt>
                <c:pt idx="5347">
                  <c:v>11058.13</c:v>
                </c:pt>
                <c:pt idx="5348">
                  <c:v>10210.683000000001</c:v>
                </c:pt>
                <c:pt idx="5349">
                  <c:v>9161.6670000000104</c:v>
                </c:pt>
                <c:pt idx="5350">
                  <c:v>8872.0750000000007</c:v>
                </c:pt>
                <c:pt idx="5351">
                  <c:v>6724.8915999999999</c:v>
                </c:pt>
                <c:pt idx="5352">
                  <c:v>5479.3689999999997</c:v>
                </c:pt>
                <c:pt idx="5353">
                  <c:v>8263.3770000000004</c:v>
                </c:pt>
                <c:pt idx="5354">
                  <c:v>7567.1084000000001</c:v>
                </c:pt>
                <c:pt idx="5355">
                  <c:v>7010.9287000000004</c:v>
                </c:pt>
                <c:pt idx="5356">
                  <c:v>7231.3310000000001</c:v>
                </c:pt>
                <c:pt idx="5357">
                  <c:v>7437.6580000000004</c:v>
                </c:pt>
                <c:pt idx="5358">
                  <c:v>7245.2782999999999</c:v>
                </c:pt>
                <c:pt idx="5359">
                  <c:v>8129.2420000000102</c:v>
                </c:pt>
                <c:pt idx="5360">
                  <c:v>8049.2120000000004</c:v>
                </c:pt>
                <c:pt idx="5361">
                  <c:v>10027.244000000001</c:v>
                </c:pt>
                <c:pt idx="5362">
                  <c:v>12074.576999999999</c:v>
                </c:pt>
                <c:pt idx="5363">
                  <c:v>11556.012000000001</c:v>
                </c:pt>
                <c:pt idx="5364">
                  <c:v>11201.861999999999</c:v>
                </c:pt>
                <c:pt idx="5365">
                  <c:v>11942.525</c:v>
                </c:pt>
                <c:pt idx="5366">
                  <c:v>12036.373</c:v>
                </c:pt>
                <c:pt idx="5367">
                  <c:v>12157.518</c:v>
                </c:pt>
                <c:pt idx="5368">
                  <c:v>11902.355</c:v>
                </c:pt>
                <c:pt idx="5369">
                  <c:v>11712.5</c:v>
                </c:pt>
                <c:pt idx="5370">
                  <c:v>10639.0625</c:v>
                </c:pt>
                <c:pt idx="5371">
                  <c:v>10647.689</c:v>
                </c:pt>
                <c:pt idx="5372">
                  <c:v>8871.3529999999992</c:v>
                </c:pt>
                <c:pt idx="5373">
                  <c:v>7988.3120000000099</c:v>
                </c:pt>
                <c:pt idx="5374">
                  <c:v>7836.8896000000104</c:v>
                </c:pt>
                <c:pt idx="5375">
                  <c:v>7639.0303000000004</c:v>
                </c:pt>
                <c:pt idx="5376">
                  <c:v>7495.7617</c:v>
                </c:pt>
                <c:pt idx="5377">
                  <c:v>8743.1640000000098</c:v>
                </c:pt>
                <c:pt idx="5378">
                  <c:v>7908.8633</c:v>
                </c:pt>
                <c:pt idx="5379">
                  <c:v>7915.3603999999896</c:v>
                </c:pt>
                <c:pt idx="5380">
                  <c:v>7591.6149999999998</c:v>
                </c:pt>
                <c:pt idx="5381">
                  <c:v>7510.9844000000003</c:v>
                </c:pt>
                <c:pt idx="5382">
                  <c:v>7884.1904000000004</c:v>
                </c:pt>
                <c:pt idx="5383">
                  <c:v>8480.9079999999994</c:v>
                </c:pt>
                <c:pt idx="5384">
                  <c:v>9333.4470000000092</c:v>
                </c:pt>
                <c:pt idx="5385">
                  <c:v>9973.4449999999906</c:v>
                </c:pt>
                <c:pt idx="5386">
                  <c:v>9774.1460000000006</c:v>
                </c:pt>
                <c:pt idx="5387">
                  <c:v>10061.449000000001</c:v>
                </c:pt>
                <c:pt idx="5388">
                  <c:v>9691.8160000000007</c:v>
                </c:pt>
                <c:pt idx="5389">
                  <c:v>9789.6980000000003</c:v>
                </c:pt>
                <c:pt idx="5390">
                  <c:v>10637.657999999999</c:v>
                </c:pt>
                <c:pt idx="5391">
                  <c:v>10173.416999999999</c:v>
                </c:pt>
                <c:pt idx="5392">
                  <c:v>10548.123</c:v>
                </c:pt>
                <c:pt idx="5393">
                  <c:v>10542.742</c:v>
                </c:pt>
                <c:pt idx="5394">
                  <c:v>11205.012000000001</c:v>
                </c:pt>
                <c:pt idx="5395">
                  <c:v>11467.414000000001</c:v>
                </c:pt>
                <c:pt idx="5396">
                  <c:v>11138.912</c:v>
                </c:pt>
                <c:pt idx="5397">
                  <c:v>11126.954</c:v>
                </c:pt>
                <c:pt idx="5398">
                  <c:v>11587.413</c:v>
                </c:pt>
                <c:pt idx="5399">
                  <c:v>10483.174999999999</c:v>
                </c:pt>
                <c:pt idx="5400">
                  <c:v>9426.2469999999903</c:v>
                </c:pt>
                <c:pt idx="5401">
                  <c:v>9967.0879999999997</c:v>
                </c:pt>
                <c:pt idx="5402">
                  <c:v>9469.3259999999991</c:v>
                </c:pt>
                <c:pt idx="5403">
                  <c:v>9306.1</c:v>
                </c:pt>
                <c:pt idx="5404">
                  <c:v>9262.7620000000006</c:v>
                </c:pt>
                <c:pt idx="5405">
                  <c:v>8824.1790000000001</c:v>
                </c:pt>
                <c:pt idx="5406">
                  <c:v>9023.4660000000003</c:v>
                </c:pt>
                <c:pt idx="5407">
                  <c:v>9963.0450000000092</c:v>
                </c:pt>
                <c:pt idx="5408">
                  <c:v>10409.976000000001</c:v>
                </c:pt>
                <c:pt idx="5409">
                  <c:v>9897.884</c:v>
                </c:pt>
                <c:pt idx="5410">
                  <c:v>10561.73</c:v>
                </c:pt>
                <c:pt idx="5411">
                  <c:v>11107.941999999999</c:v>
                </c:pt>
                <c:pt idx="5412">
                  <c:v>11283.1875</c:v>
                </c:pt>
                <c:pt idx="5413">
                  <c:v>10898.609</c:v>
                </c:pt>
                <c:pt idx="5414">
                  <c:v>11577.934999999999</c:v>
                </c:pt>
                <c:pt idx="5415">
                  <c:v>12182.303</c:v>
                </c:pt>
                <c:pt idx="5416">
                  <c:v>12333.223</c:v>
                </c:pt>
                <c:pt idx="5417">
                  <c:v>12479.734</c:v>
                </c:pt>
                <c:pt idx="5418">
                  <c:v>13384.236000000001</c:v>
                </c:pt>
                <c:pt idx="5419">
                  <c:v>12269.049000000001</c:v>
                </c:pt>
                <c:pt idx="5420">
                  <c:v>11721.117</c:v>
                </c:pt>
                <c:pt idx="5421">
                  <c:v>11950.258</c:v>
                </c:pt>
                <c:pt idx="5422">
                  <c:v>11977.916999999999</c:v>
                </c:pt>
                <c:pt idx="5423">
                  <c:v>11055.678</c:v>
                </c:pt>
                <c:pt idx="5424">
                  <c:v>9944.7160000000094</c:v>
                </c:pt>
                <c:pt idx="5425">
                  <c:v>11504.254000000001</c:v>
                </c:pt>
                <c:pt idx="5426">
                  <c:v>10289.49</c:v>
                </c:pt>
                <c:pt idx="5427">
                  <c:v>10541.357</c:v>
                </c:pt>
                <c:pt idx="5428">
                  <c:v>10111.915000000001</c:v>
                </c:pt>
                <c:pt idx="5429">
                  <c:v>10898.058999999999</c:v>
                </c:pt>
                <c:pt idx="5430">
                  <c:v>10980.716</c:v>
                </c:pt>
                <c:pt idx="5431">
                  <c:v>10477.449000000001</c:v>
                </c:pt>
                <c:pt idx="5432">
                  <c:v>11174.162</c:v>
                </c:pt>
                <c:pt idx="5433">
                  <c:v>12141.928</c:v>
                </c:pt>
                <c:pt idx="5434">
                  <c:v>12285.602000000001</c:v>
                </c:pt>
                <c:pt idx="5435">
                  <c:v>13441.811</c:v>
                </c:pt>
                <c:pt idx="5436">
                  <c:v>13358.37</c:v>
                </c:pt>
                <c:pt idx="5437">
                  <c:v>12944.907999999999</c:v>
                </c:pt>
                <c:pt idx="5438">
                  <c:v>12883.075999999999</c:v>
                </c:pt>
                <c:pt idx="5439">
                  <c:v>12102.324000000001</c:v>
                </c:pt>
                <c:pt idx="5440">
                  <c:v>12627.152</c:v>
                </c:pt>
                <c:pt idx="5441">
                  <c:v>12284.162</c:v>
                </c:pt>
                <c:pt idx="5442">
                  <c:v>11219.909</c:v>
                </c:pt>
                <c:pt idx="5443">
                  <c:v>9791.2379999999994</c:v>
                </c:pt>
                <c:pt idx="5444">
                  <c:v>10081.104499999999</c:v>
                </c:pt>
                <c:pt idx="5445">
                  <c:v>9843.3700000000008</c:v>
                </c:pt>
                <c:pt idx="5446">
                  <c:v>9844.0110000000004</c:v>
                </c:pt>
                <c:pt idx="5447">
                  <c:v>9870.0090000000091</c:v>
                </c:pt>
                <c:pt idx="5448">
                  <c:v>8990.1070000000109</c:v>
                </c:pt>
                <c:pt idx="5449">
                  <c:v>10288.314</c:v>
                </c:pt>
                <c:pt idx="5450">
                  <c:v>8428.3430000000008</c:v>
                </c:pt>
                <c:pt idx="5451">
                  <c:v>8820.8440000000101</c:v>
                </c:pt>
                <c:pt idx="5452">
                  <c:v>8277.2469999999994</c:v>
                </c:pt>
                <c:pt idx="5453">
                  <c:v>8132.3646999999901</c:v>
                </c:pt>
                <c:pt idx="5454">
                  <c:v>9317.9760000000006</c:v>
                </c:pt>
                <c:pt idx="5455">
                  <c:v>9538.3299999999908</c:v>
                </c:pt>
                <c:pt idx="5456">
                  <c:v>9936.8690000000006</c:v>
                </c:pt>
                <c:pt idx="5457">
                  <c:v>9959.1</c:v>
                </c:pt>
                <c:pt idx="5458">
                  <c:v>10022.777</c:v>
                </c:pt>
                <c:pt idx="5459">
                  <c:v>10857.83</c:v>
                </c:pt>
                <c:pt idx="5460">
                  <c:v>11038.923000000001</c:v>
                </c:pt>
                <c:pt idx="5461">
                  <c:v>11134.104499999999</c:v>
                </c:pt>
                <c:pt idx="5462">
                  <c:v>11656.576999999999</c:v>
                </c:pt>
                <c:pt idx="5463">
                  <c:v>11414.983</c:v>
                </c:pt>
                <c:pt idx="5464">
                  <c:v>12293.585999999999</c:v>
                </c:pt>
                <c:pt idx="5465">
                  <c:v>10634.005999999999</c:v>
                </c:pt>
                <c:pt idx="5466">
                  <c:v>10205.659</c:v>
                </c:pt>
                <c:pt idx="5467">
                  <c:v>10639.126</c:v>
                </c:pt>
                <c:pt idx="5468">
                  <c:v>10633.795</c:v>
                </c:pt>
                <c:pt idx="5469">
                  <c:v>10383.187</c:v>
                </c:pt>
                <c:pt idx="5470">
                  <c:v>9847.99</c:v>
                </c:pt>
                <c:pt idx="5471">
                  <c:v>8106.4575000000004</c:v>
                </c:pt>
                <c:pt idx="5472">
                  <c:v>8118.4272000000001</c:v>
                </c:pt>
                <c:pt idx="5473">
                  <c:v>9533.4809999999998</c:v>
                </c:pt>
                <c:pt idx="5474">
                  <c:v>8903.3760000000002</c:v>
                </c:pt>
                <c:pt idx="5475">
                  <c:v>8659.86</c:v>
                </c:pt>
                <c:pt idx="5476">
                  <c:v>8382.3680000000095</c:v>
                </c:pt>
                <c:pt idx="5477">
                  <c:v>8076.6210000000001</c:v>
                </c:pt>
                <c:pt idx="5478">
                  <c:v>8084.8810000000103</c:v>
                </c:pt>
                <c:pt idx="5479">
                  <c:v>9115.2040000000106</c:v>
                </c:pt>
                <c:pt idx="5480">
                  <c:v>9836.6530000000002</c:v>
                </c:pt>
                <c:pt idx="5481">
                  <c:v>8953.4330000000009</c:v>
                </c:pt>
                <c:pt idx="5482">
                  <c:v>10384.839</c:v>
                </c:pt>
                <c:pt idx="5483">
                  <c:v>9983.9619999999995</c:v>
                </c:pt>
                <c:pt idx="5484">
                  <c:v>10200.672</c:v>
                </c:pt>
                <c:pt idx="5485">
                  <c:v>10316.49</c:v>
                </c:pt>
                <c:pt idx="5486">
                  <c:v>9900.7960000000003</c:v>
                </c:pt>
                <c:pt idx="5487">
                  <c:v>10037.862999999999</c:v>
                </c:pt>
                <c:pt idx="5488">
                  <c:v>10052.949000000001</c:v>
                </c:pt>
                <c:pt idx="5489">
                  <c:v>10612.424000000001</c:v>
                </c:pt>
                <c:pt idx="5490">
                  <c:v>9327.1990000000005</c:v>
                </c:pt>
                <c:pt idx="5491">
                  <c:v>9701.0110000000004</c:v>
                </c:pt>
                <c:pt idx="5492">
                  <c:v>9651.3279999999904</c:v>
                </c:pt>
                <c:pt idx="5493">
                  <c:v>9531.9439999999995</c:v>
                </c:pt>
                <c:pt idx="5494">
                  <c:v>9162.99</c:v>
                </c:pt>
                <c:pt idx="5495">
                  <c:v>8919.3630000000103</c:v>
                </c:pt>
                <c:pt idx="5496">
                  <c:v>8216.2009999999991</c:v>
                </c:pt>
                <c:pt idx="5497">
                  <c:v>9286.1419999999907</c:v>
                </c:pt>
                <c:pt idx="5498">
                  <c:v>9155.8559999999907</c:v>
                </c:pt>
                <c:pt idx="5499">
                  <c:v>8575.1480000000101</c:v>
                </c:pt>
                <c:pt idx="5500">
                  <c:v>8533.6239999999998</c:v>
                </c:pt>
                <c:pt idx="5501">
                  <c:v>8494.0630000000001</c:v>
                </c:pt>
                <c:pt idx="5502">
                  <c:v>8233.4750000000004</c:v>
                </c:pt>
                <c:pt idx="5503">
                  <c:v>8546.375</c:v>
                </c:pt>
                <c:pt idx="5504">
                  <c:v>8077.5810000000001</c:v>
                </c:pt>
                <c:pt idx="5505">
                  <c:v>9415.5239999999994</c:v>
                </c:pt>
                <c:pt idx="5506">
                  <c:v>9202.1530000000002</c:v>
                </c:pt>
                <c:pt idx="5507">
                  <c:v>9330.2690000000002</c:v>
                </c:pt>
                <c:pt idx="5508">
                  <c:v>9809.1059999999998</c:v>
                </c:pt>
                <c:pt idx="5509">
                  <c:v>9518.777</c:v>
                </c:pt>
                <c:pt idx="5510">
                  <c:v>9953.7950000000001</c:v>
                </c:pt>
                <c:pt idx="5511">
                  <c:v>10058.777</c:v>
                </c:pt>
                <c:pt idx="5512">
                  <c:v>10639.057000000001</c:v>
                </c:pt>
                <c:pt idx="5513">
                  <c:v>11041.335999999999</c:v>
                </c:pt>
                <c:pt idx="5514">
                  <c:v>11594.547</c:v>
                </c:pt>
                <c:pt idx="5515">
                  <c:v>10500.195</c:v>
                </c:pt>
                <c:pt idx="5516">
                  <c:v>9340.3019999999997</c:v>
                </c:pt>
                <c:pt idx="5517">
                  <c:v>9967.0570000000007</c:v>
                </c:pt>
                <c:pt idx="5518">
                  <c:v>9781.1669999999995</c:v>
                </c:pt>
                <c:pt idx="5519">
                  <c:v>8918.4770000000099</c:v>
                </c:pt>
                <c:pt idx="5520">
                  <c:v>9069.3520000000008</c:v>
                </c:pt>
                <c:pt idx="5521">
                  <c:v>9664.4429999999993</c:v>
                </c:pt>
                <c:pt idx="5522">
                  <c:v>9371.9590000000007</c:v>
                </c:pt>
                <c:pt idx="5523">
                  <c:v>9102.3230000000003</c:v>
                </c:pt>
                <c:pt idx="5524">
                  <c:v>9246.8090000000102</c:v>
                </c:pt>
                <c:pt idx="5525">
                  <c:v>9624.6769999999997</c:v>
                </c:pt>
                <c:pt idx="5526">
                  <c:v>9384.4509999999991</c:v>
                </c:pt>
                <c:pt idx="5527">
                  <c:v>9635.0419999999995</c:v>
                </c:pt>
                <c:pt idx="5528">
                  <c:v>9696.2829999999994</c:v>
                </c:pt>
                <c:pt idx="5529">
                  <c:v>9930.8940000000002</c:v>
                </c:pt>
                <c:pt idx="5530">
                  <c:v>9911.53100000001</c:v>
                </c:pt>
                <c:pt idx="5531">
                  <c:v>10749.093000000001</c:v>
                </c:pt>
                <c:pt idx="5532">
                  <c:v>10347.519</c:v>
                </c:pt>
                <c:pt idx="5533">
                  <c:v>10862.745999999999</c:v>
                </c:pt>
                <c:pt idx="5534">
                  <c:v>11172.123</c:v>
                </c:pt>
                <c:pt idx="5535">
                  <c:v>11377.697</c:v>
                </c:pt>
                <c:pt idx="5536">
                  <c:v>12387.268</c:v>
                </c:pt>
                <c:pt idx="5537">
                  <c:v>12356.235000000001</c:v>
                </c:pt>
                <c:pt idx="5538">
                  <c:v>12227.082</c:v>
                </c:pt>
                <c:pt idx="5539">
                  <c:v>10192.844999999999</c:v>
                </c:pt>
                <c:pt idx="5540">
                  <c:v>10292.912</c:v>
                </c:pt>
                <c:pt idx="5541">
                  <c:v>10218.296</c:v>
                </c:pt>
                <c:pt idx="5542">
                  <c:v>9714.4480000000094</c:v>
                </c:pt>
                <c:pt idx="5543">
                  <c:v>10389.669</c:v>
                </c:pt>
                <c:pt idx="5544">
                  <c:v>8281.6650000000009</c:v>
                </c:pt>
                <c:pt idx="5545">
                  <c:v>9445.4410000000098</c:v>
                </c:pt>
                <c:pt idx="5546">
                  <c:v>8612.9349999999904</c:v>
                </c:pt>
                <c:pt idx="5547">
                  <c:v>8746.0609999999997</c:v>
                </c:pt>
                <c:pt idx="5548">
                  <c:v>8749.2049999999999</c:v>
                </c:pt>
                <c:pt idx="5549">
                  <c:v>8508.7980000000007</c:v>
                </c:pt>
                <c:pt idx="5550">
                  <c:v>9016.1080000000093</c:v>
                </c:pt>
                <c:pt idx="5551">
                  <c:v>8814.56</c:v>
                </c:pt>
                <c:pt idx="5552">
                  <c:v>9691.9540000000106</c:v>
                </c:pt>
                <c:pt idx="5553">
                  <c:v>10635.468000000001</c:v>
                </c:pt>
                <c:pt idx="5554">
                  <c:v>10794.7</c:v>
                </c:pt>
                <c:pt idx="5555">
                  <c:v>10861.957</c:v>
                </c:pt>
                <c:pt idx="5556">
                  <c:v>11035.525</c:v>
                </c:pt>
                <c:pt idx="5557">
                  <c:v>11933.395500000001</c:v>
                </c:pt>
                <c:pt idx="5558">
                  <c:v>11892.589</c:v>
                </c:pt>
                <c:pt idx="5559">
                  <c:v>11737.092000000001</c:v>
                </c:pt>
                <c:pt idx="5560">
                  <c:v>11630.602999999999</c:v>
                </c:pt>
                <c:pt idx="5561">
                  <c:v>11830.518</c:v>
                </c:pt>
                <c:pt idx="5562">
                  <c:v>8368.3320000000003</c:v>
                </c:pt>
                <c:pt idx="5563">
                  <c:v>9030.33500000001</c:v>
                </c:pt>
                <c:pt idx="5564">
                  <c:v>10204.1875</c:v>
                </c:pt>
                <c:pt idx="5565">
                  <c:v>10738.802</c:v>
                </c:pt>
                <c:pt idx="5566">
                  <c:v>10220.106</c:v>
                </c:pt>
                <c:pt idx="5567">
                  <c:v>10135.162</c:v>
                </c:pt>
                <c:pt idx="5568">
                  <c:v>7920.1416000000099</c:v>
                </c:pt>
                <c:pt idx="5569">
                  <c:v>9757.6759999999995</c:v>
                </c:pt>
                <c:pt idx="5570">
                  <c:v>9904.9359999999997</c:v>
                </c:pt>
                <c:pt idx="5571">
                  <c:v>10181.227999999999</c:v>
                </c:pt>
                <c:pt idx="5572">
                  <c:v>9732.2150000000001</c:v>
                </c:pt>
                <c:pt idx="5573">
                  <c:v>9234.1769999999997</c:v>
                </c:pt>
                <c:pt idx="5574">
                  <c:v>9450.68300000001</c:v>
                </c:pt>
                <c:pt idx="5575">
                  <c:v>9874.8379999999997</c:v>
                </c:pt>
                <c:pt idx="5576">
                  <c:v>10645.468000000001</c:v>
                </c:pt>
                <c:pt idx="5577">
                  <c:v>11238.76</c:v>
                </c:pt>
                <c:pt idx="5578">
                  <c:v>11937.269</c:v>
                </c:pt>
                <c:pt idx="5579">
                  <c:v>12283.445</c:v>
                </c:pt>
                <c:pt idx="5580">
                  <c:v>12554.213</c:v>
                </c:pt>
                <c:pt idx="5581">
                  <c:v>12437.726000000001</c:v>
                </c:pt>
                <c:pt idx="5582">
                  <c:v>12336.521000000001</c:v>
                </c:pt>
                <c:pt idx="5583">
                  <c:v>12432.745999999999</c:v>
                </c:pt>
                <c:pt idx="5584">
                  <c:v>12220.901</c:v>
                </c:pt>
                <c:pt idx="5585">
                  <c:v>11823.529</c:v>
                </c:pt>
                <c:pt idx="5586">
                  <c:v>12654.395500000001</c:v>
                </c:pt>
                <c:pt idx="5587">
                  <c:v>11336.688</c:v>
                </c:pt>
                <c:pt idx="5588">
                  <c:v>10314.257</c:v>
                </c:pt>
                <c:pt idx="5589">
                  <c:v>10530.486999999999</c:v>
                </c:pt>
                <c:pt idx="5590">
                  <c:v>10027.981</c:v>
                </c:pt>
                <c:pt idx="5591">
                  <c:v>8754.6470000000008</c:v>
                </c:pt>
                <c:pt idx="5592">
                  <c:v>8535.8970000000008</c:v>
                </c:pt>
                <c:pt idx="5593">
                  <c:v>8339.0980000000109</c:v>
                </c:pt>
                <c:pt idx="5594">
                  <c:v>8064.1597000000002</c:v>
                </c:pt>
                <c:pt idx="5595">
                  <c:v>8255.36</c:v>
                </c:pt>
                <c:pt idx="5596">
                  <c:v>8247.7659999999996</c:v>
                </c:pt>
                <c:pt idx="5597">
                  <c:v>7842.65600000001</c:v>
                </c:pt>
                <c:pt idx="5598">
                  <c:v>8503.6970000000001</c:v>
                </c:pt>
                <c:pt idx="5599">
                  <c:v>9694.4030000000002</c:v>
                </c:pt>
                <c:pt idx="5600">
                  <c:v>9419.8810000000103</c:v>
                </c:pt>
                <c:pt idx="5601">
                  <c:v>8872.7980000000007</c:v>
                </c:pt>
                <c:pt idx="5602">
                  <c:v>9637.0820000000003</c:v>
                </c:pt>
                <c:pt idx="5603">
                  <c:v>9885.6949999999997</c:v>
                </c:pt>
                <c:pt idx="5604">
                  <c:v>10275.638999999999</c:v>
                </c:pt>
                <c:pt idx="5605">
                  <c:v>10184.838</c:v>
                </c:pt>
                <c:pt idx="5606">
                  <c:v>10512.196</c:v>
                </c:pt>
                <c:pt idx="5607">
                  <c:v>10292.677</c:v>
                </c:pt>
                <c:pt idx="5608">
                  <c:v>10567.909</c:v>
                </c:pt>
                <c:pt idx="5609">
                  <c:v>10982.543</c:v>
                </c:pt>
                <c:pt idx="5610">
                  <c:v>11394.924000000001</c:v>
                </c:pt>
                <c:pt idx="5611">
                  <c:v>9998.6990000000096</c:v>
                </c:pt>
                <c:pt idx="5612">
                  <c:v>10742.556</c:v>
                </c:pt>
                <c:pt idx="5613">
                  <c:v>10204.218999999999</c:v>
                </c:pt>
                <c:pt idx="5614">
                  <c:v>9828.9359999999997</c:v>
                </c:pt>
                <c:pt idx="5615">
                  <c:v>9245.8544999999995</c:v>
                </c:pt>
                <c:pt idx="5616">
                  <c:v>9878.4794999999995</c:v>
                </c:pt>
                <c:pt idx="5617">
                  <c:v>9763.3220000000001</c:v>
                </c:pt>
                <c:pt idx="5618">
                  <c:v>8453.0529999999999</c:v>
                </c:pt>
                <c:pt idx="5619">
                  <c:v>8004.3554999999997</c:v>
                </c:pt>
                <c:pt idx="5620">
                  <c:v>7992.6772000000001</c:v>
                </c:pt>
                <c:pt idx="5621">
                  <c:v>7608.8315000000002</c:v>
                </c:pt>
                <c:pt idx="5622">
                  <c:v>7727.2460000000001</c:v>
                </c:pt>
                <c:pt idx="5623">
                  <c:v>8893.7649999999994</c:v>
                </c:pt>
                <c:pt idx="5624">
                  <c:v>9603</c:v>
                </c:pt>
                <c:pt idx="5625">
                  <c:v>9617.1280000000006</c:v>
                </c:pt>
                <c:pt idx="5626">
                  <c:v>9691.6350000000002</c:v>
                </c:pt>
                <c:pt idx="5627">
                  <c:v>9061.2049999999908</c:v>
                </c:pt>
                <c:pt idx="5628">
                  <c:v>9512.9500000000007</c:v>
                </c:pt>
                <c:pt idx="5629">
                  <c:v>9079.5240000000103</c:v>
                </c:pt>
                <c:pt idx="5630">
                  <c:v>9130.1290000000008</c:v>
                </c:pt>
                <c:pt idx="5631">
                  <c:v>9913.0329999999904</c:v>
                </c:pt>
                <c:pt idx="5632">
                  <c:v>10177.1</c:v>
                </c:pt>
                <c:pt idx="5633">
                  <c:v>11086.419</c:v>
                </c:pt>
                <c:pt idx="5634">
                  <c:v>11441.337</c:v>
                </c:pt>
                <c:pt idx="5635">
                  <c:v>11126.867</c:v>
                </c:pt>
                <c:pt idx="5636">
                  <c:v>10707.981</c:v>
                </c:pt>
                <c:pt idx="5637">
                  <c:v>11041.050999999999</c:v>
                </c:pt>
                <c:pt idx="5638">
                  <c:v>9071.6540000000005</c:v>
                </c:pt>
                <c:pt idx="5639">
                  <c:v>9161.8549999999996</c:v>
                </c:pt>
                <c:pt idx="5640">
                  <c:v>10543.700999999999</c:v>
                </c:pt>
                <c:pt idx="5641">
                  <c:v>10310.312</c:v>
                </c:pt>
                <c:pt idx="5642">
                  <c:v>10550.236000000001</c:v>
                </c:pt>
                <c:pt idx="5643">
                  <c:v>10258.802</c:v>
                </c:pt>
                <c:pt idx="5644">
                  <c:v>10289.598</c:v>
                </c:pt>
                <c:pt idx="5645">
                  <c:v>10980.98</c:v>
                </c:pt>
                <c:pt idx="5646">
                  <c:v>10423.517</c:v>
                </c:pt>
                <c:pt idx="5647">
                  <c:v>11056.575999999999</c:v>
                </c:pt>
                <c:pt idx="5648">
                  <c:v>11598.132</c:v>
                </c:pt>
                <c:pt idx="5649">
                  <c:v>12511.441000000001</c:v>
                </c:pt>
                <c:pt idx="5650">
                  <c:v>11337.518</c:v>
                </c:pt>
                <c:pt idx="5651">
                  <c:v>10455.763999999999</c:v>
                </c:pt>
                <c:pt idx="5652">
                  <c:v>9975.0810000000092</c:v>
                </c:pt>
                <c:pt idx="5653">
                  <c:v>9778.0679999999902</c:v>
                </c:pt>
                <c:pt idx="5654">
                  <c:v>11939.588</c:v>
                </c:pt>
                <c:pt idx="5655">
                  <c:v>13803.184999999999</c:v>
                </c:pt>
                <c:pt idx="5656">
                  <c:v>13361.207</c:v>
                </c:pt>
                <c:pt idx="5657">
                  <c:v>12163.561</c:v>
                </c:pt>
                <c:pt idx="5658">
                  <c:v>11065.101000000001</c:v>
                </c:pt>
                <c:pt idx="5659">
                  <c:v>11382.046</c:v>
                </c:pt>
                <c:pt idx="5660">
                  <c:v>11501.342000000001</c:v>
                </c:pt>
                <c:pt idx="5661">
                  <c:v>10282.379000000001</c:v>
                </c:pt>
                <c:pt idx="5662">
                  <c:v>11004.307000000001</c:v>
                </c:pt>
                <c:pt idx="5663">
                  <c:v>10269.835999999999</c:v>
                </c:pt>
                <c:pt idx="5664">
                  <c:v>10582.589</c:v>
                </c:pt>
                <c:pt idx="5665">
                  <c:v>10450.856</c:v>
                </c:pt>
                <c:pt idx="5666">
                  <c:v>9955.0959999999995</c:v>
                </c:pt>
                <c:pt idx="5667">
                  <c:v>9729.2830000000104</c:v>
                </c:pt>
                <c:pt idx="5668">
                  <c:v>9657.2970000000005</c:v>
                </c:pt>
                <c:pt idx="5669">
                  <c:v>9752.8739999999998</c:v>
                </c:pt>
                <c:pt idx="5670">
                  <c:v>10001.486000000001</c:v>
                </c:pt>
                <c:pt idx="5671">
                  <c:v>9252.3890000000101</c:v>
                </c:pt>
                <c:pt idx="5672">
                  <c:v>9312.0769999999902</c:v>
                </c:pt>
                <c:pt idx="5673">
                  <c:v>10704.817999999999</c:v>
                </c:pt>
                <c:pt idx="5674">
                  <c:v>11253.052</c:v>
                </c:pt>
                <c:pt idx="5675">
                  <c:v>10242.177</c:v>
                </c:pt>
                <c:pt idx="5676">
                  <c:v>10020.305</c:v>
                </c:pt>
                <c:pt idx="5677">
                  <c:v>10562.819</c:v>
                </c:pt>
                <c:pt idx="5678">
                  <c:v>10303.19</c:v>
                </c:pt>
                <c:pt idx="5679">
                  <c:v>10301.289000000001</c:v>
                </c:pt>
                <c:pt idx="5680">
                  <c:v>11610.562</c:v>
                </c:pt>
                <c:pt idx="5681">
                  <c:v>10904.759</c:v>
                </c:pt>
                <c:pt idx="5682">
                  <c:v>11895.17</c:v>
                </c:pt>
                <c:pt idx="5683">
                  <c:v>10346.516</c:v>
                </c:pt>
                <c:pt idx="5684">
                  <c:v>11399.244000000001</c:v>
                </c:pt>
                <c:pt idx="5685">
                  <c:v>11348.244000000001</c:v>
                </c:pt>
                <c:pt idx="5686">
                  <c:v>11241.728999999999</c:v>
                </c:pt>
                <c:pt idx="5687">
                  <c:v>10978.897000000001</c:v>
                </c:pt>
                <c:pt idx="5688">
                  <c:v>10399.824000000001</c:v>
                </c:pt>
                <c:pt idx="5689">
                  <c:v>9442.6769999999997</c:v>
                </c:pt>
                <c:pt idx="5690">
                  <c:v>9716.5889999999908</c:v>
                </c:pt>
                <c:pt idx="5691">
                  <c:v>9329.49</c:v>
                </c:pt>
                <c:pt idx="5692">
                  <c:v>9444.7189999999991</c:v>
                </c:pt>
                <c:pt idx="5693">
                  <c:v>9525.9789999999994</c:v>
                </c:pt>
                <c:pt idx="5694">
                  <c:v>9612.4670000000006</c:v>
                </c:pt>
                <c:pt idx="5695">
                  <c:v>9647.1669999999995</c:v>
                </c:pt>
                <c:pt idx="5696">
                  <c:v>9987.5889999999999</c:v>
                </c:pt>
                <c:pt idx="5697">
                  <c:v>10706.974</c:v>
                </c:pt>
                <c:pt idx="5698">
                  <c:v>10462.621999999999</c:v>
                </c:pt>
                <c:pt idx="5699">
                  <c:v>10615.835999999999</c:v>
                </c:pt>
                <c:pt idx="5700">
                  <c:v>10395.1875</c:v>
                </c:pt>
                <c:pt idx="5701">
                  <c:v>11787.126</c:v>
                </c:pt>
                <c:pt idx="5702">
                  <c:v>11982.627</c:v>
                </c:pt>
                <c:pt idx="5703">
                  <c:v>11932.573</c:v>
                </c:pt>
                <c:pt idx="5704">
                  <c:v>11999.282999999999</c:v>
                </c:pt>
                <c:pt idx="5705">
                  <c:v>12277.377</c:v>
                </c:pt>
                <c:pt idx="5706">
                  <c:v>11704.72</c:v>
                </c:pt>
                <c:pt idx="5707">
                  <c:v>10332.957</c:v>
                </c:pt>
                <c:pt idx="5708">
                  <c:v>10033.775</c:v>
                </c:pt>
                <c:pt idx="5709">
                  <c:v>10527.514999999999</c:v>
                </c:pt>
                <c:pt idx="5710">
                  <c:v>10812.300999999999</c:v>
                </c:pt>
                <c:pt idx="5711">
                  <c:v>8222.1020000000008</c:v>
                </c:pt>
                <c:pt idx="5712">
                  <c:v>7932.4989999999998</c:v>
                </c:pt>
                <c:pt idx="5713">
                  <c:v>7527.8505999999998</c:v>
                </c:pt>
                <c:pt idx="5714">
                  <c:v>7324.5780000000004</c:v>
                </c:pt>
                <c:pt idx="5715">
                  <c:v>7613.8604000000096</c:v>
                </c:pt>
                <c:pt idx="5716">
                  <c:v>7567.6426000000001</c:v>
                </c:pt>
                <c:pt idx="5717">
                  <c:v>7761.47</c:v>
                </c:pt>
                <c:pt idx="5718">
                  <c:v>7637.9614000000001</c:v>
                </c:pt>
                <c:pt idx="5719">
                  <c:v>9070.4389999999894</c:v>
                </c:pt>
                <c:pt idx="5720">
                  <c:v>8379.8709999999992</c:v>
                </c:pt>
                <c:pt idx="5721">
                  <c:v>10620.700999999999</c:v>
                </c:pt>
                <c:pt idx="5722">
                  <c:v>11495.512000000001</c:v>
                </c:pt>
                <c:pt idx="5723">
                  <c:v>10732.502</c:v>
                </c:pt>
                <c:pt idx="5724">
                  <c:v>11221.42</c:v>
                </c:pt>
                <c:pt idx="5725">
                  <c:v>11110.721</c:v>
                </c:pt>
                <c:pt idx="5726">
                  <c:v>11694.945</c:v>
                </c:pt>
                <c:pt idx="5727">
                  <c:v>11617.665999999999</c:v>
                </c:pt>
                <c:pt idx="5728">
                  <c:v>11984.669</c:v>
                </c:pt>
                <c:pt idx="5729">
                  <c:v>12779.066999999999</c:v>
                </c:pt>
                <c:pt idx="5730">
                  <c:v>12267.89</c:v>
                </c:pt>
                <c:pt idx="5731">
                  <c:v>11175.165000000001</c:v>
                </c:pt>
                <c:pt idx="5732">
                  <c:v>10508.567999999999</c:v>
                </c:pt>
                <c:pt idx="5733">
                  <c:v>9935.8459999999995</c:v>
                </c:pt>
                <c:pt idx="5734">
                  <c:v>11009.813</c:v>
                </c:pt>
                <c:pt idx="5735">
                  <c:v>10402</c:v>
                </c:pt>
                <c:pt idx="5736">
                  <c:v>10089.066000000001</c:v>
                </c:pt>
                <c:pt idx="5737">
                  <c:v>9803.54000000001</c:v>
                </c:pt>
                <c:pt idx="5738">
                  <c:v>9439.2660000000105</c:v>
                </c:pt>
                <c:pt idx="5739">
                  <c:v>9679.2489999999998</c:v>
                </c:pt>
                <c:pt idx="5740">
                  <c:v>9436.6540000000005</c:v>
                </c:pt>
                <c:pt idx="5741">
                  <c:v>9790.9390000000003</c:v>
                </c:pt>
                <c:pt idx="5742">
                  <c:v>9647.9959999999992</c:v>
                </c:pt>
                <c:pt idx="5743">
                  <c:v>10809.09</c:v>
                </c:pt>
                <c:pt idx="5744">
                  <c:v>11494.179</c:v>
                </c:pt>
                <c:pt idx="5745">
                  <c:v>12581.612999999999</c:v>
                </c:pt>
                <c:pt idx="5746">
                  <c:v>12114.647999999999</c:v>
                </c:pt>
                <c:pt idx="5747">
                  <c:v>12118.401</c:v>
                </c:pt>
                <c:pt idx="5748">
                  <c:v>12315.08</c:v>
                </c:pt>
                <c:pt idx="5749">
                  <c:v>12474.713</c:v>
                </c:pt>
                <c:pt idx="5750">
                  <c:v>12607.313</c:v>
                </c:pt>
                <c:pt idx="5751">
                  <c:v>12331.445</c:v>
                </c:pt>
                <c:pt idx="5752">
                  <c:v>12305.878000000001</c:v>
                </c:pt>
                <c:pt idx="5753">
                  <c:v>13226.234</c:v>
                </c:pt>
                <c:pt idx="5754">
                  <c:v>12577.407999999999</c:v>
                </c:pt>
                <c:pt idx="5755">
                  <c:v>10911.965</c:v>
                </c:pt>
                <c:pt idx="5756">
                  <c:v>10463.626</c:v>
                </c:pt>
                <c:pt idx="5757">
                  <c:v>10632.174000000001</c:v>
                </c:pt>
                <c:pt idx="5758">
                  <c:v>10334.459000000001</c:v>
                </c:pt>
                <c:pt idx="5759">
                  <c:v>10382.188</c:v>
                </c:pt>
                <c:pt idx="5760">
                  <c:v>10341.575999999999</c:v>
                </c:pt>
                <c:pt idx="5761">
                  <c:v>10347.496999999999</c:v>
                </c:pt>
                <c:pt idx="5762">
                  <c:v>10487.004999999999</c:v>
                </c:pt>
                <c:pt idx="5763">
                  <c:v>10839.029</c:v>
                </c:pt>
                <c:pt idx="5764">
                  <c:v>10949.191999999999</c:v>
                </c:pt>
                <c:pt idx="5765">
                  <c:v>10834.708000000001</c:v>
                </c:pt>
                <c:pt idx="5766">
                  <c:v>10817.552</c:v>
                </c:pt>
                <c:pt idx="5767">
                  <c:v>11049.612999999999</c:v>
                </c:pt>
                <c:pt idx="5768">
                  <c:v>10963.137000000001</c:v>
                </c:pt>
                <c:pt idx="5769">
                  <c:v>11214.446</c:v>
                </c:pt>
                <c:pt idx="5770">
                  <c:v>12526.984</c:v>
                </c:pt>
                <c:pt idx="5771">
                  <c:v>12480.207</c:v>
                </c:pt>
                <c:pt idx="5772">
                  <c:v>12111.906000000001</c:v>
                </c:pt>
                <c:pt idx="5773">
                  <c:v>12343.25</c:v>
                </c:pt>
                <c:pt idx="5774">
                  <c:v>12800.048000000001</c:v>
                </c:pt>
                <c:pt idx="5775">
                  <c:v>12923.939</c:v>
                </c:pt>
                <c:pt idx="5776">
                  <c:v>12681.614</c:v>
                </c:pt>
                <c:pt idx="5777">
                  <c:v>12377.973</c:v>
                </c:pt>
                <c:pt idx="5778">
                  <c:v>11739.915999999999</c:v>
                </c:pt>
                <c:pt idx="5779">
                  <c:v>10313.343999999999</c:v>
                </c:pt>
                <c:pt idx="5780">
                  <c:v>11114.42</c:v>
                </c:pt>
                <c:pt idx="5781">
                  <c:v>10345.727000000001</c:v>
                </c:pt>
                <c:pt idx="5782">
                  <c:v>9128.2939999999999</c:v>
                </c:pt>
                <c:pt idx="5783">
                  <c:v>8791.5779999999995</c:v>
                </c:pt>
                <c:pt idx="5784">
                  <c:v>8726.8670000000002</c:v>
                </c:pt>
                <c:pt idx="5785">
                  <c:v>10149.111999999999</c:v>
                </c:pt>
                <c:pt idx="5786">
                  <c:v>9634.2289999999994</c:v>
                </c:pt>
                <c:pt idx="5787">
                  <c:v>9957.3130000000092</c:v>
                </c:pt>
                <c:pt idx="5788">
                  <c:v>9884.5069999999996</c:v>
                </c:pt>
                <c:pt idx="5789">
                  <c:v>9983.4500000000098</c:v>
                </c:pt>
                <c:pt idx="5790">
                  <c:v>10190.582</c:v>
                </c:pt>
                <c:pt idx="5791">
                  <c:v>10578.306</c:v>
                </c:pt>
                <c:pt idx="5792">
                  <c:v>11371.43</c:v>
                </c:pt>
                <c:pt idx="5793">
                  <c:v>11910.864</c:v>
                </c:pt>
                <c:pt idx="5794">
                  <c:v>11969.01</c:v>
                </c:pt>
                <c:pt idx="5795">
                  <c:v>12007.992</c:v>
                </c:pt>
                <c:pt idx="5796">
                  <c:v>12043.522999999999</c:v>
                </c:pt>
                <c:pt idx="5797">
                  <c:v>12311.766</c:v>
                </c:pt>
                <c:pt idx="5798">
                  <c:v>12361.522999999999</c:v>
                </c:pt>
                <c:pt idx="5799">
                  <c:v>12244.49</c:v>
                </c:pt>
                <c:pt idx="5800">
                  <c:v>11761.808000000001</c:v>
                </c:pt>
                <c:pt idx="5801">
                  <c:v>11665.105</c:v>
                </c:pt>
                <c:pt idx="5802">
                  <c:v>11875.859</c:v>
                </c:pt>
                <c:pt idx="5803">
                  <c:v>9407.9730000000109</c:v>
                </c:pt>
                <c:pt idx="5804">
                  <c:v>10324.324000000001</c:v>
                </c:pt>
                <c:pt idx="5805">
                  <c:v>10035.145</c:v>
                </c:pt>
                <c:pt idx="5806">
                  <c:v>8698.482</c:v>
                </c:pt>
                <c:pt idx="5807">
                  <c:v>7952.1084000000001</c:v>
                </c:pt>
                <c:pt idx="5808">
                  <c:v>6813.3130000000001</c:v>
                </c:pt>
                <c:pt idx="5809">
                  <c:v>9123.884</c:v>
                </c:pt>
                <c:pt idx="5810">
                  <c:v>9280.3310000000001</c:v>
                </c:pt>
                <c:pt idx="5811">
                  <c:v>10097.794</c:v>
                </c:pt>
                <c:pt idx="5812">
                  <c:v>8537.5030000000006</c:v>
                </c:pt>
                <c:pt idx="5813">
                  <c:v>8992.4320000000098</c:v>
                </c:pt>
                <c:pt idx="5814">
                  <c:v>9048.4460000000108</c:v>
                </c:pt>
                <c:pt idx="5815">
                  <c:v>9291.8009999999904</c:v>
                </c:pt>
                <c:pt idx="5816">
                  <c:v>9411.8880000000008</c:v>
                </c:pt>
                <c:pt idx="5817">
                  <c:v>10571.352999999999</c:v>
                </c:pt>
                <c:pt idx="5818">
                  <c:v>11168.722</c:v>
                </c:pt>
                <c:pt idx="5819">
                  <c:v>11616.263999999999</c:v>
                </c:pt>
                <c:pt idx="5820">
                  <c:v>12016.228999999999</c:v>
                </c:pt>
                <c:pt idx="5821">
                  <c:v>11242.755999999999</c:v>
                </c:pt>
                <c:pt idx="5822">
                  <c:v>12362.316000000001</c:v>
                </c:pt>
                <c:pt idx="5823">
                  <c:v>11955.956</c:v>
                </c:pt>
                <c:pt idx="5824">
                  <c:v>13096.078</c:v>
                </c:pt>
                <c:pt idx="5825">
                  <c:v>12711.338</c:v>
                </c:pt>
                <c:pt idx="5826">
                  <c:v>11296.766</c:v>
                </c:pt>
                <c:pt idx="5827">
                  <c:v>11095.727999999999</c:v>
                </c:pt>
                <c:pt idx="5828">
                  <c:v>12202.816000000001</c:v>
                </c:pt>
                <c:pt idx="5829">
                  <c:v>10608.048000000001</c:v>
                </c:pt>
                <c:pt idx="5830">
                  <c:v>9474.2720000000099</c:v>
                </c:pt>
                <c:pt idx="5831">
                  <c:v>8301.98</c:v>
                </c:pt>
                <c:pt idx="5832">
                  <c:v>9263.6980000000003</c:v>
                </c:pt>
                <c:pt idx="5833">
                  <c:v>8938.8860000000004</c:v>
                </c:pt>
                <c:pt idx="5834">
                  <c:v>7642.5835000000097</c:v>
                </c:pt>
                <c:pt idx="5835">
                  <c:v>8339.3630000000103</c:v>
                </c:pt>
                <c:pt idx="5836">
                  <c:v>7814.9252999999999</c:v>
                </c:pt>
                <c:pt idx="5837">
                  <c:v>7908.0263999999997</c:v>
                </c:pt>
                <c:pt idx="5838">
                  <c:v>8341.1290000000099</c:v>
                </c:pt>
                <c:pt idx="5839">
                  <c:v>8884.0480000000007</c:v>
                </c:pt>
                <c:pt idx="5840">
                  <c:v>9798.9089999999997</c:v>
                </c:pt>
                <c:pt idx="5841">
                  <c:v>10547.022000000001</c:v>
                </c:pt>
                <c:pt idx="5842">
                  <c:v>9787.2970000000096</c:v>
                </c:pt>
                <c:pt idx="5843">
                  <c:v>10593.159</c:v>
                </c:pt>
                <c:pt idx="5844">
                  <c:v>10698.75</c:v>
                </c:pt>
                <c:pt idx="5845">
                  <c:v>10848</c:v>
                </c:pt>
                <c:pt idx="5846">
                  <c:v>10818.867</c:v>
                </c:pt>
                <c:pt idx="5847">
                  <c:v>10373.825999999999</c:v>
                </c:pt>
                <c:pt idx="5848">
                  <c:v>10761.823</c:v>
                </c:pt>
                <c:pt idx="5849">
                  <c:v>12058.103999999999</c:v>
                </c:pt>
                <c:pt idx="5850">
                  <c:v>11302.781999999999</c:v>
                </c:pt>
                <c:pt idx="5851">
                  <c:v>10315.698</c:v>
                </c:pt>
                <c:pt idx="5852">
                  <c:v>10200.984</c:v>
                </c:pt>
                <c:pt idx="5853">
                  <c:v>10443.499</c:v>
                </c:pt>
                <c:pt idx="5854">
                  <c:v>9901.7569999999996</c:v>
                </c:pt>
                <c:pt idx="5855">
                  <c:v>9570.0990000000002</c:v>
                </c:pt>
                <c:pt idx="5856">
                  <c:v>11011.96</c:v>
                </c:pt>
                <c:pt idx="5857">
                  <c:v>8799.5060000000103</c:v>
                </c:pt>
                <c:pt idx="5858">
                  <c:v>8977.7020000000102</c:v>
                </c:pt>
                <c:pt idx="5859">
                  <c:v>9400.7540000000008</c:v>
                </c:pt>
                <c:pt idx="5860">
                  <c:v>9128.0910000000003</c:v>
                </c:pt>
                <c:pt idx="5861">
                  <c:v>9034.223</c:v>
                </c:pt>
                <c:pt idx="5862">
                  <c:v>9442.2939999999999</c:v>
                </c:pt>
                <c:pt idx="5863">
                  <c:v>9514.7750000000106</c:v>
                </c:pt>
                <c:pt idx="5864">
                  <c:v>8939.0789999999997</c:v>
                </c:pt>
                <c:pt idx="5865">
                  <c:v>9755.0660000000098</c:v>
                </c:pt>
                <c:pt idx="5866">
                  <c:v>9810.6329999999998</c:v>
                </c:pt>
                <c:pt idx="5867">
                  <c:v>12378.567999999999</c:v>
                </c:pt>
                <c:pt idx="5868">
                  <c:v>12362.849</c:v>
                </c:pt>
                <c:pt idx="5869">
                  <c:v>11801.415999999999</c:v>
                </c:pt>
                <c:pt idx="5870">
                  <c:v>12262.793</c:v>
                </c:pt>
                <c:pt idx="5871">
                  <c:v>12086.145</c:v>
                </c:pt>
                <c:pt idx="5872">
                  <c:v>12428.48</c:v>
                </c:pt>
                <c:pt idx="5873">
                  <c:v>12337.758</c:v>
                </c:pt>
                <c:pt idx="5874">
                  <c:v>11222.414000000001</c:v>
                </c:pt>
                <c:pt idx="5875">
                  <c:v>8684.4689999999991</c:v>
                </c:pt>
                <c:pt idx="5876">
                  <c:v>10036.352000000001</c:v>
                </c:pt>
                <c:pt idx="5877">
                  <c:v>10134.486999999999</c:v>
                </c:pt>
                <c:pt idx="5878">
                  <c:v>10147.512000000001</c:v>
                </c:pt>
                <c:pt idx="5879">
                  <c:v>8999.0950000000103</c:v>
                </c:pt>
                <c:pt idx="5880">
                  <c:v>10500</c:v>
                </c:pt>
                <c:pt idx="5881">
                  <c:v>10213.299999999999</c:v>
                </c:pt>
                <c:pt idx="5882">
                  <c:v>10490.620999999999</c:v>
                </c:pt>
                <c:pt idx="5883">
                  <c:v>10398.795</c:v>
                </c:pt>
                <c:pt idx="5884">
                  <c:v>10383.348</c:v>
                </c:pt>
                <c:pt idx="5885">
                  <c:v>10355.097</c:v>
                </c:pt>
                <c:pt idx="5886">
                  <c:v>10641.932000000001</c:v>
                </c:pt>
                <c:pt idx="5887">
                  <c:v>10589.061</c:v>
                </c:pt>
                <c:pt idx="5888">
                  <c:v>10318.148999999999</c:v>
                </c:pt>
                <c:pt idx="5889">
                  <c:v>10595.535</c:v>
                </c:pt>
                <c:pt idx="5890">
                  <c:v>11679.8</c:v>
                </c:pt>
                <c:pt idx="5891">
                  <c:v>11957.128000000001</c:v>
                </c:pt>
                <c:pt idx="5892">
                  <c:v>11864.102999999999</c:v>
                </c:pt>
                <c:pt idx="5893">
                  <c:v>11593.761</c:v>
                </c:pt>
                <c:pt idx="5894">
                  <c:v>12193.662</c:v>
                </c:pt>
                <c:pt idx="5895">
                  <c:v>12738.127</c:v>
                </c:pt>
                <c:pt idx="5896">
                  <c:v>12861.519</c:v>
                </c:pt>
                <c:pt idx="5897">
                  <c:v>12124.986999999999</c:v>
                </c:pt>
                <c:pt idx="5898">
                  <c:v>11695.263999999999</c:v>
                </c:pt>
                <c:pt idx="5899">
                  <c:v>11387.099</c:v>
                </c:pt>
                <c:pt idx="5900">
                  <c:v>10747.633</c:v>
                </c:pt>
                <c:pt idx="5901">
                  <c:v>11133.001</c:v>
                </c:pt>
                <c:pt idx="5902">
                  <c:v>10379.24</c:v>
                </c:pt>
                <c:pt idx="5903">
                  <c:v>11028.517</c:v>
                </c:pt>
                <c:pt idx="5904">
                  <c:v>10544.28</c:v>
                </c:pt>
                <c:pt idx="5905">
                  <c:v>10327.165000000001</c:v>
                </c:pt>
                <c:pt idx="5906">
                  <c:v>11213.548000000001</c:v>
                </c:pt>
                <c:pt idx="5907">
                  <c:v>11055.01</c:v>
                </c:pt>
                <c:pt idx="5908">
                  <c:v>11068.300999999999</c:v>
                </c:pt>
                <c:pt idx="5909">
                  <c:v>10849.770500000001</c:v>
                </c:pt>
                <c:pt idx="5910">
                  <c:v>11359.808999999999</c:v>
                </c:pt>
                <c:pt idx="5911">
                  <c:v>11372.983</c:v>
                </c:pt>
                <c:pt idx="5912">
                  <c:v>10951.087</c:v>
                </c:pt>
                <c:pt idx="5913">
                  <c:v>11297.875</c:v>
                </c:pt>
                <c:pt idx="5914">
                  <c:v>11525.977999999999</c:v>
                </c:pt>
                <c:pt idx="5915">
                  <c:v>11010.519</c:v>
                </c:pt>
                <c:pt idx="5916">
                  <c:v>11640.84</c:v>
                </c:pt>
                <c:pt idx="5917">
                  <c:v>11808.029</c:v>
                </c:pt>
                <c:pt idx="5918">
                  <c:v>11518.734</c:v>
                </c:pt>
                <c:pt idx="5919">
                  <c:v>12314.227000000001</c:v>
                </c:pt>
                <c:pt idx="5920">
                  <c:v>12102.093000000001</c:v>
                </c:pt>
                <c:pt idx="5921">
                  <c:v>12207.027</c:v>
                </c:pt>
                <c:pt idx="5922">
                  <c:v>11847.5</c:v>
                </c:pt>
                <c:pt idx="5923">
                  <c:v>11442.01</c:v>
                </c:pt>
                <c:pt idx="5924">
                  <c:v>10894.395</c:v>
                </c:pt>
                <c:pt idx="5925">
                  <c:v>11169.694</c:v>
                </c:pt>
                <c:pt idx="5926">
                  <c:v>10324.456</c:v>
                </c:pt>
                <c:pt idx="5927">
                  <c:v>10542.57</c:v>
                </c:pt>
                <c:pt idx="5928">
                  <c:v>10242.056</c:v>
                </c:pt>
                <c:pt idx="5929">
                  <c:v>9894.8160000000007</c:v>
                </c:pt>
                <c:pt idx="5930">
                  <c:v>9839.7109999999993</c:v>
                </c:pt>
                <c:pt idx="5931">
                  <c:v>10176.133</c:v>
                </c:pt>
                <c:pt idx="5932">
                  <c:v>9833.5140000000101</c:v>
                </c:pt>
                <c:pt idx="5933">
                  <c:v>9806.9869999999992</c:v>
                </c:pt>
                <c:pt idx="5934">
                  <c:v>9981.2829999999994</c:v>
                </c:pt>
                <c:pt idx="5935">
                  <c:v>10304.525</c:v>
                </c:pt>
                <c:pt idx="5936">
                  <c:v>10009.5</c:v>
                </c:pt>
                <c:pt idx="5937">
                  <c:v>10583.105</c:v>
                </c:pt>
                <c:pt idx="5938">
                  <c:v>10261.885</c:v>
                </c:pt>
                <c:pt idx="5939">
                  <c:v>9882.70999999999</c:v>
                </c:pt>
                <c:pt idx="5940">
                  <c:v>10266.64</c:v>
                </c:pt>
                <c:pt idx="5941">
                  <c:v>10337.959000000001</c:v>
                </c:pt>
                <c:pt idx="5942">
                  <c:v>11031.306</c:v>
                </c:pt>
                <c:pt idx="5943">
                  <c:v>10366.049000000001</c:v>
                </c:pt>
                <c:pt idx="5944">
                  <c:v>11082.931</c:v>
                </c:pt>
                <c:pt idx="5945">
                  <c:v>10292.409</c:v>
                </c:pt>
                <c:pt idx="5946">
                  <c:v>10346.504000000001</c:v>
                </c:pt>
                <c:pt idx="5947">
                  <c:v>9700.607</c:v>
                </c:pt>
                <c:pt idx="5948">
                  <c:v>9658.5030000000006</c:v>
                </c:pt>
                <c:pt idx="5949">
                  <c:v>9910.0339999999997</c:v>
                </c:pt>
                <c:pt idx="5950">
                  <c:v>9537.0499999999993</c:v>
                </c:pt>
                <c:pt idx="5951">
                  <c:v>9127.8209999999999</c:v>
                </c:pt>
                <c:pt idx="5952">
                  <c:v>6882.9507000000003</c:v>
                </c:pt>
                <c:pt idx="5953">
                  <c:v>8263.5920000000006</c:v>
                </c:pt>
                <c:pt idx="5954">
                  <c:v>8769.8009999999995</c:v>
                </c:pt>
                <c:pt idx="5955">
                  <c:v>8404.0149999999994</c:v>
                </c:pt>
                <c:pt idx="5956">
                  <c:v>9049.7719999999899</c:v>
                </c:pt>
                <c:pt idx="5957">
                  <c:v>9207.9375000000091</c:v>
                </c:pt>
                <c:pt idx="5958">
                  <c:v>9763.5010000000002</c:v>
                </c:pt>
                <c:pt idx="5959">
                  <c:v>9522.8080000000009</c:v>
                </c:pt>
                <c:pt idx="5960">
                  <c:v>9067.5149999999994</c:v>
                </c:pt>
                <c:pt idx="5961">
                  <c:v>9484.0230000000101</c:v>
                </c:pt>
                <c:pt idx="5962">
                  <c:v>8507.5720000000001</c:v>
                </c:pt>
                <c:pt idx="5963">
                  <c:v>8656.53100000001</c:v>
                </c:pt>
                <c:pt idx="5964">
                  <c:v>9729.5290000000005</c:v>
                </c:pt>
                <c:pt idx="5965">
                  <c:v>8663.9540000000106</c:v>
                </c:pt>
                <c:pt idx="5966">
                  <c:v>9301.8310000000001</c:v>
                </c:pt>
                <c:pt idx="5967">
                  <c:v>9297.7080000000005</c:v>
                </c:pt>
                <c:pt idx="5968">
                  <c:v>9185.0889999999999</c:v>
                </c:pt>
                <c:pt idx="5969">
                  <c:v>10012.126</c:v>
                </c:pt>
                <c:pt idx="5970">
                  <c:v>10562.305</c:v>
                </c:pt>
                <c:pt idx="5971">
                  <c:v>10403.1</c:v>
                </c:pt>
                <c:pt idx="5972">
                  <c:v>10294.297</c:v>
                </c:pt>
                <c:pt idx="5973">
                  <c:v>10161.34</c:v>
                </c:pt>
                <c:pt idx="5974">
                  <c:v>9157.2660000000105</c:v>
                </c:pt>
                <c:pt idx="5975">
                  <c:v>9403.0049999999992</c:v>
                </c:pt>
                <c:pt idx="5976">
                  <c:v>9743.9010000000108</c:v>
                </c:pt>
                <c:pt idx="5977">
                  <c:v>9848.0879999999997</c:v>
                </c:pt>
                <c:pt idx="5978">
                  <c:v>9641.7250000000095</c:v>
                </c:pt>
                <c:pt idx="5979">
                  <c:v>9397.7929999999906</c:v>
                </c:pt>
                <c:pt idx="5980">
                  <c:v>9384.9590000000007</c:v>
                </c:pt>
                <c:pt idx="5981">
                  <c:v>9288.08500000001</c:v>
                </c:pt>
                <c:pt idx="5982">
                  <c:v>9195.2440000000006</c:v>
                </c:pt>
                <c:pt idx="5983">
                  <c:v>9510.6720000000005</c:v>
                </c:pt>
                <c:pt idx="5984">
                  <c:v>8879.2340000000004</c:v>
                </c:pt>
                <c:pt idx="5985">
                  <c:v>10460.081</c:v>
                </c:pt>
                <c:pt idx="5986">
                  <c:v>10845.460999999999</c:v>
                </c:pt>
                <c:pt idx="5987">
                  <c:v>10787.63</c:v>
                </c:pt>
                <c:pt idx="5988">
                  <c:v>10126.395</c:v>
                </c:pt>
                <c:pt idx="5989">
                  <c:v>9934.3130000000092</c:v>
                </c:pt>
                <c:pt idx="5990">
                  <c:v>11224.486999999999</c:v>
                </c:pt>
                <c:pt idx="5991">
                  <c:v>10931.69</c:v>
                </c:pt>
                <c:pt idx="5992">
                  <c:v>11300.407999999999</c:v>
                </c:pt>
                <c:pt idx="5993">
                  <c:v>11143.409</c:v>
                </c:pt>
                <c:pt idx="5994">
                  <c:v>10303.441000000001</c:v>
                </c:pt>
                <c:pt idx="5995">
                  <c:v>10091.954</c:v>
                </c:pt>
                <c:pt idx="5996">
                  <c:v>9356.2690000000002</c:v>
                </c:pt>
                <c:pt idx="5997">
                  <c:v>9920.7390000000105</c:v>
                </c:pt>
                <c:pt idx="5998">
                  <c:v>9678.6049999999905</c:v>
                </c:pt>
                <c:pt idx="5999">
                  <c:v>9669.7295000000104</c:v>
                </c:pt>
                <c:pt idx="6000">
                  <c:v>9249.4809999999998</c:v>
                </c:pt>
                <c:pt idx="6001">
                  <c:v>9370.3060000000005</c:v>
                </c:pt>
                <c:pt idx="6002">
                  <c:v>9463.8420000000006</c:v>
                </c:pt>
                <c:pt idx="6003">
                  <c:v>9805.90600000001</c:v>
                </c:pt>
                <c:pt idx="6004">
                  <c:v>9767.6660000000102</c:v>
                </c:pt>
                <c:pt idx="6005">
                  <c:v>9854.5220000000008</c:v>
                </c:pt>
                <c:pt idx="6006">
                  <c:v>10029.888000000001</c:v>
                </c:pt>
                <c:pt idx="6007">
                  <c:v>10017.971</c:v>
                </c:pt>
                <c:pt idx="6008">
                  <c:v>9944.02</c:v>
                </c:pt>
                <c:pt idx="6009">
                  <c:v>11158.651</c:v>
                </c:pt>
                <c:pt idx="6010">
                  <c:v>10472.646000000001</c:v>
                </c:pt>
                <c:pt idx="6011">
                  <c:v>10580.296</c:v>
                </c:pt>
                <c:pt idx="6012">
                  <c:v>10729.657999999999</c:v>
                </c:pt>
                <c:pt idx="6013">
                  <c:v>10396.303</c:v>
                </c:pt>
                <c:pt idx="6014">
                  <c:v>11375.547</c:v>
                </c:pt>
                <c:pt idx="6015">
                  <c:v>11160.855</c:v>
                </c:pt>
                <c:pt idx="6016">
                  <c:v>11038.655000000001</c:v>
                </c:pt>
                <c:pt idx="6017">
                  <c:v>11472.642</c:v>
                </c:pt>
                <c:pt idx="6018">
                  <c:v>12235.608</c:v>
                </c:pt>
                <c:pt idx="6019">
                  <c:v>10539.312</c:v>
                </c:pt>
                <c:pt idx="6020">
                  <c:v>10343.808000000001</c:v>
                </c:pt>
                <c:pt idx="6021">
                  <c:v>10661.665000000001</c:v>
                </c:pt>
                <c:pt idx="6022">
                  <c:v>10440.948</c:v>
                </c:pt>
                <c:pt idx="6023">
                  <c:v>10962.745000000001</c:v>
                </c:pt>
                <c:pt idx="6024">
                  <c:v>10236.326999999999</c:v>
                </c:pt>
                <c:pt idx="6025">
                  <c:v>10237.053</c:v>
                </c:pt>
                <c:pt idx="6026">
                  <c:v>10583.244000000001</c:v>
                </c:pt>
                <c:pt idx="6027">
                  <c:v>10402.516</c:v>
                </c:pt>
                <c:pt idx="6028">
                  <c:v>10199.466</c:v>
                </c:pt>
                <c:pt idx="6029">
                  <c:v>10112.298000000001</c:v>
                </c:pt>
                <c:pt idx="6030">
                  <c:v>10505.575999999999</c:v>
                </c:pt>
                <c:pt idx="6031">
                  <c:v>10112.583000000001</c:v>
                </c:pt>
                <c:pt idx="6032">
                  <c:v>10113.924999999999</c:v>
                </c:pt>
                <c:pt idx="6033">
                  <c:v>11102.343999999999</c:v>
                </c:pt>
                <c:pt idx="6034">
                  <c:v>11872.795</c:v>
                </c:pt>
                <c:pt idx="6035">
                  <c:v>12253.7</c:v>
                </c:pt>
                <c:pt idx="6036">
                  <c:v>11624.279</c:v>
                </c:pt>
                <c:pt idx="6037">
                  <c:v>11416.98</c:v>
                </c:pt>
                <c:pt idx="6038">
                  <c:v>11445.656000000001</c:v>
                </c:pt>
                <c:pt idx="6039">
                  <c:v>12088.745999999999</c:v>
                </c:pt>
                <c:pt idx="6040">
                  <c:v>12149.407999999999</c:v>
                </c:pt>
                <c:pt idx="6041">
                  <c:v>11677.008</c:v>
                </c:pt>
                <c:pt idx="6042">
                  <c:v>12366.834999999999</c:v>
                </c:pt>
                <c:pt idx="6043">
                  <c:v>10972.834000000001</c:v>
                </c:pt>
                <c:pt idx="6044">
                  <c:v>10516.816999999999</c:v>
                </c:pt>
                <c:pt idx="6045">
                  <c:v>10367.084999999999</c:v>
                </c:pt>
                <c:pt idx="6046">
                  <c:v>10181.445</c:v>
                </c:pt>
                <c:pt idx="6047">
                  <c:v>10358.314</c:v>
                </c:pt>
                <c:pt idx="6048">
                  <c:v>10266.844999999999</c:v>
                </c:pt>
                <c:pt idx="6049">
                  <c:v>10424.6</c:v>
                </c:pt>
                <c:pt idx="6050">
                  <c:v>10274.445</c:v>
                </c:pt>
                <c:pt idx="6051">
                  <c:v>9994.4830000000002</c:v>
                </c:pt>
                <c:pt idx="6052">
                  <c:v>9355.6880000000001</c:v>
                </c:pt>
                <c:pt idx="6053">
                  <c:v>10320.563</c:v>
                </c:pt>
                <c:pt idx="6054">
                  <c:v>10381.530000000001</c:v>
                </c:pt>
                <c:pt idx="6055">
                  <c:v>10191.249</c:v>
                </c:pt>
                <c:pt idx="6056">
                  <c:v>10095.875</c:v>
                </c:pt>
                <c:pt idx="6057">
                  <c:v>10987.290999999999</c:v>
                </c:pt>
                <c:pt idx="6058">
                  <c:v>11734.668</c:v>
                </c:pt>
                <c:pt idx="6059">
                  <c:v>10780.588</c:v>
                </c:pt>
                <c:pt idx="6060">
                  <c:v>10758.633</c:v>
                </c:pt>
                <c:pt idx="6061">
                  <c:v>9842.27</c:v>
                </c:pt>
                <c:pt idx="6062">
                  <c:v>10221.152</c:v>
                </c:pt>
                <c:pt idx="6063">
                  <c:v>10816.168</c:v>
                </c:pt>
                <c:pt idx="6064">
                  <c:v>11161.475</c:v>
                </c:pt>
                <c:pt idx="6065">
                  <c:v>11200.18</c:v>
                </c:pt>
                <c:pt idx="6066">
                  <c:v>11036.815000000001</c:v>
                </c:pt>
                <c:pt idx="6067">
                  <c:v>11273.587</c:v>
                </c:pt>
                <c:pt idx="6068">
                  <c:v>11595.993</c:v>
                </c:pt>
                <c:pt idx="6069">
                  <c:v>10442</c:v>
                </c:pt>
                <c:pt idx="6070">
                  <c:v>10282.856</c:v>
                </c:pt>
                <c:pt idx="6071">
                  <c:v>9722.3670000000002</c:v>
                </c:pt>
                <c:pt idx="6072">
                  <c:v>9436.4629999999997</c:v>
                </c:pt>
                <c:pt idx="6073">
                  <c:v>9260.94</c:v>
                </c:pt>
                <c:pt idx="6074">
                  <c:v>10013.243</c:v>
                </c:pt>
                <c:pt idx="6075">
                  <c:v>9804.2870000000003</c:v>
                </c:pt>
                <c:pt idx="6076">
                  <c:v>10150.209000000001</c:v>
                </c:pt>
                <c:pt idx="6077">
                  <c:v>10117.478999999999</c:v>
                </c:pt>
                <c:pt idx="6078">
                  <c:v>9666.8209999999908</c:v>
                </c:pt>
                <c:pt idx="6079">
                  <c:v>9620.7009999999991</c:v>
                </c:pt>
                <c:pt idx="6080">
                  <c:v>9704.5360000000001</c:v>
                </c:pt>
                <c:pt idx="6081">
                  <c:v>11115.472</c:v>
                </c:pt>
                <c:pt idx="6082">
                  <c:v>11347.994000000001</c:v>
                </c:pt>
                <c:pt idx="6083">
                  <c:v>11188.841</c:v>
                </c:pt>
                <c:pt idx="6084">
                  <c:v>9671.0450000000001</c:v>
                </c:pt>
                <c:pt idx="6085">
                  <c:v>9693.8690000000006</c:v>
                </c:pt>
                <c:pt idx="6086">
                  <c:v>9950.2940000000108</c:v>
                </c:pt>
                <c:pt idx="6087">
                  <c:v>9912.0589999999993</c:v>
                </c:pt>
                <c:pt idx="6088">
                  <c:v>11392.217000000001</c:v>
                </c:pt>
                <c:pt idx="6089">
                  <c:v>11316.395</c:v>
                </c:pt>
                <c:pt idx="6090">
                  <c:v>11804.817999999999</c:v>
                </c:pt>
                <c:pt idx="6091">
                  <c:v>10648.289000000001</c:v>
                </c:pt>
                <c:pt idx="6092">
                  <c:v>10626.883</c:v>
                </c:pt>
                <c:pt idx="6093">
                  <c:v>10931.333000000001</c:v>
                </c:pt>
                <c:pt idx="6094">
                  <c:v>11036.513999999999</c:v>
                </c:pt>
                <c:pt idx="6095">
                  <c:v>10551.111999999999</c:v>
                </c:pt>
                <c:pt idx="6096">
                  <c:v>10067.058999999999</c:v>
                </c:pt>
                <c:pt idx="6097">
                  <c:v>10270.632</c:v>
                </c:pt>
                <c:pt idx="6098">
                  <c:v>10586.212</c:v>
                </c:pt>
                <c:pt idx="6099">
                  <c:v>10681.474</c:v>
                </c:pt>
                <c:pt idx="6100">
                  <c:v>10457.306</c:v>
                </c:pt>
                <c:pt idx="6101">
                  <c:v>10547.15</c:v>
                </c:pt>
                <c:pt idx="6102">
                  <c:v>10185.326999999999</c:v>
                </c:pt>
                <c:pt idx="6103">
                  <c:v>10306.598</c:v>
                </c:pt>
                <c:pt idx="6104">
                  <c:v>10280.544</c:v>
                </c:pt>
                <c:pt idx="6105">
                  <c:v>9963.7209999999905</c:v>
                </c:pt>
                <c:pt idx="6106">
                  <c:v>10387.203</c:v>
                </c:pt>
                <c:pt idx="6107">
                  <c:v>11003.358</c:v>
                </c:pt>
                <c:pt idx="6108">
                  <c:v>10511.645</c:v>
                </c:pt>
                <c:pt idx="6109">
                  <c:v>9942.1320000000105</c:v>
                </c:pt>
                <c:pt idx="6110">
                  <c:v>11137.214</c:v>
                </c:pt>
                <c:pt idx="6111">
                  <c:v>9358.9439999999904</c:v>
                </c:pt>
                <c:pt idx="6112">
                  <c:v>8194.5990000000002</c:v>
                </c:pt>
                <c:pt idx="6113">
                  <c:v>10322.474</c:v>
                </c:pt>
                <c:pt idx="6114">
                  <c:v>11523.852000000001</c:v>
                </c:pt>
                <c:pt idx="6115">
                  <c:v>10596.841</c:v>
                </c:pt>
                <c:pt idx="6116">
                  <c:v>11066.538</c:v>
                </c:pt>
                <c:pt idx="6117">
                  <c:v>10199.737999999999</c:v>
                </c:pt>
                <c:pt idx="6118">
                  <c:v>10450.883</c:v>
                </c:pt>
                <c:pt idx="6119">
                  <c:v>10592.571</c:v>
                </c:pt>
                <c:pt idx="6120">
                  <c:v>9987.8690000000097</c:v>
                </c:pt>
                <c:pt idx="6121">
                  <c:v>9849.8560000000107</c:v>
                </c:pt>
                <c:pt idx="6122">
                  <c:v>9520.723</c:v>
                </c:pt>
                <c:pt idx="6123">
                  <c:v>9484.3070000000007</c:v>
                </c:pt>
                <c:pt idx="6124">
                  <c:v>9593.1044999999995</c:v>
                </c:pt>
                <c:pt idx="6125">
                  <c:v>9866.2709999999897</c:v>
                </c:pt>
                <c:pt idx="6126">
                  <c:v>10124.645</c:v>
                </c:pt>
                <c:pt idx="6127">
                  <c:v>9443.5</c:v>
                </c:pt>
                <c:pt idx="6128">
                  <c:v>10330.44</c:v>
                </c:pt>
                <c:pt idx="6129">
                  <c:v>11829.479499999999</c:v>
                </c:pt>
                <c:pt idx="6130">
                  <c:v>10291.441000000001</c:v>
                </c:pt>
                <c:pt idx="6131">
                  <c:v>10546.904</c:v>
                </c:pt>
                <c:pt idx="6132">
                  <c:v>10220.557000000001</c:v>
                </c:pt>
                <c:pt idx="6133">
                  <c:v>9505.9779999999992</c:v>
                </c:pt>
                <c:pt idx="6134">
                  <c:v>10609.668</c:v>
                </c:pt>
                <c:pt idx="6135">
                  <c:v>9783.5120000000097</c:v>
                </c:pt>
                <c:pt idx="6136">
                  <c:v>10388.24</c:v>
                </c:pt>
                <c:pt idx="6137">
                  <c:v>11195.57</c:v>
                </c:pt>
                <c:pt idx="6138">
                  <c:v>12386.854499999999</c:v>
                </c:pt>
                <c:pt idx="6139">
                  <c:v>11277.709000000001</c:v>
                </c:pt>
                <c:pt idx="6140">
                  <c:v>9805.2749999999996</c:v>
                </c:pt>
                <c:pt idx="6141">
                  <c:v>11264.873</c:v>
                </c:pt>
                <c:pt idx="6142">
                  <c:v>10472.15</c:v>
                </c:pt>
                <c:pt idx="6143">
                  <c:v>10664.251</c:v>
                </c:pt>
                <c:pt idx="6144">
                  <c:v>10650.166999999999</c:v>
                </c:pt>
                <c:pt idx="6145">
                  <c:v>9884.0049999999901</c:v>
                </c:pt>
                <c:pt idx="6146">
                  <c:v>9890.6970000000001</c:v>
                </c:pt>
                <c:pt idx="6147">
                  <c:v>9978.2290000000103</c:v>
                </c:pt>
                <c:pt idx="6148">
                  <c:v>9761.0640000000003</c:v>
                </c:pt>
                <c:pt idx="6149">
                  <c:v>9993.3919999999998</c:v>
                </c:pt>
                <c:pt idx="6150">
                  <c:v>10451.611999999999</c:v>
                </c:pt>
                <c:pt idx="6151">
                  <c:v>10658.249</c:v>
                </c:pt>
                <c:pt idx="6152">
                  <c:v>9879.2289999999994</c:v>
                </c:pt>
                <c:pt idx="6153">
                  <c:v>9790.7890000000007</c:v>
                </c:pt>
                <c:pt idx="6154">
                  <c:v>9278.8900000000103</c:v>
                </c:pt>
                <c:pt idx="6155">
                  <c:v>9798.6029999999992</c:v>
                </c:pt>
                <c:pt idx="6156">
                  <c:v>10221.8125</c:v>
                </c:pt>
                <c:pt idx="6157">
                  <c:v>10629.609</c:v>
                </c:pt>
                <c:pt idx="6158">
                  <c:v>10095.832</c:v>
                </c:pt>
                <c:pt idx="6159">
                  <c:v>9751.1229999999996</c:v>
                </c:pt>
                <c:pt idx="6160">
                  <c:v>10374.172</c:v>
                </c:pt>
                <c:pt idx="6161">
                  <c:v>11240.415000000001</c:v>
                </c:pt>
                <c:pt idx="6162">
                  <c:v>10318.468999999999</c:v>
                </c:pt>
                <c:pt idx="6163">
                  <c:v>10998.726000000001</c:v>
                </c:pt>
                <c:pt idx="6164">
                  <c:v>9620.1120000000101</c:v>
                </c:pt>
                <c:pt idx="6165">
                  <c:v>9956.9240000000009</c:v>
                </c:pt>
                <c:pt idx="6166">
                  <c:v>9816.5120000000006</c:v>
                </c:pt>
                <c:pt idx="6167">
                  <c:v>8465.9259999999995</c:v>
                </c:pt>
                <c:pt idx="6168">
                  <c:v>7703.3677000000098</c:v>
                </c:pt>
                <c:pt idx="6169">
                  <c:v>9248.9889999999905</c:v>
                </c:pt>
                <c:pt idx="6170">
                  <c:v>9520.94199999999</c:v>
                </c:pt>
                <c:pt idx="6171">
                  <c:v>9679.1770000000106</c:v>
                </c:pt>
                <c:pt idx="6172">
                  <c:v>9710.8060000000005</c:v>
                </c:pt>
                <c:pt idx="6173">
                  <c:v>10387.449000000001</c:v>
                </c:pt>
                <c:pt idx="6174">
                  <c:v>9281.3880000000008</c:v>
                </c:pt>
                <c:pt idx="6175">
                  <c:v>7865.326</c:v>
                </c:pt>
                <c:pt idx="6176">
                  <c:v>8731.6849999999995</c:v>
                </c:pt>
                <c:pt idx="6177">
                  <c:v>9941.7039999999997</c:v>
                </c:pt>
                <c:pt idx="6178">
                  <c:v>10812.707</c:v>
                </c:pt>
                <c:pt idx="6179">
                  <c:v>11119.921</c:v>
                </c:pt>
                <c:pt idx="6180">
                  <c:v>10685.891</c:v>
                </c:pt>
                <c:pt idx="6181">
                  <c:v>11202.369000000001</c:v>
                </c:pt>
                <c:pt idx="6182">
                  <c:v>11362.281000000001</c:v>
                </c:pt>
                <c:pt idx="6183">
                  <c:v>10798.620999999999</c:v>
                </c:pt>
                <c:pt idx="6184">
                  <c:v>11971.358</c:v>
                </c:pt>
                <c:pt idx="6185">
                  <c:v>11924.635</c:v>
                </c:pt>
                <c:pt idx="6186">
                  <c:v>12178.549000000001</c:v>
                </c:pt>
                <c:pt idx="6187">
                  <c:v>9936.6</c:v>
                </c:pt>
                <c:pt idx="6188">
                  <c:v>9804.7829999999994</c:v>
                </c:pt>
                <c:pt idx="6189">
                  <c:v>10131.688</c:v>
                </c:pt>
                <c:pt idx="6190">
                  <c:v>10041.459000000001</c:v>
                </c:pt>
                <c:pt idx="6191">
                  <c:v>10209.958000000001</c:v>
                </c:pt>
                <c:pt idx="6192">
                  <c:v>9651.4070000000102</c:v>
                </c:pt>
                <c:pt idx="6193">
                  <c:v>9497.4580000000096</c:v>
                </c:pt>
                <c:pt idx="6194">
                  <c:v>9777.3340000000098</c:v>
                </c:pt>
                <c:pt idx="6195">
                  <c:v>9468.9689999999991</c:v>
                </c:pt>
                <c:pt idx="6196">
                  <c:v>9561.1380000000008</c:v>
                </c:pt>
                <c:pt idx="6197">
                  <c:v>9716.6720000000005</c:v>
                </c:pt>
                <c:pt idx="6198">
                  <c:v>10166.257</c:v>
                </c:pt>
                <c:pt idx="6199">
                  <c:v>10646.42</c:v>
                </c:pt>
                <c:pt idx="6200">
                  <c:v>10494.323</c:v>
                </c:pt>
                <c:pt idx="6201">
                  <c:v>10429.049999999999</c:v>
                </c:pt>
                <c:pt idx="6202">
                  <c:v>10677.258</c:v>
                </c:pt>
                <c:pt idx="6203">
                  <c:v>9025.7360000000008</c:v>
                </c:pt>
                <c:pt idx="6204">
                  <c:v>8566.6620000000003</c:v>
                </c:pt>
                <c:pt idx="6205">
                  <c:v>8847.3790000000099</c:v>
                </c:pt>
                <c:pt idx="6206">
                  <c:v>9126.23</c:v>
                </c:pt>
                <c:pt idx="6207">
                  <c:v>9502.8619999999992</c:v>
                </c:pt>
                <c:pt idx="6208">
                  <c:v>10547.936</c:v>
                </c:pt>
                <c:pt idx="6209">
                  <c:v>12082.638999999999</c:v>
                </c:pt>
                <c:pt idx="6210">
                  <c:v>10766.319</c:v>
                </c:pt>
                <c:pt idx="6211">
                  <c:v>10204.270500000001</c:v>
                </c:pt>
                <c:pt idx="6212">
                  <c:v>10046.966</c:v>
                </c:pt>
                <c:pt idx="6213">
                  <c:v>11000.798000000001</c:v>
                </c:pt>
                <c:pt idx="6214">
                  <c:v>10834.39</c:v>
                </c:pt>
                <c:pt idx="6215">
                  <c:v>11078.373</c:v>
                </c:pt>
                <c:pt idx="6216">
                  <c:v>9311.5380000000005</c:v>
                </c:pt>
                <c:pt idx="6217">
                  <c:v>9998.9430000000102</c:v>
                </c:pt>
                <c:pt idx="6218">
                  <c:v>11191.329</c:v>
                </c:pt>
                <c:pt idx="6219">
                  <c:v>10877.763000000001</c:v>
                </c:pt>
                <c:pt idx="6220">
                  <c:v>11207.346</c:v>
                </c:pt>
                <c:pt idx="6221">
                  <c:v>10803.317999999999</c:v>
                </c:pt>
                <c:pt idx="6222">
                  <c:v>10863.11</c:v>
                </c:pt>
                <c:pt idx="6223">
                  <c:v>10928.052</c:v>
                </c:pt>
                <c:pt idx="6224">
                  <c:v>10113.891</c:v>
                </c:pt>
                <c:pt idx="6225">
                  <c:v>10785.627</c:v>
                </c:pt>
                <c:pt idx="6226">
                  <c:v>10664.316000000001</c:v>
                </c:pt>
                <c:pt idx="6227">
                  <c:v>10515.145</c:v>
                </c:pt>
                <c:pt idx="6228">
                  <c:v>11009.52</c:v>
                </c:pt>
                <c:pt idx="6229">
                  <c:v>12012.414000000001</c:v>
                </c:pt>
                <c:pt idx="6230">
                  <c:v>12158.532999999999</c:v>
                </c:pt>
                <c:pt idx="6231">
                  <c:v>11811.11</c:v>
                </c:pt>
                <c:pt idx="6232">
                  <c:v>11000</c:v>
                </c:pt>
                <c:pt idx="6233">
                  <c:v>10660.161</c:v>
                </c:pt>
                <c:pt idx="6234">
                  <c:v>10236.355</c:v>
                </c:pt>
                <c:pt idx="6235">
                  <c:v>9877.8439999999991</c:v>
                </c:pt>
                <c:pt idx="6236">
                  <c:v>9662.7620000000006</c:v>
                </c:pt>
                <c:pt idx="6237">
                  <c:v>10109.941999999999</c:v>
                </c:pt>
                <c:pt idx="6238">
                  <c:v>9850.759</c:v>
                </c:pt>
                <c:pt idx="6239">
                  <c:v>9694.7330000000002</c:v>
                </c:pt>
                <c:pt idx="6240">
                  <c:v>8821.134</c:v>
                </c:pt>
                <c:pt idx="6241">
                  <c:v>9460.8700000000008</c:v>
                </c:pt>
                <c:pt idx="6242">
                  <c:v>9593.9369999999999</c:v>
                </c:pt>
                <c:pt idx="6243">
                  <c:v>9110.5339999999997</c:v>
                </c:pt>
                <c:pt idx="6244">
                  <c:v>9172.0349999999999</c:v>
                </c:pt>
                <c:pt idx="6245">
                  <c:v>9375.8909999999996</c:v>
                </c:pt>
                <c:pt idx="6246">
                  <c:v>9463.9159999999993</c:v>
                </c:pt>
                <c:pt idx="6247">
                  <c:v>9642.1859999999906</c:v>
                </c:pt>
                <c:pt idx="6248">
                  <c:v>9504.0570000000007</c:v>
                </c:pt>
                <c:pt idx="6249">
                  <c:v>10114.957</c:v>
                </c:pt>
                <c:pt idx="6250">
                  <c:v>9993.6620000000003</c:v>
                </c:pt>
                <c:pt idx="6251">
                  <c:v>12018.578</c:v>
                </c:pt>
                <c:pt idx="6252">
                  <c:v>11848.251</c:v>
                </c:pt>
                <c:pt idx="6253">
                  <c:v>11224.308999999999</c:v>
                </c:pt>
                <c:pt idx="6254">
                  <c:v>11599.645</c:v>
                </c:pt>
                <c:pt idx="6255">
                  <c:v>11540.114</c:v>
                </c:pt>
                <c:pt idx="6256">
                  <c:v>11737.232</c:v>
                </c:pt>
                <c:pt idx="6257">
                  <c:v>12488.83</c:v>
                </c:pt>
                <c:pt idx="6258">
                  <c:v>11247.065000000001</c:v>
                </c:pt>
                <c:pt idx="6259">
                  <c:v>10666.482</c:v>
                </c:pt>
                <c:pt idx="6260">
                  <c:v>10407.074000000001</c:v>
                </c:pt>
                <c:pt idx="6261">
                  <c:v>10468.032999999999</c:v>
                </c:pt>
                <c:pt idx="6262">
                  <c:v>10125.603999999999</c:v>
                </c:pt>
                <c:pt idx="6263">
                  <c:v>10595.537</c:v>
                </c:pt>
                <c:pt idx="6264">
                  <c:v>9624.0789999999997</c:v>
                </c:pt>
                <c:pt idx="6265">
                  <c:v>9959.7250000000004</c:v>
                </c:pt>
                <c:pt idx="6266">
                  <c:v>9918.7119999999995</c:v>
                </c:pt>
                <c:pt idx="6267">
                  <c:v>9932.4809999999907</c:v>
                </c:pt>
                <c:pt idx="6268">
                  <c:v>9663.1530000000002</c:v>
                </c:pt>
                <c:pt idx="6269">
                  <c:v>9692.69</c:v>
                </c:pt>
                <c:pt idx="6270">
                  <c:v>10308.379000000001</c:v>
                </c:pt>
                <c:pt idx="6271">
                  <c:v>10073.093999999999</c:v>
                </c:pt>
                <c:pt idx="6272">
                  <c:v>10008.147999999999</c:v>
                </c:pt>
                <c:pt idx="6273">
                  <c:v>10232.33</c:v>
                </c:pt>
                <c:pt idx="6274">
                  <c:v>10843.183000000001</c:v>
                </c:pt>
                <c:pt idx="6275">
                  <c:v>9835.2420000000002</c:v>
                </c:pt>
                <c:pt idx="6276">
                  <c:v>10147.287</c:v>
                </c:pt>
                <c:pt idx="6277">
                  <c:v>9837.8009999999995</c:v>
                </c:pt>
                <c:pt idx="6278">
                  <c:v>10682.689</c:v>
                </c:pt>
                <c:pt idx="6279">
                  <c:v>10025.172</c:v>
                </c:pt>
                <c:pt idx="6280">
                  <c:v>9933.5830000000005</c:v>
                </c:pt>
                <c:pt idx="6281">
                  <c:v>9925.3240000000005</c:v>
                </c:pt>
                <c:pt idx="6282">
                  <c:v>10786.409</c:v>
                </c:pt>
                <c:pt idx="6283">
                  <c:v>11198.834999999999</c:v>
                </c:pt>
                <c:pt idx="6284">
                  <c:v>10226.293</c:v>
                </c:pt>
                <c:pt idx="6285">
                  <c:v>10603.184999999999</c:v>
                </c:pt>
                <c:pt idx="6286">
                  <c:v>10306.847</c:v>
                </c:pt>
                <c:pt idx="6287">
                  <c:v>9831.7294999999995</c:v>
                </c:pt>
                <c:pt idx="6288">
                  <c:v>10333.575999999999</c:v>
                </c:pt>
                <c:pt idx="6289">
                  <c:v>9062.6489999999994</c:v>
                </c:pt>
                <c:pt idx="6290">
                  <c:v>8955.2510000000002</c:v>
                </c:pt>
                <c:pt idx="6291">
                  <c:v>8367.4320000000007</c:v>
                </c:pt>
                <c:pt idx="6292">
                  <c:v>8031.5959999999995</c:v>
                </c:pt>
                <c:pt idx="6293">
                  <c:v>8665.7630000000008</c:v>
                </c:pt>
                <c:pt idx="6294">
                  <c:v>9189.4069999999992</c:v>
                </c:pt>
                <c:pt idx="6295">
                  <c:v>9944.6229999999996</c:v>
                </c:pt>
                <c:pt idx="6296">
                  <c:v>10082.054</c:v>
                </c:pt>
                <c:pt idx="6297">
                  <c:v>11043.617</c:v>
                </c:pt>
                <c:pt idx="6298">
                  <c:v>11350.127</c:v>
                </c:pt>
                <c:pt idx="6299">
                  <c:v>10843.8125</c:v>
                </c:pt>
                <c:pt idx="6300">
                  <c:v>9963.9240000000009</c:v>
                </c:pt>
                <c:pt idx="6301">
                  <c:v>9313.8310000000092</c:v>
                </c:pt>
                <c:pt idx="6302">
                  <c:v>10993.165999999999</c:v>
                </c:pt>
                <c:pt idx="6303">
                  <c:v>11391.457</c:v>
                </c:pt>
                <c:pt idx="6304">
                  <c:v>10755.611999999999</c:v>
                </c:pt>
                <c:pt idx="6305">
                  <c:v>10040.152</c:v>
                </c:pt>
                <c:pt idx="6306">
                  <c:v>12278.761</c:v>
                </c:pt>
                <c:pt idx="6307">
                  <c:v>11002.959000000001</c:v>
                </c:pt>
                <c:pt idx="6308">
                  <c:v>11213.535</c:v>
                </c:pt>
                <c:pt idx="6309">
                  <c:v>10938.204</c:v>
                </c:pt>
                <c:pt idx="6310">
                  <c:v>10910.08</c:v>
                </c:pt>
                <c:pt idx="6311">
                  <c:v>9752.366</c:v>
                </c:pt>
                <c:pt idx="6312">
                  <c:v>9406.6509999999998</c:v>
                </c:pt>
                <c:pt idx="6313">
                  <c:v>9575.4619999999904</c:v>
                </c:pt>
                <c:pt idx="6314">
                  <c:v>9208.6380000000099</c:v>
                </c:pt>
                <c:pt idx="6315">
                  <c:v>9466.9850000000006</c:v>
                </c:pt>
                <c:pt idx="6316">
                  <c:v>9606.0970000000107</c:v>
                </c:pt>
                <c:pt idx="6317">
                  <c:v>9409.5460000000094</c:v>
                </c:pt>
                <c:pt idx="6318">
                  <c:v>10124.299999999999</c:v>
                </c:pt>
                <c:pt idx="6319">
                  <c:v>10044.52</c:v>
                </c:pt>
                <c:pt idx="6320">
                  <c:v>9157.2330000000002</c:v>
                </c:pt>
                <c:pt idx="6321">
                  <c:v>9753.0419999999995</c:v>
                </c:pt>
                <c:pt idx="6322">
                  <c:v>8647.93</c:v>
                </c:pt>
                <c:pt idx="6323">
                  <c:v>9518.2710000000006</c:v>
                </c:pt>
                <c:pt idx="6324">
                  <c:v>9214.75</c:v>
                </c:pt>
                <c:pt idx="6325">
                  <c:v>9865.6180000000004</c:v>
                </c:pt>
                <c:pt idx="6326">
                  <c:v>10114.829</c:v>
                </c:pt>
                <c:pt idx="6327">
                  <c:v>10474.9375</c:v>
                </c:pt>
                <c:pt idx="6328">
                  <c:v>10735.172</c:v>
                </c:pt>
                <c:pt idx="6329">
                  <c:v>11366.766</c:v>
                </c:pt>
                <c:pt idx="6330">
                  <c:v>11565.949000000001</c:v>
                </c:pt>
                <c:pt idx="6331">
                  <c:v>10776.371999999999</c:v>
                </c:pt>
                <c:pt idx="6332">
                  <c:v>10420.038</c:v>
                </c:pt>
                <c:pt idx="6333">
                  <c:v>10157.344999999999</c:v>
                </c:pt>
                <c:pt idx="6334">
                  <c:v>10718.334999999999</c:v>
                </c:pt>
                <c:pt idx="6335">
                  <c:v>9364.2630000000008</c:v>
                </c:pt>
                <c:pt idx="6336">
                  <c:v>8683.0910000000003</c:v>
                </c:pt>
                <c:pt idx="6337">
                  <c:v>9319.5049999999992</c:v>
                </c:pt>
                <c:pt idx="6338">
                  <c:v>9252.2250000000004</c:v>
                </c:pt>
                <c:pt idx="6339">
                  <c:v>9670.6560000000009</c:v>
                </c:pt>
                <c:pt idx="6340">
                  <c:v>9289.9030000000002</c:v>
                </c:pt>
                <c:pt idx="6341">
                  <c:v>9106.6280000000097</c:v>
                </c:pt>
                <c:pt idx="6342">
                  <c:v>9789.7289999999903</c:v>
                </c:pt>
                <c:pt idx="6343">
                  <c:v>10310.502</c:v>
                </c:pt>
                <c:pt idx="6344">
                  <c:v>9734.7990000000009</c:v>
                </c:pt>
                <c:pt idx="6345">
                  <c:v>8824.8120000000108</c:v>
                </c:pt>
                <c:pt idx="6346">
                  <c:v>9085.3190000000104</c:v>
                </c:pt>
                <c:pt idx="6347">
                  <c:v>9627.7360000000099</c:v>
                </c:pt>
                <c:pt idx="6348">
                  <c:v>10091.489</c:v>
                </c:pt>
                <c:pt idx="6349">
                  <c:v>10482.26</c:v>
                </c:pt>
                <c:pt idx="6350">
                  <c:v>10475.02</c:v>
                </c:pt>
                <c:pt idx="6351">
                  <c:v>10854.423000000001</c:v>
                </c:pt>
                <c:pt idx="6352">
                  <c:v>11569.59</c:v>
                </c:pt>
                <c:pt idx="6353">
                  <c:v>12592.029</c:v>
                </c:pt>
                <c:pt idx="6354">
                  <c:v>12266.314</c:v>
                </c:pt>
                <c:pt idx="6355">
                  <c:v>10804.593000000001</c:v>
                </c:pt>
                <c:pt idx="6356">
                  <c:v>9160.7160000000003</c:v>
                </c:pt>
                <c:pt idx="6357">
                  <c:v>8936.4500000000007</c:v>
                </c:pt>
                <c:pt idx="6358">
                  <c:v>10852.794</c:v>
                </c:pt>
                <c:pt idx="6359">
                  <c:v>9372.4889999999996</c:v>
                </c:pt>
                <c:pt idx="6360">
                  <c:v>9744.1370000000006</c:v>
                </c:pt>
                <c:pt idx="6361">
                  <c:v>9366.9920000000002</c:v>
                </c:pt>
                <c:pt idx="6362">
                  <c:v>9836.23</c:v>
                </c:pt>
                <c:pt idx="6363">
                  <c:v>9378.3089999999993</c:v>
                </c:pt>
                <c:pt idx="6364">
                  <c:v>9245.1740000000009</c:v>
                </c:pt>
                <c:pt idx="6365">
                  <c:v>9165.4560000000001</c:v>
                </c:pt>
                <c:pt idx="6366">
                  <c:v>10267.217000000001</c:v>
                </c:pt>
                <c:pt idx="6367">
                  <c:v>10678.383</c:v>
                </c:pt>
                <c:pt idx="6368">
                  <c:v>9405.152</c:v>
                </c:pt>
                <c:pt idx="6369">
                  <c:v>9457.33500000001</c:v>
                </c:pt>
                <c:pt idx="6370">
                  <c:v>8671.1530000000002</c:v>
                </c:pt>
                <c:pt idx="6371">
                  <c:v>9674.3420000000006</c:v>
                </c:pt>
                <c:pt idx="6372">
                  <c:v>9394.65600000001</c:v>
                </c:pt>
                <c:pt idx="6373">
                  <c:v>9406.26</c:v>
                </c:pt>
                <c:pt idx="6374">
                  <c:v>9228.4</c:v>
                </c:pt>
                <c:pt idx="6375">
                  <c:v>10184.937</c:v>
                </c:pt>
                <c:pt idx="6376">
                  <c:v>10211.022999999999</c:v>
                </c:pt>
                <c:pt idx="6377">
                  <c:v>10826.894</c:v>
                </c:pt>
                <c:pt idx="6378">
                  <c:v>11687.210999999999</c:v>
                </c:pt>
                <c:pt idx="6379">
                  <c:v>10999.155000000001</c:v>
                </c:pt>
                <c:pt idx="6380">
                  <c:v>9463.6190000000006</c:v>
                </c:pt>
                <c:pt idx="6381">
                  <c:v>8923.8799999999992</c:v>
                </c:pt>
                <c:pt idx="6382">
                  <c:v>9639.3520000000008</c:v>
                </c:pt>
                <c:pt idx="6383">
                  <c:v>9277.9529999999995</c:v>
                </c:pt>
                <c:pt idx="6384">
                  <c:v>5580.3804</c:v>
                </c:pt>
                <c:pt idx="6385">
                  <c:v>4970.6880000000101</c:v>
                </c:pt>
                <c:pt idx="6386">
                  <c:v>4807.9087</c:v>
                </c:pt>
                <c:pt idx="6387">
                  <c:v>4899.4077000000098</c:v>
                </c:pt>
                <c:pt idx="6388">
                  <c:v>4811.8879999999999</c:v>
                </c:pt>
                <c:pt idx="6389">
                  <c:v>4973.2280000000101</c:v>
                </c:pt>
                <c:pt idx="6390">
                  <c:v>5268.2420000000002</c:v>
                </c:pt>
                <c:pt idx="6391">
                  <c:v>5835.6635999999999</c:v>
                </c:pt>
                <c:pt idx="6392">
                  <c:v>7551.5293000000001</c:v>
                </c:pt>
                <c:pt idx="6393">
                  <c:v>6418.4269999999997</c:v>
                </c:pt>
                <c:pt idx="6394">
                  <c:v>7594.3420000000096</c:v>
                </c:pt>
                <c:pt idx="6395">
                  <c:v>8475.4979999999996</c:v>
                </c:pt>
                <c:pt idx="6396">
                  <c:v>8012.4907000000003</c:v>
                </c:pt>
                <c:pt idx="6397">
                  <c:v>8875.5040000000008</c:v>
                </c:pt>
                <c:pt idx="6398">
                  <c:v>9428.9140000000007</c:v>
                </c:pt>
                <c:pt idx="6399">
                  <c:v>8167.74370000001</c:v>
                </c:pt>
                <c:pt idx="6400">
                  <c:v>8647.7659999999905</c:v>
                </c:pt>
                <c:pt idx="6401">
                  <c:v>9881.7729999999992</c:v>
                </c:pt>
                <c:pt idx="6402">
                  <c:v>10568.745999999999</c:v>
                </c:pt>
                <c:pt idx="6403">
                  <c:v>9689.1000000000095</c:v>
                </c:pt>
                <c:pt idx="6404">
                  <c:v>9354.44</c:v>
                </c:pt>
                <c:pt idx="6405">
                  <c:v>9841.6550000000007</c:v>
                </c:pt>
                <c:pt idx="6406">
                  <c:v>9602.6170000000002</c:v>
                </c:pt>
                <c:pt idx="6407">
                  <c:v>7083.8829999999998</c:v>
                </c:pt>
                <c:pt idx="6408">
                  <c:v>6954.6566999999995</c:v>
                </c:pt>
                <c:pt idx="6409">
                  <c:v>6379.3594000000103</c:v>
                </c:pt>
                <c:pt idx="6410">
                  <c:v>6591.665</c:v>
                </c:pt>
                <c:pt idx="6411">
                  <c:v>6603.6530000000002</c:v>
                </c:pt>
                <c:pt idx="6412">
                  <c:v>6421.9434000000101</c:v>
                </c:pt>
                <c:pt idx="6413">
                  <c:v>6755.3050000000003</c:v>
                </c:pt>
                <c:pt idx="6414">
                  <c:v>7386.5674000000099</c:v>
                </c:pt>
                <c:pt idx="6415">
                  <c:v>9918.4120000000003</c:v>
                </c:pt>
                <c:pt idx="6416">
                  <c:v>10372.404</c:v>
                </c:pt>
                <c:pt idx="6417">
                  <c:v>9553.1810000000096</c:v>
                </c:pt>
                <c:pt idx="6418">
                  <c:v>10483.225</c:v>
                </c:pt>
                <c:pt idx="6419">
                  <c:v>11063.393</c:v>
                </c:pt>
                <c:pt idx="6420">
                  <c:v>10963.950999999999</c:v>
                </c:pt>
                <c:pt idx="6421">
                  <c:v>10146.671</c:v>
                </c:pt>
                <c:pt idx="6422">
                  <c:v>10805.297</c:v>
                </c:pt>
                <c:pt idx="6423">
                  <c:v>11179.397000000001</c:v>
                </c:pt>
                <c:pt idx="6424">
                  <c:v>10721.539000000001</c:v>
                </c:pt>
                <c:pt idx="6425">
                  <c:v>11085.264999999999</c:v>
                </c:pt>
                <c:pt idx="6426">
                  <c:v>10474.261</c:v>
                </c:pt>
                <c:pt idx="6427">
                  <c:v>9713.8389999999999</c:v>
                </c:pt>
                <c:pt idx="6428">
                  <c:v>10379.200000000001</c:v>
                </c:pt>
                <c:pt idx="6429">
                  <c:v>10484.101000000001</c:v>
                </c:pt>
                <c:pt idx="6430">
                  <c:v>10437.867</c:v>
                </c:pt>
                <c:pt idx="6431">
                  <c:v>10894.770500000001</c:v>
                </c:pt>
                <c:pt idx="6432">
                  <c:v>10812.959000000001</c:v>
                </c:pt>
                <c:pt idx="6433">
                  <c:v>8962.3220000000092</c:v>
                </c:pt>
                <c:pt idx="6434">
                  <c:v>7944.3643000000002</c:v>
                </c:pt>
                <c:pt idx="6435">
                  <c:v>7898.7407000000003</c:v>
                </c:pt>
                <c:pt idx="6436">
                  <c:v>7843.768</c:v>
                </c:pt>
                <c:pt idx="6437">
                  <c:v>7446.7579999999998</c:v>
                </c:pt>
                <c:pt idx="6438">
                  <c:v>8293.2960000000003</c:v>
                </c:pt>
                <c:pt idx="6439">
                  <c:v>8643.9959999999992</c:v>
                </c:pt>
                <c:pt idx="6440">
                  <c:v>8550.5169999999998</c:v>
                </c:pt>
                <c:pt idx="6441">
                  <c:v>8077.8670000000102</c:v>
                </c:pt>
                <c:pt idx="6442">
                  <c:v>9840.1419999999907</c:v>
                </c:pt>
                <c:pt idx="6443">
                  <c:v>11404.535</c:v>
                </c:pt>
                <c:pt idx="6444">
                  <c:v>10971.896000000001</c:v>
                </c:pt>
                <c:pt idx="6445">
                  <c:v>11692.852000000001</c:v>
                </c:pt>
                <c:pt idx="6446">
                  <c:v>12284.869000000001</c:v>
                </c:pt>
                <c:pt idx="6447">
                  <c:v>11937.258</c:v>
                </c:pt>
                <c:pt idx="6448">
                  <c:v>12067.031000000001</c:v>
                </c:pt>
                <c:pt idx="6449">
                  <c:v>11080.645</c:v>
                </c:pt>
                <c:pt idx="6450">
                  <c:v>10922.83</c:v>
                </c:pt>
                <c:pt idx="6451">
                  <c:v>11060.877</c:v>
                </c:pt>
                <c:pt idx="6452">
                  <c:v>10084.887000000001</c:v>
                </c:pt>
                <c:pt idx="6453">
                  <c:v>10449.61</c:v>
                </c:pt>
                <c:pt idx="6454">
                  <c:v>11556.128000000001</c:v>
                </c:pt>
                <c:pt idx="6455">
                  <c:v>10842.85</c:v>
                </c:pt>
                <c:pt idx="6456">
                  <c:v>10596.922</c:v>
                </c:pt>
                <c:pt idx="6457">
                  <c:v>11053.611999999999</c:v>
                </c:pt>
                <c:pt idx="6458">
                  <c:v>10767.126</c:v>
                </c:pt>
                <c:pt idx="6459">
                  <c:v>10790.989</c:v>
                </c:pt>
                <c:pt idx="6460">
                  <c:v>10739.433999999999</c:v>
                </c:pt>
                <c:pt idx="6461">
                  <c:v>10491.495000000001</c:v>
                </c:pt>
                <c:pt idx="6462">
                  <c:v>10688.382</c:v>
                </c:pt>
                <c:pt idx="6463">
                  <c:v>10901.248</c:v>
                </c:pt>
                <c:pt idx="6464">
                  <c:v>11069.91</c:v>
                </c:pt>
                <c:pt idx="6465">
                  <c:v>11008.846</c:v>
                </c:pt>
                <c:pt idx="6466">
                  <c:v>12315.597</c:v>
                </c:pt>
                <c:pt idx="6467">
                  <c:v>12656.525</c:v>
                </c:pt>
                <c:pt idx="6468">
                  <c:v>11428.973</c:v>
                </c:pt>
                <c:pt idx="6469">
                  <c:v>11052.909</c:v>
                </c:pt>
                <c:pt idx="6470">
                  <c:v>11535.549000000001</c:v>
                </c:pt>
                <c:pt idx="6471">
                  <c:v>11590.441000000001</c:v>
                </c:pt>
                <c:pt idx="6472">
                  <c:v>11162.314</c:v>
                </c:pt>
                <c:pt idx="6473">
                  <c:v>11674.936</c:v>
                </c:pt>
                <c:pt idx="6474">
                  <c:v>12178.045</c:v>
                </c:pt>
                <c:pt idx="6475">
                  <c:v>12061.814</c:v>
                </c:pt>
                <c:pt idx="6476">
                  <c:v>11311.587</c:v>
                </c:pt>
                <c:pt idx="6477">
                  <c:v>10666.799000000001</c:v>
                </c:pt>
                <c:pt idx="6478">
                  <c:v>11140.239</c:v>
                </c:pt>
                <c:pt idx="6479">
                  <c:v>11014.191000000001</c:v>
                </c:pt>
                <c:pt idx="6480">
                  <c:v>10270.561</c:v>
                </c:pt>
                <c:pt idx="6481">
                  <c:v>10589.463</c:v>
                </c:pt>
                <c:pt idx="6482">
                  <c:v>10748.239</c:v>
                </c:pt>
                <c:pt idx="6483">
                  <c:v>10652.798000000001</c:v>
                </c:pt>
                <c:pt idx="6484">
                  <c:v>9714.2880000000096</c:v>
                </c:pt>
                <c:pt idx="6485">
                  <c:v>10863.425999999999</c:v>
                </c:pt>
                <c:pt idx="6486">
                  <c:v>11079.109</c:v>
                </c:pt>
                <c:pt idx="6487">
                  <c:v>11241.953</c:v>
                </c:pt>
                <c:pt idx="6488">
                  <c:v>10542.031999999999</c:v>
                </c:pt>
                <c:pt idx="6489">
                  <c:v>10564.812</c:v>
                </c:pt>
                <c:pt idx="6490">
                  <c:v>9573.857</c:v>
                </c:pt>
                <c:pt idx="6491">
                  <c:v>10632.895</c:v>
                </c:pt>
                <c:pt idx="6492">
                  <c:v>10578.718000000001</c:v>
                </c:pt>
                <c:pt idx="6493">
                  <c:v>10481.104499999999</c:v>
                </c:pt>
                <c:pt idx="6494">
                  <c:v>10929.57</c:v>
                </c:pt>
                <c:pt idx="6495">
                  <c:v>11039.4375</c:v>
                </c:pt>
                <c:pt idx="6496">
                  <c:v>12115.525</c:v>
                </c:pt>
                <c:pt idx="6497">
                  <c:v>12483.4375</c:v>
                </c:pt>
                <c:pt idx="6498">
                  <c:v>12152.539000000001</c:v>
                </c:pt>
                <c:pt idx="6499">
                  <c:v>10787.222</c:v>
                </c:pt>
                <c:pt idx="6500">
                  <c:v>10413.373</c:v>
                </c:pt>
                <c:pt idx="6501">
                  <c:v>10555.648999999999</c:v>
                </c:pt>
                <c:pt idx="6502">
                  <c:v>10623.385</c:v>
                </c:pt>
                <c:pt idx="6503">
                  <c:v>10183.273999999999</c:v>
                </c:pt>
                <c:pt idx="6504">
                  <c:v>11094.132</c:v>
                </c:pt>
                <c:pt idx="6505">
                  <c:v>10928.873</c:v>
                </c:pt>
                <c:pt idx="6506">
                  <c:v>10627.236999999999</c:v>
                </c:pt>
                <c:pt idx="6507">
                  <c:v>10293.098</c:v>
                </c:pt>
                <c:pt idx="6508">
                  <c:v>10474.125</c:v>
                </c:pt>
                <c:pt idx="6509">
                  <c:v>10667.911</c:v>
                </c:pt>
                <c:pt idx="6510">
                  <c:v>10431.554</c:v>
                </c:pt>
                <c:pt idx="6511">
                  <c:v>10873.509</c:v>
                </c:pt>
                <c:pt idx="6512">
                  <c:v>10658.883</c:v>
                </c:pt>
                <c:pt idx="6513">
                  <c:v>11174.031000000001</c:v>
                </c:pt>
                <c:pt idx="6514">
                  <c:v>11047.776</c:v>
                </c:pt>
                <c:pt idx="6515">
                  <c:v>11540.790999999999</c:v>
                </c:pt>
                <c:pt idx="6516">
                  <c:v>11225.012000000001</c:v>
                </c:pt>
                <c:pt idx="6517">
                  <c:v>12308.888999999999</c:v>
                </c:pt>
                <c:pt idx="6518">
                  <c:v>12043.987999999999</c:v>
                </c:pt>
                <c:pt idx="6519">
                  <c:v>11033.022000000001</c:v>
                </c:pt>
                <c:pt idx="6520">
                  <c:v>11353.874</c:v>
                </c:pt>
                <c:pt idx="6521">
                  <c:v>11434.0625</c:v>
                </c:pt>
                <c:pt idx="6522">
                  <c:v>11240.074000000001</c:v>
                </c:pt>
                <c:pt idx="6523">
                  <c:v>11927.277</c:v>
                </c:pt>
                <c:pt idx="6524">
                  <c:v>11364.04</c:v>
                </c:pt>
                <c:pt idx="6525">
                  <c:v>11145.481</c:v>
                </c:pt>
                <c:pt idx="6526">
                  <c:v>11447.924999999999</c:v>
                </c:pt>
                <c:pt idx="6527">
                  <c:v>11232.880999999999</c:v>
                </c:pt>
                <c:pt idx="6528">
                  <c:v>11047.522999999999</c:v>
                </c:pt>
                <c:pt idx="6529">
                  <c:v>10442.025</c:v>
                </c:pt>
                <c:pt idx="6530">
                  <c:v>10414.1875</c:v>
                </c:pt>
                <c:pt idx="6531">
                  <c:v>10218.270500000001</c:v>
                </c:pt>
                <c:pt idx="6532">
                  <c:v>10222.11</c:v>
                </c:pt>
                <c:pt idx="6533">
                  <c:v>10257.203</c:v>
                </c:pt>
                <c:pt idx="6534">
                  <c:v>10701.103999999999</c:v>
                </c:pt>
                <c:pt idx="6535">
                  <c:v>11309.236999999999</c:v>
                </c:pt>
                <c:pt idx="6536">
                  <c:v>10890.495000000001</c:v>
                </c:pt>
                <c:pt idx="6537">
                  <c:v>11054.124</c:v>
                </c:pt>
                <c:pt idx="6538">
                  <c:v>11120.668</c:v>
                </c:pt>
                <c:pt idx="6539">
                  <c:v>11589.914000000001</c:v>
                </c:pt>
                <c:pt idx="6540">
                  <c:v>11358.157999999999</c:v>
                </c:pt>
                <c:pt idx="6541">
                  <c:v>10635.775</c:v>
                </c:pt>
                <c:pt idx="6542">
                  <c:v>11775.652</c:v>
                </c:pt>
                <c:pt idx="6543">
                  <c:v>11285.242</c:v>
                </c:pt>
                <c:pt idx="6544">
                  <c:v>12106.8</c:v>
                </c:pt>
                <c:pt idx="6545">
                  <c:v>12547.439</c:v>
                </c:pt>
                <c:pt idx="6546">
                  <c:v>12052.121999999999</c:v>
                </c:pt>
                <c:pt idx="6547">
                  <c:v>12069.24</c:v>
                </c:pt>
                <c:pt idx="6548">
                  <c:v>11327.99</c:v>
                </c:pt>
                <c:pt idx="6549">
                  <c:v>10467.147000000001</c:v>
                </c:pt>
                <c:pt idx="6550">
                  <c:v>10380.479499999999</c:v>
                </c:pt>
                <c:pt idx="6551">
                  <c:v>10447.275</c:v>
                </c:pt>
                <c:pt idx="6552">
                  <c:v>10419.023999999999</c:v>
                </c:pt>
                <c:pt idx="6553">
                  <c:v>10658.669</c:v>
                </c:pt>
                <c:pt idx="6554">
                  <c:v>9471.8919999999907</c:v>
                </c:pt>
                <c:pt idx="6555">
                  <c:v>9824.5959999999995</c:v>
                </c:pt>
                <c:pt idx="6556">
                  <c:v>9287.8250000000098</c:v>
                </c:pt>
                <c:pt idx="6557">
                  <c:v>9527.7940000000108</c:v>
                </c:pt>
                <c:pt idx="6558">
                  <c:v>10064.983</c:v>
                </c:pt>
                <c:pt idx="6559">
                  <c:v>9547.0990000000002</c:v>
                </c:pt>
                <c:pt idx="6560">
                  <c:v>8887.1849999999995</c:v>
                </c:pt>
                <c:pt idx="6561">
                  <c:v>9806.3950000000004</c:v>
                </c:pt>
                <c:pt idx="6562">
                  <c:v>10612.305</c:v>
                </c:pt>
                <c:pt idx="6563">
                  <c:v>9257.7910000000102</c:v>
                </c:pt>
                <c:pt idx="6564">
                  <c:v>9715.08</c:v>
                </c:pt>
                <c:pt idx="6565">
                  <c:v>9366.6049999999996</c:v>
                </c:pt>
                <c:pt idx="6566">
                  <c:v>10189.718999999999</c:v>
                </c:pt>
                <c:pt idx="6567">
                  <c:v>10540.342000000001</c:v>
                </c:pt>
                <c:pt idx="6568">
                  <c:v>10140.287</c:v>
                </c:pt>
                <c:pt idx="6569">
                  <c:v>10721.857</c:v>
                </c:pt>
                <c:pt idx="6570">
                  <c:v>12091.475</c:v>
                </c:pt>
                <c:pt idx="6571">
                  <c:v>10877.199000000001</c:v>
                </c:pt>
                <c:pt idx="6572">
                  <c:v>10168.49</c:v>
                </c:pt>
                <c:pt idx="6573">
                  <c:v>10617.855</c:v>
                </c:pt>
                <c:pt idx="6574">
                  <c:v>10579.261</c:v>
                </c:pt>
                <c:pt idx="6575">
                  <c:v>11049.365</c:v>
                </c:pt>
                <c:pt idx="6576">
                  <c:v>10035.308000000001</c:v>
                </c:pt>
                <c:pt idx="6577">
                  <c:v>10866.52</c:v>
                </c:pt>
                <c:pt idx="6578">
                  <c:v>10730.064</c:v>
                </c:pt>
                <c:pt idx="6579">
                  <c:v>10948.300999999999</c:v>
                </c:pt>
                <c:pt idx="6580">
                  <c:v>10647.700999999999</c:v>
                </c:pt>
                <c:pt idx="6581">
                  <c:v>10704.664000000001</c:v>
                </c:pt>
                <c:pt idx="6582">
                  <c:v>10867.415999999999</c:v>
                </c:pt>
                <c:pt idx="6583">
                  <c:v>11361.986000000001</c:v>
                </c:pt>
                <c:pt idx="6584">
                  <c:v>10289.799000000001</c:v>
                </c:pt>
                <c:pt idx="6585">
                  <c:v>11575.655000000001</c:v>
                </c:pt>
                <c:pt idx="6586">
                  <c:v>9984.1949999999997</c:v>
                </c:pt>
                <c:pt idx="6587">
                  <c:v>10518.290999999999</c:v>
                </c:pt>
                <c:pt idx="6588">
                  <c:v>9701.3909999999996</c:v>
                </c:pt>
                <c:pt idx="6589">
                  <c:v>10237.532999999999</c:v>
                </c:pt>
                <c:pt idx="6590">
                  <c:v>10342.200999999999</c:v>
                </c:pt>
                <c:pt idx="6591">
                  <c:v>10029.468999999999</c:v>
                </c:pt>
                <c:pt idx="6592">
                  <c:v>11715.334999999999</c:v>
                </c:pt>
                <c:pt idx="6593">
                  <c:v>11591.065000000001</c:v>
                </c:pt>
                <c:pt idx="6594">
                  <c:v>11972.681</c:v>
                </c:pt>
                <c:pt idx="6595">
                  <c:v>10475.995000000001</c:v>
                </c:pt>
                <c:pt idx="6596">
                  <c:v>10452.305</c:v>
                </c:pt>
                <c:pt idx="6597">
                  <c:v>11652.807000000001</c:v>
                </c:pt>
                <c:pt idx="6598">
                  <c:v>11181.706</c:v>
                </c:pt>
                <c:pt idx="6599">
                  <c:v>10711.705</c:v>
                </c:pt>
                <c:pt idx="6600">
                  <c:v>10398.387000000001</c:v>
                </c:pt>
                <c:pt idx="6601">
                  <c:v>10339.778</c:v>
                </c:pt>
                <c:pt idx="6602">
                  <c:v>9899.0220000000008</c:v>
                </c:pt>
                <c:pt idx="6603">
                  <c:v>10116.713</c:v>
                </c:pt>
                <c:pt idx="6604">
                  <c:v>10272.244000000001</c:v>
                </c:pt>
                <c:pt idx="6605">
                  <c:v>10488.513000000001</c:v>
                </c:pt>
                <c:pt idx="6606">
                  <c:v>11115.59</c:v>
                </c:pt>
                <c:pt idx="6607">
                  <c:v>10538.987999999999</c:v>
                </c:pt>
                <c:pt idx="6608">
                  <c:v>10639.324000000001</c:v>
                </c:pt>
                <c:pt idx="6609">
                  <c:v>10331.225</c:v>
                </c:pt>
                <c:pt idx="6610">
                  <c:v>9735.1839999999993</c:v>
                </c:pt>
                <c:pt idx="6611">
                  <c:v>9900.6479999999992</c:v>
                </c:pt>
                <c:pt idx="6612">
                  <c:v>9949.1510000000108</c:v>
                </c:pt>
                <c:pt idx="6613">
                  <c:v>9979.6409999999996</c:v>
                </c:pt>
                <c:pt idx="6614">
                  <c:v>11070.362999999999</c:v>
                </c:pt>
                <c:pt idx="6615">
                  <c:v>10745.58</c:v>
                </c:pt>
                <c:pt idx="6616">
                  <c:v>11792.512000000001</c:v>
                </c:pt>
                <c:pt idx="6617">
                  <c:v>11365.308999999999</c:v>
                </c:pt>
                <c:pt idx="6618">
                  <c:v>12421.344999999999</c:v>
                </c:pt>
                <c:pt idx="6619">
                  <c:v>11262.427</c:v>
                </c:pt>
                <c:pt idx="6620">
                  <c:v>10843.111000000001</c:v>
                </c:pt>
                <c:pt idx="6621">
                  <c:v>10936.520500000001</c:v>
                </c:pt>
                <c:pt idx="6622">
                  <c:v>10990.751</c:v>
                </c:pt>
                <c:pt idx="6623">
                  <c:v>10666.848</c:v>
                </c:pt>
                <c:pt idx="6624">
                  <c:v>10318.858</c:v>
                </c:pt>
                <c:pt idx="6625">
                  <c:v>9346.7410000000109</c:v>
                </c:pt>
                <c:pt idx="6626">
                  <c:v>9431.0429999999997</c:v>
                </c:pt>
                <c:pt idx="6627">
                  <c:v>9369.4969999999994</c:v>
                </c:pt>
                <c:pt idx="6628">
                  <c:v>9349.6710000000094</c:v>
                </c:pt>
                <c:pt idx="6629">
                  <c:v>9158.8169999999991</c:v>
                </c:pt>
                <c:pt idx="6630">
                  <c:v>9432.3979999999992</c:v>
                </c:pt>
                <c:pt idx="6631">
                  <c:v>9494.2150000000001</c:v>
                </c:pt>
                <c:pt idx="6632">
                  <c:v>9529.1679999999997</c:v>
                </c:pt>
                <c:pt idx="6633">
                  <c:v>10374.049999999999</c:v>
                </c:pt>
                <c:pt idx="6634">
                  <c:v>11086.648999999999</c:v>
                </c:pt>
                <c:pt idx="6635">
                  <c:v>9686.8179999999993</c:v>
                </c:pt>
                <c:pt idx="6636">
                  <c:v>9868.6990000000005</c:v>
                </c:pt>
                <c:pt idx="6637">
                  <c:v>10683.433999999999</c:v>
                </c:pt>
                <c:pt idx="6638">
                  <c:v>10916.69</c:v>
                </c:pt>
                <c:pt idx="6639">
                  <c:v>10922.975</c:v>
                </c:pt>
                <c:pt idx="6640">
                  <c:v>10627.949000000001</c:v>
                </c:pt>
                <c:pt idx="6641">
                  <c:v>12008.513000000001</c:v>
                </c:pt>
                <c:pt idx="6642">
                  <c:v>11491.016</c:v>
                </c:pt>
                <c:pt idx="6643">
                  <c:v>10719.446</c:v>
                </c:pt>
                <c:pt idx="6644">
                  <c:v>10368.300999999999</c:v>
                </c:pt>
                <c:pt idx="6645">
                  <c:v>10443.321</c:v>
                </c:pt>
                <c:pt idx="6646">
                  <c:v>9995.2680000000091</c:v>
                </c:pt>
                <c:pt idx="6647">
                  <c:v>8924.2090000000098</c:v>
                </c:pt>
                <c:pt idx="6648">
                  <c:v>8756.0210000000006</c:v>
                </c:pt>
                <c:pt idx="6649">
                  <c:v>8424.8169999999991</c:v>
                </c:pt>
                <c:pt idx="6650">
                  <c:v>8231.3019999999997</c:v>
                </c:pt>
                <c:pt idx="6651">
                  <c:v>8667.9800000000105</c:v>
                </c:pt>
                <c:pt idx="6652">
                  <c:v>8398.9969999999994</c:v>
                </c:pt>
                <c:pt idx="6653">
                  <c:v>8322.2294999999995</c:v>
                </c:pt>
                <c:pt idx="6654">
                  <c:v>9518.9400000000096</c:v>
                </c:pt>
                <c:pt idx="6655">
                  <c:v>9600.8890000000101</c:v>
                </c:pt>
                <c:pt idx="6656">
                  <c:v>9164.5689999999995</c:v>
                </c:pt>
                <c:pt idx="6657">
                  <c:v>11154.072</c:v>
                </c:pt>
                <c:pt idx="6658">
                  <c:v>10858.924000000001</c:v>
                </c:pt>
                <c:pt idx="6659">
                  <c:v>10500.065000000001</c:v>
                </c:pt>
                <c:pt idx="6660">
                  <c:v>10662.432000000001</c:v>
                </c:pt>
                <c:pt idx="6661">
                  <c:v>10581.26</c:v>
                </c:pt>
                <c:pt idx="6662">
                  <c:v>10841.717000000001</c:v>
                </c:pt>
                <c:pt idx="6663">
                  <c:v>10393.527</c:v>
                </c:pt>
                <c:pt idx="6664">
                  <c:v>10290.484</c:v>
                </c:pt>
                <c:pt idx="6665">
                  <c:v>11260.125</c:v>
                </c:pt>
                <c:pt idx="6666">
                  <c:v>11681.343999999999</c:v>
                </c:pt>
                <c:pt idx="6667">
                  <c:v>11071.489</c:v>
                </c:pt>
                <c:pt idx="6668">
                  <c:v>10662.028</c:v>
                </c:pt>
                <c:pt idx="6669">
                  <c:v>10435.912</c:v>
                </c:pt>
                <c:pt idx="6670">
                  <c:v>10611.133</c:v>
                </c:pt>
                <c:pt idx="6671">
                  <c:v>10236.956</c:v>
                </c:pt>
                <c:pt idx="6672">
                  <c:v>9699.8760000000002</c:v>
                </c:pt>
                <c:pt idx="6673">
                  <c:v>10161.405000000001</c:v>
                </c:pt>
                <c:pt idx="6674">
                  <c:v>9629.1170000000002</c:v>
                </c:pt>
                <c:pt idx="6675">
                  <c:v>9813.5360000000092</c:v>
                </c:pt>
                <c:pt idx="6676">
                  <c:v>9712.4950000000099</c:v>
                </c:pt>
                <c:pt idx="6677">
                  <c:v>9782.3529999999992</c:v>
                </c:pt>
                <c:pt idx="6678">
                  <c:v>10068.769</c:v>
                </c:pt>
                <c:pt idx="6679">
                  <c:v>10527.088</c:v>
                </c:pt>
                <c:pt idx="6680">
                  <c:v>9424.7790000000095</c:v>
                </c:pt>
                <c:pt idx="6681">
                  <c:v>11155.409</c:v>
                </c:pt>
                <c:pt idx="6682">
                  <c:v>11018.385</c:v>
                </c:pt>
                <c:pt idx="6683">
                  <c:v>10819.728999999999</c:v>
                </c:pt>
                <c:pt idx="6684">
                  <c:v>10041.834000000001</c:v>
                </c:pt>
                <c:pt idx="6685">
                  <c:v>10602.797</c:v>
                </c:pt>
                <c:pt idx="6686">
                  <c:v>11001.739</c:v>
                </c:pt>
                <c:pt idx="6687">
                  <c:v>11795.143</c:v>
                </c:pt>
                <c:pt idx="6688">
                  <c:v>11904.602000000001</c:v>
                </c:pt>
                <c:pt idx="6689">
                  <c:v>12163.314</c:v>
                </c:pt>
                <c:pt idx="6690">
                  <c:v>12952.705</c:v>
                </c:pt>
                <c:pt idx="6691">
                  <c:v>10784.895500000001</c:v>
                </c:pt>
                <c:pt idx="6692">
                  <c:v>10833.817999999999</c:v>
                </c:pt>
                <c:pt idx="6693">
                  <c:v>10787.489</c:v>
                </c:pt>
                <c:pt idx="6694">
                  <c:v>10779.645500000001</c:v>
                </c:pt>
                <c:pt idx="6695">
                  <c:v>10590.386</c:v>
                </c:pt>
                <c:pt idx="6696">
                  <c:v>9709.5450000000001</c:v>
                </c:pt>
                <c:pt idx="6697">
                  <c:v>9558.6540000000005</c:v>
                </c:pt>
                <c:pt idx="6698">
                  <c:v>9788.9359999999997</c:v>
                </c:pt>
                <c:pt idx="6699">
                  <c:v>9719.4509999999991</c:v>
                </c:pt>
                <c:pt idx="6700">
                  <c:v>9804.2189999999991</c:v>
                </c:pt>
                <c:pt idx="6701">
                  <c:v>9700.9509999999991</c:v>
                </c:pt>
                <c:pt idx="6702">
                  <c:v>10277.681</c:v>
                </c:pt>
                <c:pt idx="6703">
                  <c:v>9937.2295000000104</c:v>
                </c:pt>
                <c:pt idx="6704">
                  <c:v>9557.0859999999993</c:v>
                </c:pt>
                <c:pt idx="6705">
                  <c:v>10605.425999999999</c:v>
                </c:pt>
                <c:pt idx="6706">
                  <c:v>10220.655000000001</c:v>
                </c:pt>
                <c:pt idx="6707">
                  <c:v>10966.258</c:v>
                </c:pt>
                <c:pt idx="6708">
                  <c:v>10196.414000000001</c:v>
                </c:pt>
                <c:pt idx="6709">
                  <c:v>10037.412</c:v>
                </c:pt>
                <c:pt idx="6710">
                  <c:v>11001.223</c:v>
                </c:pt>
                <c:pt idx="6711">
                  <c:v>10955.4375</c:v>
                </c:pt>
                <c:pt idx="6712">
                  <c:v>12197.242</c:v>
                </c:pt>
                <c:pt idx="6713">
                  <c:v>11738.729499999999</c:v>
                </c:pt>
                <c:pt idx="6714">
                  <c:v>12082.359</c:v>
                </c:pt>
                <c:pt idx="6715">
                  <c:v>10786.0625</c:v>
                </c:pt>
                <c:pt idx="6716">
                  <c:v>10197.593999999999</c:v>
                </c:pt>
                <c:pt idx="6717">
                  <c:v>11136.549000000001</c:v>
                </c:pt>
                <c:pt idx="6718">
                  <c:v>11758.209000000001</c:v>
                </c:pt>
                <c:pt idx="6719">
                  <c:v>10639.022999999999</c:v>
                </c:pt>
                <c:pt idx="6720">
                  <c:v>9910.6470000000008</c:v>
                </c:pt>
                <c:pt idx="6721">
                  <c:v>9851.9069999999992</c:v>
                </c:pt>
                <c:pt idx="6722">
                  <c:v>9471.8459999999995</c:v>
                </c:pt>
                <c:pt idx="6723">
                  <c:v>9606.4539999999997</c:v>
                </c:pt>
                <c:pt idx="6724">
                  <c:v>9559.5460000000003</c:v>
                </c:pt>
                <c:pt idx="6725">
                  <c:v>10041.791999999999</c:v>
                </c:pt>
                <c:pt idx="6726">
                  <c:v>10021.038</c:v>
                </c:pt>
                <c:pt idx="6727">
                  <c:v>10574.455</c:v>
                </c:pt>
                <c:pt idx="6728">
                  <c:v>10521.887000000001</c:v>
                </c:pt>
                <c:pt idx="6729">
                  <c:v>11207.484</c:v>
                </c:pt>
                <c:pt idx="6730">
                  <c:v>11007.102999999999</c:v>
                </c:pt>
                <c:pt idx="6731">
                  <c:v>10959.895</c:v>
                </c:pt>
                <c:pt idx="6732">
                  <c:v>10009.584000000001</c:v>
                </c:pt>
                <c:pt idx="6733">
                  <c:v>8658.4449999999997</c:v>
                </c:pt>
                <c:pt idx="6734">
                  <c:v>9304.6520000000091</c:v>
                </c:pt>
                <c:pt idx="6735">
                  <c:v>10085.358</c:v>
                </c:pt>
                <c:pt idx="6736">
                  <c:v>9506.2639999999992</c:v>
                </c:pt>
                <c:pt idx="6737">
                  <c:v>9877.2270000000099</c:v>
                </c:pt>
                <c:pt idx="6738">
                  <c:v>11273.078</c:v>
                </c:pt>
                <c:pt idx="6739">
                  <c:v>11047.209000000001</c:v>
                </c:pt>
                <c:pt idx="6740">
                  <c:v>10832.517</c:v>
                </c:pt>
                <c:pt idx="6741">
                  <c:v>9774.6560000000009</c:v>
                </c:pt>
                <c:pt idx="6742">
                  <c:v>10019.406999999999</c:v>
                </c:pt>
                <c:pt idx="6743">
                  <c:v>9760.9920000000002</c:v>
                </c:pt>
                <c:pt idx="6744">
                  <c:v>9554.1149999999998</c:v>
                </c:pt>
                <c:pt idx="6745">
                  <c:v>10040.254000000001</c:v>
                </c:pt>
                <c:pt idx="6746">
                  <c:v>10851.094999999999</c:v>
                </c:pt>
                <c:pt idx="6747">
                  <c:v>10551.093999999999</c:v>
                </c:pt>
                <c:pt idx="6748">
                  <c:v>9840.4509999999991</c:v>
                </c:pt>
                <c:pt idx="6749">
                  <c:v>9800.1630000000005</c:v>
                </c:pt>
                <c:pt idx="6750">
                  <c:v>10481.939</c:v>
                </c:pt>
                <c:pt idx="6751">
                  <c:v>10356.915000000001</c:v>
                </c:pt>
                <c:pt idx="6752">
                  <c:v>9967.9220000000005</c:v>
                </c:pt>
                <c:pt idx="6753">
                  <c:v>11584.406999999999</c:v>
                </c:pt>
                <c:pt idx="6754">
                  <c:v>12232.585999999999</c:v>
                </c:pt>
                <c:pt idx="6755">
                  <c:v>10213.612999999999</c:v>
                </c:pt>
                <c:pt idx="6756">
                  <c:v>10465.91</c:v>
                </c:pt>
                <c:pt idx="6757">
                  <c:v>9229.0450000000001</c:v>
                </c:pt>
                <c:pt idx="6758">
                  <c:v>9455.1619999999893</c:v>
                </c:pt>
                <c:pt idx="6759">
                  <c:v>9798.7609999999895</c:v>
                </c:pt>
                <c:pt idx="6760">
                  <c:v>9919.2030000000104</c:v>
                </c:pt>
                <c:pt idx="6761">
                  <c:v>10450.951999999999</c:v>
                </c:pt>
                <c:pt idx="6762">
                  <c:v>11608.723</c:v>
                </c:pt>
                <c:pt idx="6763">
                  <c:v>11319.75</c:v>
                </c:pt>
                <c:pt idx="6764">
                  <c:v>10659.664000000001</c:v>
                </c:pt>
                <c:pt idx="6765">
                  <c:v>10850.38</c:v>
                </c:pt>
                <c:pt idx="6766">
                  <c:v>10839.127</c:v>
                </c:pt>
                <c:pt idx="6767">
                  <c:v>10812.052</c:v>
                </c:pt>
                <c:pt idx="6768">
                  <c:v>10131.851000000001</c:v>
                </c:pt>
                <c:pt idx="6769">
                  <c:v>10131.886</c:v>
                </c:pt>
                <c:pt idx="6770">
                  <c:v>10286.135</c:v>
                </c:pt>
                <c:pt idx="6771">
                  <c:v>10012.754000000001</c:v>
                </c:pt>
                <c:pt idx="6772">
                  <c:v>10117.249</c:v>
                </c:pt>
                <c:pt idx="6773">
                  <c:v>10290.625</c:v>
                </c:pt>
                <c:pt idx="6774">
                  <c:v>10622.105</c:v>
                </c:pt>
                <c:pt idx="6775">
                  <c:v>10914.535</c:v>
                </c:pt>
                <c:pt idx="6776">
                  <c:v>10451.673000000001</c:v>
                </c:pt>
                <c:pt idx="6777">
                  <c:v>10835.498</c:v>
                </c:pt>
                <c:pt idx="6778">
                  <c:v>10585.393</c:v>
                </c:pt>
                <c:pt idx="6779">
                  <c:v>10603.709000000001</c:v>
                </c:pt>
                <c:pt idx="6780">
                  <c:v>9436.9920000000002</c:v>
                </c:pt>
                <c:pt idx="6781">
                  <c:v>9241.7860000000001</c:v>
                </c:pt>
                <c:pt idx="6782">
                  <c:v>9235.9189999999999</c:v>
                </c:pt>
                <c:pt idx="6783">
                  <c:v>9951.1090000000095</c:v>
                </c:pt>
                <c:pt idx="6784">
                  <c:v>11821.414000000001</c:v>
                </c:pt>
                <c:pt idx="6785">
                  <c:v>12317.956</c:v>
                </c:pt>
                <c:pt idx="6786">
                  <c:v>11902.798000000001</c:v>
                </c:pt>
                <c:pt idx="6787">
                  <c:v>10198.266</c:v>
                </c:pt>
                <c:pt idx="6788">
                  <c:v>10402.316000000001</c:v>
                </c:pt>
                <c:pt idx="6789">
                  <c:v>10617.683000000001</c:v>
                </c:pt>
                <c:pt idx="6790">
                  <c:v>10442.315000000001</c:v>
                </c:pt>
                <c:pt idx="6791">
                  <c:v>10270.853999999999</c:v>
                </c:pt>
                <c:pt idx="6792">
                  <c:v>10245.713</c:v>
                </c:pt>
                <c:pt idx="6793">
                  <c:v>10066.123</c:v>
                </c:pt>
                <c:pt idx="6794">
                  <c:v>10125.781999999999</c:v>
                </c:pt>
                <c:pt idx="6795">
                  <c:v>10410.387000000001</c:v>
                </c:pt>
                <c:pt idx="6796">
                  <c:v>10127.188</c:v>
                </c:pt>
                <c:pt idx="6797">
                  <c:v>10091.116</c:v>
                </c:pt>
                <c:pt idx="6798">
                  <c:v>10493.565000000001</c:v>
                </c:pt>
                <c:pt idx="6799">
                  <c:v>10676.043</c:v>
                </c:pt>
                <c:pt idx="6800">
                  <c:v>9670.9509999999991</c:v>
                </c:pt>
                <c:pt idx="6801">
                  <c:v>9241.1790000000001</c:v>
                </c:pt>
                <c:pt idx="6802">
                  <c:v>9932.9050000000007</c:v>
                </c:pt>
                <c:pt idx="6803">
                  <c:v>9116.8960000000006</c:v>
                </c:pt>
                <c:pt idx="6804">
                  <c:v>10337.281000000001</c:v>
                </c:pt>
                <c:pt idx="6805">
                  <c:v>10594.004000000001</c:v>
                </c:pt>
                <c:pt idx="6806">
                  <c:v>10730.937</c:v>
                </c:pt>
                <c:pt idx="6807">
                  <c:v>11381.733</c:v>
                </c:pt>
                <c:pt idx="6808">
                  <c:v>11345.300999999999</c:v>
                </c:pt>
                <c:pt idx="6809">
                  <c:v>11999.098</c:v>
                </c:pt>
                <c:pt idx="6810">
                  <c:v>11318.615</c:v>
                </c:pt>
                <c:pt idx="6811">
                  <c:v>9249.4430000000102</c:v>
                </c:pt>
                <c:pt idx="6812">
                  <c:v>7129.0730000000003</c:v>
                </c:pt>
                <c:pt idx="6813">
                  <c:v>8985.7180000000008</c:v>
                </c:pt>
                <c:pt idx="6814">
                  <c:v>10773.405000000001</c:v>
                </c:pt>
                <c:pt idx="6815">
                  <c:v>10060.184999999999</c:v>
                </c:pt>
                <c:pt idx="6816">
                  <c:v>8296.82600000001</c:v>
                </c:pt>
                <c:pt idx="6817">
                  <c:v>10286.601000000001</c:v>
                </c:pt>
                <c:pt idx="6818">
                  <c:v>10212.382</c:v>
                </c:pt>
                <c:pt idx="6819">
                  <c:v>10384.063</c:v>
                </c:pt>
                <c:pt idx="6820">
                  <c:v>10259.766</c:v>
                </c:pt>
                <c:pt idx="6821">
                  <c:v>10346.273999999999</c:v>
                </c:pt>
                <c:pt idx="6822">
                  <c:v>11178.813</c:v>
                </c:pt>
                <c:pt idx="6823">
                  <c:v>10249.039000000001</c:v>
                </c:pt>
                <c:pt idx="6824">
                  <c:v>9216.4339999999993</c:v>
                </c:pt>
                <c:pt idx="6825">
                  <c:v>10065.409</c:v>
                </c:pt>
                <c:pt idx="6826">
                  <c:v>11397.85</c:v>
                </c:pt>
                <c:pt idx="6827">
                  <c:v>11256.365</c:v>
                </c:pt>
                <c:pt idx="6828">
                  <c:v>10722.82</c:v>
                </c:pt>
                <c:pt idx="6829">
                  <c:v>10894.588</c:v>
                </c:pt>
                <c:pt idx="6830">
                  <c:v>11391.808999999999</c:v>
                </c:pt>
                <c:pt idx="6831">
                  <c:v>11467.342000000001</c:v>
                </c:pt>
                <c:pt idx="6832">
                  <c:v>13007.846</c:v>
                </c:pt>
                <c:pt idx="6833">
                  <c:v>13672.27</c:v>
                </c:pt>
                <c:pt idx="6834">
                  <c:v>12109.91</c:v>
                </c:pt>
                <c:pt idx="6835">
                  <c:v>9683.509</c:v>
                </c:pt>
                <c:pt idx="6836">
                  <c:v>8842.8955000000096</c:v>
                </c:pt>
                <c:pt idx="6837">
                  <c:v>10588.174000000001</c:v>
                </c:pt>
                <c:pt idx="6838">
                  <c:v>11084.501</c:v>
                </c:pt>
                <c:pt idx="6839">
                  <c:v>10634.944</c:v>
                </c:pt>
                <c:pt idx="6840">
                  <c:v>10900.041999999999</c:v>
                </c:pt>
                <c:pt idx="6841">
                  <c:v>10772.475</c:v>
                </c:pt>
                <c:pt idx="6842">
                  <c:v>10601.448</c:v>
                </c:pt>
                <c:pt idx="6843">
                  <c:v>10550.105</c:v>
                </c:pt>
                <c:pt idx="6844">
                  <c:v>9928.6669999999995</c:v>
                </c:pt>
                <c:pt idx="6845">
                  <c:v>10212.187</c:v>
                </c:pt>
                <c:pt idx="6846">
                  <c:v>9804.8450000000103</c:v>
                </c:pt>
                <c:pt idx="6847">
                  <c:v>10466.563</c:v>
                </c:pt>
                <c:pt idx="6848">
                  <c:v>10146.120999999999</c:v>
                </c:pt>
                <c:pt idx="6849">
                  <c:v>9963.759</c:v>
                </c:pt>
                <c:pt idx="6850">
                  <c:v>9589.8320000000003</c:v>
                </c:pt>
                <c:pt idx="6851">
                  <c:v>10532.751</c:v>
                </c:pt>
                <c:pt idx="6852">
                  <c:v>10132.923000000001</c:v>
                </c:pt>
                <c:pt idx="6853">
                  <c:v>11172.192999999999</c:v>
                </c:pt>
                <c:pt idx="6854">
                  <c:v>12064.316000000001</c:v>
                </c:pt>
                <c:pt idx="6855">
                  <c:v>11864.683999999999</c:v>
                </c:pt>
                <c:pt idx="6856">
                  <c:v>12304.33</c:v>
                </c:pt>
                <c:pt idx="6857">
                  <c:v>12311.325999999999</c:v>
                </c:pt>
                <c:pt idx="6858">
                  <c:v>10585.94</c:v>
                </c:pt>
                <c:pt idx="6859">
                  <c:v>9620.2140000000109</c:v>
                </c:pt>
                <c:pt idx="6860">
                  <c:v>8223.1579999999994</c:v>
                </c:pt>
                <c:pt idx="6861">
                  <c:v>10260.469999999999</c:v>
                </c:pt>
                <c:pt idx="6862">
                  <c:v>10295.978999999999</c:v>
                </c:pt>
                <c:pt idx="6863">
                  <c:v>8447.1229999999996</c:v>
                </c:pt>
                <c:pt idx="6864">
                  <c:v>10013.849</c:v>
                </c:pt>
                <c:pt idx="6865">
                  <c:v>8530.7070000000003</c:v>
                </c:pt>
                <c:pt idx="6866">
                  <c:v>9072.1389999999992</c:v>
                </c:pt>
                <c:pt idx="6867">
                  <c:v>9028.8179999999993</c:v>
                </c:pt>
                <c:pt idx="6868">
                  <c:v>8893.0040000000008</c:v>
                </c:pt>
                <c:pt idx="6869">
                  <c:v>9104.8150000000005</c:v>
                </c:pt>
                <c:pt idx="6870">
                  <c:v>8884.8510000000006</c:v>
                </c:pt>
                <c:pt idx="6871">
                  <c:v>9129.1679999999997</c:v>
                </c:pt>
                <c:pt idx="6872">
                  <c:v>8542.6730000000098</c:v>
                </c:pt>
                <c:pt idx="6873">
                  <c:v>10136.151</c:v>
                </c:pt>
                <c:pt idx="6874">
                  <c:v>9853.652</c:v>
                </c:pt>
                <c:pt idx="6875">
                  <c:v>10510.026</c:v>
                </c:pt>
                <c:pt idx="6876">
                  <c:v>10330.067999999999</c:v>
                </c:pt>
                <c:pt idx="6877">
                  <c:v>10813.5625</c:v>
                </c:pt>
                <c:pt idx="6878">
                  <c:v>11675.297</c:v>
                </c:pt>
                <c:pt idx="6879">
                  <c:v>10697.338</c:v>
                </c:pt>
                <c:pt idx="6880">
                  <c:v>12149.53</c:v>
                </c:pt>
                <c:pt idx="6881">
                  <c:v>11917.903</c:v>
                </c:pt>
                <c:pt idx="6882">
                  <c:v>11113.114</c:v>
                </c:pt>
                <c:pt idx="6883">
                  <c:v>10493.57</c:v>
                </c:pt>
                <c:pt idx="6884">
                  <c:v>10790.635</c:v>
                </c:pt>
                <c:pt idx="6885">
                  <c:v>10345.995999999999</c:v>
                </c:pt>
                <c:pt idx="6886">
                  <c:v>10181.696</c:v>
                </c:pt>
                <c:pt idx="6887">
                  <c:v>9782.5049999999992</c:v>
                </c:pt>
                <c:pt idx="6888">
                  <c:v>8833.9740000000002</c:v>
                </c:pt>
                <c:pt idx="6889">
                  <c:v>9983.1689999999908</c:v>
                </c:pt>
                <c:pt idx="6890">
                  <c:v>9006.5220000000008</c:v>
                </c:pt>
                <c:pt idx="6891">
                  <c:v>9386.482</c:v>
                </c:pt>
                <c:pt idx="6892">
                  <c:v>9357.4690000000101</c:v>
                </c:pt>
                <c:pt idx="6893">
                  <c:v>9088.8209999999999</c:v>
                </c:pt>
                <c:pt idx="6894">
                  <c:v>10095.074000000001</c:v>
                </c:pt>
                <c:pt idx="6895">
                  <c:v>10615.643</c:v>
                </c:pt>
                <c:pt idx="6896">
                  <c:v>10721.871999999999</c:v>
                </c:pt>
                <c:pt idx="6897">
                  <c:v>11327.4375</c:v>
                </c:pt>
                <c:pt idx="6898">
                  <c:v>11509.42</c:v>
                </c:pt>
                <c:pt idx="6899">
                  <c:v>10300.678</c:v>
                </c:pt>
                <c:pt idx="6900">
                  <c:v>9513.6990000000005</c:v>
                </c:pt>
                <c:pt idx="6901">
                  <c:v>11143.290999999999</c:v>
                </c:pt>
                <c:pt idx="6902">
                  <c:v>12045.741</c:v>
                </c:pt>
                <c:pt idx="6903">
                  <c:v>11884.9375</c:v>
                </c:pt>
                <c:pt idx="6904">
                  <c:v>11217.949000000001</c:v>
                </c:pt>
                <c:pt idx="6905">
                  <c:v>12420.901</c:v>
                </c:pt>
                <c:pt idx="6906">
                  <c:v>10897.891</c:v>
                </c:pt>
                <c:pt idx="6907">
                  <c:v>9635.2070000000003</c:v>
                </c:pt>
                <c:pt idx="6908">
                  <c:v>9265.4879999999994</c:v>
                </c:pt>
                <c:pt idx="6909">
                  <c:v>9570.0640000000003</c:v>
                </c:pt>
                <c:pt idx="6910">
                  <c:v>8681.634</c:v>
                </c:pt>
                <c:pt idx="6911">
                  <c:v>8915.4309999999896</c:v>
                </c:pt>
                <c:pt idx="6912">
                  <c:v>9147.0409999999993</c:v>
                </c:pt>
                <c:pt idx="6913">
                  <c:v>9813.3520000000008</c:v>
                </c:pt>
                <c:pt idx="6914">
                  <c:v>9659.8369999999995</c:v>
                </c:pt>
                <c:pt idx="6915">
                  <c:v>9608.2410000000109</c:v>
                </c:pt>
                <c:pt idx="6916">
                  <c:v>9286.1820000000098</c:v>
                </c:pt>
                <c:pt idx="6917">
                  <c:v>9525.2710000000006</c:v>
                </c:pt>
                <c:pt idx="6918">
                  <c:v>9955.7029999999904</c:v>
                </c:pt>
                <c:pt idx="6919">
                  <c:v>11088.027</c:v>
                </c:pt>
                <c:pt idx="6920">
                  <c:v>9630.4560000000001</c:v>
                </c:pt>
                <c:pt idx="6921">
                  <c:v>11391.346</c:v>
                </c:pt>
                <c:pt idx="6922">
                  <c:v>10665.112999999999</c:v>
                </c:pt>
                <c:pt idx="6923">
                  <c:v>11388.338</c:v>
                </c:pt>
                <c:pt idx="6924">
                  <c:v>10711.937</c:v>
                </c:pt>
                <c:pt idx="6925">
                  <c:v>11170.342000000001</c:v>
                </c:pt>
                <c:pt idx="6926">
                  <c:v>11921.73</c:v>
                </c:pt>
                <c:pt idx="6927">
                  <c:v>12040.835999999999</c:v>
                </c:pt>
                <c:pt idx="6928">
                  <c:v>13032.771000000001</c:v>
                </c:pt>
                <c:pt idx="6929">
                  <c:v>12378.130999999999</c:v>
                </c:pt>
                <c:pt idx="6930">
                  <c:v>12031.97</c:v>
                </c:pt>
                <c:pt idx="6931">
                  <c:v>9744.1170000000002</c:v>
                </c:pt>
                <c:pt idx="6932">
                  <c:v>10084.040000000001</c:v>
                </c:pt>
                <c:pt idx="6933">
                  <c:v>10213.462</c:v>
                </c:pt>
                <c:pt idx="6934">
                  <c:v>9835.848</c:v>
                </c:pt>
                <c:pt idx="6935">
                  <c:v>9804.8580000000093</c:v>
                </c:pt>
                <c:pt idx="6936">
                  <c:v>9281.1100000000097</c:v>
                </c:pt>
                <c:pt idx="6937">
                  <c:v>9929.6369999999897</c:v>
                </c:pt>
                <c:pt idx="6938">
                  <c:v>9624.3189999999995</c:v>
                </c:pt>
                <c:pt idx="6939">
                  <c:v>9138.5340000000106</c:v>
                </c:pt>
                <c:pt idx="6940">
                  <c:v>9333.4020000000091</c:v>
                </c:pt>
                <c:pt idx="6941">
                  <c:v>9320.7705000000096</c:v>
                </c:pt>
                <c:pt idx="6942">
                  <c:v>10469.92</c:v>
                </c:pt>
                <c:pt idx="6943">
                  <c:v>10294.65</c:v>
                </c:pt>
                <c:pt idx="6944">
                  <c:v>8837.0409999999902</c:v>
                </c:pt>
                <c:pt idx="6945">
                  <c:v>10759.58</c:v>
                </c:pt>
                <c:pt idx="6946">
                  <c:v>10772.259</c:v>
                </c:pt>
                <c:pt idx="6947">
                  <c:v>11750.513999999999</c:v>
                </c:pt>
                <c:pt idx="6948">
                  <c:v>10033.664000000001</c:v>
                </c:pt>
                <c:pt idx="6949">
                  <c:v>10517.24</c:v>
                </c:pt>
                <c:pt idx="6950">
                  <c:v>10742.697</c:v>
                </c:pt>
                <c:pt idx="6951">
                  <c:v>11103.998</c:v>
                </c:pt>
                <c:pt idx="6952">
                  <c:v>11459.386</c:v>
                </c:pt>
                <c:pt idx="6953">
                  <c:v>11596.057000000001</c:v>
                </c:pt>
                <c:pt idx="6954">
                  <c:v>10771.552</c:v>
                </c:pt>
                <c:pt idx="6955">
                  <c:v>10290.651</c:v>
                </c:pt>
                <c:pt idx="6956">
                  <c:v>10324.793</c:v>
                </c:pt>
                <c:pt idx="6957">
                  <c:v>10263.093000000001</c:v>
                </c:pt>
                <c:pt idx="6958">
                  <c:v>10305.242</c:v>
                </c:pt>
                <c:pt idx="6959">
                  <c:v>10416.465</c:v>
                </c:pt>
                <c:pt idx="6960">
                  <c:v>10472.654</c:v>
                </c:pt>
                <c:pt idx="6961">
                  <c:v>10423.252</c:v>
                </c:pt>
                <c:pt idx="6962">
                  <c:v>10317.642</c:v>
                </c:pt>
                <c:pt idx="6963">
                  <c:v>10087.787</c:v>
                </c:pt>
                <c:pt idx="6964">
                  <c:v>10602.948</c:v>
                </c:pt>
                <c:pt idx="6965">
                  <c:v>10578.819</c:v>
                </c:pt>
                <c:pt idx="6966">
                  <c:v>10819.723</c:v>
                </c:pt>
                <c:pt idx="6967">
                  <c:v>10200.603999999999</c:v>
                </c:pt>
                <c:pt idx="6968">
                  <c:v>9913.5669999999991</c:v>
                </c:pt>
                <c:pt idx="6969">
                  <c:v>10918.562</c:v>
                </c:pt>
                <c:pt idx="6970">
                  <c:v>11260.502</c:v>
                </c:pt>
                <c:pt idx="6971">
                  <c:v>11216.200999999999</c:v>
                </c:pt>
                <c:pt idx="6972">
                  <c:v>10968.777</c:v>
                </c:pt>
                <c:pt idx="6973">
                  <c:v>10831.174999999999</c:v>
                </c:pt>
                <c:pt idx="6974">
                  <c:v>11549.557000000001</c:v>
                </c:pt>
                <c:pt idx="6975">
                  <c:v>10856.103999999999</c:v>
                </c:pt>
                <c:pt idx="6976">
                  <c:v>11936.058999999999</c:v>
                </c:pt>
                <c:pt idx="6977">
                  <c:v>12674.191000000001</c:v>
                </c:pt>
                <c:pt idx="6978">
                  <c:v>11352.86</c:v>
                </c:pt>
                <c:pt idx="6979">
                  <c:v>11178.263999999999</c:v>
                </c:pt>
                <c:pt idx="6980">
                  <c:v>10196.862999999999</c:v>
                </c:pt>
                <c:pt idx="6981">
                  <c:v>9363.3220000000001</c:v>
                </c:pt>
                <c:pt idx="6982">
                  <c:v>9410.402</c:v>
                </c:pt>
                <c:pt idx="6983">
                  <c:v>9647.71899999999</c:v>
                </c:pt>
                <c:pt idx="6984">
                  <c:v>9292.91500000001</c:v>
                </c:pt>
                <c:pt idx="6985">
                  <c:v>8429.1450000000004</c:v>
                </c:pt>
                <c:pt idx="6986">
                  <c:v>8818.2970000000005</c:v>
                </c:pt>
                <c:pt idx="6987">
                  <c:v>9534.8600000000097</c:v>
                </c:pt>
                <c:pt idx="6988">
                  <c:v>9490.4320000000007</c:v>
                </c:pt>
                <c:pt idx="6989">
                  <c:v>9680.7980000000007</c:v>
                </c:pt>
                <c:pt idx="6990">
                  <c:v>10500.549000000001</c:v>
                </c:pt>
                <c:pt idx="6991">
                  <c:v>10081.746999999999</c:v>
                </c:pt>
                <c:pt idx="6992">
                  <c:v>9493.9930000000095</c:v>
                </c:pt>
                <c:pt idx="6993">
                  <c:v>11109.013999999999</c:v>
                </c:pt>
                <c:pt idx="6994">
                  <c:v>11369.552</c:v>
                </c:pt>
                <c:pt idx="6995">
                  <c:v>10845.95</c:v>
                </c:pt>
                <c:pt idx="6996">
                  <c:v>11195.989</c:v>
                </c:pt>
                <c:pt idx="6997">
                  <c:v>11389.874</c:v>
                </c:pt>
                <c:pt idx="6998">
                  <c:v>12567.98</c:v>
                </c:pt>
                <c:pt idx="6999">
                  <c:v>12143.258</c:v>
                </c:pt>
                <c:pt idx="7000">
                  <c:v>10388.424000000001</c:v>
                </c:pt>
                <c:pt idx="7001">
                  <c:v>11068.953</c:v>
                </c:pt>
                <c:pt idx="7002">
                  <c:v>11215.085999999999</c:v>
                </c:pt>
                <c:pt idx="7003">
                  <c:v>10264.602999999999</c:v>
                </c:pt>
                <c:pt idx="7004">
                  <c:v>10104.203</c:v>
                </c:pt>
                <c:pt idx="7005">
                  <c:v>10029.17</c:v>
                </c:pt>
                <c:pt idx="7006">
                  <c:v>9910.3639999999996</c:v>
                </c:pt>
                <c:pt idx="7007">
                  <c:v>9080.9810000000107</c:v>
                </c:pt>
                <c:pt idx="7008">
                  <c:v>7586.0690000000004</c:v>
                </c:pt>
                <c:pt idx="7009">
                  <c:v>7370.97</c:v>
                </c:pt>
                <c:pt idx="7010">
                  <c:v>8036.9043000000102</c:v>
                </c:pt>
                <c:pt idx="7011">
                  <c:v>8964.8760000000002</c:v>
                </c:pt>
                <c:pt idx="7012">
                  <c:v>8396.1210000000101</c:v>
                </c:pt>
                <c:pt idx="7013">
                  <c:v>8583.4760000000006</c:v>
                </c:pt>
                <c:pt idx="7014">
                  <c:v>9028.0630000000001</c:v>
                </c:pt>
                <c:pt idx="7015">
                  <c:v>9310.4259999999904</c:v>
                </c:pt>
                <c:pt idx="7016">
                  <c:v>9582.0830000000096</c:v>
                </c:pt>
                <c:pt idx="7017">
                  <c:v>10375.743</c:v>
                </c:pt>
                <c:pt idx="7018">
                  <c:v>10478.076999999999</c:v>
                </c:pt>
                <c:pt idx="7019">
                  <c:v>8994.2099999999991</c:v>
                </c:pt>
                <c:pt idx="7020">
                  <c:v>7823.4449999999997</c:v>
                </c:pt>
                <c:pt idx="7021">
                  <c:v>8137.6885000000102</c:v>
                </c:pt>
                <c:pt idx="7022">
                  <c:v>8123.7494999999899</c:v>
                </c:pt>
                <c:pt idx="7023">
                  <c:v>7799.0513000000101</c:v>
                </c:pt>
                <c:pt idx="7024">
                  <c:v>9066.6219999999994</c:v>
                </c:pt>
                <c:pt idx="7025">
                  <c:v>9895.5430000000106</c:v>
                </c:pt>
                <c:pt idx="7026">
                  <c:v>10381.772000000001</c:v>
                </c:pt>
                <c:pt idx="7027">
                  <c:v>10251.163</c:v>
                </c:pt>
                <c:pt idx="7028">
                  <c:v>9289.3310000000001</c:v>
                </c:pt>
                <c:pt idx="7029">
                  <c:v>8829.0710000000108</c:v>
                </c:pt>
                <c:pt idx="7030">
                  <c:v>7866.0483000000004</c:v>
                </c:pt>
                <c:pt idx="7031">
                  <c:v>7216.1387000000104</c:v>
                </c:pt>
                <c:pt idx="7032">
                  <c:v>5917.2030000000104</c:v>
                </c:pt>
                <c:pt idx="7033">
                  <c:v>6193.6415999999999</c:v>
                </c:pt>
                <c:pt idx="7034">
                  <c:v>6686.2772999999997</c:v>
                </c:pt>
                <c:pt idx="7035">
                  <c:v>6514.17</c:v>
                </c:pt>
                <c:pt idx="7036">
                  <c:v>6951.6719999999896</c:v>
                </c:pt>
                <c:pt idx="7037">
                  <c:v>6728.1130000000003</c:v>
                </c:pt>
                <c:pt idx="7038">
                  <c:v>7436.9570000000003</c:v>
                </c:pt>
                <c:pt idx="7039">
                  <c:v>7029.9340000000102</c:v>
                </c:pt>
                <c:pt idx="7040">
                  <c:v>7799.5913</c:v>
                </c:pt>
                <c:pt idx="7041">
                  <c:v>9370.1360000000095</c:v>
                </c:pt>
                <c:pt idx="7042">
                  <c:v>8777.2530000000097</c:v>
                </c:pt>
                <c:pt idx="7043">
                  <c:v>8171.1904000000004</c:v>
                </c:pt>
                <c:pt idx="7044">
                  <c:v>9159.92</c:v>
                </c:pt>
                <c:pt idx="7045">
                  <c:v>9494.3220000000001</c:v>
                </c:pt>
                <c:pt idx="7046">
                  <c:v>9656.8179999999993</c:v>
                </c:pt>
                <c:pt idx="7047">
                  <c:v>10815.111999999999</c:v>
                </c:pt>
                <c:pt idx="7048">
                  <c:v>10300.951999999999</c:v>
                </c:pt>
                <c:pt idx="7049">
                  <c:v>10836.914000000001</c:v>
                </c:pt>
                <c:pt idx="7050">
                  <c:v>10168.186</c:v>
                </c:pt>
                <c:pt idx="7051">
                  <c:v>10268.212</c:v>
                </c:pt>
                <c:pt idx="7052">
                  <c:v>9818.8220000000001</c:v>
                </c:pt>
                <c:pt idx="7053">
                  <c:v>10039.834999999999</c:v>
                </c:pt>
                <c:pt idx="7054">
                  <c:v>8677.277</c:v>
                </c:pt>
                <c:pt idx="7055">
                  <c:v>7014.8379999999997</c:v>
                </c:pt>
                <c:pt idx="7056">
                  <c:v>6254.2290000000103</c:v>
                </c:pt>
                <c:pt idx="7057">
                  <c:v>6404.8915999999999</c:v>
                </c:pt>
                <c:pt idx="7058">
                  <c:v>6078.8140000000003</c:v>
                </c:pt>
                <c:pt idx="7059">
                  <c:v>6308.0366000000004</c:v>
                </c:pt>
                <c:pt idx="7060">
                  <c:v>6222.6356999999898</c:v>
                </c:pt>
                <c:pt idx="7061">
                  <c:v>6006.4453000000103</c:v>
                </c:pt>
                <c:pt idx="7062">
                  <c:v>6902.0565999999999</c:v>
                </c:pt>
                <c:pt idx="7063">
                  <c:v>6777.2219999999998</c:v>
                </c:pt>
                <c:pt idx="7064">
                  <c:v>7309.5110000000004</c:v>
                </c:pt>
                <c:pt idx="7065">
                  <c:v>8749.1929999999993</c:v>
                </c:pt>
                <c:pt idx="7066">
                  <c:v>8805.5490000000009</c:v>
                </c:pt>
                <c:pt idx="7067">
                  <c:v>9141.2360000000099</c:v>
                </c:pt>
                <c:pt idx="7068">
                  <c:v>7749.0195000000003</c:v>
                </c:pt>
                <c:pt idx="7069">
                  <c:v>8553.2009999999991</c:v>
                </c:pt>
                <c:pt idx="7070">
                  <c:v>9590.7309999999998</c:v>
                </c:pt>
                <c:pt idx="7071">
                  <c:v>9641.3819999999996</c:v>
                </c:pt>
                <c:pt idx="7072">
                  <c:v>9740.232</c:v>
                </c:pt>
                <c:pt idx="7073">
                  <c:v>10422.049999999999</c:v>
                </c:pt>
                <c:pt idx="7074">
                  <c:v>11196.566999999999</c:v>
                </c:pt>
                <c:pt idx="7075">
                  <c:v>10259.249</c:v>
                </c:pt>
                <c:pt idx="7076">
                  <c:v>9023.4240000000009</c:v>
                </c:pt>
                <c:pt idx="7077">
                  <c:v>10106.974</c:v>
                </c:pt>
                <c:pt idx="7078">
                  <c:v>9309.3700000000099</c:v>
                </c:pt>
                <c:pt idx="7079">
                  <c:v>8015.3716000000004</c:v>
                </c:pt>
                <c:pt idx="7080">
                  <c:v>7141.2763999999997</c:v>
                </c:pt>
                <c:pt idx="7081">
                  <c:v>6917.1752999999899</c:v>
                </c:pt>
                <c:pt idx="7082">
                  <c:v>6406.2070000000103</c:v>
                </c:pt>
                <c:pt idx="7083">
                  <c:v>6319.7954</c:v>
                </c:pt>
                <c:pt idx="7084">
                  <c:v>6497.0054</c:v>
                </c:pt>
                <c:pt idx="7085">
                  <c:v>6611.8469999999998</c:v>
                </c:pt>
                <c:pt idx="7086">
                  <c:v>6543.7439999999997</c:v>
                </c:pt>
                <c:pt idx="7087">
                  <c:v>7257.4290000000101</c:v>
                </c:pt>
                <c:pt idx="7088">
                  <c:v>8084.0244000000102</c:v>
                </c:pt>
                <c:pt idx="7089">
                  <c:v>9040.8010000000104</c:v>
                </c:pt>
                <c:pt idx="7090">
                  <c:v>8822.5879999999997</c:v>
                </c:pt>
                <c:pt idx="7091">
                  <c:v>9169.1170000000002</c:v>
                </c:pt>
                <c:pt idx="7092">
                  <c:v>8695.098</c:v>
                </c:pt>
                <c:pt idx="7093">
                  <c:v>9207.9060000000009</c:v>
                </c:pt>
                <c:pt idx="7094">
                  <c:v>9355.6350000000002</c:v>
                </c:pt>
                <c:pt idx="7095">
                  <c:v>10133.479499999999</c:v>
                </c:pt>
                <c:pt idx="7096">
                  <c:v>10514.27</c:v>
                </c:pt>
                <c:pt idx="7097">
                  <c:v>11223.346</c:v>
                </c:pt>
                <c:pt idx="7098">
                  <c:v>10059.477999999999</c:v>
                </c:pt>
                <c:pt idx="7099">
                  <c:v>9745.9699999999993</c:v>
                </c:pt>
                <c:pt idx="7100">
                  <c:v>8315.3389999999999</c:v>
                </c:pt>
                <c:pt idx="7101">
                  <c:v>8785.7970000000005</c:v>
                </c:pt>
                <c:pt idx="7102">
                  <c:v>8081.5844999999999</c:v>
                </c:pt>
                <c:pt idx="7103">
                  <c:v>6657.5977000000003</c:v>
                </c:pt>
                <c:pt idx="7104">
                  <c:v>6017.0320000000002</c:v>
                </c:pt>
                <c:pt idx="7105">
                  <c:v>6867.2889999999998</c:v>
                </c:pt>
                <c:pt idx="7106">
                  <c:v>6690.2754000000004</c:v>
                </c:pt>
                <c:pt idx="7107">
                  <c:v>6900.1073999999999</c:v>
                </c:pt>
                <c:pt idx="7108">
                  <c:v>7351.5435000000098</c:v>
                </c:pt>
                <c:pt idx="7109">
                  <c:v>7309.4960000000101</c:v>
                </c:pt>
                <c:pt idx="7110">
                  <c:v>8035.0796</c:v>
                </c:pt>
                <c:pt idx="7111">
                  <c:v>8318.7530000000097</c:v>
                </c:pt>
                <c:pt idx="7112">
                  <c:v>8041.0789999999997</c:v>
                </c:pt>
                <c:pt idx="7113">
                  <c:v>9446.5990000000002</c:v>
                </c:pt>
                <c:pt idx="7114">
                  <c:v>9373.0210000000006</c:v>
                </c:pt>
                <c:pt idx="7115">
                  <c:v>8333.7960000000003</c:v>
                </c:pt>
                <c:pt idx="7116">
                  <c:v>6946.5389999999998</c:v>
                </c:pt>
                <c:pt idx="7117">
                  <c:v>7726.0020000000004</c:v>
                </c:pt>
                <c:pt idx="7118">
                  <c:v>7767.3887000000104</c:v>
                </c:pt>
                <c:pt idx="7119">
                  <c:v>8698.0060000000103</c:v>
                </c:pt>
                <c:pt idx="7120">
                  <c:v>10305.796</c:v>
                </c:pt>
                <c:pt idx="7121">
                  <c:v>10504.422</c:v>
                </c:pt>
                <c:pt idx="7122">
                  <c:v>10619.776</c:v>
                </c:pt>
                <c:pt idx="7123">
                  <c:v>10356.834000000001</c:v>
                </c:pt>
                <c:pt idx="7124">
                  <c:v>10344.625</c:v>
                </c:pt>
                <c:pt idx="7125">
                  <c:v>8321.1180000000004</c:v>
                </c:pt>
                <c:pt idx="7126">
                  <c:v>7736.8145000000104</c:v>
                </c:pt>
                <c:pt idx="7127">
                  <c:v>8106.4413999999897</c:v>
                </c:pt>
                <c:pt idx="7128">
                  <c:v>7966.4030000000002</c:v>
                </c:pt>
                <c:pt idx="7129">
                  <c:v>7542.9160000000002</c:v>
                </c:pt>
                <c:pt idx="7130">
                  <c:v>7474.6626000000097</c:v>
                </c:pt>
                <c:pt idx="7131">
                  <c:v>7587.6445000000003</c:v>
                </c:pt>
                <c:pt idx="7132">
                  <c:v>7122.9755999999998</c:v>
                </c:pt>
                <c:pt idx="7133">
                  <c:v>7188.3154000000004</c:v>
                </c:pt>
                <c:pt idx="7134">
                  <c:v>8286.6389999999992</c:v>
                </c:pt>
                <c:pt idx="7135">
                  <c:v>8597</c:v>
                </c:pt>
                <c:pt idx="7136">
                  <c:v>9321.7659999999996</c:v>
                </c:pt>
                <c:pt idx="7137">
                  <c:v>8573.1930000000102</c:v>
                </c:pt>
                <c:pt idx="7138">
                  <c:v>7088.3725999999997</c:v>
                </c:pt>
                <c:pt idx="7139">
                  <c:v>8854.6740000000009</c:v>
                </c:pt>
                <c:pt idx="7140">
                  <c:v>7646.52250000001</c:v>
                </c:pt>
                <c:pt idx="7141">
                  <c:v>7574.7960000000003</c:v>
                </c:pt>
                <c:pt idx="7142">
                  <c:v>8459.1910000000098</c:v>
                </c:pt>
                <c:pt idx="7143">
                  <c:v>8275.4609999999993</c:v>
                </c:pt>
                <c:pt idx="7144">
                  <c:v>9138.2379999999994</c:v>
                </c:pt>
                <c:pt idx="7145">
                  <c:v>9779.4439999999904</c:v>
                </c:pt>
                <c:pt idx="7146">
                  <c:v>9833.9620000000104</c:v>
                </c:pt>
                <c:pt idx="7147">
                  <c:v>7590.0693000000001</c:v>
                </c:pt>
                <c:pt idx="7148">
                  <c:v>8969.6910000000007</c:v>
                </c:pt>
                <c:pt idx="7149">
                  <c:v>9858.2330000000002</c:v>
                </c:pt>
                <c:pt idx="7150">
                  <c:v>9478.5320000000102</c:v>
                </c:pt>
                <c:pt idx="7151">
                  <c:v>8917.0580000000009</c:v>
                </c:pt>
                <c:pt idx="7152">
                  <c:v>7929.8720000000003</c:v>
                </c:pt>
                <c:pt idx="7153">
                  <c:v>8143.3257000000003</c:v>
                </c:pt>
                <c:pt idx="7154">
                  <c:v>8025.875</c:v>
                </c:pt>
                <c:pt idx="7155">
                  <c:v>8315.9390000000003</c:v>
                </c:pt>
                <c:pt idx="7156">
                  <c:v>8203.6560000000009</c:v>
                </c:pt>
                <c:pt idx="7157">
                  <c:v>8228.5079999999998</c:v>
                </c:pt>
                <c:pt idx="7158">
                  <c:v>8821.9260000000104</c:v>
                </c:pt>
                <c:pt idx="7159">
                  <c:v>8956.1180000000004</c:v>
                </c:pt>
                <c:pt idx="7160">
                  <c:v>10336.81</c:v>
                </c:pt>
                <c:pt idx="7161">
                  <c:v>10242.065000000001</c:v>
                </c:pt>
                <c:pt idx="7162">
                  <c:v>10413.147000000001</c:v>
                </c:pt>
                <c:pt idx="7163">
                  <c:v>9547.7749999999996</c:v>
                </c:pt>
                <c:pt idx="7164">
                  <c:v>8931.6129999999994</c:v>
                </c:pt>
                <c:pt idx="7165">
                  <c:v>9888.09</c:v>
                </c:pt>
                <c:pt idx="7166">
                  <c:v>10336.550999999999</c:v>
                </c:pt>
                <c:pt idx="7167">
                  <c:v>9781.0250000000106</c:v>
                </c:pt>
                <c:pt idx="7168">
                  <c:v>9818.2929999999906</c:v>
                </c:pt>
                <c:pt idx="7169">
                  <c:v>10818.737999999999</c:v>
                </c:pt>
                <c:pt idx="7170">
                  <c:v>10803.058000000001</c:v>
                </c:pt>
                <c:pt idx="7171">
                  <c:v>10731.304</c:v>
                </c:pt>
                <c:pt idx="7172">
                  <c:v>11252.218999999999</c:v>
                </c:pt>
                <c:pt idx="7173">
                  <c:v>8780.2520000000004</c:v>
                </c:pt>
                <c:pt idx="7174">
                  <c:v>8863.61</c:v>
                </c:pt>
                <c:pt idx="7175">
                  <c:v>8918.9179999999997</c:v>
                </c:pt>
                <c:pt idx="7176">
                  <c:v>7821.2954</c:v>
                </c:pt>
                <c:pt idx="7177">
                  <c:v>7771.701</c:v>
                </c:pt>
                <c:pt idx="7178">
                  <c:v>8717.9369999999999</c:v>
                </c:pt>
                <c:pt idx="7179">
                  <c:v>8859.6360000000004</c:v>
                </c:pt>
                <c:pt idx="7180">
                  <c:v>8649.384</c:v>
                </c:pt>
                <c:pt idx="7181">
                  <c:v>8723.4259999999995</c:v>
                </c:pt>
                <c:pt idx="7182">
                  <c:v>9641.25</c:v>
                </c:pt>
                <c:pt idx="7183">
                  <c:v>9949.9980000000105</c:v>
                </c:pt>
                <c:pt idx="7184">
                  <c:v>8665.7410000000109</c:v>
                </c:pt>
                <c:pt idx="7185">
                  <c:v>9689.23</c:v>
                </c:pt>
                <c:pt idx="7186">
                  <c:v>9054.8700000000099</c:v>
                </c:pt>
                <c:pt idx="7187">
                  <c:v>9151.3320000000094</c:v>
                </c:pt>
                <c:pt idx="7188">
                  <c:v>8511.9830000000002</c:v>
                </c:pt>
                <c:pt idx="7189">
                  <c:v>8029.3905999999997</c:v>
                </c:pt>
                <c:pt idx="7190">
                  <c:v>8369.1540000000005</c:v>
                </c:pt>
                <c:pt idx="7191">
                  <c:v>9626.1049999999996</c:v>
                </c:pt>
                <c:pt idx="7192">
                  <c:v>9598.3160000000007</c:v>
                </c:pt>
                <c:pt idx="7193">
                  <c:v>9433.9599999999991</c:v>
                </c:pt>
                <c:pt idx="7194">
                  <c:v>9289.3760000000002</c:v>
                </c:pt>
                <c:pt idx="7195">
                  <c:v>9174.5720000000001</c:v>
                </c:pt>
                <c:pt idx="7196">
                  <c:v>8779.7300000000105</c:v>
                </c:pt>
                <c:pt idx="7197">
                  <c:v>8003.00000000001</c:v>
                </c:pt>
                <c:pt idx="7198">
                  <c:v>6868.1566999999995</c:v>
                </c:pt>
                <c:pt idx="7199">
                  <c:v>7116.60250000001</c:v>
                </c:pt>
                <c:pt idx="7200">
                  <c:v>7380.6063999999997</c:v>
                </c:pt>
                <c:pt idx="7201">
                  <c:v>8567.9590000000007</c:v>
                </c:pt>
                <c:pt idx="7202">
                  <c:v>8349.8240000000005</c:v>
                </c:pt>
                <c:pt idx="7203">
                  <c:v>8448.4979999999996</c:v>
                </c:pt>
                <c:pt idx="7204">
                  <c:v>8133.6970000000001</c:v>
                </c:pt>
                <c:pt idx="7205">
                  <c:v>8707.3469999999907</c:v>
                </c:pt>
                <c:pt idx="7206">
                  <c:v>9328.8349999999991</c:v>
                </c:pt>
                <c:pt idx="7207">
                  <c:v>9260.4549999999999</c:v>
                </c:pt>
                <c:pt idx="7208">
                  <c:v>8309.9750000000004</c:v>
                </c:pt>
                <c:pt idx="7209">
                  <c:v>7827.4883</c:v>
                </c:pt>
                <c:pt idx="7210">
                  <c:v>8184.3020000000097</c:v>
                </c:pt>
                <c:pt idx="7211">
                  <c:v>8691.0740000000005</c:v>
                </c:pt>
                <c:pt idx="7212">
                  <c:v>10046.281000000001</c:v>
                </c:pt>
                <c:pt idx="7213">
                  <c:v>9018.1270000000004</c:v>
                </c:pt>
                <c:pt idx="7214">
                  <c:v>8655</c:v>
                </c:pt>
                <c:pt idx="7215">
                  <c:v>8600.5010000000093</c:v>
                </c:pt>
                <c:pt idx="7216">
                  <c:v>9950.6180000000004</c:v>
                </c:pt>
                <c:pt idx="7217">
                  <c:v>10022.332</c:v>
                </c:pt>
                <c:pt idx="7218">
                  <c:v>10927.004999999999</c:v>
                </c:pt>
                <c:pt idx="7219">
                  <c:v>11244.648999999999</c:v>
                </c:pt>
                <c:pt idx="7220">
                  <c:v>10458.92</c:v>
                </c:pt>
                <c:pt idx="7221">
                  <c:v>10390.700999999999</c:v>
                </c:pt>
                <c:pt idx="7222">
                  <c:v>9799.6809999999896</c:v>
                </c:pt>
                <c:pt idx="7223">
                  <c:v>8577.9220000000005</c:v>
                </c:pt>
                <c:pt idx="7224">
                  <c:v>8244.2800000000007</c:v>
                </c:pt>
                <c:pt idx="7225">
                  <c:v>7328.1890000000103</c:v>
                </c:pt>
                <c:pt idx="7226">
                  <c:v>6555.9984999999997</c:v>
                </c:pt>
                <c:pt idx="7227">
                  <c:v>6812.5940000000001</c:v>
                </c:pt>
                <c:pt idx="7228">
                  <c:v>6303.1772000000001</c:v>
                </c:pt>
                <c:pt idx="7229">
                  <c:v>5958.4</c:v>
                </c:pt>
                <c:pt idx="7230">
                  <c:v>6673.7759999999998</c:v>
                </c:pt>
                <c:pt idx="7231">
                  <c:v>6830.7372999999998</c:v>
                </c:pt>
                <c:pt idx="7232">
                  <c:v>5722.8037000000004</c:v>
                </c:pt>
                <c:pt idx="7233">
                  <c:v>6647.6377000000002</c:v>
                </c:pt>
                <c:pt idx="7234">
                  <c:v>5614.9709999999995</c:v>
                </c:pt>
                <c:pt idx="7235">
                  <c:v>7208.9346000000096</c:v>
                </c:pt>
                <c:pt idx="7236">
                  <c:v>7112.0560000000096</c:v>
                </c:pt>
                <c:pt idx="7237">
                  <c:v>7934.09</c:v>
                </c:pt>
                <c:pt idx="7238">
                  <c:v>7019.3804</c:v>
                </c:pt>
                <c:pt idx="7239">
                  <c:v>6949.7430000000104</c:v>
                </c:pt>
                <c:pt idx="7240">
                  <c:v>7940.1980000000003</c:v>
                </c:pt>
                <c:pt idx="7241">
                  <c:v>9202.8690000000006</c:v>
                </c:pt>
                <c:pt idx="7242">
                  <c:v>8576.3709999999992</c:v>
                </c:pt>
                <c:pt idx="7243">
                  <c:v>9390.1039999999994</c:v>
                </c:pt>
                <c:pt idx="7244">
                  <c:v>9357.3130000000001</c:v>
                </c:pt>
                <c:pt idx="7245">
                  <c:v>9404.5509999999995</c:v>
                </c:pt>
                <c:pt idx="7246">
                  <c:v>8809.0560000000005</c:v>
                </c:pt>
                <c:pt idx="7247">
                  <c:v>8962.9980000000105</c:v>
                </c:pt>
                <c:pt idx="7248">
                  <c:v>8005.3285999999998</c:v>
                </c:pt>
                <c:pt idx="7249">
                  <c:v>7781.0946999999996</c:v>
                </c:pt>
                <c:pt idx="7250">
                  <c:v>7243.2646000000104</c:v>
                </c:pt>
                <c:pt idx="7251">
                  <c:v>6325.15</c:v>
                </c:pt>
                <c:pt idx="7252">
                  <c:v>6187.2505000000001</c:v>
                </c:pt>
                <c:pt idx="7253">
                  <c:v>6735.8760000000002</c:v>
                </c:pt>
                <c:pt idx="7254">
                  <c:v>7285.9179999999997</c:v>
                </c:pt>
                <c:pt idx="7255">
                  <c:v>7449.5510000000004</c:v>
                </c:pt>
                <c:pt idx="7256">
                  <c:v>7497.1590000000097</c:v>
                </c:pt>
                <c:pt idx="7257">
                  <c:v>7348.4315999999999</c:v>
                </c:pt>
                <c:pt idx="7258">
                  <c:v>7756.9270000000097</c:v>
                </c:pt>
                <c:pt idx="7259">
                  <c:v>9578.5205000000005</c:v>
                </c:pt>
                <c:pt idx="7260">
                  <c:v>9794.7739999999994</c:v>
                </c:pt>
                <c:pt idx="7261">
                  <c:v>9926.143</c:v>
                </c:pt>
                <c:pt idx="7262">
                  <c:v>10712.442999999999</c:v>
                </c:pt>
                <c:pt idx="7263">
                  <c:v>9055.9279999999999</c:v>
                </c:pt>
                <c:pt idx="7264">
                  <c:v>8035.116</c:v>
                </c:pt>
                <c:pt idx="7265">
                  <c:v>8682.518</c:v>
                </c:pt>
                <c:pt idx="7266">
                  <c:v>8711.107</c:v>
                </c:pt>
                <c:pt idx="7267">
                  <c:v>7627.9300000000103</c:v>
                </c:pt>
                <c:pt idx="7268">
                  <c:v>7558.8247000000001</c:v>
                </c:pt>
                <c:pt idx="7269">
                  <c:v>9050.152</c:v>
                </c:pt>
                <c:pt idx="7270">
                  <c:v>9670.4650000000001</c:v>
                </c:pt>
                <c:pt idx="7271">
                  <c:v>9826.8955000000005</c:v>
                </c:pt>
                <c:pt idx="7272">
                  <c:v>10006.564</c:v>
                </c:pt>
                <c:pt idx="7273">
                  <c:v>9706.3889999999992</c:v>
                </c:pt>
                <c:pt idx="7274">
                  <c:v>9297.8300000000108</c:v>
                </c:pt>
                <c:pt idx="7275">
                  <c:v>9499.0010000000002</c:v>
                </c:pt>
                <c:pt idx="7276">
                  <c:v>9880.9360000000106</c:v>
                </c:pt>
                <c:pt idx="7277">
                  <c:v>10114.714</c:v>
                </c:pt>
                <c:pt idx="7278">
                  <c:v>10142.93</c:v>
                </c:pt>
                <c:pt idx="7279">
                  <c:v>11426.854499999999</c:v>
                </c:pt>
                <c:pt idx="7280">
                  <c:v>10155.491</c:v>
                </c:pt>
                <c:pt idx="7281">
                  <c:v>9257.6560000000009</c:v>
                </c:pt>
                <c:pt idx="7282">
                  <c:v>9835.8950000000004</c:v>
                </c:pt>
                <c:pt idx="7283">
                  <c:v>9760.6299999999992</c:v>
                </c:pt>
                <c:pt idx="7284">
                  <c:v>9365.5199999999895</c:v>
                </c:pt>
                <c:pt idx="7285">
                  <c:v>9488.4789999999994</c:v>
                </c:pt>
                <c:pt idx="7286">
                  <c:v>9117.8520000000008</c:v>
                </c:pt>
                <c:pt idx="7287">
                  <c:v>8352.0660000000007</c:v>
                </c:pt>
                <c:pt idx="7288">
                  <c:v>9089.8010000000104</c:v>
                </c:pt>
                <c:pt idx="7289">
                  <c:v>10190.852999999999</c:v>
                </c:pt>
                <c:pt idx="7290">
                  <c:v>10965.096</c:v>
                </c:pt>
                <c:pt idx="7291">
                  <c:v>10710.003000000001</c:v>
                </c:pt>
                <c:pt idx="7292">
                  <c:v>9485.7090000000007</c:v>
                </c:pt>
                <c:pt idx="7293">
                  <c:v>8548.7389999999996</c:v>
                </c:pt>
                <c:pt idx="7294">
                  <c:v>8375.7039999999997</c:v>
                </c:pt>
                <c:pt idx="7295">
                  <c:v>8704.05800000001</c:v>
                </c:pt>
                <c:pt idx="7296">
                  <c:v>8031.6239999999898</c:v>
                </c:pt>
                <c:pt idx="7297">
                  <c:v>6962.3364000000001</c:v>
                </c:pt>
                <c:pt idx="7298">
                  <c:v>6625.9844000000003</c:v>
                </c:pt>
                <c:pt idx="7299">
                  <c:v>6146.2964000000002</c:v>
                </c:pt>
                <c:pt idx="7300">
                  <c:v>5975.1459999999897</c:v>
                </c:pt>
                <c:pt idx="7301">
                  <c:v>6347.2812000000004</c:v>
                </c:pt>
                <c:pt idx="7302">
                  <c:v>6325.9233000000104</c:v>
                </c:pt>
                <c:pt idx="7303">
                  <c:v>6438.4290000000001</c:v>
                </c:pt>
                <c:pt idx="7304">
                  <c:v>5521.7837</c:v>
                </c:pt>
                <c:pt idx="7305">
                  <c:v>6799.7610000000004</c:v>
                </c:pt>
                <c:pt idx="7306">
                  <c:v>7897.5195000000003</c:v>
                </c:pt>
                <c:pt idx="7307">
                  <c:v>8721.4390000000003</c:v>
                </c:pt>
                <c:pt idx="7308">
                  <c:v>8742.0790000000106</c:v>
                </c:pt>
                <c:pt idx="7309">
                  <c:v>8942.5529999999999</c:v>
                </c:pt>
                <c:pt idx="7310">
                  <c:v>8155.1094000000103</c:v>
                </c:pt>
                <c:pt idx="7311">
                  <c:v>7817.3680000000104</c:v>
                </c:pt>
                <c:pt idx="7312">
                  <c:v>7849.2025999999996</c:v>
                </c:pt>
                <c:pt idx="7313">
                  <c:v>8872.3790000000008</c:v>
                </c:pt>
                <c:pt idx="7314">
                  <c:v>7769.4634000000096</c:v>
                </c:pt>
                <c:pt idx="7315">
                  <c:v>7371.8936000000003</c:v>
                </c:pt>
                <c:pt idx="7316">
                  <c:v>5453.442</c:v>
                </c:pt>
                <c:pt idx="7317">
                  <c:v>5048.2314000000097</c:v>
                </c:pt>
                <c:pt idx="7318">
                  <c:v>4194.8239999999996</c:v>
                </c:pt>
                <c:pt idx="7319">
                  <c:v>5047.2749999999996</c:v>
                </c:pt>
                <c:pt idx="7320">
                  <c:v>5254.1693999999998</c:v>
                </c:pt>
                <c:pt idx="7321">
                  <c:v>5068.84</c:v>
                </c:pt>
                <c:pt idx="7322">
                  <c:v>5326.3180000000002</c:v>
                </c:pt>
                <c:pt idx="7323">
                  <c:v>4816.1750000000002</c:v>
                </c:pt>
                <c:pt idx="7324">
                  <c:v>5394.1729999999898</c:v>
                </c:pt>
                <c:pt idx="7325">
                  <c:v>5349.5356000000002</c:v>
                </c:pt>
                <c:pt idx="7326">
                  <c:v>5268.9043000000001</c:v>
                </c:pt>
                <c:pt idx="7327">
                  <c:v>5615.5380000000096</c:v>
                </c:pt>
                <c:pt idx="7328">
                  <c:v>6435.4290000000001</c:v>
                </c:pt>
                <c:pt idx="7329">
                  <c:v>6646.1329999999898</c:v>
                </c:pt>
                <c:pt idx="7330">
                  <c:v>6874.2344000000003</c:v>
                </c:pt>
                <c:pt idx="7331">
                  <c:v>8324.9100000000108</c:v>
                </c:pt>
                <c:pt idx="7332">
                  <c:v>8424.5139999999992</c:v>
                </c:pt>
                <c:pt idx="7333">
                  <c:v>8325.223</c:v>
                </c:pt>
                <c:pt idx="7334">
                  <c:v>9530.18</c:v>
                </c:pt>
                <c:pt idx="7335">
                  <c:v>9652.0820000000003</c:v>
                </c:pt>
                <c:pt idx="7336">
                  <c:v>10693.67</c:v>
                </c:pt>
                <c:pt idx="7337">
                  <c:v>11250.369000000001</c:v>
                </c:pt>
                <c:pt idx="7338">
                  <c:v>9848.1970000000092</c:v>
                </c:pt>
                <c:pt idx="7339">
                  <c:v>9658.2780000000002</c:v>
                </c:pt>
                <c:pt idx="7340">
                  <c:v>8599.143</c:v>
                </c:pt>
                <c:pt idx="7341">
                  <c:v>7960.5889999999899</c:v>
                </c:pt>
                <c:pt idx="7342">
                  <c:v>7419.3975</c:v>
                </c:pt>
                <c:pt idx="7343">
                  <c:v>8510.4930000000004</c:v>
                </c:pt>
                <c:pt idx="7344">
                  <c:v>7545.384</c:v>
                </c:pt>
                <c:pt idx="7345">
                  <c:v>7144.4717000000101</c:v>
                </c:pt>
                <c:pt idx="7346">
                  <c:v>7250.5079999999998</c:v>
                </c:pt>
                <c:pt idx="7347">
                  <c:v>7261.3320000000103</c:v>
                </c:pt>
                <c:pt idx="7348">
                  <c:v>7219.6120000000001</c:v>
                </c:pt>
                <c:pt idx="7349">
                  <c:v>7164.9840000000004</c:v>
                </c:pt>
                <c:pt idx="7350">
                  <c:v>6073.7974000000004</c:v>
                </c:pt>
                <c:pt idx="7351">
                  <c:v>6576.8384000000096</c:v>
                </c:pt>
                <c:pt idx="7352">
                  <c:v>6896.9364999999998</c:v>
                </c:pt>
                <c:pt idx="7353">
                  <c:v>6749.8389999999999</c:v>
                </c:pt>
                <c:pt idx="7354">
                  <c:v>7594.9385000000002</c:v>
                </c:pt>
                <c:pt idx="7355">
                  <c:v>8019.8212999999996</c:v>
                </c:pt>
                <c:pt idx="7356">
                  <c:v>7952.3114999999998</c:v>
                </c:pt>
                <c:pt idx="7357">
                  <c:v>8690.8460000000105</c:v>
                </c:pt>
                <c:pt idx="7358">
                  <c:v>9295.875</c:v>
                </c:pt>
                <c:pt idx="7359">
                  <c:v>8345.93</c:v>
                </c:pt>
                <c:pt idx="7360">
                  <c:v>8690.3670000000002</c:v>
                </c:pt>
                <c:pt idx="7361">
                  <c:v>8699</c:v>
                </c:pt>
                <c:pt idx="7362">
                  <c:v>8176.8554999999997</c:v>
                </c:pt>
                <c:pt idx="7363">
                  <c:v>9009.36</c:v>
                </c:pt>
                <c:pt idx="7364">
                  <c:v>9039.2659999999996</c:v>
                </c:pt>
                <c:pt idx="7365">
                  <c:v>8824.5300000000007</c:v>
                </c:pt>
                <c:pt idx="7366">
                  <c:v>8114.6566999999995</c:v>
                </c:pt>
                <c:pt idx="7367">
                  <c:v>6781.4477999999999</c:v>
                </c:pt>
                <c:pt idx="7368">
                  <c:v>6260.5946999999996</c:v>
                </c:pt>
                <c:pt idx="7369">
                  <c:v>5654.1742999999997</c:v>
                </c:pt>
                <c:pt idx="7370">
                  <c:v>5406.3954999999996</c:v>
                </c:pt>
                <c:pt idx="7371">
                  <c:v>5419.3120000000099</c:v>
                </c:pt>
                <c:pt idx="7372">
                  <c:v>5221.5225</c:v>
                </c:pt>
                <c:pt idx="7373">
                  <c:v>5494.4844000000003</c:v>
                </c:pt>
                <c:pt idx="7374">
                  <c:v>5713.9620000000004</c:v>
                </c:pt>
                <c:pt idx="7375">
                  <c:v>6378.2554</c:v>
                </c:pt>
                <c:pt idx="7376">
                  <c:v>7657.8850000000002</c:v>
                </c:pt>
                <c:pt idx="7377">
                  <c:v>8927.4799999999905</c:v>
                </c:pt>
                <c:pt idx="7378">
                  <c:v>7634.06</c:v>
                </c:pt>
                <c:pt idx="7379">
                  <c:v>7640.2929999999997</c:v>
                </c:pt>
                <c:pt idx="7380">
                  <c:v>7178.4345999999996</c:v>
                </c:pt>
                <c:pt idx="7381">
                  <c:v>7421.5730000000003</c:v>
                </c:pt>
                <c:pt idx="7382">
                  <c:v>7872.2407000000103</c:v>
                </c:pt>
                <c:pt idx="7383">
                  <c:v>7604.3410000000104</c:v>
                </c:pt>
                <c:pt idx="7384">
                  <c:v>8554.8125000000091</c:v>
                </c:pt>
                <c:pt idx="7385">
                  <c:v>9737.0830000000096</c:v>
                </c:pt>
                <c:pt idx="7386">
                  <c:v>9950.3340000000007</c:v>
                </c:pt>
                <c:pt idx="7387">
                  <c:v>10067.718000000001</c:v>
                </c:pt>
                <c:pt idx="7388">
                  <c:v>9775.5450000000001</c:v>
                </c:pt>
                <c:pt idx="7389">
                  <c:v>9422.1880000000001</c:v>
                </c:pt>
                <c:pt idx="7390">
                  <c:v>8586.8919999999998</c:v>
                </c:pt>
                <c:pt idx="7391">
                  <c:v>6314.8437999999996</c:v>
                </c:pt>
                <c:pt idx="7392">
                  <c:v>6222.8477000000003</c:v>
                </c:pt>
                <c:pt idx="7393">
                  <c:v>5995.56</c:v>
                </c:pt>
                <c:pt idx="7394">
                  <c:v>5888.6660000000002</c:v>
                </c:pt>
                <c:pt idx="7395">
                  <c:v>5372.6439999999902</c:v>
                </c:pt>
                <c:pt idx="7396">
                  <c:v>5782.9309999999996</c:v>
                </c:pt>
                <c:pt idx="7397">
                  <c:v>5675.0649999999996</c:v>
                </c:pt>
                <c:pt idx="7398">
                  <c:v>5839.4175000000096</c:v>
                </c:pt>
                <c:pt idx="7399">
                  <c:v>6795.3</c:v>
                </c:pt>
                <c:pt idx="7400">
                  <c:v>7817.25000000001</c:v>
                </c:pt>
                <c:pt idx="7401">
                  <c:v>8636.8320000000003</c:v>
                </c:pt>
                <c:pt idx="7402">
                  <c:v>9258.8459999999995</c:v>
                </c:pt>
                <c:pt idx="7403">
                  <c:v>7955.7430000000104</c:v>
                </c:pt>
                <c:pt idx="7404">
                  <c:v>7835.88129999999</c:v>
                </c:pt>
                <c:pt idx="7405">
                  <c:v>8458.0040000000008</c:v>
                </c:pt>
                <c:pt idx="7406">
                  <c:v>8634.3570000000109</c:v>
                </c:pt>
                <c:pt idx="7407">
                  <c:v>8690.4150000000009</c:v>
                </c:pt>
                <c:pt idx="7408">
                  <c:v>9530.4670000000096</c:v>
                </c:pt>
                <c:pt idx="7409">
                  <c:v>10439.620999999999</c:v>
                </c:pt>
                <c:pt idx="7410">
                  <c:v>9873.8544999999995</c:v>
                </c:pt>
                <c:pt idx="7411">
                  <c:v>9225.7294999999995</c:v>
                </c:pt>
                <c:pt idx="7412">
                  <c:v>9947.4680000000099</c:v>
                </c:pt>
                <c:pt idx="7413">
                  <c:v>10252.538</c:v>
                </c:pt>
                <c:pt idx="7414">
                  <c:v>8715.9670000000006</c:v>
                </c:pt>
                <c:pt idx="7415">
                  <c:v>7971.3056999999999</c:v>
                </c:pt>
                <c:pt idx="7416">
                  <c:v>6878.0186000000103</c:v>
                </c:pt>
                <c:pt idx="7417">
                  <c:v>8106.1899999999896</c:v>
                </c:pt>
                <c:pt idx="7418">
                  <c:v>7255.5844999999999</c:v>
                </c:pt>
                <c:pt idx="7419">
                  <c:v>7512.7763999999997</c:v>
                </c:pt>
                <c:pt idx="7420">
                  <c:v>7295.0214999999998</c:v>
                </c:pt>
                <c:pt idx="7421">
                  <c:v>7395.6796999999997</c:v>
                </c:pt>
                <c:pt idx="7422">
                  <c:v>7723.2847000000102</c:v>
                </c:pt>
                <c:pt idx="7423">
                  <c:v>8443.5840000000007</c:v>
                </c:pt>
                <c:pt idx="7424">
                  <c:v>8687.2630000000008</c:v>
                </c:pt>
                <c:pt idx="7425">
                  <c:v>9242.2190000000101</c:v>
                </c:pt>
                <c:pt idx="7426">
                  <c:v>8768.9410000000007</c:v>
                </c:pt>
                <c:pt idx="7427">
                  <c:v>8198.7080000000005</c:v>
                </c:pt>
                <c:pt idx="7428">
                  <c:v>7250.2606999999998</c:v>
                </c:pt>
                <c:pt idx="7429">
                  <c:v>7863.4560000000101</c:v>
                </c:pt>
                <c:pt idx="7430">
                  <c:v>7855.7179999999998</c:v>
                </c:pt>
                <c:pt idx="7431">
                  <c:v>9019.0979999999909</c:v>
                </c:pt>
                <c:pt idx="7432">
                  <c:v>10031.293</c:v>
                </c:pt>
                <c:pt idx="7433">
                  <c:v>10611.050999999999</c:v>
                </c:pt>
                <c:pt idx="7434">
                  <c:v>11061.924000000001</c:v>
                </c:pt>
                <c:pt idx="7435">
                  <c:v>10705.431</c:v>
                </c:pt>
                <c:pt idx="7436">
                  <c:v>9466.6299999999992</c:v>
                </c:pt>
                <c:pt idx="7437">
                  <c:v>9382.4660000000003</c:v>
                </c:pt>
                <c:pt idx="7438">
                  <c:v>7909.1469999999999</c:v>
                </c:pt>
                <c:pt idx="7439">
                  <c:v>7161.4414000000097</c:v>
                </c:pt>
                <c:pt idx="7440">
                  <c:v>8490.0059999999903</c:v>
                </c:pt>
                <c:pt idx="7441">
                  <c:v>7282.9889999999896</c:v>
                </c:pt>
                <c:pt idx="7442">
                  <c:v>7167.6875</c:v>
                </c:pt>
                <c:pt idx="7443">
                  <c:v>7455.3765000000003</c:v>
                </c:pt>
                <c:pt idx="7444">
                  <c:v>7344.2217000000001</c:v>
                </c:pt>
                <c:pt idx="7445">
                  <c:v>7356.3563999999997</c:v>
                </c:pt>
                <c:pt idx="7446">
                  <c:v>8159.9260000000004</c:v>
                </c:pt>
                <c:pt idx="7447">
                  <c:v>8537.82</c:v>
                </c:pt>
                <c:pt idx="7448">
                  <c:v>8151.1986999999999</c:v>
                </c:pt>
                <c:pt idx="7449">
                  <c:v>8432.9770000000008</c:v>
                </c:pt>
                <c:pt idx="7450">
                  <c:v>9534.7809999999899</c:v>
                </c:pt>
                <c:pt idx="7451">
                  <c:v>8641.9969999999903</c:v>
                </c:pt>
                <c:pt idx="7452">
                  <c:v>8211.2219999999998</c:v>
                </c:pt>
                <c:pt idx="7453">
                  <c:v>10100.83</c:v>
                </c:pt>
                <c:pt idx="7454">
                  <c:v>9873.4040000000005</c:v>
                </c:pt>
                <c:pt idx="7455">
                  <c:v>10346.842000000001</c:v>
                </c:pt>
                <c:pt idx="7456">
                  <c:v>10223.707</c:v>
                </c:pt>
                <c:pt idx="7457">
                  <c:v>10171.924999999999</c:v>
                </c:pt>
                <c:pt idx="7458">
                  <c:v>10475.873</c:v>
                </c:pt>
                <c:pt idx="7459">
                  <c:v>10328.931</c:v>
                </c:pt>
                <c:pt idx="7460">
                  <c:v>10273.641</c:v>
                </c:pt>
                <c:pt idx="7461">
                  <c:v>9481.9750000000004</c:v>
                </c:pt>
                <c:pt idx="7462">
                  <c:v>8746.9140000000007</c:v>
                </c:pt>
                <c:pt idx="7463">
                  <c:v>8385.2479999999996</c:v>
                </c:pt>
                <c:pt idx="7464">
                  <c:v>7384.4810000000098</c:v>
                </c:pt>
                <c:pt idx="7465">
                  <c:v>7237.2505000000001</c:v>
                </c:pt>
                <c:pt idx="7466">
                  <c:v>7461.165</c:v>
                </c:pt>
                <c:pt idx="7467">
                  <c:v>7352.2046</c:v>
                </c:pt>
                <c:pt idx="7468">
                  <c:v>7749.2236000000103</c:v>
                </c:pt>
                <c:pt idx="7469">
                  <c:v>7292.1196</c:v>
                </c:pt>
                <c:pt idx="7470">
                  <c:v>7626.9766</c:v>
                </c:pt>
                <c:pt idx="7471">
                  <c:v>8900.4240000000009</c:v>
                </c:pt>
                <c:pt idx="7472">
                  <c:v>9364.4860000000008</c:v>
                </c:pt>
                <c:pt idx="7473">
                  <c:v>8419.36</c:v>
                </c:pt>
                <c:pt idx="7474">
                  <c:v>9316.223</c:v>
                </c:pt>
                <c:pt idx="7475">
                  <c:v>9471.7890000000007</c:v>
                </c:pt>
                <c:pt idx="7476">
                  <c:v>9157.1360000000004</c:v>
                </c:pt>
                <c:pt idx="7477">
                  <c:v>9611.9750000000004</c:v>
                </c:pt>
                <c:pt idx="7478">
                  <c:v>9802.8850000000002</c:v>
                </c:pt>
                <c:pt idx="7479">
                  <c:v>9660.9840000000095</c:v>
                </c:pt>
                <c:pt idx="7480">
                  <c:v>10162.013000000001</c:v>
                </c:pt>
                <c:pt idx="7481">
                  <c:v>11159.383</c:v>
                </c:pt>
                <c:pt idx="7482">
                  <c:v>10854.825999999999</c:v>
                </c:pt>
                <c:pt idx="7483">
                  <c:v>10858.038</c:v>
                </c:pt>
                <c:pt idx="7484">
                  <c:v>9771.9500000000007</c:v>
                </c:pt>
                <c:pt idx="7485">
                  <c:v>9798.7469999999994</c:v>
                </c:pt>
                <c:pt idx="7486">
                  <c:v>9775.7830000000104</c:v>
                </c:pt>
                <c:pt idx="7487">
                  <c:v>8371.8450000000103</c:v>
                </c:pt>
                <c:pt idx="7488">
                  <c:v>7874.3622999999998</c:v>
                </c:pt>
                <c:pt idx="7489">
                  <c:v>8413.6060000000107</c:v>
                </c:pt>
                <c:pt idx="7490">
                  <c:v>8041.5450000000101</c:v>
                </c:pt>
                <c:pt idx="7491">
                  <c:v>8344.3030000000108</c:v>
                </c:pt>
                <c:pt idx="7492">
                  <c:v>8365.3040000000001</c:v>
                </c:pt>
                <c:pt idx="7493">
                  <c:v>8273.375</c:v>
                </c:pt>
                <c:pt idx="7494">
                  <c:v>8711.3490000000002</c:v>
                </c:pt>
                <c:pt idx="7495">
                  <c:v>9648.9070000000102</c:v>
                </c:pt>
                <c:pt idx="7496">
                  <c:v>10149.645</c:v>
                </c:pt>
                <c:pt idx="7497">
                  <c:v>9980.8710000000101</c:v>
                </c:pt>
                <c:pt idx="7498">
                  <c:v>9395.9419999999991</c:v>
                </c:pt>
                <c:pt idx="7499">
                  <c:v>9645.9689999999991</c:v>
                </c:pt>
                <c:pt idx="7500">
                  <c:v>10331.529</c:v>
                </c:pt>
                <c:pt idx="7501">
                  <c:v>9995.4210000000003</c:v>
                </c:pt>
                <c:pt idx="7502">
                  <c:v>10842.072</c:v>
                </c:pt>
                <c:pt idx="7503">
                  <c:v>11006.3125</c:v>
                </c:pt>
                <c:pt idx="7504">
                  <c:v>10449.516</c:v>
                </c:pt>
                <c:pt idx="7505">
                  <c:v>11542.646000000001</c:v>
                </c:pt>
                <c:pt idx="7506">
                  <c:v>10713.905000000001</c:v>
                </c:pt>
                <c:pt idx="7507">
                  <c:v>10749.659</c:v>
                </c:pt>
                <c:pt idx="7508">
                  <c:v>11300.607</c:v>
                </c:pt>
                <c:pt idx="7509">
                  <c:v>10177.162</c:v>
                </c:pt>
                <c:pt idx="7510">
                  <c:v>9640.67</c:v>
                </c:pt>
                <c:pt idx="7511">
                  <c:v>10000.811</c:v>
                </c:pt>
                <c:pt idx="7512">
                  <c:v>9477.2970000000096</c:v>
                </c:pt>
                <c:pt idx="7513">
                  <c:v>10597.058999999999</c:v>
                </c:pt>
                <c:pt idx="7514">
                  <c:v>10397.084999999999</c:v>
                </c:pt>
                <c:pt idx="7515">
                  <c:v>10091.477000000001</c:v>
                </c:pt>
                <c:pt idx="7516">
                  <c:v>9630.5030000000006</c:v>
                </c:pt>
                <c:pt idx="7517">
                  <c:v>9735.4709999999905</c:v>
                </c:pt>
                <c:pt idx="7518">
                  <c:v>11098.203</c:v>
                </c:pt>
                <c:pt idx="7519">
                  <c:v>10338.385</c:v>
                </c:pt>
                <c:pt idx="7520">
                  <c:v>11290.72</c:v>
                </c:pt>
                <c:pt idx="7521">
                  <c:v>11466.608</c:v>
                </c:pt>
                <c:pt idx="7522">
                  <c:v>11791.061</c:v>
                </c:pt>
                <c:pt idx="7523">
                  <c:v>11252.9</c:v>
                </c:pt>
                <c:pt idx="7524">
                  <c:v>11469.789000000001</c:v>
                </c:pt>
                <c:pt idx="7525">
                  <c:v>10997.582</c:v>
                </c:pt>
                <c:pt idx="7526">
                  <c:v>10785.949000000001</c:v>
                </c:pt>
                <c:pt idx="7527">
                  <c:v>10788.397999999999</c:v>
                </c:pt>
                <c:pt idx="7528">
                  <c:v>11759.494000000001</c:v>
                </c:pt>
                <c:pt idx="7529">
                  <c:v>12673.537</c:v>
                </c:pt>
                <c:pt idx="7530">
                  <c:v>11975.069</c:v>
                </c:pt>
                <c:pt idx="7531">
                  <c:v>11008.505999999999</c:v>
                </c:pt>
                <c:pt idx="7532">
                  <c:v>10988.478999999999</c:v>
                </c:pt>
                <c:pt idx="7533">
                  <c:v>10802.385</c:v>
                </c:pt>
                <c:pt idx="7534">
                  <c:v>10100.030000000001</c:v>
                </c:pt>
                <c:pt idx="7535">
                  <c:v>10973.103999999999</c:v>
                </c:pt>
                <c:pt idx="7536">
                  <c:v>10021.428</c:v>
                </c:pt>
                <c:pt idx="7537">
                  <c:v>9910.9249999999993</c:v>
                </c:pt>
                <c:pt idx="7538">
                  <c:v>9553.0259999999907</c:v>
                </c:pt>
                <c:pt idx="7539">
                  <c:v>9809.1380000000099</c:v>
                </c:pt>
                <c:pt idx="7540">
                  <c:v>9678.9869999999992</c:v>
                </c:pt>
                <c:pt idx="7541">
                  <c:v>9682.9349999999904</c:v>
                </c:pt>
                <c:pt idx="7542">
                  <c:v>10215.791999999999</c:v>
                </c:pt>
                <c:pt idx="7543">
                  <c:v>10109.028</c:v>
                </c:pt>
                <c:pt idx="7544">
                  <c:v>10764.035</c:v>
                </c:pt>
                <c:pt idx="7545">
                  <c:v>10201.733</c:v>
                </c:pt>
                <c:pt idx="7546">
                  <c:v>9602.6449999999895</c:v>
                </c:pt>
                <c:pt idx="7547">
                  <c:v>10048.871999999999</c:v>
                </c:pt>
                <c:pt idx="7548">
                  <c:v>9904.32</c:v>
                </c:pt>
                <c:pt idx="7549">
                  <c:v>10668.387000000001</c:v>
                </c:pt>
                <c:pt idx="7550">
                  <c:v>10392.877</c:v>
                </c:pt>
                <c:pt idx="7551">
                  <c:v>10142.371999999999</c:v>
                </c:pt>
                <c:pt idx="7552">
                  <c:v>11894.269</c:v>
                </c:pt>
                <c:pt idx="7553">
                  <c:v>12929.968999999999</c:v>
                </c:pt>
                <c:pt idx="7554">
                  <c:v>11495.607</c:v>
                </c:pt>
                <c:pt idx="7555">
                  <c:v>11428.806</c:v>
                </c:pt>
                <c:pt idx="7556">
                  <c:v>10985.298000000001</c:v>
                </c:pt>
                <c:pt idx="7557">
                  <c:v>11267.645500000001</c:v>
                </c:pt>
                <c:pt idx="7558">
                  <c:v>10019.92</c:v>
                </c:pt>
                <c:pt idx="7559">
                  <c:v>8504.8250000000007</c:v>
                </c:pt>
                <c:pt idx="7560">
                  <c:v>7985.1436000000003</c:v>
                </c:pt>
                <c:pt idx="7561">
                  <c:v>7826.5282999999999</c:v>
                </c:pt>
                <c:pt idx="7562">
                  <c:v>7766.5693000000001</c:v>
                </c:pt>
                <c:pt idx="7563">
                  <c:v>7485.8090000000002</c:v>
                </c:pt>
                <c:pt idx="7564">
                  <c:v>7545.5693000000001</c:v>
                </c:pt>
                <c:pt idx="7565">
                  <c:v>8600.8870000000006</c:v>
                </c:pt>
                <c:pt idx="7566">
                  <c:v>7753.1509999999998</c:v>
                </c:pt>
                <c:pt idx="7567">
                  <c:v>7487.2610000000004</c:v>
                </c:pt>
                <c:pt idx="7568">
                  <c:v>8290.6329999999998</c:v>
                </c:pt>
                <c:pt idx="7569">
                  <c:v>8956.1090000000004</c:v>
                </c:pt>
                <c:pt idx="7570">
                  <c:v>9197.9060000000009</c:v>
                </c:pt>
                <c:pt idx="7571">
                  <c:v>10700.923000000001</c:v>
                </c:pt>
                <c:pt idx="7572">
                  <c:v>10856.76</c:v>
                </c:pt>
                <c:pt idx="7573">
                  <c:v>10456.824000000001</c:v>
                </c:pt>
                <c:pt idx="7574">
                  <c:v>11498.369000000001</c:v>
                </c:pt>
                <c:pt idx="7575">
                  <c:v>11038.847</c:v>
                </c:pt>
                <c:pt idx="7576">
                  <c:v>11320.415999999999</c:v>
                </c:pt>
                <c:pt idx="7577">
                  <c:v>12951.42</c:v>
                </c:pt>
                <c:pt idx="7578">
                  <c:v>11119.163</c:v>
                </c:pt>
                <c:pt idx="7579">
                  <c:v>9307.0190000000093</c:v>
                </c:pt>
                <c:pt idx="7580">
                  <c:v>8759.8109999999997</c:v>
                </c:pt>
                <c:pt idx="7581">
                  <c:v>9383.3940000000002</c:v>
                </c:pt>
                <c:pt idx="7582">
                  <c:v>9467.9709999999905</c:v>
                </c:pt>
                <c:pt idx="7583">
                  <c:v>8800.15</c:v>
                </c:pt>
                <c:pt idx="7584">
                  <c:v>8681.6209999999992</c:v>
                </c:pt>
                <c:pt idx="7585">
                  <c:v>8778.6530000000093</c:v>
                </c:pt>
                <c:pt idx="7586">
                  <c:v>8660.3840000000091</c:v>
                </c:pt>
                <c:pt idx="7587">
                  <c:v>8558.1759999999995</c:v>
                </c:pt>
                <c:pt idx="7588">
                  <c:v>8096.9766</c:v>
                </c:pt>
                <c:pt idx="7589">
                  <c:v>7874.7484999999997</c:v>
                </c:pt>
                <c:pt idx="7590">
                  <c:v>8061.9350000000004</c:v>
                </c:pt>
                <c:pt idx="7591">
                  <c:v>7911.3423000000003</c:v>
                </c:pt>
                <c:pt idx="7592">
                  <c:v>8086.3926000000001</c:v>
                </c:pt>
                <c:pt idx="7593">
                  <c:v>8042.3320000000003</c:v>
                </c:pt>
                <c:pt idx="7594">
                  <c:v>10704.536</c:v>
                </c:pt>
                <c:pt idx="7595">
                  <c:v>10763.933000000001</c:v>
                </c:pt>
                <c:pt idx="7596">
                  <c:v>10981.165999999999</c:v>
                </c:pt>
                <c:pt idx="7597">
                  <c:v>11535.127</c:v>
                </c:pt>
                <c:pt idx="7598">
                  <c:v>11971.614</c:v>
                </c:pt>
                <c:pt idx="7599">
                  <c:v>12109.4</c:v>
                </c:pt>
                <c:pt idx="7600">
                  <c:v>11901.513000000001</c:v>
                </c:pt>
                <c:pt idx="7601">
                  <c:v>11754.992</c:v>
                </c:pt>
                <c:pt idx="7602">
                  <c:v>11474.444</c:v>
                </c:pt>
                <c:pt idx="7603">
                  <c:v>10742.129000000001</c:v>
                </c:pt>
                <c:pt idx="7604">
                  <c:v>10260.302</c:v>
                </c:pt>
                <c:pt idx="7605">
                  <c:v>9914.0589999999993</c:v>
                </c:pt>
                <c:pt idx="7606">
                  <c:v>9985.5230000000101</c:v>
                </c:pt>
                <c:pt idx="7607">
                  <c:v>9790.4509999999991</c:v>
                </c:pt>
                <c:pt idx="7608">
                  <c:v>9091.0370000000003</c:v>
                </c:pt>
                <c:pt idx="7609">
                  <c:v>8521.9750000000095</c:v>
                </c:pt>
                <c:pt idx="7610">
                  <c:v>7777.1130000000003</c:v>
                </c:pt>
                <c:pt idx="7611">
                  <c:v>7176.5590000000002</c:v>
                </c:pt>
                <c:pt idx="7612">
                  <c:v>6872.8490000000002</c:v>
                </c:pt>
                <c:pt idx="7613">
                  <c:v>7140.0844999999999</c:v>
                </c:pt>
                <c:pt idx="7614">
                  <c:v>8713.1959999999999</c:v>
                </c:pt>
                <c:pt idx="7615">
                  <c:v>9378.4550000000108</c:v>
                </c:pt>
                <c:pt idx="7616">
                  <c:v>9480.0030000000006</c:v>
                </c:pt>
                <c:pt idx="7617">
                  <c:v>8661.0159999999996</c:v>
                </c:pt>
                <c:pt idx="7618">
                  <c:v>9134.74</c:v>
                </c:pt>
                <c:pt idx="7619">
                  <c:v>11831.992</c:v>
                </c:pt>
                <c:pt idx="7620">
                  <c:v>11613.521000000001</c:v>
                </c:pt>
                <c:pt idx="7621">
                  <c:v>11792.142</c:v>
                </c:pt>
                <c:pt idx="7622">
                  <c:v>12404.817999999999</c:v>
                </c:pt>
                <c:pt idx="7623">
                  <c:v>12892.615</c:v>
                </c:pt>
                <c:pt idx="7624">
                  <c:v>13294.411</c:v>
                </c:pt>
                <c:pt idx="7625">
                  <c:v>12554.31</c:v>
                </c:pt>
                <c:pt idx="7626">
                  <c:v>12337.982</c:v>
                </c:pt>
                <c:pt idx="7627">
                  <c:v>11062.162</c:v>
                </c:pt>
                <c:pt idx="7628">
                  <c:v>11511.59</c:v>
                </c:pt>
                <c:pt idx="7629">
                  <c:v>9805.4380000000001</c:v>
                </c:pt>
                <c:pt idx="7630">
                  <c:v>9248.2829999999994</c:v>
                </c:pt>
                <c:pt idx="7631">
                  <c:v>9196.3179999999993</c:v>
                </c:pt>
                <c:pt idx="7632">
                  <c:v>9777.7999999999993</c:v>
                </c:pt>
                <c:pt idx="7633">
                  <c:v>7571.2120000000004</c:v>
                </c:pt>
                <c:pt idx="7634">
                  <c:v>6551.5919999999996</c:v>
                </c:pt>
                <c:pt idx="7635">
                  <c:v>6486.1122999999898</c:v>
                </c:pt>
                <c:pt idx="7636">
                  <c:v>7731.1655000000001</c:v>
                </c:pt>
                <c:pt idx="7637">
                  <c:v>8787.9290000000001</c:v>
                </c:pt>
                <c:pt idx="7638">
                  <c:v>9343.7309999999998</c:v>
                </c:pt>
                <c:pt idx="7639">
                  <c:v>8739.4060000000009</c:v>
                </c:pt>
                <c:pt idx="7640">
                  <c:v>8512.1440000000002</c:v>
                </c:pt>
                <c:pt idx="7641">
                  <c:v>9911.5260000000108</c:v>
                </c:pt>
                <c:pt idx="7642">
                  <c:v>10237.42</c:v>
                </c:pt>
                <c:pt idx="7643">
                  <c:v>10330.513000000001</c:v>
                </c:pt>
                <c:pt idx="7644">
                  <c:v>9951.2250000000004</c:v>
                </c:pt>
                <c:pt idx="7645">
                  <c:v>10113.968999999999</c:v>
                </c:pt>
                <c:pt idx="7646">
                  <c:v>10705.911</c:v>
                </c:pt>
                <c:pt idx="7647">
                  <c:v>10153.851000000001</c:v>
                </c:pt>
                <c:pt idx="7648">
                  <c:v>10666.57</c:v>
                </c:pt>
                <c:pt idx="7649">
                  <c:v>11067.055</c:v>
                </c:pt>
                <c:pt idx="7650">
                  <c:v>11349.42</c:v>
                </c:pt>
                <c:pt idx="7651">
                  <c:v>10336.715</c:v>
                </c:pt>
                <c:pt idx="7652">
                  <c:v>10909.723</c:v>
                </c:pt>
                <c:pt idx="7653">
                  <c:v>10926.415000000001</c:v>
                </c:pt>
                <c:pt idx="7654">
                  <c:v>9907.6409999999996</c:v>
                </c:pt>
                <c:pt idx="7655">
                  <c:v>9904.8389999999999</c:v>
                </c:pt>
                <c:pt idx="7656">
                  <c:v>9114.1299999999992</c:v>
                </c:pt>
                <c:pt idx="7657">
                  <c:v>10097.998</c:v>
                </c:pt>
                <c:pt idx="7658">
                  <c:v>9472.1730000000098</c:v>
                </c:pt>
                <c:pt idx="7659">
                  <c:v>9175.8909999999905</c:v>
                </c:pt>
                <c:pt idx="7660">
                  <c:v>9240.3559999999998</c:v>
                </c:pt>
                <c:pt idx="7661">
                  <c:v>9393.9850000000097</c:v>
                </c:pt>
                <c:pt idx="7662">
                  <c:v>9947.5849999999991</c:v>
                </c:pt>
                <c:pt idx="7663">
                  <c:v>9953.0110000000004</c:v>
                </c:pt>
                <c:pt idx="7664">
                  <c:v>9767.4940000000006</c:v>
                </c:pt>
                <c:pt idx="7665">
                  <c:v>11198.194</c:v>
                </c:pt>
                <c:pt idx="7666">
                  <c:v>10425.369000000001</c:v>
                </c:pt>
                <c:pt idx="7667">
                  <c:v>10776.734</c:v>
                </c:pt>
                <c:pt idx="7668">
                  <c:v>10212.748</c:v>
                </c:pt>
                <c:pt idx="7669">
                  <c:v>9805.8080000000009</c:v>
                </c:pt>
                <c:pt idx="7670">
                  <c:v>9456.0889999999999</c:v>
                </c:pt>
                <c:pt idx="7671">
                  <c:v>9877.2430000000095</c:v>
                </c:pt>
                <c:pt idx="7672">
                  <c:v>10590.668</c:v>
                </c:pt>
                <c:pt idx="7673">
                  <c:v>10917.285</c:v>
                </c:pt>
                <c:pt idx="7674">
                  <c:v>9786.2289999999994</c:v>
                </c:pt>
                <c:pt idx="7675">
                  <c:v>9106.8090000000102</c:v>
                </c:pt>
                <c:pt idx="7676">
                  <c:v>8496.3359999999902</c:v>
                </c:pt>
                <c:pt idx="7677">
                  <c:v>9973.6560000000009</c:v>
                </c:pt>
                <c:pt idx="7678">
                  <c:v>8515.3590000000004</c:v>
                </c:pt>
                <c:pt idx="7679">
                  <c:v>8776.1170000000002</c:v>
                </c:pt>
                <c:pt idx="7680">
                  <c:v>7800.5757000000003</c:v>
                </c:pt>
                <c:pt idx="7681">
                  <c:v>7256.7269999999999</c:v>
                </c:pt>
                <c:pt idx="7682">
                  <c:v>8164.2330000000102</c:v>
                </c:pt>
                <c:pt idx="7683">
                  <c:v>7821.6543000000001</c:v>
                </c:pt>
                <c:pt idx="7684">
                  <c:v>7697.2700000000104</c:v>
                </c:pt>
                <c:pt idx="7685">
                  <c:v>7494.1724000000004</c:v>
                </c:pt>
                <c:pt idx="7686">
                  <c:v>7798.7520000000004</c:v>
                </c:pt>
                <c:pt idx="7687">
                  <c:v>8371.1409999999996</c:v>
                </c:pt>
                <c:pt idx="7688">
                  <c:v>7990.2484999999997</c:v>
                </c:pt>
                <c:pt idx="7689">
                  <c:v>8954.4809999999998</c:v>
                </c:pt>
                <c:pt idx="7690">
                  <c:v>9192.4240000000009</c:v>
                </c:pt>
                <c:pt idx="7691">
                  <c:v>9536.259</c:v>
                </c:pt>
                <c:pt idx="7692">
                  <c:v>9774.2559999999994</c:v>
                </c:pt>
                <c:pt idx="7693">
                  <c:v>9224.1020000000008</c:v>
                </c:pt>
                <c:pt idx="7694">
                  <c:v>9040.9110000000092</c:v>
                </c:pt>
                <c:pt idx="7695">
                  <c:v>10751.527</c:v>
                </c:pt>
                <c:pt idx="7696">
                  <c:v>10320.853999999999</c:v>
                </c:pt>
                <c:pt idx="7697">
                  <c:v>9902.3889999999901</c:v>
                </c:pt>
                <c:pt idx="7698">
                  <c:v>9292.4300000000094</c:v>
                </c:pt>
                <c:pt idx="7699">
                  <c:v>9245.9470000000001</c:v>
                </c:pt>
                <c:pt idx="7700">
                  <c:v>8738.5730000000003</c:v>
                </c:pt>
                <c:pt idx="7701">
                  <c:v>8385.4140000000098</c:v>
                </c:pt>
                <c:pt idx="7702">
                  <c:v>8733.2510000000093</c:v>
                </c:pt>
                <c:pt idx="7703">
                  <c:v>8122.8829999999898</c:v>
                </c:pt>
                <c:pt idx="7704">
                  <c:v>8110.6279999999997</c:v>
                </c:pt>
                <c:pt idx="7705">
                  <c:v>8236.5480000000007</c:v>
                </c:pt>
                <c:pt idx="7706">
                  <c:v>8002.0919999999996</c:v>
                </c:pt>
                <c:pt idx="7707">
                  <c:v>8163.3760000000102</c:v>
                </c:pt>
                <c:pt idx="7708">
                  <c:v>8263.2279999999992</c:v>
                </c:pt>
                <c:pt idx="7709">
                  <c:v>8502.7160000000003</c:v>
                </c:pt>
                <c:pt idx="7710">
                  <c:v>9013.0520000000106</c:v>
                </c:pt>
                <c:pt idx="7711">
                  <c:v>9517.0519999999997</c:v>
                </c:pt>
                <c:pt idx="7712">
                  <c:v>9036.1209999999992</c:v>
                </c:pt>
                <c:pt idx="7713">
                  <c:v>9180.3430000000008</c:v>
                </c:pt>
                <c:pt idx="7714">
                  <c:v>8668.23</c:v>
                </c:pt>
                <c:pt idx="7715">
                  <c:v>8939.5450000000092</c:v>
                </c:pt>
                <c:pt idx="7716">
                  <c:v>9556.6530000000002</c:v>
                </c:pt>
                <c:pt idx="7717">
                  <c:v>8429.9449999999906</c:v>
                </c:pt>
                <c:pt idx="7718">
                  <c:v>8991.8510000000006</c:v>
                </c:pt>
                <c:pt idx="7719">
                  <c:v>8630.0270000000091</c:v>
                </c:pt>
                <c:pt idx="7720">
                  <c:v>9666.9729999999909</c:v>
                </c:pt>
                <c:pt idx="7721">
                  <c:v>8726.7040000000106</c:v>
                </c:pt>
                <c:pt idx="7722">
                  <c:v>8515.3940000000002</c:v>
                </c:pt>
                <c:pt idx="7723">
                  <c:v>8710.84</c:v>
                </c:pt>
                <c:pt idx="7724">
                  <c:v>9361.3760000000002</c:v>
                </c:pt>
                <c:pt idx="7725">
                  <c:v>10065.040000000001</c:v>
                </c:pt>
                <c:pt idx="7726">
                  <c:v>9298.3389999999999</c:v>
                </c:pt>
                <c:pt idx="7727">
                  <c:v>8290.0830000000005</c:v>
                </c:pt>
                <c:pt idx="7728">
                  <c:v>8447.8580000000002</c:v>
                </c:pt>
                <c:pt idx="7729">
                  <c:v>7825.8829999999998</c:v>
                </c:pt>
                <c:pt idx="7730">
                  <c:v>7120.5039999999999</c:v>
                </c:pt>
                <c:pt idx="7731">
                  <c:v>7227.75</c:v>
                </c:pt>
                <c:pt idx="7732">
                  <c:v>7429.3423000000003</c:v>
                </c:pt>
                <c:pt idx="7733">
                  <c:v>6631.9010000000098</c:v>
                </c:pt>
                <c:pt idx="7734">
                  <c:v>7128.9830000000102</c:v>
                </c:pt>
                <c:pt idx="7735">
                  <c:v>7774.5159999999996</c:v>
                </c:pt>
                <c:pt idx="7736">
                  <c:v>8298.6339999999891</c:v>
                </c:pt>
                <c:pt idx="7737">
                  <c:v>8844.6045000000104</c:v>
                </c:pt>
                <c:pt idx="7738">
                  <c:v>8759.7290000000103</c:v>
                </c:pt>
                <c:pt idx="7739">
                  <c:v>8035.3793999999998</c:v>
                </c:pt>
                <c:pt idx="7740">
                  <c:v>8685.9169999999995</c:v>
                </c:pt>
                <c:pt idx="7741">
                  <c:v>8639.2919999999904</c:v>
                </c:pt>
                <c:pt idx="7742">
                  <c:v>9339.6309999999994</c:v>
                </c:pt>
                <c:pt idx="7743">
                  <c:v>9567.9959999999992</c:v>
                </c:pt>
                <c:pt idx="7744">
                  <c:v>9721.8610000000008</c:v>
                </c:pt>
                <c:pt idx="7745">
                  <c:v>9484.15600000001</c:v>
                </c:pt>
                <c:pt idx="7746">
                  <c:v>8713.92</c:v>
                </c:pt>
                <c:pt idx="7747">
                  <c:v>9217.6110000000008</c:v>
                </c:pt>
                <c:pt idx="7748">
                  <c:v>8753.5450000000001</c:v>
                </c:pt>
                <c:pt idx="7749">
                  <c:v>7915.7695000000003</c:v>
                </c:pt>
                <c:pt idx="7750">
                  <c:v>7519.2964000000102</c:v>
                </c:pt>
                <c:pt idx="7751">
                  <c:v>7578.8135000000102</c:v>
                </c:pt>
                <c:pt idx="7752">
                  <c:v>7447.4889999999996</c:v>
                </c:pt>
                <c:pt idx="7753">
                  <c:v>7421.7905000000001</c:v>
                </c:pt>
                <c:pt idx="7754">
                  <c:v>7039.8370000000004</c:v>
                </c:pt>
                <c:pt idx="7755">
                  <c:v>7088.9089999999997</c:v>
                </c:pt>
                <c:pt idx="7756">
                  <c:v>7162.9325999999901</c:v>
                </c:pt>
                <c:pt idx="7757">
                  <c:v>6998.9480000000103</c:v>
                </c:pt>
                <c:pt idx="7758">
                  <c:v>8797.0550000000094</c:v>
                </c:pt>
                <c:pt idx="7759">
                  <c:v>9146.6250000000091</c:v>
                </c:pt>
                <c:pt idx="7760">
                  <c:v>9806.9</c:v>
                </c:pt>
                <c:pt idx="7761">
                  <c:v>8483.0889999999908</c:v>
                </c:pt>
                <c:pt idx="7762">
                  <c:v>8362.7000000000098</c:v>
                </c:pt>
                <c:pt idx="7763">
                  <c:v>9890.2750000000106</c:v>
                </c:pt>
                <c:pt idx="7764">
                  <c:v>8680.1044999999995</c:v>
                </c:pt>
                <c:pt idx="7765">
                  <c:v>9447.24</c:v>
                </c:pt>
                <c:pt idx="7766">
                  <c:v>10293.44</c:v>
                </c:pt>
                <c:pt idx="7767">
                  <c:v>9469.9740000000002</c:v>
                </c:pt>
                <c:pt idx="7768">
                  <c:v>9046.7820000000102</c:v>
                </c:pt>
                <c:pt idx="7769">
                  <c:v>8875.5000000000091</c:v>
                </c:pt>
                <c:pt idx="7770">
                  <c:v>9532.2430000000004</c:v>
                </c:pt>
                <c:pt idx="7771">
                  <c:v>8909.7310000000107</c:v>
                </c:pt>
                <c:pt idx="7772">
                  <c:v>7920.8306000000102</c:v>
                </c:pt>
                <c:pt idx="7773">
                  <c:v>8615.0625000000091</c:v>
                </c:pt>
                <c:pt idx="7774">
                  <c:v>6203.0385999999999</c:v>
                </c:pt>
                <c:pt idx="7775">
                  <c:v>6063.3680000000004</c:v>
                </c:pt>
                <c:pt idx="7776">
                  <c:v>6080.1187</c:v>
                </c:pt>
                <c:pt idx="7777">
                  <c:v>6508.0282999999999</c:v>
                </c:pt>
                <c:pt idx="7778">
                  <c:v>6536.2479999999996</c:v>
                </c:pt>
                <c:pt idx="7779">
                  <c:v>6440.9473000000098</c:v>
                </c:pt>
                <c:pt idx="7780">
                  <c:v>6356.7543999999998</c:v>
                </c:pt>
                <c:pt idx="7781">
                  <c:v>6765.1864999999998</c:v>
                </c:pt>
                <c:pt idx="7782">
                  <c:v>7547.7905000000001</c:v>
                </c:pt>
                <c:pt idx="7783">
                  <c:v>8295.0800000000108</c:v>
                </c:pt>
                <c:pt idx="7784">
                  <c:v>8800.8169999999991</c:v>
                </c:pt>
                <c:pt idx="7785">
                  <c:v>7864.558</c:v>
                </c:pt>
                <c:pt idx="7786">
                  <c:v>8661.93300000001</c:v>
                </c:pt>
                <c:pt idx="7787">
                  <c:v>8888.2919999999995</c:v>
                </c:pt>
                <c:pt idx="7788">
                  <c:v>9314.4375000000091</c:v>
                </c:pt>
                <c:pt idx="7789">
                  <c:v>9325.598</c:v>
                </c:pt>
                <c:pt idx="7790">
                  <c:v>9409.0570000000007</c:v>
                </c:pt>
                <c:pt idx="7791">
                  <c:v>8709.7729999999992</c:v>
                </c:pt>
                <c:pt idx="7792">
                  <c:v>8826.2569999999996</c:v>
                </c:pt>
                <c:pt idx="7793">
                  <c:v>9326.57</c:v>
                </c:pt>
                <c:pt idx="7794">
                  <c:v>7609.8594000000003</c:v>
                </c:pt>
                <c:pt idx="7795">
                  <c:v>9130.7260000000006</c:v>
                </c:pt>
                <c:pt idx="7796">
                  <c:v>8817.3410000000003</c:v>
                </c:pt>
                <c:pt idx="7797">
                  <c:v>9073.03100000001</c:v>
                </c:pt>
                <c:pt idx="7798">
                  <c:v>8882.1100000000097</c:v>
                </c:pt>
                <c:pt idx="7799">
                  <c:v>7184.9810000000098</c:v>
                </c:pt>
                <c:pt idx="7800">
                  <c:v>6424.8220000000001</c:v>
                </c:pt>
                <c:pt idx="7801">
                  <c:v>5832.2060000000001</c:v>
                </c:pt>
                <c:pt idx="7802">
                  <c:v>5450.8190000000104</c:v>
                </c:pt>
                <c:pt idx="7803">
                  <c:v>6276.7665999999899</c:v>
                </c:pt>
                <c:pt idx="7804">
                  <c:v>6136.2470000000003</c:v>
                </c:pt>
                <c:pt idx="7805">
                  <c:v>6137.1787000000004</c:v>
                </c:pt>
                <c:pt idx="7806">
                  <c:v>7274.2196999999996</c:v>
                </c:pt>
                <c:pt idx="7807">
                  <c:v>7409.8833000000004</c:v>
                </c:pt>
                <c:pt idx="7808">
                  <c:v>7261.6620000000103</c:v>
                </c:pt>
                <c:pt idx="7809">
                  <c:v>7338.5349999999999</c:v>
                </c:pt>
                <c:pt idx="7810">
                  <c:v>8738.1049999999905</c:v>
                </c:pt>
                <c:pt idx="7811">
                  <c:v>8959.2680000000091</c:v>
                </c:pt>
                <c:pt idx="7812">
                  <c:v>8690.8950000000095</c:v>
                </c:pt>
                <c:pt idx="7813">
                  <c:v>8732.8610000000008</c:v>
                </c:pt>
                <c:pt idx="7814">
                  <c:v>9368.902</c:v>
                </c:pt>
                <c:pt idx="7815">
                  <c:v>9138.1309999999994</c:v>
                </c:pt>
                <c:pt idx="7816">
                  <c:v>10404.767</c:v>
                </c:pt>
                <c:pt idx="7817">
                  <c:v>10268.579</c:v>
                </c:pt>
                <c:pt idx="7818">
                  <c:v>10474.471</c:v>
                </c:pt>
                <c:pt idx="7819">
                  <c:v>9433.8109999999906</c:v>
                </c:pt>
                <c:pt idx="7820">
                  <c:v>10047.9375</c:v>
                </c:pt>
                <c:pt idx="7821">
                  <c:v>9246.6119999999901</c:v>
                </c:pt>
                <c:pt idx="7822">
                  <c:v>8576.7610000000004</c:v>
                </c:pt>
                <c:pt idx="7823">
                  <c:v>8005.53</c:v>
                </c:pt>
                <c:pt idx="7824">
                  <c:v>7441.9575000000004</c:v>
                </c:pt>
                <c:pt idx="7825">
                  <c:v>6904.6343000000097</c:v>
                </c:pt>
                <c:pt idx="7826">
                  <c:v>6745.0659999999998</c:v>
                </c:pt>
                <c:pt idx="7827">
                  <c:v>6861.57960000001</c:v>
                </c:pt>
                <c:pt idx="7828">
                  <c:v>7065.1904000000004</c:v>
                </c:pt>
                <c:pt idx="7829">
                  <c:v>7234.0933000000005</c:v>
                </c:pt>
                <c:pt idx="7830">
                  <c:v>8095.518</c:v>
                </c:pt>
                <c:pt idx="7831">
                  <c:v>8010.4736000000003</c:v>
                </c:pt>
                <c:pt idx="7832">
                  <c:v>8100.8725999999997</c:v>
                </c:pt>
                <c:pt idx="7833">
                  <c:v>8337.5470000000005</c:v>
                </c:pt>
                <c:pt idx="7834">
                  <c:v>8888.0040000000008</c:v>
                </c:pt>
                <c:pt idx="7835">
                  <c:v>8312.8379999999997</c:v>
                </c:pt>
                <c:pt idx="7836">
                  <c:v>9585.6830000000009</c:v>
                </c:pt>
                <c:pt idx="7837">
                  <c:v>9804.2840000000106</c:v>
                </c:pt>
                <c:pt idx="7838">
                  <c:v>9115.0100000000093</c:v>
                </c:pt>
                <c:pt idx="7839">
                  <c:v>7805.43</c:v>
                </c:pt>
                <c:pt idx="7840">
                  <c:v>8648.6389999999901</c:v>
                </c:pt>
                <c:pt idx="7841">
                  <c:v>10334.228999999999</c:v>
                </c:pt>
                <c:pt idx="7842">
                  <c:v>9642.0249999999996</c:v>
                </c:pt>
                <c:pt idx="7843">
                  <c:v>9382.5529999999999</c:v>
                </c:pt>
                <c:pt idx="7844">
                  <c:v>9709.018</c:v>
                </c:pt>
                <c:pt idx="7845">
                  <c:v>9020.6440000000002</c:v>
                </c:pt>
                <c:pt idx="7846">
                  <c:v>9097.4560000000001</c:v>
                </c:pt>
                <c:pt idx="7847">
                  <c:v>8871.7230000000109</c:v>
                </c:pt>
                <c:pt idx="7848">
                  <c:v>8390.3829999999998</c:v>
                </c:pt>
                <c:pt idx="7849">
                  <c:v>8401.5520000000106</c:v>
                </c:pt>
                <c:pt idx="7850">
                  <c:v>8140.6530000000002</c:v>
                </c:pt>
                <c:pt idx="7851">
                  <c:v>8254.5300000000097</c:v>
                </c:pt>
                <c:pt idx="7852">
                  <c:v>8086.7885999999999</c:v>
                </c:pt>
                <c:pt idx="7853">
                  <c:v>8179.2089999999998</c:v>
                </c:pt>
                <c:pt idx="7854">
                  <c:v>8333.9539999999997</c:v>
                </c:pt>
                <c:pt idx="7855">
                  <c:v>8511.2840000000106</c:v>
                </c:pt>
                <c:pt idx="7856">
                  <c:v>8052.4949999999999</c:v>
                </c:pt>
                <c:pt idx="7857">
                  <c:v>8476.33500000001</c:v>
                </c:pt>
                <c:pt idx="7858">
                  <c:v>9428.66</c:v>
                </c:pt>
                <c:pt idx="7859">
                  <c:v>9010.0720000000001</c:v>
                </c:pt>
                <c:pt idx="7860">
                  <c:v>8819.9410000000007</c:v>
                </c:pt>
                <c:pt idx="7861">
                  <c:v>9070.4089999999997</c:v>
                </c:pt>
                <c:pt idx="7862">
                  <c:v>9038.2640000000101</c:v>
                </c:pt>
                <c:pt idx="7863">
                  <c:v>8778.8780000000097</c:v>
                </c:pt>
                <c:pt idx="7864">
                  <c:v>9628.0910000000003</c:v>
                </c:pt>
                <c:pt idx="7865">
                  <c:v>9732.4</c:v>
                </c:pt>
                <c:pt idx="7866">
                  <c:v>9383.7119999999995</c:v>
                </c:pt>
                <c:pt idx="7867">
                  <c:v>9052.3020000000106</c:v>
                </c:pt>
                <c:pt idx="7868">
                  <c:v>8535.8780000000006</c:v>
                </c:pt>
                <c:pt idx="7869">
                  <c:v>9084.3329999999896</c:v>
                </c:pt>
                <c:pt idx="7870">
                  <c:v>8473.1875</c:v>
                </c:pt>
                <c:pt idx="7871">
                  <c:v>8062.8779999999997</c:v>
                </c:pt>
                <c:pt idx="7872">
                  <c:v>8267.6380000000099</c:v>
                </c:pt>
                <c:pt idx="7873">
                  <c:v>8117.6600000000099</c:v>
                </c:pt>
                <c:pt idx="7874">
                  <c:v>7500.7920000000104</c:v>
                </c:pt>
                <c:pt idx="7875">
                  <c:v>7250.5396000000001</c:v>
                </c:pt>
                <c:pt idx="7876">
                  <c:v>7290.3065999999999</c:v>
                </c:pt>
                <c:pt idx="7877">
                  <c:v>7115.0690000000004</c:v>
                </c:pt>
                <c:pt idx="7878">
                  <c:v>5746.9080000000004</c:v>
                </c:pt>
                <c:pt idx="7879">
                  <c:v>7608.1030000000001</c:v>
                </c:pt>
                <c:pt idx="7880">
                  <c:v>7791.3590000000004</c:v>
                </c:pt>
                <c:pt idx="7881">
                  <c:v>7929.2849999999999</c:v>
                </c:pt>
                <c:pt idx="7882">
                  <c:v>8608.2860000000001</c:v>
                </c:pt>
                <c:pt idx="7883">
                  <c:v>7991.8280000000004</c:v>
                </c:pt>
                <c:pt idx="7884">
                  <c:v>7991.5566000000099</c:v>
                </c:pt>
                <c:pt idx="7885">
                  <c:v>9004.4369999999999</c:v>
                </c:pt>
                <c:pt idx="7886">
                  <c:v>8538.9030000000002</c:v>
                </c:pt>
                <c:pt idx="7887">
                  <c:v>8289.5349999999999</c:v>
                </c:pt>
                <c:pt idx="7888">
                  <c:v>9232.8070000000098</c:v>
                </c:pt>
                <c:pt idx="7889">
                  <c:v>8566.7199999999993</c:v>
                </c:pt>
                <c:pt idx="7890">
                  <c:v>8407.7389999999996</c:v>
                </c:pt>
                <c:pt idx="7891">
                  <c:v>8492.7540000000008</c:v>
                </c:pt>
                <c:pt idx="7892">
                  <c:v>7787.58500000001</c:v>
                </c:pt>
                <c:pt idx="7893">
                  <c:v>8579.83</c:v>
                </c:pt>
                <c:pt idx="7894">
                  <c:v>6774.259</c:v>
                </c:pt>
                <c:pt idx="7895">
                  <c:v>5312.5684000000001</c:v>
                </c:pt>
                <c:pt idx="7896">
                  <c:v>4672.8203000000003</c:v>
                </c:pt>
                <c:pt idx="7897">
                  <c:v>6570.1034999999902</c:v>
                </c:pt>
                <c:pt idx="7898">
                  <c:v>5862.1640000000098</c:v>
                </c:pt>
                <c:pt idx="7899">
                  <c:v>5539.9385000000102</c:v>
                </c:pt>
                <c:pt idx="7900">
                  <c:v>5963.3780000000097</c:v>
                </c:pt>
                <c:pt idx="7901">
                  <c:v>7014.1796999999897</c:v>
                </c:pt>
                <c:pt idx="7902">
                  <c:v>7077.9269999999997</c:v>
                </c:pt>
                <c:pt idx="7903">
                  <c:v>8010.4430000000002</c:v>
                </c:pt>
                <c:pt idx="7904">
                  <c:v>8392.41</c:v>
                </c:pt>
                <c:pt idx="7905">
                  <c:v>9240.6550000000007</c:v>
                </c:pt>
                <c:pt idx="7906">
                  <c:v>8761.7929999999997</c:v>
                </c:pt>
                <c:pt idx="7907">
                  <c:v>7093.4062000000004</c:v>
                </c:pt>
                <c:pt idx="7908">
                  <c:v>8177.8212999999896</c:v>
                </c:pt>
                <c:pt idx="7909">
                  <c:v>7801.8495999999996</c:v>
                </c:pt>
                <c:pt idx="7910">
                  <c:v>7990.3114999999998</c:v>
                </c:pt>
                <c:pt idx="7911">
                  <c:v>8548.8770000000095</c:v>
                </c:pt>
                <c:pt idx="7912">
                  <c:v>9839.5000000000091</c:v>
                </c:pt>
                <c:pt idx="7913">
                  <c:v>10393.906000000001</c:v>
                </c:pt>
                <c:pt idx="7914">
                  <c:v>9073.1260000000093</c:v>
                </c:pt>
                <c:pt idx="7915">
                  <c:v>9110.4719999999998</c:v>
                </c:pt>
                <c:pt idx="7916">
                  <c:v>9557.4310000000005</c:v>
                </c:pt>
                <c:pt idx="7917">
                  <c:v>9291.9010000000108</c:v>
                </c:pt>
                <c:pt idx="7918">
                  <c:v>7985.277</c:v>
                </c:pt>
                <c:pt idx="7919">
                  <c:v>8414.7090000000098</c:v>
                </c:pt>
                <c:pt idx="7920">
                  <c:v>8730.9969999999903</c:v>
                </c:pt>
                <c:pt idx="7921">
                  <c:v>9107.8819999999996</c:v>
                </c:pt>
                <c:pt idx="7922">
                  <c:v>8367.0640000000094</c:v>
                </c:pt>
                <c:pt idx="7923">
                  <c:v>8190.7188000000097</c:v>
                </c:pt>
                <c:pt idx="7924">
                  <c:v>8090.6025</c:v>
                </c:pt>
                <c:pt idx="7925">
                  <c:v>7524.5780000000104</c:v>
                </c:pt>
                <c:pt idx="7926">
                  <c:v>9205.652</c:v>
                </c:pt>
                <c:pt idx="7927">
                  <c:v>9424.8439999999991</c:v>
                </c:pt>
                <c:pt idx="7928">
                  <c:v>8507.6630000000005</c:v>
                </c:pt>
                <c:pt idx="7929">
                  <c:v>8678.3909999999996</c:v>
                </c:pt>
                <c:pt idx="7930">
                  <c:v>10232.513999999999</c:v>
                </c:pt>
                <c:pt idx="7931">
                  <c:v>9721.3259999999991</c:v>
                </c:pt>
                <c:pt idx="7932">
                  <c:v>10535.020500000001</c:v>
                </c:pt>
                <c:pt idx="7933">
                  <c:v>10239.759</c:v>
                </c:pt>
                <c:pt idx="7934">
                  <c:v>9306.1875</c:v>
                </c:pt>
                <c:pt idx="7935">
                  <c:v>9881.8459999999995</c:v>
                </c:pt>
                <c:pt idx="7936">
                  <c:v>10808.376</c:v>
                </c:pt>
                <c:pt idx="7937">
                  <c:v>10588.308999999999</c:v>
                </c:pt>
                <c:pt idx="7938">
                  <c:v>9448.5340000000106</c:v>
                </c:pt>
                <c:pt idx="7939">
                  <c:v>9070.9830000000002</c:v>
                </c:pt>
                <c:pt idx="7940">
                  <c:v>9005.3529999999992</c:v>
                </c:pt>
                <c:pt idx="7941">
                  <c:v>9062.7910000000102</c:v>
                </c:pt>
                <c:pt idx="7942">
                  <c:v>7991.4193999999998</c:v>
                </c:pt>
                <c:pt idx="7943">
                  <c:v>6549.9639999999999</c:v>
                </c:pt>
                <c:pt idx="7944">
                  <c:v>7191.3584000000001</c:v>
                </c:pt>
                <c:pt idx="7945">
                  <c:v>8743.3060000000005</c:v>
                </c:pt>
                <c:pt idx="7946">
                  <c:v>8385.7970000000005</c:v>
                </c:pt>
                <c:pt idx="7947">
                  <c:v>7790.0440000000099</c:v>
                </c:pt>
                <c:pt idx="7948">
                  <c:v>7822.6553000000004</c:v>
                </c:pt>
                <c:pt idx="7949">
                  <c:v>8892.1450000000004</c:v>
                </c:pt>
                <c:pt idx="7950">
                  <c:v>9443.9110000000001</c:v>
                </c:pt>
                <c:pt idx="7951">
                  <c:v>8799.4330000000009</c:v>
                </c:pt>
                <c:pt idx="7952">
                  <c:v>9563.31700000001</c:v>
                </c:pt>
                <c:pt idx="7953">
                  <c:v>8941.9920000000002</c:v>
                </c:pt>
                <c:pt idx="7954">
                  <c:v>10138.567999999999</c:v>
                </c:pt>
                <c:pt idx="7955">
                  <c:v>9538.6190000000006</c:v>
                </c:pt>
                <c:pt idx="7956">
                  <c:v>9597.6579999999994</c:v>
                </c:pt>
                <c:pt idx="7957">
                  <c:v>9651.44</c:v>
                </c:pt>
                <c:pt idx="7958">
                  <c:v>10293.098</c:v>
                </c:pt>
                <c:pt idx="7959">
                  <c:v>9527.8520000000008</c:v>
                </c:pt>
                <c:pt idx="7960">
                  <c:v>8843.7650000000103</c:v>
                </c:pt>
                <c:pt idx="7961">
                  <c:v>8537.98</c:v>
                </c:pt>
                <c:pt idx="7962">
                  <c:v>9320.634</c:v>
                </c:pt>
                <c:pt idx="7963">
                  <c:v>8101.1080000000102</c:v>
                </c:pt>
                <c:pt idx="7964">
                  <c:v>8090.5712999999996</c:v>
                </c:pt>
                <c:pt idx="7965">
                  <c:v>8408.8019999999997</c:v>
                </c:pt>
                <c:pt idx="7966">
                  <c:v>8447.1939999999904</c:v>
                </c:pt>
                <c:pt idx="7967">
                  <c:v>8065.6300000000101</c:v>
                </c:pt>
                <c:pt idx="7968">
                  <c:v>8484.9760000000006</c:v>
                </c:pt>
                <c:pt idx="7969">
                  <c:v>7355.8584000000001</c:v>
                </c:pt>
                <c:pt idx="7970">
                  <c:v>6809.1742999999997</c:v>
                </c:pt>
                <c:pt idx="7971">
                  <c:v>7540.4780000000001</c:v>
                </c:pt>
                <c:pt idx="7972">
                  <c:v>7548.6895000000004</c:v>
                </c:pt>
                <c:pt idx="7973">
                  <c:v>7472.6913999999897</c:v>
                </c:pt>
                <c:pt idx="7974">
                  <c:v>7978.5259999999998</c:v>
                </c:pt>
                <c:pt idx="7975">
                  <c:v>8500.5570000000007</c:v>
                </c:pt>
                <c:pt idx="7976">
                  <c:v>7335.5503000000099</c:v>
                </c:pt>
                <c:pt idx="7977">
                  <c:v>7667.1752999999999</c:v>
                </c:pt>
                <c:pt idx="7978">
                  <c:v>8497.3980000000101</c:v>
                </c:pt>
                <c:pt idx="7979">
                  <c:v>9521.6779999999999</c:v>
                </c:pt>
                <c:pt idx="7980">
                  <c:v>8867.7019999999902</c:v>
                </c:pt>
                <c:pt idx="7981">
                  <c:v>8550.0920000000006</c:v>
                </c:pt>
                <c:pt idx="7982">
                  <c:v>9520.3430000000008</c:v>
                </c:pt>
                <c:pt idx="7983">
                  <c:v>9960.7270000000008</c:v>
                </c:pt>
                <c:pt idx="7984">
                  <c:v>8506.7369999999992</c:v>
                </c:pt>
                <c:pt idx="7985">
                  <c:v>8462.3240000000005</c:v>
                </c:pt>
                <c:pt idx="7986">
                  <c:v>8442.0869999999995</c:v>
                </c:pt>
                <c:pt idx="7987">
                  <c:v>8155.0420000000004</c:v>
                </c:pt>
                <c:pt idx="7988">
                  <c:v>8095.4410000000098</c:v>
                </c:pt>
                <c:pt idx="7989">
                  <c:v>8038.2285000000002</c:v>
                </c:pt>
                <c:pt idx="7990">
                  <c:v>7345.3495999999996</c:v>
                </c:pt>
                <c:pt idx="7991">
                  <c:v>8484.2610000000095</c:v>
                </c:pt>
                <c:pt idx="7992">
                  <c:v>7463.9260000000004</c:v>
                </c:pt>
                <c:pt idx="7993">
                  <c:v>8200.74</c:v>
                </c:pt>
                <c:pt idx="7994">
                  <c:v>7460.549</c:v>
                </c:pt>
                <c:pt idx="7995">
                  <c:v>6672.4043000000001</c:v>
                </c:pt>
                <c:pt idx="7996">
                  <c:v>6870.1714000000102</c:v>
                </c:pt>
                <c:pt idx="7997">
                  <c:v>6983.9745999999996</c:v>
                </c:pt>
                <c:pt idx="7998">
                  <c:v>7883.8842999999997</c:v>
                </c:pt>
                <c:pt idx="7999">
                  <c:v>7802.8423000000003</c:v>
                </c:pt>
                <c:pt idx="8000">
                  <c:v>8034.4462999999996</c:v>
                </c:pt>
                <c:pt idx="8001">
                  <c:v>7612.1552999999903</c:v>
                </c:pt>
                <c:pt idx="8002">
                  <c:v>8300.4869999999901</c:v>
                </c:pt>
                <c:pt idx="8003">
                  <c:v>8556.491</c:v>
                </c:pt>
                <c:pt idx="8004">
                  <c:v>9171.2250000000004</c:v>
                </c:pt>
                <c:pt idx="8005">
                  <c:v>9454.1560000000009</c:v>
                </c:pt>
                <c:pt idx="8006">
                  <c:v>9624.4689999999991</c:v>
                </c:pt>
                <c:pt idx="8007">
                  <c:v>9276.8439999999991</c:v>
                </c:pt>
                <c:pt idx="8008">
                  <c:v>9642.8289999999997</c:v>
                </c:pt>
                <c:pt idx="8009">
                  <c:v>8765.7760000000108</c:v>
                </c:pt>
                <c:pt idx="8010">
                  <c:v>8681.7170000000006</c:v>
                </c:pt>
                <c:pt idx="8011">
                  <c:v>8485.6959999999999</c:v>
                </c:pt>
                <c:pt idx="8012">
                  <c:v>7874.0350000000099</c:v>
                </c:pt>
                <c:pt idx="8013">
                  <c:v>8196.598</c:v>
                </c:pt>
                <c:pt idx="8014">
                  <c:v>6930.7870000000003</c:v>
                </c:pt>
                <c:pt idx="8015">
                  <c:v>7765.0757000000003</c:v>
                </c:pt>
                <c:pt idx="8016">
                  <c:v>7989.8964999999998</c:v>
                </c:pt>
                <c:pt idx="8017">
                  <c:v>7773.0039999999899</c:v>
                </c:pt>
                <c:pt idx="8018">
                  <c:v>7647.1864999999998</c:v>
                </c:pt>
                <c:pt idx="8019">
                  <c:v>7470.384</c:v>
                </c:pt>
                <c:pt idx="8020">
                  <c:v>7052.2875999999997</c:v>
                </c:pt>
                <c:pt idx="8021">
                  <c:v>7290.3267000000096</c:v>
                </c:pt>
                <c:pt idx="8022">
                  <c:v>6951.4404000000004</c:v>
                </c:pt>
                <c:pt idx="8023">
                  <c:v>7749.317</c:v>
                </c:pt>
                <c:pt idx="8024">
                  <c:v>6998.1639999999898</c:v>
                </c:pt>
                <c:pt idx="8025">
                  <c:v>6581.5956999999999</c:v>
                </c:pt>
                <c:pt idx="8026">
                  <c:v>6706.2275</c:v>
                </c:pt>
                <c:pt idx="8027">
                  <c:v>8284.6910000000007</c:v>
                </c:pt>
                <c:pt idx="8028">
                  <c:v>7815.4004000000004</c:v>
                </c:pt>
                <c:pt idx="8029">
                  <c:v>8831.7029999999995</c:v>
                </c:pt>
                <c:pt idx="8030">
                  <c:v>8943.7659999999996</c:v>
                </c:pt>
                <c:pt idx="8031">
                  <c:v>8774.2530000000006</c:v>
                </c:pt>
                <c:pt idx="8032">
                  <c:v>10174.353999999999</c:v>
                </c:pt>
                <c:pt idx="8033">
                  <c:v>10616.879000000001</c:v>
                </c:pt>
                <c:pt idx="8034">
                  <c:v>8693.6499999999905</c:v>
                </c:pt>
                <c:pt idx="8035">
                  <c:v>7363.4810000000098</c:v>
                </c:pt>
                <c:pt idx="8036">
                  <c:v>6638.39840000001</c:v>
                </c:pt>
                <c:pt idx="8037">
                  <c:v>6094.4930000000004</c:v>
                </c:pt>
                <c:pt idx="8038">
                  <c:v>6522.0537000000004</c:v>
                </c:pt>
                <c:pt idx="8039">
                  <c:v>5034.5522000000101</c:v>
                </c:pt>
                <c:pt idx="8040">
                  <c:v>5222.3020000000097</c:v>
                </c:pt>
                <c:pt idx="8041">
                  <c:v>6982.4579999999996</c:v>
                </c:pt>
                <c:pt idx="8042">
                  <c:v>6353.3770000000104</c:v>
                </c:pt>
                <c:pt idx="8043">
                  <c:v>7029.924</c:v>
                </c:pt>
                <c:pt idx="8044">
                  <c:v>6728.8984</c:v>
                </c:pt>
                <c:pt idx="8045">
                  <c:v>7292.2330000000002</c:v>
                </c:pt>
                <c:pt idx="8046">
                  <c:v>6083.5529999999999</c:v>
                </c:pt>
                <c:pt idx="8047">
                  <c:v>7093.7505000000001</c:v>
                </c:pt>
                <c:pt idx="8048">
                  <c:v>8840.2849999999999</c:v>
                </c:pt>
                <c:pt idx="8049">
                  <c:v>8578.2999999999993</c:v>
                </c:pt>
                <c:pt idx="8050">
                  <c:v>9641.0800000000108</c:v>
                </c:pt>
                <c:pt idx="8051">
                  <c:v>9804.5750000000098</c:v>
                </c:pt>
                <c:pt idx="8052">
                  <c:v>9365.9490000000005</c:v>
                </c:pt>
                <c:pt idx="8053">
                  <c:v>9441.6640000000098</c:v>
                </c:pt>
                <c:pt idx="8054">
                  <c:v>9734.3089999999993</c:v>
                </c:pt>
                <c:pt idx="8055">
                  <c:v>9623.3320000000003</c:v>
                </c:pt>
                <c:pt idx="8056">
                  <c:v>10299.947</c:v>
                </c:pt>
                <c:pt idx="8057">
                  <c:v>10436.102999999999</c:v>
                </c:pt>
                <c:pt idx="8058">
                  <c:v>9364.8330000000005</c:v>
                </c:pt>
                <c:pt idx="8059">
                  <c:v>8931.7790000000095</c:v>
                </c:pt>
                <c:pt idx="8060">
                  <c:v>8272.0220000000008</c:v>
                </c:pt>
                <c:pt idx="8061">
                  <c:v>8844.893</c:v>
                </c:pt>
                <c:pt idx="8062">
                  <c:v>8793.9189999999999</c:v>
                </c:pt>
                <c:pt idx="8063">
                  <c:v>8061.4889999999996</c:v>
                </c:pt>
                <c:pt idx="8064">
                  <c:v>8017.0969999999998</c:v>
                </c:pt>
                <c:pt idx="8065">
                  <c:v>7508.6319999999996</c:v>
                </c:pt>
                <c:pt idx="8066">
                  <c:v>7369.1769999999997</c:v>
                </c:pt>
                <c:pt idx="8067">
                  <c:v>7557.9603999999999</c:v>
                </c:pt>
                <c:pt idx="8068">
                  <c:v>7177.1049999999996</c:v>
                </c:pt>
                <c:pt idx="8069">
                  <c:v>7188.7665999999999</c:v>
                </c:pt>
                <c:pt idx="8070">
                  <c:v>7823.3969999999999</c:v>
                </c:pt>
                <c:pt idx="8071">
                  <c:v>7330.6450000000104</c:v>
                </c:pt>
                <c:pt idx="8072">
                  <c:v>9124.8359999999902</c:v>
                </c:pt>
                <c:pt idx="8073">
                  <c:v>10225.034</c:v>
                </c:pt>
                <c:pt idx="8074">
                  <c:v>10552.311</c:v>
                </c:pt>
                <c:pt idx="8075">
                  <c:v>9781.67</c:v>
                </c:pt>
                <c:pt idx="8076">
                  <c:v>10129.5625</c:v>
                </c:pt>
                <c:pt idx="8077">
                  <c:v>10063.053</c:v>
                </c:pt>
                <c:pt idx="8078">
                  <c:v>10097.975</c:v>
                </c:pt>
                <c:pt idx="8079">
                  <c:v>10979.43</c:v>
                </c:pt>
                <c:pt idx="8080">
                  <c:v>9752.7810000000009</c:v>
                </c:pt>
                <c:pt idx="8081">
                  <c:v>9654.2860000000001</c:v>
                </c:pt>
                <c:pt idx="8082">
                  <c:v>9506.9760000000006</c:v>
                </c:pt>
                <c:pt idx="8083">
                  <c:v>9445.8520000000099</c:v>
                </c:pt>
                <c:pt idx="8084">
                  <c:v>8747.3000000000102</c:v>
                </c:pt>
                <c:pt idx="8085">
                  <c:v>7665.8380000000097</c:v>
                </c:pt>
                <c:pt idx="8086">
                  <c:v>6574.9139999999998</c:v>
                </c:pt>
                <c:pt idx="8087">
                  <c:v>6898.8535000000002</c:v>
                </c:pt>
                <c:pt idx="8088">
                  <c:v>8197.8279999999995</c:v>
                </c:pt>
                <c:pt idx="8089">
                  <c:v>7234.8065999999899</c:v>
                </c:pt>
                <c:pt idx="8090">
                  <c:v>7249.1045000000004</c:v>
                </c:pt>
                <c:pt idx="8091">
                  <c:v>7596.5117</c:v>
                </c:pt>
                <c:pt idx="8092">
                  <c:v>7377.6997000000001</c:v>
                </c:pt>
                <c:pt idx="8093">
                  <c:v>7840.6279999999997</c:v>
                </c:pt>
                <c:pt idx="8094">
                  <c:v>7688.7269999999999</c:v>
                </c:pt>
                <c:pt idx="8095">
                  <c:v>9463.0409999999902</c:v>
                </c:pt>
                <c:pt idx="8096">
                  <c:v>9738.5590000000102</c:v>
                </c:pt>
                <c:pt idx="8097">
                  <c:v>8564.6190000000097</c:v>
                </c:pt>
                <c:pt idx="8098">
                  <c:v>9261.7170000000096</c:v>
                </c:pt>
                <c:pt idx="8099">
                  <c:v>9968.5499999999993</c:v>
                </c:pt>
                <c:pt idx="8100">
                  <c:v>8871.6820000000007</c:v>
                </c:pt>
                <c:pt idx="8101">
                  <c:v>9290.0509999999995</c:v>
                </c:pt>
                <c:pt idx="8102">
                  <c:v>9369.2559999999994</c:v>
                </c:pt>
                <c:pt idx="8103">
                  <c:v>10555.02</c:v>
                </c:pt>
                <c:pt idx="8104">
                  <c:v>10684.293</c:v>
                </c:pt>
                <c:pt idx="8105">
                  <c:v>10233.165999999999</c:v>
                </c:pt>
                <c:pt idx="8106">
                  <c:v>9959.9840000000004</c:v>
                </c:pt>
                <c:pt idx="8107">
                  <c:v>9743.2400000000107</c:v>
                </c:pt>
                <c:pt idx="8108">
                  <c:v>7303.6090000000104</c:v>
                </c:pt>
                <c:pt idx="8109">
                  <c:v>7416.3584000000001</c:v>
                </c:pt>
                <c:pt idx="8110">
                  <c:v>7472.3639999999896</c:v>
                </c:pt>
                <c:pt idx="8111">
                  <c:v>7755.4135999999999</c:v>
                </c:pt>
                <c:pt idx="8112">
                  <c:v>7543.5510000000104</c:v>
                </c:pt>
                <c:pt idx="8113">
                  <c:v>6450.5730000000103</c:v>
                </c:pt>
                <c:pt idx="8114">
                  <c:v>6130.63400000001</c:v>
                </c:pt>
                <c:pt idx="8115">
                  <c:v>6571.0630000000001</c:v>
                </c:pt>
                <c:pt idx="8116">
                  <c:v>5887.2979999999998</c:v>
                </c:pt>
                <c:pt idx="8117">
                  <c:v>5692.0272999999997</c:v>
                </c:pt>
                <c:pt idx="8118">
                  <c:v>6479.4769999999999</c:v>
                </c:pt>
                <c:pt idx="8119">
                  <c:v>5632.2754000000004</c:v>
                </c:pt>
                <c:pt idx="8120">
                  <c:v>6708.0010000000002</c:v>
                </c:pt>
                <c:pt idx="8121">
                  <c:v>7605.5673999999899</c:v>
                </c:pt>
                <c:pt idx="8122">
                  <c:v>9852.732</c:v>
                </c:pt>
                <c:pt idx="8123">
                  <c:v>10835.416999999999</c:v>
                </c:pt>
                <c:pt idx="8124">
                  <c:v>9535.2480000000105</c:v>
                </c:pt>
                <c:pt idx="8125">
                  <c:v>9638.1500000000106</c:v>
                </c:pt>
                <c:pt idx="8126">
                  <c:v>9861.4179999999997</c:v>
                </c:pt>
                <c:pt idx="8127">
                  <c:v>10603.995999999999</c:v>
                </c:pt>
                <c:pt idx="8128">
                  <c:v>10499.916999999999</c:v>
                </c:pt>
                <c:pt idx="8129">
                  <c:v>9913.2340000000004</c:v>
                </c:pt>
                <c:pt idx="8130">
                  <c:v>9040.5159999999996</c:v>
                </c:pt>
                <c:pt idx="8131">
                  <c:v>8797.6849999999995</c:v>
                </c:pt>
                <c:pt idx="8132">
                  <c:v>7740.9785000000002</c:v>
                </c:pt>
                <c:pt idx="8133">
                  <c:v>8023.2939999999999</c:v>
                </c:pt>
                <c:pt idx="8134">
                  <c:v>8330.8639999999996</c:v>
                </c:pt>
                <c:pt idx="8135">
                  <c:v>7355.58</c:v>
                </c:pt>
                <c:pt idx="8136">
                  <c:v>6846.3353999999899</c:v>
                </c:pt>
                <c:pt idx="8137">
                  <c:v>7152.4556000000002</c:v>
                </c:pt>
                <c:pt idx="8138">
                  <c:v>6694.7049999999999</c:v>
                </c:pt>
                <c:pt idx="8139">
                  <c:v>6607.1635999999899</c:v>
                </c:pt>
                <c:pt idx="8140">
                  <c:v>6645.8212999999996</c:v>
                </c:pt>
                <c:pt idx="8141">
                  <c:v>6906.7089999999998</c:v>
                </c:pt>
                <c:pt idx="8142">
                  <c:v>7656.5140000000001</c:v>
                </c:pt>
                <c:pt idx="8143">
                  <c:v>7998.9830000000002</c:v>
                </c:pt>
                <c:pt idx="8144">
                  <c:v>8127.99</c:v>
                </c:pt>
                <c:pt idx="8145">
                  <c:v>9088.6950000000106</c:v>
                </c:pt>
                <c:pt idx="8146">
                  <c:v>10432.102999999999</c:v>
                </c:pt>
                <c:pt idx="8147">
                  <c:v>9491.2260000000006</c:v>
                </c:pt>
                <c:pt idx="8148">
                  <c:v>10023.258</c:v>
                </c:pt>
                <c:pt idx="8149">
                  <c:v>9554.4590000000007</c:v>
                </c:pt>
                <c:pt idx="8150">
                  <c:v>9516.3950000000095</c:v>
                </c:pt>
                <c:pt idx="8151">
                  <c:v>9733.3439999999991</c:v>
                </c:pt>
                <c:pt idx="8152">
                  <c:v>11615.721</c:v>
                </c:pt>
                <c:pt idx="8153">
                  <c:v>10712.084999999999</c:v>
                </c:pt>
                <c:pt idx="8154">
                  <c:v>9584.6219999999994</c:v>
                </c:pt>
                <c:pt idx="8155">
                  <c:v>10363.282999999999</c:v>
                </c:pt>
                <c:pt idx="8156">
                  <c:v>9274.3110000000106</c:v>
                </c:pt>
                <c:pt idx="8157">
                  <c:v>9166.41</c:v>
                </c:pt>
                <c:pt idx="8158">
                  <c:v>9016.0409999999993</c:v>
                </c:pt>
                <c:pt idx="8159">
                  <c:v>8057.1869999999899</c:v>
                </c:pt>
                <c:pt idx="8160">
                  <c:v>7410.9603999999999</c:v>
                </c:pt>
                <c:pt idx="8161">
                  <c:v>7180.4155000000001</c:v>
                </c:pt>
                <c:pt idx="8162">
                  <c:v>6854.47</c:v>
                </c:pt>
                <c:pt idx="8163">
                  <c:v>6993.17</c:v>
                </c:pt>
                <c:pt idx="8164">
                  <c:v>7029.9804999999997</c:v>
                </c:pt>
                <c:pt idx="8165">
                  <c:v>7067.8842999999997</c:v>
                </c:pt>
                <c:pt idx="8166">
                  <c:v>7926.4690000000001</c:v>
                </c:pt>
                <c:pt idx="8167">
                  <c:v>8085.0995999999996</c:v>
                </c:pt>
                <c:pt idx="8168">
                  <c:v>8308.9050000000007</c:v>
                </c:pt>
                <c:pt idx="8169">
                  <c:v>8972.1550000000007</c:v>
                </c:pt>
                <c:pt idx="8170">
                  <c:v>10419.436</c:v>
                </c:pt>
                <c:pt idx="8171">
                  <c:v>10138.861999999999</c:v>
                </c:pt>
                <c:pt idx="8172">
                  <c:v>10465.807000000001</c:v>
                </c:pt>
                <c:pt idx="8173">
                  <c:v>9906.4879999999994</c:v>
                </c:pt>
                <c:pt idx="8174">
                  <c:v>10533.324000000001</c:v>
                </c:pt>
                <c:pt idx="8175">
                  <c:v>10255.123</c:v>
                </c:pt>
                <c:pt idx="8176">
                  <c:v>10222.433999999999</c:v>
                </c:pt>
                <c:pt idx="8177">
                  <c:v>11040.152</c:v>
                </c:pt>
                <c:pt idx="8178">
                  <c:v>11248.391</c:v>
                </c:pt>
                <c:pt idx="8179">
                  <c:v>10209.797</c:v>
                </c:pt>
                <c:pt idx="8180">
                  <c:v>10018.921</c:v>
                </c:pt>
                <c:pt idx="8181">
                  <c:v>9895.8799999999992</c:v>
                </c:pt>
                <c:pt idx="8182">
                  <c:v>9664.0499999999993</c:v>
                </c:pt>
                <c:pt idx="8183">
                  <c:v>7539.1120000000001</c:v>
                </c:pt>
                <c:pt idx="8184">
                  <c:v>7128.3833000000104</c:v>
                </c:pt>
                <c:pt idx="8185">
                  <c:v>6662.8580000000102</c:v>
                </c:pt>
                <c:pt idx="8186">
                  <c:v>6287.7695000000003</c:v>
                </c:pt>
                <c:pt idx="8187">
                  <c:v>6773.9900000000098</c:v>
                </c:pt>
                <c:pt idx="8188">
                  <c:v>6781.0250000000096</c:v>
                </c:pt>
                <c:pt idx="8189">
                  <c:v>7408.6369999999997</c:v>
                </c:pt>
                <c:pt idx="8190">
                  <c:v>8430.1599999999908</c:v>
                </c:pt>
                <c:pt idx="8191">
                  <c:v>7815.893</c:v>
                </c:pt>
                <c:pt idx="8192">
                  <c:v>8032.5137000000004</c:v>
                </c:pt>
                <c:pt idx="8193">
                  <c:v>9078.4990000000107</c:v>
                </c:pt>
                <c:pt idx="8194">
                  <c:v>9906.5780000000104</c:v>
                </c:pt>
                <c:pt idx="8195">
                  <c:v>9816.4350000000104</c:v>
                </c:pt>
                <c:pt idx="8196">
                  <c:v>9685.24</c:v>
                </c:pt>
                <c:pt idx="8197">
                  <c:v>9867.7210000000105</c:v>
                </c:pt>
                <c:pt idx="8198">
                  <c:v>9987.0259999999998</c:v>
                </c:pt>
                <c:pt idx="8199">
                  <c:v>10186.182000000001</c:v>
                </c:pt>
                <c:pt idx="8200">
                  <c:v>9598.05800000001</c:v>
                </c:pt>
                <c:pt idx="8201">
                  <c:v>10747.433000000001</c:v>
                </c:pt>
                <c:pt idx="8202">
                  <c:v>10586.057000000001</c:v>
                </c:pt>
                <c:pt idx="8203">
                  <c:v>10518.016</c:v>
                </c:pt>
                <c:pt idx="8204">
                  <c:v>9183.3980000000101</c:v>
                </c:pt>
                <c:pt idx="8205">
                  <c:v>9789.9220000000005</c:v>
                </c:pt>
                <c:pt idx="8206">
                  <c:v>8303.7690000000093</c:v>
                </c:pt>
                <c:pt idx="8207">
                  <c:v>7367.2179999999998</c:v>
                </c:pt>
                <c:pt idx="8208">
                  <c:v>7407.4170000000004</c:v>
                </c:pt>
                <c:pt idx="8209">
                  <c:v>7393.2103999999999</c:v>
                </c:pt>
                <c:pt idx="8210">
                  <c:v>7163.5625</c:v>
                </c:pt>
                <c:pt idx="8211">
                  <c:v>7146.8525</c:v>
                </c:pt>
                <c:pt idx="8212">
                  <c:v>7289.3450000000103</c:v>
                </c:pt>
                <c:pt idx="8213">
                  <c:v>7234.8789999999999</c:v>
                </c:pt>
                <c:pt idx="8214">
                  <c:v>7691.1099999999897</c:v>
                </c:pt>
                <c:pt idx="8215">
                  <c:v>7724.4520000000002</c:v>
                </c:pt>
                <c:pt idx="8216">
                  <c:v>7749.5282999999999</c:v>
                </c:pt>
                <c:pt idx="8217">
                  <c:v>9290.6900000000096</c:v>
                </c:pt>
                <c:pt idx="8218">
                  <c:v>9227.15</c:v>
                </c:pt>
                <c:pt idx="8219">
                  <c:v>9622.7309999999998</c:v>
                </c:pt>
                <c:pt idx="8220">
                  <c:v>9427.7520000000004</c:v>
                </c:pt>
                <c:pt idx="8221">
                  <c:v>9697.5720000000001</c:v>
                </c:pt>
                <c:pt idx="8222">
                  <c:v>9526.5625</c:v>
                </c:pt>
                <c:pt idx="8223">
                  <c:v>9880.6170000000002</c:v>
                </c:pt>
                <c:pt idx="8224">
                  <c:v>9398.8109999999997</c:v>
                </c:pt>
                <c:pt idx="8225">
                  <c:v>10777.175999999999</c:v>
                </c:pt>
                <c:pt idx="8226">
                  <c:v>10170.346</c:v>
                </c:pt>
                <c:pt idx="8227">
                  <c:v>9489.1</c:v>
                </c:pt>
                <c:pt idx="8228">
                  <c:v>10216.383</c:v>
                </c:pt>
                <c:pt idx="8229">
                  <c:v>9367.1749999999993</c:v>
                </c:pt>
                <c:pt idx="8230">
                  <c:v>9263.0290000000005</c:v>
                </c:pt>
                <c:pt idx="8231">
                  <c:v>7887.6010000000097</c:v>
                </c:pt>
                <c:pt idx="8232">
                  <c:v>8615.2330000000002</c:v>
                </c:pt>
                <c:pt idx="8233">
                  <c:v>7262.4004000000004</c:v>
                </c:pt>
                <c:pt idx="8234">
                  <c:v>7152.0420000000004</c:v>
                </c:pt>
                <c:pt idx="8235">
                  <c:v>7188.7665999999999</c:v>
                </c:pt>
                <c:pt idx="8236">
                  <c:v>7379.6963000000096</c:v>
                </c:pt>
                <c:pt idx="8237">
                  <c:v>7450.2259999999997</c:v>
                </c:pt>
                <c:pt idx="8238">
                  <c:v>7221.0919999999996</c:v>
                </c:pt>
                <c:pt idx="8239">
                  <c:v>7802.6396000000004</c:v>
                </c:pt>
                <c:pt idx="8240">
                  <c:v>8248.2070000000003</c:v>
                </c:pt>
                <c:pt idx="8241">
                  <c:v>9107.7729999999901</c:v>
                </c:pt>
                <c:pt idx="8242">
                  <c:v>9282.6910000000007</c:v>
                </c:pt>
                <c:pt idx="8243">
                  <c:v>9912.4290000000001</c:v>
                </c:pt>
                <c:pt idx="8244">
                  <c:v>9711.6470000000008</c:v>
                </c:pt>
                <c:pt idx="8245">
                  <c:v>9892.732</c:v>
                </c:pt>
                <c:pt idx="8246">
                  <c:v>9095.9959999999992</c:v>
                </c:pt>
                <c:pt idx="8247">
                  <c:v>9230.3200000000106</c:v>
                </c:pt>
                <c:pt idx="8248">
                  <c:v>9632.8439999999991</c:v>
                </c:pt>
                <c:pt idx="8249">
                  <c:v>9757.82</c:v>
                </c:pt>
                <c:pt idx="8250">
                  <c:v>9968.6849999999995</c:v>
                </c:pt>
                <c:pt idx="8251">
                  <c:v>9293.6230000000105</c:v>
                </c:pt>
                <c:pt idx="8252">
                  <c:v>9290.7849999999999</c:v>
                </c:pt>
                <c:pt idx="8253">
                  <c:v>8182.1377000000002</c:v>
                </c:pt>
                <c:pt idx="8254">
                  <c:v>7548.2280000000001</c:v>
                </c:pt>
                <c:pt idx="8255">
                  <c:v>8246.9959999999992</c:v>
                </c:pt>
                <c:pt idx="8256">
                  <c:v>7427.6274000000003</c:v>
                </c:pt>
                <c:pt idx="8257">
                  <c:v>6716.3280000000004</c:v>
                </c:pt>
                <c:pt idx="8258">
                  <c:v>6599.2889999999998</c:v>
                </c:pt>
                <c:pt idx="8259">
                  <c:v>6416.5039999999999</c:v>
                </c:pt>
                <c:pt idx="8260">
                  <c:v>6176.6387000000004</c:v>
                </c:pt>
                <c:pt idx="8261">
                  <c:v>6327.8940000000002</c:v>
                </c:pt>
                <c:pt idx="8262">
                  <c:v>8123.1352999999999</c:v>
                </c:pt>
                <c:pt idx="8263">
                  <c:v>7406.4916999999996</c:v>
                </c:pt>
                <c:pt idx="8264">
                  <c:v>7306.4346000000096</c:v>
                </c:pt>
                <c:pt idx="8265">
                  <c:v>8623.7680000000091</c:v>
                </c:pt>
                <c:pt idx="8266">
                  <c:v>9315.9740000000002</c:v>
                </c:pt>
                <c:pt idx="8267">
                  <c:v>9535.4220000000005</c:v>
                </c:pt>
                <c:pt idx="8268">
                  <c:v>9789.652</c:v>
                </c:pt>
                <c:pt idx="8269">
                  <c:v>9498.384</c:v>
                </c:pt>
                <c:pt idx="8270">
                  <c:v>9925.34</c:v>
                </c:pt>
                <c:pt idx="8271">
                  <c:v>10557.700999999999</c:v>
                </c:pt>
                <c:pt idx="8272">
                  <c:v>9925.6209999999992</c:v>
                </c:pt>
                <c:pt idx="8273">
                  <c:v>10331.154</c:v>
                </c:pt>
                <c:pt idx="8274">
                  <c:v>10311.852999999999</c:v>
                </c:pt>
                <c:pt idx="8275">
                  <c:v>10120.896000000001</c:v>
                </c:pt>
                <c:pt idx="8276">
                  <c:v>10166.498</c:v>
                </c:pt>
                <c:pt idx="8277">
                  <c:v>9398.1470000000099</c:v>
                </c:pt>
                <c:pt idx="8278">
                  <c:v>9145.4889999999996</c:v>
                </c:pt>
                <c:pt idx="8279">
                  <c:v>8076.6806999999999</c:v>
                </c:pt>
                <c:pt idx="8280">
                  <c:v>7618.8285999999998</c:v>
                </c:pt>
                <c:pt idx="8281">
                  <c:v>6928.6045000000004</c:v>
                </c:pt>
                <c:pt idx="8282">
                  <c:v>6835.2670000000098</c:v>
                </c:pt>
                <c:pt idx="8283">
                  <c:v>6723.1367</c:v>
                </c:pt>
                <c:pt idx="8284">
                  <c:v>6854.924</c:v>
                </c:pt>
                <c:pt idx="8285">
                  <c:v>6656.3790000000099</c:v>
                </c:pt>
                <c:pt idx="8286">
                  <c:v>7270.5720000000001</c:v>
                </c:pt>
                <c:pt idx="8287">
                  <c:v>7995.8046999999997</c:v>
                </c:pt>
                <c:pt idx="8288">
                  <c:v>8746.1640000000007</c:v>
                </c:pt>
                <c:pt idx="8289">
                  <c:v>9805.2180000000008</c:v>
                </c:pt>
                <c:pt idx="8290">
                  <c:v>10502.998</c:v>
                </c:pt>
                <c:pt idx="8291">
                  <c:v>10399.550999999999</c:v>
                </c:pt>
                <c:pt idx="8292">
                  <c:v>9963.4220000000005</c:v>
                </c:pt>
                <c:pt idx="8293">
                  <c:v>10062.502</c:v>
                </c:pt>
                <c:pt idx="8294">
                  <c:v>10232.862999999999</c:v>
                </c:pt>
                <c:pt idx="8295">
                  <c:v>10408.018</c:v>
                </c:pt>
                <c:pt idx="8296">
                  <c:v>10247.536</c:v>
                </c:pt>
                <c:pt idx="8297">
                  <c:v>11195.739</c:v>
                </c:pt>
                <c:pt idx="8298">
                  <c:v>10188.973</c:v>
                </c:pt>
                <c:pt idx="8299">
                  <c:v>10936.124</c:v>
                </c:pt>
                <c:pt idx="8300">
                  <c:v>10726.835999999999</c:v>
                </c:pt>
                <c:pt idx="8301">
                  <c:v>10781.126</c:v>
                </c:pt>
                <c:pt idx="8302">
                  <c:v>9574.7530000000006</c:v>
                </c:pt>
                <c:pt idx="8303">
                  <c:v>8727.4179999999997</c:v>
                </c:pt>
                <c:pt idx="8304">
                  <c:v>8520.9809999999998</c:v>
                </c:pt>
                <c:pt idx="8305">
                  <c:v>6407.0730000000003</c:v>
                </c:pt>
                <c:pt idx="8306">
                  <c:v>6755.5522000000001</c:v>
                </c:pt>
                <c:pt idx="8307">
                  <c:v>6908.9290000000001</c:v>
                </c:pt>
                <c:pt idx="8308">
                  <c:v>7449.1283999999896</c:v>
                </c:pt>
                <c:pt idx="8309">
                  <c:v>7387.2637000000004</c:v>
                </c:pt>
                <c:pt idx="8310">
                  <c:v>7714.7950000000001</c:v>
                </c:pt>
                <c:pt idx="8311">
                  <c:v>7901.491</c:v>
                </c:pt>
                <c:pt idx="8312">
                  <c:v>8348.1090000000095</c:v>
                </c:pt>
                <c:pt idx="8313">
                  <c:v>9639.8130000000001</c:v>
                </c:pt>
                <c:pt idx="8314">
                  <c:v>11281.044</c:v>
                </c:pt>
                <c:pt idx="8315">
                  <c:v>9947.2270000000099</c:v>
                </c:pt>
                <c:pt idx="8316">
                  <c:v>10217.396000000001</c:v>
                </c:pt>
                <c:pt idx="8317">
                  <c:v>9729.74</c:v>
                </c:pt>
                <c:pt idx="8318">
                  <c:v>10452.868</c:v>
                </c:pt>
                <c:pt idx="8319">
                  <c:v>10752.737999999999</c:v>
                </c:pt>
                <c:pt idx="8320">
                  <c:v>10513.102999999999</c:v>
                </c:pt>
                <c:pt idx="8321">
                  <c:v>10336.606</c:v>
                </c:pt>
                <c:pt idx="8322">
                  <c:v>10134.316000000001</c:v>
                </c:pt>
                <c:pt idx="8323">
                  <c:v>10161.280000000001</c:v>
                </c:pt>
                <c:pt idx="8324">
                  <c:v>9393.6720000000005</c:v>
                </c:pt>
                <c:pt idx="8325">
                  <c:v>9730.4009999999998</c:v>
                </c:pt>
                <c:pt idx="8326">
                  <c:v>8994.5030000000097</c:v>
                </c:pt>
                <c:pt idx="8327">
                  <c:v>7416.1904000000104</c:v>
                </c:pt>
                <c:pt idx="8328">
                  <c:v>7519.9250000000002</c:v>
                </c:pt>
                <c:pt idx="8329">
                  <c:v>6682.5290000000095</c:v>
                </c:pt>
                <c:pt idx="8330">
                  <c:v>6570.9717000000101</c:v>
                </c:pt>
                <c:pt idx="8331">
                  <c:v>7747.8870000000097</c:v>
                </c:pt>
                <c:pt idx="8332">
                  <c:v>6935.6674999999996</c:v>
                </c:pt>
                <c:pt idx="8333">
                  <c:v>6874.2430000000004</c:v>
                </c:pt>
                <c:pt idx="8334">
                  <c:v>7540.0330000000004</c:v>
                </c:pt>
                <c:pt idx="8335">
                  <c:v>7854.32960000001</c:v>
                </c:pt>
                <c:pt idx="8336">
                  <c:v>8862.5730000000094</c:v>
                </c:pt>
                <c:pt idx="8337">
                  <c:v>9993.4609999999993</c:v>
                </c:pt>
                <c:pt idx="8338">
                  <c:v>11577.323</c:v>
                </c:pt>
                <c:pt idx="8339">
                  <c:v>10034.457</c:v>
                </c:pt>
                <c:pt idx="8340">
                  <c:v>10034.785</c:v>
                </c:pt>
                <c:pt idx="8341">
                  <c:v>10358.029</c:v>
                </c:pt>
                <c:pt idx="8342">
                  <c:v>10713.588</c:v>
                </c:pt>
                <c:pt idx="8343">
                  <c:v>9843.2270000000099</c:v>
                </c:pt>
                <c:pt idx="8344">
                  <c:v>10448.187</c:v>
                </c:pt>
                <c:pt idx="8345">
                  <c:v>9744.2029999999995</c:v>
                </c:pt>
                <c:pt idx="8346">
                  <c:v>9189.9599999999991</c:v>
                </c:pt>
                <c:pt idx="8347">
                  <c:v>9233.3109999999997</c:v>
                </c:pt>
                <c:pt idx="8348">
                  <c:v>9350.0030000000006</c:v>
                </c:pt>
                <c:pt idx="8349">
                  <c:v>8886.48</c:v>
                </c:pt>
                <c:pt idx="8350">
                  <c:v>8323.1020000000008</c:v>
                </c:pt>
                <c:pt idx="8351">
                  <c:v>7241.05800000001</c:v>
                </c:pt>
                <c:pt idx="8352">
                  <c:v>6248.3154000000104</c:v>
                </c:pt>
                <c:pt idx="8353">
                  <c:v>5680.8013000000001</c:v>
                </c:pt>
                <c:pt idx="8354">
                  <c:v>6085.4364999999998</c:v>
                </c:pt>
                <c:pt idx="8355">
                  <c:v>5842.5103000000099</c:v>
                </c:pt>
                <c:pt idx="8356">
                  <c:v>5320.3344999999899</c:v>
                </c:pt>
                <c:pt idx="8357">
                  <c:v>5922.8950000000004</c:v>
                </c:pt>
                <c:pt idx="8358">
                  <c:v>6491.7065000000002</c:v>
                </c:pt>
                <c:pt idx="8359">
                  <c:v>6785.1606000000102</c:v>
                </c:pt>
                <c:pt idx="8360">
                  <c:v>6030.2800000000097</c:v>
                </c:pt>
                <c:pt idx="8361">
                  <c:v>6877.7430000000004</c:v>
                </c:pt>
                <c:pt idx="8362">
                  <c:v>7932.7393000000102</c:v>
                </c:pt>
                <c:pt idx="8363">
                  <c:v>8694.0280000000002</c:v>
                </c:pt>
                <c:pt idx="8364">
                  <c:v>8276.26</c:v>
                </c:pt>
                <c:pt idx="8365">
                  <c:v>9302.0079999999998</c:v>
                </c:pt>
                <c:pt idx="8366">
                  <c:v>9520.7890000000007</c:v>
                </c:pt>
                <c:pt idx="8367">
                  <c:v>9733.5160000000105</c:v>
                </c:pt>
                <c:pt idx="8368">
                  <c:v>8480.6679999999997</c:v>
                </c:pt>
                <c:pt idx="8369">
                  <c:v>10258.057000000001</c:v>
                </c:pt>
                <c:pt idx="8370">
                  <c:v>8474.3619999999992</c:v>
                </c:pt>
                <c:pt idx="8371">
                  <c:v>9785.77</c:v>
                </c:pt>
                <c:pt idx="8372">
                  <c:v>9229.2740000000103</c:v>
                </c:pt>
                <c:pt idx="8373">
                  <c:v>9199.0900000000092</c:v>
                </c:pt>
                <c:pt idx="8374">
                  <c:v>7722.8037000000004</c:v>
                </c:pt>
                <c:pt idx="8375">
                  <c:v>5456.4769999999999</c:v>
                </c:pt>
                <c:pt idx="8376">
                  <c:v>4886.2964000000002</c:v>
                </c:pt>
                <c:pt idx="8377">
                  <c:v>5684.4470000000001</c:v>
                </c:pt>
                <c:pt idx="8378">
                  <c:v>5850.6880000000001</c:v>
                </c:pt>
                <c:pt idx="8379">
                  <c:v>6028.5820000000003</c:v>
                </c:pt>
                <c:pt idx="8380">
                  <c:v>5022.7763999999997</c:v>
                </c:pt>
                <c:pt idx="8381">
                  <c:v>5712.5990000000002</c:v>
                </c:pt>
                <c:pt idx="8382">
                  <c:v>5691.0902999999898</c:v>
                </c:pt>
                <c:pt idx="8383">
                  <c:v>5702.5330000000104</c:v>
                </c:pt>
                <c:pt idx="8384">
                  <c:v>6313.24100000001</c:v>
                </c:pt>
                <c:pt idx="8385">
                  <c:v>7514.3860000000004</c:v>
                </c:pt>
                <c:pt idx="8386">
                  <c:v>7710.4920000000002</c:v>
                </c:pt>
                <c:pt idx="8387">
                  <c:v>9198.7129999999997</c:v>
                </c:pt>
                <c:pt idx="8388">
                  <c:v>9087.2970000000005</c:v>
                </c:pt>
                <c:pt idx="8389">
                  <c:v>8862.1149999999998</c:v>
                </c:pt>
                <c:pt idx="8390">
                  <c:v>10117.052</c:v>
                </c:pt>
                <c:pt idx="8391">
                  <c:v>9701.7139999999999</c:v>
                </c:pt>
                <c:pt idx="8392">
                  <c:v>9769.9529999999995</c:v>
                </c:pt>
                <c:pt idx="8393">
                  <c:v>11143.736999999999</c:v>
                </c:pt>
                <c:pt idx="8394">
                  <c:v>9188.8060000000005</c:v>
                </c:pt>
                <c:pt idx="8395">
                  <c:v>8820.9139999999898</c:v>
                </c:pt>
                <c:pt idx="8396">
                  <c:v>9312.5910000000094</c:v>
                </c:pt>
                <c:pt idx="8397">
                  <c:v>9135.6610000000092</c:v>
                </c:pt>
                <c:pt idx="8398">
                  <c:v>8847.9419999999991</c:v>
                </c:pt>
                <c:pt idx="8399">
                  <c:v>7909.5043999999998</c:v>
                </c:pt>
                <c:pt idx="8400">
                  <c:v>7809.6864999999998</c:v>
                </c:pt>
                <c:pt idx="8401">
                  <c:v>6838.7686000000103</c:v>
                </c:pt>
                <c:pt idx="8402">
                  <c:v>6657.2550000000001</c:v>
                </c:pt>
                <c:pt idx="8403">
                  <c:v>6687.36870000001</c:v>
                </c:pt>
                <c:pt idx="8404">
                  <c:v>6957.7380000000003</c:v>
                </c:pt>
                <c:pt idx="8405">
                  <c:v>6827.3620000000101</c:v>
                </c:pt>
                <c:pt idx="8406">
                  <c:v>7171.6190000000097</c:v>
                </c:pt>
                <c:pt idx="8407">
                  <c:v>7764.1779999999999</c:v>
                </c:pt>
                <c:pt idx="8408">
                  <c:v>8518.9809999999998</c:v>
                </c:pt>
                <c:pt idx="8409">
                  <c:v>9565.3060000000096</c:v>
                </c:pt>
                <c:pt idx="8410">
                  <c:v>10476.431</c:v>
                </c:pt>
                <c:pt idx="8411">
                  <c:v>10459.545</c:v>
                </c:pt>
                <c:pt idx="8412">
                  <c:v>9759.1740000000009</c:v>
                </c:pt>
                <c:pt idx="8413">
                  <c:v>9167.8770000000004</c:v>
                </c:pt>
                <c:pt idx="8414">
                  <c:v>9746.0920000000006</c:v>
                </c:pt>
                <c:pt idx="8415">
                  <c:v>9690.4220000000005</c:v>
                </c:pt>
                <c:pt idx="8416">
                  <c:v>10222.502</c:v>
                </c:pt>
                <c:pt idx="8417">
                  <c:v>10880.143</c:v>
                </c:pt>
                <c:pt idx="8418">
                  <c:v>9802.6830000000009</c:v>
                </c:pt>
                <c:pt idx="8419">
                  <c:v>9300.116</c:v>
                </c:pt>
                <c:pt idx="8420">
                  <c:v>8858.6455000000096</c:v>
                </c:pt>
                <c:pt idx="8421">
                  <c:v>9295.8549999999996</c:v>
                </c:pt>
                <c:pt idx="8422">
                  <c:v>8651.3359999999902</c:v>
                </c:pt>
                <c:pt idx="8423">
                  <c:v>7257.1112999999996</c:v>
                </c:pt>
                <c:pt idx="8424">
                  <c:v>6953.0020000000004</c:v>
                </c:pt>
                <c:pt idx="8425">
                  <c:v>6405.9550000000099</c:v>
                </c:pt>
                <c:pt idx="8426">
                  <c:v>6370.5710000000099</c:v>
                </c:pt>
                <c:pt idx="8427">
                  <c:v>6644.4252999999899</c:v>
                </c:pt>
                <c:pt idx="8428">
                  <c:v>6597.1606000000002</c:v>
                </c:pt>
                <c:pt idx="8429">
                  <c:v>6862.1360000000004</c:v>
                </c:pt>
                <c:pt idx="8430">
                  <c:v>7250.7640000000001</c:v>
                </c:pt>
                <c:pt idx="8431">
                  <c:v>7603.5159999999996</c:v>
                </c:pt>
                <c:pt idx="8432">
                  <c:v>8126.2934999999998</c:v>
                </c:pt>
                <c:pt idx="8433">
                  <c:v>9080.2199999999993</c:v>
                </c:pt>
                <c:pt idx="8434">
                  <c:v>9322.19</c:v>
                </c:pt>
                <c:pt idx="8435">
                  <c:v>9335.9950000000008</c:v>
                </c:pt>
                <c:pt idx="8436">
                  <c:v>9477.6640000000098</c:v>
                </c:pt>
                <c:pt idx="8437">
                  <c:v>9599.0079999999998</c:v>
                </c:pt>
                <c:pt idx="8438">
                  <c:v>9383.7050000000108</c:v>
                </c:pt>
                <c:pt idx="8439">
                  <c:v>9105.5540000000001</c:v>
                </c:pt>
                <c:pt idx="8440">
                  <c:v>8918.2549999999992</c:v>
                </c:pt>
                <c:pt idx="8441">
                  <c:v>10870.288</c:v>
                </c:pt>
                <c:pt idx="8442">
                  <c:v>9789.4889999999996</c:v>
                </c:pt>
                <c:pt idx="8443">
                  <c:v>10377.602000000001</c:v>
                </c:pt>
                <c:pt idx="8444">
                  <c:v>10063.388999999999</c:v>
                </c:pt>
                <c:pt idx="8445">
                  <c:v>9642.3080000000009</c:v>
                </c:pt>
                <c:pt idx="8446">
                  <c:v>9420.9310000000005</c:v>
                </c:pt>
                <c:pt idx="8447">
                  <c:v>8274.2960000000003</c:v>
                </c:pt>
                <c:pt idx="8448">
                  <c:v>9100.9690000000101</c:v>
                </c:pt>
                <c:pt idx="8449">
                  <c:v>7669.9525999999996</c:v>
                </c:pt>
                <c:pt idx="8450">
                  <c:v>7741.5604999999996</c:v>
                </c:pt>
                <c:pt idx="8451">
                  <c:v>7449.1997000000001</c:v>
                </c:pt>
                <c:pt idx="8452">
                  <c:v>7596.6635999999899</c:v>
                </c:pt>
                <c:pt idx="8453">
                  <c:v>7533.2690000000102</c:v>
                </c:pt>
                <c:pt idx="8454">
                  <c:v>7803.1009999999997</c:v>
                </c:pt>
                <c:pt idx="8455">
                  <c:v>8289.9699999999993</c:v>
                </c:pt>
                <c:pt idx="8456">
                  <c:v>9160.4170000000104</c:v>
                </c:pt>
                <c:pt idx="8457">
                  <c:v>8939.4339999999993</c:v>
                </c:pt>
                <c:pt idx="8458">
                  <c:v>9709.8580000000002</c:v>
                </c:pt>
                <c:pt idx="8459">
                  <c:v>10547.955</c:v>
                </c:pt>
                <c:pt idx="8460">
                  <c:v>9788.6350000000002</c:v>
                </c:pt>
                <c:pt idx="8461">
                  <c:v>8991.9790000000103</c:v>
                </c:pt>
                <c:pt idx="8462">
                  <c:v>10354.44</c:v>
                </c:pt>
                <c:pt idx="8463">
                  <c:v>10336.102000000001</c:v>
                </c:pt>
                <c:pt idx="8464">
                  <c:v>9415.8890000000101</c:v>
                </c:pt>
                <c:pt idx="8465">
                  <c:v>9935.6409999999996</c:v>
                </c:pt>
                <c:pt idx="8466">
                  <c:v>9419.7819999999992</c:v>
                </c:pt>
                <c:pt idx="8467">
                  <c:v>9124.0920000000006</c:v>
                </c:pt>
                <c:pt idx="8468">
                  <c:v>8072.259</c:v>
                </c:pt>
                <c:pt idx="8469">
                  <c:v>7110.7295000000004</c:v>
                </c:pt>
                <c:pt idx="8470">
                  <c:v>6962.4926999999998</c:v>
                </c:pt>
                <c:pt idx="8471">
                  <c:v>6207.9110000000001</c:v>
                </c:pt>
                <c:pt idx="8472">
                  <c:v>5964.53</c:v>
                </c:pt>
                <c:pt idx="8473">
                  <c:v>6336.4320000000098</c:v>
                </c:pt>
                <c:pt idx="8474">
                  <c:v>5690.9087</c:v>
                </c:pt>
                <c:pt idx="8475">
                  <c:v>5825.5282999999899</c:v>
                </c:pt>
                <c:pt idx="8476">
                  <c:v>5508.7349999999997</c:v>
                </c:pt>
                <c:pt idx="8477">
                  <c:v>5535.5893999999998</c:v>
                </c:pt>
                <c:pt idx="8478">
                  <c:v>6307.8955000000096</c:v>
                </c:pt>
                <c:pt idx="8479">
                  <c:v>6906.9404000000004</c:v>
                </c:pt>
                <c:pt idx="8480">
                  <c:v>7344.7227000000003</c:v>
                </c:pt>
                <c:pt idx="8481">
                  <c:v>8360.9159999999993</c:v>
                </c:pt>
                <c:pt idx="8482">
                  <c:v>8267.6129999999994</c:v>
                </c:pt>
                <c:pt idx="8483">
                  <c:v>8930.2150000000001</c:v>
                </c:pt>
                <c:pt idx="8484">
                  <c:v>9157.6190000000006</c:v>
                </c:pt>
                <c:pt idx="8485">
                  <c:v>8907.7829999999904</c:v>
                </c:pt>
                <c:pt idx="8486">
                  <c:v>9439.8729999999996</c:v>
                </c:pt>
                <c:pt idx="8487">
                  <c:v>8062.63</c:v>
                </c:pt>
                <c:pt idx="8488">
                  <c:v>7818.9834000000001</c:v>
                </c:pt>
                <c:pt idx="8489">
                  <c:v>7439.03999999999</c:v>
                </c:pt>
                <c:pt idx="8490">
                  <c:v>9755.7160000000094</c:v>
                </c:pt>
                <c:pt idx="8491">
                  <c:v>10071.017</c:v>
                </c:pt>
                <c:pt idx="8492">
                  <c:v>9348.69</c:v>
                </c:pt>
                <c:pt idx="8493">
                  <c:v>9833.69200000001</c:v>
                </c:pt>
                <c:pt idx="8494">
                  <c:v>9703.57600000001</c:v>
                </c:pt>
                <c:pt idx="8495">
                  <c:v>7975.4110000000101</c:v>
                </c:pt>
                <c:pt idx="8496">
                  <c:v>7746.68</c:v>
                </c:pt>
                <c:pt idx="8497">
                  <c:v>6663.1310000000103</c:v>
                </c:pt>
                <c:pt idx="8498">
                  <c:v>6486.14300000001</c:v>
                </c:pt>
                <c:pt idx="8499">
                  <c:v>6234.5303000000104</c:v>
                </c:pt>
                <c:pt idx="8500">
                  <c:v>6717.692</c:v>
                </c:pt>
                <c:pt idx="8501">
                  <c:v>6897.03</c:v>
                </c:pt>
                <c:pt idx="8502">
                  <c:v>8141.7749999999996</c:v>
                </c:pt>
                <c:pt idx="8503">
                  <c:v>8836.7250000000004</c:v>
                </c:pt>
                <c:pt idx="8504">
                  <c:v>8150.1084000000101</c:v>
                </c:pt>
                <c:pt idx="8505">
                  <c:v>8763.1790000000001</c:v>
                </c:pt>
                <c:pt idx="8506">
                  <c:v>10330.856</c:v>
                </c:pt>
                <c:pt idx="8507">
                  <c:v>9870.3989999999903</c:v>
                </c:pt>
                <c:pt idx="8508">
                  <c:v>9416.2620000000006</c:v>
                </c:pt>
                <c:pt idx="8509">
                  <c:v>9536.1200000000008</c:v>
                </c:pt>
                <c:pt idx="8510">
                  <c:v>9802.54900000001</c:v>
                </c:pt>
                <c:pt idx="8511">
                  <c:v>10447.475</c:v>
                </c:pt>
                <c:pt idx="8512">
                  <c:v>10845.206</c:v>
                </c:pt>
                <c:pt idx="8513">
                  <c:v>10779.212</c:v>
                </c:pt>
                <c:pt idx="8514">
                  <c:v>9904.1149999999998</c:v>
                </c:pt>
                <c:pt idx="8515">
                  <c:v>8632.1880000000001</c:v>
                </c:pt>
                <c:pt idx="8516">
                  <c:v>9475.1045000000104</c:v>
                </c:pt>
                <c:pt idx="8517">
                  <c:v>9558.92</c:v>
                </c:pt>
                <c:pt idx="8518">
                  <c:v>9777.6</c:v>
                </c:pt>
                <c:pt idx="8519">
                  <c:v>8719.6730000000007</c:v>
                </c:pt>
                <c:pt idx="8520">
                  <c:v>8177.5825000000004</c:v>
                </c:pt>
                <c:pt idx="8521">
                  <c:v>8067.5770000000102</c:v>
                </c:pt>
                <c:pt idx="8522">
                  <c:v>6611.6147000000001</c:v>
                </c:pt>
                <c:pt idx="8523">
                  <c:v>7284.2255999999998</c:v>
                </c:pt>
                <c:pt idx="8524">
                  <c:v>6288.1742999999997</c:v>
                </c:pt>
                <c:pt idx="8525">
                  <c:v>6587.6769999999997</c:v>
                </c:pt>
                <c:pt idx="8526">
                  <c:v>6694.5024000000003</c:v>
                </c:pt>
                <c:pt idx="8527">
                  <c:v>7865.9453000000103</c:v>
                </c:pt>
                <c:pt idx="8528">
                  <c:v>7986.72750000001</c:v>
                </c:pt>
                <c:pt idx="8529">
                  <c:v>9330.0229999999992</c:v>
                </c:pt>
                <c:pt idx="8530">
                  <c:v>9878.1939999999904</c:v>
                </c:pt>
                <c:pt idx="8531">
                  <c:v>10497.005999999999</c:v>
                </c:pt>
                <c:pt idx="8532">
                  <c:v>9097.0339999999997</c:v>
                </c:pt>
                <c:pt idx="8533">
                  <c:v>9710.3950000000004</c:v>
                </c:pt>
                <c:pt idx="8534">
                  <c:v>9974.1240000000107</c:v>
                </c:pt>
                <c:pt idx="8535">
                  <c:v>9576.8240000000005</c:v>
                </c:pt>
                <c:pt idx="8536">
                  <c:v>9570.2950000000001</c:v>
                </c:pt>
                <c:pt idx="8537">
                  <c:v>11353.074000000001</c:v>
                </c:pt>
                <c:pt idx="8538">
                  <c:v>10606.714</c:v>
                </c:pt>
                <c:pt idx="8539">
                  <c:v>10347.791999999999</c:v>
                </c:pt>
                <c:pt idx="8540">
                  <c:v>9931.9360000000106</c:v>
                </c:pt>
                <c:pt idx="8541">
                  <c:v>10110.832</c:v>
                </c:pt>
                <c:pt idx="8542">
                  <c:v>9355.4509999999991</c:v>
                </c:pt>
                <c:pt idx="8543">
                  <c:v>9101.0840000000098</c:v>
                </c:pt>
                <c:pt idx="8544">
                  <c:v>6947.05</c:v>
                </c:pt>
                <c:pt idx="8545">
                  <c:v>7111.6322999999902</c:v>
                </c:pt>
                <c:pt idx="8546">
                  <c:v>6766.2580000000098</c:v>
                </c:pt>
                <c:pt idx="8547">
                  <c:v>6921.9174999999996</c:v>
                </c:pt>
                <c:pt idx="8548">
                  <c:v>6526.63670000001</c:v>
                </c:pt>
                <c:pt idx="8549">
                  <c:v>7058.7255999999898</c:v>
                </c:pt>
                <c:pt idx="8550">
                  <c:v>7108.5956999999999</c:v>
                </c:pt>
                <c:pt idx="8551">
                  <c:v>7671.74100000001</c:v>
                </c:pt>
                <c:pt idx="8552">
                  <c:v>8654.482</c:v>
                </c:pt>
                <c:pt idx="8553">
                  <c:v>8848.1929999999993</c:v>
                </c:pt>
                <c:pt idx="8554">
                  <c:v>9585.0499999999902</c:v>
                </c:pt>
                <c:pt idx="8555">
                  <c:v>9782.7260000000097</c:v>
                </c:pt>
                <c:pt idx="8556">
                  <c:v>9800.2849999999999</c:v>
                </c:pt>
                <c:pt idx="8557">
                  <c:v>9724.8960000000006</c:v>
                </c:pt>
                <c:pt idx="8558">
                  <c:v>9734.6930000000102</c:v>
                </c:pt>
                <c:pt idx="8559">
                  <c:v>9769.8209999999999</c:v>
                </c:pt>
                <c:pt idx="8560">
                  <c:v>9569.6029999999992</c:v>
                </c:pt>
                <c:pt idx="8561">
                  <c:v>11744.119000000001</c:v>
                </c:pt>
                <c:pt idx="8562">
                  <c:v>10476.491</c:v>
                </c:pt>
                <c:pt idx="8563">
                  <c:v>9967.1455000000096</c:v>
                </c:pt>
                <c:pt idx="8564">
                  <c:v>9482.0750000000098</c:v>
                </c:pt>
                <c:pt idx="8565">
                  <c:v>9620.5280000000002</c:v>
                </c:pt>
                <c:pt idx="8566">
                  <c:v>9075.7440000000097</c:v>
                </c:pt>
                <c:pt idx="8567">
                  <c:v>7686.6360000000104</c:v>
                </c:pt>
                <c:pt idx="8568">
                  <c:v>7265.5730000000003</c:v>
                </c:pt>
                <c:pt idx="8569">
                  <c:v>7025.7830000000004</c:v>
                </c:pt>
                <c:pt idx="8570">
                  <c:v>6822.2133999999996</c:v>
                </c:pt>
                <c:pt idx="8571">
                  <c:v>6900.4790000000003</c:v>
                </c:pt>
                <c:pt idx="8572">
                  <c:v>6868.9193999999998</c:v>
                </c:pt>
                <c:pt idx="8573">
                  <c:v>6366.2879999999896</c:v>
                </c:pt>
                <c:pt idx="8574">
                  <c:v>6963.7719999999999</c:v>
                </c:pt>
                <c:pt idx="8575">
                  <c:v>8035.11</c:v>
                </c:pt>
                <c:pt idx="8576">
                  <c:v>8864.9500000000098</c:v>
                </c:pt>
                <c:pt idx="8577">
                  <c:v>9485.4830000000002</c:v>
                </c:pt>
                <c:pt idx="8578">
                  <c:v>10451.575000000001</c:v>
                </c:pt>
                <c:pt idx="8579">
                  <c:v>10598.032999999999</c:v>
                </c:pt>
                <c:pt idx="8580">
                  <c:v>10599.865</c:v>
                </c:pt>
                <c:pt idx="8581">
                  <c:v>9825.3379999999997</c:v>
                </c:pt>
                <c:pt idx="8582">
                  <c:v>9970.17400000001</c:v>
                </c:pt>
                <c:pt idx="8583">
                  <c:v>10462.635</c:v>
                </c:pt>
                <c:pt idx="8584">
                  <c:v>10080.205</c:v>
                </c:pt>
                <c:pt idx="8585">
                  <c:v>10598.657999999999</c:v>
                </c:pt>
                <c:pt idx="8586">
                  <c:v>9711.9940000000006</c:v>
                </c:pt>
                <c:pt idx="8587">
                  <c:v>10012.281999999999</c:v>
                </c:pt>
                <c:pt idx="8588">
                  <c:v>10144.924000000001</c:v>
                </c:pt>
                <c:pt idx="8589">
                  <c:v>9120.6060000000107</c:v>
                </c:pt>
                <c:pt idx="8590">
                  <c:v>8832.04900000001</c:v>
                </c:pt>
                <c:pt idx="8591">
                  <c:v>7860.3</c:v>
                </c:pt>
                <c:pt idx="8592">
                  <c:v>4939.6436000000003</c:v>
                </c:pt>
                <c:pt idx="8593">
                  <c:v>5408.1825999999901</c:v>
                </c:pt>
                <c:pt idx="8594">
                  <c:v>4954.4252999999899</c:v>
                </c:pt>
                <c:pt idx="8595">
                  <c:v>5534.5522000000001</c:v>
                </c:pt>
                <c:pt idx="8596">
                  <c:v>4823.0309999999999</c:v>
                </c:pt>
                <c:pt idx="8597">
                  <c:v>6507.4937</c:v>
                </c:pt>
                <c:pt idx="8598">
                  <c:v>7237.8027000000002</c:v>
                </c:pt>
                <c:pt idx="8599">
                  <c:v>8574.2369999999992</c:v>
                </c:pt>
                <c:pt idx="8600">
                  <c:v>9258.7705000000005</c:v>
                </c:pt>
                <c:pt idx="8601">
                  <c:v>9755.1389999999901</c:v>
                </c:pt>
                <c:pt idx="8602">
                  <c:v>10007.357</c:v>
                </c:pt>
                <c:pt idx="8603">
                  <c:v>9925.9230000000098</c:v>
                </c:pt>
                <c:pt idx="8604">
                  <c:v>10626.049000000001</c:v>
                </c:pt>
                <c:pt idx="8605">
                  <c:v>11733.62</c:v>
                </c:pt>
                <c:pt idx="8606">
                  <c:v>11132.196</c:v>
                </c:pt>
                <c:pt idx="8607">
                  <c:v>10884.384</c:v>
                </c:pt>
                <c:pt idx="8608">
                  <c:v>10773.769</c:v>
                </c:pt>
                <c:pt idx="8609">
                  <c:v>10418.101000000001</c:v>
                </c:pt>
                <c:pt idx="8610">
                  <c:v>9963.3860000000095</c:v>
                </c:pt>
                <c:pt idx="8611">
                  <c:v>7990.8689999999997</c:v>
                </c:pt>
                <c:pt idx="8612">
                  <c:v>9187.3340000000007</c:v>
                </c:pt>
                <c:pt idx="8613">
                  <c:v>9485.4230000000007</c:v>
                </c:pt>
                <c:pt idx="8614">
                  <c:v>9123.2880000000005</c:v>
                </c:pt>
                <c:pt idx="8615">
                  <c:v>7561.1890000000003</c:v>
                </c:pt>
                <c:pt idx="8616">
                  <c:v>7373.7285000000002</c:v>
                </c:pt>
                <c:pt idx="8617">
                  <c:v>8145.9340000000002</c:v>
                </c:pt>
                <c:pt idx="8618">
                  <c:v>7760.5129999999999</c:v>
                </c:pt>
                <c:pt idx="8619">
                  <c:v>7986.8306000000102</c:v>
                </c:pt>
                <c:pt idx="8620">
                  <c:v>7788.9010000000098</c:v>
                </c:pt>
                <c:pt idx="8621">
                  <c:v>7938.99</c:v>
                </c:pt>
                <c:pt idx="8622">
                  <c:v>8624.2400000000107</c:v>
                </c:pt>
                <c:pt idx="8623">
                  <c:v>8571.81700000001</c:v>
                </c:pt>
                <c:pt idx="8624">
                  <c:v>9662.8449999999903</c:v>
                </c:pt>
                <c:pt idx="8625">
                  <c:v>9168.2279999999992</c:v>
                </c:pt>
                <c:pt idx="8626">
                  <c:v>9521.3160000000007</c:v>
                </c:pt>
                <c:pt idx="8627">
                  <c:v>9982.2829999999904</c:v>
                </c:pt>
                <c:pt idx="8628">
                  <c:v>10023.596</c:v>
                </c:pt>
                <c:pt idx="8629">
                  <c:v>10096.411</c:v>
                </c:pt>
                <c:pt idx="8630">
                  <c:v>9706.2710000000006</c:v>
                </c:pt>
                <c:pt idx="8631">
                  <c:v>10216.918</c:v>
                </c:pt>
                <c:pt idx="8632">
                  <c:v>9956.6859999999906</c:v>
                </c:pt>
                <c:pt idx="8633">
                  <c:v>10506.335999999999</c:v>
                </c:pt>
                <c:pt idx="8634">
                  <c:v>10074.147000000001</c:v>
                </c:pt>
                <c:pt idx="8635">
                  <c:v>9824.3320000000094</c:v>
                </c:pt>
                <c:pt idx="8636">
                  <c:v>8865.5920000000096</c:v>
                </c:pt>
                <c:pt idx="8637">
                  <c:v>9250.7150000000001</c:v>
                </c:pt>
                <c:pt idx="8638">
                  <c:v>9435.2479999999996</c:v>
                </c:pt>
                <c:pt idx="8639">
                  <c:v>7998.567</c:v>
                </c:pt>
                <c:pt idx="8640">
                  <c:v>7757.6820000000098</c:v>
                </c:pt>
                <c:pt idx="8641">
                  <c:v>7403.6826000000101</c:v>
                </c:pt>
                <c:pt idx="8642">
                  <c:v>7337.2856000000002</c:v>
                </c:pt>
                <c:pt idx="8643">
                  <c:v>8424.0770000000102</c:v>
                </c:pt>
                <c:pt idx="8644">
                  <c:v>7638.8696</c:v>
                </c:pt>
                <c:pt idx="8645">
                  <c:v>7376.0434999999998</c:v>
                </c:pt>
                <c:pt idx="8646">
                  <c:v>8200.7970000000005</c:v>
                </c:pt>
                <c:pt idx="8647">
                  <c:v>8780.3349999999991</c:v>
                </c:pt>
                <c:pt idx="8648">
                  <c:v>8715.3890000000101</c:v>
                </c:pt>
                <c:pt idx="8649">
                  <c:v>8672.5079999999998</c:v>
                </c:pt>
                <c:pt idx="8650">
                  <c:v>9749.6029999999992</c:v>
                </c:pt>
                <c:pt idx="8651">
                  <c:v>10692.562</c:v>
                </c:pt>
                <c:pt idx="8652">
                  <c:v>10036.43</c:v>
                </c:pt>
                <c:pt idx="8653">
                  <c:v>9723.9940000000097</c:v>
                </c:pt>
                <c:pt idx="8654">
                  <c:v>10225.627</c:v>
                </c:pt>
                <c:pt idx="8655">
                  <c:v>10068.406999999999</c:v>
                </c:pt>
                <c:pt idx="8656">
                  <c:v>9499.6990000000096</c:v>
                </c:pt>
                <c:pt idx="8657">
                  <c:v>9939.51</c:v>
                </c:pt>
                <c:pt idx="8658">
                  <c:v>9057.1180000000004</c:v>
                </c:pt>
                <c:pt idx="8659">
                  <c:v>8574.3880000000099</c:v>
                </c:pt>
                <c:pt idx="8660">
                  <c:v>9501.2800000000007</c:v>
                </c:pt>
                <c:pt idx="8661">
                  <c:v>9592.0300000000097</c:v>
                </c:pt>
                <c:pt idx="8662">
                  <c:v>9022.6589999999997</c:v>
                </c:pt>
                <c:pt idx="8663">
                  <c:v>8449.6079999999893</c:v>
                </c:pt>
                <c:pt idx="8664">
                  <c:v>7959.9779999999901</c:v>
                </c:pt>
                <c:pt idx="8665">
                  <c:v>8906.1010000000006</c:v>
                </c:pt>
                <c:pt idx="8666">
                  <c:v>8710.9680000000008</c:v>
                </c:pt>
                <c:pt idx="8667">
                  <c:v>8489.598</c:v>
                </c:pt>
                <c:pt idx="8668">
                  <c:v>8728.9480000000003</c:v>
                </c:pt>
                <c:pt idx="8669">
                  <c:v>8737.7879999999896</c:v>
                </c:pt>
                <c:pt idx="8670">
                  <c:v>9174.6710000000003</c:v>
                </c:pt>
                <c:pt idx="8671">
                  <c:v>9493.7250000000004</c:v>
                </c:pt>
                <c:pt idx="8672">
                  <c:v>9062.26</c:v>
                </c:pt>
                <c:pt idx="8673">
                  <c:v>9106.2790000000095</c:v>
                </c:pt>
                <c:pt idx="8674">
                  <c:v>10074.656999999999</c:v>
                </c:pt>
                <c:pt idx="8675">
                  <c:v>10006.248</c:v>
                </c:pt>
                <c:pt idx="8676">
                  <c:v>10028.029</c:v>
                </c:pt>
                <c:pt idx="8677">
                  <c:v>9893.4740000000002</c:v>
                </c:pt>
                <c:pt idx="8678">
                  <c:v>9830.0550000000003</c:v>
                </c:pt>
                <c:pt idx="8679">
                  <c:v>10527.02</c:v>
                </c:pt>
                <c:pt idx="8680">
                  <c:v>11804.175999999999</c:v>
                </c:pt>
                <c:pt idx="8681">
                  <c:v>10845.987999999999</c:v>
                </c:pt>
                <c:pt idx="8682">
                  <c:v>10603.942999999999</c:v>
                </c:pt>
                <c:pt idx="8683">
                  <c:v>10120.793</c:v>
                </c:pt>
                <c:pt idx="8684">
                  <c:v>10303.666999999999</c:v>
                </c:pt>
                <c:pt idx="8685">
                  <c:v>10341.909</c:v>
                </c:pt>
                <c:pt idx="8686">
                  <c:v>10372.766</c:v>
                </c:pt>
                <c:pt idx="8687">
                  <c:v>8757.9689999999991</c:v>
                </c:pt>
                <c:pt idx="8688">
                  <c:v>8944.5519999999997</c:v>
                </c:pt>
                <c:pt idx="8689">
                  <c:v>8297.616</c:v>
                </c:pt>
                <c:pt idx="8690">
                  <c:v>8237.5939999999991</c:v>
                </c:pt>
                <c:pt idx="8691">
                  <c:v>8592.06</c:v>
                </c:pt>
                <c:pt idx="8692">
                  <c:v>8607.5609999999997</c:v>
                </c:pt>
                <c:pt idx="8693">
                  <c:v>8739.6199999999899</c:v>
                </c:pt>
                <c:pt idx="8694">
                  <c:v>9056.31700000001</c:v>
                </c:pt>
                <c:pt idx="8695">
                  <c:v>9472.8529999999992</c:v>
                </c:pt>
                <c:pt idx="8696">
                  <c:v>8777.5920000000006</c:v>
                </c:pt>
                <c:pt idx="8697">
                  <c:v>9014.7920000000104</c:v>
                </c:pt>
                <c:pt idx="8698">
                  <c:v>8289.8469999999998</c:v>
                </c:pt>
                <c:pt idx="8699">
                  <c:v>9001.8410000000003</c:v>
                </c:pt>
                <c:pt idx="8700">
                  <c:v>9760.5840000000007</c:v>
                </c:pt>
                <c:pt idx="8701">
                  <c:v>10402.175999999999</c:v>
                </c:pt>
                <c:pt idx="8702">
                  <c:v>11068.775</c:v>
                </c:pt>
                <c:pt idx="8703">
                  <c:v>10493.691000000001</c:v>
                </c:pt>
                <c:pt idx="8704">
                  <c:v>9755.4709999999995</c:v>
                </c:pt>
                <c:pt idx="8705">
                  <c:v>10791.197</c:v>
                </c:pt>
                <c:pt idx="8706">
                  <c:v>9167.6890000000003</c:v>
                </c:pt>
                <c:pt idx="8707">
                  <c:v>9146.6010000000097</c:v>
                </c:pt>
                <c:pt idx="8708">
                  <c:v>7806.8809999999903</c:v>
                </c:pt>
                <c:pt idx="8709">
                  <c:v>8976.9009999999998</c:v>
                </c:pt>
                <c:pt idx="8710">
                  <c:v>8921.3220000000001</c:v>
                </c:pt>
                <c:pt idx="8711">
                  <c:v>8301.6409999999996</c:v>
                </c:pt>
                <c:pt idx="8712">
                  <c:v>8204.2170000000006</c:v>
                </c:pt>
                <c:pt idx="8713">
                  <c:v>6255.0604999999896</c:v>
                </c:pt>
                <c:pt idx="8714">
                  <c:v>6386.1978000000099</c:v>
                </c:pt>
                <c:pt idx="8715">
                  <c:v>6422.8813</c:v>
                </c:pt>
                <c:pt idx="8716">
                  <c:v>5756.9750000000004</c:v>
                </c:pt>
                <c:pt idx="8717">
                  <c:v>6462.9059999999999</c:v>
                </c:pt>
                <c:pt idx="8718">
                  <c:v>7752.0282999999999</c:v>
                </c:pt>
                <c:pt idx="8719">
                  <c:v>8017.4560000000001</c:v>
                </c:pt>
                <c:pt idx="8720">
                  <c:v>8295.5580000000009</c:v>
                </c:pt>
                <c:pt idx="8721">
                  <c:v>9484.6579999999994</c:v>
                </c:pt>
                <c:pt idx="8722">
                  <c:v>9848.67400000001</c:v>
                </c:pt>
                <c:pt idx="8723">
                  <c:v>8932.7950000000001</c:v>
                </c:pt>
                <c:pt idx="8724">
                  <c:v>9170.7080000000005</c:v>
                </c:pt>
                <c:pt idx="8725">
                  <c:v>10222.958000000001</c:v>
                </c:pt>
                <c:pt idx="8726">
                  <c:v>10725.637000000001</c:v>
                </c:pt>
                <c:pt idx="8727">
                  <c:v>11261.582</c:v>
                </c:pt>
                <c:pt idx="8728">
                  <c:v>10841.592000000001</c:v>
                </c:pt>
                <c:pt idx="8729">
                  <c:v>11324.125</c:v>
                </c:pt>
                <c:pt idx="8730">
                  <c:v>10303.289000000001</c:v>
                </c:pt>
                <c:pt idx="8731">
                  <c:v>10155.041999999999</c:v>
                </c:pt>
                <c:pt idx="8732">
                  <c:v>10400.776</c:v>
                </c:pt>
                <c:pt idx="8733">
                  <c:v>10592.263000000001</c:v>
                </c:pt>
                <c:pt idx="8734">
                  <c:v>9524.0820000000094</c:v>
                </c:pt>
                <c:pt idx="8735">
                  <c:v>7492.0673999999999</c:v>
                </c:pt>
                <c:pt idx="8736">
                  <c:v>8365.5625</c:v>
                </c:pt>
                <c:pt idx="8737">
                  <c:v>7509.585</c:v>
                </c:pt>
                <c:pt idx="8738">
                  <c:v>7420.3203000000003</c:v>
                </c:pt>
                <c:pt idx="8739">
                  <c:v>7050.1475</c:v>
                </c:pt>
                <c:pt idx="8740">
                  <c:v>6963.0429999999997</c:v>
                </c:pt>
                <c:pt idx="8741">
                  <c:v>7199.375</c:v>
                </c:pt>
                <c:pt idx="8742">
                  <c:v>7582.9070000000002</c:v>
                </c:pt>
                <c:pt idx="8743">
                  <c:v>7890.0625</c:v>
                </c:pt>
                <c:pt idx="8744">
                  <c:v>8187.2266</c:v>
                </c:pt>
                <c:pt idx="8745">
                  <c:v>9950.6380000000008</c:v>
                </c:pt>
                <c:pt idx="8746">
                  <c:v>9684.2630000000008</c:v>
                </c:pt>
                <c:pt idx="8747">
                  <c:v>9432.4460000000108</c:v>
                </c:pt>
                <c:pt idx="8748">
                  <c:v>9165.4339999999993</c:v>
                </c:pt>
                <c:pt idx="8749">
                  <c:v>9466.5380000000005</c:v>
                </c:pt>
                <c:pt idx="8750">
                  <c:v>10182.44</c:v>
                </c:pt>
                <c:pt idx="8751">
                  <c:v>10030.913</c:v>
                </c:pt>
                <c:pt idx="8752">
                  <c:v>10192.407999999999</c:v>
                </c:pt>
                <c:pt idx="8753">
                  <c:v>11080.391</c:v>
                </c:pt>
                <c:pt idx="8754">
                  <c:v>11479.315000000001</c:v>
                </c:pt>
                <c:pt idx="8755">
                  <c:v>10077.684999999999</c:v>
                </c:pt>
                <c:pt idx="8756">
                  <c:v>9262.1759999999995</c:v>
                </c:pt>
                <c:pt idx="8757">
                  <c:v>10238.904</c:v>
                </c:pt>
                <c:pt idx="8758">
                  <c:v>10124.164000000001</c:v>
                </c:pt>
                <c:pt idx="8759">
                  <c:v>8869.9</c:v>
                </c:pt>
              </c:numCache>
            </c:numRef>
          </c:val>
          <c:smooth val="0"/>
          <c:extLst>
            <c:ext xmlns:c16="http://schemas.microsoft.com/office/drawing/2014/chart" uri="{C3380CC4-5D6E-409C-BE32-E72D297353CC}">
              <c16:uniqueId val="{00000000-8C96-4B4C-9C7D-ACE051227514}"/>
            </c:ext>
          </c:extLst>
        </c:ser>
        <c:dLbls>
          <c:showLegendKey val="0"/>
          <c:showVal val="0"/>
          <c:showCatName val="0"/>
          <c:showSerName val="0"/>
          <c:showPercent val="0"/>
          <c:showBubbleSize val="0"/>
        </c:dLbls>
        <c:smooth val="0"/>
        <c:axId val="601625184"/>
        <c:axId val="682396800"/>
      </c:lineChart>
      <c:catAx>
        <c:axId val="601625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396800"/>
        <c:crosses val="autoZero"/>
        <c:auto val="1"/>
        <c:lblAlgn val="ctr"/>
        <c:lblOffset val="100"/>
        <c:noMultiLvlLbl val="0"/>
      </c:catAx>
      <c:valAx>
        <c:axId val="68239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负荷大小</a:t>
                </a:r>
                <a:r>
                  <a:rPr lang="en-US" altLang="zh-CN" baseline="0"/>
                  <a:t> </a:t>
                </a:r>
                <a:r>
                  <a:rPr lang="en-US" altLang="zh-CN"/>
                  <a:t>MW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162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风电功率!$A$1:$A$8760</c:f>
              <c:numCache>
                <c:formatCode>General</c:formatCode>
                <c:ptCount val="8760"/>
                <c:pt idx="0">
                  <c:v>0</c:v>
                </c:pt>
                <c:pt idx="1">
                  <c:v>0</c:v>
                </c:pt>
                <c:pt idx="2">
                  <c:v>0</c:v>
                </c:pt>
                <c:pt idx="3">
                  <c:v>43.279200000000003</c:v>
                </c:pt>
                <c:pt idx="4">
                  <c:v>0</c:v>
                </c:pt>
                <c:pt idx="5">
                  <c:v>113.6808</c:v>
                </c:pt>
                <c:pt idx="6">
                  <c:v>0</c:v>
                </c:pt>
                <c:pt idx="7">
                  <c:v>0</c:v>
                </c:pt>
                <c:pt idx="8">
                  <c:v>0</c:v>
                </c:pt>
                <c:pt idx="9">
                  <c:v>0</c:v>
                </c:pt>
                <c:pt idx="10">
                  <c:v>0</c:v>
                </c:pt>
                <c:pt idx="11">
                  <c:v>0</c:v>
                </c:pt>
                <c:pt idx="12">
                  <c:v>0</c:v>
                </c:pt>
                <c:pt idx="13">
                  <c:v>0</c:v>
                </c:pt>
                <c:pt idx="14">
                  <c:v>0</c:v>
                </c:pt>
                <c:pt idx="15">
                  <c:v>0</c:v>
                </c:pt>
                <c:pt idx="16">
                  <c:v>0</c:v>
                </c:pt>
                <c:pt idx="17">
                  <c:v>0</c:v>
                </c:pt>
                <c:pt idx="18">
                  <c:v>0</c:v>
                </c:pt>
                <c:pt idx="19">
                  <c:v>94.720799999999997</c:v>
                </c:pt>
                <c:pt idx="20">
                  <c:v>69.36</c:v>
                </c:pt>
                <c:pt idx="21">
                  <c:v>0</c:v>
                </c:pt>
                <c:pt idx="22">
                  <c:v>0</c:v>
                </c:pt>
                <c:pt idx="23">
                  <c:v>0</c:v>
                </c:pt>
                <c:pt idx="24">
                  <c:v>0</c:v>
                </c:pt>
                <c:pt idx="25">
                  <c:v>0</c:v>
                </c:pt>
                <c:pt idx="26">
                  <c:v>0</c:v>
                </c:pt>
                <c:pt idx="27">
                  <c:v>43.279200000000003</c:v>
                </c:pt>
                <c:pt idx="28">
                  <c:v>0</c:v>
                </c:pt>
                <c:pt idx="29">
                  <c:v>113.6808</c:v>
                </c:pt>
                <c:pt idx="30">
                  <c:v>0</c:v>
                </c:pt>
                <c:pt idx="31">
                  <c:v>0</c:v>
                </c:pt>
                <c:pt idx="32">
                  <c:v>0</c:v>
                </c:pt>
                <c:pt idx="33">
                  <c:v>0</c:v>
                </c:pt>
                <c:pt idx="34">
                  <c:v>0</c:v>
                </c:pt>
                <c:pt idx="35">
                  <c:v>0</c:v>
                </c:pt>
                <c:pt idx="36">
                  <c:v>0</c:v>
                </c:pt>
                <c:pt idx="37">
                  <c:v>0</c:v>
                </c:pt>
                <c:pt idx="38">
                  <c:v>0</c:v>
                </c:pt>
                <c:pt idx="39">
                  <c:v>0</c:v>
                </c:pt>
                <c:pt idx="40">
                  <c:v>0</c:v>
                </c:pt>
                <c:pt idx="41">
                  <c:v>0</c:v>
                </c:pt>
                <c:pt idx="42">
                  <c:v>0</c:v>
                </c:pt>
                <c:pt idx="43">
                  <c:v>94.720799999999997</c:v>
                </c:pt>
                <c:pt idx="44">
                  <c:v>69.36</c:v>
                </c:pt>
                <c:pt idx="45">
                  <c:v>0</c:v>
                </c:pt>
                <c:pt idx="46">
                  <c:v>0</c:v>
                </c:pt>
                <c:pt idx="47">
                  <c:v>0</c:v>
                </c:pt>
                <c:pt idx="48">
                  <c:v>319.51920000000001</c:v>
                </c:pt>
                <c:pt idx="49">
                  <c:v>688.87919999999997</c:v>
                </c:pt>
                <c:pt idx="50">
                  <c:v>797.44079999999997</c:v>
                </c:pt>
                <c:pt idx="51">
                  <c:v>973.60080000000005</c:v>
                </c:pt>
                <c:pt idx="52">
                  <c:v>1172.2392</c:v>
                </c:pt>
                <c:pt idx="53">
                  <c:v>1177.9992</c:v>
                </c:pt>
                <c:pt idx="54">
                  <c:v>1330.4808</c:v>
                </c:pt>
                <c:pt idx="55">
                  <c:v>1097.8391999999999</c:v>
                </c:pt>
                <c:pt idx="56">
                  <c:v>1243.8407999999999</c:v>
                </c:pt>
                <c:pt idx="57">
                  <c:v>1106.5608</c:v>
                </c:pt>
                <c:pt idx="58">
                  <c:v>769.36080000000004</c:v>
                </c:pt>
                <c:pt idx="59">
                  <c:v>439.2792</c:v>
                </c:pt>
                <c:pt idx="60">
                  <c:v>0</c:v>
                </c:pt>
                <c:pt idx="61">
                  <c:v>0</c:v>
                </c:pt>
                <c:pt idx="62">
                  <c:v>0</c:v>
                </c:pt>
                <c:pt idx="63">
                  <c:v>72.239999999999995</c:v>
                </c:pt>
                <c:pt idx="64">
                  <c:v>0</c:v>
                </c:pt>
                <c:pt idx="65">
                  <c:v>0</c:v>
                </c:pt>
                <c:pt idx="66">
                  <c:v>0</c:v>
                </c:pt>
                <c:pt idx="67">
                  <c:v>0</c:v>
                </c:pt>
                <c:pt idx="68">
                  <c:v>0</c:v>
                </c:pt>
                <c:pt idx="69">
                  <c:v>678.55920000000003</c:v>
                </c:pt>
                <c:pt idx="70">
                  <c:v>511.75920000000002</c:v>
                </c:pt>
                <c:pt idx="71">
                  <c:v>965.83920000000001</c:v>
                </c:pt>
                <c:pt idx="72">
                  <c:v>673.51919999999996</c:v>
                </c:pt>
                <c:pt idx="73">
                  <c:v>0</c:v>
                </c:pt>
                <c:pt idx="74">
                  <c:v>419.76</c:v>
                </c:pt>
                <c:pt idx="75">
                  <c:v>46.159199999999998</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12.1608000000001</c:v>
                </c:pt>
                <c:pt idx="98">
                  <c:v>79.519199999999998</c:v>
                </c:pt>
                <c:pt idx="99">
                  <c:v>0</c:v>
                </c:pt>
                <c:pt idx="100">
                  <c:v>0</c:v>
                </c:pt>
                <c:pt idx="101">
                  <c:v>0</c:v>
                </c:pt>
                <c:pt idx="102">
                  <c:v>0</c:v>
                </c:pt>
                <c:pt idx="103">
                  <c:v>52.08</c:v>
                </c:pt>
                <c:pt idx="104">
                  <c:v>0</c:v>
                </c:pt>
                <c:pt idx="105">
                  <c:v>0</c:v>
                </c:pt>
                <c:pt idx="106">
                  <c:v>0</c:v>
                </c:pt>
                <c:pt idx="107">
                  <c:v>0</c:v>
                </c:pt>
                <c:pt idx="108">
                  <c:v>0</c:v>
                </c:pt>
                <c:pt idx="109">
                  <c:v>0</c:v>
                </c:pt>
                <c:pt idx="110">
                  <c:v>257.04000000000002</c:v>
                </c:pt>
                <c:pt idx="111">
                  <c:v>5.1191999999999602</c:v>
                </c:pt>
                <c:pt idx="112">
                  <c:v>0</c:v>
                </c:pt>
                <c:pt idx="113">
                  <c:v>292.1592</c:v>
                </c:pt>
                <c:pt idx="114">
                  <c:v>0</c:v>
                </c:pt>
                <c:pt idx="115">
                  <c:v>790.96079999999995</c:v>
                </c:pt>
                <c:pt idx="116">
                  <c:v>540.07920000000001</c:v>
                </c:pt>
                <c:pt idx="117">
                  <c:v>0</c:v>
                </c:pt>
                <c:pt idx="118">
                  <c:v>0</c:v>
                </c:pt>
                <c:pt idx="119">
                  <c:v>0</c:v>
                </c:pt>
                <c:pt idx="120">
                  <c:v>0</c:v>
                </c:pt>
                <c:pt idx="121">
                  <c:v>125.4408</c:v>
                </c:pt>
                <c:pt idx="122">
                  <c:v>614.23919999999998</c:v>
                </c:pt>
                <c:pt idx="123">
                  <c:v>1118.4000000000001</c:v>
                </c:pt>
                <c:pt idx="124">
                  <c:v>1531.44</c:v>
                </c:pt>
                <c:pt idx="125">
                  <c:v>1722.7919999999999</c:v>
                </c:pt>
                <c:pt idx="126">
                  <c:v>1920</c:v>
                </c:pt>
                <c:pt idx="127">
                  <c:v>1920</c:v>
                </c:pt>
                <c:pt idx="128">
                  <c:v>1920</c:v>
                </c:pt>
                <c:pt idx="129">
                  <c:v>1920</c:v>
                </c:pt>
                <c:pt idx="130">
                  <c:v>1920</c:v>
                </c:pt>
                <c:pt idx="131">
                  <c:v>1906.7280000000001</c:v>
                </c:pt>
                <c:pt idx="132">
                  <c:v>1802.568</c:v>
                </c:pt>
                <c:pt idx="133">
                  <c:v>1698.4079999999999</c:v>
                </c:pt>
                <c:pt idx="134">
                  <c:v>1270.6392000000001</c:v>
                </c:pt>
                <c:pt idx="135">
                  <c:v>1506.24</c:v>
                </c:pt>
                <c:pt idx="136">
                  <c:v>1416.1608000000001</c:v>
                </c:pt>
                <c:pt idx="137">
                  <c:v>1506.48</c:v>
                </c:pt>
                <c:pt idx="138">
                  <c:v>1658.4</c:v>
                </c:pt>
                <c:pt idx="139">
                  <c:v>1716.96</c:v>
                </c:pt>
                <c:pt idx="140">
                  <c:v>1677.12</c:v>
                </c:pt>
                <c:pt idx="141">
                  <c:v>1593.0408</c:v>
                </c:pt>
                <c:pt idx="142">
                  <c:v>1269.5999999999999</c:v>
                </c:pt>
                <c:pt idx="143">
                  <c:v>558.4008</c:v>
                </c:pt>
                <c:pt idx="144">
                  <c:v>33.840000000000003</c:v>
                </c:pt>
                <c:pt idx="145">
                  <c:v>0</c:v>
                </c:pt>
                <c:pt idx="146">
                  <c:v>273.91919999999999</c:v>
                </c:pt>
                <c:pt idx="147">
                  <c:v>500.88</c:v>
                </c:pt>
                <c:pt idx="148">
                  <c:v>339.6</c:v>
                </c:pt>
                <c:pt idx="149">
                  <c:v>0</c:v>
                </c:pt>
                <c:pt idx="150">
                  <c:v>0</c:v>
                </c:pt>
                <c:pt idx="151">
                  <c:v>0</c:v>
                </c:pt>
                <c:pt idx="152">
                  <c:v>0</c:v>
                </c:pt>
                <c:pt idx="153">
                  <c:v>0</c:v>
                </c:pt>
                <c:pt idx="154">
                  <c:v>0</c:v>
                </c:pt>
                <c:pt idx="155">
                  <c:v>0</c:v>
                </c:pt>
                <c:pt idx="156">
                  <c:v>0</c:v>
                </c:pt>
                <c:pt idx="157">
                  <c:v>0</c:v>
                </c:pt>
                <c:pt idx="158">
                  <c:v>0</c:v>
                </c:pt>
                <c:pt idx="159">
                  <c:v>105.84</c:v>
                </c:pt>
                <c:pt idx="160">
                  <c:v>531.36</c:v>
                </c:pt>
                <c:pt idx="161">
                  <c:v>46.639200000000002</c:v>
                </c:pt>
                <c:pt idx="162">
                  <c:v>379.60079999999999</c:v>
                </c:pt>
                <c:pt idx="163">
                  <c:v>572.7192</c:v>
                </c:pt>
                <c:pt idx="164">
                  <c:v>974.16</c:v>
                </c:pt>
                <c:pt idx="165">
                  <c:v>398.32080000000002</c:v>
                </c:pt>
                <c:pt idx="166">
                  <c:v>638.80079999999998</c:v>
                </c:pt>
                <c:pt idx="167">
                  <c:v>0</c:v>
                </c:pt>
                <c:pt idx="168">
                  <c:v>0</c:v>
                </c:pt>
                <c:pt idx="169">
                  <c:v>0</c:v>
                </c:pt>
                <c:pt idx="170">
                  <c:v>0</c:v>
                </c:pt>
                <c:pt idx="171">
                  <c:v>0</c:v>
                </c:pt>
                <c:pt idx="172">
                  <c:v>0</c:v>
                </c:pt>
                <c:pt idx="173">
                  <c:v>0</c:v>
                </c:pt>
                <c:pt idx="174">
                  <c:v>0</c:v>
                </c:pt>
                <c:pt idx="175">
                  <c:v>0</c:v>
                </c:pt>
                <c:pt idx="176">
                  <c:v>18.559200000000001</c:v>
                </c:pt>
                <c:pt idx="177">
                  <c:v>0.23999999999997401</c:v>
                </c:pt>
                <c:pt idx="178">
                  <c:v>224.5608</c:v>
                </c:pt>
                <c:pt idx="179">
                  <c:v>506.64</c:v>
                </c:pt>
                <c:pt idx="180">
                  <c:v>244.1592</c:v>
                </c:pt>
                <c:pt idx="181">
                  <c:v>261.76080000000002</c:v>
                </c:pt>
                <c:pt idx="182">
                  <c:v>2.5608000000000399</c:v>
                </c:pt>
                <c:pt idx="183">
                  <c:v>0</c:v>
                </c:pt>
                <c:pt idx="184">
                  <c:v>0</c:v>
                </c:pt>
                <c:pt idx="185">
                  <c:v>0</c:v>
                </c:pt>
                <c:pt idx="186">
                  <c:v>0</c:v>
                </c:pt>
                <c:pt idx="187">
                  <c:v>102.3192</c:v>
                </c:pt>
                <c:pt idx="188">
                  <c:v>173.5992</c:v>
                </c:pt>
                <c:pt idx="189">
                  <c:v>306.72000000000003</c:v>
                </c:pt>
                <c:pt idx="190">
                  <c:v>231.04079999999999</c:v>
                </c:pt>
                <c:pt idx="191">
                  <c:v>269.35919999999999</c:v>
                </c:pt>
                <c:pt idx="192">
                  <c:v>0</c:v>
                </c:pt>
                <c:pt idx="193">
                  <c:v>0</c:v>
                </c:pt>
                <c:pt idx="194">
                  <c:v>174.07919999999999</c:v>
                </c:pt>
                <c:pt idx="195">
                  <c:v>22.08</c:v>
                </c:pt>
                <c:pt idx="196">
                  <c:v>0</c:v>
                </c:pt>
                <c:pt idx="197">
                  <c:v>0</c:v>
                </c:pt>
                <c:pt idx="198">
                  <c:v>0</c:v>
                </c:pt>
                <c:pt idx="199">
                  <c:v>0</c:v>
                </c:pt>
                <c:pt idx="200">
                  <c:v>0</c:v>
                </c:pt>
                <c:pt idx="201">
                  <c:v>0</c:v>
                </c:pt>
                <c:pt idx="202">
                  <c:v>111.12</c:v>
                </c:pt>
                <c:pt idx="203">
                  <c:v>0</c:v>
                </c:pt>
                <c:pt idx="204">
                  <c:v>0</c:v>
                </c:pt>
                <c:pt idx="205">
                  <c:v>0</c:v>
                </c:pt>
                <c:pt idx="206">
                  <c:v>0</c:v>
                </c:pt>
                <c:pt idx="207">
                  <c:v>0</c:v>
                </c:pt>
                <c:pt idx="208">
                  <c:v>21.199200000000001</c:v>
                </c:pt>
                <c:pt idx="209">
                  <c:v>147.19919999999999</c:v>
                </c:pt>
                <c:pt idx="210">
                  <c:v>678.96</c:v>
                </c:pt>
                <c:pt idx="211">
                  <c:v>853.12080000000003</c:v>
                </c:pt>
                <c:pt idx="212">
                  <c:v>757.44</c:v>
                </c:pt>
                <c:pt idx="213">
                  <c:v>402.72</c:v>
                </c:pt>
                <c:pt idx="214">
                  <c:v>1006.4808</c:v>
                </c:pt>
                <c:pt idx="215">
                  <c:v>973.99919999999997</c:v>
                </c:pt>
                <c:pt idx="216">
                  <c:v>650.88</c:v>
                </c:pt>
                <c:pt idx="217">
                  <c:v>966.48</c:v>
                </c:pt>
                <c:pt idx="218">
                  <c:v>1262.6400000000001</c:v>
                </c:pt>
                <c:pt idx="219">
                  <c:v>1307.5992000000001</c:v>
                </c:pt>
                <c:pt idx="220">
                  <c:v>1443.6</c:v>
                </c:pt>
                <c:pt idx="221">
                  <c:v>1410.48</c:v>
                </c:pt>
                <c:pt idx="222">
                  <c:v>207.76079999999999</c:v>
                </c:pt>
                <c:pt idx="223">
                  <c:v>0</c:v>
                </c:pt>
                <c:pt idx="224">
                  <c:v>0</c:v>
                </c:pt>
                <c:pt idx="225">
                  <c:v>21.36</c:v>
                </c:pt>
                <c:pt idx="226">
                  <c:v>262.48079999999999</c:v>
                </c:pt>
                <c:pt idx="227">
                  <c:v>119.28</c:v>
                </c:pt>
                <c:pt idx="228">
                  <c:v>0</c:v>
                </c:pt>
                <c:pt idx="229">
                  <c:v>0</c:v>
                </c:pt>
                <c:pt idx="230">
                  <c:v>0</c:v>
                </c:pt>
                <c:pt idx="231">
                  <c:v>404.47919999999999</c:v>
                </c:pt>
                <c:pt idx="232">
                  <c:v>243.4392</c:v>
                </c:pt>
                <c:pt idx="233">
                  <c:v>550.96079999999995</c:v>
                </c:pt>
                <c:pt idx="234">
                  <c:v>571.67999999999995</c:v>
                </c:pt>
                <c:pt idx="235">
                  <c:v>793.03920000000005</c:v>
                </c:pt>
                <c:pt idx="236">
                  <c:v>1072.8792000000001</c:v>
                </c:pt>
                <c:pt idx="237">
                  <c:v>234.3192</c:v>
                </c:pt>
                <c:pt idx="238">
                  <c:v>0</c:v>
                </c:pt>
                <c:pt idx="239">
                  <c:v>772.08</c:v>
                </c:pt>
                <c:pt idx="240">
                  <c:v>332.80079999999998</c:v>
                </c:pt>
                <c:pt idx="241">
                  <c:v>572.4</c:v>
                </c:pt>
                <c:pt idx="242">
                  <c:v>868.72080000000005</c:v>
                </c:pt>
                <c:pt idx="243">
                  <c:v>1173.7608</c:v>
                </c:pt>
                <c:pt idx="244">
                  <c:v>935.76</c:v>
                </c:pt>
                <c:pt idx="245">
                  <c:v>703.2</c:v>
                </c:pt>
                <c:pt idx="246">
                  <c:v>102.7992</c:v>
                </c:pt>
                <c:pt idx="247">
                  <c:v>71.680800000000005</c:v>
                </c:pt>
                <c:pt idx="248">
                  <c:v>342.72</c:v>
                </c:pt>
                <c:pt idx="249">
                  <c:v>74.719200000000001</c:v>
                </c:pt>
                <c:pt idx="250">
                  <c:v>239.4408</c:v>
                </c:pt>
                <c:pt idx="251">
                  <c:v>182.08080000000001</c:v>
                </c:pt>
                <c:pt idx="252">
                  <c:v>16.480799999999999</c:v>
                </c:pt>
                <c:pt idx="253">
                  <c:v>0</c:v>
                </c:pt>
                <c:pt idx="254">
                  <c:v>0</c:v>
                </c:pt>
                <c:pt idx="255">
                  <c:v>0</c:v>
                </c:pt>
                <c:pt idx="256">
                  <c:v>0</c:v>
                </c:pt>
                <c:pt idx="257">
                  <c:v>0</c:v>
                </c:pt>
                <c:pt idx="258">
                  <c:v>0</c:v>
                </c:pt>
                <c:pt idx="259">
                  <c:v>0</c:v>
                </c:pt>
                <c:pt idx="260">
                  <c:v>17.52</c:v>
                </c:pt>
                <c:pt idx="261">
                  <c:v>302.80079999999998</c:v>
                </c:pt>
                <c:pt idx="262">
                  <c:v>291.67919999999998</c:v>
                </c:pt>
                <c:pt idx="263">
                  <c:v>244.8792</c:v>
                </c:pt>
                <c:pt idx="264">
                  <c:v>712.24080000000004</c:v>
                </c:pt>
                <c:pt idx="265">
                  <c:v>652.24080000000004</c:v>
                </c:pt>
                <c:pt idx="266">
                  <c:v>1031.9208000000001</c:v>
                </c:pt>
                <c:pt idx="267">
                  <c:v>1165.6007999999999</c:v>
                </c:pt>
                <c:pt idx="268">
                  <c:v>1204.08</c:v>
                </c:pt>
                <c:pt idx="269">
                  <c:v>1319.04</c:v>
                </c:pt>
                <c:pt idx="270">
                  <c:v>1192.7208000000001</c:v>
                </c:pt>
                <c:pt idx="271">
                  <c:v>1427.2008000000001</c:v>
                </c:pt>
                <c:pt idx="272">
                  <c:v>1243.7592</c:v>
                </c:pt>
                <c:pt idx="273">
                  <c:v>1300.3992000000001</c:v>
                </c:pt>
                <c:pt idx="274">
                  <c:v>1844.232</c:v>
                </c:pt>
                <c:pt idx="275">
                  <c:v>1394.0808</c:v>
                </c:pt>
                <c:pt idx="276">
                  <c:v>1287.4392</c:v>
                </c:pt>
                <c:pt idx="277">
                  <c:v>991.51919999999996</c:v>
                </c:pt>
                <c:pt idx="278">
                  <c:v>658.8</c:v>
                </c:pt>
                <c:pt idx="279">
                  <c:v>516.55920000000003</c:v>
                </c:pt>
                <c:pt idx="280">
                  <c:v>0</c:v>
                </c:pt>
                <c:pt idx="281">
                  <c:v>0</c:v>
                </c:pt>
                <c:pt idx="282">
                  <c:v>451.44</c:v>
                </c:pt>
                <c:pt idx="283">
                  <c:v>634.00080000000003</c:v>
                </c:pt>
                <c:pt idx="284">
                  <c:v>668.80079999999998</c:v>
                </c:pt>
                <c:pt idx="285">
                  <c:v>558.07920000000001</c:v>
                </c:pt>
                <c:pt idx="286">
                  <c:v>0</c:v>
                </c:pt>
                <c:pt idx="287">
                  <c:v>0</c:v>
                </c:pt>
                <c:pt idx="288">
                  <c:v>0</c:v>
                </c:pt>
                <c:pt idx="289">
                  <c:v>0</c:v>
                </c:pt>
                <c:pt idx="290">
                  <c:v>217.8408</c:v>
                </c:pt>
                <c:pt idx="291">
                  <c:v>340.32</c:v>
                </c:pt>
                <c:pt idx="292">
                  <c:v>124.1592</c:v>
                </c:pt>
                <c:pt idx="293">
                  <c:v>205.92</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311.20080000000002</c:v>
                </c:pt>
                <c:pt idx="308">
                  <c:v>0</c:v>
                </c:pt>
                <c:pt idx="309">
                  <c:v>0</c:v>
                </c:pt>
                <c:pt idx="310">
                  <c:v>0</c:v>
                </c:pt>
                <c:pt idx="311">
                  <c:v>25.039200000000001</c:v>
                </c:pt>
                <c:pt idx="312">
                  <c:v>0</c:v>
                </c:pt>
                <c:pt idx="313">
                  <c:v>295.99919999999997</c:v>
                </c:pt>
                <c:pt idx="314">
                  <c:v>28.960799999999999</c:v>
                </c:pt>
                <c:pt idx="315">
                  <c:v>510.4008</c:v>
                </c:pt>
                <c:pt idx="316">
                  <c:v>341.76</c:v>
                </c:pt>
                <c:pt idx="317">
                  <c:v>31.039200000000001</c:v>
                </c:pt>
                <c:pt idx="318">
                  <c:v>0</c:v>
                </c:pt>
                <c:pt idx="319">
                  <c:v>0</c:v>
                </c:pt>
                <c:pt idx="320">
                  <c:v>0</c:v>
                </c:pt>
                <c:pt idx="321">
                  <c:v>0</c:v>
                </c:pt>
                <c:pt idx="322">
                  <c:v>0</c:v>
                </c:pt>
                <c:pt idx="323">
                  <c:v>0</c:v>
                </c:pt>
                <c:pt idx="324">
                  <c:v>0</c:v>
                </c:pt>
                <c:pt idx="325">
                  <c:v>0</c:v>
                </c:pt>
                <c:pt idx="326">
                  <c:v>0</c:v>
                </c:pt>
                <c:pt idx="327">
                  <c:v>0</c:v>
                </c:pt>
                <c:pt idx="328">
                  <c:v>0</c:v>
                </c:pt>
                <c:pt idx="329">
                  <c:v>0</c:v>
                </c:pt>
                <c:pt idx="330">
                  <c:v>52.3992</c:v>
                </c:pt>
                <c:pt idx="331">
                  <c:v>0</c:v>
                </c:pt>
                <c:pt idx="332">
                  <c:v>0</c:v>
                </c:pt>
                <c:pt idx="333">
                  <c:v>0</c:v>
                </c:pt>
                <c:pt idx="334">
                  <c:v>195.76079999999999</c:v>
                </c:pt>
                <c:pt idx="335">
                  <c:v>215.20079999999999</c:v>
                </c:pt>
                <c:pt idx="336">
                  <c:v>999.43920000000003</c:v>
                </c:pt>
                <c:pt idx="337">
                  <c:v>1613.3592000000001</c:v>
                </c:pt>
                <c:pt idx="338">
                  <c:v>1255.68</c:v>
                </c:pt>
                <c:pt idx="339">
                  <c:v>0</c:v>
                </c:pt>
                <c:pt idx="340">
                  <c:v>587.20079999999996</c:v>
                </c:pt>
                <c:pt idx="341">
                  <c:v>439.68</c:v>
                </c:pt>
                <c:pt idx="342">
                  <c:v>0</c:v>
                </c:pt>
                <c:pt idx="343">
                  <c:v>0</c:v>
                </c:pt>
                <c:pt idx="344">
                  <c:v>0</c:v>
                </c:pt>
                <c:pt idx="345">
                  <c:v>0</c:v>
                </c:pt>
                <c:pt idx="346">
                  <c:v>0</c:v>
                </c:pt>
                <c:pt idx="347">
                  <c:v>0</c:v>
                </c:pt>
                <c:pt idx="348">
                  <c:v>0</c:v>
                </c:pt>
                <c:pt idx="349">
                  <c:v>0</c:v>
                </c:pt>
                <c:pt idx="350">
                  <c:v>379.12079999999997</c:v>
                </c:pt>
                <c:pt idx="351">
                  <c:v>487.2792</c:v>
                </c:pt>
                <c:pt idx="352">
                  <c:v>260.80079999999998</c:v>
                </c:pt>
                <c:pt idx="353">
                  <c:v>0</c:v>
                </c:pt>
                <c:pt idx="354">
                  <c:v>327.52080000000001</c:v>
                </c:pt>
                <c:pt idx="355">
                  <c:v>29.9208</c:v>
                </c:pt>
                <c:pt idx="356">
                  <c:v>208.63919999999999</c:v>
                </c:pt>
                <c:pt idx="357">
                  <c:v>0</c:v>
                </c:pt>
                <c:pt idx="358">
                  <c:v>0</c:v>
                </c:pt>
                <c:pt idx="359">
                  <c:v>385.12079999999997</c:v>
                </c:pt>
                <c:pt idx="360">
                  <c:v>245.28</c:v>
                </c:pt>
                <c:pt idx="361">
                  <c:v>0</c:v>
                </c:pt>
                <c:pt idx="362">
                  <c:v>0</c:v>
                </c:pt>
                <c:pt idx="363">
                  <c:v>0</c:v>
                </c:pt>
                <c:pt idx="364">
                  <c:v>0</c:v>
                </c:pt>
                <c:pt idx="365">
                  <c:v>0</c:v>
                </c:pt>
                <c:pt idx="366">
                  <c:v>0</c:v>
                </c:pt>
                <c:pt idx="367">
                  <c:v>0</c:v>
                </c:pt>
                <c:pt idx="368">
                  <c:v>0</c:v>
                </c:pt>
                <c:pt idx="369">
                  <c:v>94.32</c:v>
                </c:pt>
                <c:pt idx="370">
                  <c:v>597.52080000000001</c:v>
                </c:pt>
                <c:pt idx="371">
                  <c:v>744.55920000000003</c:v>
                </c:pt>
                <c:pt idx="372">
                  <c:v>348.79919999999998</c:v>
                </c:pt>
                <c:pt idx="373">
                  <c:v>251.52</c:v>
                </c:pt>
                <c:pt idx="374">
                  <c:v>256.87920000000003</c:v>
                </c:pt>
                <c:pt idx="375">
                  <c:v>165.52080000000001</c:v>
                </c:pt>
                <c:pt idx="376">
                  <c:v>46.159199999999998</c:v>
                </c:pt>
                <c:pt idx="377">
                  <c:v>33.119999999999997</c:v>
                </c:pt>
                <c:pt idx="378">
                  <c:v>361.99919999999997</c:v>
                </c:pt>
                <c:pt idx="379">
                  <c:v>486.16079999999999</c:v>
                </c:pt>
                <c:pt idx="380">
                  <c:v>94.8</c:v>
                </c:pt>
                <c:pt idx="381">
                  <c:v>370.1592</c:v>
                </c:pt>
                <c:pt idx="382">
                  <c:v>642.24</c:v>
                </c:pt>
                <c:pt idx="383">
                  <c:v>686.64</c:v>
                </c:pt>
                <c:pt idx="384">
                  <c:v>418.48079999999999</c:v>
                </c:pt>
                <c:pt idx="385">
                  <c:v>348.16079999999999</c:v>
                </c:pt>
                <c:pt idx="386">
                  <c:v>166.39920000000001</c:v>
                </c:pt>
                <c:pt idx="387">
                  <c:v>34.3992</c:v>
                </c:pt>
                <c:pt idx="388">
                  <c:v>195.6</c:v>
                </c:pt>
                <c:pt idx="389">
                  <c:v>0</c:v>
                </c:pt>
                <c:pt idx="390">
                  <c:v>16.2408</c:v>
                </c:pt>
                <c:pt idx="391">
                  <c:v>0</c:v>
                </c:pt>
                <c:pt idx="392">
                  <c:v>310.87920000000003</c:v>
                </c:pt>
                <c:pt idx="393">
                  <c:v>0</c:v>
                </c:pt>
                <c:pt idx="394">
                  <c:v>0</c:v>
                </c:pt>
                <c:pt idx="395">
                  <c:v>0</c:v>
                </c:pt>
                <c:pt idx="396">
                  <c:v>0</c:v>
                </c:pt>
                <c:pt idx="397">
                  <c:v>0</c:v>
                </c:pt>
                <c:pt idx="398">
                  <c:v>0</c:v>
                </c:pt>
                <c:pt idx="399">
                  <c:v>0</c:v>
                </c:pt>
                <c:pt idx="400">
                  <c:v>0</c:v>
                </c:pt>
                <c:pt idx="401">
                  <c:v>0</c:v>
                </c:pt>
                <c:pt idx="402">
                  <c:v>21.84</c:v>
                </c:pt>
                <c:pt idx="403">
                  <c:v>524.88</c:v>
                </c:pt>
                <c:pt idx="404">
                  <c:v>872.64</c:v>
                </c:pt>
                <c:pt idx="405">
                  <c:v>372.88080000000002</c:v>
                </c:pt>
                <c:pt idx="406">
                  <c:v>534.07920000000001</c:v>
                </c:pt>
                <c:pt idx="407">
                  <c:v>498.07920000000001</c:v>
                </c:pt>
                <c:pt idx="408">
                  <c:v>1037.8391999999999</c:v>
                </c:pt>
                <c:pt idx="409">
                  <c:v>1360.2408</c:v>
                </c:pt>
                <c:pt idx="410">
                  <c:v>1068.3191999999999</c:v>
                </c:pt>
                <c:pt idx="411">
                  <c:v>1168.8792000000001</c:v>
                </c:pt>
                <c:pt idx="412">
                  <c:v>1702.8720000000001</c:v>
                </c:pt>
                <c:pt idx="413">
                  <c:v>1289.3592000000001</c:v>
                </c:pt>
                <c:pt idx="414">
                  <c:v>1568.8008</c:v>
                </c:pt>
                <c:pt idx="415">
                  <c:v>1920</c:v>
                </c:pt>
                <c:pt idx="416">
                  <c:v>1875.12</c:v>
                </c:pt>
                <c:pt idx="417">
                  <c:v>1920</c:v>
                </c:pt>
                <c:pt idx="418">
                  <c:v>1247.3592000000001</c:v>
                </c:pt>
                <c:pt idx="419">
                  <c:v>260.08080000000001</c:v>
                </c:pt>
                <c:pt idx="420">
                  <c:v>457.03919999999999</c:v>
                </c:pt>
                <c:pt idx="421">
                  <c:v>0</c:v>
                </c:pt>
                <c:pt idx="422">
                  <c:v>26.0808</c:v>
                </c:pt>
                <c:pt idx="423">
                  <c:v>0</c:v>
                </c:pt>
                <c:pt idx="424">
                  <c:v>0</c:v>
                </c:pt>
                <c:pt idx="425">
                  <c:v>429.52080000000001</c:v>
                </c:pt>
                <c:pt idx="426">
                  <c:v>406.8</c:v>
                </c:pt>
                <c:pt idx="427">
                  <c:v>500.47919999999999</c:v>
                </c:pt>
                <c:pt idx="428">
                  <c:v>243.52080000000001</c:v>
                </c:pt>
                <c:pt idx="429">
                  <c:v>0</c:v>
                </c:pt>
                <c:pt idx="430">
                  <c:v>477.36</c:v>
                </c:pt>
                <c:pt idx="431">
                  <c:v>260.32080000000002</c:v>
                </c:pt>
                <c:pt idx="432">
                  <c:v>499.36079999999998</c:v>
                </c:pt>
                <c:pt idx="433">
                  <c:v>305.92079999999999</c:v>
                </c:pt>
                <c:pt idx="434">
                  <c:v>157.36080000000001</c:v>
                </c:pt>
                <c:pt idx="435">
                  <c:v>0</c:v>
                </c:pt>
                <c:pt idx="436">
                  <c:v>0</c:v>
                </c:pt>
                <c:pt idx="437">
                  <c:v>110.32080000000001</c:v>
                </c:pt>
                <c:pt idx="438">
                  <c:v>0</c:v>
                </c:pt>
                <c:pt idx="439">
                  <c:v>0</c:v>
                </c:pt>
                <c:pt idx="440">
                  <c:v>0</c:v>
                </c:pt>
                <c:pt idx="441">
                  <c:v>0</c:v>
                </c:pt>
                <c:pt idx="442">
                  <c:v>0</c:v>
                </c:pt>
                <c:pt idx="443">
                  <c:v>0</c:v>
                </c:pt>
                <c:pt idx="444">
                  <c:v>0</c:v>
                </c:pt>
                <c:pt idx="445">
                  <c:v>0</c:v>
                </c:pt>
                <c:pt idx="446">
                  <c:v>0</c:v>
                </c:pt>
                <c:pt idx="447">
                  <c:v>0</c:v>
                </c:pt>
                <c:pt idx="448">
                  <c:v>0</c:v>
                </c:pt>
                <c:pt idx="449">
                  <c:v>231.2808</c:v>
                </c:pt>
                <c:pt idx="450">
                  <c:v>100.6392</c:v>
                </c:pt>
                <c:pt idx="451">
                  <c:v>0</c:v>
                </c:pt>
                <c:pt idx="452">
                  <c:v>0</c:v>
                </c:pt>
                <c:pt idx="453">
                  <c:v>0</c:v>
                </c:pt>
                <c:pt idx="454">
                  <c:v>32.479199999999999</c:v>
                </c:pt>
                <c:pt idx="455">
                  <c:v>431.04</c:v>
                </c:pt>
                <c:pt idx="456">
                  <c:v>880.72080000000005</c:v>
                </c:pt>
                <c:pt idx="457">
                  <c:v>1115.2008000000001</c:v>
                </c:pt>
                <c:pt idx="458">
                  <c:v>1033.8407999999999</c:v>
                </c:pt>
                <c:pt idx="459">
                  <c:v>876.07920000000001</c:v>
                </c:pt>
                <c:pt idx="460">
                  <c:v>1050.4007999999999</c:v>
                </c:pt>
                <c:pt idx="461">
                  <c:v>838.00080000000003</c:v>
                </c:pt>
                <c:pt idx="462">
                  <c:v>624.16079999999999</c:v>
                </c:pt>
                <c:pt idx="463">
                  <c:v>58.480800000000002</c:v>
                </c:pt>
                <c:pt idx="464">
                  <c:v>384.31920000000002</c:v>
                </c:pt>
                <c:pt idx="465">
                  <c:v>63.520800000000001</c:v>
                </c:pt>
                <c:pt idx="466">
                  <c:v>58.560000000000102</c:v>
                </c:pt>
                <c:pt idx="467">
                  <c:v>107.2008</c:v>
                </c:pt>
                <c:pt idx="468">
                  <c:v>0</c:v>
                </c:pt>
                <c:pt idx="469">
                  <c:v>78.0792</c:v>
                </c:pt>
                <c:pt idx="470">
                  <c:v>0</c:v>
                </c:pt>
                <c:pt idx="471">
                  <c:v>0</c:v>
                </c:pt>
                <c:pt idx="472">
                  <c:v>62.4</c:v>
                </c:pt>
                <c:pt idx="473">
                  <c:v>687.6</c:v>
                </c:pt>
                <c:pt idx="474">
                  <c:v>963.19920000000002</c:v>
                </c:pt>
                <c:pt idx="475">
                  <c:v>329.76</c:v>
                </c:pt>
                <c:pt idx="476">
                  <c:v>299.35919999999999</c:v>
                </c:pt>
                <c:pt idx="477">
                  <c:v>158.23920000000001</c:v>
                </c:pt>
                <c:pt idx="478">
                  <c:v>607.20000000000005</c:v>
                </c:pt>
                <c:pt idx="479">
                  <c:v>543.52080000000001</c:v>
                </c:pt>
                <c:pt idx="480">
                  <c:v>0</c:v>
                </c:pt>
                <c:pt idx="481">
                  <c:v>531.36</c:v>
                </c:pt>
                <c:pt idx="482">
                  <c:v>973.99919999999997</c:v>
                </c:pt>
                <c:pt idx="483">
                  <c:v>929.44079999999997</c:v>
                </c:pt>
                <c:pt idx="484">
                  <c:v>975.36</c:v>
                </c:pt>
                <c:pt idx="485">
                  <c:v>1202.3208</c:v>
                </c:pt>
                <c:pt idx="486">
                  <c:v>1146.5591999999999</c:v>
                </c:pt>
                <c:pt idx="487">
                  <c:v>1000.9607999999999</c:v>
                </c:pt>
                <c:pt idx="488">
                  <c:v>1237.3607999999999</c:v>
                </c:pt>
                <c:pt idx="489">
                  <c:v>1404</c:v>
                </c:pt>
                <c:pt idx="490">
                  <c:v>716.64</c:v>
                </c:pt>
                <c:pt idx="491">
                  <c:v>297.04079999999999</c:v>
                </c:pt>
                <c:pt idx="492">
                  <c:v>0</c:v>
                </c:pt>
                <c:pt idx="493">
                  <c:v>435.6</c:v>
                </c:pt>
                <c:pt idx="494">
                  <c:v>310.96080000000001</c:v>
                </c:pt>
                <c:pt idx="495">
                  <c:v>350.4</c:v>
                </c:pt>
                <c:pt idx="496">
                  <c:v>166.7208</c:v>
                </c:pt>
                <c:pt idx="497">
                  <c:v>172.56</c:v>
                </c:pt>
                <c:pt idx="498">
                  <c:v>81.520799999999994</c:v>
                </c:pt>
                <c:pt idx="499">
                  <c:v>17.680800000000001</c:v>
                </c:pt>
                <c:pt idx="500">
                  <c:v>0</c:v>
                </c:pt>
                <c:pt idx="501">
                  <c:v>335.83920000000001</c:v>
                </c:pt>
                <c:pt idx="502">
                  <c:v>842.64</c:v>
                </c:pt>
                <c:pt idx="503">
                  <c:v>758.08079999999995</c:v>
                </c:pt>
                <c:pt idx="504">
                  <c:v>709.60080000000005</c:v>
                </c:pt>
                <c:pt idx="505">
                  <c:v>849.76080000000002</c:v>
                </c:pt>
                <c:pt idx="506">
                  <c:v>969.2808</c:v>
                </c:pt>
                <c:pt idx="507">
                  <c:v>1005.36</c:v>
                </c:pt>
                <c:pt idx="508">
                  <c:v>959.44079999999997</c:v>
                </c:pt>
                <c:pt idx="509">
                  <c:v>1066.4808</c:v>
                </c:pt>
                <c:pt idx="510">
                  <c:v>1003.9992</c:v>
                </c:pt>
                <c:pt idx="511">
                  <c:v>1046.9592</c:v>
                </c:pt>
                <c:pt idx="512">
                  <c:v>982.56</c:v>
                </c:pt>
                <c:pt idx="513">
                  <c:v>1191.5999999999999</c:v>
                </c:pt>
                <c:pt idx="514">
                  <c:v>1044.7991999999999</c:v>
                </c:pt>
                <c:pt idx="515">
                  <c:v>999.19920000000002</c:v>
                </c:pt>
                <c:pt idx="516">
                  <c:v>953.76</c:v>
                </c:pt>
                <c:pt idx="517">
                  <c:v>679.36080000000004</c:v>
                </c:pt>
                <c:pt idx="518">
                  <c:v>644.64</c:v>
                </c:pt>
                <c:pt idx="519">
                  <c:v>444.07920000000001</c:v>
                </c:pt>
                <c:pt idx="520">
                  <c:v>0</c:v>
                </c:pt>
                <c:pt idx="521">
                  <c:v>0</c:v>
                </c:pt>
                <c:pt idx="522">
                  <c:v>0</c:v>
                </c:pt>
                <c:pt idx="523">
                  <c:v>238.56</c:v>
                </c:pt>
                <c:pt idx="524">
                  <c:v>0</c:v>
                </c:pt>
                <c:pt idx="525">
                  <c:v>316.39920000000001</c:v>
                </c:pt>
                <c:pt idx="526">
                  <c:v>705.67920000000004</c:v>
                </c:pt>
                <c:pt idx="527">
                  <c:v>726.16079999999999</c:v>
                </c:pt>
                <c:pt idx="528">
                  <c:v>682.08</c:v>
                </c:pt>
                <c:pt idx="529">
                  <c:v>754.63919999999996</c:v>
                </c:pt>
                <c:pt idx="530">
                  <c:v>982.00080000000003</c:v>
                </c:pt>
                <c:pt idx="531">
                  <c:v>452.47919999999999</c:v>
                </c:pt>
                <c:pt idx="532">
                  <c:v>263.92079999999999</c:v>
                </c:pt>
                <c:pt idx="533">
                  <c:v>387.19920000000002</c:v>
                </c:pt>
                <c:pt idx="534">
                  <c:v>432.96</c:v>
                </c:pt>
                <c:pt idx="535">
                  <c:v>319.8408</c:v>
                </c:pt>
                <c:pt idx="536">
                  <c:v>200.4</c:v>
                </c:pt>
                <c:pt idx="537">
                  <c:v>0</c:v>
                </c:pt>
                <c:pt idx="538">
                  <c:v>0</c:v>
                </c:pt>
                <c:pt idx="539">
                  <c:v>0</c:v>
                </c:pt>
                <c:pt idx="540">
                  <c:v>0</c:v>
                </c:pt>
                <c:pt idx="541">
                  <c:v>0</c:v>
                </c:pt>
                <c:pt idx="542">
                  <c:v>0</c:v>
                </c:pt>
                <c:pt idx="543">
                  <c:v>0</c:v>
                </c:pt>
                <c:pt idx="544">
                  <c:v>50.239199999999997</c:v>
                </c:pt>
                <c:pt idx="545">
                  <c:v>0</c:v>
                </c:pt>
                <c:pt idx="546">
                  <c:v>0</c:v>
                </c:pt>
                <c:pt idx="547">
                  <c:v>0</c:v>
                </c:pt>
                <c:pt idx="548">
                  <c:v>0</c:v>
                </c:pt>
                <c:pt idx="549">
                  <c:v>41.2008000000001</c:v>
                </c:pt>
                <c:pt idx="550">
                  <c:v>71.28</c:v>
                </c:pt>
                <c:pt idx="551">
                  <c:v>0</c:v>
                </c:pt>
                <c:pt idx="552">
                  <c:v>110.8008</c:v>
                </c:pt>
                <c:pt idx="553">
                  <c:v>0</c:v>
                </c:pt>
                <c:pt idx="554">
                  <c:v>0</c:v>
                </c:pt>
                <c:pt idx="555">
                  <c:v>0</c:v>
                </c:pt>
                <c:pt idx="556">
                  <c:v>0</c:v>
                </c:pt>
                <c:pt idx="557">
                  <c:v>0</c:v>
                </c:pt>
                <c:pt idx="558">
                  <c:v>0</c:v>
                </c:pt>
                <c:pt idx="559">
                  <c:v>0</c:v>
                </c:pt>
                <c:pt idx="560">
                  <c:v>0</c:v>
                </c:pt>
                <c:pt idx="561">
                  <c:v>0</c:v>
                </c:pt>
                <c:pt idx="562">
                  <c:v>287.44080000000002</c:v>
                </c:pt>
                <c:pt idx="563">
                  <c:v>0</c:v>
                </c:pt>
                <c:pt idx="564">
                  <c:v>0</c:v>
                </c:pt>
                <c:pt idx="565">
                  <c:v>294.48</c:v>
                </c:pt>
                <c:pt idx="566">
                  <c:v>0</c:v>
                </c:pt>
                <c:pt idx="567">
                  <c:v>0</c:v>
                </c:pt>
                <c:pt idx="568">
                  <c:v>53.760000000000097</c:v>
                </c:pt>
                <c:pt idx="569">
                  <c:v>309.60000000000002</c:v>
                </c:pt>
                <c:pt idx="570">
                  <c:v>320.23919999999998</c:v>
                </c:pt>
                <c:pt idx="571">
                  <c:v>626.80079999999998</c:v>
                </c:pt>
                <c:pt idx="572">
                  <c:v>468.64080000000001</c:v>
                </c:pt>
                <c:pt idx="573">
                  <c:v>1156.56</c:v>
                </c:pt>
                <c:pt idx="574">
                  <c:v>401.44080000000002</c:v>
                </c:pt>
                <c:pt idx="575">
                  <c:v>777.43920000000003</c:v>
                </c:pt>
                <c:pt idx="576">
                  <c:v>968.16</c:v>
                </c:pt>
                <c:pt idx="577">
                  <c:v>158.5608</c:v>
                </c:pt>
                <c:pt idx="578">
                  <c:v>174.48</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13.1208000000001</c:v>
                </c:pt>
                <c:pt idx="595">
                  <c:v>0</c:v>
                </c:pt>
                <c:pt idx="596">
                  <c:v>0</c:v>
                </c:pt>
                <c:pt idx="597">
                  <c:v>0</c:v>
                </c:pt>
                <c:pt idx="598">
                  <c:v>0</c:v>
                </c:pt>
                <c:pt idx="599">
                  <c:v>0</c:v>
                </c:pt>
                <c:pt idx="600">
                  <c:v>842.64</c:v>
                </c:pt>
                <c:pt idx="601">
                  <c:v>493.2792</c:v>
                </c:pt>
                <c:pt idx="602">
                  <c:v>0</c:v>
                </c:pt>
                <c:pt idx="603">
                  <c:v>0</c:v>
                </c:pt>
                <c:pt idx="604">
                  <c:v>0</c:v>
                </c:pt>
                <c:pt idx="605">
                  <c:v>0</c:v>
                </c:pt>
                <c:pt idx="606">
                  <c:v>0</c:v>
                </c:pt>
                <c:pt idx="607">
                  <c:v>0</c:v>
                </c:pt>
                <c:pt idx="608">
                  <c:v>0</c:v>
                </c:pt>
                <c:pt idx="609">
                  <c:v>469.51920000000001</c:v>
                </c:pt>
                <c:pt idx="610">
                  <c:v>264.55919999999998</c:v>
                </c:pt>
                <c:pt idx="611">
                  <c:v>166.48079999999999</c:v>
                </c:pt>
                <c:pt idx="612">
                  <c:v>91.039199999999994</c:v>
                </c:pt>
                <c:pt idx="613">
                  <c:v>0</c:v>
                </c:pt>
                <c:pt idx="614">
                  <c:v>0</c:v>
                </c:pt>
                <c:pt idx="615">
                  <c:v>0</c:v>
                </c:pt>
                <c:pt idx="616">
                  <c:v>0</c:v>
                </c:pt>
                <c:pt idx="617">
                  <c:v>0</c:v>
                </c:pt>
                <c:pt idx="618">
                  <c:v>0</c:v>
                </c:pt>
                <c:pt idx="619">
                  <c:v>0</c:v>
                </c:pt>
                <c:pt idx="620">
                  <c:v>0</c:v>
                </c:pt>
                <c:pt idx="621">
                  <c:v>0</c:v>
                </c:pt>
                <c:pt idx="622">
                  <c:v>0</c:v>
                </c:pt>
                <c:pt idx="623">
                  <c:v>264.64080000000001</c:v>
                </c:pt>
                <c:pt idx="624">
                  <c:v>129.91919999999999</c:v>
                </c:pt>
                <c:pt idx="625">
                  <c:v>24.96</c:v>
                </c:pt>
                <c:pt idx="626">
                  <c:v>327.12</c:v>
                </c:pt>
                <c:pt idx="627">
                  <c:v>471.67919999999998</c:v>
                </c:pt>
                <c:pt idx="628">
                  <c:v>421.75920000000002</c:v>
                </c:pt>
                <c:pt idx="629">
                  <c:v>818.4</c:v>
                </c:pt>
                <c:pt idx="630">
                  <c:v>306.4008</c:v>
                </c:pt>
                <c:pt idx="631">
                  <c:v>169.51920000000001</c:v>
                </c:pt>
                <c:pt idx="632">
                  <c:v>131.92080000000001</c:v>
                </c:pt>
                <c:pt idx="633">
                  <c:v>29.520000000000099</c:v>
                </c:pt>
                <c:pt idx="634">
                  <c:v>168.3192</c:v>
                </c:pt>
                <c:pt idx="635">
                  <c:v>0</c:v>
                </c:pt>
                <c:pt idx="636">
                  <c:v>0</c:v>
                </c:pt>
                <c:pt idx="637">
                  <c:v>0</c:v>
                </c:pt>
                <c:pt idx="638">
                  <c:v>0</c:v>
                </c:pt>
                <c:pt idx="639">
                  <c:v>0</c:v>
                </c:pt>
                <c:pt idx="640">
                  <c:v>23.52</c:v>
                </c:pt>
                <c:pt idx="641">
                  <c:v>0</c:v>
                </c:pt>
                <c:pt idx="642">
                  <c:v>521.83920000000001</c:v>
                </c:pt>
                <c:pt idx="643">
                  <c:v>340.96080000000001</c:v>
                </c:pt>
                <c:pt idx="644">
                  <c:v>0</c:v>
                </c:pt>
                <c:pt idx="645">
                  <c:v>0</c:v>
                </c:pt>
                <c:pt idx="646">
                  <c:v>0</c:v>
                </c:pt>
                <c:pt idx="647">
                  <c:v>0</c:v>
                </c:pt>
                <c:pt idx="648">
                  <c:v>0</c:v>
                </c:pt>
                <c:pt idx="649">
                  <c:v>0</c:v>
                </c:pt>
                <c:pt idx="650">
                  <c:v>74.5608</c:v>
                </c:pt>
                <c:pt idx="651">
                  <c:v>137.83920000000001</c:v>
                </c:pt>
                <c:pt idx="652">
                  <c:v>0</c:v>
                </c:pt>
                <c:pt idx="653">
                  <c:v>0</c:v>
                </c:pt>
                <c:pt idx="654">
                  <c:v>0</c:v>
                </c:pt>
                <c:pt idx="655">
                  <c:v>0</c:v>
                </c:pt>
                <c:pt idx="656">
                  <c:v>0</c:v>
                </c:pt>
                <c:pt idx="657">
                  <c:v>0</c:v>
                </c:pt>
                <c:pt idx="658">
                  <c:v>0</c:v>
                </c:pt>
                <c:pt idx="659">
                  <c:v>0</c:v>
                </c:pt>
                <c:pt idx="660">
                  <c:v>0</c:v>
                </c:pt>
                <c:pt idx="661">
                  <c:v>3.5208000000000399</c:v>
                </c:pt>
                <c:pt idx="662">
                  <c:v>0</c:v>
                </c:pt>
                <c:pt idx="663">
                  <c:v>0</c:v>
                </c:pt>
                <c:pt idx="664">
                  <c:v>0</c:v>
                </c:pt>
                <c:pt idx="665">
                  <c:v>0</c:v>
                </c:pt>
                <c:pt idx="666">
                  <c:v>0</c:v>
                </c:pt>
                <c:pt idx="667">
                  <c:v>358.63920000000002</c:v>
                </c:pt>
                <c:pt idx="668">
                  <c:v>0</c:v>
                </c:pt>
                <c:pt idx="669">
                  <c:v>32.800800000000002</c:v>
                </c:pt>
                <c:pt idx="670">
                  <c:v>0</c:v>
                </c:pt>
                <c:pt idx="671">
                  <c:v>232.0008</c:v>
                </c:pt>
                <c:pt idx="672">
                  <c:v>141.04079999999999</c:v>
                </c:pt>
                <c:pt idx="673">
                  <c:v>281.83920000000001</c:v>
                </c:pt>
                <c:pt idx="674">
                  <c:v>251.5992</c:v>
                </c:pt>
                <c:pt idx="675">
                  <c:v>0</c:v>
                </c:pt>
                <c:pt idx="676">
                  <c:v>0</c:v>
                </c:pt>
                <c:pt idx="677">
                  <c:v>0</c:v>
                </c:pt>
                <c:pt idx="678">
                  <c:v>0</c:v>
                </c:pt>
                <c:pt idx="679">
                  <c:v>0</c:v>
                </c:pt>
                <c:pt idx="680">
                  <c:v>0</c:v>
                </c:pt>
                <c:pt idx="681">
                  <c:v>0</c:v>
                </c:pt>
                <c:pt idx="682">
                  <c:v>0</c:v>
                </c:pt>
                <c:pt idx="683">
                  <c:v>0</c:v>
                </c:pt>
                <c:pt idx="684">
                  <c:v>0</c:v>
                </c:pt>
                <c:pt idx="685">
                  <c:v>0</c:v>
                </c:pt>
                <c:pt idx="686">
                  <c:v>121.03919999999999</c:v>
                </c:pt>
                <c:pt idx="687">
                  <c:v>365.52</c:v>
                </c:pt>
                <c:pt idx="688">
                  <c:v>366.79919999999998</c:v>
                </c:pt>
                <c:pt idx="689">
                  <c:v>505.2</c:v>
                </c:pt>
                <c:pt idx="690">
                  <c:v>468.55919999999998</c:v>
                </c:pt>
                <c:pt idx="691">
                  <c:v>974.23919999999998</c:v>
                </c:pt>
                <c:pt idx="692">
                  <c:v>701.5992</c:v>
                </c:pt>
                <c:pt idx="693">
                  <c:v>785.92079999999999</c:v>
                </c:pt>
                <c:pt idx="694">
                  <c:v>525.36</c:v>
                </c:pt>
                <c:pt idx="695">
                  <c:v>352.8</c:v>
                </c:pt>
                <c:pt idx="696">
                  <c:v>591.6</c:v>
                </c:pt>
                <c:pt idx="697">
                  <c:v>455.76</c:v>
                </c:pt>
                <c:pt idx="698">
                  <c:v>137.6808</c:v>
                </c:pt>
                <c:pt idx="699">
                  <c:v>439.36079999999998</c:v>
                </c:pt>
                <c:pt idx="700">
                  <c:v>27.679200000000002</c:v>
                </c:pt>
                <c:pt idx="701">
                  <c:v>649.36080000000004</c:v>
                </c:pt>
                <c:pt idx="702">
                  <c:v>787.03920000000005</c:v>
                </c:pt>
                <c:pt idx="703">
                  <c:v>102.72</c:v>
                </c:pt>
                <c:pt idx="704">
                  <c:v>210.72</c:v>
                </c:pt>
                <c:pt idx="705">
                  <c:v>623.76</c:v>
                </c:pt>
                <c:pt idx="706">
                  <c:v>533.52</c:v>
                </c:pt>
                <c:pt idx="707">
                  <c:v>568.55999999999995</c:v>
                </c:pt>
                <c:pt idx="708">
                  <c:v>478.1592</c:v>
                </c:pt>
                <c:pt idx="709">
                  <c:v>0</c:v>
                </c:pt>
                <c:pt idx="710">
                  <c:v>0</c:v>
                </c:pt>
                <c:pt idx="711">
                  <c:v>0</c:v>
                </c:pt>
                <c:pt idx="712">
                  <c:v>0</c:v>
                </c:pt>
                <c:pt idx="713">
                  <c:v>278.39999999999998</c:v>
                </c:pt>
                <c:pt idx="714">
                  <c:v>833.20079999999996</c:v>
                </c:pt>
                <c:pt idx="715">
                  <c:v>1108.0008</c:v>
                </c:pt>
                <c:pt idx="716">
                  <c:v>1110.8807999999999</c:v>
                </c:pt>
                <c:pt idx="717">
                  <c:v>521.52</c:v>
                </c:pt>
                <c:pt idx="718">
                  <c:v>0</c:v>
                </c:pt>
                <c:pt idx="719">
                  <c:v>21.280799999999999</c:v>
                </c:pt>
                <c:pt idx="720">
                  <c:v>0</c:v>
                </c:pt>
                <c:pt idx="721">
                  <c:v>24.880800000000001</c:v>
                </c:pt>
                <c:pt idx="722">
                  <c:v>121.2</c:v>
                </c:pt>
                <c:pt idx="723">
                  <c:v>476.64</c:v>
                </c:pt>
                <c:pt idx="724">
                  <c:v>813.52080000000001</c:v>
                </c:pt>
                <c:pt idx="725">
                  <c:v>709.75919999999996</c:v>
                </c:pt>
                <c:pt idx="726">
                  <c:v>253.68</c:v>
                </c:pt>
                <c:pt idx="727">
                  <c:v>117.7608</c:v>
                </c:pt>
                <c:pt idx="728">
                  <c:v>0</c:v>
                </c:pt>
                <c:pt idx="729">
                  <c:v>0</c:v>
                </c:pt>
                <c:pt idx="730">
                  <c:v>0</c:v>
                </c:pt>
                <c:pt idx="731">
                  <c:v>0</c:v>
                </c:pt>
                <c:pt idx="732">
                  <c:v>0</c:v>
                </c:pt>
                <c:pt idx="733">
                  <c:v>414.96</c:v>
                </c:pt>
                <c:pt idx="734">
                  <c:v>1113.5999999999999</c:v>
                </c:pt>
                <c:pt idx="735">
                  <c:v>1743.048</c:v>
                </c:pt>
                <c:pt idx="736">
                  <c:v>1477.0391999999999</c:v>
                </c:pt>
                <c:pt idx="737">
                  <c:v>1920</c:v>
                </c:pt>
                <c:pt idx="738">
                  <c:v>1920</c:v>
                </c:pt>
                <c:pt idx="739">
                  <c:v>1920</c:v>
                </c:pt>
                <c:pt idx="740">
                  <c:v>1365.0408</c:v>
                </c:pt>
                <c:pt idx="741">
                  <c:v>1225.9992</c:v>
                </c:pt>
                <c:pt idx="742">
                  <c:v>775.92</c:v>
                </c:pt>
                <c:pt idx="743">
                  <c:v>961.51919999999996</c:v>
                </c:pt>
                <c:pt idx="744">
                  <c:v>933.3687625</c:v>
                </c:pt>
                <c:pt idx="745">
                  <c:v>1440.07</c:v>
                </c:pt>
                <c:pt idx="746">
                  <c:v>1970</c:v>
                </c:pt>
                <c:pt idx="747">
                  <c:v>1970</c:v>
                </c:pt>
                <c:pt idx="748">
                  <c:v>1970</c:v>
                </c:pt>
                <c:pt idx="749">
                  <c:v>1700.9300125</c:v>
                </c:pt>
                <c:pt idx="750">
                  <c:v>1633.0487375</c:v>
                </c:pt>
                <c:pt idx="751">
                  <c:v>1757.3138750000001</c:v>
                </c:pt>
                <c:pt idx="752">
                  <c:v>1472.9025125000001</c:v>
                </c:pt>
                <c:pt idx="753">
                  <c:v>802.61001250000004</c:v>
                </c:pt>
                <c:pt idx="754">
                  <c:v>631.05748749999998</c:v>
                </c:pt>
                <c:pt idx="755">
                  <c:v>361.90623749999997</c:v>
                </c:pt>
                <c:pt idx="756">
                  <c:v>53.517512500000002</c:v>
                </c:pt>
                <c:pt idx="757">
                  <c:v>0</c:v>
                </c:pt>
                <c:pt idx="758">
                  <c:v>0</c:v>
                </c:pt>
                <c:pt idx="759">
                  <c:v>0</c:v>
                </c:pt>
                <c:pt idx="760">
                  <c:v>0</c:v>
                </c:pt>
                <c:pt idx="761">
                  <c:v>0</c:v>
                </c:pt>
                <c:pt idx="762">
                  <c:v>545.27876249999997</c:v>
                </c:pt>
                <c:pt idx="763">
                  <c:v>0</c:v>
                </c:pt>
                <c:pt idx="764">
                  <c:v>236.8112375</c:v>
                </c:pt>
                <c:pt idx="765">
                  <c:v>278.83626249999998</c:v>
                </c:pt>
                <c:pt idx="766">
                  <c:v>265.53876250000002</c:v>
                </c:pt>
                <c:pt idx="767">
                  <c:v>541.66873750000002</c:v>
                </c:pt>
                <c:pt idx="768">
                  <c:v>933.3687625</c:v>
                </c:pt>
                <c:pt idx="769">
                  <c:v>1440.07</c:v>
                </c:pt>
                <c:pt idx="770">
                  <c:v>1970</c:v>
                </c:pt>
                <c:pt idx="771">
                  <c:v>1970</c:v>
                </c:pt>
                <c:pt idx="772">
                  <c:v>1970</c:v>
                </c:pt>
                <c:pt idx="773">
                  <c:v>1700.9300125</c:v>
                </c:pt>
                <c:pt idx="774">
                  <c:v>1633.0487375</c:v>
                </c:pt>
                <c:pt idx="775">
                  <c:v>1757.3138750000001</c:v>
                </c:pt>
                <c:pt idx="776">
                  <c:v>1472.9025125000001</c:v>
                </c:pt>
                <c:pt idx="777">
                  <c:v>802.61001250000004</c:v>
                </c:pt>
                <c:pt idx="778">
                  <c:v>631.05748749999998</c:v>
                </c:pt>
                <c:pt idx="779">
                  <c:v>361.90623749999997</c:v>
                </c:pt>
                <c:pt idx="780">
                  <c:v>53.517512500000002</c:v>
                </c:pt>
                <c:pt idx="781">
                  <c:v>0</c:v>
                </c:pt>
                <c:pt idx="782">
                  <c:v>0</c:v>
                </c:pt>
                <c:pt idx="783">
                  <c:v>0</c:v>
                </c:pt>
                <c:pt idx="784">
                  <c:v>0</c:v>
                </c:pt>
                <c:pt idx="785">
                  <c:v>0</c:v>
                </c:pt>
                <c:pt idx="786">
                  <c:v>545.27876249999997</c:v>
                </c:pt>
                <c:pt idx="787">
                  <c:v>0</c:v>
                </c:pt>
                <c:pt idx="788">
                  <c:v>236.8112375</c:v>
                </c:pt>
                <c:pt idx="789">
                  <c:v>278.83626249999998</c:v>
                </c:pt>
                <c:pt idx="790">
                  <c:v>265.53876250000002</c:v>
                </c:pt>
                <c:pt idx="791">
                  <c:v>541.66873750000002</c:v>
                </c:pt>
                <c:pt idx="792">
                  <c:v>0</c:v>
                </c:pt>
                <c:pt idx="793">
                  <c:v>6.6487500000000299</c:v>
                </c:pt>
                <c:pt idx="794">
                  <c:v>0</c:v>
                </c:pt>
                <c:pt idx="795">
                  <c:v>0</c:v>
                </c:pt>
                <c:pt idx="796">
                  <c:v>0</c:v>
                </c:pt>
                <c:pt idx="797">
                  <c:v>223.67626250000001</c:v>
                </c:pt>
                <c:pt idx="798">
                  <c:v>1095.5662500000001</c:v>
                </c:pt>
                <c:pt idx="799">
                  <c:v>0</c:v>
                </c:pt>
                <c:pt idx="800">
                  <c:v>0</c:v>
                </c:pt>
                <c:pt idx="801">
                  <c:v>0</c:v>
                </c:pt>
                <c:pt idx="802">
                  <c:v>0</c:v>
                </c:pt>
                <c:pt idx="803">
                  <c:v>0</c:v>
                </c:pt>
                <c:pt idx="804">
                  <c:v>0</c:v>
                </c:pt>
                <c:pt idx="805">
                  <c:v>487.49373750000001</c:v>
                </c:pt>
                <c:pt idx="806">
                  <c:v>1171.4925125</c:v>
                </c:pt>
                <c:pt idx="807">
                  <c:v>1601.6912625</c:v>
                </c:pt>
                <c:pt idx="808">
                  <c:v>1660.3824875</c:v>
                </c:pt>
                <c:pt idx="809">
                  <c:v>1970</c:v>
                </c:pt>
                <c:pt idx="810">
                  <c:v>1970</c:v>
                </c:pt>
                <c:pt idx="811">
                  <c:v>1970</c:v>
                </c:pt>
                <c:pt idx="812">
                  <c:v>1970</c:v>
                </c:pt>
                <c:pt idx="813">
                  <c:v>1490.9624875</c:v>
                </c:pt>
                <c:pt idx="814">
                  <c:v>1504.6687625</c:v>
                </c:pt>
                <c:pt idx="815">
                  <c:v>1222.1387500000001</c:v>
                </c:pt>
                <c:pt idx="816">
                  <c:v>1283.7825124999999</c:v>
                </c:pt>
                <c:pt idx="817">
                  <c:v>810.32748749999996</c:v>
                </c:pt>
                <c:pt idx="818">
                  <c:v>424.78125</c:v>
                </c:pt>
                <c:pt idx="819">
                  <c:v>0</c:v>
                </c:pt>
                <c:pt idx="820">
                  <c:v>565.30873750000001</c:v>
                </c:pt>
                <c:pt idx="821">
                  <c:v>626.78751250000005</c:v>
                </c:pt>
                <c:pt idx="822">
                  <c:v>878.70126249999998</c:v>
                </c:pt>
                <c:pt idx="823">
                  <c:v>676.03751250000005</c:v>
                </c:pt>
                <c:pt idx="824">
                  <c:v>605.61001250000004</c:v>
                </c:pt>
                <c:pt idx="825">
                  <c:v>340.23623750000002</c:v>
                </c:pt>
                <c:pt idx="826">
                  <c:v>56.802487499999998</c:v>
                </c:pt>
                <c:pt idx="827">
                  <c:v>0</c:v>
                </c:pt>
                <c:pt idx="828">
                  <c:v>0</c:v>
                </c:pt>
                <c:pt idx="829">
                  <c:v>295.41873750000002</c:v>
                </c:pt>
                <c:pt idx="830">
                  <c:v>140.77373750000001</c:v>
                </c:pt>
                <c:pt idx="831">
                  <c:v>245.51124999999999</c:v>
                </c:pt>
                <c:pt idx="832">
                  <c:v>419.69126249999999</c:v>
                </c:pt>
                <c:pt idx="833">
                  <c:v>542.16123749999997</c:v>
                </c:pt>
                <c:pt idx="834">
                  <c:v>620.13876249999998</c:v>
                </c:pt>
                <c:pt idx="835">
                  <c:v>714.61749999999995</c:v>
                </c:pt>
                <c:pt idx="836">
                  <c:v>816.23748750000004</c:v>
                </c:pt>
                <c:pt idx="837">
                  <c:v>69.361237500000001</c:v>
                </c:pt>
                <c:pt idx="838">
                  <c:v>0</c:v>
                </c:pt>
                <c:pt idx="839">
                  <c:v>0</c:v>
                </c:pt>
                <c:pt idx="840">
                  <c:v>0</c:v>
                </c:pt>
                <c:pt idx="841">
                  <c:v>102.0287625</c:v>
                </c:pt>
                <c:pt idx="842">
                  <c:v>360.18248749999998</c:v>
                </c:pt>
                <c:pt idx="843">
                  <c:v>349.26376249999998</c:v>
                </c:pt>
                <c:pt idx="844">
                  <c:v>275.8</c:v>
                </c:pt>
                <c:pt idx="845">
                  <c:v>0</c:v>
                </c:pt>
                <c:pt idx="846">
                  <c:v>0</c:v>
                </c:pt>
                <c:pt idx="847">
                  <c:v>490.28375</c:v>
                </c:pt>
                <c:pt idx="848">
                  <c:v>38.907499999999999</c:v>
                </c:pt>
                <c:pt idx="849">
                  <c:v>0</c:v>
                </c:pt>
                <c:pt idx="850">
                  <c:v>0</c:v>
                </c:pt>
                <c:pt idx="851">
                  <c:v>0</c:v>
                </c:pt>
                <c:pt idx="852">
                  <c:v>0</c:v>
                </c:pt>
                <c:pt idx="853">
                  <c:v>0</c:v>
                </c:pt>
                <c:pt idx="854">
                  <c:v>0</c:v>
                </c:pt>
                <c:pt idx="855">
                  <c:v>0</c:v>
                </c:pt>
                <c:pt idx="856">
                  <c:v>101.3737375</c:v>
                </c:pt>
                <c:pt idx="857">
                  <c:v>410.2525</c:v>
                </c:pt>
                <c:pt idx="858">
                  <c:v>812.625</c:v>
                </c:pt>
                <c:pt idx="859">
                  <c:v>673.82126249999999</c:v>
                </c:pt>
                <c:pt idx="860">
                  <c:v>699.18501249999997</c:v>
                </c:pt>
                <c:pt idx="861">
                  <c:v>405.49248749999998</c:v>
                </c:pt>
                <c:pt idx="862">
                  <c:v>544.95124999999996</c:v>
                </c:pt>
                <c:pt idx="863">
                  <c:v>320.53623750000003</c:v>
                </c:pt>
                <c:pt idx="864">
                  <c:v>0</c:v>
                </c:pt>
                <c:pt idx="865">
                  <c:v>0</c:v>
                </c:pt>
                <c:pt idx="866">
                  <c:v>0</c:v>
                </c:pt>
                <c:pt idx="867">
                  <c:v>0</c:v>
                </c:pt>
                <c:pt idx="868">
                  <c:v>0</c:v>
                </c:pt>
                <c:pt idx="869">
                  <c:v>0</c:v>
                </c:pt>
                <c:pt idx="870">
                  <c:v>0</c:v>
                </c:pt>
                <c:pt idx="871">
                  <c:v>0</c:v>
                </c:pt>
                <c:pt idx="872">
                  <c:v>0</c:v>
                </c:pt>
                <c:pt idx="873">
                  <c:v>16.333762499999899</c:v>
                </c:pt>
                <c:pt idx="874">
                  <c:v>0</c:v>
                </c:pt>
                <c:pt idx="875">
                  <c:v>0</c:v>
                </c:pt>
                <c:pt idx="876">
                  <c:v>0</c:v>
                </c:pt>
                <c:pt idx="877">
                  <c:v>119.02001250000001</c:v>
                </c:pt>
                <c:pt idx="878">
                  <c:v>0</c:v>
                </c:pt>
                <c:pt idx="879">
                  <c:v>0</c:v>
                </c:pt>
                <c:pt idx="880">
                  <c:v>0</c:v>
                </c:pt>
                <c:pt idx="881">
                  <c:v>0</c:v>
                </c:pt>
                <c:pt idx="882">
                  <c:v>0</c:v>
                </c:pt>
                <c:pt idx="883">
                  <c:v>0</c:v>
                </c:pt>
                <c:pt idx="884">
                  <c:v>91.440012499999995</c:v>
                </c:pt>
                <c:pt idx="885">
                  <c:v>370.19501250000002</c:v>
                </c:pt>
                <c:pt idx="886">
                  <c:v>312.32626249999998</c:v>
                </c:pt>
                <c:pt idx="887">
                  <c:v>83.560012499999999</c:v>
                </c:pt>
                <c:pt idx="888">
                  <c:v>997.06624999999997</c:v>
                </c:pt>
                <c:pt idx="889">
                  <c:v>1645.1149875000001</c:v>
                </c:pt>
                <c:pt idx="890">
                  <c:v>961.68751250000003</c:v>
                </c:pt>
                <c:pt idx="891">
                  <c:v>199.21625</c:v>
                </c:pt>
                <c:pt idx="892">
                  <c:v>0</c:v>
                </c:pt>
                <c:pt idx="893">
                  <c:v>0</c:v>
                </c:pt>
                <c:pt idx="894">
                  <c:v>289.5087375</c:v>
                </c:pt>
                <c:pt idx="895">
                  <c:v>73.382499999999993</c:v>
                </c:pt>
                <c:pt idx="896">
                  <c:v>0</c:v>
                </c:pt>
                <c:pt idx="897">
                  <c:v>0</c:v>
                </c:pt>
                <c:pt idx="898">
                  <c:v>0</c:v>
                </c:pt>
                <c:pt idx="899">
                  <c:v>0</c:v>
                </c:pt>
                <c:pt idx="900">
                  <c:v>0</c:v>
                </c:pt>
                <c:pt idx="901">
                  <c:v>0</c:v>
                </c:pt>
                <c:pt idx="902">
                  <c:v>0</c:v>
                </c:pt>
                <c:pt idx="903">
                  <c:v>481.66500000000002</c:v>
                </c:pt>
                <c:pt idx="904">
                  <c:v>0</c:v>
                </c:pt>
                <c:pt idx="905">
                  <c:v>0</c:v>
                </c:pt>
                <c:pt idx="906">
                  <c:v>0</c:v>
                </c:pt>
                <c:pt idx="907">
                  <c:v>0</c:v>
                </c:pt>
                <c:pt idx="908">
                  <c:v>545.36248750000004</c:v>
                </c:pt>
                <c:pt idx="909">
                  <c:v>763.62125000000003</c:v>
                </c:pt>
                <c:pt idx="910">
                  <c:v>368.47126250000002</c:v>
                </c:pt>
                <c:pt idx="911">
                  <c:v>569.90376249999997</c:v>
                </c:pt>
                <c:pt idx="912">
                  <c:v>1029.6525125000001</c:v>
                </c:pt>
                <c:pt idx="913">
                  <c:v>1168.1287374999999</c:v>
                </c:pt>
                <c:pt idx="914">
                  <c:v>1513.9449999999999</c:v>
                </c:pt>
                <c:pt idx="915">
                  <c:v>1647.4124999999999</c:v>
                </c:pt>
                <c:pt idx="916">
                  <c:v>1511.72875</c:v>
                </c:pt>
                <c:pt idx="917">
                  <c:v>1340.0112375000001</c:v>
                </c:pt>
                <c:pt idx="918">
                  <c:v>1155.8975</c:v>
                </c:pt>
                <c:pt idx="919">
                  <c:v>21.588737500000001</c:v>
                </c:pt>
                <c:pt idx="920">
                  <c:v>488.0675</c:v>
                </c:pt>
                <c:pt idx="921">
                  <c:v>441.93748749999997</c:v>
                </c:pt>
                <c:pt idx="922">
                  <c:v>0</c:v>
                </c:pt>
                <c:pt idx="923">
                  <c:v>85.121237500000007</c:v>
                </c:pt>
                <c:pt idx="924">
                  <c:v>998.79</c:v>
                </c:pt>
                <c:pt idx="925">
                  <c:v>917.85501250000004</c:v>
                </c:pt>
                <c:pt idx="926">
                  <c:v>943.38374999999996</c:v>
                </c:pt>
                <c:pt idx="927">
                  <c:v>885.67998750000004</c:v>
                </c:pt>
                <c:pt idx="928">
                  <c:v>635.65251249999994</c:v>
                </c:pt>
                <c:pt idx="929">
                  <c:v>361.495</c:v>
                </c:pt>
                <c:pt idx="930">
                  <c:v>565.22501250000005</c:v>
                </c:pt>
                <c:pt idx="931">
                  <c:v>300.75251250000002</c:v>
                </c:pt>
                <c:pt idx="932">
                  <c:v>662.82373749999999</c:v>
                </c:pt>
                <c:pt idx="933">
                  <c:v>1003.0575125</c:v>
                </c:pt>
                <c:pt idx="934">
                  <c:v>983.68748749999997</c:v>
                </c:pt>
                <c:pt idx="935">
                  <c:v>1123.6387500000001</c:v>
                </c:pt>
                <c:pt idx="936">
                  <c:v>931.07124999999996</c:v>
                </c:pt>
                <c:pt idx="937">
                  <c:v>764.19501249999996</c:v>
                </c:pt>
                <c:pt idx="938">
                  <c:v>536.82500000000005</c:v>
                </c:pt>
                <c:pt idx="939">
                  <c:v>0</c:v>
                </c:pt>
                <c:pt idx="940">
                  <c:v>0</c:v>
                </c:pt>
                <c:pt idx="941">
                  <c:v>92.34375</c:v>
                </c:pt>
                <c:pt idx="942">
                  <c:v>79.046250000000001</c:v>
                </c:pt>
                <c:pt idx="943">
                  <c:v>0</c:v>
                </c:pt>
                <c:pt idx="944">
                  <c:v>0</c:v>
                </c:pt>
                <c:pt idx="945">
                  <c:v>0</c:v>
                </c:pt>
                <c:pt idx="946">
                  <c:v>0</c:v>
                </c:pt>
                <c:pt idx="947">
                  <c:v>0</c:v>
                </c:pt>
                <c:pt idx="948">
                  <c:v>0</c:v>
                </c:pt>
                <c:pt idx="949">
                  <c:v>0</c:v>
                </c:pt>
                <c:pt idx="950">
                  <c:v>0</c:v>
                </c:pt>
                <c:pt idx="951">
                  <c:v>0</c:v>
                </c:pt>
                <c:pt idx="952">
                  <c:v>19.7</c:v>
                </c:pt>
                <c:pt idx="953">
                  <c:v>789.64248750000002</c:v>
                </c:pt>
                <c:pt idx="954">
                  <c:v>993.86500000000001</c:v>
                </c:pt>
                <c:pt idx="955">
                  <c:v>618.0062375</c:v>
                </c:pt>
                <c:pt idx="956">
                  <c:v>56.472512500000001</c:v>
                </c:pt>
                <c:pt idx="957">
                  <c:v>0</c:v>
                </c:pt>
                <c:pt idx="958">
                  <c:v>0</c:v>
                </c:pt>
                <c:pt idx="959">
                  <c:v>171.14375000000001</c:v>
                </c:pt>
                <c:pt idx="960">
                  <c:v>456.62876249999999</c:v>
                </c:pt>
                <c:pt idx="961">
                  <c:v>521.31124999999997</c:v>
                </c:pt>
                <c:pt idx="962">
                  <c:v>184.44125</c:v>
                </c:pt>
                <c:pt idx="963">
                  <c:v>618.25248750000003</c:v>
                </c:pt>
                <c:pt idx="964">
                  <c:v>983.11126249999995</c:v>
                </c:pt>
                <c:pt idx="965">
                  <c:v>332.76501250000001</c:v>
                </c:pt>
                <c:pt idx="966">
                  <c:v>613.2437625</c:v>
                </c:pt>
                <c:pt idx="967">
                  <c:v>140.69001249999999</c:v>
                </c:pt>
                <c:pt idx="968">
                  <c:v>0</c:v>
                </c:pt>
                <c:pt idx="969">
                  <c:v>0</c:v>
                </c:pt>
                <c:pt idx="970">
                  <c:v>0</c:v>
                </c:pt>
                <c:pt idx="971">
                  <c:v>452.03373749999997</c:v>
                </c:pt>
                <c:pt idx="972">
                  <c:v>503.74623750000001</c:v>
                </c:pt>
                <c:pt idx="973">
                  <c:v>1037.4512500000001</c:v>
                </c:pt>
                <c:pt idx="974">
                  <c:v>1419.5499875</c:v>
                </c:pt>
                <c:pt idx="975">
                  <c:v>1691.0800125000001</c:v>
                </c:pt>
                <c:pt idx="976">
                  <c:v>1869.3576250000001</c:v>
                </c:pt>
                <c:pt idx="977">
                  <c:v>1609.0787625</c:v>
                </c:pt>
                <c:pt idx="978">
                  <c:v>1468.635</c:v>
                </c:pt>
                <c:pt idx="979">
                  <c:v>1548.9937625</c:v>
                </c:pt>
                <c:pt idx="980">
                  <c:v>1454.3525</c:v>
                </c:pt>
                <c:pt idx="981">
                  <c:v>1654.8</c:v>
                </c:pt>
                <c:pt idx="982">
                  <c:v>1475.3650124999999</c:v>
                </c:pt>
                <c:pt idx="983">
                  <c:v>1721.4524875</c:v>
                </c:pt>
                <c:pt idx="984">
                  <c:v>1517.6387500000001</c:v>
                </c:pt>
                <c:pt idx="985">
                  <c:v>1176.5825</c:v>
                </c:pt>
                <c:pt idx="986">
                  <c:v>1142.1075000000001</c:v>
                </c:pt>
                <c:pt idx="987">
                  <c:v>1089.7375125000001</c:v>
                </c:pt>
                <c:pt idx="988">
                  <c:v>797.19251250000002</c:v>
                </c:pt>
                <c:pt idx="989">
                  <c:v>1025.9587624999999</c:v>
                </c:pt>
                <c:pt idx="990">
                  <c:v>659.86873749999995</c:v>
                </c:pt>
                <c:pt idx="991">
                  <c:v>7.5524875000000504</c:v>
                </c:pt>
                <c:pt idx="992">
                  <c:v>0</c:v>
                </c:pt>
                <c:pt idx="993">
                  <c:v>0</c:v>
                </c:pt>
                <c:pt idx="994">
                  <c:v>0</c:v>
                </c:pt>
                <c:pt idx="995">
                  <c:v>0</c:v>
                </c:pt>
                <c:pt idx="996">
                  <c:v>0</c:v>
                </c:pt>
                <c:pt idx="997">
                  <c:v>82.904987500000004</c:v>
                </c:pt>
                <c:pt idx="998">
                  <c:v>0</c:v>
                </c:pt>
                <c:pt idx="999">
                  <c:v>0</c:v>
                </c:pt>
                <c:pt idx="1000">
                  <c:v>0</c:v>
                </c:pt>
                <c:pt idx="1001">
                  <c:v>0</c:v>
                </c:pt>
                <c:pt idx="1002">
                  <c:v>0</c:v>
                </c:pt>
                <c:pt idx="1003">
                  <c:v>797.02998749999995</c:v>
                </c:pt>
                <c:pt idx="1004">
                  <c:v>632.12374999999997</c:v>
                </c:pt>
                <c:pt idx="1005">
                  <c:v>86.598737499999999</c:v>
                </c:pt>
                <c:pt idx="1006">
                  <c:v>0</c:v>
                </c:pt>
                <c:pt idx="1007">
                  <c:v>429.62498749999997</c:v>
                </c:pt>
                <c:pt idx="1008">
                  <c:v>0</c:v>
                </c:pt>
                <c:pt idx="1009">
                  <c:v>0</c:v>
                </c:pt>
                <c:pt idx="1010">
                  <c:v>218.50501249999999</c:v>
                </c:pt>
                <c:pt idx="1011">
                  <c:v>269.23251249999998</c:v>
                </c:pt>
                <c:pt idx="1012">
                  <c:v>194.04499999999999</c:v>
                </c:pt>
                <c:pt idx="1013">
                  <c:v>210.46248750000001</c:v>
                </c:pt>
                <c:pt idx="1014">
                  <c:v>0</c:v>
                </c:pt>
                <c:pt idx="1015">
                  <c:v>0</c:v>
                </c:pt>
                <c:pt idx="1016">
                  <c:v>168.8462375</c:v>
                </c:pt>
                <c:pt idx="1017">
                  <c:v>0</c:v>
                </c:pt>
                <c:pt idx="1018">
                  <c:v>0</c:v>
                </c:pt>
                <c:pt idx="1019">
                  <c:v>0</c:v>
                </c:pt>
                <c:pt idx="1020">
                  <c:v>0</c:v>
                </c:pt>
                <c:pt idx="1021">
                  <c:v>0</c:v>
                </c:pt>
                <c:pt idx="1022">
                  <c:v>0</c:v>
                </c:pt>
                <c:pt idx="1023">
                  <c:v>207.17751250000001</c:v>
                </c:pt>
                <c:pt idx="1024">
                  <c:v>606.76</c:v>
                </c:pt>
                <c:pt idx="1025">
                  <c:v>799.16251250000005</c:v>
                </c:pt>
                <c:pt idx="1026">
                  <c:v>1364.4712500000001</c:v>
                </c:pt>
                <c:pt idx="1027">
                  <c:v>1357.08375</c:v>
                </c:pt>
                <c:pt idx="1028">
                  <c:v>993.04498750000005</c:v>
                </c:pt>
                <c:pt idx="1029">
                  <c:v>903.49125000000004</c:v>
                </c:pt>
                <c:pt idx="1030">
                  <c:v>907.3499875</c:v>
                </c:pt>
                <c:pt idx="1031">
                  <c:v>343.51875000000001</c:v>
                </c:pt>
                <c:pt idx="1032">
                  <c:v>0</c:v>
                </c:pt>
                <c:pt idx="1033">
                  <c:v>0</c:v>
                </c:pt>
                <c:pt idx="1034">
                  <c:v>0</c:v>
                </c:pt>
                <c:pt idx="1035">
                  <c:v>297.96249999999998</c:v>
                </c:pt>
                <c:pt idx="1036">
                  <c:v>503.17001249999998</c:v>
                </c:pt>
                <c:pt idx="1037">
                  <c:v>536.66001249999999</c:v>
                </c:pt>
                <c:pt idx="1038">
                  <c:v>712.07373749999999</c:v>
                </c:pt>
                <c:pt idx="1039">
                  <c:v>740.47375</c:v>
                </c:pt>
                <c:pt idx="1040">
                  <c:v>764.44126249999999</c:v>
                </c:pt>
                <c:pt idx="1041">
                  <c:v>853.17498750000004</c:v>
                </c:pt>
                <c:pt idx="1042">
                  <c:v>1016.76625</c:v>
                </c:pt>
                <c:pt idx="1043">
                  <c:v>1217.5412624999999</c:v>
                </c:pt>
                <c:pt idx="1044">
                  <c:v>798.99998749999997</c:v>
                </c:pt>
                <c:pt idx="1045">
                  <c:v>467.13625000000002</c:v>
                </c:pt>
                <c:pt idx="1046">
                  <c:v>0</c:v>
                </c:pt>
                <c:pt idx="1047">
                  <c:v>0</c:v>
                </c:pt>
                <c:pt idx="1048">
                  <c:v>49.331262500000001</c:v>
                </c:pt>
                <c:pt idx="1049">
                  <c:v>395.64248750000002</c:v>
                </c:pt>
                <c:pt idx="1050">
                  <c:v>337.77373749999998</c:v>
                </c:pt>
                <c:pt idx="1051">
                  <c:v>499.06748750000003</c:v>
                </c:pt>
                <c:pt idx="1052">
                  <c:v>0</c:v>
                </c:pt>
                <c:pt idx="1053">
                  <c:v>0</c:v>
                </c:pt>
                <c:pt idx="1054">
                  <c:v>0</c:v>
                </c:pt>
                <c:pt idx="1055">
                  <c:v>0</c:v>
                </c:pt>
                <c:pt idx="1056">
                  <c:v>0</c:v>
                </c:pt>
                <c:pt idx="1057">
                  <c:v>0</c:v>
                </c:pt>
                <c:pt idx="1058">
                  <c:v>0</c:v>
                </c:pt>
                <c:pt idx="1059">
                  <c:v>214.73</c:v>
                </c:pt>
                <c:pt idx="1060">
                  <c:v>224.08750000000001</c:v>
                </c:pt>
                <c:pt idx="1061">
                  <c:v>0</c:v>
                </c:pt>
                <c:pt idx="1062">
                  <c:v>300.01376249999998</c:v>
                </c:pt>
                <c:pt idx="1063">
                  <c:v>293.44873749999999</c:v>
                </c:pt>
                <c:pt idx="1064">
                  <c:v>898.1550125</c:v>
                </c:pt>
                <c:pt idx="1065">
                  <c:v>1076.1125</c:v>
                </c:pt>
                <c:pt idx="1066">
                  <c:v>819.19248749999997</c:v>
                </c:pt>
                <c:pt idx="1067">
                  <c:v>721.59376250000003</c:v>
                </c:pt>
                <c:pt idx="1068">
                  <c:v>296.32001250000002</c:v>
                </c:pt>
                <c:pt idx="1069">
                  <c:v>0</c:v>
                </c:pt>
                <c:pt idx="1070">
                  <c:v>314.05001249999998</c:v>
                </c:pt>
                <c:pt idx="1071">
                  <c:v>653.87501250000003</c:v>
                </c:pt>
                <c:pt idx="1072">
                  <c:v>914.9000125</c:v>
                </c:pt>
                <c:pt idx="1073">
                  <c:v>1710.7800125000001</c:v>
                </c:pt>
                <c:pt idx="1074">
                  <c:v>1648.9712625</c:v>
                </c:pt>
                <c:pt idx="1075">
                  <c:v>1090.0674875</c:v>
                </c:pt>
                <c:pt idx="1076">
                  <c:v>1273.6862625000001</c:v>
                </c:pt>
                <c:pt idx="1077">
                  <c:v>1498.5962374999999</c:v>
                </c:pt>
                <c:pt idx="1078">
                  <c:v>1792.8723749999999</c:v>
                </c:pt>
                <c:pt idx="1079">
                  <c:v>1970</c:v>
                </c:pt>
                <c:pt idx="1080">
                  <c:v>1588.3125</c:v>
                </c:pt>
                <c:pt idx="1081">
                  <c:v>1930.033625</c:v>
                </c:pt>
                <c:pt idx="1082">
                  <c:v>1970</c:v>
                </c:pt>
                <c:pt idx="1083">
                  <c:v>1970</c:v>
                </c:pt>
                <c:pt idx="1084">
                  <c:v>1970</c:v>
                </c:pt>
                <c:pt idx="1085">
                  <c:v>1612.6099875</c:v>
                </c:pt>
                <c:pt idx="1086">
                  <c:v>1820.4523750000001</c:v>
                </c:pt>
                <c:pt idx="1087">
                  <c:v>1823.407375</c:v>
                </c:pt>
                <c:pt idx="1088">
                  <c:v>1391.1475124999999</c:v>
                </c:pt>
                <c:pt idx="1089">
                  <c:v>669.3075</c:v>
                </c:pt>
                <c:pt idx="1090">
                  <c:v>374.13501250000002</c:v>
                </c:pt>
                <c:pt idx="1091">
                  <c:v>655.68248749999998</c:v>
                </c:pt>
                <c:pt idx="1092">
                  <c:v>839.05501249999998</c:v>
                </c:pt>
                <c:pt idx="1093">
                  <c:v>828.87750000000005</c:v>
                </c:pt>
                <c:pt idx="1094">
                  <c:v>757.46500000000003</c:v>
                </c:pt>
                <c:pt idx="1095">
                  <c:v>766.08375000000001</c:v>
                </c:pt>
                <c:pt idx="1096">
                  <c:v>849.97373749999997</c:v>
                </c:pt>
                <c:pt idx="1097">
                  <c:v>973.42624999999998</c:v>
                </c:pt>
                <c:pt idx="1098">
                  <c:v>838.07001249999996</c:v>
                </c:pt>
                <c:pt idx="1099">
                  <c:v>758.20375000000001</c:v>
                </c:pt>
                <c:pt idx="1100">
                  <c:v>520.65376249999997</c:v>
                </c:pt>
                <c:pt idx="1101">
                  <c:v>567.77123749999998</c:v>
                </c:pt>
                <c:pt idx="1102">
                  <c:v>89.553737499999997</c:v>
                </c:pt>
                <c:pt idx="1103">
                  <c:v>0</c:v>
                </c:pt>
                <c:pt idx="1104">
                  <c:v>0</c:v>
                </c:pt>
                <c:pt idx="1105">
                  <c:v>0</c:v>
                </c:pt>
                <c:pt idx="1106">
                  <c:v>21.997512499999999</c:v>
                </c:pt>
                <c:pt idx="1107">
                  <c:v>38.579987500000001</c:v>
                </c:pt>
                <c:pt idx="1108">
                  <c:v>277.11251249999998</c:v>
                </c:pt>
                <c:pt idx="1109">
                  <c:v>0</c:v>
                </c:pt>
                <c:pt idx="1110">
                  <c:v>0</c:v>
                </c:pt>
                <c:pt idx="1111">
                  <c:v>37.922499999999999</c:v>
                </c:pt>
                <c:pt idx="1112">
                  <c:v>112.04375</c:v>
                </c:pt>
                <c:pt idx="1113">
                  <c:v>0</c:v>
                </c:pt>
                <c:pt idx="1114">
                  <c:v>97.926237499999999</c:v>
                </c:pt>
                <c:pt idx="1115">
                  <c:v>0</c:v>
                </c:pt>
                <c:pt idx="1116">
                  <c:v>0</c:v>
                </c:pt>
                <c:pt idx="1117">
                  <c:v>0</c:v>
                </c:pt>
                <c:pt idx="1118">
                  <c:v>0</c:v>
                </c:pt>
                <c:pt idx="1119">
                  <c:v>0</c:v>
                </c:pt>
                <c:pt idx="1120">
                  <c:v>0</c:v>
                </c:pt>
                <c:pt idx="1121">
                  <c:v>0</c:v>
                </c:pt>
                <c:pt idx="1122">
                  <c:v>0</c:v>
                </c:pt>
                <c:pt idx="1123">
                  <c:v>615.95251250000001</c:v>
                </c:pt>
                <c:pt idx="1124">
                  <c:v>0</c:v>
                </c:pt>
                <c:pt idx="1125">
                  <c:v>0</c:v>
                </c:pt>
                <c:pt idx="1126">
                  <c:v>0</c:v>
                </c:pt>
                <c:pt idx="1127">
                  <c:v>0</c:v>
                </c:pt>
                <c:pt idx="1128">
                  <c:v>0</c:v>
                </c:pt>
                <c:pt idx="1129">
                  <c:v>831.7512375</c:v>
                </c:pt>
                <c:pt idx="1130">
                  <c:v>857.03126250000003</c:v>
                </c:pt>
                <c:pt idx="1131">
                  <c:v>1074.0612375000001</c:v>
                </c:pt>
                <c:pt idx="1132">
                  <c:v>269.39749999999998</c:v>
                </c:pt>
                <c:pt idx="1133">
                  <c:v>318.48251249999998</c:v>
                </c:pt>
                <c:pt idx="1134">
                  <c:v>0</c:v>
                </c:pt>
                <c:pt idx="1135">
                  <c:v>0</c:v>
                </c:pt>
                <c:pt idx="1136">
                  <c:v>513.3499875</c:v>
                </c:pt>
                <c:pt idx="1137">
                  <c:v>460.89873749999998</c:v>
                </c:pt>
                <c:pt idx="1138">
                  <c:v>510.96875</c:v>
                </c:pt>
                <c:pt idx="1139">
                  <c:v>143.48248749999999</c:v>
                </c:pt>
                <c:pt idx="1140">
                  <c:v>297.63498750000002</c:v>
                </c:pt>
                <c:pt idx="1141">
                  <c:v>0</c:v>
                </c:pt>
                <c:pt idx="1142">
                  <c:v>14.8562625</c:v>
                </c:pt>
                <c:pt idx="1143">
                  <c:v>0</c:v>
                </c:pt>
                <c:pt idx="1144">
                  <c:v>0</c:v>
                </c:pt>
                <c:pt idx="1145">
                  <c:v>0</c:v>
                </c:pt>
                <c:pt idx="1146">
                  <c:v>1234.0400125000001</c:v>
                </c:pt>
                <c:pt idx="1147">
                  <c:v>1590.2825</c:v>
                </c:pt>
                <c:pt idx="1148">
                  <c:v>1970</c:v>
                </c:pt>
                <c:pt idx="1149">
                  <c:v>1948.502375</c:v>
                </c:pt>
                <c:pt idx="1150">
                  <c:v>945.35374999999999</c:v>
                </c:pt>
                <c:pt idx="1151">
                  <c:v>966.44998750000002</c:v>
                </c:pt>
                <c:pt idx="1152">
                  <c:v>640.08501249999995</c:v>
                </c:pt>
                <c:pt idx="1153">
                  <c:v>1272.2087624999999</c:v>
                </c:pt>
                <c:pt idx="1154">
                  <c:v>1104.6775</c:v>
                </c:pt>
                <c:pt idx="1155">
                  <c:v>656.25625000000002</c:v>
                </c:pt>
                <c:pt idx="1156">
                  <c:v>454.08499999999998</c:v>
                </c:pt>
                <c:pt idx="1157">
                  <c:v>102.1124875</c:v>
                </c:pt>
                <c:pt idx="1158">
                  <c:v>0</c:v>
                </c:pt>
                <c:pt idx="1159">
                  <c:v>251.58623750000001</c:v>
                </c:pt>
                <c:pt idx="1160">
                  <c:v>142.98998750000001</c:v>
                </c:pt>
                <c:pt idx="1161">
                  <c:v>65.913737499999996</c:v>
                </c:pt>
                <c:pt idx="1162">
                  <c:v>382.42624999999998</c:v>
                </c:pt>
                <c:pt idx="1163">
                  <c:v>311.99874999999997</c:v>
                </c:pt>
                <c:pt idx="1164">
                  <c:v>787.83501249999995</c:v>
                </c:pt>
                <c:pt idx="1165">
                  <c:v>1235.1087375</c:v>
                </c:pt>
                <c:pt idx="1166">
                  <c:v>972.44124999999997</c:v>
                </c:pt>
                <c:pt idx="1167">
                  <c:v>829.12374999999997</c:v>
                </c:pt>
                <c:pt idx="1168">
                  <c:v>917.52750000000003</c:v>
                </c:pt>
                <c:pt idx="1169">
                  <c:v>1034.0850124999999</c:v>
                </c:pt>
                <c:pt idx="1170">
                  <c:v>1069.95625</c:v>
                </c:pt>
                <c:pt idx="1171">
                  <c:v>524.59376250000003</c:v>
                </c:pt>
                <c:pt idx="1172">
                  <c:v>575.32126249999999</c:v>
                </c:pt>
                <c:pt idx="1173">
                  <c:v>960.70251250000001</c:v>
                </c:pt>
                <c:pt idx="1174">
                  <c:v>442.01875000000001</c:v>
                </c:pt>
                <c:pt idx="1175">
                  <c:v>229.25874999999999</c:v>
                </c:pt>
                <c:pt idx="1176">
                  <c:v>0</c:v>
                </c:pt>
                <c:pt idx="1177">
                  <c:v>78.718737500000003</c:v>
                </c:pt>
                <c:pt idx="1178">
                  <c:v>486.34375</c:v>
                </c:pt>
                <c:pt idx="1179">
                  <c:v>557.26374999999996</c:v>
                </c:pt>
                <c:pt idx="1180">
                  <c:v>0</c:v>
                </c:pt>
                <c:pt idx="1181">
                  <c:v>169.42</c:v>
                </c:pt>
                <c:pt idx="1182">
                  <c:v>115.3262625</c:v>
                </c:pt>
                <c:pt idx="1183">
                  <c:v>308.96248750000001</c:v>
                </c:pt>
                <c:pt idx="1184">
                  <c:v>281.6287375</c:v>
                </c:pt>
                <c:pt idx="1185">
                  <c:v>878.53873750000002</c:v>
                </c:pt>
                <c:pt idx="1186">
                  <c:v>1093.2687375</c:v>
                </c:pt>
                <c:pt idx="1187">
                  <c:v>619.81124999999997</c:v>
                </c:pt>
                <c:pt idx="1188">
                  <c:v>326.60876250000001</c:v>
                </c:pt>
                <c:pt idx="1189">
                  <c:v>205.29123749999999</c:v>
                </c:pt>
                <c:pt idx="1190">
                  <c:v>0</c:v>
                </c:pt>
                <c:pt idx="1191">
                  <c:v>0</c:v>
                </c:pt>
                <c:pt idx="1192">
                  <c:v>0</c:v>
                </c:pt>
                <c:pt idx="1193">
                  <c:v>0</c:v>
                </c:pt>
                <c:pt idx="1194">
                  <c:v>0</c:v>
                </c:pt>
                <c:pt idx="1195">
                  <c:v>0</c:v>
                </c:pt>
                <c:pt idx="1196">
                  <c:v>0</c:v>
                </c:pt>
                <c:pt idx="1197">
                  <c:v>0</c:v>
                </c:pt>
                <c:pt idx="1198">
                  <c:v>0</c:v>
                </c:pt>
                <c:pt idx="1199">
                  <c:v>0</c:v>
                </c:pt>
                <c:pt idx="1200">
                  <c:v>484.86624999999998</c:v>
                </c:pt>
                <c:pt idx="1201">
                  <c:v>1193.9849875</c:v>
                </c:pt>
                <c:pt idx="1202">
                  <c:v>1328.0262499999999</c:v>
                </c:pt>
                <c:pt idx="1203">
                  <c:v>1438.4275124999999</c:v>
                </c:pt>
                <c:pt idx="1204">
                  <c:v>1896.125</c:v>
                </c:pt>
                <c:pt idx="1205">
                  <c:v>1948.2561250000001</c:v>
                </c:pt>
                <c:pt idx="1206">
                  <c:v>1942.66625</c:v>
                </c:pt>
                <c:pt idx="1207">
                  <c:v>1970</c:v>
                </c:pt>
                <c:pt idx="1208">
                  <c:v>1970</c:v>
                </c:pt>
                <c:pt idx="1209">
                  <c:v>1915.6526249999999</c:v>
                </c:pt>
                <c:pt idx="1210">
                  <c:v>1438.8387499999999</c:v>
                </c:pt>
                <c:pt idx="1211">
                  <c:v>632.61625000000004</c:v>
                </c:pt>
                <c:pt idx="1212">
                  <c:v>181.24</c:v>
                </c:pt>
                <c:pt idx="1213">
                  <c:v>2.13498749999999</c:v>
                </c:pt>
                <c:pt idx="1214">
                  <c:v>0</c:v>
                </c:pt>
                <c:pt idx="1215">
                  <c:v>235.4962625</c:v>
                </c:pt>
                <c:pt idx="1216">
                  <c:v>238.94376249999999</c:v>
                </c:pt>
                <c:pt idx="1217">
                  <c:v>222.69126249999999</c:v>
                </c:pt>
                <c:pt idx="1218">
                  <c:v>0</c:v>
                </c:pt>
                <c:pt idx="1219">
                  <c:v>0</c:v>
                </c:pt>
                <c:pt idx="1220">
                  <c:v>675.05251250000003</c:v>
                </c:pt>
                <c:pt idx="1221">
                  <c:v>664.13625000000002</c:v>
                </c:pt>
                <c:pt idx="1222">
                  <c:v>664.13625000000002</c:v>
                </c:pt>
                <c:pt idx="1223">
                  <c:v>664.13625000000002</c:v>
                </c:pt>
                <c:pt idx="1224">
                  <c:v>664.13625000000002</c:v>
                </c:pt>
                <c:pt idx="1225">
                  <c:v>664.13625000000002</c:v>
                </c:pt>
                <c:pt idx="1226">
                  <c:v>596.58248749999996</c:v>
                </c:pt>
                <c:pt idx="1227">
                  <c:v>826.25001250000003</c:v>
                </c:pt>
                <c:pt idx="1228">
                  <c:v>146.68373750000001</c:v>
                </c:pt>
                <c:pt idx="1229">
                  <c:v>0</c:v>
                </c:pt>
                <c:pt idx="1230">
                  <c:v>206.76873749999999</c:v>
                </c:pt>
                <c:pt idx="1231">
                  <c:v>0</c:v>
                </c:pt>
                <c:pt idx="1232">
                  <c:v>0</c:v>
                </c:pt>
                <c:pt idx="1233">
                  <c:v>0</c:v>
                </c:pt>
                <c:pt idx="1234">
                  <c:v>0</c:v>
                </c:pt>
                <c:pt idx="1235">
                  <c:v>0</c:v>
                </c:pt>
                <c:pt idx="1236">
                  <c:v>239.4362625</c:v>
                </c:pt>
                <c:pt idx="1237">
                  <c:v>885.35001250000005</c:v>
                </c:pt>
                <c:pt idx="1238">
                  <c:v>1304.2212625</c:v>
                </c:pt>
                <c:pt idx="1239">
                  <c:v>1970</c:v>
                </c:pt>
                <c:pt idx="1240">
                  <c:v>1371.7774875</c:v>
                </c:pt>
                <c:pt idx="1241">
                  <c:v>1330.3237624999999</c:v>
                </c:pt>
                <c:pt idx="1242">
                  <c:v>1418.64625</c:v>
                </c:pt>
                <c:pt idx="1243">
                  <c:v>1203.91625</c:v>
                </c:pt>
                <c:pt idx="1244">
                  <c:v>906.6925</c:v>
                </c:pt>
                <c:pt idx="1245">
                  <c:v>1154.0087625000001</c:v>
                </c:pt>
                <c:pt idx="1246">
                  <c:v>534.52748750000001</c:v>
                </c:pt>
                <c:pt idx="1247">
                  <c:v>0</c:v>
                </c:pt>
                <c:pt idx="1248">
                  <c:v>0</c:v>
                </c:pt>
                <c:pt idx="1249">
                  <c:v>0</c:v>
                </c:pt>
                <c:pt idx="1250">
                  <c:v>0</c:v>
                </c:pt>
                <c:pt idx="1251">
                  <c:v>389.4025125</c:v>
                </c:pt>
                <c:pt idx="1252">
                  <c:v>992.63374999999996</c:v>
                </c:pt>
                <c:pt idx="1253">
                  <c:v>598.63374999999996</c:v>
                </c:pt>
                <c:pt idx="1254">
                  <c:v>102.8512375</c:v>
                </c:pt>
                <c:pt idx="1255">
                  <c:v>443.49624999999997</c:v>
                </c:pt>
                <c:pt idx="1256">
                  <c:v>0</c:v>
                </c:pt>
                <c:pt idx="1257">
                  <c:v>0</c:v>
                </c:pt>
                <c:pt idx="1258">
                  <c:v>5.1712499999999801</c:v>
                </c:pt>
                <c:pt idx="1259">
                  <c:v>6.3212374999999703</c:v>
                </c:pt>
                <c:pt idx="1260">
                  <c:v>435.37</c:v>
                </c:pt>
                <c:pt idx="1261">
                  <c:v>0</c:v>
                </c:pt>
                <c:pt idx="1262">
                  <c:v>0</c:v>
                </c:pt>
                <c:pt idx="1263">
                  <c:v>127.22998749999999</c:v>
                </c:pt>
                <c:pt idx="1264">
                  <c:v>378.65123749999998</c:v>
                </c:pt>
                <c:pt idx="1265">
                  <c:v>404.17751249999998</c:v>
                </c:pt>
                <c:pt idx="1266">
                  <c:v>104.2450125</c:v>
                </c:pt>
                <c:pt idx="1267">
                  <c:v>361.41373750000002</c:v>
                </c:pt>
                <c:pt idx="1268">
                  <c:v>319.05873750000001</c:v>
                </c:pt>
                <c:pt idx="1269">
                  <c:v>0</c:v>
                </c:pt>
                <c:pt idx="1270">
                  <c:v>0</c:v>
                </c:pt>
                <c:pt idx="1271">
                  <c:v>0</c:v>
                </c:pt>
                <c:pt idx="1272">
                  <c:v>0</c:v>
                </c:pt>
                <c:pt idx="1273">
                  <c:v>342.94498750000002</c:v>
                </c:pt>
                <c:pt idx="1274">
                  <c:v>573.43498750000003</c:v>
                </c:pt>
                <c:pt idx="1275">
                  <c:v>788.57376250000004</c:v>
                </c:pt>
                <c:pt idx="1276">
                  <c:v>1377.6037624999999</c:v>
                </c:pt>
                <c:pt idx="1277">
                  <c:v>1384.0062625</c:v>
                </c:pt>
                <c:pt idx="1278">
                  <c:v>1072.2537625</c:v>
                </c:pt>
                <c:pt idx="1279">
                  <c:v>885.59626249999997</c:v>
                </c:pt>
                <c:pt idx="1280">
                  <c:v>1012.58</c:v>
                </c:pt>
                <c:pt idx="1281">
                  <c:v>519.99873749999995</c:v>
                </c:pt>
                <c:pt idx="1282">
                  <c:v>757.71124999999995</c:v>
                </c:pt>
                <c:pt idx="1283">
                  <c:v>1008.7212625</c:v>
                </c:pt>
                <c:pt idx="1284">
                  <c:v>1009.2974875</c:v>
                </c:pt>
                <c:pt idx="1285">
                  <c:v>236.3187375</c:v>
                </c:pt>
                <c:pt idx="1286">
                  <c:v>135.6024875</c:v>
                </c:pt>
                <c:pt idx="1287">
                  <c:v>166.54626250000001</c:v>
                </c:pt>
                <c:pt idx="1288">
                  <c:v>515.56623750000006</c:v>
                </c:pt>
                <c:pt idx="1289">
                  <c:v>248.38498749999999</c:v>
                </c:pt>
                <c:pt idx="1290">
                  <c:v>582.21626249999997</c:v>
                </c:pt>
                <c:pt idx="1291">
                  <c:v>1070.44875</c:v>
                </c:pt>
                <c:pt idx="1292">
                  <c:v>447.27126249999998</c:v>
                </c:pt>
                <c:pt idx="1293">
                  <c:v>1105.6624999999999</c:v>
                </c:pt>
                <c:pt idx="1294">
                  <c:v>0</c:v>
                </c:pt>
                <c:pt idx="1295">
                  <c:v>80.934987500000005</c:v>
                </c:pt>
                <c:pt idx="1296">
                  <c:v>277.60501249999999</c:v>
                </c:pt>
                <c:pt idx="1297">
                  <c:v>487.49373750000001</c:v>
                </c:pt>
                <c:pt idx="1298">
                  <c:v>414.43875000000003</c:v>
                </c:pt>
                <c:pt idx="1299">
                  <c:v>279.65873749999997</c:v>
                </c:pt>
                <c:pt idx="1300">
                  <c:v>0</c:v>
                </c:pt>
                <c:pt idx="1301">
                  <c:v>0</c:v>
                </c:pt>
                <c:pt idx="1302">
                  <c:v>0</c:v>
                </c:pt>
                <c:pt idx="1303">
                  <c:v>0</c:v>
                </c:pt>
                <c:pt idx="1304">
                  <c:v>0</c:v>
                </c:pt>
                <c:pt idx="1305">
                  <c:v>0</c:v>
                </c:pt>
                <c:pt idx="1306">
                  <c:v>0</c:v>
                </c:pt>
                <c:pt idx="1307">
                  <c:v>0</c:v>
                </c:pt>
                <c:pt idx="1308">
                  <c:v>0</c:v>
                </c:pt>
                <c:pt idx="1309">
                  <c:v>624.81751250000002</c:v>
                </c:pt>
                <c:pt idx="1310">
                  <c:v>1859.7538750000001</c:v>
                </c:pt>
                <c:pt idx="1311">
                  <c:v>1702.4912374999999</c:v>
                </c:pt>
                <c:pt idx="1312">
                  <c:v>1439.5775000000001</c:v>
                </c:pt>
                <c:pt idx="1313">
                  <c:v>1271.8812499999999</c:v>
                </c:pt>
                <c:pt idx="1314">
                  <c:v>1441.3825125000001</c:v>
                </c:pt>
                <c:pt idx="1315">
                  <c:v>1585.2762375</c:v>
                </c:pt>
                <c:pt idx="1316">
                  <c:v>1275.7399875000001</c:v>
                </c:pt>
                <c:pt idx="1317">
                  <c:v>865.89626250000003</c:v>
                </c:pt>
                <c:pt idx="1318">
                  <c:v>669.47248750000006</c:v>
                </c:pt>
                <c:pt idx="1319">
                  <c:v>48.429987500000003</c:v>
                </c:pt>
                <c:pt idx="1320">
                  <c:v>237.79623749999999</c:v>
                </c:pt>
                <c:pt idx="1321">
                  <c:v>63.532499999999999</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522.29624999999999</c:v>
                </c:pt>
                <c:pt idx="1335">
                  <c:v>657.48749999999995</c:v>
                </c:pt>
                <c:pt idx="1336">
                  <c:v>736.61501250000003</c:v>
                </c:pt>
                <c:pt idx="1337">
                  <c:v>828.7125125</c:v>
                </c:pt>
                <c:pt idx="1338">
                  <c:v>815.41501249999999</c:v>
                </c:pt>
                <c:pt idx="1339">
                  <c:v>956.35373749999997</c:v>
                </c:pt>
                <c:pt idx="1340">
                  <c:v>799.32749999999999</c:v>
                </c:pt>
                <c:pt idx="1341">
                  <c:v>403.9312625</c:v>
                </c:pt>
                <c:pt idx="1342">
                  <c:v>436.60124999999999</c:v>
                </c:pt>
                <c:pt idx="1343">
                  <c:v>433.07248750000002</c:v>
                </c:pt>
                <c:pt idx="1344">
                  <c:v>0</c:v>
                </c:pt>
                <c:pt idx="1345">
                  <c:v>138.88499999999999</c:v>
                </c:pt>
                <c:pt idx="1346">
                  <c:v>51.138737499999998</c:v>
                </c:pt>
                <c:pt idx="1347">
                  <c:v>0</c:v>
                </c:pt>
                <c:pt idx="1348">
                  <c:v>0</c:v>
                </c:pt>
                <c:pt idx="1349">
                  <c:v>0</c:v>
                </c:pt>
                <c:pt idx="1350">
                  <c:v>70.346237500000001</c:v>
                </c:pt>
                <c:pt idx="1351">
                  <c:v>110.32</c:v>
                </c:pt>
                <c:pt idx="1352">
                  <c:v>186.4925125</c:v>
                </c:pt>
                <c:pt idx="1353">
                  <c:v>70.838737499999993</c:v>
                </c:pt>
                <c:pt idx="1354">
                  <c:v>88.814987500000001</c:v>
                </c:pt>
                <c:pt idx="1355">
                  <c:v>0</c:v>
                </c:pt>
                <c:pt idx="1356">
                  <c:v>0</c:v>
                </c:pt>
                <c:pt idx="1357">
                  <c:v>0</c:v>
                </c:pt>
                <c:pt idx="1358">
                  <c:v>66.241249999999994</c:v>
                </c:pt>
                <c:pt idx="1359">
                  <c:v>406.39376249999998</c:v>
                </c:pt>
                <c:pt idx="1360">
                  <c:v>175.74123750000001</c:v>
                </c:pt>
                <c:pt idx="1361">
                  <c:v>234.84123750000001</c:v>
                </c:pt>
                <c:pt idx="1362">
                  <c:v>459.17498749999999</c:v>
                </c:pt>
                <c:pt idx="1363">
                  <c:v>652.15126250000003</c:v>
                </c:pt>
                <c:pt idx="1364">
                  <c:v>1033.1837375</c:v>
                </c:pt>
                <c:pt idx="1365">
                  <c:v>892.24501250000003</c:v>
                </c:pt>
                <c:pt idx="1366">
                  <c:v>987.29751250000004</c:v>
                </c:pt>
                <c:pt idx="1367">
                  <c:v>951.42873750000001</c:v>
                </c:pt>
                <c:pt idx="1368">
                  <c:v>359.52499999999998</c:v>
                </c:pt>
                <c:pt idx="1369">
                  <c:v>0</c:v>
                </c:pt>
                <c:pt idx="1370">
                  <c:v>33.408737500000001</c:v>
                </c:pt>
                <c:pt idx="1371">
                  <c:v>224.74498750000001</c:v>
                </c:pt>
                <c:pt idx="1372">
                  <c:v>286.14249999999998</c:v>
                </c:pt>
                <c:pt idx="1373">
                  <c:v>204.9612625</c:v>
                </c:pt>
                <c:pt idx="1374">
                  <c:v>419.52873749999998</c:v>
                </c:pt>
                <c:pt idx="1375">
                  <c:v>449.32498750000002</c:v>
                </c:pt>
                <c:pt idx="1376">
                  <c:v>0</c:v>
                </c:pt>
                <c:pt idx="1377">
                  <c:v>0</c:v>
                </c:pt>
                <c:pt idx="1378">
                  <c:v>0</c:v>
                </c:pt>
                <c:pt idx="1379">
                  <c:v>0</c:v>
                </c:pt>
                <c:pt idx="1380">
                  <c:v>0</c:v>
                </c:pt>
                <c:pt idx="1381">
                  <c:v>0</c:v>
                </c:pt>
                <c:pt idx="1382">
                  <c:v>0</c:v>
                </c:pt>
                <c:pt idx="1383">
                  <c:v>0</c:v>
                </c:pt>
                <c:pt idx="1384">
                  <c:v>0</c:v>
                </c:pt>
                <c:pt idx="1385">
                  <c:v>22.243762499999999</c:v>
                </c:pt>
                <c:pt idx="1386">
                  <c:v>452.93501250000003</c:v>
                </c:pt>
                <c:pt idx="1387">
                  <c:v>780.69376250000005</c:v>
                </c:pt>
                <c:pt idx="1388">
                  <c:v>529.76501250000001</c:v>
                </c:pt>
                <c:pt idx="1389">
                  <c:v>0</c:v>
                </c:pt>
                <c:pt idx="1390">
                  <c:v>0</c:v>
                </c:pt>
                <c:pt idx="1391">
                  <c:v>0</c:v>
                </c:pt>
                <c:pt idx="1392">
                  <c:v>0</c:v>
                </c:pt>
                <c:pt idx="1393">
                  <c:v>0</c:v>
                </c:pt>
                <c:pt idx="1394">
                  <c:v>0</c:v>
                </c:pt>
                <c:pt idx="1395">
                  <c:v>0</c:v>
                </c:pt>
                <c:pt idx="1396">
                  <c:v>0</c:v>
                </c:pt>
                <c:pt idx="1397">
                  <c:v>333.34123749999998</c:v>
                </c:pt>
                <c:pt idx="1398">
                  <c:v>65.995000000000005</c:v>
                </c:pt>
                <c:pt idx="1399">
                  <c:v>0</c:v>
                </c:pt>
                <c:pt idx="1400">
                  <c:v>0</c:v>
                </c:pt>
                <c:pt idx="1401">
                  <c:v>0</c:v>
                </c:pt>
                <c:pt idx="1402">
                  <c:v>0</c:v>
                </c:pt>
                <c:pt idx="1403">
                  <c:v>0</c:v>
                </c:pt>
                <c:pt idx="1404">
                  <c:v>0</c:v>
                </c:pt>
                <c:pt idx="1405">
                  <c:v>0</c:v>
                </c:pt>
                <c:pt idx="1406">
                  <c:v>0</c:v>
                </c:pt>
                <c:pt idx="1407">
                  <c:v>0</c:v>
                </c:pt>
                <c:pt idx="1408">
                  <c:v>111.55125</c:v>
                </c:pt>
                <c:pt idx="1409">
                  <c:v>112.7012375</c:v>
                </c:pt>
                <c:pt idx="1410">
                  <c:v>332.93</c:v>
                </c:pt>
                <c:pt idx="1411">
                  <c:v>0</c:v>
                </c:pt>
                <c:pt idx="1412">
                  <c:v>21.505012499999999</c:v>
                </c:pt>
                <c:pt idx="1413">
                  <c:v>0</c:v>
                </c:pt>
                <c:pt idx="1414">
                  <c:v>0</c:v>
                </c:pt>
                <c:pt idx="1415">
                  <c:v>0</c:v>
                </c:pt>
                <c:pt idx="1416">
                  <c:v>0</c:v>
                </c:pt>
                <c:pt idx="1417">
                  <c:v>0</c:v>
                </c:pt>
                <c:pt idx="1418">
                  <c:v>370.68751250000003</c:v>
                </c:pt>
                <c:pt idx="1419">
                  <c:v>1417.16875</c:v>
                </c:pt>
                <c:pt idx="1420">
                  <c:v>1485.8724999999999</c:v>
                </c:pt>
                <c:pt idx="1421">
                  <c:v>1401.2437625</c:v>
                </c:pt>
                <c:pt idx="1422">
                  <c:v>1789.99125</c:v>
                </c:pt>
                <c:pt idx="1423">
                  <c:v>1814.61625</c:v>
                </c:pt>
                <c:pt idx="1424">
                  <c:v>1587.82</c:v>
                </c:pt>
                <c:pt idx="1425">
                  <c:v>1419.7125125</c:v>
                </c:pt>
                <c:pt idx="1426">
                  <c:v>1337.0562375</c:v>
                </c:pt>
                <c:pt idx="1427">
                  <c:v>913.17626250000001</c:v>
                </c:pt>
                <c:pt idx="1428">
                  <c:v>861.54748749999999</c:v>
                </c:pt>
                <c:pt idx="1429">
                  <c:v>755.495</c:v>
                </c:pt>
                <c:pt idx="1430">
                  <c:v>316.92374999999998</c:v>
                </c:pt>
                <c:pt idx="1431">
                  <c:v>103.67125</c:v>
                </c:pt>
                <c:pt idx="1432">
                  <c:v>1102.0500125000001</c:v>
                </c:pt>
                <c:pt idx="1433">
                  <c:v>1347.3150125</c:v>
                </c:pt>
                <c:pt idx="1434">
                  <c:v>1271.635</c:v>
                </c:pt>
                <c:pt idx="1435">
                  <c:v>788.98500000000001</c:v>
                </c:pt>
                <c:pt idx="1436">
                  <c:v>916.78875000000005</c:v>
                </c:pt>
                <c:pt idx="1437">
                  <c:v>193.63376249999999</c:v>
                </c:pt>
                <c:pt idx="1438">
                  <c:v>0</c:v>
                </c:pt>
                <c:pt idx="1439">
                  <c:v>18.141237499999999</c:v>
                </c:pt>
                <c:pt idx="1440">
                  <c:v>0</c:v>
                </c:pt>
                <c:pt idx="1441">
                  <c:v>0</c:v>
                </c:pt>
                <c:pt idx="1442">
                  <c:v>0</c:v>
                </c:pt>
                <c:pt idx="1443">
                  <c:v>0</c:v>
                </c:pt>
                <c:pt idx="1444">
                  <c:v>0</c:v>
                </c:pt>
                <c:pt idx="1445">
                  <c:v>0</c:v>
                </c:pt>
                <c:pt idx="1446">
                  <c:v>0</c:v>
                </c:pt>
                <c:pt idx="1447">
                  <c:v>0</c:v>
                </c:pt>
                <c:pt idx="1448">
                  <c:v>0</c:v>
                </c:pt>
                <c:pt idx="1449">
                  <c:v>0</c:v>
                </c:pt>
                <c:pt idx="1450">
                  <c:v>42.108750000000001</c:v>
                </c:pt>
                <c:pt idx="1451">
                  <c:v>0</c:v>
                </c:pt>
                <c:pt idx="1452">
                  <c:v>202.33623750000001</c:v>
                </c:pt>
                <c:pt idx="1453">
                  <c:v>1197.2674999999999</c:v>
                </c:pt>
                <c:pt idx="1454">
                  <c:v>1446.2262499999999</c:v>
                </c:pt>
                <c:pt idx="1455">
                  <c:v>1455.9112625</c:v>
                </c:pt>
                <c:pt idx="1456">
                  <c:v>1318.5874875</c:v>
                </c:pt>
                <c:pt idx="1457">
                  <c:v>1070.2837625</c:v>
                </c:pt>
                <c:pt idx="1458">
                  <c:v>862.28623749999997</c:v>
                </c:pt>
                <c:pt idx="1459">
                  <c:v>971.94875000000002</c:v>
                </c:pt>
                <c:pt idx="1460">
                  <c:v>928.77373750000004</c:v>
                </c:pt>
                <c:pt idx="1461">
                  <c:v>919.82501249999996</c:v>
                </c:pt>
                <c:pt idx="1462">
                  <c:v>682.44001249999997</c:v>
                </c:pt>
                <c:pt idx="1463">
                  <c:v>415.09623749999997</c:v>
                </c:pt>
                <c:pt idx="1464">
                  <c:v>446.69749999999999</c:v>
                </c:pt>
                <c:pt idx="1465">
                  <c:v>476.49374999999998</c:v>
                </c:pt>
                <c:pt idx="1466">
                  <c:v>0</c:v>
                </c:pt>
                <c:pt idx="1467">
                  <c:v>0</c:v>
                </c:pt>
                <c:pt idx="1468">
                  <c:v>0</c:v>
                </c:pt>
                <c:pt idx="1469">
                  <c:v>0</c:v>
                </c:pt>
                <c:pt idx="1470">
                  <c:v>62.466237499999998</c:v>
                </c:pt>
                <c:pt idx="1471">
                  <c:v>311.34126250000003</c:v>
                </c:pt>
                <c:pt idx="1472">
                  <c:v>222.11750000000001</c:v>
                </c:pt>
                <c:pt idx="1473">
                  <c:v>0</c:v>
                </c:pt>
                <c:pt idx="1474">
                  <c:v>154.39875000000001</c:v>
                </c:pt>
                <c:pt idx="1475">
                  <c:v>293.28375</c:v>
                </c:pt>
                <c:pt idx="1476">
                  <c:v>0</c:v>
                </c:pt>
                <c:pt idx="1477">
                  <c:v>0</c:v>
                </c:pt>
                <c:pt idx="1478">
                  <c:v>0</c:v>
                </c:pt>
                <c:pt idx="1479">
                  <c:v>0</c:v>
                </c:pt>
                <c:pt idx="1480">
                  <c:v>154.64500000000001</c:v>
                </c:pt>
                <c:pt idx="1481">
                  <c:v>385.05373750000001</c:v>
                </c:pt>
                <c:pt idx="1482">
                  <c:v>591.49249999999995</c:v>
                </c:pt>
                <c:pt idx="1483">
                  <c:v>127.9687375</c:v>
                </c:pt>
                <c:pt idx="1484">
                  <c:v>0</c:v>
                </c:pt>
                <c:pt idx="1485">
                  <c:v>0</c:v>
                </c:pt>
                <c:pt idx="1486">
                  <c:v>0</c:v>
                </c:pt>
                <c:pt idx="1487">
                  <c:v>0</c:v>
                </c:pt>
                <c:pt idx="1488">
                  <c:v>0</c:v>
                </c:pt>
                <c:pt idx="1489">
                  <c:v>0</c:v>
                </c:pt>
                <c:pt idx="1490">
                  <c:v>0</c:v>
                </c:pt>
                <c:pt idx="1491">
                  <c:v>0</c:v>
                </c:pt>
                <c:pt idx="1492">
                  <c:v>417.72126250000002</c:v>
                </c:pt>
                <c:pt idx="1493">
                  <c:v>709.85748750000005</c:v>
                </c:pt>
                <c:pt idx="1494">
                  <c:v>781.59749999999997</c:v>
                </c:pt>
                <c:pt idx="1495">
                  <c:v>1108.3712499999999</c:v>
                </c:pt>
                <c:pt idx="1496">
                  <c:v>1161.56125</c:v>
                </c:pt>
                <c:pt idx="1497">
                  <c:v>1217.70625</c:v>
                </c:pt>
                <c:pt idx="1498">
                  <c:v>1017.75125</c:v>
                </c:pt>
                <c:pt idx="1499">
                  <c:v>840.69749999999999</c:v>
                </c:pt>
                <c:pt idx="1500">
                  <c:v>678.25376249999999</c:v>
                </c:pt>
                <c:pt idx="1501">
                  <c:v>35.295012499999999</c:v>
                </c:pt>
                <c:pt idx="1502">
                  <c:v>0</c:v>
                </c:pt>
                <c:pt idx="1503">
                  <c:v>0</c:v>
                </c:pt>
                <c:pt idx="1504">
                  <c:v>0</c:v>
                </c:pt>
                <c:pt idx="1505">
                  <c:v>0</c:v>
                </c:pt>
                <c:pt idx="1506">
                  <c:v>0</c:v>
                </c:pt>
                <c:pt idx="1507">
                  <c:v>0</c:v>
                </c:pt>
                <c:pt idx="1508">
                  <c:v>0</c:v>
                </c:pt>
                <c:pt idx="1509">
                  <c:v>0</c:v>
                </c:pt>
                <c:pt idx="1510">
                  <c:v>0</c:v>
                </c:pt>
                <c:pt idx="1511">
                  <c:v>0</c:v>
                </c:pt>
                <c:pt idx="1512">
                  <c:v>0</c:v>
                </c:pt>
                <c:pt idx="1513">
                  <c:v>237.4662625</c:v>
                </c:pt>
                <c:pt idx="1514">
                  <c:v>349.26376249999998</c:v>
                </c:pt>
                <c:pt idx="1515">
                  <c:v>63.04</c:v>
                </c:pt>
                <c:pt idx="1516">
                  <c:v>0</c:v>
                </c:pt>
                <c:pt idx="1517">
                  <c:v>394.41123750000003</c:v>
                </c:pt>
                <c:pt idx="1518">
                  <c:v>0</c:v>
                </c:pt>
                <c:pt idx="1519">
                  <c:v>0</c:v>
                </c:pt>
                <c:pt idx="1520">
                  <c:v>0</c:v>
                </c:pt>
                <c:pt idx="1521">
                  <c:v>0</c:v>
                </c:pt>
                <c:pt idx="1522">
                  <c:v>0</c:v>
                </c:pt>
                <c:pt idx="1523">
                  <c:v>0</c:v>
                </c:pt>
                <c:pt idx="1524">
                  <c:v>0</c:v>
                </c:pt>
                <c:pt idx="1525">
                  <c:v>0</c:v>
                </c:pt>
                <c:pt idx="1526">
                  <c:v>0</c:v>
                </c:pt>
                <c:pt idx="1527">
                  <c:v>276.70373749999999</c:v>
                </c:pt>
                <c:pt idx="1528">
                  <c:v>378.07501250000001</c:v>
                </c:pt>
                <c:pt idx="1529">
                  <c:v>365.51626249999998</c:v>
                </c:pt>
                <c:pt idx="1530">
                  <c:v>0</c:v>
                </c:pt>
                <c:pt idx="1531">
                  <c:v>0</c:v>
                </c:pt>
                <c:pt idx="1532">
                  <c:v>0</c:v>
                </c:pt>
                <c:pt idx="1533">
                  <c:v>0</c:v>
                </c:pt>
                <c:pt idx="1534">
                  <c:v>0</c:v>
                </c:pt>
                <c:pt idx="1535">
                  <c:v>0</c:v>
                </c:pt>
                <c:pt idx="1536">
                  <c:v>0</c:v>
                </c:pt>
                <c:pt idx="1537">
                  <c:v>0</c:v>
                </c:pt>
                <c:pt idx="1538">
                  <c:v>0</c:v>
                </c:pt>
                <c:pt idx="1539">
                  <c:v>46.376262500000003</c:v>
                </c:pt>
                <c:pt idx="1540">
                  <c:v>0</c:v>
                </c:pt>
                <c:pt idx="1541">
                  <c:v>0</c:v>
                </c:pt>
                <c:pt idx="1542">
                  <c:v>0</c:v>
                </c:pt>
                <c:pt idx="1543">
                  <c:v>0</c:v>
                </c:pt>
                <c:pt idx="1544">
                  <c:v>135.51876250000001</c:v>
                </c:pt>
                <c:pt idx="1545">
                  <c:v>392.93373750000001</c:v>
                </c:pt>
                <c:pt idx="1546">
                  <c:v>0</c:v>
                </c:pt>
                <c:pt idx="1547">
                  <c:v>281.95625000000001</c:v>
                </c:pt>
                <c:pt idx="1548">
                  <c:v>256.51123749999999</c:v>
                </c:pt>
                <c:pt idx="1549">
                  <c:v>302.39499999999998</c:v>
                </c:pt>
                <c:pt idx="1550">
                  <c:v>33.982500000000002</c:v>
                </c:pt>
                <c:pt idx="1551">
                  <c:v>0</c:v>
                </c:pt>
                <c:pt idx="1552">
                  <c:v>0</c:v>
                </c:pt>
                <c:pt idx="1553">
                  <c:v>0</c:v>
                </c:pt>
                <c:pt idx="1554">
                  <c:v>0</c:v>
                </c:pt>
                <c:pt idx="1555">
                  <c:v>0</c:v>
                </c:pt>
                <c:pt idx="1556">
                  <c:v>0</c:v>
                </c:pt>
                <c:pt idx="1557">
                  <c:v>0</c:v>
                </c:pt>
                <c:pt idx="1558">
                  <c:v>0</c:v>
                </c:pt>
                <c:pt idx="1559">
                  <c:v>0</c:v>
                </c:pt>
                <c:pt idx="1560">
                  <c:v>128.70748750000001</c:v>
                </c:pt>
                <c:pt idx="1561">
                  <c:v>518.84875</c:v>
                </c:pt>
                <c:pt idx="1562">
                  <c:v>51.958750000000002</c:v>
                </c:pt>
                <c:pt idx="1563">
                  <c:v>1198.49875</c:v>
                </c:pt>
                <c:pt idx="1564">
                  <c:v>1264.3287625</c:v>
                </c:pt>
                <c:pt idx="1565">
                  <c:v>1273.9325125</c:v>
                </c:pt>
                <c:pt idx="1566">
                  <c:v>1196.4474875000001</c:v>
                </c:pt>
                <c:pt idx="1567">
                  <c:v>1453.6950125000001</c:v>
                </c:pt>
                <c:pt idx="1568">
                  <c:v>1214.5862625</c:v>
                </c:pt>
                <c:pt idx="1569">
                  <c:v>218.0962375</c:v>
                </c:pt>
                <c:pt idx="1570">
                  <c:v>0</c:v>
                </c:pt>
                <c:pt idx="1571">
                  <c:v>59.5112375</c:v>
                </c:pt>
                <c:pt idx="1572">
                  <c:v>23.558737499999999</c:v>
                </c:pt>
                <c:pt idx="1573">
                  <c:v>396.54376250000001</c:v>
                </c:pt>
                <c:pt idx="1574">
                  <c:v>479.12123750000001</c:v>
                </c:pt>
                <c:pt idx="1575">
                  <c:v>45.31</c:v>
                </c:pt>
                <c:pt idx="1576">
                  <c:v>0</c:v>
                </c:pt>
                <c:pt idx="1577">
                  <c:v>251.83248750000001</c:v>
                </c:pt>
                <c:pt idx="1578">
                  <c:v>482.23876250000001</c:v>
                </c:pt>
                <c:pt idx="1579">
                  <c:v>199.95500000000001</c:v>
                </c:pt>
                <c:pt idx="1580">
                  <c:v>0</c:v>
                </c:pt>
                <c:pt idx="1581">
                  <c:v>18.303762499999898</c:v>
                </c:pt>
                <c:pt idx="1582">
                  <c:v>217.43875</c:v>
                </c:pt>
                <c:pt idx="1583">
                  <c:v>49.168737499999999</c:v>
                </c:pt>
                <c:pt idx="1584">
                  <c:v>0</c:v>
                </c:pt>
                <c:pt idx="1585">
                  <c:v>0</c:v>
                </c:pt>
                <c:pt idx="1586">
                  <c:v>0</c:v>
                </c:pt>
                <c:pt idx="1587">
                  <c:v>0</c:v>
                </c:pt>
                <c:pt idx="1588">
                  <c:v>58.772487499999997</c:v>
                </c:pt>
                <c:pt idx="1589">
                  <c:v>0</c:v>
                </c:pt>
                <c:pt idx="1590">
                  <c:v>0</c:v>
                </c:pt>
                <c:pt idx="1591">
                  <c:v>372.41126250000002</c:v>
                </c:pt>
                <c:pt idx="1592">
                  <c:v>0</c:v>
                </c:pt>
                <c:pt idx="1593">
                  <c:v>0</c:v>
                </c:pt>
                <c:pt idx="1594">
                  <c:v>0</c:v>
                </c:pt>
                <c:pt idx="1595">
                  <c:v>0</c:v>
                </c:pt>
                <c:pt idx="1596">
                  <c:v>0</c:v>
                </c:pt>
                <c:pt idx="1597">
                  <c:v>0</c:v>
                </c:pt>
                <c:pt idx="1598">
                  <c:v>37.348737500000098</c:v>
                </c:pt>
                <c:pt idx="1599">
                  <c:v>601.26123749999999</c:v>
                </c:pt>
                <c:pt idx="1600">
                  <c:v>1046.6437625000001</c:v>
                </c:pt>
                <c:pt idx="1601">
                  <c:v>1093.5962500000001</c:v>
                </c:pt>
                <c:pt idx="1602">
                  <c:v>829.86249999999995</c:v>
                </c:pt>
                <c:pt idx="1603">
                  <c:v>873.44875000000002</c:v>
                </c:pt>
                <c:pt idx="1604">
                  <c:v>767.8075</c:v>
                </c:pt>
                <c:pt idx="1605">
                  <c:v>460.65248750000001</c:v>
                </c:pt>
                <c:pt idx="1606">
                  <c:v>621.1237625</c:v>
                </c:pt>
                <c:pt idx="1607">
                  <c:v>713.63250000000005</c:v>
                </c:pt>
                <c:pt idx="1608">
                  <c:v>324.96873749999997</c:v>
                </c:pt>
                <c:pt idx="1609">
                  <c:v>21.342487500000001</c:v>
                </c:pt>
                <c:pt idx="1610">
                  <c:v>106.9537625</c:v>
                </c:pt>
                <c:pt idx="1611">
                  <c:v>199.6274875</c:v>
                </c:pt>
                <c:pt idx="1612">
                  <c:v>0</c:v>
                </c:pt>
                <c:pt idx="1613">
                  <c:v>0</c:v>
                </c:pt>
                <c:pt idx="1614">
                  <c:v>0</c:v>
                </c:pt>
                <c:pt idx="1615">
                  <c:v>0</c:v>
                </c:pt>
                <c:pt idx="1616">
                  <c:v>0</c:v>
                </c:pt>
                <c:pt idx="1617">
                  <c:v>11.57375</c:v>
                </c:pt>
                <c:pt idx="1618">
                  <c:v>0</c:v>
                </c:pt>
                <c:pt idx="1619">
                  <c:v>516.96001249999995</c:v>
                </c:pt>
                <c:pt idx="1620">
                  <c:v>419.52873749999998</c:v>
                </c:pt>
                <c:pt idx="1621">
                  <c:v>254.45751250000001</c:v>
                </c:pt>
                <c:pt idx="1622">
                  <c:v>611.02751249999994</c:v>
                </c:pt>
                <c:pt idx="1623">
                  <c:v>1202.1925000000001</c:v>
                </c:pt>
                <c:pt idx="1624">
                  <c:v>635.65251249999994</c:v>
                </c:pt>
                <c:pt idx="1625">
                  <c:v>972.19500000000005</c:v>
                </c:pt>
                <c:pt idx="1626">
                  <c:v>473.21123749999998</c:v>
                </c:pt>
                <c:pt idx="1627">
                  <c:v>490.61126250000001</c:v>
                </c:pt>
                <c:pt idx="1628">
                  <c:v>191.09</c:v>
                </c:pt>
                <c:pt idx="1629">
                  <c:v>103.8362375</c:v>
                </c:pt>
                <c:pt idx="1630">
                  <c:v>0</c:v>
                </c:pt>
                <c:pt idx="1631">
                  <c:v>0</c:v>
                </c:pt>
                <c:pt idx="1632">
                  <c:v>0</c:v>
                </c:pt>
                <c:pt idx="1633">
                  <c:v>174.83750000000001</c:v>
                </c:pt>
                <c:pt idx="1634">
                  <c:v>189.77748750000001</c:v>
                </c:pt>
                <c:pt idx="1635">
                  <c:v>16.006250000000001</c:v>
                </c:pt>
                <c:pt idx="1636">
                  <c:v>0</c:v>
                </c:pt>
                <c:pt idx="1637">
                  <c:v>342.61501249999998</c:v>
                </c:pt>
                <c:pt idx="1638">
                  <c:v>408.11751249999998</c:v>
                </c:pt>
                <c:pt idx="1639">
                  <c:v>299.35873750000002</c:v>
                </c:pt>
                <c:pt idx="1640">
                  <c:v>0</c:v>
                </c:pt>
                <c:pt idx="1641">
                  <c:v>0</c:v>
                </c:pt>
                <c:pt idx="1642">
                  <c:v>0</c:v>
                </c:pt>
                <c:pt idx="1643">
                  <c:v>0</c:v>
                </c:pt>
                <c:pt idx="1644">
                  <c:v>0</c:v>
                </c:pt>
                <c:pt idx="1645">
                  <c:v>54.256262499999998</c:v>
                </c:pt>
                <c:pt idx="1646">
                  <c:v>557.51</c:v>
                </c:pt>
                <c:pt idx="1647">
                  <c:v>895.61125000000004</c:v>
                </c:pt>
                <c:pt idx="1648">
                  <c:v>1001.745</c:v>
                </c:pt>
                <c:pt idx="1649">
                  <c:v>1048.4512374999999</c:v>
                </c:pt>
                <c:pt idx="1650">
                  <c:v>1406.7449875</c:v>
                </c:pt>
                <c:pt idx="1651">
                  <c:v>1344.0325</c:v>
                </c:pt>
                <c:pt idx="1652">
                  <c:v>864.41876249999996</c:v>
                </c:pt>
                <c:pt idx="1653">
                  <c:v>732.75873750000005</c:v>
                </c:pt>
                <c:pt idx="1654">
                  <c:v>497.91750000000002</c:v>
                </c:pt>
                <c:pt idx="1655">
                  <c:v>514.66250000000002</c:v>
                </c:pt>
                <c:pt idx="1656">
                  <c:v>214.89498750000001</c:v>
                </c:pt>
                <c:pt idx="1657">
                  <c:v>357.2274875</c:v>
                </c:pt>
                <c:pt idx="1658">
                  <c:v>186.16499999999999</c:v>
                </c:pt>
                <c:pt idx="1659">
                  <c:v>303.70751250000001</c:v>
                </c:pt>
                <c:pt idx="1660">
                  <c:v>0</c:v>
                </c:pt>
                <c:pt idx="1661">
                  <c:v>47.607512499999999</c:v>
                </c:pt>
                <c:pt idx="1662">
                  <c:v>0</c:v>
                </c:pt>
                <c:pt idx="1663">
                  <c:v>0</c:v>
                </c:pt>
                <c:pt idx="1664">
                  <c:v>0</c:v>
                </c:pt>
                <c:pt idx="1665">
                  <c:v>0</c:v>
                </c:pt>
                <c:pt idx="1666">
                  <c:v>0</c:v>
                </c:pt>
                <c:pt idx="1667">
                  <c:v>0</c:v>
                </c:pt>
                <c:pt idx="1668">
                  <c:v>743.1825</c:v>
                </c:pt>
                <c:pt idx="1669">
                  <c:v>998.29750000000001</c:v>
                </c:pt>
                <c:pt idx="1670">
                  <c:v>1246.6824875</c:v>
                </c:pt>
                <c:pt idx="1671">
                  <c:v>1227.5562500000001</c:v>
                </c:pt>
                <c:pt idx="1672">
                  <c:v>1542.1824875</c:v>
                </c:pt>
                <c:pt idx="1673">
                  <c:v>1722.2725</c:v>
                </c:pt>
                <c:pt idx="1674">
                  <c:v>1524.8612625000001</c:v>
                </c:pt>
                <c:pt idx="1675">
                  <c:v>1283.6199875</c:v>
                </c:pt>
                <c:pt idx="1676">
                  <c:v>968.82876250000004</c:v>
                </c:pt>
                <c:pt idx="1677">
                  <c:v>987.54376249999996</c:v>
                </c:pt>
                <c:pt idx="1678">
                  <c:v>747.45001249999996</c:v>
                </c:pt>
                <c:pt idx="1679">
                  <c:v>674.8062625</c:v>
                </c:pt>
                <c:pt idx="1680">
                  <c:v>1138.4137499999999</c:v>
                </c:pt>
                <c:pt idx="1681">
                  <c:v>904.14873750000004</c:v>
                </c:pt>
                <c:pt idx="1682">
                  <c:v>593.95500000000004</c:v>
                </c:pt>
                <c:pt idx="1683">
                  <c:v>581.72376250000002</c:v>
                </c:pt>
                <c:pt idx="1684">
                  <c:v>288.93251249999997</c:v>
                </c:pt>
                <c:pt idx="1685">
                  <c:v>0</c:v>
                </c:pt>
                <c:pt idx="1686">
                  <c:v>0</c:v>
                </c:pt>
                <c:pt idx="1687">
                  <c:v>0</c:v>
                </c:pt>
                <c:pt idx="1688">
                  <c:v>0</c:v>
                </c:pt>
                <c:pt idx="1689">
                  <c:v>0</c:v>
                </c:pt>
                <c:pt idx="1690">
                  <c:v>0</c:v>
                </c:pt>
                <c:pt idx="1691">
                  <c:v>0</c:v>
                </c:pt>
                <c:pt idx="1692">
                  <c:v>0</c:v>
                </c:pt>
                <c:pt idx="1693">
                  <c:v>0</c:v>
                </c:pt>
                <c:pt idx="1694">
                  <c:v>352.71126249999998</c:v>
                </c:pt>
                <c:pt idx="1695">
                  <c:v>596.91</c:v>
                </c:pt>
                <c:pt idx="1696">
                  <c:v>0</c:v>
                </c:pt>
                <c:pt idx="1697">
                  <c:v>1327.78</c:v>
                </c:pt>
                <c:pt idx="1698">
                  <c:v>1379.1649875000001</c:v>
                </c:pt>
                <c:pt idx="1699">
                  <c:v>1053.6224875</c:v>
                </c:pt>
                <c:pt idx="1700">
                  <c:v>800.39376249999998</c:v>
                </c:pt>
                <c:pt idx="1701">
                  <c:v>489.05250000000001</c:v>
                </c:pt>
                <c:pt idx="1702">
                  <c:v>0</c:v>
                </c:pt>
                <c:pt idx="1703">
                  <c:v>0</c:v>
                </c:pt>
                <c:pt idx="1704">
                  <c:v>26.759987500000001</c:v>
                </c:pt>
                <c:pt idx="1705">
                  <c:v>0</c:v>
                </c:pt>
                <c:pt idx="1706">
                  <c:v>107.8575</c:v>
                </c:pt>
                <c:pt idx="1707">
                  <c:v>712.72876250000002</c:v>
                </c:pt>
                <c:pt idx="1708">
                  <c:v>1078.4100125</c:v>
                </c:pt>
                <c:pt idx="1709">
                  <c:v>1189.9612625</c:v>
                </c:pt>
                <c:pt idx="1710">
                  <c:v>1001.00625</c:v>
                </c:pt>
                <c:pt idx="1711">
                  <c:v>971.78376249999997</c:v>
                </c:pt>
                <c:pt idx="1712">
                  <c:v>1287.2300124999999</c:v>
                </c:pt>
                <c:pt idx="1713">
                  <c:v>1554.7412374999999</c:v>
                </c:pt>
                <c:pt idx="1714">
                  <c:v>1100.7375</c:v>
                </c:pt>
                <c:pt idx="1715">
                  <c:v>861.875</c:v>
                </c:pt>
                <c:pt idx="1716">
                  <c:v>485.44001250000002</c:v>
                </c:pt>
                <c:pt idx="1717">
                  <c:v>102.3587375</c:v>
                </c:pt>
                <c:pt idx="1718">
                  <c:v>0</c:v>
                </c:pt>
                <c:pt idx="1719">
                  <c:v>706.57251250000002</c:v>
                </c:pt>
                <c:pt idx="1720">
                  <c:v>679.15750000000003</c:v>
                </c:pt>
                <c:pt idx="1721">
                  <c:v>585.41751250000004</c:v>
                </c:pt>
                <c:pt idx="1722">
                  <c:v>496.44</c:v>
                </c:pt>
                <c:pt idx="1723">
                  <c:v>639.10001250000005</c:v>
                </c:pt>
                <c:pt idx="1724">
                  <c:v>1102.3799875</c:v>
                </c:pt>
                <c:pt idx="1725">
                  <c:v>1062.3225</c:v>
                </c:pt>
                <c:pt idx="1726">
                  <c:v>543.55501249999998</c:v>
                </c:pt>
                <c:pt idx="1727">
                  <c:v>278.5900125</c:v>
                </c:pt>
                <c:pt idx="1728">
                  <c:v>252.89875000000001</c:v>
                </c:pt>
                <c:pt idx="1729">
                  <c:v>256.51123749999999</c:v>
                </c:pt>
                <c:pt idx="1730">
                  <c:v>524.84001249999994</c:v>
                </c:pt>
                <c:pt idx="1731">
                  <c:v>602.49248750000004</c:v>
                </c:pt>
                <c:pt idx="1732">
                  <c:v>1051.0762625</c:v>
                </c:pt>
                <c:pt idx="1733">
                  <c:v>1157.2937374999999</c:v>
                </c:pt>
                <c:pt idx="1734">
                  <c:v>1894.967625</c:v>
                </c:pt>
                <c:pt idx="1735">
                  <c:v>1503.6837625000001</c:v>
                </c:pt>
                <c:pt idx="1736">
                  <c:v>488.0675</c:v>
                </c:pt>
                <c:pt idx="1737">
                  <c:v>589.76874999999995</c:v>
                </c:pt>
                <c:pt idx="1738">
                  <c:v>1181.8350124999999</c:v>
                </c:pt>
                <c:pt idx="1739">
                  <c:v>1332.3774874999999</c:v>
                </c:pt>
                <c:pt idx="1740">
                  <c:v>1783.416375</c:v>
                </c:pt>
                <c:pt idx="1741">
                  <c:v>1852.0462500000001</c:v>
                </c:pt>
                <c:pt idx="1742">
                  <c:v>1772.26125</c:v>
                </c:pt>
                <c:pt idx="1743">
                  <c:v>1481.7675125000001</c:v>
                </c:pt>
                <c:pt idx="1744">
                  <c:v>1236.9950125</c:v>
                </c:pt>
                <c:pt idx="1745">
                  <c:v>1187.9100000000001</c:v>
                </c:pt>
                <c:pt idx="1746">
                  <c:v>1123.4737625</c:v>
                </c:pt>
                <c:pt idx="1747">
                  <c:v>1065.1125125000001</c:v>
                </c:pt>
                <c:pt idx="1748">
                  <c:v>717.98373749999996</c:v>
                </c:pt>
                <c:pt idx="1749">
                  <c:v>113.84876250000001</c:v>
                </c:pt>
                <c:pt idx="1750">
                  <c:v>70.427499999999995</c:v>
                </c:pt>
                <c:pt idx="1751">
                  <c:v>0</c:v>
                </c:pt>
                <c:pt idx="1752">
                  <c:v>65.830012499999995</c:v>
                </c:pt>
                <c:pt idx="1753">
                  <c:v>0</c:v>
                </c:pt>
                <c:pt idx="1754">
                  <c:v>403.11124999999998</c:v>
                </c:pt>
                <c:pt idx="1755">
                  <c:v>753.85251249999999</c:v>
                </c:pt>
                <c:pt idx="1756">
                  <c:v>322.01373749999999</c:v>
                </c:pt>
                <c:pt idx="1757">
                  <c:v>0</c:v>
                </c:pt>
                <c:pt idx="1758">
                  <c:v>0</c:v>
                </c:pt>
                <c:pt idx="1759">
                  <c:v>101.94750000000001</c:v>
                </c:pt>
                <c:pt idx="1760">
                  <c:v>709.2</c:v>
                </c:pt>
                <c:pt idx="1761">
                  <c:v>620.54999999999995</c:v>
                </c:pt>
                <c:pt idx="1762">
                  <c:v>227.28874999999999</c:v>
                </c:pt>
                <c:pt idx="1763">
                  <c:v>0</c:v>
                </c:pt>
                <c:pt idx="1764">
                  <c:v>0</c:v>
                </c:pt>
                <c:pt idx="1765">
                  <c:v>0</c:v>
                </c:pt>
                <c:pt idx="1766">
                  <c:v>13.6250125</c:v>
                </c:pt>
                <c:pt idx="1767">
                  <c:v>295.17248749999999</c:v>
                </c:pt>
                <c:pt idx="1768">
                  <c:v>472.22623750000002</c:v>
                </c:pt>
                <c:pt idx="1769">
                  <c:v>539.04124999999999</c:v>
                </c:pt>
                <c:pt idx="1770">
                  <c:v>296.64998750000001</c:v>
                </c:pt>
                <c:pt idx="1771">
                  <c:v>457.77875</c:v>
                </c:pt>
                <c:pt idx="1772">
                  <c:v>734.72873749999997</c:v>
                </c:pt>
                <c:pt idx="1773">
                  <c:v>720.19998750000002</c:v>
                </c:pt>
                <c:pt idx="1774">
                  <c:v>487.32875000000001</c:v>
                </c:pt>
                <c:pt idx="1775">
                  <c:v>0</c:v>
                </c:pt>
                <c:pt idx="1776">
                  <c:v>0</c:v>
                </c:pt>
                <c:pt idx="1777">
                  <c:v>0</c:v>
                </c:pt>
                <c:pt idx="1778">
                  <c:v>239.19001249999999</c:v>
                </c:pt>
                <c:pt idx="1779">
                  <c:v>876.5687375</c:v>
                </c:pt>
                <c:pt idx="1780">
                  <c:v>1161.8887625</c:v>
                </c:pt>
                <c:pt idx="1781">
                  <c:v>1455.4187625</c:v>
                </c:pt>
                <c:pt idx="1782">
                  <c:v>1462.0675125</c:v>
                </c:pt>
                <c:pt idx="1783">
                  <c:v>1145.1437625000001</c:v>
                </c:pt>
                <c:pt idx="1784">
                  <c:v>676.94124999999997</c:v>
                </c:pt>
                <c:pt idx="1785">
                  <c:v>251.50251249999999</c:v>
                </c:pt>
                <c:pt idx="1786">
                  <c:v>246.98875000000001</c:v>
                </c:pt>
                <c:pt idx="1787">
                  <c:v>0</c:v>
                </c:pt>
                <c:pt idx="1788">
                  <c:v>13.6250125</c:v>
                </c:pt>
                <c:pt idx="1789">
                  <c:v>123.61750000000001</c:v>
                </c:pt>
                <c:pt idx="1790">
                  <c:v>6.07498749999999</c:v>
                </c:pt>
                <c:pt idx="1791">
                  <c:v>145.69873749999999</c:v>
                </c:pt>
                <c:pt idx="1792">
                  <c:v>244.03375</c:v>
                </c:pt>
                <c:pt idx="1793">
                  <c:v>682.27748750000001</c:v>
                </c:pt>
                <c:pt idx="1794">
                  <c:v>628.42999999999995</c:v>
                </c:pt>
                <c:pt idx="1795">
                  <c:v>488.39501250000001</c:v>
                </c:pt>
                <c:pt idx="1796">
                  <c:v>729.06498750000003</c:v>
                </c:pt>
                <c:pt idx="1797">
                  <c:v>222.85624999999999</c:v>
                </c:pt>
                <c:pt idx="1798">
                  <c:v>0</c:v>
                </c:pt>
                <c:pt idx="1799">
                  <c:v>562.51626250000004</c:v>
                </c:pt>
                <c:pt idx="1800">
                  <c:v>756.23374999999999</c:v>
                </c:pt>
                <c:pt idx="1801">
                  <c:v>767.23373749999996</c:v>
                </c:pt>
                <c:pt idx="1802">
                  <c:v>769.94248749999997</c:v>
                </c:pt>
                <c:pt idx="1803">
                  <c:v>422.23748749999999</c:v>
                </c:pt>
                <c:pt idx="1804">
                  <c:v>1018.9012375</c:v>
                </c:pt>
                <c:pt idx="1805">
                  <c:v>1251.3612375</c:v>
                </c:pt>
                <c:pt idx="1806">
                  <c:v>1159.8375000000001</c:v>
                </c:pt>
                <c:pt idx="1807">
                  <c:v>922.7800125</c:v>
                </c:pt>
                <c:pt idx="1808">
                  <c:v>579.75376249999999</c:v>
                </c:pt>
                <c:pt idx="1809">
                  <c:v>610.20749999999998</c:v>
                </c:pt>
                <c:pt idx="1810">
                  <c:v>1093.5149875</c:v>
                </c:pt>
                <c:pt idx="1811">
                  <c:v>860.23251249999998</c:v>
                </c:pt>
                <c:pt idx="1812">
                  <c:v>764.11374999999998</c:v>
                </c:pt>
                <c:pt idx="1813">
                  <c:v>285.73126250000001</c:v>
                </c:pt>
                <c:pt idx="1814">
                  <c:v>0</c:v>
                </c:pt>
                <c:pt idx="1815">
                  <c:v>309.78250000000003</c:v>
                </c:pt>
                <c:pt idx="1816">
                  <c:v>228.4387375</c:v>
                </c:pt>
                <c:pt idx="1817">
                  <c:v>725.7800125</c:v>
                </c:pt>
                <c:pt idx="1818">
                  <c:v>1222.385</c:v>
                </c:pt>
                <c:pt idx="1819">
                  <c:v>1097.9474875000001</c:v>
                </c:pt>
                <c:pt idx="1820">
                  <c:v>1846.456375</c:v>
                </c:pt>
                <c:pt idx="1821">
                  <c:v>1228.8687625</c:v>
                </c:pt>
                <c:pt idx="1822">
                  <c:v>1206.7062625000001</c:v>
                </c:pt>
                <c:pt idx="1823">
                  <c:v>1372.6787624999999</c:v>
                </c:pt>
                <c:pt idx="1824">
                  <c:v>693.52126250000003</c:v>
                </c:pt>
                <c:pt idx="1825">
                  <c:v>888.38873750000005</c:v>
                </c:pt>
                <c:pt idx="1826">
                  <c:v>722.005</c:v>
                </c:pt>
                <c:pt idx="1827">
                  <c:v>515.81248749999997</c:v>
                </c:pt>
                <c:pt idx="1828">
                  <c:v>338.59375</c:v>
                </c:pt>
                <c:pt idx="1829">
                  <c:v>97.926237499999999</c:v>
                </c:pt>
                <c:pt idx="1830">
                  <c:v>0</c:v>
                </c:pt>
                <c:pt idx="1831">
                  <c:v>0</c:v>
                </c:pt>
                <c:pt idx="1832">
                  <c:v>0</c:v>
                </c:pt>
                <c:pt idx="1833">
                  <c:v>125.25998749999999</c:v>
                </c:pt>
                <c:pt idx="1834">
                  <c:v>309.29000000000002</c:v>
                </c:pt>
                <c:pt idx="1835">
                  <c:v>511.21499999999997</c:v>
                </c:pt>
                <c:pt idx="1836">
                  <c:v>842.42124999999999</c:v>
                </c:pt>
                <c:pt idx="1837">
                  <c:v>899.71623750000003</c:v>
                </c:pt>
                <c:pt idx="1838">
                  <c:v>1008.7212625</c:v>
                </c:pt>
                <c:pt idx="1839">
                  <c:v>1370.5462375</c:v>
                </c:pt>
                <c:pt idx="1840">
                  <c:v>1441.7124875</c:v>
                </c:pt>
                <c:pt idx="1841">
                  <c:v>1645.0312624999999</c:v>
                </c:pt>
                <c:pt idx="1842">
                  <c:v>1277.8725125000001</c:v>
                </c:pt>
                <c:pt idx="1843">
                  <c:v>1133.4074874999999</c:v>
                </c:pt>
                <c:pt idx="1844">
                  <c:v>1033.01875</c:v>
                </c:pt>
                <c:pt idx="1845">
                  <c:v>577.62123750000001</c:v>
                </c:pt>
                <c:pt idx="1846">
                  <c:v>93.656262499999997</c:v>
                </c:pt>
                <c:pt idx="1847">
                  <c:v>0</c:v>
                </c:pt>
                <c:pt idx="1848">
                  <c:v>0</c:v>
                </c:pt>
                <c:pt idx="1849">
                  <c:v>307.56625000000003</c:v>
                </c:pt>
                <c:pt idx="1850">
                  <c:v>698.93876250000005</c:v>
                </c:pt>
                <c:pt idx="1851">
                  <c:v>813.03623749999997</c:v>
                </c:pt>
                <c:pt idx="1852">
                  <c:v>920.07126249999999</c:v>
                </c:pt>
                <c:pt idx="1853">
                  <c:v>1328.0262499999999</c:v>
                </c:pt>
                <c:pt idx="1854">
                  <c:v>1708.2362499999999</c:v>
                </c:pt>
                <c:pt idx="1855">
                  <c:v>1812.64625</c:v>
                </c:pt>
                <c:pt idx="1856">
                  <c:v>1946.8525</c:v>
                </c:pt>
                <c:pt idx="1857">
                  <c:v>1649.0549874999999</c:v>
                </c:pt>
                <c:pt idx="1858">
                  <c:v>1775.70875</c:v>
                </c:pt>
                <c:pt idx="1859">
                  <c:v>1781.12625</c:v>
                </c:pt>
                <c:pt idx="1860">
                  <c:v>1074.7162625000001</c:v>
                </c:pt>
                <c:pt idx="1861">
                  <c:v>839.13873750000005</c:v>
                </c:pt>
                <c:pt idx="1862">
                  <c:v>430.85623750000002</c:v>
                </c:pt>
                <c:pt idx="1863">
                  <c:v>154.89125000000001</c:v>
                </c:pt>
                <c:pt idx="1864">
                  <c:v>0</c:v>
                </c:pt>
                <c:pt idx="1865">
                  <c:v>0</c:v>
                </c:pt>
                <c:pt idx="1866">
                  <c:v>36.856237499999999</c:v>
                </c:pt>
                <c:pt idx="1867">
                  <c:v>515.97501250000005</c:v>
                </c:pt>
                <c:pt idx="1868">
                  <c:v>1232.7275</c:v>
                </c:pt>
                <c:pt idx="1869">
                  <c:v>906.77376249999998</c:v>
                </c:pt>
                <c:pt idx="1870">
                  <c:v>757.13748750000002</c:v>
                </c:pt>
                <c:pt idx="1871">
                  <c:v>444.48124999999999</c:v>
                </c:pt>
                <c:pt idx="1872">
                  <c:v>1321.62375</c:v>
                </c:pt>
                <c:pt idx="1873">
                  <c:v>1303.0737375000001</c:v>
                </c:pt>
                <c:pt idx="1874">
                  <c:v>898.32</c:v>
                </c:pt>
                <c:pt idx="1875">
                  <c:v>779.62750000000005</c:v>
                </c:pt>
                <c:pt idx="1876">
                  <c:v>987.95500000000004</c:v>
                </c:pt>
                <c:pt idx="1877">
                  <c:v>110.8125</c:v>
                </c:pt>
                <c:pt idx="1878">
                  <c:v>0</c:v>
                </c:pt>
                <c:pt idx="1879">
                  <c:v>0</c:v>
                </c:pt>
                <c:pt idx="1880">
                  <c:v>0</c:v>
                </c:pt>
                <c:pt idx="1881">
                  <c:v>0</c:v>
                </c:pt>
                <c:pt idx="1882">
                  <c:v>0</c:v>
                </c:pt>
                <c:pt idx="1883">
                  <c:v>820.58626249999998</c:v>
                </c:pt>
                <c:pt idx="1884">
                  <c:v>1813.385</c:v>
                </c:pt>
                <c:pt idx="1885">
                  <c:v>693.60498749999999</c:v>
                </c:pt>
                <c:pt idx="1886">
                  <c:v>958.65125</c:v>
                </c:pt>
                <c:pt idx="1887">
                  <c:v>1225.7512374999999</c:v>
                </c:pt>
                <c:pt idx="1888">
                  <c:v>1656.3587625</c:v>
                </c:pt>
                <c:pt idx="1889">
                  <c:v>1864.7773749999999</c:v>
                </c:pt>
                <c:pt idx="1890">
                  <c:v>1970</c:v>
                </c:pt>
                <c:pt idx="1891">
                  <c:v>1658.4937500000001</c:v>
                </c:pt>
                <c:pt idx="1892">
                  <c:v>1296.6712375</c:v>
                </c:pt>
                <c:pt idx="1893">
                  <c:v>697.62625000000003</c:v>
                </c:pt>
                <c:pt idx="1894">
                  <c:v>1117.0712625000001</c:v>
                </c:pt>
                <c:pt idx="1895">
                  <c:v>1484.5599875</c:v>
                </c:pt>
                <c:pt idx="1896">
                  <c:v>1510.4162375000001</c:v>
                </c:pt>
                <c:pt idx="1897">
                  <c:v>1395.9099874999999</c:v>
                </c:pt>
                <c:pt idx="1898">
                  <c:v>898.07375000000002</c:v>
                </c:pt>
                <c:pt idx="1899">
                  <c:v>1257.845</c:v>
                </c:pt>
                <c:pt idx="1900">
                  <c:v>1400.8349874999999</c:v>
                </c:pt>
                <c:pt idx="1901">
                  <c:v>830.4362625</c:v>
                </c:pt>
                <c:pt idx="1902">
                  <c:v>58.442512499999999</c:v>
                </c:pt>
                <c:pt idx="1903">
                  <c:v>259.71248750000001</c:v>
                </c:pt>
                <c:pt idx="1904">
                  <c:v>164.33001250000001</c:v>
                </c:pt>
                <c:pt idx="1905">
                  <c:v>9.5224875000000502</c:v>
                </c:pt>
                <c:pt idx="1906">
                  <c:v>0</c:v>
                </c:pt>
                <c:pt idx="1907">
                  <c:v>995.83500000000004</c:v>
                </c:pt>
                <c:pt idx="1908">
                  <c:v>1365.5375125</c:v>
                </c:pt>
                <c:pt idx="1909">
                  <c:v>1642.98</c:v>
                </c:pt>
                <c:pt idx="1910">
                  <c:v>1607.1087625</c:v>
                </c:pt>
                <c:pt idx="1911">
                  <c:v>1656.77</c:v>
                </c:pt>
                <c:pt idx="1912">
                  <c:v>1531.5100124999999</c:v>
                </c:pt>
                <c:pt idx="1913">
                  <c:v>1520.5124874999999</c:v>
                </c:pt>
                <c:pt idx="1914">
                  <c:v>1678.1937499999999</c:v>
                </c:pt>
                <c:pt idx="1915">
                  <c:v>1550.9637625</c:v>
                </c:pt>
                <c:pt idx="1916">
                  <c:v>1288.9537625</c:v>
                </c:pt>
                <c:pt idx="1917">
                  <c:v>1231.6612375</c:v>
                </c:pt>
                <c:pt idx="1918">
                  <c:v>930.08624999999995</c:v>
                </c:pt>
                <c:pt idx="1919">
                  <c:v>1061.9112625</c:v>
                </c:pt>
                <c:pt idx="1920">
                  <c:v>670.53875000000005</c:v>
                </c:pt>
                <c:pt idx="1921">
                  <c:v>663.39750000000004</c:v>
                </c:pt>
                <c:pt idx="1922">
                  <c:v>168.0237625</c:v>
                </c:pt>
                <c:pt idx="1923">
                  <c:v>0</c:v>
                </c:pt>
                <c:pt idx="1924">
                  <c:v>0</c:v>
                </c:pt>
                <c:pt idx="1925">
                  <c:v>0</c:v>
                </c:pt>
                <c:pt idx="1926">
                  <c:v>0</c:v>
                </c:pt>
                <c:pt idx="1927">
                  <c:v>408.36376250000001</c:v>
                </c:pt>
                <c:pt idx="1928">
                  <c:v>223.26748749999999</c:v>
                </c:pt>
                <c:pt idx="1929">
                  <c:v>98.827512499999997</c:v>
                </c:pt>
                <c:pt idx="1930">
                  <c:v>0</c:v>
                </c:pt>
                <c:pt idx="1931">
                  <c:v>541.66873750000002</c:v>
                </c:pt>
                <c:pt idx="1932">
                  <c:v>783.97873749999997</c:v>
                </c:pt>
                <c:pt idx="1933">
                  <c:v>1082.5962625</c:v>
                </c:pt>
                <c:pt idx="1934">
                  <c:v>1156.14375</c:v>
                </c:pt>
                <c:pt idx="1935">
                  <c:v>1106.2362625000001</c:v>
                </c:pt>
                <c:pt idx="1936">
                  <c:v>1128.81</c:v>
                </c:pt>
                <c:pt idx="1937">
                  <c:v>1283.7012500000001</c:v>
                </c:pt>
                <c:pt idx="1938">
                  <c:v>1318.5874875</c:v>
                </c:pt>
                <c:pt idx="1939">
                  <c:v>1200.1412375</c:v>
                </c:pt>
                <c:pt idx="1940">
                  <c:v>1154.3387375</c:v>
                </c:pt>
                <c:pt idx="1941">
                  <c:v>1232.5625124999999</c:v>
                </c:pt>
                <c:pt idx="1942">
                  <c:v>1142.6812625</c:v>
                </c:pt>
                <c:pt idx="1943">
                  <c:v>1298.0650125</c:v>
                </c:pt>
                <c:pt idx="1944">
                  <c:v>768.71123750000004</c:v>
                </c:pt>
                <c:pt idx="1945">
                  <c:v>498.57498750000002</c:v>
                </c:pt>
                <c:pt idx="1946">
                  <c:v>389.81375000000003</c:v>
                </c:pt>
                <c:pt idx="1947">
                  <c:v>546.75626250000005</c:v>
                </c:pt>
                <c:pt idx="1948">
                  <c:v>577.37498749999997</c:v>
                </c:pt>
                <c:pt idx="1949">
                  <c:v>939.36248750000004</c:v>
                </c:pt>
                <c:pt idx="1950">
                  <c:v>398.84373749999997</c:v>
                </c:pt>
                <c:pt idx="1951">
                  <c:v>0</c:v>
                </c:pt>
                <c:pt idx="1952">
                  <c:v>0</c:v>
                </c:pt>
                <c:pt idx="1953">
                  <c:v>0</c:v>
                </c:pt>
                <c:pt idx="1954">
                  <c:v>0</c:v>
                </c:pt>
                <c:pt idx="1955">
                  <c:v>467.30123750000001</c:v>
                </c:pt>
                <c:pt idx="1956">
                  <c:v>1221.8924999999999</c:v>
                </c:pt>
                <c:pt idx="1957">
                  <c:v>1434.3249874999999</c:v>
                </c:pt>
                <c:pt idx="1958">
                  <c:v>1523.6300125</c:v>
                </c:pt>
                <c:pt idx="1959">
                  <c:v>1458.7850000000001</c:v>
                </c:pt>
                <c:pt idx="1960">
                  <c:v>1410.9312375</c:v>
                </c:pt>
                <c:pt idx="1961">
                  <c:v>1490.2237375</c:v>
                </c:pt>
                <c:pt idx="1962">
                  <c:v>1377.03</c:v>
                </c:pt>
                <c:pt idx="1963">
                  <c:v>1362.4199874999999</c:v>
                </c:pt>
                <c:pt idx="1964">
                  <c:v>1157.9487624999999</c:v>
                </c:pt>
                <c:pt idx="1965">
                  <c:v>877.06123749999995</c:v>
                </c:pt>
                <c:pt idx="1966">
                  <c:v>922.53376249999997</c:v>
                </c:pt>
                <c:pt idx="1967">
                  <c:v>1055.6737499999999</c:v>
                </c:pt>
                <c:pt idx="1968">
                  <c:v>1247.1749875</c:v>
                </c:pt>
                <c:pt idx="1969">
                  <c:v>885.10376250000002</c:v>
                </c:pt>
                <c:pt idx="1970">
                  <c:v>572.69623750000005</c:v>
                </c:pt>
                <c:pt idx="1971">
                  <c:v>887.89623749999998</c:v>
                </c:pt>
                <c:pt idx="1972">
                  <c:v>1406.7449875</c:v>
                </c:pt>
                <c:pt idx="1973">
                  <c:v>852.02499999999998</c:v>
                </c:pt>
                <c:pt idx="1974">
                  <c:v>371.83749999999998</c:v>
                </c:pt>
                <c:pt idx="1975">
                  <c:v>324.31124999999997</c:v>
                </c:pt>
                <c:pt idx="1976">
                  <c:v>200.94</c:v>
                </c:pt>
                <c:pt idx="1977">
                  <c:v>437.50498750000003</c:v>
                </c:pt>
                <c:pt idx="1978">
                  <c:v>1045.9887375000001</c:v>
                </c:pt>
                <c:pt idx="1979">
                  <c:v>1300.5275125000001</c:v>
                </c:pt>
                <c:pt idx="1980">
                  <c:v>1416.3487375</c:v>
                </c:pt>
                <c:pt idx="1981">
                  <c:v>1356.6725125</c:v>
                </c:pt>
                <c:pt idx="1982">
                  <c:v>1494.8187625</c:v>
                </c:pt>
                <c:pt idx="1983">
                  <c:v>1840.4725000000001</c:v>
                </c:pt>
                <c:pt idx="1984">
                  <c:v>1962.6125</c:v>
                </c:pt>
                <c:pt idx="1985">
                  <c:v>1956.136125</c:v>
                </c:pt>
                <c:pt idx="1986">
                  <c:v>1903.9311250000001</c:v>
                </c:pt>
                <c:pt idx="1987">
                  <c:v>1468.635</c:v>
                </c:pt>
                <c:pt idx="1988">
                  <c:v>1205.39375</c:v>
                </c:pt>
                <c:pt idx="1989">
                  <c:v>602.40876249999997</c:v>
                </c:pt>
                <c:pt idx="1990">
                  <c:v>642.13873750000005</c:v>
                </c:pt>
                <c:pt idx="1991">
                  <c:v>820.99749999999995</c:v>
                </c:pt>
                <c:pt idx="1992">
                  <c:v>679.32248749999997</c:v>
                </c:pt>
                <c:pt idx="1993">
                  <c:v>815.33375000000001</c:v>
                </c:pt>
                <c:pt idx="1994">
                  <c:v>585.17126250000001</c:v>
                </c:pt>
                <c:pt idx="1995">
                  <c:v>573.35126249999996</c:v>
                </c:pt>
                <c:pt idx="1996">
                  <c:v>532.72001250000005</c:v>
                </c:pt>
                <c:pt idx="1997">
                  <c:v>488.88751250000001</c:v>
                </c:pt>
                <c:pt idx="1998">
                  <c:v>388.74748749999998</c:v>
                </c:pt>
                <c:pt idx="1999">
                  <c:v>838.23500000000001</c:v>
                </c:pt>
                <c:pt idx="2000">
                  <c:v>552.58500000000004</c:v>
                </c:pt>
                <c:pt idx="2001">
                  <c:v>272.59875</c:v>
                </c:pt>
                <c:pt idx="2002">
                  <c:v>443.9074875</c:v>
                </c:pt>
                <c:pt idx="2003">
                  <c:v>511.6262375</c:v>
                </c:pt>
                <c:pt idx="2004">
                  <c:v>786.19498750000002</c:v>
                </c:pt>
                <c:pt idx="2005">
                  <c:v>867.62001250000003</c:v>
                </c:pt>
                <c:pt idx="2006">
                  <c:v>1000.1862374999999</c:v>
                </c:pt>
                <c:pt idx="2007">
                  <c:v>1281.73125</c:v>
                </c:pt>
                <c:pt idx="2008">
                  <c:v>1420.6975124999999</c:v>
                </c:pt>
                <c:pt idx="2009">
                  <c:v>1442.3675125</c:v>
                </c:pt>
                <c:pt idx="2010">
                  <c:v>1538.7349875</c:v>
                </c:pt>
                <c:pt idx="2011">
                  <c:v>1381.6274874999999</c:v>
                </c:pt>
                <c:pt idx="2012">
                  <c:v>1175.9250125000001</c:v>
                </c:pt>
                <c:pt idx="2013">
                  <c:v>966.94248749999997</c:v>
                </c:pt>
                <c:pt idx="2014">
                  <c:v>563.9937625</c:v>
                </c:pt>
                <c:pt idx="2015">
                  <c:v>382.42624999999998</c:v>
                </c:pt>
                <c:pt idx="2016">
                  <c:v>493.48500000000001</c:v>
                </c:pt>
                <c:pt idx="2017">
                  <c:v>433.72751249999999</c:v>
                </c:pt>
                <c:pt idx="2018">
                  <c:v>155.95751250000001</c:v>
                </c:pt>
                <c:pt idx="2019">
                  <c:v>28.4837375</c:v>
                </c:pt>
                <c:pt idx="2020">
                  <c:v>179.02375000000001</c:v>
                </c:pt>
                <c:pt idx="2021">
                  <c:v>546.83998750000001</c:v>
                </c:pt>
                <c:pt idx="2022">
                  <c:v>989.84373749999997</c:v>
                </c:pt>
                <c:pt idx="2023">
                  <c:v>877.47001250000005</c:v>
                </c:pt>
                <c:pt idx="2024">
                  <c:v>708.46124999999995</c:v>
                </c:pt>
                <c:pt idx="2025">
                  <c:v>70.92</c:v>
                </c:pt>
                <c:pt idx="2026">
                  <c:v>208.6550125</c:v>
                </c:pt>
                <c:pt idx="2027">
                  <c:v>47.033749999999998</c:v>
                </c:pt>
                <c:pt idx="2028">
                  <c:v>0</c:v>
                </c:pt>
                <c:pt idx="2029">
                  <c:v>232.1324875</c:v>
                </c:pt>
                <c:pt idx="2030">
                  <c:v>361.08376249999998</c:v>
                </c:pt>
                <c:pt idx="2031">
                  <c:v>476.74</c:v>
                </c:pt>
                <c:pt idx="2032">
                  <c:v>971.37498749999997</c:v>
                </c:pt>
                <c:pt idx="2033">
                  <c:v>1236.9137499999999</c:v>
                </c:pt>
                <c:pt idx="2034">
                  <c:v>1155.2400124999999</c:v>
                </c:pt>
                <c:pt idx="2035">
                  <c:v>1233.7937625</c:v>
                </c:pt>
                <c:pt idx="2036">
                  <c:v>1321.3775000000001</c:v>
                </c:pt>
                <c:pt idx="2037">
                  <c:v>1270.5687375</c:v>
                </c:pt>
                <c:pt idx="2038">
                  <c:v>1246.5174999999999</c:v>
                </c:pt>
                <c:pt idx="2039">
                  <c:v>921.87873750000006</c:v>
                </c:pt>
                <c:pt idx="2040">
                  <c:v>1028.9137625000001</c:v>
                </c:pt>
                <c:pt idx="2041">
                  <c:v>977.69376250000005</c:v>
                </c:pt>
                <c:pt idx="2042">
                  <c:v>925.65374999999995</c:v>
                </c:pt>
                <c:pt idx="2043">
                  <c:v>1311.3625125000001</c:v>
                </c:pt>
                <c:pt idx="2044">
                  <c:v>878.45501249999995</c:v>
                </c:pt>
                <c:pt idx="2045">
                  <c:v>167.36873750000001</c:v>
                </c:pt>
                <c:pt idx="2046">
                  <c:v>0</c:v>
                </c:pt>
                <c:pt idx="2047">
                  <c:v>45.228737500000101</c:v>
                </c:pt>
                <c:pt idx="2048">
                  <c:v>25.198762500000001</c:v>
                </c:pt>
                <c:pt idx="2049">
                  <c:v>0</c:v>
                </c:pt>
                <c:pt idx="2050">
                  <c:v>0</c:v>
                </c:pt>
                <c:pt idx="2051">
                  <c:v>95.872512499999999</c:v>
                </c:pt>
                <c:pt idx="2052">
                  <c:v>1147.6899874999999</c:v>
                </c:pt>
                <c:pt idx="2053">
                  <c:v>1212.0425</c:v>
                </c:pt>
                <c:pt idx="2054">
                  <c:v>1520.1012499999999</c:v>
                </c:pt>
                <c:pt idx="2055">
                  <c:v>1556.05375</c:v>
                </c:pt>
                <c:pt idx="2056">
                  <c:v>1884.3050000000001</c:v>
                </c:pt>
                <c:pt idx="2057">
                  <c:v>1444.0912625000001</c:v>
                </c:pt>
                <c:pt idx="2058">
                  <c:v>1560.3212625000001</c:v>
                </c:pt>
                <c:pt idx="2059">
                  <c:v>1628.4512500000001</c:v>
                </c:pt>
                <c:pt idx="2060">
                  <c:v>1702.4912374999999</c:v>
                </c:pt>
                <c:pt idx="2061">
                  <c:v>1532.2487625000001</c:v>
                </c:pt>
                <c:pt idx="2062">
                  <c:v>1534.0562375</c:v>
                </c:pt>
                <c:pt idx="2063">
                  <c:v>746.46501249999994</c:v>
                </c:pt>
                <c:pt idx="2064">
                  <c:v>511.1337375</c:v>
                </c:pt>
                <c:pt idx="2065">
                  <c:v>169.66624999999999</c:v>
                </c:pt>
                <c:pt idx="2066">
                  <c:v>355.5037375</c:v>
                </c:pt>
                <c:pt idx="2067">
                  <c:v>567.27873750000003</c:v>
                </c:pt>
                <c:pt idx="2068">
                  <c:v>1083.6649875000001</c:v>
                </c:pt>
                <c:pt idx="2069">
                  <c:v>1685.8275000000001</c:v>
                </c:pt>
                <c:pt idx="2070">
                  <c:v>1637.7274875000001</c:v>
                </c:pt>
                <c:pt idx="2071">
                  <c:v>1201.2075</c:v>
                </c:pt>
                <c:pt idx="2072">
                  <c:v>801.46248749999995</c:v>
                </c:pt>
                <c:pt idx="2073">
                  <c:v>621.20748749999996</c:v>
                </c:pt>
                <c:pt idx="2074">
                  <c:v>107.0374875</c:v>
                </c:pt>
                <c:pt idx="2075">
                  <c:v>688.18748749999997</c:v>
                </c:pt>
                <c:pt idx="2076">
                  <c:v>1357.9037625000001</c:v>
                </c:pt>
                <c:pt idx="2077">
                  <c:v>1744.508875</c:v>
                </c:pt>
                <c:pt idx="2078">
                  <c:v>1705.3625125000001</c:v>
                </c:pt>
                <c:pt idx="2079">
                  <c:v>1807.7212500000001</c:v>
                </c:pt>
                <c:pt idx="2080">
                  <c:v>1970</c:v>
                </c:pt>
                <c:pt idx="2081">
                  <c:v>1970</c:v>
                </c:pt>
                <c:pt idx="2082">
                  <c:v>1970</c:v>
                </c:pt>
                <c:pt idx="2083">
                  <c:v>1941.9275</c:v>
                </c:pt>
                <c:pt idx="2084">
                  <c:v>1325.9749875</c:v>
                </c:pt>
                <c:pt idx="2085">
                  <c:v>603.47748750000005</c:v>
                </c:pt>
                <c:pt idx="2086">
                  <c:v>716.25998749999997</c:v>
                </c:pt>
                <c:pt idx="2087">
                  <c:v>1515.17625</c:v>
                </c:pt>
                <c:pt idx="2088">
                  <c:v>1134.3924875</c:v>
                </c:pt>
                <c:pt idx="2089">
                  <c:v>1020.0487625</c:v>
                </c:pt>
                <c:pt idx="2090">
                  <c:v>1018.9012375</c:v>
                </c:pt>
                <c:pt idx="2091">
                  <c:v>1282.7975125</c:v>
                </c:pt>
                <c:pt idx="2092">
                  <c:v>1242.5775000000001</c:v>
                </c:pt>
                <c:pt idx="2093">
                  <c:v>172.5399875</c:v>
                </c:pt>
                <c:pt idx="2094">
                  <c:v>0</c:v>
                </c:pt>
                <c:pt idx="2095">
                  <c:v>0</c:v>
                </c:pt>
                <c:pt idx="2096">
                  <c:v>204.79873749999999</c:v>
                </c:pt>
                <c:pt idx="2097">
                  <c:v>0</c:v>
                </c:pt>
                <c:pt idx="2098">
                  <c:v>0</c:v>
                </c:pt>
                <c:pt idx="2099">
                  <c:v>0</c:v>
                </c:pt>
                <c:pt idx="2100">
                  <c:v>120.5812375</c:v>
                </c:pt>
                <c:pt idx="2101">
                  <c:v>566.70251250000001</c:v>
                </c:pt>
                <c:pt idx="2102">
                  <c:v>1138.2487625000001</c:v>
                </c:pt>
                <c:pt idx="2103">
                  <c:v>1326.0562500000001</c:v>
                </c:pt>
                <c:pt idx="2104">
                  <c:v>1573.8650124999999</c:v>
                </c:pt>
                <c:pt idx="2105">
                  <c:v>1769.7248750000001</c:v>
                </c:pt>
                <c:pt idx="2106">
                  <c:v>1970</c:v>
                </c:pt>
                <c:pt idx="2107">
                  <c:v>1809.6912500000001</c:v>
                </c:pt>
                <c:pt idx="2108">
                  <c:v>1482.9175</c:v>
                </c:pt>
                <c:pt idx="2109">
                  <c:v>1061.2562375</c:v>
                </c:pt>
                <c:pt idx="2110">
                  <c:v>695.73751249999998</c:v>
                </c:pt>
                <c:pt idx="2111">
                  <c:v>814.26748750000002</c:v>
                </c:pt>
                <c:pt idx="2112">
                  <c:v>778.97001250000005</c:v>
                </c:pt>
                <c:pt idx="2113">
                  <c:v>546.10123750000002</c:v>
                </c:pt>
                <c:pt idx="2114">
                  <c:v>756.48</c:v>
                </c:pt>
                <c:pt idx="2115">
                  <c:v>875.00751249999996</c:v>
                </c:pt>
                <c:pt idx="2116">
                  <c:v>291.7249875</c:v>
                </c:pt>
                <c:pt idx="2117">
                  <c:v>208.9012625</c:v>
                </c:pt>
                <c:pt idx="2118">
                  <c:v>0</c:v>
                </c:pt>
                <c:pt idx="2119">
                  <c:v>0</c:v>
                </c:pt>
                <c:pt idx="2120">
                  <c:v>0</c:v>
                </c:pt>
                <c:pt idx="2121">
                  <c:v>0</c:v>
                </c:pt>
                <c:pt idx="2122">
                  <c:v>0</c:v>
                </c:pt>
                <c:pt idx="2123">
                  <c:v>689.33501249999995</c:v>
                </c:pt>
                <c:pt idx="2124">
                  <c:v>1040.3249874999999</c:v>
                </c:pt>
                <c:pt idx="2125">
                  <c:v>1216.3937375</c:v>
                </c:pt>
                <c:pt idx="2126">
                  <c:v>1509.2662499999999</c:v>
                </c:pt>
                <c:pt idx="2127">
                  <c:v>1429.3162625</c:v>
                </c:pt>
                <c:pt idx="2128">
                  <c:v>1242.0037374999999</c:v>
                </c:pt>
                <c:pt idx="2129">
                  <c:v>1138.1675</c:v>
                </c:pt>
                <c:pt idx="2130">
                  <c:v>1015.6999875</c:v>
                </c:pt>
                <c:pt idx="2131">
                  <c:v>1012.4987374999999</c:v>
                </c:pt>
                <c:pt idx="2132">
                  <c:v>739.07751250000001</c:v>
                </c:pt>
                <c:pt idx="2133">
                  <c:v>594.44749999999999</c:v>
                </c:pt>
                <c:pt idx="2134">
                  <c:v>426.17748749999998</c:v>
                </c:pt>
                <c:pt idx="2135">
                  <c:v>642.6312375</c:v>
                </c:pt>
                <c:pt idx="2136">
                  <c:v>427.40873749999997</c:v>
                </c:pt>
                <c:pt idx="2137">
                  <c:v>276.8662625</c:v>
                </c:pt>
                <c:pt idx="2138">
                  <c:v>0</c:v>
                </c:pt>
                <c:pt idx="2139">
                  <c:v>357.55500000000001</c:v>
                </c:pt>
                <c:pt idx="2140">
                  <c:v>1658.4937500000001</c:v>
                </c:pt>
                <c:pt idx="2141">
                  <c:v>1302.0887375</c:v>
                </c:pt>
                <c:pt idx="2142">
                  <c:v>124.60250000000001</c:v>
                </c:pt>
                <c:pt idx="2143">
                  <c:v>0</c:v>
                </c:pt>
                <c:pt idx="2144">
                  <c:v>0</c:v>
                </c:pt>
                <c:pt idx="2145">
                  <c:v>0</c:v>
                </c:pt>
                <c:pt idx="2146">
                  <c:v>0</c:v>
                </c:pt>
                <c:pt idx="2147">
                  <c:v>392.52249999999998</c:v>
                </c:pt>
                <c:pt idx="2148">
                  <c:v>419.61</c:v>
                </c:pt>
                <c:pt idx="2149">
                  <c:v>875.82998750000002</c:v>
                </c:pt>
                <c:pt idx="2150">
                  <c:v>1241.3462500000001</c:v>
                </c:pt>
                <c:pt idx="2151">
                  <c:v>1546.45</c:v>
                </c:pt>
                <c:pt idx="2152">
                  <c:v>1833.5036250000001</c:v>
                </c:pt>
                <c:pt idx="2153">
                  <c:v>1946.926375</c:v>
                </c:pt>
                <c:pt idx="2154">
                  <c:v>1508.8550124999999</c:v>
                </c:pt>
                <c:pt idx="2155">
                  <c:v>1570.4175124999999</c:v>
                </c:pt>
                <c:pt idx="2156">
                  <c:v>1408.7962500000001</c:v>
                </c:pt>
                <c:pt idx="2157">
                  <c:v>927.87</c:v>
                </c:pt>
                <c:pt idx="2158">
                  <c:v>692.20875000000001</c:v>
                </c:pt>
                <c:pt idx="2159">
                  <c:v>426.66998749999999</c:v>
                </c:pt>
                <c:pt idx="2160">
                  <c:v>2070</c:v>
                </c:pt>
                <c:pt idx="2161">
                  <c:v>2070</c:v>
                </c:pt>
                <c:pt idx="2162">
                  <c:v>2070</c:v>
                </c:pt>
                <c:pt idx="2163">
                  <c:v>2070</c:v>
                </c:pt>
                <c:pt idx="2164">
                  <c:v>2000.655</c:v>
                </c:pt>
                <c:pt idx="2165">
                  <c:v>1559.3128875</c:v>
                </c:pt>
                <c:pt idx="2166">
                  <c:v>1169.6353875</c:v>
                </c:pt>
                <c:pt idx="2167">
                  <c:v>863.79288750000001</c:v>
                </c:pt>
                <c:pt idx="2168">
                  <c:v>1551.6383625000001</c:v>
                </c:pt>
                <c:pt idx="2169">
                  <c:v>776.85288749999995</c:v>
                </c:pt>
                <c:pt idx="2170">
                  <c:v>314.03711249999998</c:v>
                </c:pt>
                <c:pt idx="2171">
                  <c:v>0</c:v>
                </c:pt>
                <c:pt idx="2172">
                  <c:v>0</c:v>
                </c:pt>
                <c:pt idx="2173">
                  <c:v>606.94211250000001</c:v>
                </c:pt>
                <c:pt idx="2174">
                  <c:v>1137.4649999999999</c:v>
                </c:pt>
                <c:pt idx="2175">
                  <c:v>1584.84375</c:v>
                </c:pt>
                <c:pt idx="2176">
                  <c:v>2070</c:v>
                </c:pt>
                <c:pt idx="2177">
                  <c:v>2070</c:v>
                </c:pt>
                <c:pt idx="2178">
                  <c:v>2070</c:v>
                </c:pt>
                <c:pt idx="2179">
                  <c:v>1871.0988749999999</c:v>
                </c:pt>
                <c:pt idx="2180">
                  <c:v>1997.0325</c:v>
                </c:pt>
                <c:pt idx="2181">
                  <c:v>1842.3776250000001</c:v>
                </c:pt>
                <c:pt idx="2182">
                  <c:v>2070</c:v>
                </c:pt>
                <c:pt idx="2183">
                  <c:v>1350.1575</c:v>
                </c:pt>
                <c:pt idx="2184">
                  <c:v>2070</c:v>
                </c:pt>
                <c:pt idx="2185">
                  <c:v>2070</c:v>
                </c:pt>
                <c:pt idx="2186">
                  <c:v>2070</c:v>
                </c:pt>
                <c:pt idx="2187">
                  <c:v>2070</c:v>
                </c:pt>
                <c:pt idx="2188">
                  <c:v>2000.655</c:v>
                </c:pt>
                <c:pt idx="2189">
                  <c:v>1559.3128875</c:v>
                </c:pt>
                <c:pt idx="2190">
                  <c:v>1169.6353875</c:v>
                </c:pt>
                <c:pt idx="2191">
                  <c:v>863.79288750000001</c:v>
                </c:pt>
                <c:pt idx="2192">
                  <c:v>1551.6383625000001</c:v>
                </c:pt>
                <c:pt idx="2193">
                  <c:v>776.85288749999995</c:v>
                </c:pt>
                <c:pt idx="2194">
                  <c:v>314.03711249999998</c:v>
                </c:pt>
                <c:pt idx="2195">
                  <c:v>0</c:v>
                </c:pt>
                <c:pt idx="2196">
                  <c:v>0</c:v>
                </c:pt>
                <c:pt idx="2197">
                  <c:v>606.94211250000001</c:v>
                </c:pt>
                <c:pt idx="2198">
                  <c:v>1137.4649999999999</c:v>
                </c:pt>
                <c:pt idx="2199">
                  <c:v>1584.84375</c:v>
                </c:pt>
                <c:pt idx="2200">
                  <c:v>2070</c:v>
                </c:pt>
                <c:pt idx="2201">
                  <c:v>2070</c:v>
                </c:pt>
                <c:pt idx="2202">
                  <c:v>2070</c:v>
                </c:pt>
                <c:pt idx="2203">
                  <c:v>1871.0988749999999</c:v>
                </c:pt>
                <c:pt idx="2204">
                  <c:v>1997.0325</c:v>
                </c:pt>
                <c:pt idx="2205">
                  <c:v>1842.3776250000001</c:v>
                </c:pt>
                <c:pt idx="2206">
                  <c:v>2070</c:v>
                </c:pt>
                <c:pt idx="2207">
                  <c:v>1350.1575</c:v>
                </c:pt>
                <c:pt idx="2208">
                  <c:v>1004.985</c:v>
                </c:pt>
                <c:pt idx="2209">
                  <c:v>777.19961249999994</c:v>
                </c:pt>
                <c:pt idx="2210">
                  <c:v>811.2666375</c:v>
                </c:pt>
                <c:pt idx="2211">
                  <c:v>195.52961250000001</c:v>
                </c:pt>
                <c:pt idx="2212">
                  <c:v>0</c:v>
                </c:pt>
                <c:pt idx="2213">
                  <c:v>0</c:v>
                </c:pt>
                <c:pt idx="2214">
                  <c:v>0</c:v>
                </c:pt>
                <c:pt idx="2215">
                  <c:v>0</c:v>
                </c:pt>
                <c:pt idx="2216">
                  <c:v>0</c:v>
                </c:pt>
                <c:pt idx="2217">
                  <c:v>0</c:v>
                </c:pt>
                <c:pt idx="2218">
                  <c:v>0</c:v>
                </c:pt>
                <c:pt idx="2219">
                  <c:v>54.596249999999998</c:v>
                </c:pt>
                <c:pt idx="2220">
                  <c:v>263.23413749999997</c:v>
                </c:pt>
                <c:pt idx="2221">
                  <c:v>372.94413750000001</c:v>
                </c:pt>
                <c:pt idx="2222">
                  <c:v>300.14999999999998</c:v>
                </c:pt>
                <c:pt idx="2223">
                  <c:v>598.05663749999997</c:v>
                </c:pt>
                <c:pt idx="2224">
                  <c:v>1029.0487499999999</c:v>
                </c:pt>
                <c:pt idx="2225">
                  <c:v>1154.1103874999999</c:v>
                </c:pt>
                <c:pt idx="2226">
                  <c:v>1279.3453875</c:v>
                </c:pt>
                <c:pt idx="2227">
                  <c:v>1423.125</c:v>
                </c:pt>
                <c:pt idx="2228">
                  <c:v>1273.1353875</c:v>
                </c:pt>
                <c:pt idx="2229">
                  <c:v>272.72250000000003</c:v>
                </c:pt>
                <c:pt idx="2230">
                  <c:v>0</c:v>
                </c:pt>
                <c:pt idx="2231">
                  <c:v>0</c:v>
                </c:pt>
                <c:pt idx="2232">
                  <c:v>0</c:v>
                </c:pt>
                <c:pt idx="2233">
                  <c:v>0</c:v>
                </c:pt>
                <c:pt idx="2234">
                  <c:v>0</c:v>
                </c:pt>
                <c:pt idx="2235">
                  <c:v>0</c:v>
                </c:pt>
                <c:pt idx="2236">
                  <c:v>0</c:v>
                </c:pt>
                <c:pt idx="2237">
                  <c:v>0</c:v>
                </c:pt>
                <c:pt idx="2238">
                  <c:v>0</c:v>
                </c:pt>
                <c:pt idx="2239">
                  <c:v>0</c:v>
                </c:pt>
                <c:pt idx="2240">
                  <c:v>0</c:v>
                </c:pt>
                <c:pt idx="2241">
                  <c:v>145.84961250000001</c:v>
                </c:pt>
                <c:pt idx="2242">
                  <c:v>0</c:v>
                </c:pt>
                <c:pt idx="2243">
                  <c:v>0</c:v>
                </c:pt>
                <c:pt idx="2244">
                  <c:v>0</c:v>
                </c:pt>
                <c:pt idx="2245">
                  <c:v>0</c:v>
                </c:pt>
                <c:pt idx="2246">
                  <c:v>0</c:v>
                </c:pt>
                <c:pt idx="2247">
                  <c:v>0</c:v>
                </c:pt>
                <c:pt idx="2248">
                  <c:v>0</c:v>
                </c:pt>
                <c:pt idx="2249">
                  <c:v>0</c:v>
                </c:pt>
                <c:pt idx="2250">
                  <c:v>74.693362500000106</c:v>
                </c:pt>
                <c:pt idx="2251">
                  <c:v>710.09538750000002</c:v>
                </c:pt>
                <c:pt idx="2252">
                  <c:v>1476.7716375</c:v>
                </c:pt>
                <c:pt idx="2253">
                  <c:v>235.89461249999999</c:v>
                </c:pt>
                <c:pt idx="2254">
                  <c:v>1013.00625</c:v>
                </c:pt>
                <c:pt idx="2255">
                  <c:v>766.41750000000002</c:v>
                </c:pt>
                <c:pt idx="2256">
                  <c:v>0</c:v>
                </c:pt>
                <c:pt idx="2257">
                  <c:v>1145.5716375</c:v>
                </c:pt>
                <c:pt idx="2258">
                  <c:v>949.26836249999997</c:v>
                </c:pt>
                <c:pt idx="2259">
                  <c:v>259.95836250000002</c:v>
                </c:pt>
                <c:pt idx="2260">
                  <c:v>263.75163750000002</c:v>
                </c:pt>
                <c:pt idx="2261">
                  <c:v>167.41125</c:v>
                </c:pt>
                <c:pt idx="2262">
                  <c:v>0</c:v>
                </c:pt>
                <c:pt idx="2263">
                  <c:v>0</c:v>
                </c:pt>
                <c:pt idx="2264">
                  <c:v>0</c:v>
                </c:pt>
                <c:pt idx="2265">
                  <c:v>261.33749999999998</c:v>
                </c:pt>
                <c:pt idx="2266">
                  <c:v>0</c:v>
                </c:pt>
                <c:pt idx="2267">
                  <c:v>462.21288750000002</c:v>
                </c:pt>
                <c:pt idx="2268">
                  <c:v>1021.6303875</c:v>
                </c:pt>
                <c:pt idx="2269">
                  <c:v>562.34913749999998</c:v>
                </c:pt>
                <c:pt idx="2270">
                  <c:v>92.805862500000003</c:v>
                </c:pt>
                <c:pt idx="2271">
                  <c:v>373.20288749999997</c:v>
                </c:pt>
                <c:pt idx="2272">
                  <c:v>191.3016375</c:v>
                </c:pt>
                <c:pt idx="2273">
                  <c:v>693.01788750000003</c:v>
                </c:pt>
                <c:pt idx="2274">
                  <c:v>1426.8328875</c:v>
                </c:pt>
                <c:pt idx="2275">
                  <c:v>1388.8846125</c:v>
                </c:pt>
                <c:pt idx="2276">
                  <c:v>1030.2571124999999</c:v>
                </c:pt>
                <c:pt idx="2277">
                  <c:v>1021.6303875</c:v>
                </c:pt>
                <c:pt idx="2278">
                  <c:v>202.5158625</c:v>
                </c:pt>
                <c:pt idx="2279">
                  <c:v>190.87211249999999</c:v>
                </c:pt>
                <c:pt idx="2280">
                  <c:v>0</c:v>
                </c:pt>
                <c:pt idx="2281">
                  <c:v>71.588362500000002</c:v>
                </c:pt>
                <c:pt idx="2282">
                  <c:v>400.02749999999997</c:v>
                </c:pt>
                <c:pt idx="2283">
                  <c:v>0</c:v>
                </c:pt>
                <c:pt idx="2284">
                  <c:v>0</c:v>
                </c:pt>
                <c:pt idx="2285">
                  <c:v>0</c:v>
                </c:pt>
                <c:pt idx="2286">
                  <c:v>0</c:v>
                </c:pt>
                <c:pt idx="2287">
                  <c:v>0</c:v>
                </c:pt>
                <c:pt idx="2288">
                  <c:v>0</c:v>
                </c:pt>
                <c:pt idx="2289">
                  <c:v>0</c:v>
                </c:pt>
                <c:pt idx="2290">
                  <c:v>0</c:v>
                </c:pt>
                <c:pt idx="2291">
                  <c:v>0</c:v>
                </c:pt>
                <c:pt idx="2292">
                  <c:v>339.0478875</c:v>
                </c:pt>
                <c:pt idx="2293">
                  <c:v>609.01211249999994</c:v>
                </c:pt>
                <c:pt idx="2294">
                  <c:v>605.30163749999997</c:v>
                </c:pt>
                <c:pt idx="2295">
                  <c:v>747.35538750000001</c:v>
                </c:pt>
                <c:pt idx="2296">
                  <c:v>921.15</c:v>
                </c:pt>
                <c:pt idx="2297">
                  <c:v>1380.1724999999999</c:v>
                </c:pt>
                <c:pt idx="2298">
                  <c:v>1220.6091375000001</c:v>
                </c:pt>
                <c:pt idx="2299">
                  <c:v>872.93711250000001</c:v>
                </c:pt>
                <c:pt idx="2300">
                  <c:v>697.76336249999997</c:v>
                </c:pt>
                <c:pt idx="2301">
                  <c:v>319.03874999999999</c:v>
                </c:pt>
                <c:pt idx="2302">
                  <c:v>128.16663750000001</c:v>
                </c:pt>
                <c:pt idx="2303">
                  <c:v>0</c:v>
                </c:pt>
                <c:pt idx="2304">
                  <c:v>0</c:v>
                </c:pt>
                <c:pt idx="2305">
                  <c:v>0</c:v>
                </c:pt>
                <c:pt idx="2306">
                  <c:v>0</c:v>
                </c:pt>
                <c:pt idx="2307">
                  <c:v>0</c:v>
                </c:pt>
                <c:pt idx="2308">
                  <c:v>0</c:v>
                </c:pt>
                <c:pt idx="2309">
                  <c:v>0</c:v>
                </c:pt>
                <c:pt idx="2310">
                  <c:v>0</c:v>
                </c:pt>
                <c:pt idx="2311">
                  <c:v>60.28875</c:v>
                </c:pt>
                <c:pt idx="2312">
                  <c:v>252.71336249999999</c:v>
                </c:pt>
                <c:pt idx="2313">
                  <c:v>75.987112499999995</c:v>
                </c:pt>
                <c:pt idx="2314">
                  <c:v>0</c:v>
                </c:pt>
                <c:pt idx="2315">
                  <c:v>0</c:v>
                </c:pt>
                <c:pt idx="2316">
                  <c:v>8.36538749999999</c:v>
                </c:pt>
                <c:pt idx="2317">
                  <c:v>27.0833625</c:v>
                </c:pt>
                <c:pt idx="2318">
                  <c:v>50.024137500000002</c:v>
                </c:pt>
                <c:pt idx="2319">
                  <c:v>610.13250000000005</c:v>
                </c:pt>
                <c:pt idx="2320">
                  <c:v>837.48836249999999</c:v>
                </c:pt>
                <c:pt idx="2321">
                  <c:v>782.54538749999995</c:v>
                </c:pt>
                <c:pt idx="2322">
                  <c:v>595.81586249999998</c:v>
                </c:pt>
                <c:pt idx="2323">
                  <c:v>834.98625000000004</c:v>
                </c:pt>
                <c:pt idx="2324">
                  <c:v>690.86249999999995</c:v>
                </c:pt>
                <c:pt idx="2325">
                  <c:v>345.08711249999999</c:v>
                </c:pt>
                <c:pt idx="2326">
                  <c:v>218.47038749999999</c:v>
                </c:pt>
                <c:pt idx="2327">
                  <c:v>108.1575</c:v>
                </c:pt>
                <c:pt idx="2328">
                  <c:v>0</c:v>
                </c:pt>
                <c:pt idx="2329">
                  <c:v>0</c:v>
                </c:pt>
                <c:pt idx="2330">
                  <c:v>0</c:v>
                </c:pt>
                <c:pt idx="2331">
                  <c:v>42.435000000000002</c:v>
                </c:pt>
                <c:pt idx="2332">
                  <c:v>249.77913749999999</c:v>
                </c:pt>
                <c:pt idx="2333">
                  <c:v>0</c:v>
                </c:pt>
                <c:pt idx="2334">
                  <c:v>84.437887500000002</c:v>
                </c:pt>
                <c:pt idx="2335">
                  <c:v>0</c:v>
                </c:pt>
                <c:pt idx="2336">
                  <c:v>648.34211249999998</c:v>
                </c:pt>
                <c:pt idx="2337">
                  <c:v>1374.3946125</c:v>
                </c:pt>
                <c:pt idx="2338">
                  <c:v>988.68375000000003</c:v>
                </c:pt>
                <c:pt idx="2339">
                  <c:v>1133.4983625</c:v>
                </c:pt>
                <c:pt idx="2340">
                  <c:v>928.8271125</c:v>
                </c:pt>
                <c:pt idx="2341">
                  <c:v>1063.1183625000001</c:v>
                </c:pt>
                <c:pt idx="2342">
                  <c:v>1085.9737500000001</c:v>
                </c:pt>
                <c:pt idx="2343">
                  <c:v>1259.1628874999999</c:v>
                </c:pt>
                <c:pt idx="2344">
                  <c:v>1362.06</c:v>
                </c:pt>
                <c:pt idx="2345">
                  <c:v>1482.7228875000001</c:v>
                </c:pt>
                <c:pt idx="2346">
                  <c:v>1018.0958625</c:v>
                </c:pt>
                <c:pt idx="2347">
                  <c:v>942.97038750000002</c:v>
                </c:pt>
                <c:pt idx="2348">
                  <c:v>879.92336250000005</c:v>
                </c:pt>
                <c:pt idx="2349">
                  <c:v>753.91211250000003</c:v>
                </c:pt>
                <c:pt idx="2350">
                  <c:v>899.84711249999998</c:v>
                </c:pt>
                <c:pt idx="2351">
                  <c:v>1515.49875</c:v>
                </c:pt>
                <c:pt idx="2352">
                  <c:v>1279.26</c:v>
                </c:pt>
                <c:pt idx="2353">
                  <c:v>1009.2983625000001</c:v>
                </c:pt>
                <c:pt idx="2354">
                  <c:v>440.73663749999997</c:v>
                </c:pt>
                <c:pt idx="2355">
                  <c:v>2070</c:v>
                </c:pt>
                <c:pt idx="2356">
                  <c:v>2070</c:v>
                </c:pt>
                <c:pt idx="2357">
                  <c:v>2070</c:v>
                </c:pt>
                <c:pt idx="2358">
                  <c:v>2070</c:v>
                </c:pt>
                <c:pt idx="2359">
                  <c:v>2047.669875</c:v>
                </c:pt>
                <c:pt idx="2360">
                  <c:v>2070</c:v>
                </c:pt>
                <c:pt idx="2361">
                  <c:v>1957.624875</c:v>
                </c:pt>
                <c:pt idx="2362">
                  <c:v>2070</c:v>
                </c:pt>
                <c:pt idx="2363">
                  <c:v>1945.54125</c:v>
                </c:pt>
                <c:pt idx="2364">
                  <c:v>1725.4303875000001</c:v>
                </c:pt>
                <c:pt idx="2365">
                  <c:v>1847.7337500000001</c:v>
                </c:pt>
                <c:pt idx="2366">
                  <c:v>1578.0308625</c:v>
                </c:pt>
                <c:pt idx="2367">
                  <c:v>2002.388625</c:v>
                </c:pt>
                <c:pt idx="2368">
                  <c:v>1944.842625</c:v>
                </c:pt>
                <c:pt idx="2369">
                  <c:v>2070</c:v>
                </c:pt>
                <c:pt idx="2370">
                  <c:v>2070</c:v>
                </c:pt>
                <c:pt idx="2371">
                  <c:v>1723.6191375000001</c:v>
                </c:pt>
                <c:pt idx="2372">
                  <c:v>1152.9046125</c:v>
                </c:pt>
                <c:pt idx="2373">
                  <c:v>1000.5862499999999</c:v>
                </c:pt>
                <c:pt idx="2374">
                  <c:v>962.63538749999998</c:v>
                </c:pt>
                <c:pt idx="2375">
                  <c:v>1102.4483625</c:v>
                </c:pt>
                <c:pt idx="2376">
                  <c:v>1582.0828875</c:v>
                </c:pt>
                <c:pt idx="2377">
                  <c:v>1430.2846125000001</c:v>
                </c:pt>
                <c:pt idx="2378">
                  <c:v>1562.07375</c:v>
                </c:pt>
                <c:pt idx="2379">
                  <c:v>1387.67625</c:v>
                </c:pt>
                <c:pt idx="2380">
                  <c:v>1329.2841375</c:v>
                </c:pt>
                <c:pt idx="2381">
                  <c:v>1537.3191374999999</c:v>
                </c:pt>
                <c:pt idx="2382">
                  <c:v>1995.8163750000001</c:v>
                </c:pt>
                <c:pt idx="2383">
                  <c:v>1428.1266375</c:v>
                </c:pt>
                <c:pt idx="2384">
                  <c:v>1508.8566375</c:v>
                </c:pt>
                <c:pt idx="2385">
                  <c:v>2070</c:v>
                </c:pt>
                <c:pt idx="2386">
                  <c:v>1850.8387499999999</c:v>
                </c:pt>
                <c:pt idx="2387">
                  <c:v>1618.74</c:v>
                </c:pt>
                <c:pt idx="2388">
                  <c:v>1634.6091375000001</c:v>
                </c:pt>
                <c:pt idx="2389">
                  <c:v>1819.711125</c:v>
                </c:pt>
                <c:pt idx="2390">
                  <c:v>2042.6501249999999</c:v>
                </c:pt>
                <c:pt idx="2391">
                  <c:v>1976.513625</c:v>
                </c:pt>
                <c:pt idx="2392">
                  <c:v>2070</c:v>
                </c:pt>
                <c:pt idx="2393">
                  <c:v>2070</c:v>
                </c:pt>
                <c:pt idx="2394">
                  <c:v>2070</c:v>
                </c:pt>
                <c:pt idx="2395">
                  <c:v>1998.2486249999999</c:v>
                </c:pt>
                <c:pt idx="2396">
                  <c:v>1571.2153874999999</c:v>
                </c:pt>
                <c:pt idx="2397">
                  <c:v>1219.6621124999999</c:v>
                </c:pt>
                <c:pt idx="2398">
                  <c:v>1510.1503875000001</c:v>
                </c:pt>
                <c:pt idx="2399">
                  <c:v>1547.9278875</c:v>
                </c:pt>
                <c:pt idx="2400">
                  <c:v>1776.4921125000001</c:v>
                </c:pt>
                <c:pt idx="2401">
                  <c:v>1753.7221125000001</c:v>
                </c:pt>
                <c:pt idx="2402">
                  <c:v>1218.1096124999999</c:v>
                </c:pt>
                <c:pt idx="2403">
                  <c:v>1350.675</c:v>
                </c:pt>
                <c:pt idx="2404">
                  <c:v>1976.6688750000001</c:v>
                </c:pt>
                <c:pt idx="2405">
                  <c:v>1668.5933625</c:v>
                </c:pt>
                <c:pt idx="2406">
                  <c:v>1370.34</c:v>
                </c:pt>
                <c:pt idx="2407">
                  <c:v>1048.1108624999999</c:v>
                </c:pt>
                <c:pt idx="2408">
                  <c:v>557.08875</c:v>
                </c:pt>
                <c:pt idx="2409">
                  <c:v>75.640387500000102</c:v>
                </c:pt>
                <c:pt idx="2410">
                  <c:v>586.84500000000003</c:v>
                </c:pt>
                <c:pt idx="2411">
                  <c:v>666.10788749999995</c:v>
                </c:pt>
                <c:pt idx="2412">
                  <c:v>983.16461249999998</c:v>
                </c:pt>
                <c:pt idx="2413">
                  <c:v>1314.0178874999999</c:v>
                </c:pt>
                <c:pt idx="2414">
                  <c:v>1444.08375</c:v>
                </c:pt>
                <c:pt idx="2415">
                  <c:v>1596.6608624999999</c:v>
                </c:pt>
                <c:pt idx="2416">
                  <c:v>1824.1098750000001</c:v>
                </c:pt>
                <c:pt idx="2417">
                  <c:v>1782.0966375</c:v>
                </c:pt>
                <c:pt idx="2418">
                  <c:v>1535.5078874999999</c:v>
                </c:pt>
                <c:pt idx="2419">
                  <c:v>1551.6383625000001</c:v>
                </c:pt>
                <c:pt idx="2420">
                  <c:v>1200.1678875</c:v>
                </c:pt>
                <c:pt idx="2421">
                  <c:v>940.90038749999997</c:v>
                </c:pt>
                <c:pt idx="2422">
                  <c:v>437.89038749999997</c:v>
                </c:pt>
                <c:pt idx="2423">
                  <c:v>132.91211250000001</c:v>
                </c:pt>
                <c:pt idx="2424">
                  <c:v>0</c:v>
                </c:pt>
                <c:pt idx="2425">
                  <c:v>147.05538749999999</c:v>
                </c:pt>
                <c:pt idx="2426">
                  <c:v>44.937112499999998</c:v>
                </c:pt>
                <c:pt idx="2427">
                  <c:v>0</c:v>
                </c:pt>
                <c:pt idx="2428">
                  <c:v>0</c:v>
                </c:pt>
                <c:pt idx="2429">
                  <c:v>0</c:v>
                </c:pt>
                <c:pt idx="2430">
                  <c:v>0</c:v>
                </c:pt>
                <c:pt idx="2431">
                  <c:v>227.52663749999999</c:v>
                </c:pt>
                <c:pt idx="2432">
                  <c:v>122.4741375</c:v>
                </c:pt>
                <c:pt idx="2433">
                  <c:v>0</c:v>
                </c:pt>
                <c:pt idx="2434">
                  <c:v>0</c:v>
                </c:pt>
                <c:pt idx="2435">
                  <c:v>101.77413749999999</c:v>
                </c:pt>
                <c:pt idx="2436">
                  <c:v>419.95125000000002</c:v>
                </c:pt>
                <c:pt idx="2437">
                  <c:v>1024.6500000000001</c:v>
                </c:pt>
                <c:pt idx="2438">
                  <c:v>1466.0775000000001</c:v>
                </c:pt>
                <c:pt idx="2439">
                  <c:v>1339.7221125000001</c:v>
                </c:pt>
                <c:pt idx="2440">
                  <c:v>1695.1566375</c:v>
                </c:pt>
                <c:pt idx="2441">
                  <c:v>1788.73875</c:v>
                </c:pt>
                <c:pt idx="2442">
                  <c:v>2070</c:v>
                </c:pt>
                <c:pt idx="2443">
                  <c:v>2070</c:v>
                </c:pt>
                <c:pt idx="2444">
                  <c:v>2058.0974999999999</c:v>
                </c:pt>
                <c:pt idx="2445">
                  <c:v>1845.6637499999999</c:v>
                </c:pt>
                <c:pt idx="2446">
                  <c:v>2070</c:v>
                </c:pt>
                <c:pt idx="2447">
                  <c:v>1795.9837500000001</c:v>
                </c:pt>
                <c:pt idx="2448">
                  <c:v>2070</c:v>
                </c:pt>
                <c:pt idx="2449">
                  <c:v>1570.2683625</c:v>
                </c:pt>
                <c:pt idx="2450">
                  <c:v>1406.0474999999999</c:v>
                </c:pt>
                <c:pt idx="2451">
                  <c:v>1142.8987500000001</c:v>
                </c:pt>
                <c:pt idx="2452">
                  <c:v>990.06288749999999</c:v>
                </c:pt>
                <c:pt idx="2453">
                  <c:v>492.74538749999999</c:v>
                </c:pt>
                <c:pt idx="2454">
                  <c:v>212.6925</c:v>
                </c:pt>
                <c:pt idx="2455">
                  <c:v>77.969137500000002</c:v>
                </c:pt>
                <c:pt idx="2456">
                  <c:v>0</c:v>
                </c:pt>
                <c:pt idx="2457">
                  <c:v>0</c:v>
                </c:pt>
                <c:pt idx="2458">
                  <c:v>0</c:v>
                </c:pt>
                <c:pt idx="2459">
                  <c:v>498.17913750000002</c:v>
                </c:pt>
                <c:pt idx="2460">
                  <c:v>606.1658625</c:v>
                </c:pt>
                <c:pt idx="2461">
                  <c:v>1041.7275</c:v>
                </c:pt>
                <c:pt idx="2462">
                  <c:v>1073.4683625</c:v>
                </c:pt>
                <c:pt idx="2463">
                  <c:v>1360.7662499999999</c:v>
                </c:pt>
                <c:pt idx="2464">
                  <c:v>1535.6812500000001</c:v>
                </c:pt>
                <c:pt idx="2465">
                  <c:v>1271.0653875</c:v>
                </c:pt>
                <c:pt idx="2466">
                  <c:v>1263.6496125000001</c:v>
                </c:pt>
                <c:pt idx="2467">
                  <c:v>1443.825</c:v>
                </c:pt>
                <c:pt idx="2468">
                  <c:v>1429.7671124999999</c:v>
                </c:pt>
                <c:pt idx="2469">
                  <c:v>1205.6896125000001</c:v>
                </c:pt>
                <c:pt idx="2470">
                  <c:v>1357.4878874999999</c:v>
                </c:pt>
                <c:pt idx="2471">
                  <c:v>1280.8978875</c:v>
                </c:pt>
                <c:pt idx="2472">
                  <c:v>841.97249999999997</c:v>
                </c:pt>
                <c:pt idx="2473">
                  <c:v>1196.71875</c:v>
                </c:pt>
                <c:pt idx="2474">
                  <c:v>1939.926375</c:v>
                </c:pt>
                <c:pt idx="2475">
                  <c:v>1809.0946125</c:v>
                </c:pt>
                <c:pt idx="2476">
                  <c:v>1467.9741375000001</c:v>
                </c:pt>
                <c:pt idx="2477">
                  <c:v>1186.1953874999999</c:v>
                </c:pt>
                <c:pt idx="2478">
                  <c:v>1080.0225</c:v>
                </c:pt>
                <c:pt idx="2479">
                  <c:v>2024.020125</c:v>
                </c:pt>
                <c:pt idx="2480">
                  <c:v>1510.32375</c:v>
                </c:pt>
                <c:pt idx="2481">
                  <c:v>1483.9312500000001</c:v>
                </c:pt>
                <c:pt idx="2482">
                  <c:v>1272.7058625</c:v>
                </c:pt>
                <c:pt idx="2483">
                  <c:v>1718.0146125000001</c:v>
                </c:pt>
                <c:pt idx="2484">
                  <c:v>1640.8191374999999</c:v>
                </c:pt>
                <c:pt idx="2485">
                  <c:v>1413.3778875</c:v>
                </c:pt>
                <c:pt idx="2486">
                  <c:v>1404.0628875</c:v>
                </c:pt>
                <c:pt idx="2487">
                  <c:v>1449.3441375</c:v>
                </c:pt>
                <c:pt idx="2488">
                  <c:v>1643.6653875</c:v>
                </c:pt>
                <c:pt idx="2489">
                  <c:v>1631.8508624999999</c:v>
                </c:pt>
                <c:pt idx="2490">
                  <c:v>1835.3913749999999</c:v>
                </c:pt>
                <c:pt idx="2491">
                  <c:v>2070</c:v>
                </c:pt>
                <c:pt idx="2492">
                  <c:v>2070</c:v>
                </c:pt>
                <c:pt idx="2493">
                  <c:v>1726.38</c:v>
                </c:pt>
                <c:pt idx="2494">
                  <c:v>1104.0008625</c:v>
                </c:pt>
                <c:pt idx="2495">
                  <c:v>1041.46875</c:v>
                </c:pt>
                <c:pt idx="2496">
                  <c:v>1209.7416375</c:v>
                </c:pt>
                <c:pt idx="2497">
                  <c:v>950.64750000000004</c:v>
                </c:pt>
                <c:pt idx="2498">
                  <c:v>749.34</c:v>
                </c:pt>
                <c:pt idx="2499">
                  <c:v>970.91538749999995</c:v>
                </c:pt>
                <c:pt idx="2500">
                  <c:v>1113.0571124999999</c:v>
                </c:pt>
                <c:pt idx="2501">
                  <c:v>917.26874999999995</c:v>
                </c:pt>
                <c:pt idx="2502">
                  <c:v>530.86961250000002</c:v>
                </c:pt>
                <c:pt idx="2503">
                  <c:v>161.8921125</c:v>
                </c:pt>
                <c:pt idx="2504">
                  <c:v>0</c:v>
                </c:pt>
                <c:pt idx="2505">
                  <c:v>0</c:v>
                </c:pt>
                <c:pt idx="2506">
                  <c:v>0</c:v>
                </c:pt>
                <c:pt idx="2507">
                  <c:v>209.24336249999999</c:v>
                </c:pt>
                <c:pt idx="2508">
                  <c:v>340.51499999999999</c:v>
                </c:pt>
                <c:pt idx="2509">
                  <c:v>560.79663749999997</c:v>
                </c:pt>
                <c:pt idx="2510">
                  <c:v>1106.415</c:v>
                </c:pt>
                <c:pt idx="2511">
                  <c:v>1060.0987500000001</c:v>
                </c:pt>
                <c:pt idx="2512">
                  <c:v>957.11625000000004</c:v>
                </c:pt>
                <c:pt idx="2513">
                  <c:v>1114.6949999999999</c:v>
                </c:pt>
                <c:pt idx="2514">
                  <c:v>1386.7266374999999</c:v>
                </c:pt>
                <c:pt idx="2515">
                  <c:v>1800.0383624999999</c:v>
                </c:pt>
                <c:pt idx="2516">
                  <c:v>1706.2828875</c:v>
                </c:pt>
                <c:pt idx="2517">
                  <c:v>1439.0821125</c:v>
                </c:pt>
                <c:pt idx="2518">
                  <c:v>1255.5403875</c:v>
                </c:pt>
                <c:pt idx="2519">
                  <c:v>1080.28125</c:v>
                </c:pt>
                <c:pt idx="2520">
                  <c:v>1202.2378874999999</c:v>
                </c:pt>
                <c:pt idx="2521">
                  <c:v>1399.32</c:v>
                </c:pt>
                <c:pt idx="2522">
                  <c:v>1213.7962500000001</c:v>
                </c:pt>
                <c:pt idx="2523">
                  <c:v>1493.9371125</c:v>
                </c:pt>
                <c:pt idx="2524">
                  <c:v>1781.2349999999999</c:v>
                </c:pt>
                <c:pt idx="2525">
                  <c:v>1479.7058625</c:v>
                </c:pt>
                <c:pt idx="2526">
                  <c:v>1605.4583625</c:v>
                </c:pt>
                <c:pt idx="2527">
                  <c:v>1753.29</c:v>
                </c:pt>
                <c:pt idx="2528">
                  <c:v>1366.1146125</c:v>
                </c:pt>
                <c:pt idx="2529">
                  <c:v>443.23874999999998</c:v>
                </c:pt>
                <c:pt idx="2530">
                  <c:v>471.61586249999999</c:v>
                </c:pt>
                <c:pt idx="2531">
                  <c:v>1105.8121125</c:v>
                </c:pt>
                <c:pt idx="2532">
                  <c:v>850.0791375</c:v>
                </c:pt>
                <c:pt idx="2533">
                  <c:v>1182.5728875</c:v>
                </c:pt>
                <c:pt idx="2534">
                  <c:v>1063.5478874999999</c:v>
                </c:pt>
                <c:pt idx="2535">
                  <c:v>1086.49125</c:v>
                </c:pt>
                <c:pt idx="2536">
                  <c:v>795.48288749999995</c:v>
                </c:pt>
                <c:pt idx="2537">
                  <c:v>834.21</c:v>
                </c:pt>
                <c:pt idx="2538">
                  <c:v>922.09961250000003</c:v>
                </c:pt>
                <c:pt idx="2539">
                  <c:v>853.09875</c:v>
                </c:pt>
                <c:pt idx="2540">
                  <c:v>853.53086250000001</c:v>
                </c:pt>
                <c:pt idx="2541">
                  <c:v>935.89874999999995</c:v>
                </c:pt>
                <c:pt idx="2542">
                  <c:v>459.62538749999999</c:v>
                </c:pt>
                <c:pt idx="2543">
                  <c:v>0</c:v>
                </c:pt>
                <c:pt idx="2544">
                  <c:v>0</c:v>
                </c:pt>
                <c:pt idx="2545">
                  <c:v>0</c:v>
                </c:pt>
                <c:pt idx="2546">
                  <c:v>0</c:v>
                </c:pt>
                <c:pt idx="2547">
                  <c:v>243.48374999999999</c:v>
                </c:pt>
                <c:pt idx="2548">
                  <c:v>550.44663749999995</c:v>
                </c:pt>
                <c:pt idx="2549">
                  <c:v>767.53788750000001</c:v>
                </c:pt>
                <c:pt idx="2550">
                  <c:v>521.64</c:v>
                </c:pt>
                <c:pt idx="2551">
                  <c:v>548.29124999999999</c:v>
                </c:pt>
                <c:pt idx="2552">
                  <c:v>1050.4396125000001</c:v>
                </c:pt>
                <c:pt idx="2553">
                  <c:v>991.44461249999995</c:v>
                </c:pt>
                <c:pt idx="2554">
                  <c:v>874.66038749999996</c:v>
                </c:pt>
                <c:pt idx="2555">
                  <c:v>664.21124999999995</c:v>
                </c:pt>
                <c:pt idx="2556">
                  <c:v>214.245</c:v>
                </c:pt>
                <c:pt idx="2557">
                  <c:v>0</c:v>
                </c:pt>
                <c:pt idx="2558">
                  <c:v>0</c:v>
                </c:pt>
                <c:pt idx="2559">
                  <c:v>0</c:v>
                </c:pt>
                <c:pt idx="2560">
                  <c:v>166.63499999999999</c:v>
                </c:pt>
                <c:pt idx="2561">
                  <c:v>162.83913749999999</c:v>
                </c:pt>
                <c:pt idx="2562">
                  <c:v>129.5483625</c:v>
                </c:pt>
                <c:pt idx="2563">
                  <c:v>0</c:v>
                </c:pt>
                <c:pt idx="2564">
                  <c:v>0</c:v>
                </c:pt>
                <c:pt idx="2565">
                  <c:v>0</c:v>
                </c:pt>
                <c:pt idx="2566">
                  <c:v>0</c:v>
                </c:pt>
                <c:pt idx="2567">
                  <c:v>0</c:v>
                </c:pt>
                <c:pt idx="2568">
                  <c:v>251.505</c:v>
                </c:pt>
                <c:pt idx="2569">
                  <c:v>947.1103875</c:v>
                </c:pt>
                <c:pt idx="2570">
                  <c:v>868.88250000000005</c:v>
                </c:pt>
                <c:pt idx="2571">
                  <c:v>1039.3133625</c:v>
                </c:pt>
                <c:pt idx="2572">
                  <c:v>1376.2058625</c:v>
                </c:pt>
                <c:pt idx="2573">
                  <c:v>1613.3916374999999</c:v>
                </c:pt>
                <c:pt idx="2574">
                  <c:v>1682.7366374999999</c:v>
                </c:pt>
                <c:pt idx="2575">
                  <c:v>1874.4626249999999</c:v>
                </c:pt>
                <c:pt idx="2576">
                  <c:v>1957.780125</c:v>
                </c:pt>
                <c:pt idx="2577">
                  <c:v>2070</c:v>
                </c:pt>
                <c:pt idx="2578">
                  <c:v>1890.867375</c:v>
                </c:pt>
                <c:pt idx="2579">
                  <c:v>1381.6396125000001</c:v>
                </c:pt>
                <c:pt idx="2580">
                  <c:v>806.00625000000002</c:v>
                </c:pt>
                <c:pt idx="2581">
                  <c:v>1298.4928875000001</c:v>
                </c:pt>
                <c:pt idx="2582">
                  <c:v>1175.50125</c:v>
                </c:pt>
                <c:pt idx="2583">
                  <c:v>1100.6371125000001</c:v>
                </c:pt>
                <c:pt idx="2584">
                  <c:v>874.14288750000003</c:v>
                </c:pt>
                <c:pt idx="2585">
                  <c:v>572.26961249999999</c:v>
                </c:pt>
                <c:pt idx="2586">
                  <c:v>591.15836249999995</c:v>
                </c:pt>
                <c:pt idx="2587">
                  <c:v>486.88211250000001</c:v>
                </c:pt>
                <c:pt idx="2588">
                  <c:v>379.06875000000002</c:v>
                </c:pt>
                <c:pt idx="2589">
                  <c:v>21.5616375</c:v>
                </c:pt>
                <c:pt idx="2590">
                  <c:v>0</c:v>
                </c:pt>
                <c:pt idx="2591">
                  <c:v>89.442112499999993</c:v>
                </c:pt>
                <c:pt idx="2592">
                  <c:v>422.45336250000003</c:v>
                </c:pt>
                <c:pt idx="2593">
                  <c:v>638.59500000000003</c:v>
                </c:pt>
                <c:pt idx="2594">
                  <c:v>804.53913750000004</c:v>
                </c:pt>
                <c:pt idx="2595">
                  <c:v>762.62163750000002</c:v>
                </c:pt>
                <c:pt idx="2596">
                  <c:v>467.73461250000003</c:v>
                </c:pt>
                <c:pt idx="2597">
                  <c:v>110.745</c:v>
                </c:pt>
                <c:pt idx="2598">
                  <c:v>0</c:v>
                </c:pt>
                <c:pt idx="2599">
                  <c:v>0</c:v>
                </c:pt>
                <c:pt idx="2600">
                  <c:v>152.66249999999999</c:v>
                </c:pt>
                <c:pt idx="2601">
                  <c:v>243.1396125</c:v>
                </c:pt>
                <c:pt idx="2602">
                  <c:v>48.386249999999997</c:v>
                </c:pt>
                <c:pt idx="2603">
                  <c:v>508.3583625</c:v>
                </c:pt>
                <c:pt idx="2604">
                  <c:v>200.18711250000001</c:v>
                </c:pt>
                <c:pt idx="2605">
                  <c:v>543.46038750000002</c:v>
                </c:pt>
                <c:pt idx="2606">
                  <c:v>239.77586249999999</c:v>
                </c:pt>
                <c:pt idx="2607">
                  <c:v>0</c:v>
                </c:pt>
                <c:pt idx="2608">
                  <c:v>74.778750000000002</c:v>
                </c:pt>
                <c:pt idx="2609">
                  <c:v>482.4833625</c:v>
                </c:pt>
                <c:pt idx="2610">
                  <c:v>441.94499999999999</c:v>
                </c:pt>
                <c:pt idx="2611">
                  <c:v>347.67461250000002</c:v>
                </c:pt>
                <c:pt idx="2612">
                  <c:v>38.727112499999997</c:v>
                </c:pt>
                <c:pt idx="2613">
                  <c:v>1237.1691375</c:v>
                </c:pt>
                <c:pt idx="2614">
                  <c:v>1166.4449999999999</c:v>
                </c:pt>
                <c:pt idx="2615">
                  <c:v>858.4471125</c:v>
                </c:pt>
                <c:pt idx="2616">
                  <c:v>553.89836249999996</c:v>
                </c:pt>
                <c:pt idx="2617">
                  <c:v>751.66875000000005</c:v>
                </c:pt>
                <c:pt idx="2618">
                  <c:v>1218.7125000000001</c:v>
                </c:pt>
                <c:pt idx="2619">
                  <c:v>536.73288749999995</c:v>
                </c:pt>
                <c:pt idx="2620">
                  <c:v>1504.1991375</c:v>
                </c:pt>
                <c:pt idx="2621">
                  <c:v>1048.1108624999999</c:v>
                </c:pt>
                <c:pt idx="2622">
                  <c:v>701.64461249999999</c:v>
                </c:pt>
                <c:pt idx="2623">
                  <c:v>397.52538750000002</c:v>
                </c:pt>
                <c:pt idx="2624">
                  <c:v>251.67836249999999</c:v>
                </c:pt>
                <c:pt idx="2625">
                  <c:v>0</c:v>
                </c:pt>
                <c:pt idx="2626">
                  <c:v>736.57586249999997</c:v>
                </c:pt>
                <c:pt idx="2627">
                  <c:v>485.50038749999999</c:v>
                </c:pt>
                <c:pt idx="2628">
                  <c:v>840.76413749999995</c:v>
                </c:pt>
                <c:pt idx="2629">
                  <c:v>844.30124999999998</c:v>
                </c:pt>
                <c:pt idx="2630">
                  <c:v>1438.65</c:v>
                </c:pt>
                <c:pt idx="2631">
                  <c:v>1694.9858624999999</c:v>
                </c:pt>
                <c:pt idx="2632">
                  <c:v>1487.3803875000001</c:v>
                </c:pt>
                <c:pt idx="2633">
                  <c:v>1176.1041375</c:v>
                </c:pt>
                <c:pt idx="2634">
                  <c:v>1117.9733624999999</c:v>
                </c:pt>
                <c:pt idx="2635">
                  <c:v>1182.5728875</c:v>
                </c:pt>
                <c:pt idx="2636">
                  <c:v>1262.0091375</c:v>
                </c:pt>
                <c:pt idx="2637">
                  <c:v>1349.64</c:v>
                </c:pt>
                <c:pt idx="2638">
                  <c:v>837.65913750000004</c:v>
                </c:pt>
                <c:pt idx="2639">
                  <c:v>647.99538749999999</c:v>
                </c:pt>
                <c:pt idx="2640">
                  <c:v>462.90375</c:v>
                </c:pt>
                <c:pt idx="2641">
                  <c:v>205.36211249999999</c:v>
                </c:pt>
                <c:pt idx="2642">
                  <c:v>0</c:v>
                </c:pt>
                <c:pt idx="2643">
                  <c:v>0</c:v>
                </c:pt>
                <c:pt idx="2644">
                  <c:v>0</c:v>
                </c:pt>
                <c:pt idx="2645">
                  <c:v>0</c:v>
                </c:pt>
                <c:pt idx="2646">
                  <c:v>0</c:v>
                </c:pt>
                <c:pt idx="2647">
                  <c:v>0</c:v>
                </c:pt>
                <c:pt idx="2648">
                  <c:v>0</c:v>
                </c:pt>
                <c:pt idx="2649">
                  <c:v>0</c:v>
                </c:pt>
                <c:pt idx="2650">
                  <c:v>0</c:v>
                </c:pt>
                <c:pt idx="2651">
                  <c:v>0</c:v>
                </c:pt>
                <c:pt idx="2652">
                  <c:v>0</c:v>
                </c:pt>
                <c:pt idx="2653">
                  <c:v>84.955387499999901</c:v>
                </c:pt>
                <c:pt idx="2654">
                  <c:v>216.91788750000001</c:v>
                </c:pt>
                <c:pt idx="2655">
                  <c:v>244.51875000000001</c:v>
                </c:pt>
                <c:pt idx="2656">
                  <c:v>350.08875</c:v>
                </c:pt>
                <c:pt idx="2657">
                  <c:v>181.72788750000001</c:v>
                </c:pt>
                <c:pt idx="2658">
                  <c:v>86.854612500000002</c:v>
                </c:pt>
                <c:pt idx="2659">
                  <c:v>130.49538749999999</c:v>
                </c:pt>
                <c:pt idx="2660">
                  <c:v>609.27086250000002</c:v>
                </c:pt>
                <c:pt idx="2661">
                  <c:v>446.68788749999999</c:v>
                </c:pt>
                <c:pt idx="2662">
                  <c:v>506.63249999999999</c:v>
                </c:pt>
                <c:pt idx="2663">
                  <c:v>424.86750000000001</c:v>
                </c:pt>
                <c:pt idx="2664">
                  <c:v>433.66500000000002</c:v>
                </c:pt>
                <c:pt idx="2665">
                  <c:v>1366.1146125</c:v>
                </c:pt>
                <c:pt idx="2666">
                  <c:v>964.87874999999997</c:v>
                </c:pt>
                <c:pt idx="2667">
                  <c:v>326.19836249999997</c:v>
                </c:pt>
                <c:pt idx="2668">
                  <c:v>111.69461250000001</c:v>
                </c:pt>
                <c:pt idx="2669">
                  <c:v>552.17250000000001</c:v>
                </c:pt>
                <c:pt idx="2670">
                  <c:v>711.64788750000002</c:v>
                </c:pt>
                <c:pt idx="2671">
                  <c:v>691.29461249999997</c:v>
                </c:pt>
                <c:pt idx="2672">
                  <c:v>838.69413750000001</c:v>
                </c:pt>
                <c:pt idx="2673">
                  <c:v>629.28</c:v>
                </c:pt>
                <c:pt idx="2674">
                  <c:v>171.46586249999999</c:v>
                </c:pt>
                <c:pt idx="2675">
                  <c:v>22.252500000000001</c:v>
                </c:pt>
                <c:pt idx="2676">
                  <c:v>30.447112499999999</c:v>
                </c:pt>
                <c:pt idx="2677">
                  <c:v>0</c:v>
                </c:pt>
                <c:pt idx="2678">
                  <c:v>91.338750000000104</c:v>
                </c:pt>
                <c:pt idx="2679">
                  <c:v>108.675</c:v>
                </c:pt>
                <c:pt idx="2680">
                  <c:v>84.437887500000002</c:v>
                </c:pt>
                <c:pt idx="2681">
                  <c:v>74.952112499999998</c:v>
                </c:pt>
                <c:pt idx="2682">
                  <c:v>0</c:v>
                </c:pt>
                <c:pt idx="2683">
                  <c:v>209.15538749999999</c:v>
                </c:pt>
                <c:pt idx="2684">
                  <c:v>206.22375</c:v>
                </c:pt>
                <c:pt idx="2685">
                  <c:v>1520.0708625</c:v>
                </c:pt>
                <c:pt idx="2686">
                  <c:v>40.365000000000002</c:v>
                </c:pt>
                <c:pt idx="2687">
                  <c:v>57.269137499999999</c:v>
                </c:pt>
                <c:pt idx="2688">
                  <c:v>886.90961249999998</c:v>
                </c:pt>
                <c:pt idx="2689">
                  <c:v>554.84538750000002</c:v>
                </c:pt>
                <c:pt idx="2690">
                  <c:v>365.18163750000002</c:v>
                </c:pt>
                <c:pt idx="2691">
                  <c:v>56.666249999999998</c:v>
                </c:pt>
                <c:pt idx="2692">
                  <c:v>0</c:v>
                </c:pt>
                <c:pt idx="2693">
                  <c:v>255.21288749999999</c:v>
                </c:pt>
                <c:pt idx="2694">
                  <c:v>436.85538750000001</c:v>
                </c:pt>
                <c:pt idx="2695">
                  <c:v>585.29250000000002</c:v>
                </c:pt>
                <c:pt idx="2696">
                  <c:v>605.73374999999999</c:v>
                </c:pt>
                <c:pt idx="2697">
                  <c:v>413.39711249999999</c:v>
                </c:pt>
                <c:pt idx="2698">
                  <c:v>324.73124999999999</c:v>
                </c:pt>
                <c:pt idx="2699">
                  <c:v>23.978362499999999</c:v>
                </c:pt>
                <c:pt idx="2700">
                  <c:v>84.696637499999994</c:v>
                </c:pt>
                <c:pt idx="2701">
                  <c:v>94.270387499999998</c:v>
                </c:pt>
                <c:pt idx="2702">
                  <c:v>31.30875</c:v>
                </c:pt>
                <c:pt idx="2703">
                  <c:v>86.507887499999995</c:v>
                </c:pt>
                <c:pt idx="2704">
                  <c:v>6.98625000000004</c:v>
                </c:pt>
                <c:pt idx="2705">
                  <c:v>109.36586250000001</c:v>
                </c:pt>
                <c:pt idx="2706">
                  <c:v>265.82163750000001</c:v>
                </c:pt>
                <c:pt idx="2707">
                  <c:v>241.155</c:v>
                </c:pt>
                <c:pt idx="2708">
                  <c:v>37.001249999999999</c:v>
                </c:pt>
                <c:pt idx="2709">
                  <c:v>0</c:v>
                </c:pt>
                <c:pt idx="2710">
                  <c:v>0</c:v>
                </c:pt>
                <c:pt idx="2711">
                  <c:v>0</c:v>
                </c:pt>
                <c:pt idx="2712">
                  <c:v>0</c:v>
                </c:pt>
                <c:pt idx="2713">
                  <c:v>173.10374999999999</c:v>
                </c:pt>
                <c:pt idx="2714">
                  <c:v>457.47</c:v>
                </c:pt>
                <c:pt idx="2715">
                  <c:v>596.16</c:v>
                </c:pt>
                <c:pt idx="2716">
                  <c:v>809.54336249999994</c:v>
                </c:pt>
                <c:pt idx="2717">
                  <c:v>1476.3421125</c:v>
                </c:pt>
                <c:pt idx="2718">
                  <c:v>1771.4024999999999</c:v>
                </c:pt>
                <c:pt idx="2719">
                  <c:v>2070</c:v>
                </c:pt>
                <c:pt idx="2720">
                  <c:v>2070</c:v>
                </c:pt>
                <c:pt idx="2721">
                  <c:v>2070</c:v>
                </c:pt>
                <c:pt idx="2722">
                  <c:v>1688.4291375</c:v>
                </c:pt>
                <c:pt idx="2723">
                  <c:v>1380.6046125</c:v>
                </c:pt>
                <c:pt idx="2724">
                  <c:v>971.52086250000002</c:v>
                </c:pt>
                <c:pt idx="2725">
                  <c:v>912.78461249999998</c:v>
                </c:pt>
                <c:pt idx="2726">
                  <c:v>194.83875</c:v>
                </c:pt>
                <c:pt idx="2727">
                  <c:v>191.3016375</c:v>
                </c:pt>
                <c:pt idx="2728">
                  <c:v>927.44538750000004</c:v>
                </c:pt>
                <c:pt idx="2729">
                  <c:v>1404.3216375</c:v>
                </c:pt>
                <c:pt idx="2730">
                  <c:v>1311.1716375000001</c:v>
                </c:pt>
                <c:pt idx="2731">
                  <c:v>1746.3891375000001</c:v>
                </c:pt>
                <c:pt idx="2732">
                  <c:v>1433.4749999999999</c:v>
                </c:pt>
                <c:pt idx="2733">
                  <c:v>1347.7433625000001</c:v>
                </c:pt>
                <c:pt idx="2734">
                  <c:v>1912.93875</c:v>
                </c:pt>
                <c:pt idx="2735">
                  <c:v>1957.7025000000001</c:v>
                </c:pt>
                <c:pt idx="2736">
                  <c:v>2070</c:v>
                </c:pt>
                <c:pt idx="2737">
                  <c:v>2070</c:v>
                </c:pt>
                <c:pt idx="2738">
                  <c:v>2044.0473750000001</c:v>
                </c:pt>
                <c:pt idx="2739">
                  <c:v>1008.4341375</c:v>
                </c:pt>
                <c:pt idx="2740">
                  <c:v>1396.2149999999999</c:v>
                </c:pt>
                <c:pt idx="2741">
                  <c:v>629.45336250000003</c:v>
                </c:pt>
                <c:pt idx="2742">
                  <c:v>224.85374999999999</c:v>
                </c:pt>
                <c:pt idx="2743">
                  <c:v>288.07413750000001</c:v>
                </c:pt>
                <c:pt idx="2744">
                  <c:v>606.42461249999997</c:v>
                </c:pt>
                <c:pt idx="2745">
                  <c:v>91.165387499999994</c:v>
                </c:pt>
                <c:pt idx="2746">
                  <c:v>74.952112499999998</c:v>
                </c:pt>
                <c:pt idx="2747">
                  <c:v>0</c:v>
                </c:pt>
                <c:pt idx="2748">
                  <c:v>0</c:v>
                </c:pt>
                <c:pt idx="2749">
                  <c:v>0</c:v>
                </c:pt>
                <c:pt idx="2750">
                  <c:v>0</c:v>
                </c:pt>
                <c:pt idx="2751">
                  <c:v>244.17461249999999</c:v>
                </c:pt>
                <c:pt idx="2752">
                  <c:v>229.77</c:v>
                </c:pt>
                <c:pt idx="2753">
                  <c:v>418.5721125</c:v>
                </c:pt>
                <c:pt idx="2754">
                  <c:v>685.34336250000001</c:v>
                </c:pt>
                <c:pt idx="2755">
                  <c:v>1009.5571125</c:v>
                </c:pt>
                <c:pt idx="2756">
                  <c:v>530.61086250000005</c:v>
                </c:pt>
                <c:pt idx="2757">
                  <c:v>721.22163750000004</c:v>
                </c:pt>
                <c:pt idx="2758">
                  <c:v>0</c:v>
                </c:pt>
                <c:pt idx="2759">
                  <c:v>0</c:v>
                </c:pt>
                <c:pt idx="2760">
                  <c:v>0</c:v>
                </c:pt>
                <c:pt idx="2761">
                  <c:v>0</c:v>
                </c:pt>
                <c:pt idx="2762">
                  <c:v>0</c:v>
                </c:pt>
                <c:pt idx="2763">
                  <c:v>0</c:v>
                </c:pt>
                <c:pt idx="2764">
                  <c:v>198.46125000000001</c:v>
                </c:pt>
                <c:pt idx="2765">
                  <c:v>695.86413749999997</c:v>
                </c:pt>
                <c:pt idx="2766">
                  <c:v>1280.4683625</c:v>
                </c:pt>
                <c:pt idx="2767">
                  <c:v>1641.1658625</c:v>
                </c:pt>
                <c:pt idx="2768">
                  <c:v>1895.34375</c:v>
                </c:pt>
                <c:pt idx="2769">
                  <c:v>1870.6848749999999</c:v>
                </c:pt>
                <c:pt idx="2770">
                  <c:v>2068.8873749999998</c:v>
                </c:pt>
                <c:pt idx="2771">
                  <c:v>1875.238875</c:v>
                </c:pt>
                <c:pt idx="2772">
                  <c:v>1557.9337499999999</c:v>
                </c:pt>
                <c:pt idx="2773">
                  <c:v>968.06913750000001</c:v>
                </c:pt>
                <c:pt idx="2774">
                  <c:v>626.60711249999997</c:v>
                </c:pt>
                <c:pt idx="2775">
                  <c:v>235.03038749999999</c:v>
                </c:pt>
                <c:pt idx="2776">
                  <c:v>275.39538750000003</c:v>
                </c:pt>
                <c:pt idx="2777">
                  <c:v>370.6153875</c:v>
                </c:pt>
                <c:pt idx="2778">
                  <c:v>373.97913749999998</c:v>
                </c:pt>
                <c:pt idx="2779">
                  <c:v>709.92461249999997</c:v>
                </c:pt>
                <c:pt idx="2780">
                  <c:v>598.83288749999997</c:v>
                </c:pt>
                <c:pt idx="2781">
                  <c:v>810.06086249999998</c:v>
                </c:pt>
                <c:pt idx="2782">
                  <c:v>630.83249999999998</c:v>
                </c:pt>
                <c:pt idx="2783">
                  <c:v>354.57288749999998</c:v>
                </c:pt>
                <c:pt idx="2784">
                  <c:v>0</c:v>
                </c:pt>
                <c:pt idx="2785">
                  <c:v>0</c:v>
                </c:pt>
                <c:pt idx="2786">
                  <c:v>0</c:v>
                </c:pt>
                <c:pt idx="2787">
                  <c:v>0</c:v>
                </c:pt>
                <c:pt idx="2788">
                  <c:v>216.65913750000001</c:v>
                </c:pt>
                <c:pt idx="2789">
                  <c:v>216.40038749999999</c:v>
                </c:pt>
                <c:pt idx="2790">
                  <c:v>514.22163750000004</c:v>
                </c:pt>
                <c:pt idx="2791">
                  <c:v>572.35500000000002</c:v>
                </c:pt>
                <c:pt idx="2792">
                  <c:v>0</c:v>
                </c:pt>
                <c:pt idx="2793">
                  <c:v>0</c:v>
                </c:pt>
                <c:pt idx="2794">
                  <c:v>0</c:v>
                </c:pt>
                <c:pt idx="2795">
                  <c:v>0</c:v>
                </c:pt>
                <c:pt idx="2796">
                  <c:v>29.23875</c:v>
                </c:pt>
                <c:pt idx="2797">
                  <c:v>0</c:v>
                </c:pt>
                <c:pt idx="2798">
                  <c:v>0</c:v>
                </c:pt>
                <c:pt idx="2799">
                  <c:v>91.856250000000003</c:v>
                </c:pt>
                <c:pt idx="2800">
                  <c:v>940.12413749999996</c:v>
                </c:pt>
                <c:pt idx="2801">
                  <c:v>1429.9378875</c:v>
                </c:pt>
                <c:pt idx="2802">
                  <c:v>1548.7041374999999</c:v>
                </c:pt>
                <c:pt idx="2803">
                  <c:v>1324.3678875000001</c:v>
                </c:pt>
                <c:pt idx="2804">
                  <c:v>1132.4633624999999</c:v>
                </c:pt>
                <c:pt idx="2805">
                  <c:v>1138.5853875</c:v>
                </c:pt>
                <c:pt idx="2806">
                  <c:v>844.30124999999998</c:v>
                </c:pt>
                <c:pt idx="2807">
                  <c:v>844.12788750000004</c:v>
                </c:pt>
                <c:pt idx="2808">
                  <c:v>887.85663750000003</c:v>
                </c:pt>
                <c:pt idx="2809">
                  <c:v>1428.3</c:v>
                </c:pt>
                <c:pt idx="2810">
                  <c:v>1434.51</c:v>
                </c:pt>
                <c:pt idx="2811">
                  <c:v>1184.2133624999999</c:v>
                </c:pt>
                <c:pt idx="2812">
                  <c:v>536.04461249999997</c:v>
                </c:pt>
                <c:pt idx="2813">
                  <c:v>84.611249999999998</c:v>
                </c:pt>
                <c:pt idx="2814">
                  <c:v>94.702500000000001</c:v>
                </c:pt>
                <c:pt idx="2815">
                  <c:v>811.61336249999999</c:v>
                </c:pt>
                <c:pt idx="2816">
                  <c:v>1082.1778875</c:v>
                </c:pt>
                <c:pt idx="2817">
                  <c:v>1520.3296124999999</c:v>
                </c:pt>
                <c:pt idx="2818">
                  <c:v>454.88249999999999</c:v>
                </c:pt>
                <c:pt idx="2819">
                  <c:v>1129.5291374999999</c:v>
                </c:pt>
                <c:pt idx="2820">
                  <c:v>1060.875</c:v>
                </c:pt>
                <c:pt idx="2821">
                  <c:v>1281.9328875000001</c:v>
                </c:pt>
                <c:pt idx="2822">
                  <c:v>246.7621125</c:v>
                </c:pt>
                <c:pt idx="2823">
                  <c:v>1378.4466375</c:v>
                </c:pt>
                <c:pt idx="2824">
                  <c:v>1240.4475</c:v>
                </c:pt>
                <c:pt idx="2825">
                  <c:v>2040.580125</c:v>
                </c:pt>
                <c:pt idx="2826">
                  <c:v>1844.033625</c:v>
                </c:pt>
                <c:pt idx="2827">
                  <c:v>973.24413749999997</c:v>
                </c:pt>
                <c:pt idx="2828">
                  <c:v>9.6591374999999609</c:v>
                </c:pt>
                <c:pt idx="2829">
                  <c:v>1449.6028875</c:v>
                </c:pt>
                <c:pt idx="2830">
                  <c:v>854.65125</c:v>
                </c:pt>
                <c:pt idx="2831">
                  <c:v>1873.272375</c:v>
                </c:pt>
                <c:pt idx="2832">
                  <c:v>2070</c:v>
                </c:pt>
                <c:pt idx="2833">
                  <c:v>807.3</c:v>
                </c:pt>
                <c:pt idx="2834">
                  <c:v>0</c:v>
                </c:pt>
                <c:pt idx="2835">
                  <c:v>103.5</c:v>
                </c:pt>
                <c:pt idx="2836">
                  <c:v>91.424137500000001</c:v>
                </c:pt>
                <c:pt idx="2837">
                  <c:v>568.38836249999997</c:v>
                </c:pt>
                <c:pt idx="2838">
                  <c:v>1304.9616375000001</c:v>
                </c:pt>
                <c:pt idx="2839">
                  <c:v>757.79336249999994</c:v>
                </c:pt>
                <c:pt idx="2840">
                  <c:v>836.02125000000001</c:v>
                </c:pt>
                <c:pt idx="2841">
                  <c:v>847.06211250000001</c:v>
                </c:pt>
                <c:pt idx="2842">
                  <c:v>331.28538750000001</c:v>
                </c:pt>
                <c:pt idx="2843">
                  <c:v>106.86375</c:v>
                </c:pt>
                <c:pt idx="2844">
                  <c:v>628.50374999999997</c:v>
                </c:pt>
                <c:pt idx="2845">
                  <c:v>826.01538749999997</c:v>
                </c:pt>
                <c:pt idx="2846">
                  <c:v>804.97125000000005</c:v>
                </c:pt>
                <c:pt idx="2847">
                  <c:v>610.30586249999999</c:v>
                </c:pt>
                <c:pt idx="2848">
                  <c:v>602.62874999999997</c:v>
                </c:pt>
                <c:pt idx="2849">
                  <c:v>374.15249999999997</c:v>
                </c:pt>
                <c:pt idx="2850">
                  <c:v>302.22000000000003</c:v>
                </c:pt>
                <c:pt idx="2851">
                  <c:v>149.7308625</c:v>
                </c:pt>
                <c:pt idx="2852">
                  <c:v>0</c:v>
                </c:pt>
                <c:pt idx="2853">
                  <c:v>53.129137499999999</c:v>
                </c:pt>
                <c:pt idx="2854">
                  <c:v>716.39336249999997</c:v>
                </c:pt>
                <c:pt idx="2855">
                  <c:v>770.47211249999998</c:v>
                </c:pt>
                <c:pt idx="2856">
                  <c:v>132.65336249999999</c:v>
                </c:pt>
                <c:pt idx="2857">
                  <c:v>8.8828875000000505</c:v>
                </c:pt>
                <c:pt idx="2858">
                  <c:v>702.33288749999997</c:v>
                </c:pt>
                <c:pt idx="2859">
                  <c:v>706.38750000000005</c:v>
                </c:pt>
                <c:pt idx="2860">
                  <c:v>552.5166375</c:v>
                </c:pt>
                <c:pt idx="2861">
                  <c:v>984.02625</c:v>
                </c:pt>
                <c:pt idx="2862">
                  <c:v>2043.86625</c:v>
                </c:pt>
                <c:pt idx="2863">
                  <c:v>1536.8016375</c:v>
                </c:pt>
                <c:pt idx="2864">
                  <c:v>2070</c:v>
                </c:pt>
                <c:pt idx="2865">
                  <c:v>1765.1925000000001</c:v>
                </c:pt>
                <c:pt idx="2866">
                  <c:v>1759.6733624999999</c:v>
                </c:pt>
                <c:pt idx="2867">
                  <c:v>1489.0208625</c:v>
                </c:pt>
                <c:pt idx="2868">
                  <c:v>1511.7908625</c:v>
                </c:pt>
                <c:pt idx="2869">
                  <c:v>1664.9708625000001</c:v>
                </c:pt>
                <c:pt idx="2870">
                  <c:v>1720.17</c:v>
                </c:pt>
                <c:pt idx="2871">
                  <c:v>1714.8216375</c:v>
                </c:pt>
                <c:pt idx="2872">
                  <c:v>1746.5625</c:v>
                </c:pt>
                <c:pt idx="2873">
                  <c:v>1814.9501250000001</c:v>
                </c:pt>
                <c:pt idx="2874">
                  <c:v>1768.3828874999999</c:v>
                </c:pt>
                <c:pt idx="2875">
                  <c:v>1639.5253875000001</c:v>
                </c:pt>
                <c:pt idx="2876">
                  <c:v>1493.8491375000001</c:v>
                </c:pt>
                <c:pt idx="2877">
                  <c:v>1326.87</c:v>
                </c:pt>
                <c:pt idx="2878">
                  <c:v>1062.9449999999999</c:v>
                </c:pt>
                <c:pt idx="2879">
                  <c:v>1214.5725</c:v>
                </c:pt>
                <c:pt idx="2880">
                  <c:v>1138.3266375000001</c:v>
                </c:pt>
                <c:pt idx="2881">
                  <c:v>918.99461250000002</c:v>
                </c:pt>
                <c:pt idx="2882">
                  <c:v>584.8603875</c:v>
                </c:pt>
                <c:pt idx="2883">
                  <c:v>752.35961250000003</c:v>
                </c:pt>
                <c:pt idx="2884">
                  <c:v>1430.8021125</c:v>
                </c:pt>
                <c:pt idx="2885">
                  <c:v>1332.9066375</c:v>
                </c:pt>
                <c:pt idx="2886">
                  <c:v>756.15288750000002</c:v>
                </c:pt>
                <c:pt idx="2887">
                  <c:v>506.80586249999999</c:v>
                </c:pt>
                <c:pt idx="2888">
                  <c:v>421.245</c:v>
                </c:pt>
                <c:pt idx="2889">
                  <c:v>591.24374999999998</c:v>
                </c:pt>
                <c:pt idx="2890">
                  <c:v>171.81</c:v>
                </c:pt>
                <c:pt idx="2891">
                  <c:v>133.0828875</c:v>
                </c:pt>
                <c:pt idx="2892">
                  <c:v>18.63</c:v>
                </c:pt>
                <c:pt idx="2893">
                  <c:v>0</c:v>
                </c:pt>
                <c:pt idx="2894">
                  <c:v>199.5816375</c:v>
                </c:pt>
                <c:pt idx="2895">
                  <c:v>675.33749999999998</c:v>
                </c:pt>
                <c:pt idx="2896">
                  <c:v>583.22249999999997</c:v>
                </c:pt>
                <c:pt idx="2897">
                  <c:v>567.52413750000005</c:v>
                </c:pt>
                <c:pt idx="2898">
                  <c:v>854.73663750000003</c:v>
                </c:pt>
                <c:pt idx="2899">
                  <c:v>437.71961249999998</c:v>
                </c:pt>
                <c:pt idx="2900">
                  <c:v>318.52125000000001</c:v>
                </c:pt>
                <c:pt idx="2901">
                  <c:v>184.9208625</c:v>
                </c:pt>
                <c:pt idx="2902">
                  <c:v>166.2908625</c:v>
                </c:pt>
                <c:pt idx="2903">
                  <c:v>0</c:v>
                </c:pt>
                <c:pt idx="2904">
                  <c:v>0</c:v>
                </c:pt>
                <c:pt idx="2905">
                  <c:v>0</c:v>
                </c:pt>
                <c:pt idx="2906">
                  <c:v>0</c:v>
                </c:pt>
                <c:pt idx="2907">
                  <c:v>161.6333625</c:v>
                </c:pt>
                <c:pt idx="2908">
                  <c:v>300.40875</c:v>
                </c:pt>
                <c:pt idx="2909">
                  <c:v>424.00586249999998</c:v>
                </c:pt>
                <c:pt idx="2910">
                  <c:v>550.18788749999999</c:v>
                </c:pt>
                <c:pt idx="2911">
                  <c:v>296.18336249999999</c:v>
                </c:pt>
                <c:pt idx="2912">
                  <c:v>60.806249999999999</c:v>
                </c:pt>
                <c:pt idx="2913">
                  <c:v>282.46961249999998</c:v>
                </c:pt>
                <c:pt idx="2914">
                  <c:v>328.9566375</c:v>
                </c:pt>
                <c:pt idx="2915">
                  <c:v>50.024137500000002</c:v>
                </c:pt>
                <c:pt idx="2916">
                  <c:v>284.02211249999999</c:v>
                </c:pt>
                <c:pt idx="2917">
                  <c:v>447.89625000000001</c:v>
                </c:pt>
                <c:pt idx="2918">
                  <c:v>331.97624999999999</c:v>
                </c:pt>
                <c:pt idx="2919">
                  <c:v>276.34500000000003</c:v>
                </c:pt>
                <c:pt idx="2920">
                  <c:v>92.976637499999995</c:v>
                </c:pt>
                <c:pt idx="2921">
                  <c:v>262.45788750000003</c:v>
                </c:pt>
                <c:pt idx="2922">
                  <c:v>77.107500000000002</c:v>
                </c:pt>
                <c:pt idx="2923">
                  <c:v>0</c:v>
                </c:pt>
                <c:pt idx="2924">
                  <c:v>263.23413749999997</c:v>
                </c:pt>
                <c:pt idx="2925">
                  <c:v>300.32336249999997</c:v>
                </c:pt>
                <c:pt idx="2926">
                  <c:v>504.5625</c:v>
                </c:pt>
                <c:pt idx="2927">
                  <c:v>514.56836250000003</c:v>
                </c:pt>
                <c:pt idx="2928">
                  <c:v>647.47788749999995</c:v>
                </c:pt>
                <c:pt idx="2929">
                  <c:v>255.38624999999999</c:v>
                </c:pt>
                <c:pt idx="2930">
                  <c:v>719.58375000000001</c:v>
                </c:pt>
                <c:pt idx="2931">
                  <c:v>1133.2396125</c:v>
                </c:pt>
                <c:pt idx="2932">
                  <c:v>623.32875000000001</c:v>
                </c:pt>
                <c:pt idx="2933">
                  <c:v>1185.7658624999999</c:v>
                </c:pt>
                <c:pt idx="2934">
                  <c:v>403.82336249999997</c:v>
                </c:pt>
                <c:pt idx="2935">
                  <c:v>11.558362499999999</c:v>
                </c:pt>
                <c:pt idx="2936">
                  <c:v>20.182500000000001</c:v>
                </c:pt>
                <c:pt idx="2937">
                  <c:v>349.83</c:v>
                </c:pt>
                <c:pt idx="2938">
                  <c:v>603.06086249999998</c:v>
                </c:pt>
                <c:pt idx="2939">
                  <c:v>913.56086249999998</c:v>
                </c:pt>
                <c:pt idx="2940">
                  <c:v>0</c:v>
                </c:pt>
                <c:pt idx="2941">
                  <c:v>147.14336249999999</c:v>
                </c:pt>
                <c:pt idx="2942">
                  <c:v>297.3891375</c:v>
                </c:pt>
                <c:pt idx="2943">
                  <c:v>979.19538750000004</c:v>
                </c:pt>
                <c:pt idx="2944">
                  <c:v>1618.1371125000001</c:v>
                </c:pt>
                <c:pt idx="2945">
                  <c:v>884.49288750000005</c:v>
                </c:pt>
                <c:pt idx="2946">
                  <c:v>1781.9258625</c:v>
                </c:pt>
                <c:pt idx="2947">
                  <c:v>2070</c:v>
                </c:pt>
                <c:pt idx="2948">
                  <c:v>2008.5986250000001</c:v>
                </c:pt>
                <c:pt idx="2949">
                  <c:v>1468.9237499999999</c:v>
                </c:pt>
                <c:pt idx="2950">
                  <c:v>843.00750000000005</c:v>
                </c:pt>
                <c:pt idx="2951">
                  <c:v>728.72538750000001</c:v>
                </c:pt>
                <c:pt idx="2952">
                  <c:v>423.1416375</c:v>
                </c:pt>
                <c:pt idx="2953">
                  <c:v>789.79038749999995</c:v>
                </c:pt>
                <c:pt idx="2954">
                  <c:v>397.95749999999998</c:v>
                </c:pt>
                <c:pt idx="2955">
                  <c:v>655.32836250000003</c:v>
                </c:pt>
                <c:pt idx="2956">
                  <c:v>0</c:v>
                </c:pt>
                <c:pt idx="2957">
                  <c:v>0</c:v>
                </c:pt>
                <c:pt idx="2958">
                  <c:v>40.623750000000001</c:v>
                </c:pt>
                <c:pt idx="2959">
                  <c:v>208.29374999999999</c:v>
                </c:pt>
                <c:pt idx="2960">
                  <c:v>59.944612499999998</c:v>
                </c:pt>
                <c:pt idx="2961">
                  <c:v>0</c:v>
                </c:pt>
                <c:pt idx="2962">
                  <c:v>0</c:v>
                </c:pt>
                <c:pt idx="2963">
                  <c:v>469.97538750000001</c:v>
                </c:pt>
                <c:pt idx="2964">
                  <c:v>379.93038749999999</c:v>
                </c:pt>
                <c:pt idx="2965">
                  <c:v>30.876637500000001</c:v>
                </c:pt>
                <c:pt idx="2966">
                  <c:v>0</c:v>
                </c:pt>
                <c:pt idx="2967">
                  <c:v>7.5891374999999597</c:v>
                </c:pt>
                <c:pt idx="2968">
                  <c:v>0</c:v>
                </c:pt>
                <c:pt idx="2969">
                  <c:v>0</c:v>
                </c:pt>
                <c:pt idx="2970">
                  <c:v>0</c:v>
                </c:pt>
                <c:pt idx="2971">
                  <c:v>18.112500000000001</c:v>
                </c:pt>
                <c:pt idx="2972">
                  <c:v>0</c:v>
                </c:pt>
                <c:pt idx="2973">
                  <c:v>236.6708625</c:v>
                </c:pt>
                <c:pt idx="2974">
                  <c:v>0</c:v>
                </c:pt>
                <c:pt idx="2975">
                  <c:v>0</c:v>
                </c:pt>
                <c:pt idx="2976">
                  <c:v>58.562887500000002</c:v>
                </c:pt>
                <c:pt idx="2977">
                  <c:v>1.72586250000005</c:v>
                </c:pt>
                <c:pt idx="2978">
                  <c:v>618.41250000000002</c:v>
                </c:pt>
                <c:pt idx="2979">
                  <c:v>20.5266375</c:v>
                </c:pt>
                <c:pt idx="2980">
                  <c:v>0</c:v>
                </c:pt>
                <c:pt idx="2981">
                  <c:v>342.24086249999999</c:v>
                </c:pt>
                <c:pt idx="2982">
                  <c:v>662.74413749999997</c:v>
                </c:pt>
                <c:pt idx="2983">
                  <c:v>816.44163749999996</c:v>
                </c:pt>
                <c:pt idx="2984">
                  <c:v>182.16</c:v>
                </c:pt>
                <c:pt idx="2985">
                  <c:v>257.88836250000003</c:v>
                </c:pt>
                <c:pt idx="2986">
                  <c:v>121.5271125</c:v>
                </c:pt>
                <c:pt idx="2987">
                  <c:v>110.57163749999999</c:v>
                </c:pt>
                <c:pt idx="2988">
                  <c:v>573.64874999999995</c:v>
                </c:pt>
                <c:pt idx="2989">
                  <c:v>53.043750000000003</c:v>
                </c:pt>
                <c:pt idx="2990">
                  <c:v>0</c:v>
                </c:pt>
                <c:pt idx="2991">
                  <c:v>0</c:v>
                </c:pt>
                <c:pt idx="2992">
                  <c:v>48.645000000000003</c:v>
                </c:pt>
                <c:pt idx="2993">
                  <c:v>278.50038749999999</c:v>
                </c:pt>
                <c:pt idx="2994">
                  <c:v>355.26375000000002</c:v>
                </c:pt>
                <c:pt idx="2995">
                  <c:v>701.21249999999998</c:v>
                </c:pt>
                <c:pt idx="2996">
                  <c:v>2070</c:v>
                </c:pt>
                <c:pt idx="2997">
                  <c:v>2070</c:v>
                </c:pt>
                <c:pt idx="2998">
                  <c:v>2070</c:v>
                </c:pt>
                <c:pt idx="2999">
                  <c:v>1859.2998749999999</c:v>
                </c:pt>
                <c:pt idx="3000">
                  <c:v>1252.2646125000001</c:v>
                </c:pt>
                <c:pt idx="3001">
                  <c:v>704.23211249999997</c:v>
                </c:pt>
                <c:pt idx="3002">
                  <c:v>499.73163749999998</c:v>
                </c:pt>
                <c:pt idx="3003">
                  <c:v>191.21625</c:v>
                </c:pt>
                <c:pt idx="3004">
                  <c:v>162.40961250000001</c:v>
                </c:pt>
                <c:pt idx="3005">
                  <c:v>291.35250000000002</c:v>
                </c:pt>
                <c:pt idx="3006">
                  <c:v>23.7196125</c:v>
                </c:pt>
                <c:pt idx="3007">
                  <c:v>400.80374999999998</c:v>
                </c:pt>
                <c:pt idx="3008">
                  <c:v>0</c:v>
                </c:pt>
                <c:pt idx="3009">
                  <c:v>0</c:v>
                </c:pt>
                <c:pt idx="3010">
                  <c:v>0</c:v>
                </c:pt>
                <c:pt idx="3011">
                  <c:v>0</c:v>
                </c:pt>
                <c:pt idx="3012">
                  <c:v>0</c:v>
                </c:pt>
                <c:pt idx="3013">
                  <c:v>414.43211250000002</c:v>
                </c:pt>
                <c:pt idx="3014">
                  <c:v>577.6153875</c:v>
                </c:pt>
                <c:pt idx="3015">
                  <c:v>736.83461250000005</c:v>
                </c:pt>
                <c:pt idx="3016">
                  <c:v>1284.3496124999999</c:v>
                </c:pt>
                <c:pt idx="3017">
                  <c:v>1427.0916374999999</c:v>
                </c:pt>
                <c:pt idx="3018">
                  <c:v>1182.4875</c:v>
                </c:pt>
                <c:pt idx="3019">
                  <c:v>923.22</c:v>
                </c:pt>
                <c:pt idx="3020">
                  <c:v>1236.5662500000001</c:v>
                </c:pt>
                <c:pt idx="3021">
                  <c:v>1118.2321125000001</c:v>
                </c:pt>
                <c:pt idx="3022">
                  <c:v>779.95788749999997</c:v>
                </c:pt>
                <c:pt idx="3023">
                  <c:v>0</c:v>
                </c:pt>
                <c:pt idx="3024">
                  <c:v>0</c:v>
                </c:pt>
                <c:pt idx="3025">
                  <c:v>0</c:v>
                </c:pt>
                <c:pt idx="3026">
                  <c:v>0</c:v>
                </c:pt>
                <c:pt idx="3027">
                  <c:v>0</c:v>
                </c:pt>
                <c:pt idx="3028">
                  <c:v>0</c:v>
                </c:pt>
                <c:pt idx="3029">
                  <c:v>0</c:v>
                </c:pt>
                <c:pt idx="3030">
                  <c:v>0</c:v>
                </c:pt>
                <c:pt idx="3031">
                  <c:v>0</c:v>
                </c:pt>
                <c:pt idx="3032">
                  <c:v>639.19788749999998</c:v>
                </c:pt>
                <c:pt idx="3033">
                  <c:v>830.76086250000003</c:v>
                </c:pt>
                <c:pt idx="3034">
                  <c:v>584.43086249999999</c:v>
                </c:pt>
                <c:pt idx="3035">
                  <c:v>652.74086250000005</c:v>
                </c:pt>
                <c:pt idx="3036">
                  <c:v>608.32124999999996</c:v>
                </c:pt>
                <c:pt idx="3037">
                  <c:v>819.54663749999997</c:v>
                </c:pt>
                <c:pt idx="3038">
                  <c:v>983.68211250000002</c:v>
                </c:pt>
                <c:pt idx="3039">
                  <c:v>1356.1087500000001</c:v>
                </c:pt>
                <c:pt idx="3040">
                  <c:v>1525.1578875</c:v>
                </c:pt>
                <c:pt idx="3041">
                  <c:v>1415.7946125000001</c:v>
                </c:pt>
                <c:pt idx="3042">
                  <c:v>1337.6521124999999</c:v>
                </c:pt>
                <c:pt idx="3043">
                  <c:v>1405.7033624999999</c:v>
                </c:pt>
                <c:pt idx="3044">
                  <c:v>1569.7508625</c:v>
                </c:pt>
                <c:pt idx="3045">
                  <c:v>1700.5903874999999</c:v>
                </c:pt>
                <c:pt idx="3046">
                  <c:v>1197.4949999999999</c:v>
                </c:pt>
                <c:pt idx="3047">
                  <c:v>1085.8003874999999</c:v>
                </c:pt>
                <c:pt idx="3048">
                  <c:v>1629.86625</c:v>
                </c:pt>
                <c:pt idx="3049">
                  <c:v>2062.7550000000001</c:v>
                </c:pt>
                <c:pt idx="3050">
                  <c:v>1960.03125</c:v>
                </c:pt>
                <c:pt idx="3051">
                  <c:v>2070</c:v>
                </c:pt>
                <c:pt idx="3052">
                  <c:v>1402.5983624999999</c:v>
                </c:pt>
                <c:pt idx="3053">
                  <c:v>1492.9021124999999</c:v>
                </c:pt>
                <c:pt idx="3054">
                  <c:v>1440.97875</c:v>
                </c:pt>
                <c:pt idx="3055">
                  <c:v>1196.5453875000001</c:v>
                </c:pt>
                <c:pt idx="3056">
                  <c:v>1644.7003875</c:v>
                </c:pt>
                <c:pt idx="3057">
                  <c:v>1075.8824999999999</c:v>
                </c:pt>
                <c:pt idx="3058">
                  <c:v>1091.2341375000001</c:v>
                </c:pt>
                <c:pt idx="3059">
                  <c:v>876.47163750000004</c:v>
                </c:pt>
                <c:pt idx="3060">
                  <c:v>1030.6866375</c:v>
                </c:pt>
                <c:pt idx="3061">
                  <c:v>1440.6346125</c:v>
                </c:pt>
                <c:pt idx="3062">
                  <c:v>1468.9237499999999</c:v>
                </c:pt>
                <c:pt idx="3063">
                  <c:v>1464.2662499999999</c:v>
                </c:pt>
                <c:pt idx="3064">
                  <c:v>1539.82125</c:v>
                </c:pt>
                <c:pt idx="3065">
                  <c:v>1706.8883625000001</c:v>
                </c:pt>
                <c:pt idx="3066">
                  <c:v>1831.8723749999999</c:v>
                </c:pt>
                <c:pt idx="3067">
                  <c:v>2038.95</c:v>
                </c:pt>
                <c:pt idx="3068">
                  <c:v>2070</c:v>
                </c:pt>
                <c:pt idx="3069">
                  <c:v>2047.48875</c:v>
                </c:pt>
                <c:pt idx="3070">
                  <c:v>1529.98875</c:v>
                </c:pt>
                <c:pt idx="3071">
                  <c:v>1053.5446125000001</c:v>
                </c:pt>
                <c:pt idx="3072">
                  <c:v>579.08249999999998</c:v>
                </c:pt>
                <c:pt idx="3073">
                  <c:v>362.16461249999998</c:v>
                </c:pt>
                <c:pt idx="3074">
                  <c:v>790.13711249999994</c:v>
                </c:pt>
                <c:pt idx="3075">
                  <c:v>754.9471125</c:v>
                </c:pt>
                <c:pt idx="3076">
                  <c:v>521.2958625</c:v>
                </c:pt>
                <c:pt idx="3077">
                  <c:v>531.04038749999995</c:v>
                </c:pt>
                <c:pt idx="3078">
                  <c:v>38.553750000000001</c:v>
                </c:pt>
                <c:pt idx="3079">
                  <c:v>0</c:v>
                </c:pt>
                <c:pt idx="3080">
                  <c:v>22.943362499999999</c:v>
                </c:pt>
                <c:pt idx="3081">
                  <c:v>0</c:v>
                </c:pt>
                <c:pt idx="3082">
                  <c:v>197.25288750000001</c:v>
                </c:pt>
                <c:pt idx="3083">
                  <c:v>0</c:v>
                </c:pt>
                <c:pt idx="3084">
                  <c:v>0</c:v>
                </c:pt>
                <c:pt idx="3085">
                  <c:v>275.31</c:v>
                </c:pt>
                <c:pt idx="3086">
                  <c:v>855.7716375</c:v>
                </c:pt>
                <c:pt idx="3087">
                  <c:v>962.80875000000003</c:v>
                </c:pt>
                <c:pt idx="3088">
                  <c:v>1290.8183624999999</c:v>
                </c:pt>
                <c:pt idx="3089">
                  <c:v>915.02538749999997</c:v>
                </c:pt>
                <c:pt idx="3090">
                  <c:v>1318.1578875</c:v>
                </c:pt>
                <c:pt idx="3091">
                  <c:v>1423.125</c:v>
                </c:pt>
                <c:pt idx="3092">
                  <c:v>1332.9946124999999</c:v>
                </c:pt>
                <c:pt idx="3093">
                  <c:v>1388.1937499999999</c:v>
                </c:pt>
                <c:pt idx="3094">
                  <c:v>1603.6471125</c:v>
                </c:pt>
                <c:pt idx="3095">
                  <c:v>1309.1896125000001</c:v>
                </c:pt>
                <c:pt idx="3096">
                  <c:v>914.42250000000001</c:v>
                </c:pt>
                <c:pt idx="3097">
                  <c:v>932.36163750000003</c:v>
                </c:pt>
                <c:pt idx="3098">
                  <c:v>736.57586249999997</c:v>
                </c:pt>
                <c:pt idx="3099">
                  <c:v>826.96500000000003</c:v>
                </c:pt>
                <c:pt idx="3100">
                  <c:v>976.95461250000005</c:v>
                </c:pt>
                <c:pt idx="3101">
                  <c:v>463.24788749999999</c:v>
                </c:pt>
                <c:pt idx="3102">
                  <c:v>0</c:v>
                </c:pt>
                <c:pt idx="3103">
                  <c:v>0</c:v>
                </c:pt>
                <c:pt idx="3104">
                  <c:v>0</c:v>
                </c:pt>
                <c:pt idx="3105">
                  <c:v>0</c:v>
                </c:pt>
                <c:pt idx="3106">
                  <c:v>0</c:v>
                </c:pt>
                <c:pt idx="3107">
                  <c:v>0</c:v>
                </c:pt>
                <c:pt idx="3108">
                  <c:v>116.0053875</c:v>
                </c:pt>
                <c:pt idx="3109">
                  <c:v>565.02461249999999</c:v>
                </c:pt>
                <c:pt idx="3110">
                  <c:v>890.1</c:v>
                </c:pt>
                <c:pt idx="3111">
                  <c:v>1352.5716375</c:v>
                </c:pt>
                <c:pt idx="3112">
                  <c:v>1324.1971125</c:v>
                </c:pt>
                <c:pt idx="3113">
                  <c:v>1678.2525000000001</c:v>
                </c:pt>
                <c:pt idx="3114">
                  <c:v>2070</c:v>
                </c:pt>
                <c:pt idx="3115">
                  <c:v>1759.1558625</c:v>
                </c:pt>
                <c:pt idx="3116">
                  <c:v>2070</c:v>
                </c:pt>
                <c:pt idx="3117">
                  <c:v>1686.8766375</c:v>
                </c:pt>
                <c:pt idx="3118">
                  <c:v>1540.2533625000001</c:v>
                </c:pt>
                <c:pt idx="3119">
                  <c:v>1027.0641375</c:v>
                </c:pt>
                <c:pt idx="3120">
                  <c:v>1209.4828875000001</c:v>
                </c:pt>
                <c:pt idx="3121">
                  <c:v>947.97461250000003</c:v>
                </c:pt>
                <c:pt idx="3122">
                  <c:v>891.56711250000001</c:v>
                </c:pt>
                <c:pt idx="3123">
                  <c:v>1039.3987500000001</c:v>
                </c:pt>
                <c:pt idx="3124">
                  <c:v>924.08163750000006</c:v>
                </c:pt>
                <c:pt idx="3125">
                  <c:v>323.95499999999998</c:v>
                </c:pt>
                <c:pt idx="3126">
                  <c:v>293.59586250000001</c:v>
                </c:pt>
                <c:pt idx="3127">
                  <c:v>842.23125000000005</c:v>
                </c:pt>
                <c:pt idx="3128">
                  <c:v>1447.18875</c:v>
                </c:pt>
                <c:pt idx="3129">
                  <c:v>1440.6346125</c:v>
                </c:pt>
                <c:pt idx="3130">
                  <c:v>978.76586250000003</c:v>
                </c:pt>
                <c:pt idx="3131">
                  <c:v>1332.6478875</c:v>
                </c:pt>
                <c:pt idx="3132">
                  <c:v>1519.1212499999999</c:v>
                </c:pt>
                <c:pt idx="3133">
                  <c:v>1438.3912499999999</c:v>
                </c:pt>
                <c:pt idx="3134">
                  <c:v>1864.81125</c:v>
                </c:pt>
                <c:pt idx="3135">
                  <c:v>2070</c:v>
                </c:pt>
                <c:pt idx="3136">
                  <c:v>1106.7591375</c:v>
                </c:pt>
                <c:pt idx="3137">
                  <c:v>1424.41875</c:v>
                </c:pt>
                <c:pt idx="3138">
                  <c:v>350.77961249999998</c:v>
                </c:pt>
                <c:pt idx="3139">
                  <c:v>1345.24125</c:v>
                </c:pt>
                <c:pt idx="3140">
                  <c:v>660.24461250000002</c:v>
                </c:pt>
                <c:pt idx="3141">
                  <c:v>0</c:v>
                </c:pt>
                <c:pt idx="3142">
                  <c:v>132.82413750000001</c:v>
                </c:pt>
                <c:pt idx="3143">
                  <c:v>0</c:v>
                </c:pt>
                <c:pt idx="3144">
                  <c:v>0</c:v>
                </c:pt>
                <c:pt idx="3145">
                  <c:v>0</c:v>
                </c:pt>
                <c:pt idx="3146">
                  <c:v>0</c:v>
                </c:pt>
                <c:pt idx="3147">
                  <c:v>0</c:v>
                </c:pt>
                <c:pt idx="3148">
                  <c:v>0</c:v>
                </c:pt>
                <c:pt idx="3149">
                  <c:v>0</c:v>
                </c:pt>
                <c:pt idx="3150">
                  <c:v>0</c:v>
                </c:pt>
                <c:pt idx="3151">
                  <c:v>0</c:v>
                </c:pt>
                <c:pt idx="3152">
                  <c:v>0</c:v>
                </c:pt>
                <c:pt idx="3153">
                  <c:v>85.905000000000001</c:v>
                </c:pt>
                <c:pt idx="3154">
                  <c:v>0</c:v>
                </c:pt>
                <c:pt idx="3155">
                  <c:v>750.03086250000001</c:v>
                </c:pt>
                <c:pt idx="3156">
                  <c:v>1088.82</c:v>
                </c:pt>
                <c:pt idx="3157">
                  <c:v>1389.9196125000001</c:v>
                </c:pt>
                <c:pt idx="3158">
                  <c:v>1514.5491374999999</c:v>
                </c:pt>
                <c:pt idx="3159">
                  <c:v>1428.04125</c:v>
                </c:pt>
                <c:pt idx="3160">
                  <c:v>1393.5421125</c:v>
                </c:pt>
                <c:pt idx="3161">
                  <c:v>1488.4153875</c:v>
                </c:pt>
                <c:pt idx="3162">
                  <c:v>1516.1016374999999</c:v>
                </c:pt>
                <c:pt idx="3163">
                  <c:v>1622.7946125000001</c:v>
                </c:pt>
                <c:pt idx="3164">
                  <c:v>1726.0358624999999</c:v>
                </c:pt>
                <c:pt idx="3165">
                  <c:v>1680.3225</c:v>
                </c:pt>
                <c:pt idx="3166">
                  <c:v>1081.2308625000001</c:v>
                </c:pt>
                <c:pt idx="3167">
                  <c:v>913.9903875</c:v>
                </c:pt>
                <c:pt idx="3168">
                  <c:v>544.84211249999998</c:v>
                </c:pt>
                <c:pt idx="3169">
                  <c:v>458.505</c:v>
                </c:pt>
                <c:pt idx="3170">
                  <c:v>421.07163750000001</c:v>
                </c:pt>
                <c:pt idx="3171">
                  <c:v>955.82249999999999</c:v>
                </c:pt>
                <c:pt idx="3172">
                  <c:v>567.3533625</c:v>
                </c:pt>
                <c:pt idx="3173">
                  <c:v>301.27038750000003</c:v>
                </c:pt>
                <c:pt idx="3174">
                  <c:v>268.40913749999999</c:v>
                </c:pt>
                <c:pt idx="3175">
                  <c:v>213.81288749999999</c:v>
                </c:pt>
                <c:pt idx="3176">
                  <c:v>200.01374999999999</c:v>
                </c:pt>
                <c:pt idx="3177">
                  <c:v>89.442112499999993</c:v>
                </c:pt>
                <c:pt idx="3178">
                  <c:v>161.71875</c:v>
                </c:pt>
                <c:pt idx="3179">
                  <c:v>63.393749999999997</c:v>
                </c:pt>
                <c:pt idx="3180">
                  <c:v>57.269137499999999</c:v>
                </c:pt>
                <c:pt idx="3181">
                  <c:v>471.01038749999998</c:v>
                </c:pt>
                <c:pt idx="3182">
                  <c:v>794.53586250000001</c:v>
                </c:pt>
                <c:pt idx="3183">
                  <c:v>849.90836249999995</c:v>
                </c:pt>
                <c:pt idx="3184">
                  <c:v>1097.6175000000001</c:v>
                </c:pt>
                <c:pt idx="3185">
                  <c:v>1176.2774999999999</c:v>
                </c:pt>
                <c:pt idx="3186">
                  <c:v>1316.6053875</c:v>
                </c:pt>
                <c:pt idx="3187">
                  <c:v>1215.2633625000001</c:v>
                </c:pt>
                <c:pt idx="3188">
                  <c:v>1306.7728875</c:v>
                </c:pt>
                <c:pt idx="3189">
                  <c:v>944.69624999999996</c:v>
                </c:pt>
                <c:pt idx="3190">
                  <c:v>431.93913750000002</c:v>
                </c:pt>
                <c:pt idx="3191">
                  <c:v>381.31211250000001</c:v>
                </c:pt>
                <c:pt idx="3192">
                  <c:v>0</c:v>
                </c:pt>
                <c:pt idx="3193">
                  <c:v>0</c:v>
                </c:pt>
                <c:pt idx="3194">
                  <c:v>0</c:v>
                </c:pt>
                <c:pt idx="3195">
                  <c:v>66.325387500000105</c:v>
                </c:pt>
                <c:pt idx="3196">
                  <c:v>397.18124999999998</c:v>
                </c:pt>
                <c:pt idx="3197">
                  <c:v>445.82625000000002</c:v>
                </c:pt>
                <c:pt idx="3198">
                  <c:v>422.53874999999999</c:v>
                </c:pt>
                <c:pt idx="3199">
                  <c:v>879.40586250000001</c:v>
                </c:pt>
                <c:pt idx="3200">
                  <c:v>892.25538749999998</c:v>
                </c:pt>
                <c:pt idx="3201">
                  <c:v>865.69211250000001</c:v>
                </c:pt>
                <c:pt idx="3202">
                  <c:v>811.09586249999995</c:v>
                </c:pt>
                <c:pt idx="3203">
                  <c:v>422.19461250000001</c:v>
                </c:pt>
                <c:pt idx="3204">
                  <c:v>0</c:v>
                </c:pt>
                <c:pt idx="3205">
                  <c:v>107.1225</c:v>
                </c:pt>
                <c:pt idx="3206">
                  <c:v>189.92250000000001</c:v>
                </c:pt>
                <c:pt idx="3207">
                  <c:v>53.905387500000003</c:v>
                </c:pt>
                <c:pt idx="3208">
                  <c:v>268.49711250000001</c:v>
                </c:pt>
                <c:pt idx="3209">
                  <c:v>1229.2358624999999</c:v>
                </c:pt>
                <c:pt idx="3210">
                  <c:v>1102.2750000000001</c:v>
                </c:pt>
                <c:pt idx="3211">
                  <c:v>2070</c:v>
                </c:pt>
                <c:pt idx="3212">
                  <c:v>2070</c:v>
                </c:pt>
                <c:pt idx="3213">
                  <c:v>1869.6498750000001</c:v>
                </c:pt>
                <c:pt idx="3214">
                  <c:v>1129.1849999999999</c:v>
                </c:pt>
                <c:pt idx="3215">
                  <c:v>1006.6228875</c:v>
                </c:pt>
                <c:pt idx="3216">
                  <c:v>1075.7091375</c:v>
                </c:pt>
                <c:pt idx="3217">
                  <c:v>552.86336249999999</c:v>
                </c:pt>
                <c:pt idx="3218">
                  <c:v>315.93374999999997</c:v>
                </c:pt>
                <c:pt idx="3219">
                  <c:v>0</c:v>
                </c:pt>
                <c:pt idx="3220">
                  <c:v>0</c:v>
                </c:pt>
                <c:pt idx="3221">
                  <c:v>144.9853875</c:v>
                </c:pt>
                <c:pt idx="3222">
                  <c:v>0</c:v>
                </c:pt>
                <c:pt idx="3223">
                  <c:v>0</c:v>
                </c:pt>
                <c:pt idx="3224">
                  <c:v>0</c:v>
                </c:pt>
                <c:pt idx="3225">
                  <c:v>0</c:v>
                </c:pt>
                <c:pt idx="3226">
                  <c:v>28.98</c:v>
                </c:pt>
                <c:pt idx="3227">
                  <c:v>446.94663750000001</c:v>
                </c:pt>
                <c:pt idx="3228">
                  <c:v>983.25</c:v>
                </c:pt>
                <c:pt idx="3229">
                  <c:v>1542.0646125000001</c:v>
                </c:pt>
                <c:pt idx="3230">
                  <c:v>1279.6041375</c:v>
                </c:pt>
                <c:pt idx="3231">
                  <c:v>1298.8396124999999</c:v>
                </c:pt>
                <c:pt idx="3232">
                  <c:v>1441.2375</c:v>
                </c:pt>
                <c:pt idx="3233">
                  <c:v>1909.4973749999999</c:v>
                </c:pt>
                <c:pt idx="3234">
                  <c:v>2070</c:v>
                </c:pt>
                <c:pt idx="3235">
                  <c:v>2059.65</c:v>
                </c:pt>
                <c:pt idx="3236">
                  <c:v>1864.3713749999999</c:v>
                </c:pt>
                <c:pt idx="3237">
                  <c:v>1596.7462499999999</c:v>
                </c:pt>
                <c:pt idx="3238">
                  <c:v>1457.28</c:v>
                </c:pt>
                <c:pt idx="3239">
                  <c:v>1138.6733624999999</c:v>
                </c:pt>
                <c:pt idx="3240">
                  <c:v>1029.4808625000001</c:v>
                </c:pt>
                <c:pt idx="3241">
                  <c:v>505.16538750000001</c:v>
                </c:pt>
                <c:pt idx="3242">
                  <c:v>333.35538750000001</c:v>
                </c:pt>
                <c:pt idx="3243">
                  <c:v>52.440862500000001</c:v>
                </c:pt>
                <c:pt idx="3244">
                  <c:v>0</c:v>
                </c:pt>
                <c:pt idx="3245">
                  <c:v>0</c:v>
                </c:pt>
                <c:pt idx="3246">
                  <c:v>0</c:v>
                </c:pt>
                <c:pt idx="3247">
                  <c:v>190.18125000000001</c:v>
                </c:pt>
                <c:pt idx="3248">
                  <c:v>137.13749999999999</c:v>
                </c:pt>
                <c:pt idx="3249">
                  <c:v>199.41086250000001</c:v>
                </c:pt>
                <c:pt idx="3250">
                  <c:v>376.39586250000002</c:v>
                </c:pt>
                <c:pt idx="3251">
                  <c:v>118.4221125</c:v>
                </c:pt>
                <c:pt idx="3252">
                  <c:v>109.0191375</c:v>
                </c:pt>
                <c:pt idx="3253">
                  <c:v>264.35711250000003</c:v>
                </c:pt>
                <c:pt idx="3254">
                  <c:v>201.73961249999999</c:v>
                </c:pt>
                <c:pt idx="3255">
                  <c:v>373.54961250000002</c:v>
                </c:pt>
                <c:pt idx="3256">
                  <c:v>429.43961250000001</c:v>
                </c:pt>
                <c:pt idx="3257">
                  <c:v>257.62961250000001</c:v>
                </c:pt>
                <c:pt idx="3258">
                  <c:v>489.7283625</c:v>
                </c:pt>
                <c:pt idx="3259">
                  <c:v>586.67163749999997</c:v>
                </c:pt>
                <c:pt idx="3260">
                  <c:v>805.66211250000003</c:v>
                </c:pt>
                <c:pt idx="3261">
                  <c:v>1145.4862499999999</c:v>
                </c:pt>
                <c:pt idx="3262">
                  <c:v>1351.96875</c:v>
                </c:pt>
                <c:pt idx="3263">
                  <c:v>1285.2966375000001</c:v>
                </c:pt>
                <c:pt idx="3264">
                  <c:v>963.92913750000002</c:v>
                </c:pt>
                <c:pt idx="3265">
                  <c:v>533.80124999999998</c:v>
                </c:pt>
                <c:pt idx="3266">
                  <c:v>454.62374999999997</c:v>
                </c:pt>
                <c:pt idx="3267">
                  <c:v>0</c:v>
                </c:pt>
                <c:pt idx="3268">
                  <c:v>0</c:v>
                </c:pt>
                <c:pt idx="3269">
                  <c:v>14.922112500000001</c:v>
                </c:pt>
                <c:pt idx="3270">
                  <c:v>248.5733625</c:v>
                </c:pt>
                <c:pt idx="3271">
                  <c:v>348.10413749999998</c:v>
                </c:pt>
                <c:pt idx="3272">
                  <c:v>362.4233625</c:v>
                </c:pt>
                <c:pt idx="3273">
                  <c:v>229.0791375</c:v>
                </c:pt>
                <c:pt idx="3274">
                  <c:v>0</c:v>
                </c:pt>
                <c:pt idx="3275">
                  <c:v>20.267887499999901</c:v>
                </c:pt>
                <c:pt idx="3276">
                  <c:v>885.09836250000001</c:v>
                </c:pt>
                <c:pt idx="3277">
                  <c:v>1004.20875</c:v>
                </c:pt>
                <c:pt idx="3278">
                  <c:v>1054.4916375</c:v>
                </c:pt>
                <c:pt idx="3279">
                  <c:v>1287.9721125000001</c:v>
                </c:pt>
                <c:pt idx="3280">
                  <c:v>1775.1103874999999</c:v>
                </c:pt>
                <c:pt idx="3281">
                  <c:v>1725.60375</c:v>
                </c:pt>
                <c:pt idx="3282">
                  <c:v>1922.6936250000001</c:v>
                </c:pt>
                <c:pt idx="3283">
                  <c:v>1440.5466375000001</c:v>
                </c:pt>
                <c:pt idx="3284">
                  <c:v>1131.2550000000001</c:v>
                </c:pt>
                <c:pt idx="3285">
                  <c:v>566.92124999999999</c:v>
                </c:pt>
                <c:pt idx="3286">
                  <c:v>114.36750000000001</c:v>
                </c:pt>
                <c:pt idx="3287">
                  <c:v>410.29211249999997</c:v>
                </c:pt>
                <c:pt idx="3288">
                  <c:v>617.80961249999996</c:v>
                </c:pt>
                <c:pt idx="3289">
                  <c:v>721.30961249999996</c:v>
                </c:pt>
                <c:pt idx="3290">
                  <c:v>756.84375</c:v>
                </c:pt>
                <c:pt idx="3291">
                  <c:v>903.21086249999996</c:v>
                </c:pt>
                <c:pt idx="3292">
                  <c:v>885.26913750000006</c:v>
                </c:pt>
                <c:pt idx="3293">
                  <c:v>893.54913750000003</c:v>
                </c:pt>
                <c:pt idx="3294">
                  <c:v>539.83788749999997</c:v>
                </c:pt>
                <c:pt idx="3295">
                  <c:v>316.88336249999998</c:v>
                </c:pt>
                <c:pt idx="3296">
                  <c:v>927.44538750000004</c:v>
                </c:pt>
                <c:pt idx="3297">
                  <c:v>0</c:v>
                </c:pt>
                <c:pt idx="3298">
                  <c:v>723.03288750000002</c:v>
                </c:pt>
                <c:pt idx="3299">
                  <c:v>388.125</c:v>
                </c:pt>
                <c:pt idx="3300">
                  <c:v>692.24163750000002</c:v>
                </c:pt>
                <c:pt idx="3301">
                  <c:v>797.20875000000001</c:v>
                </c:pt>
                <c:pt idx="3302">
                  <c:v>1106.15625</c:v>
                </c:pt>
                <c:pt idx="3303">
                  <c:v>858.01499999999999</c:v>
                </c:pt>
                <c:pt idx="3304">
                  <c:v>430.47461249999998</c:v>
                </c:pt>
                <c:pt idx="3305">
                  <c:v>740.54250000000002</c:v>
                </c:pt>
                <c:pt idx="3306">
                  <c:v>651.79124999999999</c:v>
                </c:pt>
                <c:pt idx="3307">
                  <c:v>1320.4012499999999</c:v>
                </c:pt>
                <c:pt idx="3308">
                  <c:v>954.01125000000002</c:v>
                </c:pt>
                <c:pt idx="3309">
                  <c:v>1012.1446125</c:v>
                </c:pt>
                <c:pt idx="3310">
                  <c:v>634.88711249999994</c:v>
                </c:pt>
                <c:pt idx="3311">
                  <c:v>409.4278875</c:v>
                </c:pt>
                <c:pt idx="3312">
                  <c:v>80.556637499999994</c:v>
                </c:pt>
                <c:pt idx="3313">
                  <c:v>256.76538749999997</c:v>
                </c:pt>
                <c:pt idx="3314">
                  <c:v>167.92875000000001</c:v>
                </c:pt>
                <c:pt idx="3315">
                  <c:v>659.29499999999996</c:v>
                </c:pt>
                <c:pt idx="3316">
                  <c:v>474.20336250000003</c:v>
                </c:pt>
                <c:pt idx="3317">
                  <c:v>589.60586249999994</c:v>
                </c:pt>
                <c:pt idx="3318">
                  <c:v>134.63538750000001</c:v>
                </c:pt>
                <c:pt idx="3319">
                  <c:v>0</c:v>
                </c:pt>
                <c:pt idx="3320">
                  <c:v>1346.1028875</c:v>
                </c:pt>
                <c:pt idx="3321">
                  <c:v>2070</c:v>
                </c:pt>
                <c:pt idx="3322">
                  <c:v>1863.853875</c:v>
                </c:pt>
                <c:pt idx="3323">
                  <c:v>2070</c:v>
                </c:pt>
                <c:pt idx="3324">
                  <c:v>2070</c:v>
                </c:pt>
                <c:pt idx="3325">
                  <c:v>2070</c:v>
                </c:pt>
                <c:pt idx="3326">
                  <c:v>2070</c:v>
                </c:pt>
                <c:pt idx="3327">
                  <c:v>2070</c:v>
                </c:pt>
                <c:pt idx="3328">
                  <c:v>1910.946375</c:v>
                </c:pt>
                <c:pt idx="3329">
                  <c:v>1606.8375000000001</c:v>
                </c:pt>
                <c:pt idx="3330">
                  <c:v>1303.2383625</c:v>
                </c:pt>
                <c:pt idx="3331">
                  <c:v>860.86125000000004</c:v>
                </c:pt>
                <c:pt idx="3332">
                  <c:v>869.57336250000003</c:v>
                </c:pt>
                <c:pt idx="3333">
                  <c:v>840.50538749999998</c:v>
                </c:pt>
                <c:pt idx="3334">
                  <c:v>1218.8858625</c:v>
                </c:pt>
                <c:pt idx="3335">
                  <c:v>1325.5762500000001</c:v>
                </c:pt>
                <c:pt idx="3336">
                  <c:v>1693.6921124999999</c:v>
                </c:pt>
                <c:pt idx="3337">
                  <c:v>1987.7175</c:v>
                </c:pt>
                <c:pt idx="3338">
                  <c:v>1911.645</c:v>
                </c:pt>
                <c:pt idx="3339">
                  <c:v>1789.6003874999999</c:v>
                </c:pt>
                <c:pt idx="3340">
                  <c:v>1578.63375</c:v>
                </c:pt>
                <c:pt idx="3341">
                  <c:v>1335.6675</c:v>
                </c:pt>
                <c:pt idx="3342">
                  <c:v>1294.2674999999999</c:v>
                </c:pt>
                <c:pt idx="3343">
                  <c:v>1529.8153875</c:v>
                </c:pt>
                <c:pt idx="3344">
                  <c:v>989.80413750000002</c:v>
                </c:pt>
                <c:pt idx="3345">
                  <c:v>375.79038750000001</c:v>
                </c:pt>
                <c:pt idx="3346">
                  <c:v>208.81125</c:v>
                </c:pt>
                <c:pt idx="3347">
                  <c:v>0</c:v>
                </c:pt>
                <c:pt idx="3348">
                  <c:v>102.9825</c:v>
                </c:pt>
                <c:pt idx="3349">
                  <c:v>0</c:v>
                </c:pt>
                <c:pt idx="3350">
                  <c:v>0</c:v>
                </c:pt>
                <c:pt idx="3351">
                  <c:v>0</c:v>
                </c:pt>
                <c:pt idx="3352">
                  <c:v>0</c:v>
                </c:pt>
                <c:pt idx="3353">
                  <c:v>71.070862500000004</c:v>
                </c:pt>
                <c:pt idx="3354">
                  <c:v>135.6703875</c:v>
                </c:pt>
                <c:pt idx="3355">
                  <c:v>228.82038750000001</c:v>
                </c:pt>
                <c:pt idx="3356">
                  <c:v>246.50336250000001</c:v>
                </c:pt>
                <c:pt idx="3357">
                  <c:v>0</c:v>
                </c:pt>
                <c:pt idx="3358">
                  <c:v>0</c:v>
                </c:pt>
                <c:pt idx="3359">
                  <c:v>0</c:v>
                </c:pt>
                <c:pt idx="3360">
                  <c:v>385.71086250000002</c:v>
                </c:pt>
                <c:pt idx="3361">
                  <c:v>816.70038750000003</c:v>
                </c:pt>
                <c:pt idx="3362">
                  <c:v>986.01086250000003</c:v>
                </c:pt>
                <c:pt idx="3363">
                  <c:v>768.05538750000005</c:v>
                </c:pt>
                <c:pt idx="3364">
                  <c:v>1204.6546125</c:v>
                </c:pt>
                <c:pt idx="3365">
                  <c:v>1234.9283625</c:v>
                </c:pt>
                <c:pt idx="3366">
                  <c:v>105.9141375</c:v>
                </c:pt>
                <c:pt idx="3367">
                  <c:v>0</c:v>
                </c:pt>
                <c:pt idx="3368">
                  <c:v>0</c:v>
                </c:pt>
                <c:pt idx="3369">
                  <c:v>0</c:v>
                </c:pt>
                <c:pt idx="3370">
                  <c:v>435.39086250000003</c:v>
                </c:pt>
                <c:pt idx="3371">
                  <c:v>395.37</c:v>
                </c:pt>
                <c:pt idx="3372">
                  <c:v>1547.2396125</c:v>
                </c:pt>
                <c:pt idx="3373">
                  <c:v>1391.2987499999999</c:v>
                </c:pt>
                <c:pt idx="3374">
                  <c:v>936.84836250000001</c:v>
                </c:pt>
                <c:pt idx="3375">
                  <c:v>1012.5741375</c:v>
                </c:pt>
                <c:pt idx="3376">
                  <c:v>1025.6849999999999</c:v>
                </c:pt>
                <c:pt idx="3377">
                  <c:v>995.15250000000003</c:v>
                </c:pt>
                <c:pt idx="3378">
                  <c:v>1022.2358625000001</c:v>
                </c:pt>
                <c:pt idx="3379">
                  <c:v>1287.8841375</c:v>
                </c:pt>
                <c:pt idx="3380">
                  <c:v>1347.2258624999999</c:v>
                </c:pt>
                <c:pt idx="3381">
                  <c:v>1603.2149999999999</c:v>
                </c:pt>
                <c:pt idx="3382">
                  <c:v>1366.9762499999999</c:v>
                </c:pt>
                <c:pt idx="3383">
                  <c:v>1221.4733624999999</c:v>
                </c:pt>
                <c:pt idx="3384">
                  <c:v>1203.1875</c:v>
                </c:pt>
                <c:pt idx="3385">
                  <c:v>1041.8128875</c:v>
                </c:pt>
                <c:pt idx="3386">
                  <c:v>635.49</c:v>
                </c:pt>
                <c:pt idx="3387">
                  <c:v>251.505</c:v>
                </c:pt>
                <c:pt idx="3388">
                  <c:v>0</c:v>
                </c:pt>
                <c:pt idx="3389">
                  <c:v>155.1646125</c:v>
                </c:pt>
                <c:pt idx="3390">
                  <c:v>237.96461249999999</c:v>
                </c:pt>
                <c:pt idx="3391">
                  <c:v>0</c:v>
                </c:pt>
                <c:pt idx="3392">
                  <c:v>0</c:v>
                </c:pt>
                <c:pt idx="3393">
                  <c:v>0</c:v>
                </c:pt>
                <c:pt idx="3394">
                  <c:v>0</c:v>
                </c:pt>
                <c:pt idx="3395">
                  <c:v>18.112500000000001</c:v>
                </c:pt>
                <c:pt idx="3396">
                  <c:v>410.63625000000002</c:v>
                </c:pt>
                <c:pt idx="3397">
                  <c:v>444.87663750000002</c:v>
                </c:pt>
                <c:pt idx="3398">
                  <c:v>610.99413749999997</c:v>
                </c:pt>
                <c:pt idx="3399">
                  <c:v>443.84163749999999</c:v>
                </c:pt>
                <c:pt idx="3400">
                  <c:v>378.03375</c:v>
                </c:pt>
                <c:pt idx="3401">
                  <c:v>548.11788750000005</c:v>
                </c:pt>
                <c:pt idx="3402">
                  <c:v>706.81961249999995</c:v>
                </c:pt>
                <c:pt idx="3403">
                  <c:v>447.46413749999999</c:v>
                </c:pt>
                <c:pt idx="3404">
                  <c:v>612.02913750000005</c:v>
                </c:pt>
                <c:pt idx="3405">
                  <c:v>173.53586250000001</c:v>
                </c:pt>
                <c:pt idx="3406">
                  <c:v>0</c:v>
                </c:pt>
                <c:pt idx="3407">
                  <c:v>416.41413749999998</c:v>
                </c:pt>
                <c:pt idx="3408">
                  <c:v>595.90125</c:v>
                </c:pt>
                <c:pt idx="3409">
                  <c:v>277.29461250000003</c:v>
                </c:pt>
                <c:pt idx="3410">
                  <c:v>0</c:v>
                </c:pt>
                <c:pt idx="3411">
                  <c:v>246.15663749999999</c:v>
                </c:pt>
                <c:pt idx="3412">
                  <c:v>402.87374999999997</c:v>
                </c:pt>
                <c:pt idx="3413">
                  <c:v>714.66750000000002</c:v>
                </c:pt>
                <c:pt idx="3414">
                  <c:v>660.07124999999996</c:v>
                </c:pt>
                <c:pt idx="3415">
                  <c:v>725.87913749999996</c:v>
                </c:pt>
                <c:pt idx="3416">
                  <c:v>377.51625000000001</c:v>
                </c:pt>
                <c:pt idx="3417">
                  <c:v>0</c:v>
                </c:pt>
                <c:pt idx="3418">
                  <c:v>43.814137500000001</c:v>
                </c:pt>
                <c:pt idx="3419">
                  <c:v>0</c:v>
                </c:pt>
                <c:pt idx="3420">
                  <c:v>0</c:v>
                </c:pt>
                <c:pt idx="3421">
                  <c:v>0</c:v>
                </c:pt>
                <c:pt idx="3422">
                  <c:v>0</c:v>
                </c:pt>
                <c:pt idx="3423">
                  <c:v>202.4278875</c:v>
                </c:pt>
                <c:pt idx="3424">
                  <c:v>190.61336249999999</c:v>
                </c:pt>
                <c:pt idx="3425">
                  <c:v>125.6671125</c:v>
                </c:pt>
                <c:pt idx="3426">
                  <c:v>762.19211250000001</c:v>
                </c:pt>
                <c:pt idx="3427">
                  <c:v>1137.2916375</c:v>
                </c:pt>
                <c:pt idx="3428">
                  <c:v>61.841250000000002</c:v>
                </c:pt>
                <c:pt idx="3429">
                  <c:v>0</c:v>
                </c:pt>
                <c:pt idx="3430">
                  <c:v>0</c:v>
                </c:pt>
                <c:pt idx="3431">
                  <c:v>616.94538750000004</c:v>
                </c:pt>
                <c:pt idx="3432">
                  <c:v>582.61961250000002</c:v>
                </c:pt>
                <c:pt idx="3433">
                  <c:v>1110.0374999999999</c:v>
                </c:pt>
                <c:pt idx="3434">
                  <c:v>452.12163750000002</c:v>
                </c:pt>
                <c:pt idx="3435">
                  <c:v>653.86125000000004</c:v>
                </c:pt>
                <c:pt idx="3436">
                  <c:v>655.93124999999998</c:v>
                </c:pt>
                <c:pt idx="3437">
                  <c:v>722.51538749999997</c:v>
                </c:pt>
                <c:pt idx="3438">
                  <c:v>732.8653875</c:v>
                </c:pt>
                <c:pt idx="3439">
                  <c:v>867.84749999999997</c:v>
                </c:pt>
                <c:pt idx="3440">
                  <c:v>622.29375000000005</c:v>
                </c:pt>
                <c:pt idx="3441">
                  <c:v>255.55961249999999</c:v>
                </c:pt>
                <c:pt idx="3442">
                  <c:v>449.44875000000002</c:v>
                </c:pt>
                <c:pt idx="3443">
                  <c:v>329.99163750000002</c:v>
                </c:pt>
                <c:pt idx="3444">
                  <c:v>0</c:v>
                </c:pt>
                <c:pt idx="3445">
                  <c:v>212.26038750000001</c:v>
                </c:pt>
                <c:pt idx="3446">
                  <c:v>666.62538749999999</c:v>
                </c:pt>
                <c:pt idx="3447">
                  <c:v>497.83499999999998</c:v>
                </c:pt>
                <c:pt idx="3448">
                  <c:v>336.97788750000001</c:v>
                </c:pt>
                <c:pt idx="3449">
                  <c:v>237.96461249999999</c:v>
                </c:pt>
                <c:pt idx="3450">
                  <c:v>84.784612499999994</c:v>
                </c:pt>
                <c:pt idx="3451">
                  <c:v>235.89461249999999</c:v>
                </c:pt>
                <c:pt idx="3452">
                  <c:v>132.9975</c:v>
                </c:pt>
                <c:pt idx="3453">
                  <c:v>297.21836250000001</c:v>
                </c:pt>
                <c:pt idx="3454">
                  <c:v>0</c:v>
                </c:pt>
                <c:pt idx="3455">
                  <c:v>0</c:v>
                </c:pt>
                <c:pt idx="3456">
                  <c:v>0</c:v>
                </c:pt>
                <c:pt idx="3457">
                  <c:v>654.12</c:v>
                </c:pt>
                <c:pt idx="3458">
                  <c:v>903.81375000000003</c:v>
                </c:pt>
                <c:pt idx="3459">
                  <c:v>1031.2041374999999</c:v>
                </c:pt>
                <c:pt idx="3460">
                  <c:v>1359.6458625</c:v>
                </c:pt>
                <c:pt idx="3461">
                  <c:v>1215.1753874999999</c:v>
                </c:pt>
                <c:pt idx="3462">
                  <c:v>1982.2061249999999</c:v>
                </c:pt>
                <c:pt idx="3463">
                  <c:v>2070</c:v>
                </c:pt>
                <c:pt idx="3464">
                  <c:v>2070</c:v>
                </c:pt>
                <c:pt idx="3465">
                  <c:v>2037.4751249999999</c:v>
                </c:pt>
                <c:pt idx="3466">
                  <c:v>1237.8599999999999</c:v>
                </c:pt>
                <c:pt idx="3467">
                  <c:v>1103.6541374999999</c:v>
                </c:pt>
                <c:pt idx="3468">
                  <c:v>1220.6971125</c:v>
                </c:pt>
                <c:pt idx="3469">
                  <c:v>1570.6978875</c:v>
                </c:pt>
                <c:pt idx="3470">
                  <c:v>1680.4078875</c:v>
                </c:pt>
                <c:pt idx="3471">
                  <c:v>945.38711249999994</c:v>
                </c:pt>
                <c:pt idx="3472">
                  <c:v>880.00874999999996</c:v>
                </c:pt>
                <c:pt idx="3473">
                  <c:v>656.44875000000002</c:v>
                </c:pt>
                <c:pt idx="3474">
                  <c:v>282.55500000000001</c:v>
                </c:pt>
                <c:pt idx="3475">
                  <c:v>195.0121125</c:v>
                </c:pt>
                <c:pt idx="3476">
                  <c:v>239.60249999999999</c:v>
                </c:pt>
                <c:pt idx="3477">
                  <c:v>847.49163750000002</c:v>
                </c:pt>
                <c:pt idx="3478">
                  <c:v>400.37163750000002</c:v>
                </c:pt>
                <c:pt idx="3479">
                  <c:v>0</c:v>
                </c:pt>
                <c:pt idx="3480">
                  <c:v>0</c:v>
                </c:pt>
                <c:pt idx="3481">
                  <c:v>126.01125</c:v>
                </c:pt>
                <c:pt idx="3482">
                  <c:v>1090.9753874999999</c:v>
                </c:pt>
                <c:pt idx="3483">
                  <c:v>838.17663749999997</c:v>
                </c:pt>
                <c:pt idx="3484">
                  <c:v>592.53750000000002</c:v>
                </c:pt>
                <c:pt idx="3485">
                  <c:v>0</c:v>
                </c:pt>
                <c:pt idx="3486">
                  <c:v>0</c:v>
                </c:pt>
                <c:pt idx="3487">
                  <c:v>60.720862500000003</c:v>
                </c:pt>
                <c:pt idx="3488">
                  <c:v>192.85413750000001</c:v>
                </c:pt>
                <c:pt idx="3489">
                  <c:v>375.1875</c:v>
                </c:pt>
                <c:pt idx="3490">
                  <c:v>411.3271125</c:v>
                </c:pt>
                <c:pt idx="3491">
                  <c:v>177.4171125</c:v>
                </c:pt>
                <c:pt idx="3492">
                  <c:v>159.7341375</c:v>
                </c:pt>
                <c:pt idx="3493">
                  <c:v>43.125862499999997</c:v>
                </c:pt>
                <c:pt idx="3494">
                  <c:v>114.79961249999999</c:v>
                </c:pt>
                <c:pt idx="3495">
                  <c:v>259.26749999999998</c:v>
                </c:pt>
                <c:pt idx="3496">
                  <c:v>347.32788749999997</c:v>
                </c:pt>
                <c:pt idx="3497">
                  <c:v>308.17124999999999</c:v>
                </c:pt>
                <c:pt idx="3498">
                  <c:v>0</c:v>
                </c:pt>
                <c:pt idx="3499">
                  <c:v>0</c:v>
                </c:pt>
                <c:pt idx="3500">
                  <c:v>663.77913750000005</c:v>
                </c:pt>
                <c:pt idx="3501">
                  <c:v>1616.67</c:v>
                </c:pt>
                <c:pt idx="3502">
                  <c:v>2070</c:v>
                </c:pt>
                <c:pt idx="3503">
                  <c:v>2045.3411249999999</c:v>
                </c:pt>
                <c:pt idx="3504">
                  <c:v>1588.7249999999999</c:v>
                </c:pt>
                <c:pt idx="3505">
                  <c:v>619.70624999999995</c:v>
                </c:pt>
                <c:pt idx="3506">
                  <c:v>805.48874999999998</c:v>
                </c:pt>
                <c:pt idx="3507">
                  <c:v>450.1396125</c:v>
                </c:pt>
                <c:pt idx="3508">
                  <c:v>789.27288750000002</c:v>
                </c:pt>
                <c:pt idx="3509">
                  <c:v>878.71500000000003</c:v>
                </c:pt>
                <c:pt idx="3510">
                  <c:v>0</c:v>
                </c:pt>
                <c:pt idx="3511">
                  <c:v>357.33375000000001</c:v>
                </c:pt>
                <c:pt idx="3512">
                  <c:v>0</c:v>
                </c:pt>
                <c:pt idx="3513">
                  <c:v>0</c:v>
                </c:pt>
                <c:pt idx="3514">
                  <c:v>0</c:v>
                </c:pt>
                <c:pt idx="3515">
                  <c:v>0</c:v>
                </c:pt>
                <c:pt idx="3516">
                  <c:v>0</c:v>
                </c:pt>
                <c:pt idx="3517">
                  <c:v>0</c:v>
                </c:pt>
                <c:pt idx="3518">
                  <c:v>0</c:v>
                </c:pt>
                <c:pt idx="3519">
                  <c:v>11.987887500000101</c:v>
                </c:pt>
                <c:pt idx="3520">
                  <c:v>169.99875</c:v>
                </c:pt>
                <c:pt idx="3521">
                  <c:v>594.52211250000005</c:v>
                </c:pt>
                <c:pt idx="3522">
                  <c:v>720.87750000000005</c:v>
                </c:pt>
                <c:pt idx="3523">
                  <c:v>771.85125000000005</c:v>
                </c:pt>
                <c:pt idx="3524">
                  <c:v>749.94288749999998</c:v>
                </c:pt>
                <c:pt idx="3525">
                  <c:v>750.28961249999998</c:v>
                </c:pt>
                <c:pt idx="3526">
                  <c:v>720.10125000000005</c:v>
                </c:pt>
                <c:pt idx="3527">
                  <c:v>279.36461250000002</c:v>
                </c:pt>
                <c:pt idx="3528">
                  <c:v>340.60038750000001</c:v>
                </c:pt>
                <c:pt idx="3529">
                  <c:v>443.58288750000003</c:v>
                </c:pt>
                <c:pt idx="3530">
                  <c:v>546.39461249999999</c:v>
                </c:pt>
                <c:pt idx="3531">
                  <c:v>1264.8553875</c:v>
                </c:pt>
                <c:pt idx="3532">
                  <c:v>1094.8566375</c:v>
                </c:pt>
                <c:pt idx="3533">
                  <c:v>1454.6071125000001</c:v>
                </c:pt>
                <c:pt idx="3534">
                  <c:v>796.4325</c:v>
                </c:pt>
                <c:pt idx="3535">
                  <c:v>0</c:v>
                </c:pt>
                <c:pt idx="3536">
                  <c:v>0</c:v>
                </c:pt>
                <c:pt idx="3537">
                  <c:v>0</c:v>
                </c:pt>
                <c:pt idx="3538">
                  <c:v>0</c:v>
                </c:pt>
                <c:pt idx="3539">
                  <c:v>0</c:v>
                </c:pt>
                <c:pt idx="3540">
                  <c:v>74.4346125</c:v>
                </c:pt>
                <c:pt idx="3541">
                  <c:v>122.64749999999999</c:v>
                </c:pt>
                <c:pt idx="3542">
                  <c:v>117.4725</c:v>
                </c:pt>
                <c:pt idx="3543">
                  <c:v>802.38374999999996</c:v>
                </c:pt>
                <c:pt idx="3544">
                  <c:v>397.09586250000001</c:v>
                </c:pt>
                <c:pt idx="3545">
                  <c:v>137.91374999999999</c:v>
                </c:pt>
                <c:pt idx="3546">
                  <c:v>0</c:v>
                </c:pt>
                <c:pt idx="3547">
                  <c:v>0</c:v>
                </c:pt>
                <c:pt idx="3548">
                  <c:v>0</c:v>
                </c:pt>
                <c:pt idx="3549">
                  <c:v>321.28211249999998</c:v>
                </c:pt>
                <c:pt idx="3550">
                  <c:v>445.30874999999997</c:v>
                </c:pt>
                <c:pt idx="3551">
                  <c:v>48.989137499999998</c:v>
                </c:pt>
                <c:pt idx="3552">
                  <c:v>56.492887500000002</c:v>
                </c:pt>
                <c:pt idx="3553">
                  <c:v>0</c:v>
                </c:pt>
                <c:pt idx="3554">
                  <c:v>0</c:v>
                </c:pt>
                <c:pt idx="3555">
                  <c:v>113.41788750000001</c:v>
                </c:pt>
                <c:pt idx="3556">
                  <c:v>0</c:v>
                </c:pt>
                <c:pt idx="3557">
                  <c:v>258.66461249999998</c:v>
                </c:pt>
                <c:pt idx="3558">
                  <c:v>292.38749999999999</c:v>
                </c:pt>
                <c:pt idx="3559">
                  <c:v>0</c:v>
                </c:pt>
                <c:pt idx="3560">
                  <c:v>0</c:v>
                </c:pt>
                <c:pt idx="3561">
                  <c:v>396.14625000000001</c:v>
                </c:pt>
                <c:pt idx="3562">
                  <c:v>28.203749999999999</c:v>
                </c:pt>
                <c:pt idx="3563">
                  <c:v>0</c:v>
                </c:pt>
                <c:pt idx="3564">
                  <c:v>174.7416375</c:v>
                </c:pt>
                <c:pt idx="3565">
                  <c:v>271.42874999999998</c:v>
                </c:pt>
                <c:pt idx="3566">
                  <c:v>946.16336249999995</c:v>
                </c:pt>
                <c:pt idx="3567">
                  <c:v>1979.877375</c:v>
                </c:pt>
                <c:pt idx="3568">
                  <c:v>1792.7053874999999</c:v>
                </c:pt>
                <c:pt idx="3569">
                  <c:v>1331.4421124999999</c:v>
                </c:pt>
                <c:pt idx="3570">
                  <c:v>2070</c:v>
                </c:pt>
                <c:pt idx="3571">
                  <c:v>1580.6183625000001</c:v>
                </c:pt>
                <c:pt idx="3572">
                  <c:v>2037.8373750000001</c:v>
                </c:pt>
                <c:pt idx="3573">
                  <c:v>1939.512375</c:v>
                </c:pt>
                <c:pt idx="3574">
                  <c:v>975.74625000000003</c:v>
                </c:pt>
                <c:pt idx="3575">
                  <c:v>724.67336250000005</c:v>
                </c:pt>
                <c:pt idx="3576">
                  <c:v>1571.4741375000001</c:v>
                </c:pt>
                <c:pt idx="3577">
                  <c:v>2070</c:v>
                </c:pt>
                <c:pt idx="3578">
                  <c:v>1777.2683625</c:v>
                </c:pt>
                <c:pt idx="3579">
                  <c:v>1324.9733624999999</c:v>
                </c:pt>
                <c:pt idx="3580">
                  <c:v>1203.9637499999999</c:v>
                </c:pt>
                <c:pt idx="3581">
                  <c:v>620.05038750000006</c:v>
                </c:pt>
                <c:pt idx="3582">
                  <c:v>355.005</c:v>
                </c:pt>
                <c:pt idx="3583">
                  <c:v>436.59663749999999</c:v>
                </c:pt>
                <c:pt idx="3584">
                  <c:v>831.19038750000004</c:v>
                </c:pt>
                <c:pt idx="3585">
                  <c:v>1132.7221125000001</c:v>
                </c:pt>
                <c:pt idx="3586">
                  <c:v>1581.2212500000001</c:v>
                </c:pt>
                <c:pt idx="3587">
                  <c:v>1921.5551250000001</c:v>
                </c:pt>
                <c:pt idx="3588">
                  <c:v>2070</c:v>
                </c:pt>
                <c:pt idx="3589">
                  <c:v>1985.207625</c:v>
                </c:pt>
                <c:pt idx="3590">
                  <c:v>1922.4348749999999</c:v>
                </c:pt>
                <c:pt idx="3591">
                  <c:v>1707.9233624999999</c:v>
                </c:pt>
                <c:pt idx="3592">
                  <c:v>1460.8171124999999</c:v>
                </c:pt>
                <c:pt idx="3593">
                  <c:v>1311.4303875000001</c:v>
                </c:pt>
                <c:pt idx="3594">
                  <c:v>1480.6528874999999</c:v>
                </c:pt>
                <c:pt idx="3595">
                  <c:v>1536.5428875</c:v>
                </c:pt>
                <c:pt idx="3596">
                  <c:v>1127.2883624999999</c:v>
                </c:pt>
                <c:pt idx="3597">
                  <c:v>1440.8053875000001</c:v>
                </c:pt>
                <c:pt idx="3598">
                  <c:v>1121.6812500000001</c:v>
                </c:pt>
                <c:pt idx="3599">
                  <c:v>851.11413749999997</c:v>
                </c:pt>
                <c:pt idx="3600">
                  <c:v>735.97038750000002</c:v>
                </c:pt>
                <c:pt idx="3601">
                  <c:v>1026.0291374999999</c:v>
                </c:pt>
                <c:pt idx="3602">
                  <c:v>595.38374999999996</c:v>
                </c:pt>
                <c:pt idx="3603">
                  <c:v>120.06</c:v>
                </c:pt>
                <c:pt idx="3604">
                  <c:v>65.031637500000002</c:v>
                </c:pt>
                <c:pt idx="3605">
                  <c:v>0</c:v>
                </c:pt>
                <c:pt idx="3606">
                  <c:v>0</c:v>
                </c:pt>
                <c:pt idx="3607">
                  <c:v>0</c:v>
                </c:pt>
                <c:pt idx="3608">
                  <c:v>0</c:v>
                </c:pt>
                <c:pt idx="3609">
                  <c:v>0</c:v>
                </c:pt>
                <c:pt idx="3610">
                  <c:v>47.954137500000002</c:v>
                </c:pt>
                <c:pt idx="3611">
                  <c:v>292.64625000000001</c:v>
                </c:pt>
                <c:pt idx="3612">
                  <c:v>570.80250000000001</c:v>
                </c:pt>
                <c:pt idx="3613">
                  <c:v>799.53750000000002</c:v>
                </c:pt>
                <c:pt idx="3614">
                  <c:v>981.43875000000003</c:v>
                </c:pt>
                <c:pt idx="3615">
                  <c:v>942.62625000000003</c:v>
                </c:pt>
                <c:pt idx="3616">
                  <c:v>2070</c:v>
                </c:pt>
                <c:pt idx="3617">
                  <c:v>1849.0274999999999</c:v>
                </c:pt>
                <c:pt idx="3618">
                  <c:v>1635.04125</c:v>
                </c:pt>
                <c:pt idx="3619">
                  <c:v>1790.9821125000001</c:v>
                </c:pt>
                <c:pt idx="3620">
                  <c:v>1729.7437500000001</c:v>
                </c:pt>
                <c:pt idx="3621">
                  <c:v>1447.3621125</c:v>
                </c:pt>
                <c:pt idx="3622">
                  <c:v>1287.4546124999999</c:v>
                </c:pt>
                <c:pt idx="3623">
                  <c:v>1299.2691374999999</c:v>
                </c:pt>
                <c:pt idx="3624">
                  <c:v>0</c:v>
                </c:pt>
                <c:pt idx="3625">
                  <c:v>62.014612499999998</c:v>
                </c:pt>
                <c:pt idx="3626">
                  <c:v>650.15336249999996</c:v>
                </c:pt>
                <c:pt idx="3627">
                  <c:v>790.56663749999996</c:v>
                </c:pt>
                <c:pt idx="3628">
                  <c:v>552.17250000000001</c:v>
                </c:pt>
                <c:pt idx="3629">
                  <c:v>363.11163749999997</c:v>
                </c:pt>
                <c:pt idx="3630">
                  <c:v>0</c:v>
                </c:pt>
                <c:pt idx="3631">
                  <c:v>179.31375</c:v>
                </c:pt>
                <c:pt idx="3632">
                  <c:v>186.6441375</c:v>
                </c:pt>
                <c:pt idx="3633">
                  <c:v>176.03538750000001</c:v>
                </c:pt>
                <c:pt idx="3634">
                  <c:v>21.47625</c:v>
                </c:pt>
                <c:pt idx="3635">
                  <c:v>0</c:v>
                </c:pt>
                <c:pt idx="3636">
                  <c:v>334.04624999999999</c:v>
                </c:pt>
                <c:pt idx="3637">
                  <c:v>650.75625000000002</c:v>
                </c:pt>
                <c:pt idx="3638">
                  <c:v>792.9833625</c:v>
                </c:pt>
                <c:pt idx="3639">
                  <c:v>723.98249999999996</c:v>
                </c:pt>
                <c:pt idx="3640">
                  <c:v>1173.2578874999999</c:v>
                </c:pt>
                <c:pt idx="3641">
                  <c:v>1222.5083625</c:v>
                </c:pt>
                <c:pt idx="3642">
                  <c:v>1802.3671125000001</c:v>
                </c:pt>
                <c:pt idx="3643">
                  <c:v>1840.4111250000001</c:v>
                </c:pt>
                <c:pt idx="3644">
                  <c:v>1948.9826250000001</c:v>
                </c:pt>
                <c:pt idx="3645">
                  <c:v>1930.352625</c:v>
                </c:pt>
                <c:pt idx="3646">
                  <c:v>1286.7637500000001</c:v>
                </c:pt>
                <c:pt idx="3647">
                  <c:v>835.50374999999997</c:v>
                </c:pt>
                <c:pt idx="3648">
                  <c:v>0</c:v>
                </c:pt>
                <c:pt idx="3649">
                  <c:v>62.014612499999998</c:v>
                </c:pt>
                <c:pt idx="3650">
                  <c:v>650.15336249999996</c:v>
                </c:pt>
                <c:pt idx="3651">
                  <c:v>790.56663749999996</c:v>
                </c:pt>
                <c:pt idx="3652">
                  <c:v>552.17250000000001</c:v>
                </c:pt>
                <c:pt idx="3653">
                  <c:v>363.11163749999997</c:v>
                </c:pt>
                <c:pt idx="3654">
                  <c:v>0</c:v>
                </c:pt>
                <c:pt idx="3655">
                  <c:v>179.31375</c:v>
                </c:pt>
                <c:pt idx="3656">
                  <c:v>186.6441375</c:v>
                </c:pt>
                <c:pt idx="3657">
                  <c:v>176.03538750000001</c:v>
                </c:pt>
                <c:pt idx="3658">
                  <c:v>21.47625</c:v>
                </c:pt>
                <c:pt idx="3659">
                  <c:v>0</c:v>
                </c:pt>
                <c:pt idx="3660">
                  <c:v>334.04624999999999</c:v>
                </c:pt>
                <c:pt idx="3661">
                  <c:v>650.75625000000002</c:v>
                </c:pt>
                <c:pt idx="3662">
                  <c:v>792.9833625</c:v>
                </c:pt>
                <c:pt idx="3663">
                  <c:v>723.98249999999996</c:v>
                </c:pt>
                <c:pt idx="3664">
                  <c:v>1173.2578874999999</c:v>
                </c:pt>
                <c:pt idx="3665">
                  <c:v>1222.5083625</c:v>
                </c:pt>
                <c:pt idx="3666">
                  <c:v>1802.3671125000001</c:v>
                </c:pt>
                <c:pt idx="3667">
                  <c:v>1840.4111250000001</c:v>
                </c:pt>
                <c:pt idx="3668">
                  <c:v>1948.9826250000001</c:v>
                </c:pt>
                <c:pt idx="3669">
                  <c:v>1930.352625</c:v>
                </c:pt>
                <c:pt idx="3670">
                  <c:v>1286.7637500000001</c:v>
                </c:pt>
                <c:pt idx="3671">
                  <c:v>835.50374999999997</c:v>
                </c:pt>
                <c:pt idx="3672">
                  <c:v>489.89913749999999</c:v>
                </c:pt>
                <c:pt idx="3673">
                  <c:v>368.37461250000001</c:v>
                </c:pt>
                <c:pt idx="3674">
                  <c:v>483.34500000000003</c:v>
                </c:pt>
                <c:pt idx="3675">
                  <c:v>440.91</c:v>
                </c:pt>
                <c:pt idx="3676">
                  <c:v>478.5141375</c:v>
                </c:pt>
                <c:pt idx="3677">
                  <c:v>0</c:v>
                </c:pt>
                <c:pt idx="3678">
                  <c:v>0</c:v>
                </c:pt>
                <c:pt idx="3679">
                  <c:v>0</c:v>
                </c:pt>
                <c:pt idx="3680">
                  <c:v>0</c:v>
                </c:pt>
                <c:pt idx="3681">
                  <c:v>0</c:v>
                </c:pt>
                <c:pt idx="3682">
                  <c:v>265.47750000000002</c:v>
                </c:pt>
                <c:pt idx="3683">
                  <c:v>498.43788749999999</c:v>
                </c:pt>
                <c:pt idx="3684">
                  <c:v>1008.0046125</c:v>
                </c:pt>
                <c:pt idx="3685">
                  <c:v>1139.8791375000001</c:v>
                </c:pt>
                <c:pt idx="3686">
                  <c:v>1390.5225</c:v>
                </c:pt>
                <c:pt idx="3687">
                  <c:v>1737.3328875</c:v>
                </c:pt>
                <c:pt idx="3688">
                  <c:v>1619.6016374999999</c:v>
                </c:pt>
                <c:pt idx="3689">
                  <c:v>1640.1308624999999</c:v>
                </c:pt>
                <c:pt idx="3690">
                  <c:v>1740.7846125000001</c:v>
                </c:pt>
                <c:pt idx="3691">
                  <c:v>1600.4541374999999</c:v>
                </c:pt>
                <c:pt idx="3692">
                  <c:v>1307.2049999999999</c:v>
                </c:pt>
                <c:pt idx="3693">
                  <c:v>920.97663750000004</c:v>
                </c:pt>
                <c:pt idx="3694">
                  <c:v>390.36836249999999</c:v>
                </c:pt>
                <c:pt idx="3695">
                  <c:v>413.30913750000002</c:v>
                </c:pt>
                <c:pt idx="3696">
                  <c:v>0</c:v>
                </c:pt>
                <c:pt idx="3697">
                  <c:v>0</c:v>
                </c:pt>
                <c:pt idx="3698">
                  <c:v>353.1083625</c:v>
                </c:pt>
                <c:pt idx="3699">
                  <c:v>518.10288749999995</c:v>
                </c:pt>
                <c:pt idx="3700">
                  <c:v>431.85374999999999</c:v>
                </c:pt>
                <c:pt idx="3701">
                  <c:v>608.66538749999995</c:v>
                </c:pt>
                <c:pt idx="3702">
                  <c:v>892.60211249999998</c:v>
                </c:pt>
                <c:pt idx="3703">
                  <c:v>834.38336249999998</c:v>
                </c:pt>
                <c:pt idx="3704">
                  <c:v>1120.8196124999999</c:v>
                </c:pt>
                <c:pt idx="3705">
                  <c:v>975.57288749999998</c:v>
                </c:pt>
                <c:pt idx="3706">
                  <c:v>424.69413750000001</c:v>
                </c:pt>
                <c:pt idx="3707">
                  <c:v>27.168749999999999</c:v>
                </c:pt>
                <c:pt idx="3708">
                  <c:v>0</c:v>
                </c:pt>
                <c:pt idx="3709">
                  <c:v>226.2328875</c:v>
                </c:pt>
                <c:pt idx="3710">
                  <c:v>286.69499999999999</c:v>
                </c:pt>
                <c:pt idx="3711">
                  <c:v>495.33288750000003</c:v>
                </c:pt>
                <c:pt idx="3712">
                  <c:v>601.33500000000004</c:v>
                </c:pt>
                <c:pt idx="3713">
                  <c:v>938.91836249999994</c:v>
                </c:pt>
                <c:pt idx="3714">
                  <c:v>1359.73125</c:v>
                </c:pt>
                <c:pt idx="3715">
                  <c:v>1485.3103874999999</c:v>
                </c:pt>
                <c:pt idx="3716">
                  <c:v>1302.8916374999999</c:v>
                </c:pt>
                <c:pt idx="3717">
                  <c:v>647.39250000000004</c:v>
                </c:pt>
                <c:pt idx="3718">
                  <c:v>83.834999999999994</c:v>
                </c:pt>
                <c:pt idx="3719">
                  <c:v>0</c:v>
                </c:pt>
                <c:pt idx="3720">
                  <c:v>241.3283625</c:v>
                </c:pt>
                <c:pt idx="3721">
                  <c:v>276.60374999999999</c:v>
                </c:pt>
                <c:pt idx="3722">
                  <c:v>0</c:v>
                </c:pt>
                <c:pt idx="3723">
                  <c:v>82.8</c:v>
                </c:pt>
                <c:pt idx="3724">
                  <c:v>271.34336250000001</c:v>
                </c:pt>
                <c:pt idx="3725">
                  <c:v>0</c:v>
                </c:pt>
                <c:pt idx="3726">
                  <c:v>487.48500000000001</c:v>
                </c:pt>
                <c:pt idx="3727">
                  <c:v>0</c:v>
                </c:pt>
                <c:pt idx="3728">
                  <c:v>0</c:v>
                </c:pt>
                <c:pt idx="3729">
                  <c:v>917.95961250000005</c:v>
                </c:pt>
                <c:pt idx="3730">
                  <c:v>1134.0158624999999</c:v>
                </c:pt>
                <c:pt idx="3731">
                  <c:v>1070.9662499999999</c:v>
                </c:pt>
                <c:pt idx="3732">
                  <c:v>1456.9358625</c:v>
                </c:pt>
                <c:pt idx="3733">
                  <c:v>2054.0351249999999</c:v>
                </c:pt>
                <c:pt idx="3734">
                  <c:v>2070</c:v>
                </c:pt>
                <c:pt idx="3735">
                  <c:v>1751.3053875000001</c:v>
                </c:pt>
                <c:pt idx="3736">
                  <c:v>1653.3271125000001</c:v>
                </c:pt>
                <c:pt idx="3737">
                  <c:v>1663.1596125000001</c:v>
                </c:pt>
                <c:pt idx="3738">
                  <c:v>1579.0658625000001</c:v>
                </c:pt>
                <c:pt idx="3739">
                  <c:v>1342.5683624999999</c:v>
                </c:pt>
                <c:pt idx="3740">
                  <c:v>1614.7733625000001</c:v>
                </c:pt>
                <c:pt idx="3741">
                  <c:v>1488.4153875</c:v>
                </c:pt>
                <c:pt idx="3742">
                  <c:v>1190.25</c:v>
                </c:pt>
                <c:pt idx="3743">
                  <c:v>1241.3091374999999</c:v>
                </c:pt>
                <c:pt idx="3744">
                  <c:v>315.76038749999998</c:v>
                </c:pt>
                <c:pt idx="3745">
                  <c:v>0</c:v>
                </c:pt>
                <c:pt idx="3746">
                  <c:v>562.09038750000002</c:v>
                </c:pt>
                <c:pt idx="3747">
                  <c:v>979.54211250000003</c:v>
                </c:pt>
                <c:pt idx="3748">
                  <c:v>0</c:v>
                </c:pt>
                <c:pt idx="3749">
                  <c:v>133.68836250000001</c:v>
                </c:pt>
                <c:pt idx="3750">
                  <c:v>247.53836250000001</c:v>
                </c:pt>
                <c:pt idx="3751">
                  <c:v>516.03288750000002</c:v>
                </c:pt>
                <c:pt idx="3752">
                  <c:v>435.73500000000001</c:v>
                </c:pt>
                <c:pt idx="3753">
                  <c:v>156.1996125</c:v>
                </c:pt>
                <c:pt idx="3754">
                  <c:v>0</c:v>
                </c:pt>
                <c:pt idx="3755">
                  <c:v>142.05375000000001</c:v>
                </c:pt>
                <c:pt idx="3756">
                  <c:v>50.282887500000001</c:v>
                </c:pt>
                <c:pt idx="3757">
                  <c:v>102.9825</c:v>
                </c:pt>
                <c:pt idx="3758">
                  <c:v>548.63538749999998</c:v>
                </c:pt>
                <c:pt idx="3759">
                  <c:v>780.21663750000005</c:v>
                </c:pt>
                <c:pt idx="3760">
                  <c:v>598.14461249999999</c:v>
                </c:pt>
                <c:pt idx="3761">
                  <c:v>710.52750000000003</c:v>
                </c:pt>
                <c:pt idx="3762">
                  <c:v>664.72874999999999</c:v>
                </c:pt>
                <c:pt idx="3763">
                  <c:v>695.60538750000001</c:v>
                </c:pt>
                <c:pt idx="3764">
                  <c:v>534.05999999999995</c:v>
                </c:pt>
                <c:pt idx="3765">
                  <c:v>825.93</c:v>
                </c:pt>
                <c:pt idx="3766">
                  <c:v>860.42913750000002</c:v>
                </c:pt>
                <c:pt idx="3767">
                  <c:v>578.90913750000004</c:v>
                </c:pt>
                <c:pt idx="3768">
                  <c:v>154.99125000000001</c:v>
                </c:pt>
                <c:pt idx="3769">
                  <c:v>986.09625000000005</c:v>
                </c:pt>
                <c:pt idx="3770">
                  <c:v>828</c:v>
                </c:pt>
                <c:pt idx="3771">
                  <c:v>633.67875000000004</c:v>
                </c:pt>
                <c:pt idx="3772">
                  <c:v>1405.3566375</c:v>
                </c:pt>
                <c:pt idx="3773">
                  <c:v>995.41125</c:v>
                </c:pt>
                <c:pt idx="3774">
                  <c:v>705.69663749999995</c:v>
                </c:pt>
                <c:pt idx="3775">
                  <c:v>647.13374999999996</c:v>
                </c:pt>
                <c:pt idx="3776">
                  <c:v>472.13336249999998</c:v>
                </c:pt>
                <c:pt idx="3777">
                  <c:v>623.07000000000005</c:v>
                </c:pt>
                <c:pt idx="3778">
                  <c:v>732.60663750000003</c:v>
                </c:pt>
                <c:pt idx="3779">
                  <c:v>945.81663749999996</c:v>
                </c:pt>
                <c:pt idx="3780">
                  <c:v>318.52125000000001</c:v>
                </c:pt>
                <c:pt idx="3781">
                  <c:v>379.24211250000002</c:v>
                </c:pt>
                <c:pt idx="3782">
                  <c:v>656.62211249999996</c:v>
                </c:pt>
                <c:pt idx="3783">
                  <c:v>1389.0553875000001</c:v>
                </c:pt>
                <c:pt idx="3784">
                  <c:v>1655.3971125</c:v>
                </c:pt>
                <c:pt idx="3785">
                  <c:v>2070</c:v>
                </c:pt>
                <c:pt idx="3786">
                  <c:v>1595.1937499999999</c:v>
                </c:pt>
                <c:pt idx="3787">
                  <c:v>1078.3846125</c:v>
                </c:pt>
                <c:pt idx="3788">
                  <c:v>923.1346125</c:v>
                </c:pt>
                <c:pt idx="3789">
                  <c:v>1331.8716374999999</c:v>
                </c:pt>
                <c:pt idx="3790">
                  <c:v>1261.665</c:v>
                </c:pt>
                <c:pt idx="3791">
                  <c:v>668.43663749999996</c:v>
                </c:pt>
                <c:pt idx="3792">
                  <c:v>382.77663749999999</c:v>
                </c:pt>
                <c:pt idx="3793">
                  <c:v>297.21836250000001</c:v>
                </c:pt>
                <c:pt idx="3794">
                  <c:v>491.19288749999998</c:v>
                </c:pt>
                <c:pt idx="3795">
                  <c:v>235.80663749999999</c:v>
                </c:pt>
                <c:pt idx="3796">
                  <c:v>0</c:v>
                </c:pt>
                <c:pt idx="3797">
                  <c:v>199.6696125</c:v>
                </c:pt>
                <c:pt idx="3798">
                  <c:v>69.862499999999997</c:v>
                </c:pt>
                <c:pt idx="3799">
                  <c:v>0</c:v>
                </c:pt>
                <c:pt idx="3800">
                  <c:v>0</c:v>
                </c:pt>
                <c:pt idx="3801">
                  <c:v>0</c:v>
                </c:pt>
                <c:pt idx="3802">
                  <c:v>141.79499999999999</c:v>
                </c:pt>
                <c:pt idx="3803">
                  <c:v>371.73836249999999</c:v>
                </c:pt>
                <c:pt idx="3804">
                  <c:v>172.24211249999999</c:v>
                </c:pt>
                <c:pt idx="3805">
                  <c:v>497.83499999999998</c:v>
                </c:pt>
                <c:pt idx="3806">
                  <c:v>421.84788750000001</c:v>
                </c:pt>
                <c:pt idx="3807">
                  <c:v>633.59336250000001</c:v>
                </c:pt>
                <c:pt idx="3808">
                  <c:v>481.53375</c:v>
                </c:pt>
                <c:pt idx="3809">
                  <c:v>408.73961250000002</c:v>
                </c:pt>
                <c:pt idx="3810">
                  <c:v>268.23836249999999</c:v>
                </c:pt>
                <c:pt idx="3811">
                  <c:v>160.25163749999999</c:v>
                </c:pt>
                <c:pt idx="3812">
                  <c:v>503.87163750000002</c:v>
                </c:pt>
                <c:pt idx="3813">
                  <c:v>1197.1508624999999</c:v>
                </c:pt>
                <c:pt idx="3814">
                  <c:v>771.50711249999995</c:v>
                </c:pt>
                <c:pt idx="3815">
                  <c:v>1140.0525</c:v>
                </c:pt>
                <c:pt idx="3816">
                  <c:v>928.56836250000003</c:v>
                </c:pt>
                <c:pt idx="3817">
                  <c:v>879.92336250000005</c:v>
                </c:pt>
                <c:pt idx="3818">
                  <c:v>1072.1746125</c:v>
                </c:pt>
                <c:pt idx="3819">
                  <c:v>369.40961249999998</c:v>
                </c:pt>
                <c:pt idx="3820">
                  <c:v>146.62586250000001</c:v>
                </c:pt>
                <c:pt idx="3821">
                  <c:v>0</c:v>
                </c:pt>
                <c:pt idx="3822">
                  <c:v>654.81086249999998</c:v>
                </c:pt>
                <c:pt idx="3823">
                  <c:v>37.862887499999999</c:v>
                </c:pt>
                <c:pt idx="3824">
                  <c:v>0</c:v>
                </c:pt>
                <c:pt idx="3825">
                  <c:v>0</c:v>
                </c:pt>
                <c:pt idx="3826">
                  <c:v>95.393362499999995</c:v>
                </c:pt>
                <c:pt idx="3827">
                  <c:v>0</c:v>
                </c:pt>
                <c:pt idx="3828">
                  <c:v>51.317887499999998</c:v>
                </c:pt>
                <c:pt idx="3829">
                  <c:v>192.51</c:v>
                </c:pt>
                <c:pt idx="3830">
                  <c:v>89.786249999999995</c:v>
                </c:pt>
                <c:pt idx="3831">
                  <c:v>326.54250000000002</c:v>
                </c:pt>
                <c:pt idx="3832">
                  <c:v>1260.8887500000001</c:v>
                </c:pt>
                <c:pt idx="3833">
                  <c:v>1135.9124999999999</c:v>
                </c:pt>
                <c:pt idx="3834">
                  <c:v>787.11749999999995</c:v>
                </c:pt>
                <c:pt idx="3835">
                  <c:v>1327.1287500000001</c:v>
                </c:pt>
                <c:pt idx="3836">
                  <c:v>1148.9353874999999</c:v>
                </c:pt>
                <c:pt idx="3837">
                  <c:v>1211.2941375</c:v>
                </c:pt>
                <c:pt idx="3838">
                  <c:v>212.6925</c:v>
                </c:pt>
                <c:pt idx="3839">
                  <c:v>0</c:v>
                </c:pt>
                <c:pt idx="3840">
                  <c:v>0</c:v>
                </c:pt>
                <c:pt idx="3841">
                  <c:v>300.58211249999999</c:v>
                </c:pt>
                <c:pt idx="3842">
                  <c:v>426.67874999999998</c:v>
                </c:pt>
                <c:pt idx="3843">
                  <c:v>284.7983625</c:v>
                </c:pt>
                <c:pt idx="3844">
                  <c:v>292.56086249999998</c:v>
                </c:pt>
                <c:pt idx="3845">
                  <c:v>468.07875000000001</c:v>
                </c:pt>
                <c:pt idx="3846">
                  <c:v>0</c:v>
                </c:pt>
                <c:pt idx="3847">
                  <c:v>0</c:v>
                </c:pt>
                <c:pt idx="3848">
                  <c:v>0</c:v>
                </c:pt>
                <c:pt idx="3849">
                  <c:v>0</c:v>
                </c:pt>
                <c:pt idx="3850">
                  <c:v>0</c:v>
                </c:pt>
                <c:pt idx="3851">
                  <c:v>177.5025</c:v>
                </c:pt>
                <c:pt idx="3852">
                  <c:v>736.31711250000001</c:v>
                </c:pt>
                <c:pt idx="3853">
                  <c:v>512.49836249999998</c:v>
                </c:pt>
                <c:pt idx="3854">
                  <c:v>620.65586250000001</c:v>
                </c:pt>
                <c:pt idx="3855">
                  <c:v>802.98663750000003</c:v>
                </c:pt>
                <c:pt idx="3856">
                  <c:v>876.81836250000003</c:v>
                </c:pt>
                <c:pt idx="3857">
                  <c:v>659.38038749999998</c:v>
                </c:pt>
                <c:pt idx="3858">
                  <c:v>805.57413750000001</c:v>
                </c:pt>
                <c:pt idx="3859">
                  <c:v>559.93499999999995</c:v>
                </c:pt>
                <c:pt idx="3860">
                  <c:v>360.69749999999999</c:v>
                </c:pt>
                <c:pt idx="3861">
                  <c:v>258.40586250000001</c:v>
                </c:pt>
                <c:pt idx="3862">
                  <c:v>112.815</c:v>
                </c:pt>
                <c:pt idx="3863">
                  <c:v>0</c:v>
                </c:pt>
                <c:pt idx="3864">
                  <c:v>234.60086250000001</c:v>
                </c:pt>
                <c:pt idx="3865">
                  <c:v>393.73211250000003</c:v>
                </c:pt>
                <c:pt idx="3866">
                  <c:v>972.9853875</c:v>
                </c:pt>
                <c:pt idx="3867">
                  <c:v>1576.0462500000001</c:v>
                </c:pt>
                <c:pt idx="3868">
                  <c:v>1169.9821125000001</c:v>
                </c:pt>
                <c:pt idx="3869">
                  <c:v>1731.7283625</c:v>
                </c:pt>
                <c:pt idx="3870">
                  <c:v>485.84711249999998</c:v>
                </c:pt>
                <c:pt idx="3871">
                  <c:v>0</c:v>
                </c:pt>
                <c:pt idx="3872">
                  <c:v>46.919137499999998</c:v>
                </c:pt>
                <c:pt idx="3873">
                  <c:v>458.76375000000002</c:v>
                </c:pt>
                <c:pt idx="3874">
                  <c:v>325.24874999999997</c:v>
                </c:pt>
                <c:pt idx="3875">
                  <c:v>389.59211249999998</c:v>
                </c:pt>
                <c:pt idx="3876">
                  <c:v>352.84961249999998</c:v>
                </c:pt>
                <c:pt idx="3877">
                  <c:v>0</c:v>
                </c:pt>
                <c:pt idx="3878">
                  <c:v>0</c:v>
                </c:pt>
                <c:pt idx="3879">
                  <c:v>414.9496125</c:v>
                </c:pt>
                <c:pt idx="3880">
                  <c:v>2070</c:v>
                </c:pt>
                <c:pt idx="3881">
                  <c:v>1313.3296124999999</c:v>
                </c:pt>
                <c:pt idx="3882">
                  <c:v>624.44913750000001</c:v>
                </c:pt>
                <c:pt idx="3883">
                  <c:v>94.961250000000007</c:v>
                </c:pt>
                <c:pt idx="3884">
                  <c:v>794.70663750000006</c:v>
                </c:pt>
                <c:pt idx="3885">
                  <c:v>872.33163750000006</c:v>
                </c:pt>
                <c:pt idx="3886">
                  <c:v>657.1396125</c:v>
                </c:pt>
                <c:pt idx="3887">
                  <c:v>206.8266375</c:v>
                </c:pt>
                <c:pt idx="3888">
                  <c:v>0</c:v>
                </c:pt>
                <c:pt idx="3889">
                  <c:v>0</c:v>
                </c:pt>
                <c:pt idx="3890">
                  <c:v>0</c:v>
                </c:pt>
                <c:pt idx="3891">
                  <c:v>70.982887500000004</c:v>
                </c:pt>
                <c:pt idx="3892">
                  <c:v>0</c:v>
                </c:pt>
                <c:pt idx="3893">
                  <c:v>183.28038749999999</c:v>
                </c:pt>
                <c:pt idx="3894">
                  <c:v>187.07624999999999</c:v>
                </c:pt>
                <c:pt idx="3895">
                  <c:v>94.961250000000007</c:v>
                </c:pt>
                <c:pt idx="3896">
                  <c:v>0</c:v>
                </c:pt>
                <c:pt idx="3897">
                  <c:v>0</c:v>
                </c:pt>
                <c:pt idx="3898">
                  <c:v>0</c:v>
                </c:pt>
                <c:pt idx="3899">
                  <c:v>0</c:v>
                </c:pt>
                <c:pt idx="3900">
                  <c:v>82.282499999999999</c:v>
                </c:pt>
                <c:pt idx="3901">
                  <c:v>72.882112500000005</c:v>
                </c:pt>
                <c:pt idx="3902">
                  <c:v>134.29124999999999</c:v>
                </c:pt>
                <c:pt idx="3903">
                  <c:v>255.30086249999999</c:v>
                </c:pt>
                <c:pt idx="3904">
                  <c:v>237.01499999999999</c:v>
                </c:pt>
                <c:pt idx="3905">
                  <c:v>282.03750000000002</c:v>
                </c:pt>
                <c:pt idx="3906">
                  <c:v>244.60413750000001</c:v>
                </c:pt>
                <c:pt idx="3907">
                  <c:v>55.716637499999997</c:v>
                </c:pt>
                <c:pt idx="3908">
                  <c:v>0</c:v>
                </c:pt>
                <c:pt idx="3909">
                  <c:v>0</c:v>
                </c:pt>
                <c:pt idx="3910">
                  <c:v>479.29038750000001</c:v>
                </c:pt>
                <c:pt idx="3911">
                  <c:v>0.17336249999998701</c:v>
                </c:pt>
                <c:pt idx="3912">
                  <c:v>732.95336250000003</c:v>
                </c:pt>
                <c:pt idx="3913">
                  <c:v>628.58913749999999</c:v>
                </c:pt>
                <c:pt idx="3914">
                  <c:v>1012.23</c:v>
                </c:pt>
                <c:pt idx="3915">
                  <c:v>1396.0416375</c:v>
                </c:pt>
                <c:pt idx="3916">
                  <c:v>1631.93625</c:v>
                </c:pt>
                <c:pt idx="3917">
                  <c:v>1712.925</c:v>
                </c:pt>
                <c:pt idx="3918">
                  <c:v>1888.021125</c:v>
                </c:pt>
                <c:pt idx="3919">
                  <c:v>1974.2625</c:v>
                </c:pt>
                <c:pt idx="3920">
                  <c:v>1947.6112499999999</c:v>
                </c:pt>
                <c:pt idx="3921">
                  <c:v>1846.103625</c:v>
                </c:pt>
                <c:pt idx="3922">
                  <c:v>1307.1196124999999</c:v>
                </c:pt>
                <c:pt idx="3923">
                  <c:v>1185.075</c:v>
                </c:pt>
                <c:pt idx="3924">
                  <c:v>1066.3941374999999</c:v>
                </c:pt>
                <c:pt idx="3925">
                  <c:v>1002.65625</c:v>
                </c:pt>
                <c:pt idx="3926">
                  <c:v>1080.1078875000001</c:v>
                </c:pt>
                <c:pt idx="3927">
                  <c:v>1054.4916375</c:v>
                </c:pt>
                <c:pt idx="3928">
                  <c:v>1155.3187499999999</c:v>
                </c:pt>
                <c:pt idx="3929">
                  <c:v>969.70961250000005</c:v>
                </c:pt>
                <c:pt idx="3930">
                  <c:v>931.67336250000005</c:v>
                </c:pt>
                <c:pt idx="3931">
                  <c:v>1073.4683625</c:v>
                </c:pt>
                <c:pt idx="3932">
                  <c:v>1185.1603875000001</c:v>
                </c:pt>
                <c:pt idx="3933">
                  <c:v>1883.7776249999999</c:v>
                </c:pt>
                <c:pt idx="3934">
                  <c:v>2070</c:v>
                </c:pt>
                <c:pt idx="3935">
                  <c:v>2070</c:v>
                </c:pt>
                <c:pt idx="3936">
                  <c:v>2070</c:v>
                </c:pt>
                <c:pt idx="3937">
                  <c:v>2070</c:v>
                </c:pt>
                <c:pt idx="3938">
                  <c:v>2070</c:v>
                </c:pt>
                <c:pt idx="3939">
                  <c:v>1873.6087500000001</c:v>
                </c:pt>
                <c:pt idx="3940">
                  <c:v>2070</c:v>
                </c:pt>
                <c:pt idx="3941">
                  <c:v>2070</c:v>
                </c:pt>
                <c:pt idx="3942">
                  <c:v>2070</c:v>
                </c:pt>
                <c:pt idx="3943">
                  <c:v>1971.0798749999999</c:v>
                </c:pt>
                <c:pt idx="3944">
                  <c:v>1789.3416374999999</c:v>
                </c:pt>
                <c:pt idx="3945">
                  <c:v>670.68</c:v>
                </c:pt>
                <c:pt idx="3946">
                  <c:v>655.41375000000005</c:v>
                </c:pt>
                <c:pt idx="3947">
                  <c:v>207.60288750000001</c:v>
                </c:pt>
                <c:pt idx="3948">
                  <c:v>628.67711250000002</c:v>
                </c:pt>
                <c:pt idx="3949">
                  <c:v>455.91750000000002</c:v>
                </c:pt>
                <c:pt idx="3950">
                  <c:v>331.37336249999998</c:v>
                </c:pt>
                <c:pt idx="3951">
                  <c:v>0</c:v>
                </c:pt>
                <c:pt idx="3952">
                  <c:v>164.3916375</c:v>
                </c:pt>
                <c:pt idx="3953">
                  <c:v>328.26836250000002</c:v>
                </c:pt>
                <c:pt idx="3954">
                  <c:v>1637.37</c:v>
                </c:pt>
                <c:pt idx="3955">
                  <c:v>2070</c:v>
                </c:pt>
                <c:pt idx="3956">
                  <c:v>2070</c:v>
                </c:pt>
                <c:pt idx="3957">
                  <c:v>2070</c:v>
                </c:pt>
                <c:pt idx="3958">
                  <c:v>1312.8975</c:v>
                </c:pt>
                <c:pt idx="3959">
                  <c:v>2070</c:v>
                </c:pt>
                <c:pt idx="3960">
                  <c:v>2070</c:v>
                </c:pt>
                <c:pt idx="3961">
                  <c:v>2070</c:v>
                </c:pt>
                <c:pt idx="3962">
                  <c:v>2029.8161250000001</c:v>
                </c:pt>
                <c:pt idx="3963">
                  <c:v>1801.7616375</c:v>
                </c:pt>
                <c:pt idx="3964">
                  <c:v>1916.04375</c:v>
                </c:pt>
                <c:pt idx="3965">
                  <c:v>1221.1266375</c:v>
                </c:pt>
                <c:pt idx="3966">
                  <c:v>835.50374999999997</c:v>
                </c:pt>
                <c:pt idx="3967">
                  <c:v>607.97711249999998</c:v>
                </c:pt>
                <c:pt idx="3968">
                  <c:v>1006.8816375</c:v>
                </c:pt>
                <c:pt idx="3969">
                  <c:v>1151.9549999999999</c:v>
                </c:pt>
                <c:pt idx="3970">
                  <c:v>771.16038749999996</c:v>
                </c:pt>
                <c:pt idx="3971">
                  <c:v>521.72538750000001</c:v>
                </c:pt>
                <c:pt idx="3972">
                  <c:v>1049.6633624999999</c:v>
                </c:pt>
                <c:pt idx="3973">
                  <c:v>1610.9775</c:v>
                </c:pt>
                <c:pt idx="3974">
                  <c:v>1142.8133625</c:v>
                </c:pt>
                <c:pt idx="3975">
                  <c:v>1184.9896125</c:v>
                </c:pt>
                <c:pt idx="3976">
                  <c:v>1357.8346125</c:v>
                </c:pt>
                <c:pt idx="3977">
                  <c:v>1643.32125</c:v>
                </c:pt>
                <c:pt idx="3978">
                  <c:v>1831.768875</c:v>
                </c:pt>
                <c:pt idx="3979">
                  <c:v>1720.94625</c:v>
                </c:pt>
                <c:pt idx="3980">
                  <c:v>1517.1366375</c:v>
                </c:pt>
                <c:pt idx="3981">
                  <c:v>2070</c:v>
                </c:pt>
                <c:pt idx="3982">
                  <c:v>1625.9849999999999</c:v>
                </c:pt>
                <c:pt idx="3983">
                  <c:v>767.79663749999997</c:v>
                </c:pt>
                <c:pt idx="3984">
                  <c:v>210.36375000000001</c:v>
                </c:pt>
                <c:pt idx="3985">
                  <c:v>0</c:v>
                </c:pt>
                <c:pt idx="3986">
                  <c:v>0</c:v>
                </c:pt>
                <c:pt idx="3987">
                  <c:v>66.413362500000105</c:v>
                </c:pt>
                <c:pt idx="3988">
                  <c:v>0</c:v>
                </c:pt>
                <c:pt idx="3989">
                  <c:v>221.9221125</c:v>
                </c:pt>
                <c:pt idx="3990">
                  <c:v>138.6046125</c:v>
                </c:pt>
                <c:pt idx="3991">
                  <c:v>0</c:v>
                </c:pt>
                <c:pt idx="3992">
                  <c:v>0</c:v>
                </c:pt>
                <c:pt idx="3993">
                  <c:v>5.0896125000000199</c:v>
                </c:pt>
                <c:pt idx="3994">
                  <c:v>175.25913750000001</c:v>
                </c:pt>
                <c:pt idx="3995">
                  <c:v>124.3733625</c:v>
                </c:pt>
                <c:pt idx="3996">
                  <c:v>286.69499999999999</c:v>
                </c:pt>
                <c:pt idx="3997">
                  <c:v>620.22375</c:v>
                </c:pt>
                <c:pt idx="3998">
                  <c:v>633.59336250000001</c:v>
                </c:pt>
                <c:pt idx="3999">
                  <c:v>793.15413750000005</c:v>
                </c:pt>
                <c:pt idx="4000">
                  <c:v>708.80163749999997</c:v>
                </c:pt>
                <c:pt idx="4001">
                  <c:v>978.93663749999996</c:v>
                </c:pt>
                <c:pt idx="4002">
                  <c:v>830.76086250000003</c:v>
                </c:pt>
                <c:pt idx="4003">
                  <c:v>1196.8041375</c:v>
                </c:pt>
                <c:pt idx="4004">
                  <c:v>833.60711249999997</c:v>
                </c:pt>
                <c:pt idx="4005">
                  <c:v>728.98413749999997</c:v>
                </c:pt>
                <c:pt idx="4006">
                  <c:v>1219.23</c:v>
                </c:pt>
                <c:pt idx="4007">
                  <c:v>1272.3591375000001</c:v>
                </c:pt>
                <c:pt idx="4008">
                  <c:v>1139.4496125000001</c:v>
                </c:pt>
                <c:pt idx="4009">
                  <c:v>821.01374999999996</c:v>
                </c:pt>
                <c:pt idx="4010">
                  <c:v>56.839612500000001</c:v>
                </c:pt>
                <c:pt idx="4011">
                  <c:v>64.084612500000006</c:v>
                </c:pt>
                <c:pt idx="4012">
                  <c:v>0</c:v>
                </c:pt>
                <c:pt idx="4013">
                  <c:v>159.30461249999999</c:v>
                </c:pt>
                <c:pt idx="4014">
                  <c:v>118.6808625</c:v>
                </c:pt>
                <c:pt idx="4015">
                  <c:v>130.06586250000001</c:v>
                </c:pt>
                <c:pt idx="4016">
                  <c:v>7.8478875000000503</c:v>
                </c:pt>
                <c:pt idx="4017">
                  <c:v>0</c:v>
                </c:pt>
                <c:pt idx="4018">
                  <c:v>0</c:v>
                </c:pt>
                <c:pt idx="4019">
                  <c:v>0</c:v>
                </c:pt>
                <c:pt idx="4020">
                  <c:v>170.0841375</c:v>
                </c:pt>
                <c:pt idx="4021">
                  <c:v>593.65788750000002</c:v>
                </c:pt>
                <c:pt idx="4022">
                  <c:v>637.81875000000002</c:v>
                </c:pt>
                <c:pt idx="4023">
                  <c:v>714.75288750000004</c:v>
                </c:pt>
                <c:pt idx="4024">
                  <c:v>591.58788749999997</c:v>
                </c:pt>
                <c:pt idx="4025">
                  <c:v>473.25375000000003</c:v>
                </c:pt>
                <c:pt idx="4026">
                  <c:v>735.88499999999999</c:v>
                </c:pt>
                <c:pt idx="4027">
                  <c:v>948.14538749999997</c:v>
                </c:pt>
                <c:pt idx="4028">
                  <c:v>1545.2550000000001</c:v>
                </c:pt>
                <c:pt idx="4029">
                  <c:v>1557.5016375</c:v>
                </c:pt>
                <c:pt idx="4030">
                  <c:v>1110.81375</c:v>
                </c:pt>
                <c:pt idx="4031">
                  <c:v>1044.4003875000001</c:v>
                </c:pt>
                <c:pt idx="4032">
                  <c:v>722.17124999999999</c:v>
                </c:pt>
                <c:pt idx="4033">
                  <c:v>669.55961249999996</c:v>
                </c:pt>
                <c:pt idx="4034">
                  <c:v>353.8846125</c:v>
                </c:pt>
                <c:pt idx="4035">
                  <c:v>398.73374999999999</c:v>
                </c:pt>
                <c:pt idx="4036">
                  <c:v>491.71038750000002</c:v>
                </c:pt>
                <c:pt idx="4037">
                  <c:v>338.87711250000001</c:v>
                </c:pt>
                <c:pt idx="4038">
                  <c:v>518.70836250000002</c:v>
                </c:pt>
                <c:pt idx="4039">
                  <c:v>1011.2803875</c:v>
                </c:pt>
                <c:pt idx="4040">
                  <c:v>562.43711250000001</c:v>
                </c:pt>
                <c:pt idx="4041">
                  <c:v>1644.35625</c:v>
                </c:pt>
                <c:pt idx="4042">
                  <c:v>1611.9271125</c:v>
                </c:pt>
                <c:pt idx="4043">
                  <c:v>1355.4178875</c:v>
                </c:pt>
                <c:pt idx="4044">
                  <c:v>1354.6416374999999</c:v>
                </c:pt>
                <c:pt idx="4045">
                  <c:v>1203.6196124999999</c:v>
                </c:pt>
                <c:pt idx="4046">
                  <c:v>1177.6566375</c:v>
                </c:pt>
                <c:pt idx="4047">
                  <c:v>927.79211250000003</c:v>
                </c:pt>
                <c:pt idx="4048">
                  <c:v>344.56961250000001</c:v>
                </c:pt>
                <c:pt idx="4049">
                  <c:v>342.84375</c:v>
                </c:pt>
                <c:pt idx="4050">
                  <c:v>496.8</c:v>
                </c:pt>
                <c:pt idx="4051">
                  <c:v>176.03538750000001</c:v>
                </c:pt>
                <c:pt idx="4052">
                  <c:v>604.61336249999999</c:v>
                </c:pt>
                <c:pt idx="4053">
                  <c:v>169.48124999999999</c:v>
                </c:pt>
                <c:pt idx="4054">
                  <c:v>141.62163749999999</c:v>
                </c:pt>
                <c:pt idx="4055">
                  <c:v>429.43961250000001</c:v>
                </c:pt>
                <c:pt idx="4056">
                  <c:v>0</c:v>
                </c:pt>
                <c:pt idx="4057">
                  <c:v>728.03711250000003</c:v>
                </c:pt>
                <c:pt idx="4058">
                  <c:v>614.09913749999998</c:v>
                </c:pt>
                <c:pt idx="4059">
                  <c:v>689.22461250000003</c:v>
                </c:pt>
                <c:pt idx="4060">
                  <c:v>1228.8891375000001</c:v>
                </c:pt>
                <c:pt idx="4061">
                  <c:v>638.85374999999999</c:v>
                </c:pt>
                <c:pt idx="4062">
                  <c:v>869.57336250000003</c:v>
                </c:pt>
                <c:pt idx="4063">
                  <c:v>707.33711249999999</c:v>
                </c:pt>
                <c:pt idx="4064">
                  <c:v>518.19086249999998</c:v>
                </c:pt>
                <c:pt idx="4065">
                  <c:v>358.80086249999999</c:v>
                </c:pt>
                <c:pt idx="4066">
                  <c:v>384.07038749999998</c:v>
                </c:pt>
                <c:pt idx="4067">
                  <c:v>358.36874999999998</c:v>
                </c:pt>
                <c:pt idx="4068">
                  <c:v>0</c:v>
                </c:pt>
                <c:pt idx="4069">
                  <c:v>0</c:v>
                </c:pt>
                <c:pt idx="4070">
                  <c:v>0</c:v>
                </c:pt>
                <c:pt idx="4071">
                  <c:v>0</c:v>
                </c:pt>
                <c:pt idx="4072">
                  <c:v>0</c:v>
                </c:pt>
                <c:pt idx="4073">
                  <c:v>0</c:v>
                </c:pt>
                <c:pt idx="4074">
                  <c:v>0</c:v>
                </c:pt>
                <c:pt idx="4075">
                  <c:v>0</c:v>
                </c:pt>
                <c:pt idx="4076">
                  <c:v>55.804612499999998</c:v>
                </c:pt>
                <c:pt idx="4077">
                  <c:v>379.67163749999997</c:v>
                </c:pt>
                <c:pt idx="4078">
                  <c:v>434.7</c:v>
                </c:pt>
                <c:pt idx="4079">
                  <c:v>369.92711250000002</c:v>
                </c:pt>
                <c:pt idx="4080">
                  <c:v>0</c:v>
                </c:pt>
                <c:pt idx="4081">
                  <c:v>0</c:v>
                </c:pt>
                <c:pt idx="4082">
                  <c:v>75.210862500000005</c:v>
                </c:pt>
                <c:pt idx="4083">
                  <c:v>0</c:v>
                </c:pt>
                <c:pt idx="4084">
                  <c:v>0</c:v>
                </c:pt>
                <c:pt idx="4085">
                  <c:v>0</c:v>
                </c:pt>
                <c:pt idx="4086">
                  <c:v>306.61874999999998</c:v>
                </c:pt>
                <c:pt idx="4087">
                  <c:v>74.693362500000106</c:v>
                </c:pt>
                <c:pt idx="4088">
                  <c:v>0</c:v>
                </c:pt>
                <c:pt idx="4089">
                  <c:v>0</c:v>
                </c:pt>
                <c:pt idx="4090">
                  <c:v>20.5266375</c:v>
                </c:pt>
                <c:pt idx="4091">
                  <c:v>125.235</c:v>
                </c:pt>
                <c:pt idx="4092">
                  <c:v>328.9566375</c:v>
                </c:pt>
                <c:pt idx="4093">
                  <c:v>0</c:v>
                </c:pt>
                <c:pt idx="4094">
                  <c:v>0</c:v>
                </c:pt>
                <c:pt idx="4095">
                  <c:v>444.70586250000002</c:v>
                </c:pt>
                <c:pt idx="4096">
                  <c:v>1158.5971125000001</c:v>
                </c:pt>
                <c:pt idx="4097">
                  <c:v>949.43913750000002</c:v>
                </c:pt>
                <c:pt idx="4098">
                  <c:v>563.21336250000002</c:v>
                </c:pt>
                <c:pt idx="4099">
                  <c:v>0</c:v>
                </c:pt>
                <c:pt idx="4100">
                  <c:v>0</c:v>
                </c:pt>
                <c:pt idx="4101">
                  <c:v>0</c:v>
                </c:pt>
                <c:pt idx="4102">
                  <c:v>155.0766375</c:v>
                </c:pt>
                <c:pt idx="4103">
                  <c:v>1146.2625</c:v>
                </c:pt>
                <c:pt idx="4104">
                  <c:v>2070</c:v>
                </c:pt>
                <c:pt idx="4105">
                  <c:v>1804.9546124999999</c:v>
                </c:pt>
                <c:pt idx="4106">
                  <c:v>2070</c:v>
                </c:pt>
                <c:pt idx="4107">
                  <c:v>1452.1903875</c:v>
                </c:pt>
                <c:pt idx="4108">
                  <c:v>1472.4608625000001</c:v>
                </c:pt>
                <c:pt idx="4109">
                  <c:v>1018.9575</c:v>
                </c:pt>
                <c:pt idx="4110">
                  <c:v>740.19836250000003</c:v>
                </c:pt>
                <c:pt idx="4111">
                  <c:v>601.42038749999995</c:v>
                </c:pt>
                <c:pt idx="4112">
                  <c:v>175.86461249999999</c:v>
                </c:pt>
                <c:pt idx="4113">
                  <c:v>142.05375000000001</c:v>
                </c:pt>
                <c:pt idx="4114">
                  <c:v>283.15788750000002</c:v>
                </c:pt>
                <c:pt idx="4115">
                  <c:v>120.06</c:v>
                </c:pt>
                <c:pt idx="4116">
                  <c:v>0</c:v>
                </c:pt>
                <c:pt idx="4117">
                  <c:v>0</c:v>
                </c:pt>
                <c:pt idx="4118">
                  <c:v>0</c:v>
                </c:pt>
                <c:pt idx="4119">
                  <c:v>0</c:v>
                </c:pt>
                <c:pt idx="4120">
                  <c:v>0</c:v>
                </c:pt>
                <c:pt idx="4121">
                  <c:v>150.16038750000001</c:v>
                </c:pt>
                <c:pt idx="4122">
                  <c:v>238.5675</c:v>
                </c:pt>
                <c:pt idx="4123">
                  <c:v>408.99836249999998</c:v>
                </c:pt>
                <c:pt idx="4124">
                  <c:v>108.41625000000001</c:v>
                </c:pt>
                <c:pt idx="4125">
                  <c:v>332.92586249999999</c:v>
                </c:pt>
                <c:pt idx="4126">
                  <c:v>0</c:v>
                </c:pt>
                <c:pt idx="4127">
                  <c:v>123.94125</c:v>
                </c:pt>
                <c:pt idx="4128">
                  <c:v>0</c:v>
                </c:pt>
                <c:pt idx="4129">
                  <c:v>62.6175</c:v>
                </c:pt>
                <c:pt idx="4130">
                  <c:v>0</c:v>
                </c:pt>
                <c:pt idx="4131">
                  <c:v>24.407887499999902</c:v>
                </c:pt>
                <c:pt idx="4132">
                  <c:v>99.101249999999993</c:v>
                </c:pt>
                <c:pt idx="4133">
                  <c:v>0</c:v>
                </c:pt>
                <c:pt idx="4134">
                  <c:v>105.05249999999999</c:v>
                </c:pt>
                <c:pt idx="4135">
                  <c:v>0</c:v>
                </c:pt>
                <c:pt idx="4136">
                  <c:v>0</c:v>
                </c:pt>
                <c:pt idx="4137">
                  <c:v>0</c:v>
                </c:pt>
                <c:pt idx="4138">
                  <c:v>0</c:v>
                </c:pt>
                <c:pt idx="4139">
                  <c:v>0</c:v>
                </c:pt>
                <c:pt idx="4140">
                  <c:v>118.8516375</c:v>
                </c:pt>
                <c:pt idx="4141">
                  <c:v>466.87038749999999</c:v>
                </c:pt>
                <c:pt idx="4142">
                  <c:v>516.55038750000006</c:v>
                </c:pt>
                <c:pt idx="4143">
                  <c:v>605.30163749999997</c:v>
                </c:pt>
                <c:pt idx="4144">
                  <c:v>876.98913749999997</c:v>
                </c:pt>
                <c:pt idx="4145">
                  <c:v>910.62663750000002</c:v>
                </c:pt>
                <c:pt idx="4146">
                  <c:v>920.02961249999998</c:v>
                </c:pt>
                <c:pt idx="4147">
                  <c:v>995.23788750000006</c:v>
                </c:pt>
                <c:pt idx="4148">
                  <c:v>975.74625000000003</c:v>
                </c:pt>
                <c:pt idx="4149">
                  <c:v>950.56211250000001</c:v>
                </c:pt>
                <c:pt idx="4150">
                  <c:v>717.68711250000001</c:v>
                </c:pt>
                <c:pt idx="4151">
                  <c:v>740.97461250000003</c:v>
                </c:pt>
                <c:pt idx="4152">
                  <c:v>431.5096125</c:v>
                </c:pt>
                <c:pt idx="4153">
                  <c:v>0</c:v>
                </c:pt>
                <c:pt idx="4154">
                  <c:v>0</c:v>
                </c:pt>
                <c:pt idx="4155">
                  <c:v>0</c:v>
                </c:pt>
                <c:pt idx="4156">
                  <c:v>0</c:v>
                </c:pt>
                <c:pt idx="4157">
                  <c:v>0</c:v>
                </c:pt>
                <c:pt idx="4158">
                  <c:v>0</c:v>
                </c:pt>
                <c:pt idx="4159">
                  <c:v>96.254999999999995</c:v>
                </c:pt>
                <c:pt idx="4160">
                  <c:v>126.52875</c:v>
                </c:pt>
                <c:pt idx="4161">
                  <c:v>0</c:v>
                </c:pt>
                <c:pt idx="4162">
                  <c:v>0</c:v>
                </c:pt>
                <c:pt idx="4163">
                  <c:v>0</c:v>
                </c:pt>
                <c:pt idx="4164">
                  <c:v>90.389137500000004</c:v>
                </c:pt>
                <c:pt idx="4165">
                  <c:v>145.67625000000001</c:v>
                </c:pt>
                <c:pt idx="4166">
                  <c:v>7.7624999999999504</c:v>
                </c:pt>
                <c:pt idx="4167">
                  <c:v>79.953749999999999</c:v>
                </c:pt>
                <c:pt idx="4168">
                  <c:v>0</c:v>
                </c:pt>
                <c:pt idx="4169">
                  <c:v>44.678362499999999</c:v>
                </c:pt>
                <c:pt idx="4170">
                  <c:v>519.82875000000001</c:v>
                </c:pt>
                <c:pt idx="4171">
                  <c:v>1010.5041375</c:v>
                </c:pt>
                <c:pt idx="4172">
                  <c:v>879.92336250000005</c:v>
                </c:pt>
                <c:pt idx="4173">
                  <c:v>360.69749999999999</c:v>
                </c:pt>
                <c:pt idx="4174">
                  <c:v>0</c:v>
                </c:pt>
                <c:pt idx="4175">
                  <c:v>672.31788749999998</c:v>
                </c:pt>
                <c:pt idx="4176">
                  <c:v>143.1741375</c:v>
                </c:pt>
                <c:pt idx="4177">
                  <c:v>0</c:v>
                </c:pt>
                <c:pt idx="4178">
                  <c:v>0</c:v>
                </c:pt>
                <c:pt idx="4179">
                  <c:v>0</c:v>
                </c:pt>
                <c:pt idx="4180">
                  <c:v>738.21375</c:v>
                </c:pt>
                <c:pt idx="4181">
                  <c:v>331.37336249999998</c:v>
                </c:pt>
                <c:pt idx="4182">
                  <c:v>516.12086250000004</c:v>
                </c:pt>
                <c:pt idx="4183">
                  <c:v>126.52875</c:v>
                </c:pt>
                <c:pt idx="4184">
                  <c:v>0</c:v>
                </c:pt>
                <c:pt idx="4185">
                  <c:v>168.79038750000001</c:v>
                </c:pt>
                <c:pt idx="4186">
                  <c:v>0</c:v>
                </c:pt>
                <c:pt idx="4187">
                  <c:v>9.2296125000000195</c:v>
                </c:pt>
                <c:pt idx="4188">
                  <c:v>123.94125</c:v>
                </c:pt>
                <c:pt idx="4189">
                  <c:v>543.89250000000004</c:v>
                </c:pt>
                <c:pt idx="4190">
                  <c:v>676.19913750000001</c:v>
                </c:pt>
                <c:pt idx="4191">
                  <c:v>957.03086250000001</c:v>
                </c:pt>
                <c:pt idx="4192">
                  <c:v>1133.9278875</c:v>
                </c:pt>
                <c:pt idx="4193">
                  <c:v>1255.5403875</c:v>
                </c:pt>
                <c:pt idx="4194">
                  <c:v>1195.9425000000001</c:v>
                </c:pt>
                <c:pt idx="4195">
                  <c:v>1090.7166374999999</c:v>
                </c:pt>
                <c:pt idx="4196">
                  <c:v>1141.9491375</c:v>
                </c:pt>
                <c:pt idx="4197">
                  <c:v>914.85461250000003</c:v>
                </c:pt>
                <c:pt idx="4198">
                  <c:v>846.28586250000001</c:v>
                </c:pt>
                <c:pt idx="4199">
                  <c:v>710.44211250000001</c:v>
                </c:pt>
                <c:pt idx="4200">
                  <c:v>486.70875000000001</c:v>
                </c:pt>
                <c:pt idx="4201">
                  <c:v>760.6396125</c:v>
                </c:pt>
                <c:pt idx="4202">
                  <c:v>384.93461250000001</c:v>
                </c:pt>
                <c:pt idx="4203">
                  <c:v>135.7583625</c:v>
                </c:pt>
                <c:pt idx="4204">
                  <c:v>0</c:v>
                </c:pt>
                <c:pt idx="4205">
                  <c:v>0</c:v>
                </c:pt>
                <c:pt idx="4206">
                  <c:v>3.105</c:v>
                </c:pt>
                <c:pt idx="4207">
                  <c:v>236.06538750000001</c:v>
                </c:pt>
                <c:pt idx="4208">
                  <c:v>134.63538750000001</c:v>
                </c:pt>
                <c:pt idx="4209">
                  <c:v>0</c:v>
                </c:pt>
                <c:pt idx="4210">
                  <c:v>378.37788749999999</c:v>
                </c:pt>
                <c:pt idx="4211">
                  <c:v>790.22249999999997</c:v>
                </c:pt>
                <c:pt idx="4212">
                  <c:v>517.06788749999998</c:v>
                </c:pt>
                <c:pt idx="4213">
                  <c:v>1101.8428875</c:v>
                </c:pt>
                <c:pt idx="4214">
                  <c:v>971.17413750000003</c:v>
                </c:pt>
                <c:pt idx="4215">
                  <c:v>918.04499999999996</c:v>
                </c:pt>
                <c:pt idx="4216">
                  <c:v>935.12249999999995</c:v>
                </c:pt>
                <c:pt idx="4217">
                  <c:v>921.84086249999996</c:v>
                </c:pt>
                <c:pt idx="4218">
                  <c:v>927.10125000000005</c:v>
                </c:pt>
                <c:pt idx="4219">
                  <c:v>916.06038750000005</c:v>
                </c:pt>
                <c:pt idx="4220">
                  <c:v>1109.3466375</c:v>
                </c:pt>
                <c:pt idx="4221">
                  <c:v>1000.7596125</c:v>
                </c:pt>
                <c:pt idx="4222">
                  <c:v>888.46211249999999</c:v>
                </c:pt>
                <c:pt idx="4223">
                  <c:v>824.2041375</c:v>
                </c:pt>
                <c:pt idx="4224">
                  <c:v>755.29124999999999</c:v>
                </c:pt>
                <c:pt idx="4225">
                  <c:v>523.27788750000002</c:v>
                </c:pt>
                <c:pt idx="4226">
                  <c:v>708.54288750000001</c:v>
                </c:pt>
                <c:pt idx="4227">
                  <c:v>744.33836250000002</c:v>
                </c:pt>
                <c:pt idx="4228">
                  <c:v>436.77</c:v>
                </c:pt>
                <c:pt idx="4229">
                  <c:v>660.76211249999994</c:v>
                </c:pt>
                <c:pt idx="4230">
                  <c:v>473.25375000000003</c:v>
                </c:pt>
                <c:pt idx="4231">
                  <c:v>0</c:v>
                </c:pt>
                <c:pt idx="4232">
                  <c:v>0</c:v>
                </c:pt>
                <c:pt idx="4233">
                  <c:v>0</c:v>
                </c:pt>
                <c:pt idx="4234">
                  <c:v>0</c:v>
                </c:pt>
                <c:pt idx="4235">
                  <c:v>58.304137500000003</c:v>
                </c:pt>
                <c:pt idx="4236">
                  <c:v>0</c:v>
                </c:pt>
                <c:pt idx="4237">
                  <c:v>35.363362500000001</c:v>
                </c:pt>
                <c:pt idx="4238">
                  <c:v>0</c:v>
                </c:pt>
                <c:pt idx="4239">
                  <c:v>0</c:v>
                </c:pt>
                <c:pt idx="4240">
                  <c:v>326.36913750000002</c:v>
                </c:pt>
                <c:pt idx="4241">
                  <c:v>316.70999999999998</c:v>
                </c:pt>
                <c:pt idx="4242">
                  <c:v>10.523362499999999</c:v>
                </c:pt>
                <c:pt idx="4243">
                  <c:v>274.44836249999997</c:v>
                </c:pt>
                <c:pt idx="4244">
                  <c:v>489.03750000000002</c:v>
                </c:pt>
                <c:pt idx="4245">
                  <c:v>1260.3712499999999</c:v>
                </c:pt>
                <c:pt idx="4246">
                  <c:v>1749.4087500000001</c:v>
                </c:pt>
                <c:pt idx="4247">
                  <c:v>1739.9203875000001</c:v>
                </c:pt>
                <c:pt idx="4248">
                  <c:v>1359.99</c:v>
                </c:pt>
                <c:pt idx="4249">
                  <c:v>1099.3433625</c:v>
                </c:pt>
                <c:pt idx="4250">
                  <c:v>1185.5925</c:v>
                </c:pt>
                <c:pt idx="4251">
                  <c:v>1335.7528875</c:v>
                </c:pt>
                <c:pt idx="4252">
                  <c:v>1724.1366375</c:v>
                </c:pt>
                <c:pt idx="4253">
                  <c:v>1856.79</c:v>
                </c:pt>
                <c:pt idx="4254">
                  <c:v>1319.36625</c:v>
                </c:pt>
                <c:pt idx="4255">
                  <c:v>750.80711250000002</c:v>
                </c:pt>
                <c:pt idx="4256">
                  <c:v>284.96913749999999</c:v>
                </c:pt>
                <c:pt idx="4257">
                  <c:v>318.34788750000001</c:v>
                </c:pt>
                <c:pt idx="4258">
                  <c:v>278.24163750000002</c:v>
                </c:pt>
                <c:pt idx="4259">
                  <c:v>400.45961249999999</c:v>
                </c:pt>
                <c:pt idx="4260">
                  <c:v>487.14086250000003</c:v>
                </c:pt>
                <c:pt idx="4261">
                  <c:v>587.96538750000002</c:v>
                </c:pt>
                <c:pt idx="4262">
                  <c:v>739.42211250000003</c:v>
                </c:pt>
                <c:pt idx="4263">
                  <c:v>379.24211250000002</c:v>
                </c:pt>
                <c:pt idx="4264">
                  <c:v>407.01375000000002</c:v>
                </c:pt>
                <c:pt idx="4265">
                  <c:v>236.84163749999999</c:v>
                </c:pt>
                <c:pt idx="4266">
                  <c:v>471.96</c:v>
                </c:pt>
                <c:pt idx="4267">
                  <c:v>707.94</c:v>
                </c:pt>
                <c:pt idx="4268">
                  <c:v>856.37711249999995</c:v>
                </c:pt>
                <c:pt idx="4269">
                  <c:v>900.96749999999997</c:v>
                </c:pt>
                <c:pt idx="4270">
                  <c:v>828.51750000000004</c:v>
                </c:pt>
                <c:pt idx="4271">
                  <c:v>318.00375000000003</c:v>
                </c:pt>
                <c:pt idx="4272">
                  <c:v>1372.66875</c:v>
                </c:pt>
                <c:pt idx="4273">
                  <c:v>1301.9446124999999</c:v>
                </c:pt>
                <c:pt idx="4274">
                  <c:v>111.08913750000001</c:v>
                </c:pt>
                <c:pt idx="4275">
                  <c:v>0</c:v>
                </c:pt>
                <c:pt idx="4276">
                  <c:v>0</c:v>
                </c:pt>
                <c:pt idx="4277">
                  <c:v>216.74711249999999</c:v>
                </c:pt>
                <c:pt idx="4278">
                  <c:v>826.44749999999999</c:v>
                </c:pt>
                <c:pt idx="4279">
                  <c:v>1051.6453875</c:v>
                </c:pt>
                <c:pt idx="4280">
                  <c:v>1477.98</c:v>
                </c:pt>
                <c:pt idx="4281">
                  <c:v>986.44038750000004</c:v>
                </c:pt>
                <c:pt idx="4282">
                  <c:v>725.01750000000004</c:v>
                </c:pt>
                <c:pt idx="4283">
                  <c:v>844.38663750000001</c:v>
                </c:pt>
                <c:pt idx="4284">
                  <c:v>933.82875000000001</c:v>
                </c:pt>
                <c:pt idx="4285">
                  <c:v>907.95375000000001</c:v>
                </c:pt>
                <c:pt idx="4286">
                  <c:v>985.06124999999997</c:v>
                </c:pt>
                <c:pt idx="4287">
                  <c:v>855.34211249999998</c:v>
                </c:pt>
                <c:pt idx="4288">
                  <c:v>1443.0487499999999</c:v>
                </c:pt>
                <c:pt idx="4289">
                  <c:v>1224.0608625</c:v>
                </c:pt>
                <c:pt idx="4290">
                  <c:v>1254.5053875000001</c:v>
                </c:pt>
                <c:pt idx="4291">
                  <c:v>999.72461250000003</c:v>
                </c:pt>
                <c:pt idx="4292">
                  <c:v>578.30624999999998</c:v>
                </c:pt>
                <c:pt idx="4293">
                  <c:v>788.58461250000005</c:v>
                </c:pt>
                <c:pt idx="4294">
                  <c:v>923.22</c:v>
                </c:pt>
                <c:pt idx="4295">
                  <c:v>392.6971125</c:v>
                </c:pt>
                <c:pt idx="4296">
                  <c:v>549.58500000000004</c:v>
                </c:pt>
                <c:pt idx="4297">
                  <c:v>1198.53</c:v>
                </c:pt>
                <c:pt idx="4298">
                  <c:v>832.48413749999997</c:v>
                </c:pt>
                <c:pt idx="4299">
                  <c:v>805.83288749999997</c:v>
                </c:pt>
                <c:pt idx="4300">
                  <c:v>671.62961250000001</c:v>
                </c:pt>
                <c:pt idx="4301">
                  <c:v>699.40125</c:v>
                </c:pt>
                <c:pt idx="4302">
                  <c:v>844.04250000000002</c:v>
                </c:pt>
                <c:pt idx="4303">
                  <c:v>743.56211250000001</c:v>
                </c:pt>
                <c:pt idx="4304">
                  <c:v>409.94538749999998</c:v>
                </c:pt>
                <c:pt idx="4305">
                  <c:v>0</c:v>
                </c:pt>
                <c:pt idx="4306">
                  <c:v>0</c:v>
                </c:pt>
                <c:pt idx="4307">
                  <c:v>0</c:v>
                </c:pt>
                <c:pt idx="4308">
                  <c:v>75.813749999999999</c:v>
                </c:pt>
                <c:pt idx="4309">
                  <c:v>0</c:v>
                </c:pt>
                <c:pt idx="4310">
                  <c:v>79.262887500000005</c:v>
                </c:pt>
                <c:pt idx="4311">
                  <c:v>215.3653875</c:v>
                </c:pt>
                <c:pt idx="4312">
                  <c:v>583.13711249999994</c:v>
                </c:pt>
                <c:pt idx="4313">
                  <c:v>148.52250000000001</c:v>
                </c:pt>
                <c:pt idx="4314">
                  <c:v>8.7974999999999497</c:v>
                </c:pt>
                <c:pt idx="4315">
                  <c:v>419.34836250000001</c:v>
                </c:pt>
                <c:pt idx="4316">
                  <c:v>75.813749999999999</c:v>
                </c:pt>
                <c:pt idx="4317">
                  <c:v>0</c:v>
                </c:pt>
                <c:pt idx="4318">
                  <c:v>833.51913750000006</c:v>
                </c:pt>
                <c:pt idx="4319">
                  <c:v>686.20500000000004</c:v>
                </c:pt>
                <c:pt idx="4320">
                  <c:v>611.59961250000003</c:v>
                </c:pt>
                <c:pt idx="4321">
                  <c:v>211.39875000000001</c:v>
                </c:pt>
                <c:pt idx="4322">
                  <c:v>513.44538750000004</c:v>
                </c:pt>
                <c:pt idx="4323">
                  <c:v>1229.9241374999999</c:v>
                </c:pt>
                <c:pt idx="4324">
                  <c:v>1212.2437500000001</c:v>
                </c:pt>
                <c:pt idx="4325">
                  <c:v>958.23663750000003</c:v>
                </c:pt>
                <c:pt idx="4326">
                  <c:v>429.86913750000002</c:v>
                </c:pt>
                <c:pt idx="4327">
                  <c:v>156.1116375</c:v>
                </c:pt>
                <c:pt idx="4328">
                  <c:v>0</c:v>
                </c:pt>
                <c:pt idx="4329">
                  <c:v>270.13499999999999</c:v>
                </c:pt>
                <c:pt idx="4330">
                  <c:v>0</c:v>
                </c:pt>
                <c:pt idx="4331">
                  <c:v>222.18086249999999</c:v>
                </c:pt>
                <c:pt idx="4332">
                  <c:v>812.30163749999997</c:v>
                </c:pt>
                <c:pt idx="4333">
                  <c:v>576.23625000000004</c:v>
                </c:pt>
                <c:pt idx="4334">
                  <c:v>636.69836250000003</c:v>
                </c:pt>
                <c:pt idx="4335">
                  <c:v>503.95961249999999</c:v>
                </c:pt>
                <c:pt idx="4336">
                  <c:v>468.51086249999997</c:v>
                </c:pt>
                <c:pt idx="4337">
                  <c:v>579.16788750000001</c:v>
                </c:pt>
                <c:pt idx="4338">
                  <c:v>619.62086250000004</c:v>
                </c:pt>
                <c:pt idx="4339">
                  <c:v>452.29500000000002</c:v>
                </c:pt>
                <c:pt idx="4340">
                  <c:v>515.68875000000003</c:v>
                </c:pt>
                <c:pt idx="4341">
                  <c:v>1572.6824999999999</c:v>
                </c:pt>
                <c:pt idx="4342">
                  <c:v>711.5625</c:v>
                </c:pt>
                <c:pt idx="4343">
                  <c:v>1658.4141374999999</c:v>
                </c:pt>
                <c:pt idx="4344">
                  <c:v>2067.5250000000001</c:v>
                </c:pt>
                <c:pt idx="4345">
                  <c:v>1987.763625</c:v>
                </c:pt>
                <c:pt idx="4346">
                  <c:v>773.55</c:v>
                </c:pt>
                <c:pt idx="4347">
                  <c:v>460.57612499999999</c:v>
                </c:pt>
                <c:pt idx="4348">
                  <c:v>652.04999999999995</c:v>
                </c:pt>
                <c:pt idx="4349">
                  <c:v>776.813625</c:v>
                </c:pt>
                <c:pt idx="4350">
                  <c:v>889.876125</c:v>
                </c:pt>
                <c:pt idx="4351">
                  <c:v>1090.688625</c:v>
                </c:pt>
                <c:pt idx="4352">
                  <c:v>1011.713625</c:v>
                </c:pt>
                <c:pt idx="4353">
                  <c:v>1139.9636250000001</c:v>
                </c:pt>
                <c:pt idx="4354">
                  <c:v>1111.8363750000001</c:v>
                </c:pt>
                <c:pt idx="4355">
                  <c:v>878.85</c:v>
                </c:pt>
                <c:pt idx="4356">
                  <c:v>452.25</c:v>
                </c:pt>
                <c:pt idx="4357">
                  <c:v>351.33749999999998</c:v>
                </c:pt>
                <c:pt idx="4358">
                  <c:v>655.65112499999998</c:v>
                </c:pt>
                <c:pt idx="4359">
                  <c:v>869.0625</c:v>
                </c:pt>
                <c:pt idx="4360">
                  <c:v>443.8125</c:v>
                </c:pt>
                <c:pt idx="4361">
                  <c:v>148.38862499999999</c:v>
                </c:pt>
                <c:pt idx="4362">
                  <c:v>896.84887500000002</c:v>
                </c:pt>
                <c:pt idx="4363">
                  <c:v>1499.9613750000001</c:v>
                </c:pt>
                <c:pt idx="4364">
                  <c:v>2700</c:v>
                </c:pt>
                <c:pt idx="4365">
                  <c:v>2569.1512499999999</c:v>
                </c:pt>
                <c:pt idx="4366">
                  <c:v>2680.32375</c:v>
                </c:pt>
                <c:pt idx="4367">
                  <c:v>2700</c:v>
                </c:pt>
                <c:pt idx="4368">
                  <c:v>646.65</c:v>
                </c:pt>
                <c:pt idx="4369">
                  <c:v>258.07612499999999</c:v>
                </c:pt>
                <c:pt idx="4370">
                  <c:v>1404.563625</c:v>
                </c:pt>
                <c:pt idx="4371">
                  <c:v>1612.3488749999999</c:v>
                </c:pt>
                <c:pt idx="4372">
                  <c:v>754.65</c:v>
                </c:pt>
                <c:pt idx="4373">
                  <c:v>1802.698875</c:v>
                </c:pt>
                <c:pt idx="4374">
                  <c:v>1664.2125000000001</c:v>
                </c:pt>
                <c:pt idx="4375">
                  <c:v>2493.7874999999999</c:v>
                </c:pt>
                <c:pt idx="4376">
                  <c:v>2559.0262499999999</c:v>
                </c:pt>
                <c:pt idx="4377">
                  <c:v>1637.323875</c:v>
                </c:pt>
                <c:pt idx="4378">
                  <c:v>1112.173875</c:v>
                </c:pt>
                <c:pt idx="4379">
                  <c:v>824.17499999999995</c:v>
                </c:pt>
                <c:pt idx="4380">
                  <c:v>1001.025</c:v>
                </c:pt>
                <c:pt idx="4381">
                  <c:v>1054.9136249999999</c:v>
                </c:pt>
                <c:pt idx="4382">
                  <c:v>1176.5250000000001</c:v>
                </c:pt>
                <c:pt idx="4383">
                  <c:v>1235.361375</c:v>
                </c:pt>
                <c:pt idx="4384">
                  <c:v>1351.123875</c:v>
                </c:pt>
                <c:pt idx="4385">
                  <c:v>2700</c:v>
                </c:pt>
                <c:pt idx="4386">
                  <c:v>2700</c:v>
                </c:pt>
                <c:pt idx="4387">
                  <c:v>2215.6875</c:v>
                </c:pt>
                <c:pt idx="4388">
                  <c:v>2545.0875000000001</c:v>
                </c:pt>
                <c:pt idx="4389">
                  <c:v>2700</c:v>
                </c:pt>
                <c:pt idx="4390">
                  <c:v>2700</c:v>
                </c:pt>
                <c:pt idx="4391">
                  <c:v>2700</c:v>
                </c:pt>
                <c:pt idx="4392">
                  <c:v>2227.051125</c:v>
                </c:pt>
                <c:pt idx="4393">
                  <c:v>2636.3137499999998</c:v>
                </c:pt>
                <c:pt idx="4394">
                  <c:v>2029.05</c:v>
                </c:pt>
                <c:pt idx="4395">
                  <c:v>1874.4749999999999</c:v>
                </c:pt>
                <c:pt idx="4396">
                  <c:v>2680.7624999999998</c:v>
                </c:pt>
                <c:pt idx="4397">
                  <c:v>1935.2249999999999</c:v>
                </c:pt>
                <c:pt idx="4398">
                  <c:v>838.01250000000005</c:v>
                </c:pt>
                <c:pt idx="4399">
                  <c:v>61.087499999999999</c:v>
                </c:pt>
                <c:pt idx="4400">
                  <c:v>380.92612500000001</c:v>
                </c:pt>
                <c:pt idx="4401">
                  <c:v>396.33637499999998</c:v>
                </c:pt>
                <c:pt idx="4402">
                  <c:v>0</c:v>
                </c:pt>
                <c:pt idx="4403">
                  <c:v>977.73749999999995</c:v>
                </c:pt>
                <c:pt idx="4404">
                  <c:v>657.78750000000002</c:v>
                </c:pt>
                <c:pt idx="4405">
                  <c:v>957.48749999999995</c:v>
                </c:pt>
                <c:pt idx="4406">
                  <c:v>593.66250000000002</c:v>
                </c:pt>
                <c:pt idx="4407">
                  <c:v>864.22612500000002</c:v>
                </c:pt>
                <c:pt idx="4408">
                  <c:v>730.123875</c:v>
                </c:pt>
                <c:pt idx="4409">
                  <c:v>1072.4636250000001</c:v>
                </c:pt>
                <c:pt idx="4410">
                  <c:v>953.4375</c:v>
                </c:pt>
                <c:pt idx="4411">
                  <c:v>1240.201125</c:v>
                </c:pt>
                <c:pt idx="4412">
                  <c:v>1280.363625</c:v>
                </c:pt>
                <c:pt idx="4413">
                  <c:v>1250.886375</c:v>
                </c:pt>
                <c:pt idx="4414">
                  <c:v>1158.5261250000001</c:v>
                </c:pt>
                <c:pt idx="4415">
                  <c:v>1646.0988749999999</c:v>
                </c:pt>
                <c:pt idx="4416">
                  <c:v>1167.301125</c:v>
                </c:pt>
                <c:pt idx="4417">
                  <c:v>508.27499999999998</c:v>
                </c:pt>
                <c:pt idx="4418">
                  <c:v>538.3125</c:v>
                </c:pt>
                <c:pt idx="4419">
                  <c:v>1760.7375</c:v>
                </c:pt>
                <c:pt idx="4420">
                  <c:v>489.71249999999998</c:v>
                </c:pt>
                <c:pt idx="4421">
                  <c:v>0</c:v>
                </c:pt>
                <c:pt idx="4422">
                  <c:v>0</c:v>
                </c:pt>
                <c:pt idx="4423">
                  <c:v>0</c:v>
                </c:pt>
                <c:pt idx="4424">
                  <c:v>0</c:v>
                </c:pt>
                <c:pt idx="4425">
                  <c:v>4.2761249999999897</c:v>
                </c:pt>
                <c:pt idx="4426">
                  <c:v>0</c:v>
                </c:pt>
                <c:pt idx="4427">
                  <c:v>0</c:v>
                </c:pt>
                <c:pt idx="4428">
                  <c:v>0</c:v>
                </c:pt>
                <c:pt idx="4429">
                  <c:v>0</c:v>
                </c:pt>
                <c:pt idx="4430">
                  <c:v>249.75</c:v>
                </c:pt>
                <c:pt idx="4431">
                  <c:v>350.21362499999998</c:v>
                </c:pt>
                <c:pt idx="4432">
                  <c:v>0</c:v>
                </c:pt>
                <c:pt idx="4433">
                  <c:v>0</c:v>
                </c:pt>
                <c:pt idx="4434">
                  <c:v>131.28749999999999</c:v>
                </c:pt>
                <c:pt idx="4435">
                  <c:v>155.023875</c:v>
                </c:pt>
                <c:pt idx="4436">
                  <c:v>228.038625</c:v>
                </c:pt>
                <c:pt idx="4437">
                  <c:v>749.813625</c:v>
                </c:pt>
                <c:pt idx="4438">
                  <c:v>1024.6500000000001</c:v>
                </c:pt>
                <c:pt idx="4439">
                  <c:v>1185.863625</c:v>
                </c:pt>
                <c:pt idx="4440">
                  <c:v>985.27387499999998</c:v>
                </c:pt>
                <c:pt idx="4441">
                  <c:v>828.22500000000002</c:v>
                </c:pt>
                <c:pt idx="4442">
                  <c:v>824.063625</c:v>
                </c:pt>
                <c:pt idx="4443">
                  <c:v>0</c:v>
                </c:pt>
                <c:pt idx="4444">
                  <c:v>0</c:v>
                </c:pt>
                <c:pt idx="4445">
                  <c:v>0</c:v>
                </c:pt>
                <c:pt idx="4446">
                  <c:v>0</c:v>
                </c:pt>
                <c:pt idx="4447">
                  <c:v>0</c:v>
                </c:pt>
                <c:pt idx="4448">
                  <c:v>0</c:v>
                </c:pt>
                <c:pt idx="4449">
                  <c:v>0</c:v>
                </c:pt>
                <c:pt idx="4450">
                  <c:v>0</c:v>
                </c:pt>
                <c:pt idx="4451">
                  <c:v>151.53749999999999</c:v>
                </c:pt>
                <c:pt idx="4452">
                  <c:v>361.688625</c:v>
                </c:pt>
                <c:pt idx="4453">
                  <c:v>258.86250000000001</c:v>
                </c:pt>
                <c:pt idx="4454">
                  <c:v>742.72612500000002</c:v>
                </c:pt>
                <c:pt idx="4455">
                  <c:v>1752.4113749999999</c:v>
                </c:pt>
                <c:pt idx="4456">
                  <c:v>1588.7238749999999</c:v>
                </c:pt>
                <c:pt idx="4457">
                  <c:v>1541.4738749999999</c:v>
                </c:pt>
                <c:pt idx="4458">
                  <c:v>873.001125</c:v>
                </c:pt>
                <c:pt idx="4459">
                  <c:v>65.812499999999901</c:v>
                </c:pt>
                <c:pt idx="4460">
                  <c:v>0</c:v>
                </c:pt>
                <c:pt idx="4461">
                  <c:v>0</c:v>
                </c:pt>
                <c:pt idx="4462">
                  <c:v>1240.876125</c:v>
                </c:pt>
                <c:pt idx="4463">
                  <c:v>1160.2136250000001</c:v>
                </c:pt>
                <c:pt idx="4464">
                  <c:v>691.53750000000002</c:v>
                </c:pt>
                <c:pt idx="4465">
                  <c:v>1219.613625</c:v>
                </c:pt>
                <c:pt idx="4466">
                  <c:v>711.11249999999995</c:v>
                </c:pt>
                <c:pt idx="4467">
                  <c:v>223.313625</c:v>
                </c:pt>
                <c:pt idx="4468">
                  <c:v>0</c:v>
                </c:pt>
                <c:pt idx="4469">
                  <c:v>0</c:v>
                </c:pt>
                <c:pt idx="4470">
                  <c:v>0</c:v>
                </c:pt>
                <c:pt idx="4471">
                  <c:v>0</c:v>
                </c:pt>
                <c:pt idx="4472">
                  <c:v>0</c:v>
                </c:pt>
                <c:pt idx="4473">
                  <c:v>0</c:v>
                </c:pt>
                <c:pt idx="4474">
                  <c:v>0</c:v>
                </c:pt>
                <c:pt idx="4475">
                  <c:v>0</c:v>
                </c:pt>
                <c:pt idx="4476">
                  <c:v>0</c:v>
                </c:pt>
                <c:pt idx="4477">
                  <c:v>0</c:v>
                </c:pt>
                <c:pt idx="4478">
                  <c:v>0</c:v>
                </c:pt>
                <c:pt idx="4479">
                  <c:v>51.863624999999999</c:v>
                </c:pt>
                <c:pt idx="4480">
                  <c:v>0</c:v>
                </c:pt>
                <c:pt idx="4481">
                  <c:v>0</c:v>
                </c:pt>
                <c:pt idx="4482">
                  <c:v>0</c:v>
                </c:pt>
                <c:pt idx="4483">
                  <c:v>0</c:v>
                </c:pt>
                <c:pt idx="4484">
                  <c:v>32.288625000000003</c:v>
                </c:pt>
                <c:pt idx="4485">
                  <c:v>28.35</c:v>
                </c:pt>
                <c:pt idx="4486">
                  <c:v>0</c:v>
                </c:pt>
                <c:pt idx="4487">
                  <c:v>112.27612499999999</c:v>
                </c:pt>
                <c:pt idx="4488">
                  <c:v>305.66362500000002</c:v>
                </c:pt>
                <c:pt idx="4489">
                  <c:v>209.023875</c:v>
                </c:pt>
                <c:pt idx="4490">
                  <c:v>0</c:v>
                </c:pt>
                <c:pt idx="4491">
                  <c:v>217.57612499999999</c:v>
                </c:pt>
                <c:pt idx="4492">
                  <c:v>133.876125</c:v>
                </c:pt>
                <c:pt idx="4493">
                  <c:v>0</c:v>
                </c:pt>
                <c:pt idx="4494">
                  <c:v>0</c:v>
                </c:pt>
                <c:pt idx="4495">
                  <c:v>0</c:v>
                </c:pt>
                <c:pt idx="4496">
                  <c:v>0</c:v>
                </c:pt>
                <c:pt idx="4497">
                  <c:v>0</c:v>
                </c:pt>
                <c:pt idx="4498">
                  <c:v>0</c:v>
                </c:pt>
                <c:pt idx="4499">
                  <c:v>0</c:v>
                </c:pt>
                <c:pt idx="4500">
                  <c:v>0</c:v>
                </c:pt>
                <c:pt idx="4501">
                  <c:v>0</c:v>
                </c:pt>
                <c:pt idx="4502">
                  <c:v>49.163625000000003</c:v>
                </c:pt>
                <c:pt idx="4503">
                  <c:v>223.08750000000001</c:v>
                </c:pt>
                <c:pt idx="4504">
                  <c:v>0</c:v>
                </c:pt>
                <c:pt idx="4505">
                  <c:v>0</c:v>
                </c:pt>
                <c:pt idx="4506">
                  <c:v>201.15</c:v>
                </c:pt>
                <c:pt idx="4507">
                  <c:v>197.1</c:v>
                </c:pt>
                <c:pt idx="4508">
                  <c:v>22.838625</c:v>
                </c:pt>
                <c:pt idx="4509">
                  <c:v>0</c:v>
                </c:pt>
                <c:pt idx="4510">
                  <c:v>138.601125</c:v>
                </c:pt>
                <c:pt idx="4511">
                  <c:v>174.376125</c:v>
                </c:pt>
                <c:pt idx="4512">
                  <c:v>0</c:v>
                </c:pt>
                <c:pt idx="4513">
                  <c:v>1963.801125</c:v>
                </c:pt>
                <c:pt idx="4514">
                  <c:v>814.72500000000002</c:v>
                </c:pt>
                <c:pt idx="4515">
                  <c:v>291.26249999999999</c:v>
                </c:pt>
                <c:pt idx="4516">
                  <c:v>0</c:v>
                </c:pt>
                <c:pt idx="4517">
                  <c:v>0</c:v>
                </c:pt>
                <c:pt idx="4518">
                  <c:v>1415.8125</c:v>
                </c:pt>
                <c:pt idx="4519">
                  <c:v>723.26250000000005</c:v>
                </c:pt>
                <c:pt idx="4520">
                  <c:v>597.938625</c:v>
                </c:pt>
                <c:pt idx="4521">
                  <c:v>909.5625</c:v>
                </c:pt>
                <c:pt idx="4522">
                  <c:v>1112.626125</c:v>
                </c:pt>
                <c:pt idx="4523">
                  <c:v>1589.3988750000001</c:v>
                </c:pt>
                <c:pt idx="4524">
                  <c:v>1408.498875</c:v>
                </c:pt>
                <c:pt idx="4525">
                  <c:v>871.08749999999998</c:v>
                </c:pt>
                <c:pt idx="4526">
                  <c:v>887.51362500000005</c:v>
                </c:pt>
                <c:pt idx="4527">
                  <c:v>1067.063625</c:v>
                </c:pt>
                <c:pt idx="4528">
                  <c:v>1137.486375</c:v>
                </c:pt>
                <c:pt idx="4529">
                  <c:v>1170.561375</c:v>
                </c:pt>
                <c:pt idx="4530">
                  <c:v>993.373875</c:v>
                </c:pt>
                <c:pt idx="4531">
                  <c:v>1025.7738750000001</c:v>
                </c:pt>
                <c:pt idx="4532">
                  <c:v>1340.6613749999999</c:v>
                </c:pt>
                <c:pt idx="4533">
                  <c:v>1606.388625</c:v>
                </c:pt>
                <c:pt idx="4534">
                  <c:v>1734.5238750000001</c:v>
                </c:pt>
                <c:pt idx="4535">
                  <c:v>2046.373875</c:v>
                </c:pt>
                <c:pt idx="4536">
                  <c:v>1504.801125</c:v>
                </c:pt>
                <c:pt idx="4537">
                  <c:v>355.05</c:v>
                </c:pt>
                <c:pt idx="4538">
                  <c:v>1129.6125</c:v>
                </c:pt>
                <c:pt idx="4539">
                  <c:v>1459.4613750000001</c:v>
                </c:pt>
                <c:pt idx="4540">
                  <c:v>1511.2136250000001</c:v>
                </c:pt>
                <c:pt idx="4541">
                  <c:v>623.70000000000005</c:v>
                </c:pt>
                <c:pt idx="4542">
                  <c:v>1459.35</c:v>
                </c:pt>
                <c:pt idx="4543">
                  <c:v>647.55112499999996</c:v>
                </c:pt>
                <c:pt idx="4544">
                  <c:v>0</c:v>
                </c:pt>
                <c:pt idx="4545">
                  <c:v>187.76137499999999</c:v>
                </c:pt>
                <c:pt idx="4546">
                  <c:v>0</c:v>
                </c:pt>
                <c:pt idx="4547">
                  <c:v>174.936375</c:v>
                </c:pt>
                <c:pt idx="4548">
                  <c:v>656.1</c:v>
                </c:pt>
                <c:pt idx="4549">
                  <c:v>795.59887500000002</c:v>
                </c:pt>
                <c:pt idx="4550">
                  <c:v>952.19887500000004</c:v>
                </c:pt>
                <c:pt idx="4551">
                  <c:v>1094.623875</c:v>
                </c:pt>
                <c:pt idx="4552">
                  <c:v>1114.988625</c:v>
                </c:pt>
                <c:pt idx="4553">
                  <c:v>847.35112500000002</c:v>
                </c:pt>
                <c:pt idx="4554">
                  <c:v>1168.873875</c:v>
                </c:pt>
                <c:pt idx="4555">
                  <c:v>827.21249999999998</c:v>
                </c:pt>
                <c:pt idx="4556">
                  <c:v>1063.9113749999999</c:v>
                </c:pt>
                <c:pt idx="4557">
                  <c:v>650.92612499999996</c:v>
                </c:pt>
                <c:pt idx="4558">
                  <c:v>1720.686375</c:v>
                </c:pt>
                <c:pt idx="4559">
                  <c:v>1443.376125</c:v>
                </c:pt>
                <c:pt idx="4560">
                  <c:v>495.33862499999998</c:v>
                </c:pt>
                <c:pt idx="4561">
                  <c:v>1168.6511250000001</c:v>
                </c:pt>
                <c:pt idx="4562">
                  <c:v>558.45112500000005</c:v>
                </c:pt>
                <c:pt idx="4563">
                  <c:v>84.037499999999994</c:v>
                </c:pt>
                <c:pt idx="4564">
                  <c:v>1043.1011249999999</c:v>
                </c:pt>
                <c:pt idx="4565">
                  <c:v>24.073875000000001</c:v>
                </c:pt>
                <c:pt idx="4566">
                  <c:v>46.126125000000002</c:v>
                </c:pt>
                <c:pt idx="4567">
                  <c:v>334.125</c:v>
                </c:pt>
                <c:pt idx="4568">
                  <c:v>0</c:v>
                </c:pt>
                <c:pt idx="4569">
                  <c:v>0</c:v>
                </c:pt>
                <c:pt idx="4570">
                  <c:v>323.66250000000002</c:v>
                </c:pt>
                <c:pt idx="4571">
                  <c:v>0</c:v>
                </c:pt>
                <c:pt idx="4572">
                  <c:v>0.22612499999998301</c:v>
                </c:pt>
                <c:pt idx="4573">
                  <c:v>0</c:v>
                </c:pt>
                <c:pt idx="4574">
                  <c:v>531.33637499999998</c:v>
                </c:pt>
                <c:pt idx="4575">
                  <c:v>21.6</c:v>
                </c:pt>
                <c:pt idx="4576">
                  <c:v>639.5625</c:v>
                </c:pt>
                <c:pt idx="4577">
                  <c:v>625.72500000000002</c:v>
                </c:pt>
                <c:pt idx="4578">
                  <c:v>937.91250000000002</c:v>
                </c:pt>
                <c:pt idx="4579">
                  <c:v>1498.8375000000001</c:v>
                </c:pt>
                <c:pt idx="4580">
                  <c:v>1378.238625</c:v>
                </c:pt>
                <c:pt idx="4581">
                  <c:v>1070.7761250000001</c:v>
                </c:pt>
                <c:pt idx="4582">
                  <c:v>1356.9761249999999</c:v>
                </c:pt>
                <c:pt idx="4583">
                  <c:v>1318.95</c:v>
                </c:pt>
                <c:pt idx="4584">
                  <c:v>1228.388625</c:v>
                </c:pt>
                <c:pt idx="4585">
                  <c:v>929.92387499999995</c:v>
                </c:pt>
                <c:pt idx="4586">
                  <c:v>2700</c:v>
                </c:pt>
                <c:pt idx="4587">
                  <c:v>2700</c:v>
                </c:pt>
                <c:pt idx="4588">
                  <c:v>2700</c:v>
                </c:pt>
                <c:pt idx="4589">
                  <c:v>2077.201125</c:v>
                </c:pt>
                <c:pt idx="4590">
                  <c:v>1342.3488749999999</c:v>
                </c:pt>
                <c:pt idx="4591">
                  <c:v>1645.3125</c:v>
                </c:pt>
                <c:pt idx="4592">
                  <c:v>2138.511375</c:v>
                </c:pt>
                <c:pt idx="4593">
                  <c:v>1907.7761250000001</c:v>
                </c:pt>
                <c:pt idx="4594">
                  <c:v>1985.85</c:v>
                </c:pt>
                <c:pt idx="4595">
                  <c:v>2272.2761249999999</c:v>
                </c:pt>
                <c:pt idx="4596">
                  <c:v>2282.6238750000002</c:v>
                </c:pt>
                <c:pt idx="4597">
                  <c:v>2300.9636249999999</c:v>
                </c:pt>
                <c:pt idx="4598">
                  <c:v>2347.761375</c:v>
                </c:pt>
                <c:pt idx="4599">
                  <c:v>2202.8625000000002</c:v>
                </c:pt>
                <c:pt idx="4600">
                  <c:v>1876.1624999999999</c:v>
                </c:pt>
                <c:pt idx="4601">
                  <c:v>1956.376125</c:v>
                </c:pt>
                <c:pt idx="4602">
                  <c:v>1970.888625</c:v>
                </c:pt>
                <c:pt idx="4603">
                  <c:v>2000.4738749999999</c:v>
                </c:pt>
                <c:pt idx="4604">
                  <c:v>1568.7</c:v>
                </c:pt>
                <c:pt idx="4605">
                  <c:v>2018.361375</c:v>
                </c:pt>
                <c:pt idx="4606">
                  <c:v>2026.798875</c:v>
                </c:pt>
                <c:pt idx="4607">
                  <c:v>2099.8136249999998</c:v>
                </c:pt>
                <c:pt idx="4608">
                  <c:v>1420.763625</c:v>
                </c:pt>
                <c:pt idx="4609">
                  <c:v>1128.9375</c:v>
                </c:pt>
                <c:pt idx="4610">
                  <c:v>1175.2863749999999</c:v>
                </c:pt>
                <c:pt idx="4611">
                  <c:v>1088.7750000000001</c:v>
                </c:pt>
                <c:pt idx="4612">
                  <c:v>1310.063625</c:v>
                </c:pt>
                <c:pt idx="4613">
                  <c:v>1357.313625</c:v>
                </c:pt>
                <c:pt idx="4614">
                  <c:v>977.17387499999995</c:v>
                </c:pt>
                <c:pt idx="4615">
                  <c:v>1073.698875</c:v>
                </c:pt>
                <c:pt idx="4616">
                  <c:v>997.65</c:v>
                </c:pt>
                <c:pt idx="4617">
                  <c:v>432.78637500000002</c:v>
                </c:pt>
                <c:pt idx="4618">
                  <c:v>693.9</c:v>
                </c:pt>
                <c:pt idx="4619">
                  <c:v>937.686375</c:v>
                </c:pt>
                <c:pt idx="4620">
                  <c:v>1181.138625</c:v>
                </c:pt>
                <c:pt idx="4621">
                  <c:v>1266.863625</c:v>
                </c:pt>
                <c:pt idx="4622">
                  <c:v>1396.3488749999999</c:v>
                </c:pt>
                <c:pt idx="4623">
                  <c:v>1095.298875</c:v>
                </c:pt>
                <c:pt idx="4624">
                  <c:v>1109.251125</c:v>
                </c:pt>
                <c:pt idx="4625">
                  <c:v>1123.763625</c:v>
                </c:pt>
                <c:pt idx="4626">
                  <c:v>1251.45</c:v>
                </c:pt>
                <c:pt idx="4627">
                  <c:v>1256.8499999999999</c:v>
                </c:pt>
                <c:pt idx="4628">
                  <c:v>998.66250000000002</c:v>
                </c:pt>
                <c:pt idx="4629">
                  <c:v>938.47612500000002</c:v>
                </c:pt>
                <c:pt idx="4630">
                  <c:v>924.86137499999995</c:v>
                </c:pt>
                <c:pt idx="4631">
                  <c:v>620.21362499999998</c:v>
                </c:pt>
                <c:pt idx="4632">
                  <c:v>297.44887499999999</c:v>
                </c:pt>
                <c:pt idx="4633">
                  <c:v>0</c:v>
                </c:pt>
                <c:pt idx="4634">
                  <c:v>0</c:v>
                </c:pt>
                <c:pt idx="4635">
                  <c:v>32.511375000000001</c:v>
                </c:pt>
                <c:pt idx="4636">
                  <c:v>123.97387500000001</c:v>
                </c:pt>
                <c:pt idx="4637">
                  <c:v>562.72387500000002</c:v>
                </c:pt>
                <c:pt idx="4638">
                  <c:v>963.78862500000002</c:v>
                </c:pt>
                <c:pt idx="4639">
                  <c:v>1507.6125</c:v>
                </c:pt>
                <c:pt idx="4640">
                  <c:v>1610.55</c:v>
                </c:pt>
                <c:pt idx="4641">
                  <c:v>1414.688625</c:v>
                </c:pt>
                <c:pt idx="4642">
                  <c:v>270.67500000000001</c:v>
                </c:pt>
                <c:pt idx="4643">
                  <c:v>126.451125</c:v>
                </c:pt>
                <c:pt idx="4644">
                  <c:v>0</c:v>
                </c:pt>
                <c:pt idx="4645">
                  <c:v>0</c:v>
                </c:pt>
                <c:pt idx="4646">
                  <c:v>0</c:v>
                </c:pt>
                <c:pt idx="4647">
                  <c:v>92.923874999999995</c:v>
                </c:pt>
                <c:pt idx="4648">
                  <c:v>54.111375000000002</c:v>
                </c:pt>
                <c:pt idx="4649">
                  <c:v>233.101125</c:v>
                </c:pt>
                <c:pt idx="4650">
                  <c:v>122.738625</c:v>
                </c:pt>
                <c:pt idx="4651">
                  <c:v>354.03750000000002</c:v>
                </c:pt>
                <c:pt idx="4652">
                  <c:v>701.55112499999996</c:v>
                </c:pt>
                <c:pt idx="4653">
                  <c:v>570.14887499999998</c:v>
                </c:pt>
                <c:pt idx="4654">
                  <c:v>65.248874999999998</c:v>
                </c:pt>
                <c:pt idx="4655">
                  <c:v>121.388625</c:v>
                </c:pt>
                <c:pt idx="4656">
                  <c:v>0</c:v>
                </c:pt>
                <c:pt idx="4657">
                  <c:v>536.061375</c:v>
                </c:pt>
                <c:pt idx="4658">
                  <c:v>47.25</c:v>
                </c:pt>
                <c:pt idx="4659">
                  <c:v>0</c:v>
                </c:pt>
                <c:pt idx="4660">
                  <c:v>962.55</c:v>
                </c:pt>
                <c:pt idx="4661">
                  <c:v>2169.0011249999998</c:v>
                </c:pt>
                <c:pt idx="4662">
                  <c:v>2536.3125</c:v>
                </c:pt>
                <c:pt idx="4663">
                  <c:v>1973.251125</c:v>
                </c:pt>
                <c:pt idx="4664">
                  <c:v>1816.6511250000001</c:v>
                </c:pt>
                <c:pt idx="4665">
                  <c:v>472.5</c:v>
                </c:pt>
                <c:pt idx="4666">
                  <c:v>417.376125</c:v>
                </c:pt>
                <c:pt idx="4667">
                  <c:v>1153.126125</c:v>
                </c:pt>
                <c:pt idx="4668">
                  <c:v>617.85112500000002</c:v>
                </c:pt>
                <c:pt idx="4669">
                  <c:v>520.65112499999998</c:v>
                </c:pt>
                <c:pt idx="4670">
                  <c:v>516.03750000000002</c:v>
                </c:pt>
                <c:pt idx="4671">
                  <c:v>595.91362500000002</c:v>
                </c:pt>
                <c:pt idx="4672">
                  <c:v>350.55112500000001</c:v>
                </c:pt>
                <c:pt idx="4673">
                  <c:v>1097.7761250000001</c:v>
                </c:pt>
                <c:pt idx="4674">
                  <c:v>631.125</c:v>
                </c:pt>
                <c:pt idx="4675">
                  <c:v>969.97500000000002</c:v>
                </c:pt>
                <c:pt idx="4676">
                  <c:v>1847.923875</c:v>
                </c:pt>
                <c:pt idx="4677">
                  <c:v>1675.576125</c:v>
                </c:pt>
                <c:pt idx="4678">
                  <c:v>1393.5374999999999</c:v>
                </c:pt>
                <c:pt idx="4679">
                  <c:v>1720.011375</c:v>
                </c:pt>
                <c:pt idx="4680">
                  <c:v>694.126125</c:v>
                </c:pt>
                <c:pt idx="4681">
                  <c:v>920.58862499999998</c:v>
                </c:pt>
                <c:pt idx="4682">
                  <c:v>2700</c:v>
                </c:pt>
                <c:pt idx="4683">
                  <c:v>2700</c:v>
                </c:pt>
                <c:pt idx="4684">
                  <c:v>2700</c:v>
                </c:pt>
                <c:pt idx="4685">
                  <c:v>2700</c:v>
                </c:pt>
                <c:pt idx="4686">
                  <c:v>2605.9387499999998</c:v>
                </c:pt>
                <c:pt idx="4687">
                  <c:v>830.813625</c:v>
                </c:pt>
                <c:pt idx="4688">
                  <c:v>2087.7750000000001</c:v>
                </c:pt>
                <c:pt idx="4689">
                  <c:v>1757.136375</c:v>
                </c:pt>
                <c:pt idx="4690">
                  <c:v>1354.613625</c:v>
                </c:pt>
                <c:pt idx="4691">
                  <c:v>1296.3375000000001</c:v>
                </c:pt>
                <c:pt idx="4692">
                  <c:v>1779.6375</c:v>
                </c:pt>
                <c:pt idx="4693">
                  <c:v>1576.3511249999999</c:v>
                </c:pt>
                <c:pt idx="4694">
                  <c:v>1522.8</c:v>
                </c:pt>
                <c:pt idx="4695">
                  <c:v>1700.7738750000001</c:v>
                </c:pt>
                <c:pt idx="4696">
                  <c:v>1871.6636249999999</c:v>
                </c:pt>
                <c:pt idx="4697">
                  <c:v>1799.2125000000001</c:v>
                </c:pt>
                <c:pt idx="4698">
                  <c:v>1889.7738750000001</c:v>
                </c:pt>
                <c:pt idx="4699">
                  <c:v>1747.011375</c:v>
                </c:pt>
                <c:pt idx="4700">
                  <c:v>1310.063625</c:v>
                </c:pt>
                <c:pt idx="4701">
                  <c:v>960.751125</c:v>
                </c:pt>
                <c:pt idx="4702">
                  <c:v>0</c:v>
                </c:pt>
                <c:pt idx="4703">
                  <c:v>0</c:v>
                </c:pt>
                <c:pt idx="4704">
                  <c:v>380.13637499999999</c:v>
                </c:pt>
                <c:pt idx="4705">
                  <c:v>0</c:v>
                </c:pt>
                <c:pt idx="4706">
                  <c:v>1070.323875</c:v>
                </c:pt>
                <c:pt idx="4707">
                  <c:v>1392.076125</c:v>
                </c:pt>
                <c:pt idx="4708">
                  <c:v>0</c:v>
                </c:pt>
                <c:pt idx="4709">
                  <c:v>0</c:v>
                </c:pt>
                <c:pt idx="4710">
                  <c:v>0</c:v>
                </c:pt>
                <c:pt idx="4711">
                  <c:v>0</c:v>
                </c:pt>
                <c:pt idx="4712">
                  <c:v>0</c:v>
                </c:pt>
                <c:pt idx="4713">
                  <c:v>0</c:v>
                </c:pt>
                <c:pt idx="4714">
                  <c:v>0</c:v>
                </c:pt>
                <c:pt idx="4715">
                  <c:v>0</c:v>
                </c:pt>
                <c:pt idx="4716">
                  <c:v>0</c:v>
                </c:pt>
                <c:pt idx="4717">
                  <c:v>0</c:v>
                </c:pt>
                <c:pt idx="4718">
                  <c:v>91.236374999999995</c:v>
                </c:pt>
                <c:pt idx="4719">
                  <c:v>269.55112500000001</c:v>
                </c:pt>
                <c:pt idx="4720">
                  <c:v>591.97500000000002</c:v>
                </c:pt>
                <c:pt idx="4721">
                  <c:v>432.44887499999999</c:v>
                </c:pt>
                <c:pt idx="4722">
                  <c:v>680.73749999999995</c:v>
                </c:pt>
                <c:pt idx="4723">
                  <c:v>246.938625</c:v>
                </c:pt>
                <c:pt idx="4724">
                  <c:v>232.08862500000001</c:v>
                </c:pt>
                <c:pt idx="4725">
                  <c:v>739.01362500000005</c:v>
                </c:pt>
                <c:pt idx="4726">
                  <c:v>479.69887499999999</c:v>
                </c:pt>
                <c:pt idx="4727">
                  <c:v>0</c:v>
                </c:pt>
                <c:pt idx="4728">
                  <c:v>0</c:v>
                </c:pt>
                <c:pt idx="4729">
                  <c:v>0</c:v>
                </c:pt>
                <c:pt idx="4730">
                  <c:v>0</c:v>
                </c:pt>
                <c:pt idx="4731">
                  <c:v>331.76249999999999</c:v>
                </c:pt>
                <c:pt idx="4732">
                  <c:v>0</c:v>
                </c:pt>
                <c:pt idx="4733">
                  <c:v>821.47500000000002</c:v>
                </c:pt>
                <c:pt idx="4734">
                  <c:v>1458.9011250000001</c:v>
                </c:pt>
                <c:pt idx="4735">
                  <c:v>2018.5875000000001</c:v>
                </c:pt>
                <c:pt idx="4736">
                  <c:v>1954.9113749999999</c:v>
                </c:pt>
                <c:pt idx="4737">
                  <c:v>1544.7375</c:v>
                </c:pt>
                <c:pt idx="4738">
                  <c:v>956.02612499999998</c:v>
                </c:pt>
                <c:pt idx="4739">
                  <c:v>28.238624999999999</c:v>
                </c:pt>
                <c:pt idx="4740">
                  <c:v>44.438625000000101</c:v>
                </c:pt>
                <c:pt idx="4741">
                  <c:v>0</c:v>
                </c:pt>
                <c:pt idx="4742">
                  <c:v>206.21250000000001</c:v>
                </c:pt>
                <c:pt idx="4743">
                  <c:v>304.313625</c:v>
                </c:pt>
                <c:pt idx="4744">
                  <c:v>54.111375000000002</c:v>
                </c:pt>
                <c:pt idx="4745">
                  <c:v>311.40112499999998</c:v>
                </c:pt>
                <c:pt idx="4746">
                  <c:v>1260.113625</c:v>
                </c:pt>
                <c:pt idx="4747">
                  <c:v>1265.625</c:v>
                </c:pt>
                <c:pt idx="4748">
                  <c:v>965.47612500000002</c:v>
                </c:pt>
                <c:pt idx="4749">
                  <c:v>0</c:v>
                </c:pt>
                <c:pt idx="4750">
                  <c:v>0</c:v>
                </c:pt>
                <c:pt idx="4751">
                  <c:v>0</c:v>
                </c:pt>
                <c:pt idx="4752">
                  <c:v>1039.611375</c:v>
                </c:pt>
                <c:pt idx="4753">
                  <c:v>0</c:v>
                </c:pt>
                <c:pt idx="4754">
                  <c:v>392.063625</c:v>
                </c:pt>
                <c:pt idx="4755">
                  <c:v>821.58637499999998</c:v>
                </c:pt>
                <c:pt idx="4756">
                  <c:v>1777.2750000000001</c:v>
                </c:pt>
                <c:pt idx="4757">
                  <c:v>1626.186375</c:v>
                </c:pt>
                <c:pt idx="4758">
                  <c:v>1722.373875</c:v>
                </c:pt>
                <c:pt idx="4759">
                  <c:v>1706.2886249999999</c:v>
                </c:pt>
                <c:pt idx="4760">
                  <c:v>1722.2625</c:v>
                </c:pt>
                <c:pt idx="4761">
                  <c:v>751.04887499999995</c:v>
                </c:pt>
                <c:pt idx="4762">
                  <c:v>657.22387500000002</c:v>
                </c:pt>
                <c:pt idx="4763">
                  <c:v>859.38637500000004</c:v>
                </c:pt>
                <c:pt idx="4764">
                  <c:v>679.38750000000005</c:v>
                </c:pt>
                <c:pt idx="4765">
                  <c:v>1203.5250000000001</c:v>
                </c:pt>
                <c:pt idx="4766">
                  <c:v>674.436375</c:v>
                </c:pt>
                <c:pt idx="4767">
                  <c:v>323.66250000000002</c:v>
                </c:pt>
                <c:pt idx="4768">
                  <c:v>538.98749999999995</c:v>
                </c:pt>
                <c:pt idx="4769">
                  <c:v>378.78637500000002</c:v>
                </c:pt>
                <c:pt idx="4770">
                  <c:v>547.873875</c:v>
                </c:pt>
                <c:pt idx="4771">
                  <c:v>285.86250000000001</c:v>
                </c:pt>
                <c:pt idx="4772">
                  <c:v>678.03750000000002</c:v>
                </c:pt>
                <c:pt idx="4773">
                  <c:v>993.82612500000005</c:v>
                </c:pt>
                <c:pt idx="4774">
                  <c:v>0</c:v>
                </c:pt>
                <c:pt idx="4775">
                  <c:v>38.026125</c:v>
                </c:pt>
                <c:pt idx="4776">
                  <c:v>550.46249999999998</c:v>
                </c:pt>
                <c:pt idx="4777">
                  <c:v>853.2</c:v>
                </c:pt>
                <c:pt idx="4778">
                  <c:v>1966.7238749999999</c:v>
                </c:pt>
                <c:pt idx="4779">
                  <c:v>2390.07375</c:v>
                </c:pt>
                <c:pt idx="4780">
                  <c:v>1834.0863750000001</c:v>
                </c:pt>
                <c:pt idx="4781">
                  <c:v>1745.323875</c:v>
                </c:pt>
                <c:pt idx="4782">
                  <c:v>1611.5625</c:v>
                </c:pt>
                <c:pt idx="4783">
                  <c:v>1177.875</c:v>
                </c:pt>
                <c:pt idx="4784">
                  <c:v>431.66250000000002</c:v>
                </c:pt>
                <c:pt idx="4785">
                  <c:v>867.375</c:v>
                </c:pt>
                <c:pt idx="4786">
                  <c:v>318.03637500000002</c:v>
                </c:pt>
                <c:pt idx="4787">
                  <c:v>0</c:v>
                </c:pt>
                <c:pt idx="4788">
                  <c:v>48.036375</c:v>
                </c:pt>
                <c:pt idx="4789">
                  <c:v>47.587499999999999</c:v>
                </c:pt>
                <c:pt idx="4790">
                  <c:v>138.938625</c:v>
                </c:pt>
                <c:pt idx="4791">
                  <c:v>552.936375</c:v>
                </c:pt>
                <c:pt idx="4792">
                  <c:v>0</c:v>
                </c:pt>
                <c:pt idx="4793">
                  <c:v>2700</c:v>
                </c:pt>
                <c:pt idx="4794">
                  <c:v>509.96249999999998</c:v>
                </c:pt>
                <c:pt idx="4795">
                  <c:v>0</c:v>
                </c:pt>
                <c:pt idx="4796">
                  <c:v>0</c:v>
                </c:pt>
                <c:pt idx="4797">
                  <c:v>767.47500000000002</c:v>
                </c:pt>
                <c:pt idx="4798">
                  <c:v>1474.2</c:v>
                </c:pt>
                <c:pt idx="4799">
                  <c:v>705.938625</c:v>
                </c:pt>
                <c:pt idx="4800">
                  <c:v>338.063625</c:v>
                </c:pt>
                <c:pt idx="4801">
                  <c:v>285.63637499999999</c:v>
                </c:pt>
                <c:pt idx="4802">
                  <c:v>478.46362499999998</c:v>
                </c:pt>
                <c:pt idx="4803">
                  <c:v>90.561375000000098</c:v>
                </c:pt>
                <c:pt idx="4804">
                  <c:v>288.11362500000001</c:v>
                </c:pt>
                <c:pt idx="4805">
                  <c:v>0</c:v>
                </c:pt>
                <c:pt idx="4806">
                  <c:v>0</c:v>
                </c:pt>
                <c:pt idx="4807">
                  <c:v>450.9</c:v>
                </c:pt>
                <c:pt idx="4808">
                  <c:v>1196.548875</c:v>
                </c:pt>
                <c:pt idx="4809">
                  <c:v>682.08749999999998</c:v>
                </c:pt>
                <c:pt idx="4810">
                  <c:v>757.35</c:v>
                </c:pt>
                <c:pt idx="4811">
                  <c:v>193.72499999999999</c:v>
                </c:pt>
                <c:pt idx="4812">
                  <c:v>0</c:v>
                </c:pt>
                <c:pt idx="4813">
                  <c:v>2466.3487500000001</c:v>
                </c:pt>
                <c:pt idx="4814">
                  <c:v>2159.6624999999999</c:v>
                </c:pt>
                <c:pt idx="4815">
                  <c:v>927.89887499999998</c:v>
                </c:pt>
                <c:pt idx="4816">
                  <c:v>296.88862499999999</c:v>
                </c:pt>
                <c:pt idx="4817">
                  <c:v>270.22612500000002</c:v>
                </c:pt>
                <c:pt idx="4818">
                  <c:v>632.13750000000005</c:v>
                </c:pt>
                <c:pt idx="4819">
                  <c:v>0</c:v>
                </c:pt>
                <c:pt idx="4820">
                  <c:v>0</c:v>
                </c:pt>
                <c:pt idx="4821">
                  <c:v>0</c:v>
                </c:pt>
                <c:pt idx="4822">
                  <c:v>239.851125</c:v>
                </c:pt>
                <c:pt idx="4823">
                  <c:v>309.48750000000001</c:v>
                </c:pt>
                <c:pt idx="4824">
                  <c:v>12.261374999999999</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231.63637499999999</c:v>
                </c:pt>
                <c:pt idx="4839">
                  <c:v>412.42500000000001</c:v>
                </c:pt>
                <c:pt idx="4840">
                  <c:v>680.96362499999998</c:v>
                </c:pt>
                <c:pt idx="4841">
                  <c:v>339.63637499999999</c:v>
                </c:pt>
                <c:pt idx="4842">
                  <c:v>771.41362500000002</c:v>
                </c:pt>
                <c:pt idx="4843">
                  <c:v>0</c:v>
                </c:pt>
                <c:pt idx="4844">
                  <c:v>124.08862499999999</c:v>
                </c:pt>
                <c:pt idx="4845">
                  <c:v>0</c:v>
                </c:pt>
                <c:pt idx="4846">
                  <c:v>107.773875</c:v>
                </c:pt>
                <c:pt idx="4847">
                  <c:v>0</c:v>
                </c:pt>
                <c:pt idx="4848">
                  <c:v>0</c:v>
                </c:pt>
                <c:pt idx="4849">
                  <c:v>0</c:v>
                </c:pt>
                <c:pt idx="4850">
                  <c:v>661.94887500000004</c:v>
                </c:pt>
                <c:pt idx="4851">
                  <c:v>696.9375</c:v>
                </c:pt>
                <c:pt idx="4852">
                  <c:v>0</c:v>
                </c:pt>
                <c:pt idx="4853">
                  <c:v>823.5</c:v>
                </c:pt>
                <c:pt idx="4854">
                  <c:v>750.82612500000005</c:v>
                </c:pt>
                <c:pt idx="4855">
                  <c:v>1367.438625</c:v>
                </c:pt>
                <c:pt idx="4856">
                  <c:v>727.42387499999995</c:v>
                </c:pt>
                <c:pt idx="4857">
                  <c:v>91.236374999999995</c:v>
                </c:pt>
                <c:pt idx="4858">
                  <c:v>432.67500000000001</c:v>
                </c:pt>
                <c:pt idx="4859">
                  <c:v>483.3</c:v>
                </c:pt>
                <c:pt idx="4860">
                  <c:v>572.17387499999995</c:v>
                </c:pt>
                <c:pt idx="4861">
                  <c:v>406.6875</c:v>
                </c:pt>
                <c:pt idx="4862">
                  <c:v>253.688625</c:v>
                </c:pt>
                <c:pt idx="4863">
                  <c:v>47.361375000000002</c:v>
                </c:pt>
                <c:pt idx="4864">
                  <c:v>0</c:v>
                </c:pt>
                <c:pt idx="4865">
                  <c:v>0</c:v>
                </c:pt>
                <c:pt idx="4866">
                  <c:v>1259.8875</c:v>
                </c:pt>
                <c:pt idx="4867">
                  <c:v>1558.686375</c:v>
                </c:pt>
                <c:pt idx="4868">
                  <c:v>1891.35</c:v>
                </c:pt>
                <c:pt idx="4869">
                  <c:v>985.61137499999995</c:v>
                </c:pt>
                <c:pt idx="4870">
                  <c:v>2373.4012499999999</c:v>
                </c:pt>
                <c:pt idx="4871">
                  <c:v>578.13750000000005</c:v>
                </c:pt>
                <c:pt idx="4872">
                  <c:v>1684.125</c:v>
                </c:pt>
                <c:pt idx="4873">
                  <c:v>106.876125</c:v>
                </c:pt>
                <c:pt idx="4874">
                  <c:v>684.33862499999998</c:v>
                </c:pt>
                <c:pt idx="4875">
                  <c:v>0</c:v>
                </c:pt>
                <c:pt idx="4876">
                  <c:v>1005.523875</c:v>
                </c:pt>
                <c:pt idx="4877">
                  <c:v>0</c:v>
                </c:pt>
                <c:pt idx="4878">
                  <c:v>0</c:v>
                </c:pt>
                <c:pt idx="4879">
                  <c:v>209.92500000000001</c:v>
                </c:pt>
                <c:pt idx="4880">
                  <c:v>252.11250000000001</c:v>
                </c:pt>
                <c:pt idx="4881">
                  <c:v>894.03750000000002</c:v>
                </c:pt>
                <c:pt idx="4882">
                  <c:v>757.91362500000002</c:v>
                </c:pt>
                <c:pt idx="4883">
                  <c:v>679.27612499999998</c:v>
                </c:pt>
                <c:pt idx="4884">
                  <c:v>893.02499999999998</c:v>
                </c:pt>
                <c:pt idx="4885">
                  <c:v>596.47387500000002</c:v>
                </c:pt>
                <c:pt idx="4886">
                  <c:v>738.22387500000002</c:v>
                </c:pt>
                <c:pt idx="4887">
                  <c:v>400.501125</c:v>
                </c:pt>
                <c:pt idx="4888">
                  <c:v>547.19887500000004</c:v>
                </c:pt>
                <c:pt idx="4889">
                  <c:v>407.92612500000001</c:v>
                </c:pt>
                <c:pt idx="4890">
                  <c:v>1304.326125</c:v>
                </c:pt>
                <c:pt idx="4891">
                  <c:v>1690.986375</c:v>
                </c:pt>
                <c:pt idx="4892">
                  <c:v>1883.698875</c:v>
                </c:pt>
                <c:pt idx="4893">
                  <c:v>2332.3511250000001</c:v>
                </c:pt>
                <c:pt idx="4894">
                  <c:v>2446.30125</c:v>
                </c:pt>
                <c:pt idx="4895">
                  <c:v>1995.9749999999999</c:v>
                </c:pt>
                <c:pt idx="4896">
                  <c:v>640.686375</c:v>
                </c:pt>
                <c:pt idx="4897">
                  <c:v>747.5625</c:v>
                </c:pt>
                <c:pt idx="4898">
                  <c:v>1329.301125</c:v>
                </c:pt>
                <c:pt idx="4899">
                  <c:v>1139.626125</c:v>
                </c:pt>
                <c:pt idx="4900">
                  <c:v>1232.6613749999999</c:v>
                </c:pt>
                <c:pt idx="4901">
                  <c:v>857.13862500000005</c:v>
                </c:pt>
                <c:pt idx="4902">
                  <c:v>364.83749999999998</c:v>
                </c:pt>
                <c:pt idx="4903">
                  <c:v>0</c:v>
                </c:pt>
                <c:pt idx="4904">
                  <c:v>0</c:v>
                </c:pt>
                <c:pt idx="4905">
                  <c:v>0</c:v>
                </c:pt>
                <c:pt idx="4906">
                  <c:v>0</c:v>
                </c:pt>
                <c:pt idx="4907">
                  <c:v>0</c:v>
                </c:pt>
                <c:pt idx="4908">
                  <c:v>0</c:v>
                </c:pt>
                <c:pt idx="4909">
                  <c:v>0</c:v>
                </c:pt>
                <c:pt idx="4910">
                  <c:v>0</c:v>
                </c:pt>
                <c:pt idx="4911">
                  <c:v>647.88862500000005</c:v>
                </c:pt>
                <c:pt idx="4912">
                  <c:v>1045.3488749999999</c:v>
                </c:pt>
                <c:pt idx="4913">
                  <c:v>1077.748875</c:v>
                </c:pt>
                <c:pt idx="4914">
                  <c:v>641.813625</c:v>
                </c:pt>
                <c:pt idx="4915">
                  <c:v>824.73862499999996</c:v>
                </c:pt>
                <c:pt idx="4916">
                  <c:v>329.17387500000001</c:v>
                </c:pt>
                <c:pt idx="4917">
                  <c:v>0</c:v>
                </c:pt>
                <c:pt idx="4918">
                  <c:v>318.60000000000002</c:v>
                </c:pt>
                <c:pt idx="4919">
                  <c:v>2010.7136250000001</c:v>
                </c:pt>
                <c:pt idx="4920">
                  <c:v>1404.7863749999999</c:v>
                </c:pt>
                <c:pt idx="4921">
                  <c:v>635.85</c:v>
                </c:pt>
                <c:pt idx="4922">
                  <c:v>352.91362500000002</c:v>
                </c:pt>
                <c:pt idx="4923">
                  <c:v>1199.248875</c:v>
                </c:pt>
                <c:pt idx="4924">
                  <c:v>1300.1613749999999</c:v>
                </c:pt>
                <c:pt idx="4925">
                  <c:v>1411.7625</c:v>
                </c:pt>
                <c:pt idx="4926">
                  <c:v>1247.9636250000001</c:v>
                </c:pt>
                <c:pt idx="4927">
                  <c:v>1062.561375</c:v>
                </c:pt>
                <c:pt idx="4928">
                  <c:v>1165.951125</c:v>
                </c:pt>
                <c:pt idx="4929">
                  <c:v>1166.4000000000001</c:v>
                </c:pt>
                <c:pt idx="4930">
                  <c:v>762.41250000000002</c:v>
                </c:pt>
                <c:pt idx="4931">
                  <c:v>299.7</c:v>
                </c:pt>
                <c:pt idx="4932">
                  <c:v>208.126125</c:v>
                </c:pt>
                <c:pt idx="4933">
                  <c:v>0</c:v>
                </c:pt>
                <c:pt idx="4934">
                  <c:v>26.662500000000101</c:v>
                </c:pt>
                <c:pt idx="4935">
                  <c:v>100.91249999999999</c:v>
                </c:pt>
                <c:pt idx="4936">
                  <c:v>349.53862500000002</c:v>
                </c:pt>
                <c:pt idx="4937">
                  <c:v>238.83862500000001</c:v>
                </c:pt>
                <c:pt idx="4938">
                  <c:v>206.101125</c:v>
                </c:pt>
                <c:pt idx="4939">
                  <c:v>288.11362500000001</c:v>
                </c:pt>
                <c:pt idx="4940">
                  <c:v>384.63862499999999</c:v>
                </c:pt>
                <c:pt idx="4941">
                  <c:v>1008.898875</c:v>
                </c:pt>
                <c:pt idx="4942">
                  <c:v>1298.926125</c:v>
                </c:pt>
                <c:pt idx="4943">
                  <c:v>1803.9375</c:v>
                </c:pt>
                <c:pt idx="4944">
                  <c:v>1823.175</c:v>
                </c:pt>
                <c:pt idx="4945">
                  <c:v>1407.823875</c:v>
                </c:pt>
                <c:pt idx="4946">
                  <c:v>710.32612500000005</c:v>
                </c:pt>
                <c:pt idx="4947">
                  <c:v>1444.2738750000001</c:v>
                </c:pt>
                <c:pt idx="4948">
                  <c:v>1793.363625</c:v>
                </c:pt>
                <c:pt idx="4949">
                  <c:v>2667.1612500000001</c:v>
                </c:pt>
                <c:pt idx="4950">
                  <c:v>2700</c:v>
                </c:pt>
                <c:pt idx="4951">
                  <c:v>2700</c:v>
                </c:pt>
                <c:pt idx="4952">
                  <c:v>2700</c:v>
                </c:pt>
                <c:pt idx="4953">
                  <c:v>2700</c:v>
                </c:pt>
                <c:pt idx="4954">
                  <c:v>2272.0500000000002</c:v>
                </c:pt>
                <c:pt idx="4955">
                  <c:v>1358.886375</c:v>
                </c:pt>
                <c:pt idx="4956">
                  <c:v>1446.8625</c:v>
                </c:pt>
                <c:pt idx="4957">
                  <c:v>1248.301125</c:v>
                </c:pt>
                <c:pt idx="4958">
                  <c:v>1207.801125</c:v>
                </c:pt>
                <c:pt idx="4959">
                  <c:v>1022.513625</c:v>
                </c:pt>
                <c:pt idx="4960">
                  <c:v>1117.3511249999999</c:v>
                </c:pt>
                <c:pt idx="4961">
                  <c:v>868.95112500000005</c:v>
                </c:pt>
                <c:pt idx="4962">
                  <c:v>659.92387499999995</c:v>
                </c:pt>
                <c:pt idx="4963">
                  <c:v>525.26137500000004</c:v>
                </c:pt>
                <c:pt idx="4964">
                  <c:v>517.95112500000005</c:v>
                </c:pt>
                <c:pt idx="4965">
                  <c:v>876.936375</c:v>
                </c:pt>
                <c:pt idx="4966">
                  <c:v>278.4375</c:v>
                </c:pt>
                <c:pt idx="4967">
                  <c:v>115.198875</c:v>
                </c:pt>
                <c:pt idx="4968">
                  <c:v>1033.425</c:v>
                </c:pt>
                <c:pt idx="4969">
                  <c:v>738.561375</c:v>
                </c:pt>
                <c:pt idx="4970">
                  <c:v>1240.0863750000001</c:v>
                </c:pt>
                <c:pt idx="4971">
                  <c:v>1434.375</c:v>
                </c:pt>
                <c:pt idx="4972">
                  <c:v>2045.138625</c:v>
                </c:pt>
                <c:pt idx="4973">
                  <c:v>1657.573875</c:v>
                </c:pt>
                <c:pt idx="4974">
                  <c:v>698.39887499999998</c:v>
                </c:pt>
                <c:pt idx="4975">
                  <c:v>504.45112499999999</c:v>
                </c:pt>
                <c:pt idx="4976">
                  <c:v>663.751125</c:v>
                </c:pt>
                <c:pt idx="4977">
                  <c:v>323.32499999999999</c:v>
                </c:pt>
                <c:pt idx="4978">
                  <c:v>373.72387500000002</c:v>
                </c:pt>
                <c:pt idx="4979">
                  <c:v>56.024999999999999</c:v>
                </c:pt>
                <c:pt idx="4980">
                  <c:v>0</c:v>
                </c:pt>
                <c:pt idx="4981">
                  <c:v>5.06250000000004</c:v>
                </c:pt>
                <c:pt idx="4982">
                  <c:v>0</c:v>
                </c:pt>
                <c:pt idx="4983">
                  <c:v>118.573875</c:v>
                </c:pt>
                <c:pt idx="4984">
                  <c:v>0</c:v>
                </c:pt>
                <c:pt idx="4985">
                  <c:v>7.9886250000000301</c:v>
                </c:pt>
                <c:pt idx="4986">
                  <c:v>0</c:v>
                </c:pt>
                <c:pt idx="4987">
                  <c:v>0</c:v>
                </c:pt>
                <c:pt idx="4988">
                  <c:v>0</c:v>
                </c:pt>
                <c:pt idx="4989">
                  <c:v>349.42387500000001</c:v>
                </c:pt>
                <c:pt idx="4990">
                  <c:v>1108.798875</c:v>
                </c:pt>
                <c:pt idx="4991">
                  <c:v>967.83862499999998</c:v>
                </c:pt>
                <c:pt idx="4992">
                  <c:v>0</c:v>
                </c:pt>
                <c:pt idx="4993">
                  <c:v>0</c:v>
                </c:pt>
                <c:pt idx="4994">
                  <c:v>459</c:v>
                </c:pt>
                <c:pt idx="4995">
                  <c:v>205.08862500000001</c:v>
                </c:pt>
                <c:pt idx="4996">
                  <c:v>132.748875</c:v>
                </c:pt>
                <c:pt idx="4997">
                  <c:v>967.83862499999998</c:v>
                </c:pt>
                <c:pt idx="4998">
                  <c:v>1274.8488749999999</c:v>
                </c:pt>
                <c:pt idx="4999">
                  <c:v>140.96362500000001</c:v>
                </c:pt>
                <c:pt idx="5000">
                  <c:v>144.44999999999999</c:v>
                </c:pt>
                <c:pt idx="5001">
                  <c:v>1096.5374999999999</c:v>
                </c:pt>
                <c:pt idx="5002">
                  <c:v>1330.988625</c:v>
                </c:pt>
                <c:pt idx="5003">
                  <c:v>1240.5386249999999</c:v>
                </c:pt>
                <c:pt idx="5004">
                  <c:v>984.26137500000004</c:v>
                </c:pt>
                <c:pt idx="5005">
                  <c:v>629.54887499999995</c:v>
                </c:pt>
                <c:pt idx="5006">
                  <c:v>626.51137500000004</c:v>
                </c:pt>
                <c:pt idx="5007">
                  <c:v>154.80112500000001</c:v>
                </c:pt>
                <c:pt idx="5008">
                  <c:v>0</c:v>
                </c:pt>
                <c:pt idx="5009">
                  <c:v>0</c:v>
                </c:pt>
                <c:pt idx="5010">
                  <c:v>0</c:v>
                </c:pt>
                <c:pt idx="5011">
                  <c:v>0</c:v>
                </c:pt>
                <c:pt idx="5012">
                  <c:v>1100.5875000000001</c:v>
                </c:pt>
                <c:pt idx="5013">
                  <c:v>418.94887499999999</c:v>
                </c:pt>
                <c:pt idx="5014">
                  <c:v>75.4886249999999</c:v>
                </c:pt>
                <c:pt idx="5015">
                  <c:v>0</c:v>
                </c:pt>
                <c:pt idx="5016">
                  <c:v>2700</c:v>
                </c:pt>
                <c:pt idx="5017">
                  <c:v>1967.736375</c:v>
                </c:pt>
                <c:pt idx="5018">
                  <c:v>911.36137499999995</c:v>
                </c:pt>
                <c:pt idx="5019">
                  <c:v>1932.1875</c:v>
                </c:pt>
                <c:pt idx="5020">
                  <c:v>902.02612499999998</c:v>
                </c:pt>
                <c:pt idx="5021">
                  <c:v>586.46362499999998</c:v>
                </c:pt>
                <c:pt idx="5022">
                  <c:v>857.47612500000002</c:v>
                </c:pt>
                <c:pt idx="5023">
                  <c:v>324.44887499999999</c:v>
                </c:pt>
                <c:pt idx="5024">
                  <c:v>0</c:v>
                </c:pt>
                <c:pt idx="5025">
                  <c:v>50.061374999999998</c:v>
                </c:pt>
                <c:pt idx="5026">
                  <c:v>415.8</c:v>
                </c:pt>
                <c:pt idx="5027">
                  <c:v>552.59887500000002</c:v>
                </c:pt>
                <c:pt idx="5028">
                  <c:v>350.436375</c:v>
                </c:pt>
                <c:pt idx="5029">
                  <c:v>491.96362499999998</c:v>
                </c:pt>
                <c:pt idx="5030">
                  <c:v>260.438625</c:v>
                </c:pt>
                <c:pt idx="5031">
                  <c:v>116.4375</c:v>
                </c:pt>
                <c:pt idx="5032">
                  <c:v>0</c:v>
                </c:pt>
                <c:pt idx="5033">
                  <c:v>0</c:v>
                </c:pt>
                <c:pt idx="5034">
                  <c:v>0</c:v>
                </c:pt>
                <c:pt idx="5035">
                  <c:v>0</c:v>
                </c:pt>
                <c:pt idx="5036">
                  <c:v>329.73750000000001</c:v>
                </c:pt>
                <c:pt idx="5037">
                  <c:v>239.398875</c:v>
                </c:pt>
                <c:pt idx="5038">
                  <c:v>146.586375</c:v>
                </c:pt>
                <c:pt idx="5039">
                  <c:v>0</c:v>
                </c:pt>
                <c:pt idx="5040">
                  <c:v>211.501125</c:v>
                </c:pt>
                <c:pt idx="5041">
                  <c:v>0</c:v>
                </c:pt>
                <c:pt idx="5042">
                  <c:v>0</c:v>
                </c:pt>
                <c:pt idx="5043">
                  <c:v>0</c:v>
                </c:pt>
                <c:pt idx="5044">
                  <c:v>0</c:v>
                </c:pt>
                <c:pt idx="5045">
                  <c:v>398.47612500000002</c:v>
                </c:pt>
                <c:pt idx="5046">
                  <c:v>147.15</c:v>
                </c:pt>
                <c:pt idx="5047">
                  <c:v>0</c:v>
                </c:pt>
                <c:pt idx="5048">
                  <c:v>0</c:v>
                </c:pt>
                <c:pt idx="5049">
                  <c:v>0</c:v>
                </c:pt>
                <c:pt idx="5050">
                  <c:v>0</c:v>
                </c:pt>
                <c:pt idx="5051">
                  <c:v>0</c:v>
                </c:pt>
                <c:pt idx="5052">
                  <c:v>0</c:v>
                </c:pt>
                <c:pt idx="5053">
                  <c:v>130.501125</c:v>
                </c:pt>
                <c:pt idx="5054">
                  <c:v>379.6875</c:v>
                </c:pt>
                <c:pt idx="5055">
                  <c:v>527.063625</c:v>
                </c:pt>
                <c:pt idx="5056">
                  <c:v>592.3125</c:v>
                </c:pt>
                <c:pt idx="5057">
                  <c:v>348.63749999999999</c:v>
                </c:pt>
                <c:pt idx="5058">
                  <c:v>131.73637500000001</c:v>
                </c:pt>
                <c:pt idx="5059">
                  <c:v>1035.2238749999999</c:v>
                </c:pt>
                <c:pt idx="5060">
                  <c:v>1496.8125</c:v>
                </c:pt>
                <c:pt idx="5061">
                  <c:v>1173.7136250000001</c:v>
                </c:pt>
                <c:pt idx="5062">
                  <c:v>1290.9375</c:v>
                </c:pt>
                <c:pt idx="5063">
                  <c:v>5.5113749999999904</c:v>
                </c:pt>
                <c:pt idx="5064">
                  <c:v>2700</c:v>
                </c:pt>
                <c:pt idx="5065">
                  <c:v>2449.3387499999999</c:v>
                </c:pt>
                <c:pt idx="5066">
                  <c:v>0</c:v>
                </c:pt>
                <c:pt idx="5067">
                  <c:v>1270.576125</c:v>
                </c:pt>
                <c:pt idx="5068">
                  <c:v>707.73749999999995</c:v>
                </c:pt>
                <c:pt idx="5069">
                  <c:v>0</c:v>
                </c:pt>
                <c:pt idx="5070">
                  <c:v>477.5625</c:v>
                </c:pt>
                <c:pt idx="5071">
                  <c:v>991.57500000000005</c:v>
                </c:pt>
                <c:pt idx="5072">
                  <c:v>206.998875</c:v>
                </c:pt>
                <c:pt idx="5073">
                  <c:v>0</c:v>
                </c:pt>
                <c:pt idx="5074">
                  <c:v>0</c:v>
                </c:pt>
                <c:pt idx="5075">
                  <c:v>285.86250000000001</c:v>
                </c:pt>
                <c:pt idx="5076">
                  <c:v>0</c:v>
                </c:pt>
                <c:pt idx="5077">
                  <c:v>0</c:v>
                </c:pt>
                <c:pt idx="5078">
                  <c:v>0</c:v>
                </c:pt>
                <c:pt idx="5079">
                  <c:v>0</c:v>
                </c:pt>
                <c:pt idx="5080">
                  <c:v>0</c:v>
                </c:pt>
                <c:pt idx="5081">
                  <c:v>0</c:v>
                </c:pt>
                <c:pt idx="5082">
                  <c:v>1462.7249999999999</c:v>
                </c:pt>
                <c:pt idx="5083">
                  <c:v>939.48862499999996</c:v>
                </c:pt>
                <c:pt idx="5084">
                  <c:v>2127.6</c:v>
                </c:pt>
                <c:pt idx="5085">
                  <c:v>1932.8625</c:v>
                </c:pt>
                <c:pt idx="5086">
                  <c:v>1389.15</c:v>
                </c:pt>
                <c:pt idx="5087">
                  <c:v>1185.5261250000001</c:v>
                </c:pt>
                <c:pt idx="5088">
                  <c:v>1043.998875</c:v>
                </c:pt>
                <c:pt idx="5089">
                  <c:v>340.311375</c:v>
                </c:pt>
                <c:pt idx="5090">
                  <c:v>1905.751125</c:v>
                </c:pt>
                <c:pt idx="5091">
                  <c:v>490.05</c:v>
                </c:pt>
                <c:pt idx="5092">
                  <c:v>206.21250000000001</c:v>
                </c:pt>
                <c:pt idx="5093">
                  <c:v>411.41250000000002</c:v>
                </c:pt>
                <c:pt idx="5094">
                  <c:v>2223.7874999999999</c:v>
                </c:pt>
                <c:pt idx="5095">
                  <c:v>541.6875</c:v>
                </c:pt>
                <c:pt idx="5096">
                  <c:v>210.03637499999999</c:v>
                </c:pt>
                <c:pt idx="5097">
                  <c:v>0</c:v>
                </c:pt>
                <c:pt idx="5098">
                  <c:v>360.22387500000002</c:v>
                </c:pt>
                <c:pt idx="5099">
                  <c:v>0</c:v>
                </c:pt>
                <c:pt idx="5100">
                  <c:v>0</c:v>
                </c:pt>
                <c:pt idx="5101">
                  <c:v>0</c:v>
                </c:pt>
                <c:pt idx="5102">
                  <c:v>0</c:v>
                </c:pt>
                <c:pt idx="5103">
                  <c:v>0</c:v>
                </c:pt>
                <c:pt idx="5104">
                  <c:v>0</c:v>
                </c:pt>
                <c:pt idx="5105">
                  <c:v>0</c:v>
                </c:pt>
                <c:pt idx="5106">
                  <c:v>40.948875000000001</c:v>
                </c:pt>
                <c:pt idx="5107">
                  <c:v>0</c:v>
                </c:pt>
                <c:pt idx="5108">
                  <c:v>1160.6624999999999</c:v>
                </c:pt>
                <c:pt idx="5109">
                  <c:v>1613.698875</c:v>
                </c:pt>
                <c:pt idx="5110">
                  <c:v>1491.301125</c:v>
                </c:pt>
                <c:pt idx="5111">
                  <c:v>1092.825</c:v>
                </c:pt>
                <c:pt idx="5112">
                  <c:v>1043.998875</c:v>
                </c:pt>
                <c:pt idx="5113">
                  <c:v>340.311375</c:v>
                </c:pt>
                <c:pt idx="5114">
                  <c:v>1905.751125</c:v>
                </c:pt>
                <c:pt idx="5115">
                  <c:v>490.05</c:v>
                </c:pt>
                <c:pt idx="5116">
                  <c:v>206.21250000000001</c:v>
                </c:pt>
                <c:pt idx="5117">
                  <c:v>411.41250000000002</c:v>
                </c:pt>
                <c:pt idx="5118">
                  <c:v>2223.7874999999999</c:v>
                </c:pt>
                <c:pt idx="5119">
                  <c:v>541.6875</c:v>
                </c:pt>
                <c:pt idx="5120">
                  <c:v>210.03637499999999</c:v>
                </c:pt>
                <c:pt idx="5121">
                  <c:v>0</c:v>
                </c:pt>
                <c:pt idx="5122">
                  <c:v>360.22387500000002</c:v>
                </c:pt>
                <c:pt idx="5123">
                  <c:v>0</c:v>
                </c:pt>
                <c:pt idx="5124">
                  <c:v>0</c:v>
                </c:pt>
                <c:pt idx="5125">
                  <c:v>0</c:v>
                </c:pt>
                <c:pt idx="5126">
                  <c:v>0</c:v>
                </c:pt>
                <c:pt idx="5127">
                  <c:v>0</c:v>
                </c:pt>
                <c:pt idx="5128">
                  <c:v>0</c:v>
                </c:pt>
                <c:pt idx="5129">
                  <c:v>0</c:v>
                </c:pt>
                <c:pt idx="5130">
                  <c:v>40.948875000000001</c:v>
                </c:pt>
                <c:pt idx="5131">
                  <c:v>0</c:v>
                </c:pt>
                <c:pt idx="5132">
                  <c:v>1160.6624999999999</c:v>
                </c:pt>
                <c:pt idx="5133">
                  <c:v>1613.698875</c:v>
                </c:pt>
                <c:pt idx="5134">
                  <c:v>1491.301125</c:v>
                </c:pt>
                <c:pt idx="5135">
                  <c:v>1092.825</c:v>
                </c:pt>
                <c:pt idx="5136">
                  <c:v>1298.0250000000001</c:v>
                </c:pt>
                <c:pt idx="5137">
                  <c:v>1281.0386249999999</c:v>
                </c:pt>
                <c:pt idx="5138">
                  <c:v>1174.1624999999999</c:v>
                </c:pt>
                <c:pt idx="5139">
                  <c:v>967.38637500000004</c:v>
                </c:pt>
                <c:pt idx="5140">
                  <c:v>1190.5886250000001</c:v>
                </c:pt>
                <c:pt idx="5141">
                  <c:v>1108.3499999999999</c:v>
                </c:pt>
                <c:pt idx="5142">
                  <c:v>894.48637499999995</c:v>
                </c:pt>
                <c:pt idx="5143">
                  <c:v>609.63637500000004</c:v>
                </c:pt>
                <c:pt idx="5144">
                  <c:v>11.8125</c:v>
                </c:pt>
                <c:pt idx="5145">
                  <c:v>27.7863749999999</c:v>
                </c:pt>
                <c:pt idx="5146">
                  <c:v>0</c:v>
                </c:pt>
                <c:pt idx="5147">
                  <c:v>0</c:v>
                </c:pt>
                <c:pt idx="5148">
                  <c:v>256.5</c:v>
                </c:pt>
                <c:pt idx="5149">
                  <c:v>0</c:v>
                </c:pt>
                <c:pt idx="5150">
                  <c:v>55.012499999999903</c:v>
                </c:pt>
                <c:pt idx="5151">
                  <c:v>512.55112499999996</c:v>
                </c:pt>
                <c:pt idx="5152">
                  <c:v>864.563625</c:v>
                </c:pt>
                <c:pt idx="5153">
                  <c:v>837.44887500000004</c:v>
                </c:pt>
                <c:pt idx="5154">
                  <c:v>559.23749999999995</c:v>
                </c:pt>
                <c:pt idx="5155">
                  <c:v>236.36137500000001</c:v>
                </c:pt>
                <c:pt idx="5156">
                  <c:v>736.42499999999995</c:v>
                </c:pt>
                <c:pt idx="5157">
                  <c:v>390.59887500000002</c:v>
                </c:pt>
                <c:pt idx="5158">
                  <c:v>76.163624999999996</c:v>
                </c:pt>
                <c:pt idx="5159">
                  <c:v>0</c:v>
                </c:pt>
                <c:pt idx="5160">
                  <c:v>298.23862500000001</c:v>
                </c:pt>
                <c:pt idx="5161">
                  <c:v>0</c:v>
                </c:pt>
                <c:pt idx="5162">
                  <c:v>0</c:v>
                </c:pt>
                <c:pt idx="5163">
                  <c:v>1701</c:v>
                </c:pt>
                <c:pt idx="5164">
                  <c:v>1053.448875</c:v>
                </c:pt>
                <c:pt idx="5165">
                  <c:v>1190.4738749999999</c:v>
                </c:pt>
                <c:pt idx="5166">
                  <c:v>473.623875</c:v>
                </c:pt>
                <c:pt idx="5167">
                  <c:v>909.67387499999995</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1540.238625</c:v>
                </c:pt>
                <c:pt idx="5184">
                  <c:v>1499.738625</c:v>
                </c:pt>
                <c:pt idx="5185">
                  <c:v>683.54887499999995</c:v>
                </c:pt>
                <c:pt idx="5186">
                  <c:v>1998.111375</c:v>
                </c:pt>
                <c:pt idx="5187">
                  <c:v>1991.25</c:v>
                </c:pt>
                <c:pt idx="5188">
                  <c:v>1991.361375</c:v>
                </c:pt>
                <c:pt idx="5189">
                  <c:v>1500.1875</c:v>
                </c:pt>
                <c:pt idx="5190">
                  <c:v>566.77387499999998</c:v>
                </c:pt>
                <c:pt idx="5191">
                  <c:v>0</c:v>
                </c:pt>
                <c:pt idx="5192">
                  <c:v>0</c:v>
                </c:pt>
                <c:pt idx="5193">
                  <c:v>135.226125</c:v>
                </c:pt>
                <c:pt idx="5194">
                  <c:v>170.54887500000001</c:v>
                </c:pt>
                <c:pt idx="5195">
                  <c:v>11.4749999999999</c:v>
                </c:pt>
                <c:pt idx="5196">
                  <c:v>139.836375</c:v>
                </c:pt>
                <c:pt idx="5197">
                  <c:v>0</c:v>
                </c:pt>
                <c:pt idx="5198">
                  <c:v>127.126125</c:v>
                </c:pt>
                <c:pt idx="5199">
                  <c:v>240.63749999999999</c:v>
                </c:pt>
                <c:pt idx="5200">
                  <c:v>377.66250000000002</c:v>
                </c:pt>
                <c:pt idx="5201">
                  <c:v>282.03862500000002</c:v>
                </c:pt>
                <c:pt idx="5202">
                  <c:v>271.46137499999998</c:v>
                </c:pt>
                <c:pt idx="5203">
                  <c:v>393.29887500000001</c:v>
                </c:pt>
                <c:pt idx="5204">
                  <c:v>82.123874999999899</c:v>
                </c:pt>
                <c:pt idx="5205">
                  <c:v>260.998875</c:v>
                </c:pt>
                <c:pt idx="5206">
                  <c:v>745.42612499999996</c:v>
                </c:pt>
                <c:pt idx="5207">
                  <c:v>2700</c:v>
                </c:pt>
                <c:pt idx="5208">
                  <c:v>2700</c:v>
                </c:pt>
                <c:pt idx="5209">
                  <c:v>2240.0988750000001</c:v>
                </c:pt>
                <c:pt idx="5210">
                  <c:v>1238.3988750000001</c:v>
                </c:pt>
                <c:pt idx="5211">
                  <c:v>469.688625</c:v>
                </c:pt>
                <c:pt idx="5212">
                  <c:v>754.76137500000004</c:v>
                </c:pt>
                <c:pt idx="5213">
                  <c:v>161.773875</c:v>
                </c:pt>
                <c:pt idx="5214">
                  <c:v>79.201125000000005</c:v>
                </c:pt>
                <c:pt idx="5215">
                  <c:v>0</c:v>
                </c:pt>
                <c:pt idx="5216">
                  <c:v>0</c:v>
                </c:pt>
                <c:pt idx="5217">
                  <c:v>0</c:v>
                </c:pt>
                <c:pt idx="5218">
                  <c:v>0</c:v>
                </c:pt>
                <c:pt idx="5219">
                  <c:v>0</c:v>
                </c:pt>
                <c:pt idx="5220">
                  <c:v>0</c:v>
                </c:pt>
                <c:pt idx="5221">
                  <c:v>0</c:v>
                </c:pt>
                <c:pt idx="5222">
                  <c:v>195.41249999999999</c:v>
                </c:pt>
                <c:pt idx="5223">
                  <c:v>72.113624999999999</c:v>
                </c:pt>
                <c:pt idx="5224">
                  <c:v>189.563625</c:v>
                </c:pt>
                <c:pt idx="5225">
                  <c:v>609.29887499999995</c:v>
                </c:pt>
                <c:pt idx="5226">
                  <c:v>99.788624999999996</c:v>
                </c:pt>
                <c:pt idx="5227">
                  <c:v>0</c:v>
                </c:pt>
                <c:pt idx="5228">
                  <c:v>0</c:v>
                </c:pt>
                <c:pt idx="5229">
                  <c:v>65.026124999999993</c:v>
                </c:pt>
                <c:pt idx="5230">
                  <c:v>940.38637500000004</c:v>
                </c:pt>
                <c:pt idx="5231">
                  <c:v>844.98862499999996</c:v>
                </c:pt>
                <c:pt idx="5232">
                  <c:v>535.04887499999995</c:v>
                </c:pt>
                <c:pt idx="5233">
                  <c:v>314.66137500000002</c:v>
                </c:pt>
                <c:pt idx="5234">
                  <c:v>1111.05</c:v>
                </c:pt>
                <c:pt idx="5235">
                  <c:v>1194.4124999999999</c:v>
                </c:pt>
                <c:pt idx="5236">
                  <c:v>1402.3125</c:v>
                </c:pt>
                <c:pt idx="5237">
                  <c:v>1298.251125</c:v>
                </c:pt>
                <c:pt idx="5238">
                  <c:v>1228.388625</c:v>
                </c:pt>
                <c:pt idx="5239">
                  <c:v>0</c:v>
                </c:pt>
                <c:pt idx="5240">
                  <c:v>1020.6</c:v>
                </c:pt>
                <c:pt idx="5241">
                  <c:v>852.29887499999995</c:v>
                </c:pt>
                <c:pt idx="5242">
                  <c:v>650.13637500000004</c:v>
                </c:pt>
                <c:pt idx="5243">
                  <c:v>430.876125</c:v>
                </c:pt>
                <c:pt idx="5244">
                  <c:v>1114.0875000000001</c:v>
                </c:pt>
                <c:pt idx="5245">
                  <c:v>1021.275</c:v>
                </c:pt>
                <c:pt idx="5246">
                  <c:v>882.5625</c:v>
                </c:pt>
                <c:pt idx="5247">
                  <c:v>1433.0250000000001</c:v>
                </c:pt>
                <c:pt idx="5248">
                  <c:v>2700</c:v>
                </c:pt>
                <c:pt idx="5249">
                  <c:v>2545.5262499999999</c:v>
                </c:pt>
                <c:pt idx="5250">
                  <c:v>2085.4124999999999</c:v>
                </c:pt>
                <c:pt idx="5251">
                  <c:v>2130.4113750000001</c:v>
                </c:pt>
                <c:pt idx="5252">
                  <c:v>1477.011375</c:v>
                </c:pt>
                <c:pt idx="5253">
                  <c:v>1518.4124999999999</c:v>
                </c:pt>
                <c:pt idx="5254">
                  <c:v>1614.826125</c:v>
                </c:pt>
                <c:pt idx="5255">
                  <c:v>1602.1125</c:v>
                </c:pt>
                <c:pt idx="5256">
                  <c:v>1417.5</c:v>
                </c:pt>
                <c:pt idx="5257">
                  <c:v>915.52612499999998</c:v>
                </c:pt>
                <c:pt idx="5258">
                  <c:v>511.876125</c:v>
                </c:pt>
                <c:pt idx="5259">
                  <c:v>841.61362499999996</c:v>
                </c:pt>
                <c:pt idx="5260">
                  <c:v>1239.6375</c:v>
                </c:pt>
                <c:pt idx="5261">
                  <c:v>2435.63625</c:v>
                </c:pt>
                <c:pt idx="5262">
                  <c:v>878.063625</c:v>
                </c:pt>
                <c:pt idx="5263">
                  <c:v>0</c:v>
                </c:pt>
                <c:pt idx="5264">
                  <c:v>0</c:v>
                </c:pt>
                <c:pt idx="5265">
                  <c:v>0</c:v>
                </c:pt>
                <c:pt idx="5266">
                  <c:v>0</c:v>
                </c:pt>
                <c:pt idx="5267">
                  <c:v>0</c:v>
                </c:pt>
                <c:pt idx="5268">
                  <c:v>0</c:v>
                </c:pt>
                <c:pt idx="5269">
                  <c:v>204.29887500000001</c:v>
                </c:pt>
                <c:pt idx="5270">
                  <c:v>739.8</c:v>
                </c:pt>
                <c:pt idx="5271">
                  <c:v>0</c:v>
                </c:pt>
                <c:pt idx="5272">
                  <c:v>0</c:v>
                </c:pt>
                <c:pt idx="5273">
                  <c:v>0</c:v>
                </c:pt>
                <c:pt idx="5274">
                  <c:v>88.762500000000003</c:v>
                </c:pt>
                <c:pt idx="5275">
                  <c:v>442.125</c:v>
                </c:pt>
                <c:pt idx="5276">
                  <c:v>442.125</c:v>
                </c:pt>
                <c:pt idx="5277">
                  <c:v>620.88862500000005</c:v>
                </c:pt>
                <c:pt idx="5278">
                  <c:v>461.58862499999998</c:v>
                </c:pt>
                <c:pt idx="5279">
                  <c:v>323.77387499999998</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87.861375000000095</c:v>
                </c:pt>
                <c:pt idx="5296">
                  <c:v>0</c:v>
                </c:pt>
                <c:pt idx="5297">
                  <c:v>0</c:v>
                </c:pt>
                <c:pt idx="5298">
                  <c:v>0</c:v>
                </c:pt>
                <c:pt idx="5299">
                  <c:v>39.376125000000002</c:v>
                </c:pt>
                <c:pt idx="5300">
                  <c:v>0</c:v>
                </c:pt>
                <c:pt idx="5301">
                  <c:v>140.51137499999999</c:v>
                </c:pt>
                <c:pt idx="5302">
                  <c:v>1036.9113749999999</c:v>
                </c:pt>
                <c:pt idx="5303">
                  <c:v>631.91137500000002</c:v>
                </c:pt>
                <c:pt idx="5304">
                  <c:v>0</c:v>
                </c:pt>
                <c:pt idx="5305">
                  <c:v>306.22387500000002</c:v>
                </c:pt>
                <c:pt idx="5306">
                  <c:v>669.03637500000002</c:v>
                </c:pt>
                <c:pt idx="5307">
                  <c:v>930.82500000000005</c:v>
                </c:pt>
                <c:pt idx="5308">
                  <c:v>882.33637499999998</c:v>
                </c:pt>
                <c:pt idx="5309">
                  <c:v>774.45112500000005</c:v>
                </c:pt>
                <c:pt idx="5310">
                  <c:v>0</c:v>
                </c:pt>
                <c:pt idx="5311">
                  <c:v>0</c:v>
                </c:pt>
                <c:pt idx="5312">
                  <c:v>0</c:v>
                </c:pt>
                <c:pt idx="5313">
                  <c:v>0</c:v>
                </c:pt>
                <c:pt idx="5314">
                  <c:v>0</c:v>
                </c:pt>
                <c:pt idx="5315">
                  <c:v>0</c:v>
                </c:pt>
                <c:pt idx="5316">
                  <c:v>0</c:v>
                </c:pt>
                <c:pt idx="5317">
                  <c:v>0</c:v>
                </c:pt>
                <c:pt idx="5318">
                  <c:v>0</c:v>
                </c:pt>
                <c:pt idx="5319">
                  <c:v>0</c:v>
                </c:pt>
                <c:pt idx="5320">
                  <c:v>0</c:v>
                </c:pt>
                <c:pt idx="5321">
                  <c:v>1227.261375</c:v>
                </c:pt>
                <c:pt idx="5322">
                  <c:v>1641.6</c:v>
                </c:pt>
                <c:pt idx="5323">
                  <c:v>1083.486375</c:v>
                </c:pt>
                <c:pt idx="5324">
                  <c:v>611.66137500000002</c:v>
                </c:pt>
                <c:pt idx="5325">
                  <c:v>178.53749999999999</c:v>
                </c:pt>
                <c:pt idx="5326">
                  <c:v>0</c:v>
                </c:pt>
                <c:pt idx="5327">
                  <c:v>0</c:v>
                </c:pt>
                <c:pt idx="5328">
                  <c:v>0</c:v>
                </c:pt>
                <c:pt idx="5329">
                  <c:v>300.48637500000001</c:v>
                </c:pt>
                <c:pt idx="5330">
                  <c:v>26.773875</c:v>
                </c:pt>
                <c:pt idx="5331">
                  <c:v>895.38750000000005</c:v>
                </c:pt>
                <c:pt idx="5332">
                  <c:v>0</c:v>
                </c:pt>
                <c:pt idx="5333">
                  <c:v>28.6875</c:v>
                </c:pt>
                <c:pt idx="5334">
                  <c:v>556.53750000000002</c:v>
                </c:pt>
                <c:pt idx="5335">
                  <c:v>642.48862499999996</c:v>
                </c:pt>
                <c:pt idx="5336">
                  <c:v>271.46137499999998</c:v>
                </c:pt>
                <c:pt idx="5337">
                  <c:v>436.16137500000002</c:v>
                </c:pt>
                <c:pt idx="5338">
                  <c:v>54.111375000000002</c:v>
                </c:pt>
                <c:pt idx="5339">
                  <c:v>755.66250000000002</c:v>
                </c:pt>
                <c:pt idx="5340">
                  <c:v>653.28862500000002</c:v>
                </c:pt>
                <c:pt idx="5341">
                  <c:v>523.125</c:v>
                </c:pt>
                <c:pt idx="5342">
                  <c:v>476.77612499999998</c:v>
                </c:pt>
                <c:pt idx="5343">
                  <c:v>221.73750000000001</c:v>
                </c:pt>
                <c:pt idx="5344">
                  <c:v>67.948875000000001</c:v>
                </c:pt>
                <c:pt idx="5345">
                  <c:v>0</c:v>
                </c:pt>
                <c:pt idx="5346">
                  <c:v>1832.3988750000001</c:v>
                </c:pt>
                <c:pt idx="5347">
                  <c:v>2251.9113750000001</c:v>
                </c:pt>
                <c:pt idx="5348">
                  <c:v>1157.176125</c:v>
                </c:pt>
                <c:pt idx="5349">
                  <c:v>839.36249999999995</c:v>
                </c:pt>
                <c:pt idx="5350">
                  <c:v>636.97387500000002</c:v>
                </c:pt>
                <c:pt idx="5351">
                  <c:v>2048.9625000000001</c:v>
                </c:pt>
                <c:pt idx="5352">
                  <c:v>1477.011375</c:v>
                </c:pt>
                <c:pt idx="5353">
                  <c:v>2261.0238749999999</c:v>
                </c:pt>
                <c:pt idx="5354">
                  <c:v>1698.748875</c:v>
                </c:pt>
                <c:pt idx="5355">
                  <c:v>693.45112500000005</c:v>
                </c:pt>
                <c:pt idx="5356">
                  <c:v>684.001125</c:v>
                </c:pt>
                <c:pt idx="5357">
                  <c:v>1012.726125</c:v>
                </c:pt>
                <c:pt idx="5358">
                  <c:v>777.26250000000005</c:v>
                </c:pt>
                <c:pt idx="5359">
                  <c:v>128.36137500000001</c:v>
                </c:pt>
                <c:pt idx="5360">
                  <c:v>237.26249999999999</c:v>
                </c:pt>
                <c:pt idx="5361">
                  <c:v>0</c:v>
                </c:pt>
                <c:pt idx="5362">
                  <c:v>0</c:v>
                </c:pt>
                <c:pt idx="5363">
                  <c:v>705.71249999999998</c:v>
                </c:pt>
                <c:pt idx="5364">
                  <c:v>809.88862500000005</c:v>
                </c:pt>
                <c:pt idx="5365">
                  <c:v>1327.3875</c:v>
                </c:pt>
                <c:pt idx="5366">
                  <c:v>649.35</c:v>
                </c:pt>
                <c:pt idx="5367">
                  <c:v>1698.748875</c:v>
                </c:pt>
                <c:pt idx="5368">
                  <c:v>1893.938625</c:v>
                </c:pt>
                <c:pt idx="5369">
                  <c:v>2700</c:v>
                </c:pt>
                <c:pt idx="5370">
                  <c:v>2518.32375</c:v>
                </c:pt>
                <c:pt idx="5371">
                  <c:v>1522.236375</c:v>
                </c:pt>
                <c:pt idx="5372">
                  <c:v>1733.626125</c:v>
                </c:pt>
                <c:pt idx="5373">
                  <c:v>1992.373875</c:v>
                </c:pt>
                <c:pt idx="5374">
                  <c:v>2115.676125</c:v>
                </c:pt>
                <c:pt idx="5375">
                  <c:v>2185.8761249999998</c:v>
                </c:pt>
                <c:pt idx="5376">
                  <c:v>1197.001125</c:v>
                </c:pt>
                <c:pt idx="5377">
                  <c:v>144.33862500000001</c:v>
                </c:pt>
                <c:pt idx="5378">
                  <c:v>0</c:v>
                </c:pt>
                <c:pt idx="5379">
                  <c:v>441.561375</c:v>
                </c:pt>
                <c:pt idx="5380">
                  <c:v>454.83862499999998</c:v>
                </c:pt>
                <c:pt idx="5381">
                  <c:v>831.26250000000005</c:v>
                </c:pt>
                <c:pt idx="5382">
                  <c:v>1140.4124999999999</c:v>
                </c:pt>
                <c:pt idx="5383">
                  <c:v>423.9</c:v>
                </c:pt>
                <c:pt idx="5384">
                  <c:v>735.41250000000002</c:v>
                </c:pt>
                <c:pt idx="5385">
                  <c:v>111.03749999999999</c:v>
                </c:pt>
                <c:pt idx="5386">
                  <c:v>87.861375000000095</c:v>
                </c:pt>
                <c:pt idx="5387">
                  <c:v>556.20000000000005</c:v>
                </c:pt>
                <c:pt idx="5388">
                  <c:v>479.25</c:v>
                </c:pt>
                <c:pt idx="5389">
                  <c:v>142.08750000000001</c:v>
                </c:pt>
                <c:pt idx="5390">
                  <c:v>0</c:v>
                </c:pt>
                <c:pt idx="5391">
                  <c:v>0</c:v>
                </c:pt>
                <c:pt idx="5392">
                  <c:v>320.625</c:v>
                </c:pt>
                <c:pt idx="5393">
                  <c:v>623.70000000000005</c:v>
                </c:pt>
                <c:pt idx="5394">
                  <c:v>996.3</c:v>
                </c:pt>
                <c:pt idx="5395">
                  <c:v>892.23862499999996</c:v>
                </c:pt>
                <c:pt idx="5396">
                  <c:v>1297.9136249999999</c:v>
                </c:pt>
                <c:pt idx="5397">
                  <c:v>754.08637499999998</c:v>
                </c:pt>
                <c:pt idx="5398">
                  <c:v>1043.55</c:v>
                </c:pt>
                <c:pt idx="5399">
                  <c:v>1001.7</c:v>
                </c:pt>
                <c:pt idx="5400">
                  <c:v>560.69887500000004</c:v>
                </c:pt>
                <c:pt idx="5401">
                  <c:v>395.10112500000002</c:v>
                </c:pt>
                <c:pt idx="5402">
                  <c:v>700.20112500000005</c:v>
                </c:pt>
                <c:pt idx="5403">
                  <c:v>914.28750000000002</c:v>
                </c:pt>
                <c:pt idx="5404">
                  <c:v>1331.548875</c:v>
                </c:pt>
                <c:pt idx="5405">
                  <c:v>1424.4761249999999</c:v>
                </c:pt>
                <c:pt idx="5406">
                  <c:v>156.9375</c:v>
                </c:pt>
                <c:pt idx="5407">
                  <c:v>2183.0613750000002</c:v>
                </c:pt>
                <c:pt idx="5408">
                  <c:v>2162.0250000000001</c:v>
                </c:pt>
                <c:pt idx="5409">
                  <c:v>1951.988625</c:v>
                </c:pt>
                <c:pt idx="5410">
                  <c:v>2153.4761250000001</c:v>
                </c:pt>
                <c:pt idx="5411">
                  <c:v>1648.4613750000001</c:v>
                </c:pt>
                <c:pt idx="5412">
                  <c:v>241.42387500000001</c:v>
                </c:pt>
                <c:pt idx="5413">
                  <c:v>437.17387500000001</c:v>
                </c:pt>
                <c:pt idx="5414">
                  <c:v>396.5625</c:v>
                </c:pt>
                <c:pt idx="5415">
                  <c:v>0</c:v>
                </c:pt>
                <c:pt idx="5416">
                  <c:v>0</c:v>
                </c:pt>
                <c:pt idx="5417">
                  <c:v>0</c:v>
                </c:pt>
                <c:pt idx="5418">
                  <c:v>169.873875</c:v>
                </c:pt>
                <c:pt idx="5419">
                  <c:v>222.63862499999999</c:v>
                </c:pt>
                <c:pt idx="5420">
                  <c:v>276.30112500000001</c:v>
                </c:pt>
                <c:pt idx="5421">
                  <c:v>1093.1624999999999</c:v>
                </c:pt>
                <c:pt idx="5422">
                  <c:v>1938.0363749999999</c:v>
                </c:pt>
                <c:pt idx="5423">
                  <c:v>2387.23875</c:v>
                </c:pt>
                <c:pt idx="5424">
                  <c:v>2105.4363750000002</c:v>
                </c:pt>
                <c:pt idx="5425">
                  <c:v>1899.676125</c:v>
                </c:pt>
                <c:pt idx="5426">
                  <c:v>1533.9375</c:v>
                </c:pt>
                <c:pt idx="5427">
                  <c:v>1495.125</c:v>
                </c:pt>
                <c:pt idx="5428">
                  <c:v>1610.2125000000001</c:v>
                </c:pt>
                <c:pt idx="5429">
                  <c:v>2161.9136250000001</c:v>
                </c:pt>
                <c:pt idx="5430">
                  <c:v>2700</c:v>
                </c:pt>
                <c:pt idx="5431">
                  <c:v>1858.95</c:v>
                </c:pt>
                <c:pt idx="5432">
                  <c:v>371.13862499999999</c:v>
                </c:pt>
                <c:pt idx="5433">
                  <c:v>591.52612499999998</c:v>
                </c:pt>
                <c:pt idx="5434">
                  <c:v>1023.3</c:v>
                </c:pt>
                <c:pt idx="5435">
                  <c:v>1120.2738750000001</c:v>
                </c:pt>
                <c:pt idx="5436">
                  <c:v>371.25</c:v>
                </c:pt>
                <c:pt idx="5437">
                  <c:v>223.53637499999999</c:v>
                </c:pt>
                <c:pt idx="5438">
                  <c:v>297.11137500000001</c:v>
                </c:pt>
                <c:pt idx="5439">
                  <c:v>283.16250000000002</c:v>
                </c:pt>
                <c:pt idx="5440">
                  <c:v>406.79887500000001</c:v>
                </c:pt>
                <c:pt idx="5441">
                  <c:v>282.26137499999999</c:v>
                </c:pt>
                <c:pt idx="5442">
                  <c:v>1025.551125</c:v>
                </c:pt>
                <c:pt idx="5443">
                  <c:v>1400.176125</c:v>
                </c:pt>
                <c:pt idx="5444">
                  <c:v>1829.925</c:v>
                </c:pt>
                <c:pt idx="5445">
                  <c:v>1954.9113749999999</c:v>
                </c:pt>
                <c:pt idx="5446">
                  <c:v>2700</c:v>
                </c:pt>
                <c:pt idx="5447">
                  <c:v>2640.9375</c:v>
                </c:pt>
                <c:pt idx="5448">
                  <c:v>1992.0363749999999</c:v>
                </c:pt>
                <c:pt idx="5449">
                  <c:v>2464.5262499999999</c:v>
                </c:pt>
                <c:pt idx="5450">
                  <c:v>2293.0863749999999</c:v>
                </c:pt>
                <c:pt idx="5451">
                  <c:v>2183.625</c:v>
                </c:pt>
                <c:pt idx="5452">
                  <c:v>2202.298875</c:v>
                </c:pt>
                <c:pt idx="5453">
                  <c:v>2079</c:v>
                </c:pt>
                <c:pt idx="5454">
                  <c:v>1929.825</c:v>
                </c:pt>
                <c:pt idx="5455">
                  <c:v>1981.573875</c:v>
                </c:pt>
                <c:pt idx="5456">
                  <c:v>1246.498875</c:v>
                </c:pt>
                <c:pt idx="5457">
                  <c:v>570.82387500000004</c:v>
                </c:pt>
                <c:pt idx="5458">
                  <c:v>991.01137500000004</c:v>
                </c:pt>
                <c:pt idx="5459">
                  <c:v>300.375</c:v>
                </c:pt>
                <c:pt idx="5460">
                  <c:v>213.86362500000001</c:v>
                </c:pt>
                <c:pt idx="5461">
                  <c:v>343.57499999999999</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166.16137499999999</c:v>
                </c:pt>
                <c:pt idx="5480">
                  <c:v>0</c:v>
                </c:pt>
                <c:pt idx="5481">
                  <c:v>0</c:v>
                </c:pt>
                <c:pt idx="5482">
                  <c:v>0</c:v>
                </c:pt>
                <c:pt idx="5483">
                  <c:v>0</c:v>
                </c:pt>
                <c:pt idx="5484">
                  <c:v>0</c:v>
                </c:pt>
                <c:pt idx="5485">
                  <c:v>0</c:v>
                </c:pt>
                <c:pt idx="5486">
                  <c:v>0</c:v>
                </c:pt>
                <c:pt idx="5487">
                  <c:v>0</c:v>
                </c:pt>
                <c:pt idx="5488">
                  <c:v>138.03749999999999</c:v>
                </c:pt>
                <c:pt idx="5489">
                  <c:v>100.575</c:v>
                </c:pt>
                <c:pt idx="5490">
                  <c:v>52.761375000000001</c:v>
                </c:pt>
                <c:pt idx="5491">
                  <c:v>160.98750000000001</c:v>
                </c:pt>
                <c:pt idx="5492">
                  <c:v>379.79887500000001</c:v>
                </c:pt>
                <c:pt idx="5493">
                  <c:v>760.16137500000002</c:v>
                </c:pt>
                <c:pt idx="5494">
                  <c:v>580.5</c:v>
                </c:pt>
                <c:pt idx="5495">
                  <c:v>464.96362499999998</c:v>
                </c:pt>
                <c:pt idx="5496">
                  <c:v>153.5625</c:v>
                </c:pt>
                <c:pt idx="5497">
                  <c:v>0</c:v>
                </c:pt>
                <c:pt idx="5498">
                  <c:v>0</c:v>
                </c:pt>
                <c:pt idx="5499">
                  <c:v>0</c:v>
                </c:pt>
                <c:pt idx="5500">
                  <c:v>0</c:v>
                </c:pt>
                <c:pt idx="5501">
                  <c:v>0</c:v>
                </c:pt>
                <c:pt idx="5502">
                  <c:v>0</c:v>
                </c:pt>
                <c:pt idx="5503">
                  <c:v>0</c:v>
                </c:pt>
                <c:pt idx="5504">
                  <c:v>279.33862499999998</c:v>
                </c:pt>
                <c:pt idx="5505">
                  <c:v>220.498875</c:v>
                </c:pt>
                <c:pt idx="5506">
                  <c:v>0</c:v>
                </c:pt>
                <c:pt idx="5507">
                  <c:v>0</c:v>
                </c:pt>
                <c:pt idx="5508">
                  <c:v>0</c:v>
                </c:pt>
                <c:pt idx="5509">
                  <c:v>0</c:v>
                </c:pt>
                <c:pt idx="5510">
                  <c:v>0</c:v>
                </c:pt>
                <c:pt idx="5511">
                  <c:v>0</c:v>
                </c:pt>
                <c:pt idx="5512">
                  <c:v>0</c:v>
                </c:pt>
                <c:pt idx="5513">
                  <c:v>0</c:v>
                </c:pt>
                <c:pt idx="5514">
                  <c:v>0</c:v>
                </c:pt>
                <c:pt idx="5515">
                  <c:v>26.436374999999899</c:v>
                </c:pt>
                <c:pt idx="5516">
                  <c:v>480.48862500000001</c:v>
                </c:pt>
                <c:pt idx="5517">
                  <c:v>574.65112499999998</c:v>
                </c:pt>
                <c:pt idx="5518">
                  <c:v>1104.4113749999999</c:v>
                </c:pt>
                <c:pt idx="5519">
                  <c:v>1134.2261249999999</c:v>
                </c:pt>
                <c:pt idx="5520">
                  <c:v>1188.9011250000001</c:v>
                </c:pt>
                <c:pt idx="5521">
                  <c:v>1207.801125</c:v>
                </c:pt>
                <c:pt idx="5522">
                  <c:v>715.16250000000002</c:v>
                </c:pt>
                <c:pt idx="5523">
                  <c:v>0</c:v>
                </c:pt>
                <c:pt idx="5524">
                  <c:v>899.32612500000005</c:v>
                </c:pt>
                <c:pt idx="5525">
                  <c:v>1150.426125</c:v>
                </c:pt>
                <c:pt idx="5526">
                  <c:v>724.72387500000002</c:v>
                </c:pt>
                <c:pt idx="5527">
                  <c:v>913.61249999999995</c:v>
                </c:pt>
                <c:pt idx="5528">
                  <c:v>760.05</c:v>
                </c:pt>
                <c:pt idx="5529">
                  <c:v>817.873875</c:v>
                </c:pt>
                <c:pt idx="5530">
                  <c:v>389.36362500000001</c:v>
                </c:pt>
                <c:pt idx="5531">
                  <c:v>0</c:v>
                </c:pt>
                <c:pt idx="5532">
                  <c:v>0</c:v>
                </c:pt>
                <c:pt idx="5533">
                  <c:v>0</c:v>
                </c:pt>
                <c:pt idx="5534">
                  <c:v>0</c:v>
                </c:pt>
                <c:pt idx="5535">
                  <c:v>126.22499999999999</c:v>
                </c:pt>
                <c:pt idx="5536">
                  <c:v>0</c:v>
                </c:pt>
                <c:pt idx="5537">
                  <c:v>0</c:v>
                </c:pt>
                <c:pt idx="5538">
                  <c:v>0</c:v>
                </c:pt>
                <c:pt idx="5539">
                  <c:v>595.91362500000002</c:v>
                </c:pt>
                <c:pt idx="5540">
                  <c:v>0</c:v>
                </c:pt>
                <c:pt idx="5541">
                  <c:v>0</c:v>
                </c:pt>
                <c:pt idx="5542">
                  <c:v>0</c:v>
                </c:pt>
                <c:pt idx="5543">
                  <c:v>199.46250000000001</c:v>
                </c:pt>
                <c:pt idx="5544">
                  <c:v>41.961374999999997</c:v>
                </c:pt>
                <c:pt idx="5545">
                  <c:v>0</c:v>
                </c:pt>
                <c:pt idx="5546">
                  <c:v>131.51362499999999</c:v>
                </c:pt>
                <c:pt idx="5547">
                  <c:v>392.17500000000001</c:v>
                </c:pt>
                <c:pt idx="5548">
                  <c:v>1032.75</c:v>
                </c:pt>
                <c:pt idx="5549">
                  <c:v>340.98637500000001</c:v>
                </c:pt>
                <c:pt idx="5550">
                  <c:v>1316.813625</c:v>
                </c:pt>
                <c:pt idx="5551">
                  <c:v>1659.7136250000001</c:v>
                </c:pt>
                <c:pt idx="5552">
                  <c:v>1417.8375000000001</c:v>
                </c:pt>
                <c:pt idx="5553">
                  <c:v>540.563625</c:v>
                </c:pt>
                <c:pt idx="5554">
                  <c:v>200.586375</c:v>
                </c:pt>
                <c:pt idx="5555">
                  <c:v>327.375</c:v>
                </c:pt>
                <c:pt idx="5556">
                  <c:v>158.51362499999999</c:v>
                </c:pt>
                <c:pt idx="5557">
                  <c:v>574.873875</c:v>
                </c:pt>
                <c:pt idx="5558">
                  <c:v>0</c:v>
                </c:pt>
                <c:pt idx="5559">
                  <c:v>1207.9124999999999</c:v>
                </c:pt>
                <c:pt idx="5560">
                  <c:v>1870.5363749999999</c:v>
                </c:pt>
                <c:pt idx="5561">
                  <c:v>2700</c:v>
                </c:pt>
                <c:pt idx="5562">
                  <c:v>2532.4987500000002</c:v>
                </c:pt>
                <c:pt idx="5563">
                  <c:v>768.48749999999995</c:v>
                </c:pt>
                <c:pt idx="5564">
                  <c:v>724.27499999999998</c:v>
                </c:pt>
                <c:pt idx="5565">
                  <c:v>1244.7</c:v>
                </c:pt>
                <c:pt idx="5566">
                  <c:v>801.33637499999998</c:v>
                </c:pt>
                <c:pt idx="5567">
                  <c:v>771.41362500000002</c:v>
                </c:pt>
                <c:pt idx="5568">
                  <c:v>470.92387500000001</c:v>
                </c:pt>
                <c:pt idx="5569">
                  <c:v>0</c:v>
                </c:pt>
                <c:pt idx="5570">
                  <c:v>0</c:v>
                </c:pt>
                <c:pt idx="5571">
                  <c:v>33.861375000000002</c:v>
                </c:pt>
                <c:pt idx="5572">
                  <c:v>0</c:v>
                </c:pt>
                <c:pt idx="5573">
                  <c:v>404.32499999999999</c:v>
                </c:pt>
                <c:pt idx="5574">
                  <c:v>1094.4011250000001</c:v>
                </c:pt>
                <c:pt idx="5575">
                  <c:v>0</c:v>
                </c:pt>
                <c:pt idx="5576">
                  <c:v>0</c:v>
                </c:pt>
                <c:pt idx="5577">
                  <c:v>0</c:v>
                </c:pt>
                <c:pt idx="5578">
                  <c:v>0</c:v>
                </c:pt>
                <c:pt idx="5579">
                  <c:v>0</c:v>
                </c:pt>
                <c:pt idx="5580">
                  <c:v>81.337500000000006</c:v>
                </c:pt>
                <c:pt idx="5581">
                  <c:v>538.65</c:v>
                </c:pt>
                <c:pt idx="5582">
                  <c:v>189.78637499999999</c:v>
                </c:pt>
                <c:pt idx="5583">
                  <c:v>0</c:v>
                </c:pt>
                <c:pt idx="5584">
                  <c:v>0</c:v>
                </c:pt>
                <c:pt idx="5585">
                  <c:v>151.53749999999999</c:v>
                </c:pt>
                <c:pt idx="5586">
                  <c:v>741.82500000000005</c:v>
                </c:pt>
                <c:pt idx="5587">
                  <c:v>609.751125</c:v>
                </c:pt>
                <c:pt idx="5588">
                  <c:v>0</c:v>
                </c:pt>
                <c:pt idx="5589">
                  <c:v>954.45</c:v>
                </c:pt>
                <c:pt idx="5590">
                  <c:v>1358.1</c:v>
                </c:pt>
                <c:pt idx="5591">
                  <c:v>2154.3738750000002</c:v>
                </c:pt>
                <c:pt idx="5592">
                  <c:v>1818.001125</c:v>
                </c:pt>
                <c:pt idx="5593">
                  <c:v>694.686375</c:v>
                </c:pt>
                <c:pt idx="5594">
                  <c:v>169.98862500000001</c:v>
                </c:pt>
                <c:pt idx="5595">
                  <c:v>0</c:v>
                </c:pt>
                <c:pt idx="5596">
                  <c:v>0</c:v>
                </c:pt>
                <c:pt idx="5597">
                  <c:v>0</c:v>
                </c:pt>
                <c:pt idx="5598">
                  <c:v>0</c:v>
                </c:pt>
                <c:pt idx="5599">
                  <c:v>0</c:v>
                </c:pt>
                <c:pt idx="5600">
                  <c:v>0</c:v>
                </c:pt>
                <c:pt idx="5601">
                  <c:v>0</c:v>
                </c:pt>
                <c:pt idx="5602">
                  <c:v>0</c:v>
                </c:pt>
                <c:pt idx="5603">
                  <c:v>73.126125000000002</c:v>
                </c:pt>
                <c:pt idx="5604">
                  <c:v>822.03862500000002</c:v>
                </c:pt>
                <c:pt idx="5605">
                  <c:v>613.80112499999996</c:v>
                </c:pt>
                <c:pt idx="5606">
                  <c:v>433.91362500000002</c:v>
                </c:pt>
                <c:pt idx="5607">
                  <c:v>263.47612500000002</c:v>
                </c:pt>
                <c:pt idx="5608">
                  <c:v>88.651124999999993</c:v>
                </c:pt>
                <c:pt idx="5609">
                  <c:v>15.973875</c:v>
                </c:pt>
                <c:pt idx="5610">
                  <c:v>47.813625000000002</c:v>
                </c:pt>
                <c:pt idx="5611">
                  <c:v>1232.998875</c:v>
                </c:pt>
                <c:pt idx="5612">
                  <c:v>1328.2886249999999</c:v>
                </c:pt>
                <c:pt idx="5613">
                  <c:v>1134.111375</c:v>
                </c:pt>
                <c:pt idx="5614">
                  <c:v>0</c:v>
                </c:pt>
                <c:pt idx="5615">
                  <c:v>0</c:v>
                </c:pt>
                <c:pt idx="5616">
                  <c:v>0</c:v>
                </c:pt>
                <c:pt idx="5617">
                  <c:v>0</c:v>
                </c:pt>
                <c:pt idx="5618">
                  <c:v>0</c:v>
                </c:pt>
                <c:pt idx="5619">
                  <c:v>18.113624999999999</c:v>
                </c:pt>
                <c:pt idx="5620">
                  <c:v>516.71249999999998</c:v>
                </c:pt>
                <c:pt idx="5621">
                  <c:v>329.84887500000002</c:v>
                </c:pt>
                <c:pt idx="5622">
                  <c:v>1411.6511250000001</c:v>
                </c:pt>
                <c:pt idx="5623">
                  <c:v>807.86362499999996</c:v>
                </c:pt>
                <c:pt idx="5624">
                  <c:v>317.02387499999998</c:v>
                </c:pt>
                <c:pt idx="5625">
                  <c:v>300.48637500000001</c:v>
                </c:pt>
                <c:pt idx="5626">
                  <c:v>517.38750000000005</c:v>
                </c:pt>
                <c:pt idx="5627">
                  <c:v>302.51137499999999</c:v>
                </c:pt>
                <c:pt idx="5628">
                  <c:v>919.35</c:v>
                </c:pt>
                <c:pt idx="5629">
                  <c:v>1095.4136249999999</c:v>
                </c:pt>
                <c:pt idx="5630">
                  <c:v>942.188625</c:v>
                </c:pt>
                <c:pt idx="5631">
                  <c:v>931.16250000000002</c:v>
                </c:pt>
                <c:pt idx="5632">
                  <c:v>746.66137500000002</c:v>
                </c:pt>
                <c:pt idx="5633">
                  <c:v>257.73862500000001</c:v>
                </c:pt>
                <c:pt idx="5634">
                  <c:v>0</c:v>
                </c:pt>
                <c:pt idx="5635">
                  <c:v>0</c:v>
                </c:pt>
                <c:pt idx="5636">
                  <c:v>0</c:v>
                </c:pt>
                <c:pt idx="5637">
                  <c:v>0</c:v>
                </c:pt>
                <c:pt idx="5638">
                  <c:v>0</c:v>
                </c:pt>
                <c:pt idx="5639">
                  <c:v>203.85</c:v>
                </c:pt>
                <c:pt idx="5640">
                  <c:v>0</c:v>
                </c:pt>
                <c:pt idx="5641">
                  <c:v>0</c:v>
                </c:pt>
                <c:pt idx="5642">
                  <c:v>1145.363625</c:v>
                </c:pt>
                <c:pt idx="5643">
                  <c:v>1597.7249999999999</c:v>
                </c:pt>
                <c:pt idx="5644">
                  <c:v>1403.2136250000001</c:v>
                </c:pt>
                <c:pt idx="5645">
                  <c:v>1521.8988750000001</c:v>
                </c:pt>
                <c:pt idx="5646">
                  <c:v>1875.376125</c:v>
                </c:pt>
                <c:pt idx="5647">
                  <c:v>1524.15</c:v>
                </c:pt>
                <c:pt idx="5648">
                  <c:v>1477.801125</c:v>
                </c:pt>
                <c:pt idx="5649">
                  <c:v>805.95</c:v>
                </c:pt>
                <c:pt idx="5650">
                  <c:v>239.73637500000001</c:v>
                </c:pt>
                <c:pt idx="5651">
                  <c:v>0</c:v>
                </c:pt>
                <c:pt idx="5652">
                  <c:v>134.32499999999999</c:v>
                </c:pt>
                <c:pt idx="5653">
                  <c:v>150.97387499999999</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28.123875000000002</c:v>
                </c:pt>
                <c:pt idx="5668">
                  <c:v>0</c:v>
                </c:pt>
                <c:pt idx="5669">
                  <c:v>414.45</c:v>
                </c:pt>
                <c:pt idx="5670">
                  <c:v>1749.0363749999999</c:v>
                </c:pt>
                <c:pt idx="5671">
                  <c:v>992.69887500000004</c:v>
                </c:pt>
                <c:pt idx="5672">
                  <c:v>800.10112500000002</c:v>
                </c:pt>
                <c:pt idx="5673">
                  <c:v>1272.7125000000001</c:v>
                </c:pt>
                <c:pt idx="5674">
                  <c:v>1198.688625</c:v>
                </c:pt>
                <c:pt idx="5675">
                  <c:v>646.76137500000004</c:v>
                </c:pt>
                <c:pt idx="5676">
                  <c:v>812.13637500000004</c:v>
                </c:pt>
                <c:pt idx="5677">
                  <c:v>843.86137499999995</c:v>
                </c:pt>
                <c:pt idx="5678">
                  <c:v>724.72387500000002</c:v>
                </c:pt>
                <c:pt idx="5679">
                  <c:v>609.751125</c:v>
                </c:pt>
                <c:pt idx="5680">
                  <c:v>0</c:v>
                </c:pt>
                <c:pt idx="5681">
                  <c:v>0</c:v>
                </c:pt>
                <c:pt idx="5682">
                  <c:v>0</c:v>
                </c:pt>
                <c:pt idx="5683">
                  <c:v>0</c:v>
                </c:pt>
                <c:pt idx="5684">
                  <c:v>0</c:v>
                </c:pt>
                <c:pt idx="5685">
                  <c:v>553.05112499999996</c:v>
                </c:pt>
                <c:pt idx="5686">
                  <c:v>1162.123875</c:v>
                </c:pt>
                <c:pt idx="5687">
                  <c:v>1435.7249999999999</c:v>
                </c:pt>
                <c:pt idx="5688">
                  <c:v>1700.888625</c:v>
                </c:pt>
                <c:pt idx="5689">
                  <c:v>1324.798875</c:v>
                </c:pt>
                <c:pt idx="5690">
                  <c:v>279.78750000000002</c:v>
                </c:pt>
                <c:pt idx="5691">
                  <c:v>181.126125</c:v>
                </c:pt>
                <c:pt idx="5692">
                  <c:v>490.72500000000002</c:v>
                </c:pt>
                <c:pt idx="5693">
                  <c:v>115.65112499999999</c:v>
                </c:pt>
                <c:pt idx="5694">
                  <c:v>0</c:v>
                </c:pt>
                <c:pt idx="5695">
                  <c:v>108.33750000000001</c:v>
                </c:pt>
                <c:pt idx="5696">
                  <c:v>0</c:v>
                </c:pt>
                <c:pt idx="5697">
                  <c:v>19.463625</c:v>
                </c:pt>
                <c:pt idx="5698">
                  <c:v>424.126125</c:v>
                </c:pt>
                <c:pt idx="5699">
                  <c:v>569.58862499999998</c:v>
                </c:pt>
                <c:pt idx="5700">
                  <c:v>669.26250000000005</c:v>
                </c:pt>
                <c:pt idx="5701">
                  <c:v>260.77612499999998</c:v>
                </c:pt>
                <c:pt idx="5702">
                  <c:v>18.562500000000099</c:v>
                </c:pt>
                <c:pt idx="5703">
                  <c:v>230.623875</c:v>
                </c:pt>
                <c:pt idx="5704">
                  <c:v>563.51362500000005</c:v>
                </c:pt>
                <c:pt idx="5705">
                  <c:v>409.61362500000001</c:v>
                </c:pt>
                <c:pt idx="5706">
                  <c:v>1035.45</c:v>
                </c:pt>
                <c:pt idx="5707">
                  <c:v>1151.1011249999999</c:v>
                </c:pt>
                <c:pt idx="5708">
                  <c:v>1575.45</c:v>
                </c:pt>
                <c:pt idx="5709">
                  <c:v>1519.873875</c:v>
                </c:pt>
                <c:pt idx="5710">
                  <c:v>862.98749999999995</c:v>
                </c:pt>
                <c:pt idx="5711">
                  <c:v>134.55112500000001</c:v>
                </c:pt>
                <c:pt idx="5712">
                  <c:v>0</c:v>
                </c:pt>
                <c:pt idx="5713">
                  <c:v>0</c:v>
                </c:pt>
                <c:pt idx="5714">
                  <c:v>0</c:v>
                </c:pt>
                <c:pt idx="5715">
                  <c:v>203.40112500000001</c:v>
                </c:pt>
                <c:pt idx="5716">
                  <c:v>0</c:v>
                </c:pt>
                <c:pt idx="5717">
                  <c:v>0</c:v>
                </c:pt>
                <c:pt idx="5718">
                  <c:v>0</c:v>
                </c:pt>
                <c:pt idx="5719">
                  <c:v>0</c:v>
                </c:pt>
                <c:pt idx="5720">
                  <c:v>389.70112499999999</c:v>
                </c:pt>
                <c:pt idx="5721">
                  <c:v>206.438625</c:v>
                </c:pt>
                <c:pt idx="5722">
                  <c:v>221.0625</c:v>
                </c:pt>
                <c:pt idx="5723">
                  <c:v>510.63749999999999</c:v>
                </c:pt>
                <c:pt idx="5724">
                  <c:v>0</c:v>
                </c:pt>
                <c:pt idx="5725">
                  <c:v>0</c:v>
                </c:pt>
                <c:pt idx="5726">
                  <c:v>0</c:v>
                </c:pt>
                <c:pt idx="5727">
                  <c:v>0</c:v>
                </c:pt>
                <c:pt idx="5728">
                  <c:v>0</c:v>
                </c:pt>
                <c:pt idx="5729">
                  <c:v>106.538625</c:v>
                </c:pt>
                <c:pt idx="5730">
                  <c:v>1355.511375</c:v>
                </c:pt>
                <c:pt idx="5731">
                  <c:v>1272.375</c:v>
                </c:pt>
                <c:pt idx="5732">
                  <c:v>1798.5374999999999</c:v>
                </c:pt>
                <c:pt idx="5733">
                  <c:v>1752.5261250000001</c:v>
                </c:pt>
                <c:pt idx="5734">
                  <c:v>1396.011375</c:v>
                </c:pt>
                <c:pt idx="5735">
                  <c:v>1150.426125</c:v>
                </c:pt>
                <c:pt idx="5736">
                  <c:v>515.36249999999995</c:v>
                </c:pt>
                <c:pt idx="5737">
                  <c:v>16.311375000000002</c:v>
                </c:pt>
                <c:pt idx="5738">
                  <c:v>0</c:v>
                </c:pt>
                <c:pt idx="5739">
                  <c:v>485.09887500000002</c:v>
                </c:pt>
                <c:pt idx="5740">
                  <c:v>0</c:v>
                </c:pt>
                <c:pt idx="5741">
                  <c:v>92.923874999999995</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670.501125</c:v>
                </c:pt>
                <c:pt idx="5759">
                  <c:v>0</c:v>
                </c:pt>
                <c:pt idx="5760">
                  <c:v>0</c:v>
                </c:pt>
                <c:pt idx="5761">
                  <c:v>0</c:v>
                </c:pt>
                <c:pt idx="5762">
                  <c:v>0</c:v>
                </c:pt>
                <c:pt idx="5763">
                  <c:v>366.86250000000001</c:v>
                </c:pt>
                <c:pt idx="5764">
                  <c:v>856.57500000000005</c:v>
                </c:pt>
                <c:pt idx="5765">
                  <c:v>999.11137499999995</c:v>
                </c:pt>
                <c:pt idx="5766">
                  <c:v>765.78750000000002</c:v>
                </c:pt>
                <c:pt idx="5767">
                  <c:v>211.83862500000001</c:v>
                </c:pt>
                <c:pt idx="5768">
                  <c:v>0</c:v>
                </c:pt>
                <c:pt idx="5769">
                  <c:v>0</c:v>
                </c:pt>
                <c:pt idx="5770">
                  <c:v>391.27387499999998</c:v>
                </c:pt>
                <c:pt idx="5771">
                  <c:v>352.91362500000002</c:v>
                </c:pt>
                <c:pt idx="5772">
                  <c:v>113.626125</c:v>
                </c:pt>
                <c:pt idx="5773">
                  <c:v>238.04887500000001</c:v>
                </c:pt>
                <c:pt idx="5774">
                  <c:v>89.4375</c:v>
                </c:pt>
                <c:pt idx="5775">
                  <c:v>0</c:v>
                </c:pt>
                <c:pt idx="5776">
                  <c:v>55.238625000000098</c:v>
                </c:pt>
                <c:pt idx="5777">
                  <c:v>216.67500000000001</c:v>
                </c:pt>
                <c:pt idx="5778">
                  <c:v>166.38749999999999</c:v>
                </c:pt>
                <c:pt idx="5779">
                  <c:v>0</c:v>
                </c:pt>
                <c:pt idx="5780">
                  <c:v>0</c:v>
                </c:pt>
                <c:pt idx="5781">
                  <c:v>36.3386250000001</c:v>
                </c:pt>
                <c:pt idx="5782">
                  <c:v>20.587499999999999</c:v>
                </c:pt>
                <c:pt idx="5783">
                  <c:v>0</c:v>
                </c:pt>
                <c:pt idx="5784">
                  <c:v>0</c:v>
                </c:pt>
                <c:pt idx="5785">
                  <c:v>178.53749999999999</c:v>
                </c:pt>
                <c:pt idx="5786">
                  <c:v>282.71362499999998</c:v>
                </c:pt>
                <c:pt idx="5787">
                  <c:v>406.46137499999998</c:v>
                </c:pt>
                <c:pt idx="5788">
                  <c:v>0</c:v>
                </c:pt>
                <c:pt idx="5789">
                  <c:v>532.126125</c:v>
                </c:pt>
                <c:pt idx="5790">
                  <c:v>204.63637499999999</c:v>
                </c:pt>
                <c:pt idx="5791">
                  <c:v>514.91362500000002</c:v>
                </c:pt>
                <c:pt idx="5792">
                  <c:v>0</c:v>
                </c:pt>
                <c:pt idx="5793">
                  <c:v>71.776125000000107</c:v>
                </c:pt>
                <c:pt idx="5794">
                  <c:v>0</c:v>
                </c:pt>
                <c:pt idx="5795">
                  <c:v>0</c:v>
                </c:pt>
                <c:pt idx="5796">
                  <c:v>0</c:v>
                </c:pt>
                <c:pt idx="5797">
                  <c:v>165.26362499999999</c:v>
                </c:pt>
                <c:pt idx="5798">
                  <c:v>389.58637499999998</c:v>
                </c:pt>
                <c:pt idx="5799">
                  <c:v>268.76137499999999</c:v>
                </c:pt>
                <c:pt idx="5800">
                  <c:v>297.563625</c:v>
                </c:pt>
                <c:pt idx="5801">
                  <c:v>113.288625</c:v>
                </c:pt>
                <c:pt idx="5802">
                  <c:v>455.39887499999998</c:v>
                </c:pt>
                <c:pt idx="5803">
                  <c:v>942.86362499999996</c:v>
                </c:pt>
                <c:pt idx="5804">
                  <c:v>896.17387499999995</c:v>
                </c:pt>
                <c:pt idx="5805">
                  <c:v>858.03637500000002</c:v>
                </c:pt>
                <c:pt idx="5806">
                  <c:v>498.03862500000002</c:v>
                </c:pt>
                <c:pt idx="5807">
                  <c:v>658.23637499999995</c:v>
                </c:pt>
                <c:pt idx="5808">
                  <c:v>727.76137500000004</c:v>
                </c:pt>
                <c:pt idx="5809">
                  <c:v>0</c:v>
                </c:pt>
                <c:pt idx="5810">
                  <c:v>0</c:v>
                </c:pt>
                <c:pt idx="5811">
                  <c:v>1280.0261250000001</c:v>
                </c:pt>
                <c:pt idx="5812">
                  <c:v>758.92612499999996</c:v>
                </c:pt>
                <c:pt idx="5813">
                  <c:v>1468.3511249999999</c:v>
                </c:pt>
                <c:pt idx="5814">
                  <c:v>1577.8125</c:v>
                </c:pt>
                <c:pt idx="5815">
                  <c:v>2264.736375</c:v>
                </c:pt>
                <c:pt idx="5816">
                  <c:v>1200.261375</c:v>
                </c:pt>
                <c:pt idx="5817">
                  <c:v>1690.2</c:v>
                </c:pt>
                <c:pt idx="5818">
                  <c:v>1260.3363750000001</c:v>
                </c:pt>
                <c:pt idx="5819">
                  <c:v>776.69887500000004</c:v>
                </c:pt>
                <c:pt idx="5820">
                  <c:v>495.67612500000001</c:v>
                </c:pt>
                <c:pt idx="5821">
                  <c:v>509.061375</c:v>
                </c:pt>
                <c:pt idx="5822">
                  <c:v>21.036375000000099</c:v>
                </c:pt>
                <c:pt idx="5823">
                  <c:v>233.55</c:v>
                </c:pt>
                <c:pt idx="5824">
                  <c:v>477.9</c:v>
                </c:pt>
                <c:pt idx="5825">
                  <c:v>126.336375</c:v>
                </c:pt>
                <c:pt idx="5826">
                  <c:v>0</c:v>
                </c:pt>
                <c:pt idx="5827">
                  <c:v>333.33862499999998</c:v>
                </c:pt>
                <c:pt idx="5828">
                  <c:v>554.73862499999996</c:v>
                </c:pt>
                <c:pt idx="5829">
                  <c:v>1270.576125</c:v>
                </c:pt>
                <c:pt idx="5830">
                  <c:v>799.76362500000005</c:v>
                </c:pt>
                <c:pt idx="5831">
                  <c:v>432.67500000000001</c:v>
                </c:pt>
                <c:pt idx="5832">
                  <c:v>2390.9512500000001</c:v>
                </c:pt>
                <c:pt idx="5833">
                  <c:v>1046.925</c:v>
                </c:pt>
                <c:pt idx="5834">
                  <c:v>1106.888625</c:v>
                </c:pt>
                <c:pt idx="5835">
                  <c:v>738.001125</c:v>
                </c:pt>
                <c:pt idx="5836">
                  <c:v>1238.736375</c:v>
                </c:pt>
                <c:pt idx="5837">
                  <c:v>150.97387499999999</c:v>
                </c:pt>
                <c:pt idx="5838">
                  <c:v>274.498875</c:v>
                </c:pt>
                <c:pt idx="5839">
                  <c:v>216.33750000000001</c:v>
                </c:pt>
                <c:pt idx="5840">
                  <c:v>0</c:v>
                </c:pt>
                <c:pt idx="5841">
                  <c:v>49.723875000000099</c:v>
                </c:pt>
                <c:pt idx="5842">
                  <c:v>400.16362500000002</c:v>
                </c:pt>
                <c:pt idx="5843">
                  <c:v>855.78862500000002</c:v>
                </c:pt>
                <c:pt idx="5844">
                  <c:v>1276.873875</c:v>
                </c:pt>
                <c:pt idx="5845">
                  <c:v>1122.636375</c:v>
                </c:pt>
                <c:pt idx="5846">
                  <c:v>721.23749999999995</c:v>
                </c:pt>
                <c:pt idx="5847">
                  <c:v>892.23862499999996</c:v>
                </c:pt>
                <c:pt idx="5848">
                  <c:v>871.53637500000002</c:v>
                </c:pt>
                <c:pt idx="5849">
                  <c:v>874.8</c:v>
                </c:pt>
                <c:pt idx="5850">
                  <c:v>818.21137499999998</c:v>
                </c:pt>
                <c:pt idx="5851">
                  <c:v>1010.248875</c:v>
                </c:pt>
                <c:pt idx="5852">
                  <c:v>1445.4011250000001</c:v>
                </c:pt>
                <c:pt idx="5853">
                  <c:v>1218.0374999999999</c:v>
                </c:pt>
                <c:pt idx="5854">
                  <c:v>755.09887500000002</c:v>
                </c:pt>
                <c:pt idx="5855">
                  <c:v>1482.188625</c:v>
                </c:pt>
                <c:pt idx="5856">
                  <c:v>2390.9512500000001</c:v>
                </c:pt>
                <c:pt idx="5857">
                  <c:v>1046.925</c:v>
                </c:pt>
                <c:pt idx="5858">
                  <c:v>1106.888625</c:v>
                </c:pt>
                <c:pt idx="5859">
                  <c:v>738.001125</c:v>
                </c:pt>
                <c:pt idx="5860">
                  <c:v>1238.736375</c:v>
                </c:pt>
                <c:pt idx="5861">
                  <c:v>150.97387499999999</c:v>
                </c:pt>
                <c:pt idx="5862">
                  <c:v>274.498875</c:v>
                </c:pt>
                <c:pt idx="5863">
                  <c:v>216.33750000000001</c:v>
                </c:pt>
                <c:pt idx="5864">
                  <c:v>0</c:v>
                </c:pt>
                <c:pt idx="5865">
                  <c:v>49.723875000000099</c:v>
                </c:pt>
                <c:pt idx="5866">
                  <c:v>400.16362500000002</c:v>
                </c:pt>
                <c:pt idx="5867">
                  <c:v>855.78862500000002</c:v>
                </c:pt>
                <c:pt idx="5868">
                  <c:v>1276.873875</c:v>
                </c:pt>
                <c:pt idx="5869">
                  <c:v>1122.636375</c:v>
                </c:pt>
                <c:pt idx="5870">
                  <c:v>721.23749999999995</c:v>
                </c:pt>
                <c:pt idx="5871">
                  <c:v>892.23862499999996</c:v>
                </c:pt>
                <c:pt idx="5872">
                  <c:v>871.53637500000002</c:v>
                </c:pt>
                <c:pt idx="5873">
                  <c:v>874.8</c:v>
                </c:pt>
                <c:pt idx="5874">
                  <c:v>818.21137499999998</c:v>
                </c:pt>
                <c:pt idx="5875">
                  <c:v>1010.248875</c:v>
                </c:pt>
                <c:pt idx="5876">
                  <c:v>1445.4011250000001</c:v>
                </c:pt>
                <c:pt idx="5877">
                  <c:v>1218.0374999999999</c:v>
                </c:pt>
                <c:pt idx="5878">
                  <c:v>755.09887500000002</c:v>
                </c:pt>
                <c:pt idx="5879">
                  <c:v>1482.188625</c:v>
                </c:pt>
                <c:pt idx="5880">
                  <c:v>1629.7874999999999</c:v>
                </c:pt>
                <c:pt idx="5881">
                  <c:v>1441.688625</c:v>
                </c:pt>
                <c:pt idx="5882">
                  <c:v>2322.6750000000002</c:v>
                </c:pt>
                <c:pt idx="5883">
                  <c:v>0</c:v>
                </c:pt>
                <c:pt idx="5884">
                  <c:v>0</c:v>
                </c:pt>
                <c:pt idx="5885">
                  <c:v>0</c:v>
                </c:pt>
                <c:pt idx="5886">
                  <c:v>0</c:v>
                </c:pt>
                <c:pt idx="5887">
                  <c:v>363.15</c:v>
                </c:pt>
                <c:pt idx="5888">
                  <c:v>0</c:v>
                </c:pt>
                <c:pt idx="5889">
                  <c:v>0</c:v>
                </c:pt>
                <c:pt idx="5890">
                  <c:v>0</c:v>
                </c:pt>
                <c:pt idx="5891">
                  <c:v>0</c:v>
                </c:pt>
                <c:pt idx="5892">
                  <c:v>0</c:v>
                </c:pt>
                <c:pt idx="5893">
                  <c:v>0</c:v>
                </c:pt>
                <c:pt idx="5894">
                  <c:v>0</c:v>
                </c:pt>
                <c:pt idx="5895">
                  <c:v>0</c:v>
                </c:pt>
                <c:pt idx="5896">
                  <c:v>0</c:v>
                </c:pt>
                <c:pt idx="5897">
                  <c:v>0</c:v>
                </c:pt>
                <c:pt idx="5898">
                  <c:v>269.88862499999999</c:v>
                </c:pt>
                <c:pt idx="5899">
                  <c:v>66.150000000000105</c:v>
                </c:pt>
                <c:pt idx="5900">
                  <c:v>0</c:v>
                </c:pt>
                <c:pt idx="5901">
                  <c:v>0</c:v>
                </c:pt>
                <c:pt idx="5902">
                  <c:v>0</c:v>
                </c:pt>
                <c:pt idx="5903">
                  <c:v>932.623875</c:v>
                </c:pt>
                <c:pt idx="5904">
                  <c:v>988.53750000000002</c:v>
                </c:pt>
                <c:pt idx="5905">
                  <c:v>561.71137499999998</c:v>
                </c:pt>
                <c:pt idx="5906">
                  <c:v>0</c:v>
                </c:pt>
                <c:pt idx="5907">
                  <c:v>220.498875</c:v>
                </c:pt>
                <c:pt idx="5908">
                  <c:v>921.82387500000004</c:v>
                </c:pt>
                <c:pt idx="5909">
                  <c:v>1859.9625000000001</c:v>
                </c:pt>
                <c:pt idx="5910">
                  <c:v>1393.426125</c:v>
                </c:pt>
                <c:pt idx="5911">
                  <c:v>1244.5886250000001</c:v>
                </c:pt>
                <c:pt idx="5912">
                  <c:v>1544.511375</c:v>
                </c:pt>
                <c:pt idx="5913">
                  <c:v>1718.55</c:v>
                </c:pt>
                <c:pt idx="5914">
                  <c:v>1204.2</c:v>
                </c:pt>
                <c:pt idx="5915">
                  <c:v>352.46137499999998</c:v>
                </c:pt>
                <c:pt idx="5916">
                  <c:v>660.48749999999995</c:v>
                </c:pt>
                <c:pt idx="5917">
                  <c:v>575.32612500000005</c:v>
                </c:pt>
                <c:pt idx="5918">
                  <c:v>395.32387499999999</c:v>
                </c:pt>
                <c:pt idx="5919">
                  <c:v>212.96250000000001</c:v>
                </c:pt>
                <c:pt idx="5920">
                  <c:v>36.223875000000099</c:v>
                </c:pt>
                <c:pt idx="5921">
                  <c:v>0</c:v>
                </c:pt>
                <c:pt idx="5922">
                  <c:v>87.638625000000005</c:v>
                </c:pt>
                <c:pt idx="5923">
                  <c:v>97.537500000000094</c:v>
                </c:pt>
                <c:pt idx="5924">
                  <c:v>0</c:v>
                </c:pt>
                <c:pt idx="5925">
                  <c:v>1153.575</c:v>
                </c:pt>
                <c:pt idx="5926">
                  <c:v>1145.5863750000001</c:v>
                </c:pt>
                <c:pt idx="5927">
                  <c:v>2133.111375</c:v>
                </c:pt>
                <c:pt idx="5928">
                  <c:v>592.65</c:v>
                </c:pt>
                <c:pt idx="5929">
                  <c:v>1173.4875</c:v>
                </c:pt>
                <c:pt idx="5930">
                  <c:v>1680.075</c:v>
                </c:pt>
                <c:pt idx="5931">
                  <c:v>1489.05</c:v>
                </c:pt>
                <c:pt idx="5932">
                  <c:v>2411.7750000000001</c:v>
                </c:pt>
                <c:pt idx="5933">
                  <c:v>1934.8875</c:v>
                </c:pt>
                <c:pt idx="5934">
                  <c:v>218.02500000000001</c:v>
                </c:pt>
                <c:pt idx="5935">
                  <c:v>0</c:v>
                </c:pt>
                <c:pt idx="5936">
                  <c:v>0</c:v>
                </c:pt>
                <c:pt idx="5937">
                  <c:v>0</c:v>
                </c:pt>
                <c:pt idx="5938">
                  <c:v>273.938625</c:v>
                </c:pt>
                <c:pt idx="5939">
                  <c:v>730.01250000000005</c:v>
                </c:pt>
                <c:pt idx="5940">
                  <c:v>400.72387500000002</c:v>
                </c:pt>
                <c:pt idx="5941">
                  <c:v>994.95</c:v>
                </c:pt>
                <c:pt idx="5942">
                  <c:v>1196.2113750000001</c:v>
                </c:pt>
                <c:pt idx="5943">
                  <c:v>1067.5125</c:v>
                </c:pt>
                <c:pt idx="5944">
                  <c:v>920.92612499999996</c:v>
                </c:pt>
                <c:pt idx="5945">
                  <c:v>1238.513625</c:v>
                </c:pt>
                <c:pt idx="5946">
                  <c:v>2700</c:v>
                </c:pt>
                <c:pt idx="5947">
                  <c:v>2593.7887500000002</c:v>
                </c:pt>
                <c:pt idx="5948">
                  <c:v>1205.6613749999999</c:v>
                </c:pt>
                <c:pt idx="5949">
                  <c:v>138.26362499999999</c:v>
                </c:pt>
                <c:pt idx="5950">
                  <c:v>278.54887500000001</c:v>
                </c:pt>
                <c:pt idx="5951">
                  <c:v>0</c:v>
                </c:pt>
                <c:pt idx="5952">
                  <c:v>0</c:v>
                </c:pt>
                <c:pt idx="5953">
                  <c:v>0</c:v>
                </c:pt>
                <c:pt idx="5954">
                  <c:v>0</c:v>
                </c:pt>
                <c:pt idx="5955">
                  <c:v>0</c:v>
                </c:pt>
                <c:pt idx="5956">
                  <c:v>0</c:v>
                </c:pt>
                <c:pt idx="5957">
                  <c:v>0</c:v>
                </c:pt>
                <c:pt idx="5958">
                  <c:v>0</c:v>
                </c:pt>
                <c:pt idx="5959">
                  <c:v>146.36362500000001</c:v>
                </c:pt>
                <c:pt idx="5960">
                  <c:v>0</c:v>
                </c:pt>
                <c:pt idx="5961">
                  <c:v>0</c:v>
                </c:pt>
                <c:pt idx="5962">
                  <c:v>0</c:v>
                </c:pt>
                <c:pt idx="5963">
                  <c:v>198.898875</c:v>
                </c:pt>
                <c:pt idx="5964">
                  <c:v>0</c:v>
                </c:pt>
                <c:pt idx="5965">
                  <c:v>0</c:v>
                </c:pt>
                <c:pt idx="5966">
                  <c:v>214.538625</c:v>
                </c:pt>
                <c:pt idx="5967">
                  <c:v>0</c:v>
                </c:pt>
                <c:pt idx="5968">
                  <c:v>0</c:v>
                </c:pt>
                <c:pt idx="5969">
                  <c:v>147.936375</c:v>
                </c:pt>
                <c:pt idx="5970">
                  <c:v>0</c:v>
                </c:pt>
                <c:pt idx="5971">
                  <c:v>483.3</c:v>
                </c:pt>
                <c:pt idx="5972">
                  <c:v>569.251125</c:v>
                </c:pt>
                <c:pt idx="5973">
                  <c:v>443.47500000000002</c:v>
                </c:pt>
                <c:pt idx="5974">
                  <c:v>391.94887499999999</c:v>
                </c:pt>
                <c:pt idx="5975">
                  <c:v>268.42387500000001</c:v>
                </c:pt>
                <c:pt idx="5976">
                  <c:v>0</c:v>
                </c:pt>
                <c:pt idx="5977">
                  <c:v>128.13862499999999</c:v>
                </c:pt>
                <c:pt idx="5978">
                  <c:v>377.09887500000002</c:v>
                </c:pt>
                <c:pt idx="5979">
                  <c:v>0</c:v>
                </c:pt>
                <c:pt idx="5980">
                  <c:v>0</c:v>
                </c:pt>
                <c:pt idx="5981">
                  <c:v>198.898875</c:v>
                </c:pt>
                <c:pt idx="5982">
                  <c:v>0</c:v>
                </c:pt>
                <c:pt idx="5983">
                  <c:v>605.70112500000005</c:v>
                </c:pt>
                <c:pt idx="5984">
                  <c:v>653.28862500000002</c:v>
                </c:pt>
                <c:pt idx="5985">
                  <c:v>0</c:v>
                </c:pt>
                <c:pt idx="5986">
                  <c:v>570.60112500000002</c:v>
                </c:pt>
                <c:pt idx="5987">
                  <c:v>771.41362500000002</c:v>
                </c:pt>
                <c:pt idx="5988">
                  <c:v>525.376125</c:v>
                </c:pt>
                <c:pt idx="5989">
                  <c:v>358.42500000000001</c:v>
                </c:pt>
                <c:pt idx="5990">
                  <c:v>278.88637499999999</c:v>
                </c:pt>
                <c:pt idx="5991">
                  <c:v>464.73750000000001</c:v>
                </c:pt>
                <c:pt idx="5992">
                  <c:v>853.875</c:v>
                </c:pt>
                <c:pt idx="5993">
                  <c:v>1518.186375</c:v>
                </c:pt>
                <c:pt idx="5994">
                  <c:v>1680.9761249999999</c:v>
                </c:pt>
                <c:pt idx="5995">
                  <c:v>1832.513625</c:v>
                </c:pt>
                <c:pt idx="5996">
                  <c:v>1259.1011249999999</c:v>
                </c:pt>
                <c:pt idx="5997">
                  <c:v>1226.4749999999999</c:v>
                </c:pt>
                <c:pt idx="5998">
                  <c:v>191.251125</c:v>
                </c:pt>
                <c:pt idx="5999">
                  <c:v>0</c:v>
                </c:pt>
                <c:pt idx="6000">
                  <c:v>0</c:v>
                </c:pt>
                <c:pt idx="6001">
                  <c:v>0</c:v>
                </c:pt>
                <c:pt idx="6002">
                  <c:v>0</c:v>
                </c:pt>
                <c:pt idx="6003">
                  <c:v>0</c:v>
                </c:pt>
                <c:pt idx="6004">
                  <c:v>0</c:v>
                </c:pt>
                <c:pt idx="6005">
                  <c:v>245.36250000000001</c:v>
                </c:pt>
                <c:pt idx="6006">
                  <c:v>132.97499999999999</c:v>
                </c:pt>
                <c:pt idx="6007">
                  <c:v>230.17500000000001</c:v>
                </c:pt>
                <c:pt idx="6008">
                  <c:v>95.849999999999895</c:v>
                </c:pt>
                <c:pt idx="6009">
                  <c:v>0</c:v>
                </c:pt>
                <c:pt idx="6010">
                  <c:v>0</c:v>
                </c:pt>
                <c:pt idx="6011">
                  <c:v>275.51137499999999</c:v>
                </c:pt>
                <c:pt idx="6012">
                  <c:v>29.7</c:v>
                </c:pt>
                <c:pt idx="6013">
                  <c:v>0</c:v>
                </c:pt>
                <c:pt idx="6014">
                  <c:v>0</c:v>
                </c:pt>
                <c:pt idx="6015">
                  <c:v>0</c:v>
                </c:pt>
                <c:pt idx="6016">
                  <c:v>0</c:v>
                </c:pt>
                <c:pt idx="6017">
                  <c:v>0</c:v>
                </c:pt>
                <c:pt idx="6018">
                  <c:v>0</c:v>
                </c:pt>
                <c:pt idx="6019">
                  <c:v>186.07387499999999</c:v>
                </c:pt>
                <c:pt idx="6020">
                  <c:v>674.55112499999996</c:v>
                </c:pt>
                <c:pt idx="6021">
                  <c:v>506.47612500000002</c:v>
                </c:pt>
                <c:pt idx="6022">
                  <c:v>742.16250000000002</c:v>
                </c:pt>
                <c:pt idx="6023">
                  <c:v>0</c:v>
                </c:pt>
                <c:pt idx="6024">
                  <c:v>87.301124999999999</c:v>
                </c:pt>
                <c:pt idx="6025">
                  <c:v>284.51249999999999</c:v>
                </c:pt>
                <c:pt idx="6026">
                  <c:v>55.6875</c:v>
                </c:pt>
                <c:pt idx="6027">
                  <c:v>582.63637500000004</c:v>
                </c:pt>
                <c:pt idx="6028">
                  <c:v>50.287500000000001</c:v>
                </c:pt>
                <c:pt idx="6029">
                  <c:v>0</c:v>
                </c:pt>
                <c:pt idx="6030">
                  <c:v>0</c:v>
                </c:pt>
                <c:pt idx="6031">
                  <c:v>0</c:v>
                </c:pt>
                <c:pt idx="6032">
                  <c:v>0</c:v>
                </c:pt>
                <c:pt idx="6033">
                  <c:v>106.538625</c:v>
                </c:pt>
                <c:pt idx="6034">
                  <c:v>92.137500000000102</c:v>
                </c:pt>
                <c:pt idx="6035">
                  <c:v>217.79887500000001</c:v>
                </c:pt>
                <c:pt idx="6036">
                  <c:v>42.413625000000003</c:v>
                </c:pt>
                <c:pt idx="6037">
                  <c:v>0</c:v>
                </c:pt>
                <c:pt idx="6038">
                  <c:v>315.89999999999998</c:v>
                </c:pt>
                <c:pt idx="6039">
                  <c:v>524.248875</c:v>
                </c:pt>
                <c:pt idx="6040">
                  <c:v>185.51362499999999</c:v>
                </c:pt>
                <c:pt idx="6041">
                  <c:v>748.46362499999998</c:v>
                </c:pt>
                <c:pt idx="6042">
                  <c:v>687.936375</c:v>
                </c:pt>
                <c:pt idx="6043">
                  <c:v>303.30112500000001</c:v>
                </c:pt>
                <c:pt idx="6044">
                  <c:v>0</c:v>
                </c:pt>
                <c:pt idx="6045">
                  <c:v>0</c:v>
                </c:pt>
                <c:pt idx="6046">
                  <c:v>800.88750000000005</c:v>
                </c:pt>
                <c:pt idx="6047">
                  <c:v>2081.136375</c:v>
                </c:pt>
                <c:pt idx="6048">
                  <c:v>599.96362499999998</c:v>
                </c:pt>
                <c:pt idx="6049">
                  <c:v>645.29999999999995</c:v>
                </c:pt>
                <c:pt idx="6050">
                  <c:v>603.001125</c:v>
                </c:pt>
                <c:pt idx="6051">
                  <c:v>367.2</c:v>
                </c:pt>
                <c:pt idx="6052">
                  <c:v>114.638625</c:v>
                </c:pt>
                <c:pt idx="6053">
                  <c:v>750.26250000000005</c:v>
                </c:pt>
                <c:pt idx="6054">
                  <c:v>475.98637500000001</c:v>
                </c:pt>
                <c:pt idx="6055">
                  <c:v>545.84887500000002</c:v>
                </c:pt>
                <c:pt idx="6056">
                  <c:v>0</c:v>
                </c:pt>
                <c:pt idx="6057">
                  <c:v>205.76362499999999</c:v>
                </c:pt>
                <c:pt idx="6058">
                  <c:v>348.748875</c:v>
                </c:pt>
                <c:pt idx="6059">
                  <c:v>1002.0375</c:v>
                </c:pt>
                <c:pt idx="6060">
                  <c:v>1758.938625</c:v>
                </c:pt>
                <c:pt idx="6061">
                  <c:v>1621.35</c:v>
                </c:pt>
                <c:pt idx="6062">
                  <c:v>1637.6613749999999</c:v>
                </c:pt>
                <c:pt idx="6063">
                  <c:v>1604.1375</c:v>
                </c:pt>
                <c:pt idx="6064">
                  <c:v>1609.426125</c:v>
                </c:pt>
                <c:pt idx="6065">
                  <c:v>1654.198875</c:v>
                </c:pt>
                <c:pt idx="6066">
                  <c:v>1485.7863749999999</c:v>
                </c:pt>
                <c:pt idx="6067">
                  <c:v>1687.051125</c:v>
                </c:pt>
                <c:pt idx="6068">
                  <c:v>1469.923875</c:v>
                </c:pt>
                <c:pt idx="6069">
                  <c:v>1215.3375000000001</c:v>
                </c:pt>
                <c:pt idx="6070">
                  <c:v>966.15112499999998</c:v>
                </c:pt>
                <c:pt idx="6071">
                  <c:v>1160.888625</c:v>
                </c:pt>
                <c:pt idx="6072">
                  <c:v>1084.2761250000001</c:v>
                </c:pt>
                <c:pt idx="6073">
                  <c:v>748.23749999999995</c:v>
                </c:pt>
                <c:pt idx="6074">
                  <c:v>419.28637500000002</c:v>
                </c:pt>
                <c:pt idx="6075">
                  <c:v>839.92612499999996</c:v>
                </c:pt>
                <c:pt idx="6076">
                  <c:v>659.248875</c:v>
                </c:pt>
                <c:pt idx="6077">
                  <c:v>0</c:v>
                </c:pt>
                <c:pt idx="6078">
                  <c:v>0</c:v>
                </c:pt>
                <c:pt idx="6079">
                  <c:v>101.58750000000001</c:v>
                </c:pt>
                <c:pt idx="6080">
                  <c:v>1023.975</c:v>
                </c:pt>
                <c:pt idx="6081">
                  <c:v>506.25</c:v>
                </c:pt>
                <c:pt idx="6082">
                  <c:v>0</c:v>
                </c:pt>
                <c:pt idx="6083">
                  <c:v>255.71362500000001</c:v>
                </c:pt>
                <c:pt idx="6084">
                  <c:v>226.01362499999999</c:v>
                </c:pt>
                <c:pt idx="6085">
                  <c:v>738.11249999999995</c:v>
                </c:pt>
                <c:pt idx="6086">
                  <c:v>1078.6500000000001</c:v>
                </c:pt>
                <c:pt idx="6087">
                  <c:v>1290.7113750000001</c:v>
                </c:pt>
                <c:pt idx="6088">
                  <c:v>1475.8875</c:v>
                </c:pt>
                <c:pt idx="6089">
                  <c:v>1723.7238749999999</c:v>
                </c:pt>
                <c:pt idx="6090">
                  <c:v>1840.05</c:v>
                </c:pt>
                <c:pt idx="6091">
                  <c:v>2104.65</c:v>
                </c:pt>
                <c:pt idx="6092">
                  <c:v>1825.6488750000001</c:v>
                </c:pt>
                <c:pt idx="6093">
                  <c:v>1497.7136250000001</c:v>
                </c:pt>
                <c:pt idx="6094">
                  <c:v>586.46362499999998</c:v>
                </c:pt>
                <c:pt idx="6095">
                  <c:v>532.57500000000005</c:v>
                </c:pt>
                <c:pt idx="6096">
                  <c:v>584.66137500000002</c:v>
                </c:pt>
                <c:pt idx="6097">
                  <c:v>1181.813625</c:v>
                </c:pt>
                <c:pt idx="6098">
                  <c:v>1663.986375</c:v>
                </c:pt>
                <c:pt idx="6099">
                  <c:v>1831.7238749999999</c:v>
                </c:pt>
                <c:pt idx="6100">
                  <c:v>2338.986375</c:v>
                </c:pt>
                <c:pt idx="6101">
                  <c:v>2557.5749999999998</c:v>
                </c:pt>
                <c:pt idx="6102">
                  <c:v>1415.248875</c:v>
                </c:pt>
                <c:pt idx="6103">
                  <c:v>1043.998875</c:v>
                </c:pt>
                <c:pt idx="6104">
                  <c:v>971.88862500000005</c:v>
                </c:pt>
                <c:pt idx="6105">
                  <c:v>889.08637499999998</c:v>
                </c:pt>
                <c:pt idx="6106">
                  <c:v>1120.2738750000001</c:v>
                </c:pt>
                <c:pt idx="6107">
                  <c:v>1004.288625</c:v>
                </c:pt>
                <c:pt idx="6108">
                  <c:v>1114.988625</c:v>
                </c:pt>
                <c:pt idx="6109">
                  <c:v>1729.6875</c:v>
                </c:pt>
                <c:pt idx="6110">
                  <c:v>1415.363625</c:v>
                </c:pt>
                <c:pt idx="6111">
                  <c:v>1588.048875</c:v>
                </c:pt>
                <c:pt idx="6112">
                  <c:v>1100.25</c:v>
                </c:pt>
                <c:pt idx="6113">
                  <c:v>1394.6613749999999</c:v>
                </c:pt>
                <c:pt idx="6114">
                  <c:v>1391.9613750000001</c:v>
                </c:pt>
                <c:pt idx="6115">
                  <c:v>1631.0261250000001</c:v>
                </c:pt>
                <c:pt idx="6116">
                  <c:v>1137.938625</c:v>
                </c:pt>
                <c:pt idx="6117">
                  <c:v>1371.6</c:v>
                </c:pt>
                <c:pt idx="6118">
                  <c:v>1352.7</c:v>
                </c:pt>
                <c:pt idx="6119">
                  <c:v>1359.676125</c:v>
                </c:pt>
                <c:pt idx="6120">
                  <c:v>1793.5863750000001</c:v>
                </c:pt>
                <c:pt idx="6121">
                  <c:v>1445.738625</c:v>
                </c:pt>
                <c:pt idx="6122">
                  <c:v>951.41250000000002</c:v>
                </c:pt>
                <c:pt idx="6123">
                  <c:v>1414.688625</c:v>
                </c:pt>
                <c:pt idx="6124">
                  <c:v>719.66137500000002</c:v>
                </c:pt>
                <c:pt idx="6125">
                  <c:v>474.52499999999998</c:v>
                </c:pt>
                <c:pt idx="6126">
                  <c:v>379.46137499999998</c:v>
                </c:pt>
                <c:pt idx="6127">
                  <c:v>0</c:v>
                </c:pt>
                <c:pt idx="6128">
                  <c:v>64.462500000000006</c:v>
                </c:pt>
                <c:pt idx="6129">
                  <c:v>0</c:v>
                </c:pt>
                <c:pt idx="6130">
                  <c:v>0</c:v>
                </c:pt>
                <c:pt idx="6131">
                  <c:v>0</c:v>
                </c:pt>
                <c:pt idx="6132">
                  <c:v>0</c:v>
                </c:pt>
                <c:pt idx="6133">
                  <c:v>43.426124999999999</c:v>
                </c:pt>
                <c:pt idx="6134">
                  <c:v>0</c:v>
                </c:pt>
                <c:pt idx="6135">
                  <c:v>0</c:v>
                </c:pt>
                <c:pt idx="6136">
                  <c:v>98.549999999999898</c:v>
                </c:pt>
                <c:pt idx="6137">
                  <c:v>0</c:v>
                </c:pt>
                <c:pt idx="6138">
                  <c:v>131.851125</c:v>
                </c:pt>
                <c:pt idx="6139">
                  <c:v>945.33749999999998</c:v>
                </c:pt>
                <c:pt idx="6140">
                  <c:v>1432.123875</c:v>
                </c:pt>
                <c:pt idx="6141">
                  <c:v>1051.5386249999999</c:v>
                </c:pt>
                <c:pt idx="6142">
                  <c:v>366.07612499999999</c:v>
                </c:pt>
                <c:pt idx="6143">
                  <c:v>287.32387499999999</c:v>
                </c:pt>
                <c:pt idx="6144">
                  <c:v>1243.9136249999999</c:v>
                </c:pt>
                <c:pt idx="6145">
                  <c:v>0</c:v>
                </c:pt>
                <c:pt idx="6146">
                  <c:v>0</c:v>
                </c:pt>
                <c:pt idx="6147">
                  <c:v>0</c:v>
                </c:pt>
                <c:pt idx="6148">
                  <c:v>0</c:v>
                </c:pt>
                <c:pt idx="6149">
                  <c:v>0</c:v>
                </c:pt>
                <c:pt idx="6150">
                  <c:v>502.2</c:v>
                </c:pt>
                <c:pt idx="6151">
                  <c:v>335.13749999999999</c:v>
                </c:pt>
                <c:pt idx="6152">
                  <c:v>0</c:v>
                </c:pt>
                <c:pt idx="6153">
                  <c:v>0</c:v>
                </c:pt>
                <c:pt idx="6154">
                  <c:v>375.748875</c:v>
                </c:pt>
                <c:pt idx="6155">
                  <c:v>442.57387499999999</c:v>
                </c:pt>
                <c:pt idx="6156">
                  <c:v>354.14887499999998</c:v>
                </c:pt>
                <c:pt idx="6157">
                  <c:v>225.561375</c:v>
                </c:pt>
                <c:pt idx="6158">
                  <c:v>1431.3375000000001</c:v>
                </c:pt>
                <c:pt idx="6159">
                  <c:v>1459.4613750000001</c:v>
                </c:pt>
                <c:pt idx="6160">
                  <c:v>859.61249999999995</c:v>
                </c:pt>
                <c:pt idx="6161">
                  <c:v>2048.3988749999999</c:v>
                </c:pt>
                <c:pt idx="6162">
                  <c:v>2417.4112500000001</c:v>
                </c:pt>
                <c:pt idx="6163">
                  <c:v>2097.2249999999999</c:v>
                </c:pt>
                <c:pt idx="6164">
                  <c:v>1160.888625</c:v>
                </c:pt>
                <c:pt idx="6165">
                  <c:v>1193.4000000000001</c:v>
                </c:pt>
                <c:pt idx="6166">
                  <c:v>1411.313625</c:v>
                </c:pt>
                <c:pt idx="6167">
                  <c:v>1503.673875</c:v>
                </c:pt>
                <c:pt idx="6168">
                  <c:v>2093.0636249999998</c:v>
                </c:pt>
                <c:pt idx="6169">
                  <c:v>1431.7863749999999</c:v>
                </c:pt>
                <c:pt idx="6170">
                  <c:v>729.22612500000002</c:v>
                </c:pt>
                <c:pt idx="6171">
                  <c:v>0</c:v>
                </c:pt>
                <c:pt idx="6172">
                  <c:v>1629.3386250000001</c:v>
                </c:pt>
                <c:pt idx="6173">
                  <c:v>2391.1875</c:v>
                </c:pt>
                <c:pt idx="6174">
                  <c:v>2206.011375</c:v>
                </c:pt>
                <c:pt idx="6175">
                  <c:v>2700</c:v>
                </c:pt>
                <c:pt idx="6176">
                  <c:v>2133.2261250000001</c:v>
                </c:pt>
                <c:pt idx="6177">
                  <c:v>609.52499999999998</c:v>
                </c:pt>
                <c:pt idx="6178">
                  <c:v>0</c:v>
                </c:pt>
                <c:pt idx="6179">
                  <c:v>830.69887500000004</c:v>
                </c:pt>
                <c:pt idx="6180">
                  <c:v>1576.4625000000001</c:v>
                </c:pt>
                <c:pt idx="6181">
                  <c:v>1338.636375</c:v>
                </c:pt>
                <c:pt idx="6182">
                  <c:v>1067.063625</c:v>
                </c:pt>
                <c:pt idx="6183">
                  <c:v>1803.6</c:v>
                </c:pt>
                <c:pt idx="6184">
                  <c:v>1389.376125</c:v>
                </c:pt>
                <c:pt idx="6185">
                  <c:v>1776.6</c:v>
                </c:pt>
                <c:pt idx="6186">
                  <c:v>2194.988625</c:v>
                </c:pt>
                <c:pt idx="6187">
                  <c:v>1685.701125</c:v>
                </c:pt>
                <c:pt idx="6188">
                  <c:v>557.32387500000004</c:v>
                </c:pt>
                <c:pt idx="6189">
                  <c:v>0</c:v>
                </c:pt>
                <c:pt idx="6190">
                  <c:v>0</c:v>
                </c:pt>
                <c:pt idx="6191">
                  <c:v>0</c:v>
                </c:pt>
                <c:pt idx="6192">
                  <c:v>11.363625000000001</c:v>
                </c:pt>
                <c:pt idx="6193">
                  <c:v>0</c:v>
                </c:pt>
                <c:pt idx="6194">
                  <c:v>314.32387499999999</c:v>
                </c:pt>
                <c:pt idx="6195">
                  <c:v>818.88637500000004</c:v>
                </c:pt>
                <c:pt idx="6196">
                  <c:v>560.13862500000005</c:v>
                </c:pt>
                <c:pt idx="6197">
                  <c:v>519.07500000000005</c:v>
                </c:pt>
                <c:pt idx="6198">
                  <c:v>345.9375</c:v>
                </c:pt>
                <c:pt idx="6199">
                  <c:v>146.92387500000001</c:v>
                </c:pt>
                <c:pt idx="6200">
                  <c:v>0</c:v>
                </c:pt>
                <c:pt idx="6201">
                  <c:v>0</c:v>
                </c:pt>
                <c:pt idx="6202">
                  <c:v>0</c:v>
                </c:pt>
                <c:pt idx="6203">
                  <c:v>0</c:v>
                </c:pt>
                <c:pt idx="6204">
                  <c:v>0</c:v>
                </c:pt>
                <c:pt idx="6205">
                  <c:v>0</c:v>
                </c:pt>
                <c:pt idx="6206">
                  <c:v>0</c:v>
                </c:pt>
                <c:pt idx="6207">
                  <c:v>153.336375</c:v>
                </c:pt>
                <c:pt idx="6208">
                  <c:v>161.436375</c:v>
                </c:pt>
                <c:pt idx="6209">
                  <c:v>199.351125</c:v>
                </c:pt>
                <c:pt idx="6210">
                  <c:v>480.71137499999998</c:v>
                </c:pt>
                <c:pt idx="6211">
                  <c:v>239.28749999999999</c:v>
                </c:pt>
                <c:pt idx="6212">
                  <c:v>133.3125</c:v>
                </c:pt>
                <c:pt idx="6213">
                  <c:v>0</c:v>
                </c:pt>
                <c:pt idx="6214">
                  <c:v>0</c:v>
                </c:pt>
                <c:pt idx="6215">
                  <c:v>0</c:v>
                </c:pt>
                <c:pt idx="6216">
                  <c:v>746.32387500000004</c:v>
                </c:pt>
                <c:pt idx="6217">
                  <c:v>273.03750000000002</c:v>
                </c:pt>
                <c:pt idx="6218">
                  <c:v>96.298874999999995</c:v>
                </c:pt>
                <c:pt idx="6219">
                  <c:v>854.77612499999998</c:v>
                </c:pt>
                <c:pt idx="6220">
                  <c:v>1471.1624999999999</c:v>
                </c:pt>
                <c:pt idx="6221">
                  <c:v>1927.3511249999999</c:v>
                </c:pt>
                <c:pt idx="6222">
                  <c:v>2104.3125</c:v>
                </c:pt>
                <c:pt idx="6223">
                  <c:v>1794.825</c:v>
                </c:pt>
                <c:pt idx="6224">
                  <c:v>1530.9</c:v>
                </c:pt>
                <c:pt idx="6225">
                  <c:v>1973.3625</c:v>
                </c:pt>
                <c:pt idx="6226">
                  <c:v>1608.9738749999999</c:v>
                </c:pt>
                <c:pt idx="6227">
                  <c:v>1412.7750000000001</c:v>
                </c:pt>
                <c:pt idx="6228">
                  <c:v>1135.798875</c:v>
                </c:pt>
                <c:pt idx="6229">
                  <c:v>59.288625000000103</c:v>
                </c:pt>
                <c:pt idx="6230">
                  <c:v>495.561375</c:v>
                </c:pt>
                <c:pt idx="6231">
                  <c:v>307.91137500000002</c:v>
                </c:pt>
                <c:pt idx="6232">
                  <c:v>0</c:v>
                </c:pt>
                <c:pt idx="6233">
                  <c:v>0</c:v>
                </c:pt>
                <c:pt idx="6234">
                  <c:v>602.21137499999998</c:v>
                </c:pt>
                <c:pt idx="6235">
                  <c:v>666.9</c:v>
                </c:pt>
                <c:pt idx="6236">
                  <c:v>1259.6613749999999</c:v>
                </c:pt>
                <c:pt idx="6237">
                  <c:v>70.311374999999998</c:v>
                </c:pt>
                <c:pt idx="6238">
                  <c:v>588.48862499999996</c:v>
                </c:pt>
                <c:pt idx="6239">
                  <c:v>1667.5875000000001</c:v>
                </c:pt>
                <c:pt idx="6240">
                  <c:v>599.0625</c:v>
                </c:pt>
                <c:pt idx="6241">
                  <c:v>2180.4761250000001</c:v>
                </c:pt>
                <c:pt idx="6242">
                  <c:v>2495.1374999999998</c:v>
                </c:pt>
                <c:pt idx="6243">
                  <c:v>1191.0374999999999</c:v>
                </c:pt>
                <c:pt idx="6244">
                  <c:v>1058.0625</c:v>
                </c:pt>
                <c:pt idx="6245">
                  <c:v>0.90112500000005802</c:v>
                </c:pt>
                <c:pt idx="6246">
                  <c:v>0</c:v>
                </c:pt>
                <c:pt idx="6247">
                  <c:v>0</c:v>
                </c:pt>
                <c:pt idx="6248">
                  <c:v>0</c:v>
                </c:pt>
                <c:pt idx="6249">
                  <c:v>382.83637499999998</c:v>
                </c:pt>
                <c:pt idx="6250">
                  <c:v>611.88750000000005</c:v>
                </c:pt>
                <c:pt idx="6251">
                  <c:v>1036.9113749999999</c:v>
                </c:pt>
                <c:pt idx="6252">
                  <c:v>1037.248875</c:v>
                </c:pt>
                <c:pt idx="6253">
                  <c:v>783.78637500000002</c:v>
                </c:pt>
                <c:pt idx="6254">
                  <c:v>778.83862499999998</c:v>
                </c:pt>
                <c:pt idx="6255">
                  <c:v>714.376125</c:v>
                </c:pt>
                <c:pt idx="6256">
                  <c:v>182.69887499999999</c:v>
                </c:pt>
                <c:pt idx="6257">
                  <c:v>90.338624999999993</c:v>
                </c:pt>
                <c:pt idx="6258">
                  <c:v>89.775000000000006</c:v>
                </c:pt>
                <c:pt idx="6259">
                  <c:v>193.05</c:v>
                </c:pt>
                <c:pt idx="6260">
                  <c:v>689.85</c:v>
                </c:pt>
                <c:pt idx="6261">
                  <c:v>772.64887499999998</c:v>
                </c:pt>
                <c:pt idx="6262">
                  <c:v>708.75</c:v>
                </c:pt>
                <c:pt idx="6263">
                  <c:v>849.936375</c:v>
                </c:pt>
                <c:pt idx="6264">
                  <c:v>294.97500000000002</c:v>
                </c:pt>
                <c:pt idx="6265">
                  <c:v>0</c:v>
                </c:pt>
                <c:pt idx="6266">
                  <c:v>0</c:v>
                </c:pt>
                <c:pt idx="6267">
                  <c:v>145.125</c:v>
                </c:pt>
                <c:pt idx="6268">
                  <c:v>2.0249999999999302</c:v>
                </c:pt>
                <c:pt idx="6269">
                  <c:v>76.275000000000006</c:v>
                </c:pt>
                <c:pt idx="6270">
                  <c:v>0</c:v>
                </c:pt>
                <c:pt idx="6271">
                  <c:v>0</c:v>
                </c:pt>
                <c:pt idx="6272">
                  <c:v>0</c:v>
                </c:pt>
                <c:pt idx="6273">
                  <c:v>0</c:v>
                </c:pt>
                <c:pt idx="6274">
                  <c:v>0</c:v>
                </c:pt>
                <c:pt idx="6275">
                  <c:v>0</c:v>
                </c:pt>
                <c:pt idx="6276">
                  <c:v>50.176124999999999</c:v>
                </c:pt>
                <c:pt idx="6277">
                  <c:v>0</c:v>
                </c:pt>
                <c:pt idx="6278">
                  <c:v>623.47387500000002</c:v>
                </c:pt>
                <c:pt idx="6279">
                  <c:v>1769.5125</c:v>
                </c:pt>
                <c:pt idx="6280">
                  <c:v>0</c:v>
                </c:pt>
                <c:pt idx="6281">
                  <c:v>710.54887499999995</c:v>
                </c:pt>
                <c:pt idx="6282">
                  <c:v>1065.5988749999999</c:v>
                </c:pt>
                <c:pt idx="6283">
                  <c:v>705.938625</c:v>
                </c:pt>
                <c:pt idx="6284">
                  <c:v>244.6875</c:v>
                </c:pt>
                <c:pt idx="6285">
                  <c:v>0</c:v>
                </c:pt>
                <c:pt idx="6286">
                  <c:v>21.6</c:v>
                </c:pt>
                <c:pt idx="6287">
                  <c:v>0</c:v>
                </c:pt>
                <c:pt idx="6288">
                  <c:v>0</c:v>
                </c:pt>
                <c:pt idx="6289">
                  <c:v>0</c:v>
                </c:pt>
                <c:pt idx="6290">
                  <c:v>0</c:v>
                </c:pt>
                <c:pt idx="6291">
                  <c:v>0</c:v>
                </c:pt>
                <c:pt idx="6292">
                  <c:v>0</c:v>
                </c:pt>
                <c:pt idx="6293">
                  <c:v>0</c:v>
                </c:pt>
                <c:pt idx="6294">
                  <c:v>280.91137500000002</c:v>
                </c:pt>
                <c:pt idx="6295">
                  <c:v>0</c:v>
                </c:pt>
                <c:pt idx="6296">
                  <c:v>0</c:v>
                </c:pt>
                <c:pt idx="6297">
                  <c:v>0</c:v>
                </c:pt>
                <c:pt idx="6298">
                  <c:v>0</c:v>
                </c:pt>
                <c:pt idx="6299">
                  <c:v>0</c:v>
                </c:pt>
                <c:pt idx="6300">
                  <c:v>72.336375000000004</c:v>
                </c:pt>
                <c:pt idx="6301">
                  <c:v>154.23750000000001</c:v>
                </c:pt>
                <c:pt idx="6302">
                  <c:v>452.69887499999999</c:v>
                </c:pt>
                <c:pt idx="6303">
                  <c:v>536.39887499999998</c:v>
                </c:pt>
                <c:pt idx="6304">
                  <c:v>1090.573875</c:v>
                </c:pt>
                <c:pt idx="6305">
                  <c:v>767.36362499999996</c:v>
                </c:pt>
                <c:pt idx="6306">
                  <c:v>934.311375</c:v>
                </c:pt>
                <c:pt idx="6307">
                  <c:v>1001.926125</c:v>
                </c:pt>
                <c:pt idx="6308">
                  <c:v>1062.7874999999999</c:v>
                </c:pt>
                <c:pt idx="6309">
                  <c:v>944.66250000000002</c:v>
                </c:pt>
                <c:pt idx="6310">
                  <c:v>742.61137499999995</c:v>
                </c:pt>
                <c:pt idx="6311">
                  <c:v>815.73749999999995</c:v>
                </c:pt>
                <c:pt idx="6312">
                  <c:v>0</c:v>
                </c:pt>
                <c:pt idx="6313">
                  <c:v>0</c:v>
                </c:pt>
                <c:pt idx="6314">
                  <c:v>0</c:v>
                </c:pt>
                <c:pt idx="6315">
                  <c:v>0</c:v>
                </c:pt>
                <c:pt idx="6316">
                  <c:v>0</c:v>
                </c:pt>
                <c:pt idx="6317">
                  <c:v>2.47387500000002</c:v>
                </c:pt>
                <c:pt idx="6318">
                  <c:v>0</c:v>
                </c:pt>
                <c:pt idx="6319">
                  <c:v>125.21250000000001</c:v>
                </c:pt>
                <c:pt idx="6320">
                  <c:v>444.15</c:v>
                </c:pt>
                <c:pt idx="6321">
                  <c:v>291.03637500000002</c:v>
                </c:pt>
                <c:pt idx="6322">
                  <c:v>0</c:v>
                </c:pt>
                <c:pt idx="6323">
                  <c:v>0</c:v>
                </c:pt>
                <c:pt idx="6324">
                  <c:v>0</c:v>
                </c:pt>
                <c:pt idx="6325">
                  <c:v>194.51137499999999</c:v>
                </c:pt>
                <c:pt idx="6326">
                  <c:v>693.78862500000002</c:v>
                </c:pt>
                <c:pt idx="6327">
                  <c:v>974.92612499999996</c:v>
                </c:pt>
                <c:pt idx="6328">
                  <c:v>1447.5374999999999</c:v>
                </c:pt>
                <c:pt idx="6329">
                  <c:v>1290.826125</c:v>
                </c:pt>
                <c:pt idx="6330">
                  <c:v>1575.2238749999999</c:v>
                </c:pt>
                <c:pt idx="6331">
                  <c:v>1461.0374999999999</c:v>
                </c:pt>
                <c:pt idx="6332">
                  <c:v>1464.075</c:v>
                </c:pt>
                <c:pt idx="6333">
                  <c:v>1757.0250000000001</c:v>
                </c:pt>
                <c:pt idx="6334">
                  <c:v>1416.15</c:v>
                </c:pt>
                <c:pt idx="6335">
                  <c:v>792.001125</c:v>
                </c:pt>
                <c:pt idx="6336">
                  <c:v>342.9</c:v>
                </c:pt>
                <c:pt idx="6337">
                  <c:v>0</c:v>
                </c:pt>
                <c:pt idx="6338">
                  <c:v>0</c:v>
                </c:pt>
                <c:pt idx="6339">
                  <c:v>0</c:v>
                </c:pt>
                <c:pt idx="6340">
                  <c:v>0</c:v>
                </c:pt>
                <c:pt idx="6341">
                  <c:v>58.613624999999999</c:v>
                </c:pt>
                <c:pt idx="6342">
                  <c:v>0</c:v>
                </c:pt>
                <c:pt idx="6343">
                  <c:v>0</c:v>
                </c:pt>
                <c:pt idx="6344">
                  <c:v>297.11137500000001</c:v>
                </c:pt>
                <c:pt idx="6345">
                  <c:v>505.91250000000002</c:v>
                </c:pt>
                <c:pt idx="6346">
                  <c:v>350.66250000000002</c:v>
                </c:pt>
                <c:pt idx="6347">
                  <c:v>0</c:v>
                </c:pt>
                <c:pt idx="6348">
                  <c:v>196.98862500000001</c:v>
                </c:pt>
                <c:pt idx="6349">
                  <c:v>0</c:v>
                </c:pt>
                <c:pt idx="6350">
                  <c:v>337.94887499999999</c:v>
                </c:pt>
                <c:pt idx="6351">
                  <c:v>565.53862500000002</c:v>
                </c:pt>
                <c:pt idx="6352">
                  <c:v>718.08862499999998</c:v>
                </c:pt>
                <c:pt idx="6353">
                  <c:v>495.561375</c:v>
                </c:pt>
                <c:pt idx="6354">
                  <c:v>825.97387500000002</c:v>
                </c:pt>
                <c:pt idx="6355">
                  <c:v>1002.0375</c:v>
                </c:pt>
                <c:pt idx="6356">
                  <c:v>1171.9113749999999</c:v>
                </c:pt>
                <c:pt idx="6357">
                  <c:v>1146.4875</c:v>
                </c:pt>
                <c:pt idx="6358">
                  <c:v>490.05</c:v>
                </c:pt>
                <c:pt idx="6359">
                  <c:v>64.351124999999996</c:v>
                </c:pt>
                <c:pt idx="6360">
                  <c:v>0</c:v>
                </c:pt>
                <c:pt idx="6361">
                  <c:v>334.01362499999999</c:v>
                </c:pt>
                <c:pt idx="6362">
                  <c:v>180.9</c:v>
                </c:pt>
                <c:pt idx="6363">
                  <c:v>60.861375000000002</c:v>
                </c:pt>
                <c:pt idx="6364">
                  <c:v>0</c:v>
                </c:pt>
                <c:pt idx="6365">
                  <c:v>664.42612499999996</c:v>
                </c:pt>
                <c:pt idx="6366">
                  <c:v>1232.6613749999999</c:v>
                </c:pt>
                <c:pt idx="6367">
                  <c:v>1244.811375</c:v>
                </c:pt>
                <c:pt idx="6368">
                  <c:v>136.6875</c:v>
                </c:pt>
                <c:pt idx="6369">
                  <c:v>79.650000000000105</c:v>
                </c:pt>
                <c:pt idx="6370">
                  <c:v>0</c:v>
                </c:pt>
                <c:pt idx="6371">
                  <c:v>0</c:v>
                </c:pt>
                <c:pt idx="6372">
                  <c:v>0</c:v>
                </c:pt>
                <c:pt idx="6373">
                  <c:v>0</c:v>
                </c:pt>
                <c:pt idx="6374">
                  <c:v>0</c:v>
                </c:pt>
                <c:pt idx="6375">
                  <c:v>0</c:v>
                </c:pt>
                <c:pt idx="6376">
                  <c:v>26.5511249999999</c:v>
                </c:pt>
                <c:pt idx="6377">
                  <c:v>0</c:v>
                </c:pt>
                <c:pt idx="6378">
                  <c:v>0</c:v>
                </c:pt>
                <c:pt idx="6379">
                  <c:v>0</c:v>
                </c:pt>
                <c:pt idx="6380">
                  <c:v>0</c:v>
                </c:pt>
                <c:pt idx="6381">
                  <c:v>576.001125</c:v>
                </c:pt>
                <c:pt idx="6382">
                  <c:v>629.88637500000004</c:v>
                </c:pt>
                <c:pt idx="6383">
                  <c:v>0</c:v>
                </c:pt>
                <c:pt idx="6384">
                  <c:v>397.126125</c:v>
                </c:pt>
                <c:pt idx="6385">
                  <c:v>208.01137499999999</c:v>
                </c:pt>
                <c:pt idx="6386">
                  <c:v>363.376125</c:v>
                </c:pt>
                <c:pt idx="6387">
                  <c:v>787.27612499999998</c:v>
                </c:pt>
                <c:pt idx="6388">
                  <c:v>975.26362500000005</c:v>
                </c:pt>
                <c:pt idx="6389">
                  <c:v>1279.8</c:v>
                </c:pt>
                <c:pt idx="6390">
                  <c:v>1219.951125</c:v>
                </c:pt>
                <c:pt idx="6391">
                  <c:v>696.03637500000002</c:v>
                </c:pt>
                <c:pt idx="6392">
                  <c:v>1336.1624999999999</c:v>
                </c:pt>
                <c:pt idx="6393">
                  <c:v>1544.2886249999999</c:v>
                </c:pt>
                <c:pt idx="6394">
                  <c:v>1615.2750000000001</c:v>
                </c:pt>
                <c:pt idx="6395">
                  <c:v>1674.448875</c:v>
                </c:pt>
                <c:pt idx="6396">
                  <c:v>886.501125</c:v>
                </c:pt>
                <c:pt idx="6397">
                  <c:v>24.748875000000002</c:v>
                </c:pt>
                <c:pt idx="6398">
                  <c:v>109.461375</c:v>
                </c:pt>
                <c:pt idx="6399">
                  <c:v>118.8</c:v>
                </c:pt>
                <c:pt idx="6400">
                  <c:v>0</c:v>
                </c:pt>
                <c:pt idx="6401">
                  <c:v>81.563625000000002</c:v>
                </c:pt>
                <c:pt idx="6402">
                  <c:v>0</c:v>
                </c:pt>
                <c:pt idx="6403">
                  <c:v>0</c:v>
                </c:pt>
                <c:pt idx="6404">
                  <c:v>227.8125</c:v>
                </c:pt>
                <c:pt idx="6405">
                  <c:v>679.498875</c:v>
                </c:pt>
                <c:pt idx="6406">
                  <c:v>0</c:v>
                </c:pt>
                <c:pt idx="6407">
                  <c:v>0</c:v>
                </c:pt>
                <c:pt idx="6408">
                  <c:v>0</c:v>
                </c:pt>
                <c:pt idx="6409">
                  <c:v>0</c:v>
                </c:pt>
                <c:pt idx="6410">
                  <c:v>215.436375</c:v>
                </c:pt>
                <c:pt idx="6411">
                  <c:v>632.92387499999995</c:v>
                </c:pt>
                <c:pt idx="6412">
                  <c:v>316.126125</c:v>
                </c:pt>
                <c:pt idx="6413">
                  <c:v>146.8125</c:v>
                </c:pt>
                <c:pt idx="6414">
                  <c:v>226.57387499999999</c:v>
                </c:pt>
                <c:pt idx="6415">
                  <c:v>0</c:v>
                </c:pt>
                <c:pt idx="6416">
                  <c:v>638.10112500000002</c:v>
                </c:pt>
                <c:pt idx="6417">
                  <c:v>0</c:v>
                </c:pt>
                <c:pt idx="6418">
                  <c:v>0</c:v>
                </c:pt>
                <c:pt idx="6419">
                  <c:v>717.29887499999995</c:v>
                </c:pt>
                <c:pt idx="6420">
                  <c:v>1139.2886249999999</c:v>
                </c:pt>
                <c:pt idx="6421">
                  <c:v>139.95112499999999</c:v>
                </c:pt>
                <c:pt idx="6422">
                  <c:v>0</c:v>
                </c:pt>
                <c:pt idx="6423">
                  <c:v>0</c:v>
                </c:pt>
                <c:pt idx="6424">
                  <c:v>0</c:v>
                </c:pt>
                <c:pt idx="6425">
                  <c:v>379.6875</c:v>
                </c:pt>
                <c:pt idx="6426">
                  <c:v>250.19887499999999</c:v>
                </c:pt>
                <c:pt idx="6427">
                  <c:v>1048.8386250000001</c:v>
                </c:pt>
                <c:pt idx="6428">
                  <c:v>796.72612500000002</c:v>
                </c:pt>
                <c:pt idx="6429">
                  <c:v>1255.611375</c:v>
                </c:pt>
                <c:pt idx="6430">
                  <c:v>1125.673875</c:v>
                </c:pt>
                <c:pt idx="6431">
                  <c:v>1161.675</c:v>
                </c:pt>
                <c:pt idx="6432">
                  <c:v>1304.0999999999999</c:v>
                </c:pt>
                <c:pt idx="6433">
                  <c:v>566.32500000000005</c:v>
                </c:pt>
                <c:pt idx="6434">
                  <c:v>0</c:v>
                </c:pt>
                <c:pt idx="6435">
                  <c:v>0</c:v>
                </c:pt>
                <c:pt idx="6436">
                  <c:v>0</c:v>
                </c:pt>
                <c:pt idx="6437">
                  <c:v>0</c:v>
                </c:pt>
                <c:pt idx="6438">
                  <c:v>0</c:v>
                </c:pt>
                <c:pt idx="6439">
                  <c:v>0</c:v>
                </c:pt>
                <c:pt idx="6440">
                  <c:v>0</c:v>
                </c:pt>
                <c:pt idx="6441">
                  <c:v>0</c:v>
                </c:pt>
                <c:pt idx="6442">
                  <c:v>236.58750000000001</c:v>
                </c:pt>
                <c:pt idx="6443">
                  <c:v>0</c:v>
                </c:pt>
                <c:pt idx="6444">
                  <c:v>0</c:v>
                </c:pt>
                <c:pt idx="6445">
                  <c:v>1592.0988749999999</c:v>
                </c:pt>
                <c:pt idx="6446">
                  <c:v>726.63750000000005</c:v>
                </c:pt>
                <c:pt idx="6447">
                  <c:v>852.52499999999998</c:v>
                </c:pt>
                <c:pt idx="6448">
                  <c:v>1666.9124999999999</c:v>
                </c:pt>
                <c:pt idx="6449">
                  <c:v>1404.675</c:v>
                </c:pt>
                <c:pt idx="6450">
                  <c:v>942.86362499999996</c:v>
                </c:pt>
                <c:pt idx="6451">
                  <c:v>702</c:v>
                </c:pt>
                <c:pt idx="6452">
                  <c:v>883.46362499999998</c:v>
                </c:pt>
                <c:pt idx="6453">
                  <c:v>741.26137500000004</c:v>
                </c:pt>
                <c:pt idx="6454">
                  <c:v>840.03750000000002</c:v>
                </c:pt>
                <c:pt idx="6455">
                  <c:v>1440.2238749999999</c:v>
                </c:pt>
                <c:pt idx="6456">
                  <c:v>1168.988625</c:v>
                </c:pt>
                <c:pt idx="6457">
                  <c:v>976.61362499999996</c:v>
                </c:pt>
                <c:pt idx="6458">
                  <c:v>110.926125</c:v>
                </c:pt>
                <c:pt idx="6459">
                  <c:v>0</c:v>
                </c:pt>
                <c:pt idx="6460">
                  <c:v>279.11250000000001</c:v>
                </c:pt>
                <c:pt idx="6461">
                  <c:v>810.33749999999998</c:v>
                </c:pt>
                <c:pt idx="6462">
                  <c:v>0</c:v>
                </c:pt>
                <c:pt idx="6463">
                  <c:v>174.71362500000001</c:v>
                </c:pt>
                <c:pt idx="6464">
                  <c:v>568.57612500000005</c:v>
                </c:pt>
                <c:pt idx="6465">
                  <c:v>515.251125</c:v>
                </c:pt>
                <c:pt idx="6466">
                  <c:v>0</c:v>
                </c:pt>
                <c:pt idx="6467">
                  <c:v>0</c:v>
                </c:pt>
                <c:pt idx="6468">
                  <c:v>282.71362499999998</c:v>
                </c:pt>
                <c:pt idx="6469">
                  <c:v>212.17612500000001</c:v>
                </c:pt>
                <c:pt idx="6470">
                  <c:v>175.61137500000001</c:v>
                </c:pt>
                <c:pt idx="6471">
                  <c:v>138.375</c:v>
                </c:pt>
                <c:pt idx="6472">
                  <c:v>1064.363625</c:v>
                </c:pt>
                <c:pt idx="6473">
                  <c:v>909.9</c:v>
                </c:pt>
                <c:pt idx="6474">
                  <c:v>1342.2375</c:v>
                </c:pt>
                <c:pt idx="6475">
                  <c:v>1797.1875</c:v>
                </c:pt>
                <c:pt idx="6476">
                  <c:v>1779.3</c:v>
                </c:pt>
                <c:pt idx="6477">
                  <c:v>2143.125</c:v>
                </c:pt>
                <c:pt idx="6478">
                  <c:v>1917.9011250000001</c:v>
                </c:pt>
                <c:pt idx="6479">
                  <c:v>2700</c:v>
                </c:pt>
                <c:pt idx="6480">
                  <c:v>2498.7487500000002</c:v>
                </c:pt>
                <c:pt idx="6481">
                  <c:v>2700</c:v>
                </c:pt>
                <c:pt idx="6482">
                  <c:v>2700</c:v>
                </c:pt>
                <c:pt idx="6483">
                  <c:v>2680.32375</c:v>
                </c:pt>
                <c:pt idx="6484">
                  <c:v>1617.3</c:v>
                </c:pt>
                <c:pt idx="6485">
                  <c:v>1606.051125</c:v>
                </c:pt>
                <c:pt idx="6486">
                  <c:v>1349.7738750000001</c:v>
                </c:pt>
                <c:pt idx="6487">
                  <c:v>67.948875000000001</c:v>
                </c:pt>
                <c:pt idx="6488">
                  <c:v>0</c:v>
                </c:pt>
                <c:pt idx="6489">
                  <c:v>595.91362500000002</c:v>
                </c:pt>
                <c:pt idx="6490">
                  <c:v>532.01137500000004</c:v>
                </c:pt>
                <c:pt idx="6491">
                  <c:v>149.063625</c:v>
                </c:pt>
                <c:pt idx="6492">
                  <c:v>485.21362499999998</c:v>
                </c:pt>
                <c:pt idx="6493">
                  <c:v>779.39887499999998</c:v>
                </c:pt>
                <c:pt idx="6494">
                  <c:v>1015.763625</c:v>
                </c:pt>
                <c:pt idx="6495">
                  <c:v>1087.198875</c:v>
                </c:pt>
                <c:pt idx="6496">
                  <c:v>1392.298875</c:v>
                </c:pt>
                <c:pt idx="6497">
                  <c:v>1645.9875</c:v>
                </c:pt>
                <c:pt idx="6498">
                  <c:v>1822.611375</c:v>
                </c:pt>
                <c:pt idx="6499">
                  <c:v>1997.2136250000001</c:v>
                </c:pt>
                <c:pt idx="6500">
                  <c:v>1697.513625</c:v>
                </c:pt>
                <c:pt idx="6501">
                  <c:v>1061.4375</c:v>
                </c:pt>
                <c:pt idx="6502">
                  <c:v>1312.5374999999999</c:v>
                </c:pt>
                <c:pt idx="6503">
                  <c:v>1412.326125</c:v>
                </c:pt>
                <c:pt idx="6504">
                  <c:v>1199.0261250000001</c:v>
                </c:pt>
                <c:pt idx="6505">
                  <c:v>995.96249999999998</c:v>
                </c:pt>
                <c:pt idx="6506">
                  <c:v>459.90112499999998</c:v>
                </c:pt>
                <c:pt idx="6507">
                  <c:v>282.48750000000001</c:v>
                </c:pt>
                <c:pt idx="6508">
                  <c:v>0</c:v>
                </c:pt>
                <c:pt idx="6509">
                  <c:v>0</c:v>
                </c:pt>
                <c:pt idx="6510">
                  <c:v>0</c:v>
                </c:pt>
                <c:pt idx="6511">
                  <c:v>0</c:v>
                </c:pt>
                <c:pt idx="6512">
                  <c:v>0</c:v>
                </c:pt>
                <c:pt idx="6513">
                  <c:v>0</c:v>
                </c:pt>
                <c:pt idx="6514">
                  <c:v>0</c:v>
                </c:pt>
                <c:pt idx="6515">
                  <c:v>0</c:v>
                </c:pt>
                <c:pt idx="6516">
                  <c:v>0</c:v>
                </c:pt>
                <c:pt idx="6517">
                  <c:v>376.53862500000002</c:v>
                </c:pt>
                <c:pt idx="6518">
                  <c:v>595.123875</c:v>
                </c:pt>
                <c:pt idx="6519">
                  <c:v>636.29887499999995</c:v>
                </c:pt>
                <c:pt idx="6520">
                  <c:v>436.16137500000002</c:v>
                </c:pt>
                <c:pt idx="6521">
                  <c:v>560.02387499999998</c:v>
                </c:pt>
                <c:pt idx="6522">
                  <c:v>329.626125</c:v>
                </c:pt>
                <c:pt idx="6523">
                  <c:v>389.248875</c:v>
                </c:pt>
                <c:pt idx="6524">
                  <c:v>267.07387499999999</c:v>
                </c:pt>
                <c:pt idx="6525">
                  <c:v>1145.248875</c:v>
                </c:pt>
                <c:pt idx="6526">
                  <c:v>0</c:v>
                </c:pt>
                <c:pt idx="6527">
                  <c:v>208.91249999999999</c:v>
                </c:pt>
                <c:pt idx="6528">
                  <c:v>1082.251125</c:v>
                </c:pt>
                <c:pt idx="6529">
                  <c:v>965.25</c:v>
                </c:pt>
                <c:pt idx="6530">
                  <c:v>56.362499999999898</c:v>
                </c:pt>
                <c:pt idx="6531">
                  <c:v>241.98750000000001</c:v>
                </c:pt>
                <c:pt idx="6532">
                  <c:v>309.376125</c:v>
                </c:pt>
                <c:pt idx="6533">
                  <c:v>0</c:v>
                </c:pt>
                <c:pt idx="6534">
                  <c:v>0</c:v>
                </c:pt>
                <c:pt idx="6535">
                  <c:v>0</c:v>
                </c:pt>
                <c:pt idx="6536">
                  <c:v>0</c:v>
                </c:pt>
                <c:pt idx="6537">
                  <c:v>0</c:v>
                </c:pt>
                <c:pt idx="6538">
                  <c:v>0</c:v>
                </c:pt>
                <c:pt idx="6539">
                  <c:v>0</c:v>
                </c:pt>
                <c:pt idx="6540">
                  <c:v>420.63637499999999</c:v>
                </c:pt>
                <c:pt idx="6541">
                  <c:v>359.21137499999998</c:v>
                </c:pt>
                <c:pt idx="6542">
                  <c:v>758.02499999999998</c:v>
                </c:pt>
                <c:pt idx="6543">
                  <c:v>1014.8625</c:v>
                </c:pt>
                <c:pt idx="6544">
                  <c:v>1068.4136249999999</c:v>
                </c:pt>
                <c:pt idx="6545">
                  <c:v>1460.5886250000001</c:v>
                </c:pt>
                <c:pt idx="6546">
                  <c:v>1245.375</c:v>
                </c:pt>
                <c:pt idx="6547">
                  <c:v>1235.0238750000001</c:v>
                </c:pt>
                <c:pt idx="6548">
                  <c:v>1432.798875</c:v>
                </c:pt>
                <c:pt idx="6549">
                  <c:v>1163.0250000000001</c:v>
                </c:pt>
                <c:pt idx="6550">
                  <c:v>528.63637500000004</c:v>
                </c:pt>
                <c:pt idx="6551">
                  <c:v>934.42612499999996</c:v>
                </c:pt>
                <c:pt idx="6552">
                  <c:v>1082.3625</c:v>
                </c:pt>
                <c:pt idx="6553">
                  <c:v>1391.623875</c:v>
                </c:pt>
                <c:pt idx="6554">
                  <c:v>993.71137499999998</c:v>
                </c:pt>
                <c:pt idx="6555">
                  <c:v>2135.5886249999999</c:v>
                </c:pt>
                <c:pt idx="6556">
                  <c:v>0</c:v>
                </c:pt>
                <c:pt idx="6557">
                  <c:v>0</c:v>
                </c:pt>
                <c:pt idx="6558">
                  <c:v>0</c:v>
                </c:pt>
                <c:pt idx="6559">
                  <c:v>0</c:v>
                </c:pt>
                <c:pt idx="6560">
                  <c:v>0</c:v>
                </c:pt>
                <c:pt idx="6561">
                  <c:v>0</c:v>
                </c:pt>
                <c:pt idx="6562">
                  <c:v>79.538624999999897</c:v>
                </c:pt>
                <c:pt idx="6563">
                  <c:v>0</c:v>
                </c:pt>
                <c:pt idx="6564">
                  <c:v>424.80112500000001</c:v>
                </c:pt>
                <c:pt idx="6565">
                  <c:v>999.563625</c:v>
                </c:pt>
                <c:pt idx="6566">
                  <c:v>1594.238625</c:v>
                </c:pt>
                <c:pt idx="6567">
                  <c:v>1769.2863749999999</c:v>
                </c:pt>
                <c:pt idx="6568">
                  <c:v>1961.1011249999999</c:v>
                </c:pt>
                <c:pt idx="6569">
                  <c:v>2033.6636249999999</c:v>
                </c:pt>
                <c:pt idx="6570">
                  <c:v>1963.4636250000001</c:v>
                </c:pt>
                <c:pt idx="6571">
                  <c:v>2176.986375</c:v>
                </c:pt>
                <c:pt idx="6572">
                  <c:v>1477.9124999999999</c:v>
                </c:pt>
                <c:pt idx="6573">
                  <c:v>2098.5749999999998</c:v>
                </c:pt>
                <c:pt idx="6574">
                  <c:v>830.36137499999995</c:v>
                </c:pt>
                <c:pt idx="6575">
                  <c:v>1259.55</c:v>
                </c:pt>
                <c:pt idx="6576">
                  <c:v>882.33637499999998</c:v>
                </c:pt>
                <c:pt idx="6577">
                  <c:v>764.4375</c:v>
                </c:pt>
                <c:pt idx="6578">
                  <c:v>616.83862499999998</c:v>
                </c:pt>
                <c:pt idx="6579">
                  <c:v>706.38750000000005</c:v>
                </c:pt>
                <c:pt idx="6580">
                  <c:v>618.41137500000002</c:v>
                </c:pt>
                <c:pt idx="6581">
                  <c:v>0</c:v>
                </c:pt>
                <c:pt idx="6582">
                  <c:v>598.83637499999998</c:v>
                </c:pt>
                <c:pt idx="6583">
                  <c:v>723.15112499999998</c:v>
                </c:pt>
                <c:pt idx="6584">
                  <c:v>1243.576125</c:v>
                </c:pt>
                <c:pt idx="6585">
                  <c:v>658.23637499999995</c:v>
                </c:pt>
                <c:pt idx="6586">
                  <c:v>39.487499999999997</c:v>
                </c:pt>
                <c:pt idx="6587">
                  <c:v>0</c:v>
                </c:pt>
                <c:pt idx="6588">
                  <c:v>0</c:v>
                </c:pt>
                <c:pt idx="6589">
                  <c:v>0</c:v>
                </c:pt>
                <c:pt idx="6590">
                  <c:v>452.36137500000001</c:v>
                </c:pt>
                <c:pt idx="6591">
                  <c:v>347.85112500000002</c:v>
                </c:pt>
                <c:pt idx="6592">
                  <c:v>392.51249999999999</c:v>
                </c:pt>
                <c:pt idx="6593">
                  <c:v>365.623875</c:v>
                </c:pt>
                <c:pt idx="6594">
                  <c:v>502.53750000000002</c:v>
                </c:pt>
                <c:pt idx="6595">
                  <c:v>543.71249999999998</c:v>
                </c:pt>
                <c:pt idx="6596">
                  <c:v>793.57387500000004</c:v>
                </c:pt>
                <c:pt idx="6597">
                  <c:v>569.70000000000005</c:v>
                </c:pt>
                <c:pt idx="6598">
                  <c:v>307.23637500000001</c:v>
                </c:pt>
                <c:pt idx="6599">
                  <c:v>467.77499999999998</c:v>
                </c:pt>
                <c:pt idx="6600">
                  <c:v>404.09887500000002</c:v>
                </c:pt>
                <c:pt idx="6601">
                  <c:v>335.248875</c:v>
                </c:pt>
                <c:pt idx="6602">
                  <c:v>57.938625000000101</c:v>
                </c:pt>
                <c:pt idx="6603">
                  <c:v>0</c:v>
                </c:pt>
                <c:pt idx="6604">
                  <c:v>0</c:v>
                </c:pt>
                <c:pt idx="6605">
                  <c:v>0</c:v>
                </c:pt>
                <c:pt idx="6606">
                  <c:v>0</c:v>
                </c:pt>
                <c:pt idx="6607">
                  <c:v>0</c:v>
                </c:pt>
                <c:pt idx="6608">
                  <c:v>0</c:v>
                </c:pt>
                <c:pt idx="6609">
                  <c:v>0</c:v>
                </c:pt>
                <c:pt idx="6610">
                  <c:v>0</c:v>
                </c:pt>
                <c:pt idx="6611">
                  <c:v>0</c:v>
                </c:pt>
                <c:pt idx="6612">
                  <c:v>59.062499999999901</c:v>
                </c:pt>
                <c:pt idx="6613">
                  <c:v>79.423874999999896</c:v>
                </c:pt>
                <c:pt idx="6614">
                  <c:v>503.32387499999999</c:v>
                </c:pt>
                <c:pt idx="6615">
                  <c:v>1098.2249999999999</c:v>
                </c:pt>
                <c:pt idx="6616">
                  <c:v>1059.75</c:v>
                </c:pt>
                <c:pt idx="6617">
                  <c:v>929.248875</c:v>
                </c:pt>
                <c:pt idx="6618">
                  <c:v>1514.4738749999999</c:v>
                </c:pt>
                <c:pt idx="6619">
                  <c:v>1858.501125</c:v>
                </c:pt>
                <c:pt idx="6620">
                  <c:v>1698.6375</c:v>
                </c:pt>
                <c:pt idx="6621">
                  <c:v>2311.1999999999998</c:v>
                </c:pt>
                <c:pt idx="6622">
                  <c:v>1398.2625</c:v>
                </c:pt>
                <c:pt idx="6623">
                  <c:v>744.41362500000002</c:v>
                </c:pt>
                <c:pt idx="6624">
                  <c:v>555.751125</c:v>
                </c:pt>
                <c:pt idx="6625">
                  <c:v>1075.8386250000001</c:v>
                </c:pt>
                <c:pt idx="6626">
                  <c:v>852.52499999999998</c:v>
                </c:pt>
                <c:pt idx="6627">
                  <c:v>265.27499999999998</c:v>
                </c:pt>
                <c:pt idx="6628">
                  <c:v>266.625</c:v>
                </c:pt>
                <c:pt idx="6629">
                  <c:v>0</c:v>
                </c:pt>
                <c:pt idx="6630">
                  <c:v>189.226125</c:v>
                </c:pt>
                <c:pt idx="6631">
                  <c:v>206.101125</c:v>
                </c:pt>
                <c:pt idx="6632">
                  <c:v>0</c:v>
                </c:pt>
                <c:pt idx="6633">
                  <c:v>0</c:v>
                </c:pt>
                <c:pt idx="6634">
                  <c:v>0</c:v>
                </c:pt>
                <c:pt idx="6635">
                  <c:v>0</c:v>
                </c:pt>
                <c:pt idx="6636">
                  <c:v>636.97387500000002</c:v>
                </c:pt>
                <c:pt idx="6637">
                  <c:v>925.98862499999996</c:v>
                </c:pt>
                <c:pt idx="6638">
                  <c:v>1024.3125</c:v>
                </c:pt>
                <c:pt idx="6639">
                  <c:v>1184.061375</c:v>
                </c:pt>
                <c:pt idx="6640">
                  <c:v>1036.236375</c:v>
                </c:pt>
                <c:pt idx="6641">
                  <c:v>1208.0238750000001</c:v>
                </c:pt>
                <c:pt idx="6642">
                  <c:v>1438.7625</c:v>
                </c:pt>
                <c:pt idx="6643">
                  <c:v>1324.6875</c:v>
                </c:pt>
                <c:pt idx="6644">
                  <c:v>1471.8375000000001</c:v>
                </c:pt>
                <c:pt idx="6645">
                  <c:v>1148.738625</c:v>
                </c:pt>
                <c:pt idx="6646">
                  <c:v>1044.673875</c:v>
                </c:pt>
                <c:pt idx="6647">
                  <c:v>1177.763625</c:v>
                </c:pt>
                <c:pt idx="6648">
                  <c:v>614.69887500000004</c:v>
                </c:pt>
                <c:pt idx="6649">
                  <c:v>930.48749999999995</c:v>
                </c:pt>
                <c:pt idx="6650">
                  <c:v>0</c:v>
                </c:pt>
                <c:pt idx="6651">
                  <c:v>305.32612499999999</c:v>
                </c:pt>
                <c:pt idx="6652">
                  <c:v>98.549999999999898</c:v>
                </c:pt>
                <c:pt idx="6653">
                  <c:v>0</c:v>
                </c:pt>
                <c:pt idx="6654">
                  <c:v>42.862499999999898</c:v>
                </c:pt>
                <c:pt idx="6655">
                  <c:v>82.6875</c:v>
                </c:pt>
                <c:pt idx="6656">
                  <c:v>0</c:v>
                </c:pt>
                <c:pt idx="6657">
                  <c:v>0</c:v>
                </c:pt>
                <c:pt idx="6658">
                  <c:v>0</c:v>
                </c:pt>
                <c:pt idx="6659">
                  <c:v>0</c:v>
                </c:pt>
                <c:pt idx="6660">
                  <c:v>0</c:v>
                </c:pt>
                <c:pt idx="6661">
                  <c:v>0</c:v>
                </c:pt>
                <c:pt idx="6662">
                  <c:v>283.72612500000002</c:v>
                </c:pt>
                <c:pt idx="6663">
                  <c:v>452.69887499999999</c:v>
                </c:pt>
                <c:pt idx="6664">
                  <c:v>579.03862500000002</c:v>
                </c:pt>
                <c:pt idx="6665">
                  <c:v>1106.2136250000001</c:v>
                </c:pt>
                <c:pt idx="6666">
                  <c:v>671.73637499999995</c:v>
                </c:pt>
                <c:pt idx="6667">
                  <c:v>1141.988625</c:v>
                </c:pt>
                <c:pt idx="6668">
                  <c:v>1400.8511249999999</c:v>
                </c:pt>
                <c:pt idx="6669">
                  <c:v>1385.548875</c:v>
                </c:pt>
                <c:pt idx="6670">
                  <c:v>975.03750000000002</c:v>
                </c:pt>
                <c:pt idx="6671">
                  <c:v>931.72612500000002</c:v>
                </c:pt>
                <c:pt idx="6672">
                  <c:v>853.53750000000002</c:v>
                </c:pt>
                <c:pt idx="6673">
                  <c:v>1154.698875</c:v>
                </c:pt>
                <c:pt idx="6674">
                  <c:v>1451.4761249999999</c:v>
                </c:pt>
                <c:pt idx="6675">
                  <c:v>972.78637500000002</c:v>
                </c:pt>
                <c:pt idx="6676">
                  <c:v>404.66250000000002</c:v>
                </c:pt>
                <c:pt idx="6677">
                  <c:v>198.33862500000001</c:v>
                </c:pt>
                <c:pt idx="6678">
                  <c:v>338.96137499999998</c:v>
                </c:pt>
                <c:pt idx="6679">
                  <c:v>298.123875</c:v>
                </c:pt>
                <c:pt idx="6680">
                  <c:v>0</c:v>
                </c:pt>
                <c:pt idx="6681">
                  <c:v>0</c:v>
                </c:pt>
                <c:pt idx="6682">
                  <c:v>0</c:v>
                </c:pt>
                <c:pt idx="6683">
                  <c:v>0</c:v>
                </c:pt>
                <c:pt idx="6684">
                  <c:v>330.97612500000002</c:v>
                </c:pt>
                <c:pt idx="6685">
                  <c:v>674.77387499999998</c:v>
                </c:pt>
                <c:pt idx="6686">
                  <c:v>688.38862500000005</c:v>
                </c:pt>
                <c:pt idx="6687">
                  <c:v>797.623875</c:v>
                </c:pt>
                <c:pt idx="6688">
                  <c:v>941.061375</c:v>
                </c:pt>
                <c:pt idx="6689">
                  <c:v>977.51137500000004</c:v>
                </c:pt>
                <c:pt idx="6690">
                  <c:v>1183.386375</c:v>
                </c:pt>
                <c:pt idx="6691">
                  <c:v>1266.073875</c:v>
                </c:pt>
                <c:pt idx="6692">
                  <c:v>1112.9636250000001</c:v>
                </c:pt>
                <c:pt idx="6693">
                  <c:v>1206.113625</c:v>
                </c:pt>
                <c:pt idx="6694">
                  <c:v>1084.498875</c:v>
                </c:pt>
                <c:pt idx="6695">
                  <c:v>1067.738625</c:v>
                </c:pt>
                <c:pt idx="6696">
                  <c:v>1915.9875</c:v>
                </c:pt>
                <c:pt idx="6697">
                  <c:v>1976.511375</c:v>
                </c:pt>
                <c:pt idx="6698">
                  <c:v>1285.311375</c:v>
                </c:pt>
                <c:pt idx="6699">
                  <c:v>873.561375</c:v>
                </c:pt>
                <c:pt idx="6700">
                  <c:v>15.413625</c:v>
                </c:pt>
                <c:pt idx="6701">
                  <c:v>0</c:v>
                </c:pt>
                <c:pt idx="6702">
                  <c:v>99.788624999999996</c:v>
                </c:pt>
                <c:pt idx="6703">
                  <c:v>0</c:v>
                </c:pt>
                <c:pt idx="6704">
                  <c:v>0</c:v>
                </c:pt>
                <c:pt idx="6705">
                  <c:v>0</c:v>
                </c:pt>
                <c:pt idx="6706">
                  <c:v>0</c:v>
                </c:pt>
                <c:pt idx="6707">
                  <c:v>0</c:v>
                </c:pt>
                <c:pt idx="6708">
                  <c:v>345.9375</c:v>
                </c:pt>
                <c:pt idx="6709">
                  <c:v>669.15112499999998</c:v>
                </c:pt>
                <c:pt idx="6710">
                  <c:v>757.57612500000005</c:v>
                </c:pt>
                <c:pt idx="6711">
                  <c:v>793.23637499999995</c:v>
                </c:pt>
                <c:pt idx="6712">
                  <c:v>860.625</c:v>
                </c:pt>
                <c:pt idx="6713">
                  <c:v>1161.111375</c:v>
                </c:pt>
                <c:pt idx="6714">
                  <c:v>1037.1375</c:v>
                </c:pt>
                <c:pt idx="6715">
                  <c:v>1233.7886249999999</c:v>
                </c:pt>
                <c:pt idx="6716">
                  <c:v>1399.8386250000001</c:v>
                </c:pt>
                <c:pt idx="6717">
                  <c:v>955.01362500000005</c:v>
                </c:pt>
                <c:pt idx="6718">
                  <c:v>698.061375</c:v>
                </c:pt>
                <c:pt idx="6719">
                  <c:v>642.48862499999996</c:v>
                </c:pt>
                <c:pt idx="6720">
                  <c:v>569.36249999999995</c:v>
                </c:pt>
                <c:pt idx="6721">
                  <c:v>1289.138625</c:v>
                </c:pt>
                <c:pt idx="6722">
                  <c:v>655.313625</c:v>
                </c:pt>
                <c:pt idx="6723">
                  <c:v>186.86362500000001</c:v>
                </c:pt>
                <c:pt idx="6724">
                  <c:v>298.57612499999999</c:v>
                </c:pt>
                <c:pt idx="6725">
                  <c:v>1281.1500000000001</c:v>
                </c:pt>
                <c:pt idx="6726">
                  <c:v>0</c:v>
                </c:pt>
                <c:pt idx="6727">
                  <c:v>0</c:v>
                </c:pt>
                <c:pt idx="6728">
                  <c:v>0</c:v>
                </c:pt>
                <c:pt idx="6729">
                  <c:v>0</c:v>
                </c:pt>
                <c:pt idx="6730">
                  <c:v>0</c:v>
                </c:pt>
                <c:pt idx="6731">
                  <c:v>0</c:v>
                </c:pt>
                <c:pt idx="6732">
                  <c:v>716.17499999999995</c:v>
                </c:pt>
                <c:pt idx="6733">
                  <c:v>1014.413625</c:v>
                </c:pt>
                <c:pt idx="6734">
                  <c:v>1278.3386250000001</c:v>
                </c:pt>
                <c:pt idx="6735">
                  <c:v>1392.751125</c:v>
                </c:pt>
                <c:pt idx="6736">
                  <c:v>1653.638625</c:v>
                </c:pt>
                <c:pt idx="6737">
                  <c:v>1766.923875</c:v>
                </c:pt>
                <c:pt idx="6738">
                  <c:v>1837.123875</c:v>
                </c:pt>
                <c:pt idx="6739">
                  <c:v>1907.323875</c:v>
                </c:pt>
                <c:pt idx="6740">
                  <c:v>1317.0363749999999</c:v>
                </c:pt>
                <c:pt idx="6741">
                  <c:v>1527.5250000000001</c:v>
                </c:pt>
                <c:pt idx="6742">
                  <c:v>1635.076125</c:v>
                </c:pt>
                <c:pt idx="6743">
                  <c:v>1343.25</c:v>
                </c:pt>
                <c:pt idx="6744">
                  <c:v>807.52612499999998</c:v>
                </c:pt>
                <c:pt idx="6745">
                  <c:v>1071.7886249999999</c:v>
                </c:pt>
                <c:pt idx="6746">
                  <c:v>368.88749999999999</c:v>
                </c:pt>
                <c:pt idx="6747">
                  <c:v>1130.2874999999999</c:v>
                </c:pt>
                <c:pt idx="6748">
                  <c:v>151.19999999999999</c:v>
                </c:pt>
                <c:pt idx="6749">
                  <c:v>0</c:v>
                </c:pt>
                <c:pt idx="6750">
                  <c:v>0</c:v>
                </c:pt>
                <c:pt idx="6751">
                  <c:v>0</c:v>
                </c:pt>
                <c:pt idx="6752">
                  <c:v>0</c:v>
                </c:pt>
                <c:pt idx="6753">
                  <c:v>0</c:v>
                </c:pt>
                <c:pt idx="6754">
                  <c:v>0</c:v>
                </c:pt>
                <c:pt idx="6755">
                  <c:v>0</c:v>
                </c:pt>
                <c:pt idx="6756">
                  <c:v>390.15</c:v>
                </c:pt>
                <c:pt idx="6757">
                  <c:v>942.41137500000002</c:v>
                </c:pt>
                <c:pt idx="6758">
                  <c:v>1076.513625</c:v>
                </c:pt>
                <c:pt idx="6759">
                  <c:v>1044.9000000000001</c:v>
                </c:pt>
                <c:pt idx="6760">
                  <c:v>710.77499999999998</c:v>
                </c:pt>
                <c:pt idx="6761">
                  <c:v>1192.1613749999999</c:v>
                </c:pt>
                <c:pt idx="6762">
                  <c:v>1184.513625</c:v>
                </c:pt>
                <c:pt idx="6763">
                  <c:v>1040.9613750000001</c:v>
                </c:pt>
                <c:pt idx="6764">
                  <c:v>1239.748875</c:v>
                </c:pt>
                <c:pt idx="6765">
                  <c:v>1544.8488749999999</c:v>
                </c:pt>
                <c:pt idx="6766">
                  <c:v>1103.625</c:v>
                </c:pt>
                <c:pt idx="6767">
                  <c:v>133.42387500000001</c:v>
                </c:pt>
                <c:pt idx="6768">
                  <c:v>400.501125</c:v>
                </c:pt>
                <c:pt idx="6769">
                  <c:v>311.73862500000001</c:v>
                </c:pt>
                <c:pt idx="6770">
                  <c:v>0</c:v>
                </c:pt>
                <c:pt idx="6771">
                  <c:v>0</c:v>
                </c:pt>
                <c:pt idx="6772">
                  <c:v>0</c:v>
                </c:pt>
                <c:pt idx="6773">
                  <c:v>0</c:v>
                </c:pt>
                <c:pt idx="6774">
                  <c:v>0</c:v>
                </c:pt>
                <c:pt idx="6775">
                  <c:v>0</c:v>
                </c:pt>
                <c:pt idx="6776">
                  <c:v>0</c:v>
                </c:pt>
                <c:pt idx="6777">
                  <c:v>0</c:v>
                </c:pt>
                <c:pt idx="6778">
                  <c:v>50.513624999999998</c:v>
                </c:pt>
                <c:pt idx="6779">
                  <c:v>0</c:v>
                </c:pt>
                <c:pt idx="6780">
                  <c:v>0</c:v>
                </c:pt>
                <c:pt idx="6781">
                  <c:v>0</c:v>
                </c:pt>
                <c:pt idx="6782">
                  <c:v>0</c:v>
                </c:pt>
                <c:pt idx="6783">
                  <c:v>0</c:v>
                </c:pt>
                <c:pt idx="6784">
                  <c:v>0</c:v>
                </c:pt>
                <c:pt idx="6785">
                  <c:v>0</c:v>
                </c:pt>
                <c:pt idx="6786">
                  <c:v>0</c:v>
                </c:pt>
                <c:pt idx="6787">
                  <c:v>20.138625000000001</c:v>
                </c:pt>
                <c:pt idx="6788">
                  <c:v>0</c:v>
                </c:pt>
                <c:pt idx="6789">
                  <c:v>0</c:v>
                </c:pt>
                <c:pt idx="6790">
                  <c:v>0</c:v>
                </c:pt>
                <c:pt idx="6791">
                  <c:v>0</c:v>
                </c:pt>
                <c:pt idx="6792">
                  <c:v>167.626125</c:v>
                </c:pt>
                <c:pt idx="6793">
                  <c:v>0</c:v>
                </c:pt>
                <c:pt idx="6794">
                  <c:v>464.84887500000002</c:v>
                </c:pt>
                <c:pt idx="6795">
                  <c:v>132.41137499999999</c:v>
                </c:pt>
                <c:pt idx="6796">
                  <c:v>0</c:v>
                </c:pt>
                <c:pt idx="6797">
                  <c:v>0</c:v>
                </c:pt>
                <c:pt idx="6798">
                  <c:v>0</c:v>
                </c:pt>
                <c:pt idx="6799">
                  <c:v>0</c:v>
                </c:pt>
                <c:pt idx="6800">
                  <c:v>0</c:v>
                </c:pt>
                <c:pt idx="6801">
                  <c:v>0</c:v>
                </c:pt>
                <c:pt idx="6802">
                  <c:v>0</c:v>
                </c:pt>
                <c:pt idx="6803">
                  <c:v>0</c:v>
                </c:pt>
                <c:pt idx="6804">
                  <c:v>0</c:v>
                </c:pt>
                <c:pt idx="6805">
                  <c:v>174.82499999999999</c:v>
                </c:pt>
                <c:pt idx="6806">
                  <c:v>417.59887500000002</c:v>
                </c:pt>
                <c:pt idx="6807">
                  <c:v>677.7</c:v>
                </c:pt>
                <c:pt idx="6808">
                  <c:v>529.875</c:v>
                </c:pt>
                <c:pt idx="6809">
                  <c:v>553.5</c:v>
                </c:pt>
                <c:pt idx="6810">
                  <c:v>386.77499999999998</c:v>
                </c:pt>
                <c:pt idx="6811">
                  <c:v>570.938625</c:v>
                </c:pt>
                <c:pt idx="6812">
                  <c:v>946.01250000000005</c:v>
                </c:pt>
                <c:pt idx="6813">
                  <c:v>545.0625</c:v>
                </c:pt>
                <c:pt idx="6814">
                  <c:v>729.44887500000004</c:v>
                </c:pt>
                <c:pt idx="6815">
                  <c:v>341.438625</c:v>
                </c:pt>
                <c:pt idx="6816">
                  <c:v>0</c:v>
                </c:pt>
                <c:pt idx="6817">
                  <c:v>0</c:v>
                </c:pt>
                <c:pt idx="6818">
                  <c:v>140.96362500000001</c:v>
                </c:pt>
                <c:pt idx="6819">
                  <c:v>178.648875</c:v>
                </c:pt>
                <c:pt idx="6820">
                  <c:v>426.71137499999998</c:v>
                </c:pt>
                <c:pt idx="6821">
                  <c:v>453.9375</c:v>
                </c:pt>
                <c:pt idx="6822">
                  <c:v>703.79887499999995</c:v>
                </c:pt>
                <c:pt idx="6823">
                  <c:v>1042.426125</c:v>
                </c:pt>
                <c:pt idx="6824">
                  <c:v>866.811375</c:v>
                </c:pt>
                <c:pt idx="6825">
                  <c:v>678.26362500000005</c:v>
                </c:pt>
                <c:pt idx="6826">
                  <c:v>108</c:v>
                </c:pt>
                <c:pt idx="6827">
                  <c:v>0</c:v>
                </c:pt>
                <c:pt idx="6828">
                  <c:v>66.038624999999897</c:v>
                </c:pt>
                <c:pt idx="6829">
                  <c:v>0</c:v>
                </c:pt>
                <c:pt idx="6830">
                  <c:v>0</c:v>
                </c:pt>
                <c:pt idx="6831">
                  <c:v>0</c:v>
                </c:pt>
                <c:pt idx="6832">
                  <c:v>0</c:v>
                </c:pt>
                <c:pt idx="6833">
                  <c:v>131.398875</c:v>
                </c:pt>
                <c:pt idx="6834">
                  <c:v>0</c:v>
                </c:pt>
                <c:pt idx="6835">
                  <c:v>126.788625</c:v>
                </c:pt>
                <c:pt idx="6836">
                  <c:v>145.688625</c:v>
                </c:pt>
                <c:pt idx="6837">
                  <c:v>357.186375</c:v>
                </c:pt>
                <c:pt idx="6838">
                  <c:v>0</c:v>
                </c:pt>
                <c:pt idx="6839">
                  <c:v>289.46362499999998</c:v>
                </c:pt>
                <c:pt idx="6840">
                  <c:v>158.28749999999999</c:v>
                </c:pt>
                <c:pt idx="6841">
                  <c:v>459.44887499999999</c:v>
                </c:pt>
                <c:pt idx="6842">
                  <c:v>849.48749999999995</c:v>
                </c:pt>
                <c:pt idx="6843">
                  <c:v>1142.548875</c:v>
                </c:pt>
                <c:pt idx="6844">
                  <c:v>1181.0238750000001</c:v>
                </c:pt>
                <c:pt idx="6845">
                  <c:v>0</c:v>
                </c:pt>
                <c:pt idx="6846">
                  <c:v>217.123875</c:v>
                </c:pt>
                <c:pt idx="6847">
                  <c:v>917.66250000000002</c:v>
                </c:pt>
                <c:pt idx="6848">
                  <c:v>1502.998875</c:v>
                </c:pt>
                <c:pt idx="6849">
                  <c:v>1047.1511250000001</c:v>
                </c:pt>
                <c:pt idx="6850">
                  <c:v>1442.5863750000001</c:v>
                </c:pt>
                <c:pt idx="6851">
                  <c:v>1000.576125</c:v>
                </c:pt>
                <c:pt idx="6852">
                  <c:v>0</c:v>
                </c:pt>
                <c:pt idx="6853">
                  <c:v>0</c:v>
                </c:pt>
                <c:pt idx="6854">
                  <c:v>0</c:v>
                </c:pt>
                <c:pt idx="6855">
                  <c:v>0</c:v>
                </c:pt>
                <c:pt idx="6856">
                  <c:v>0</c:v>
                </c:pt>
                <c:pt idx="6857">
                  <c:v>0</c:v>
                </c:pt>
                <c:pt idx="6858">
                  <c:v>598.61362499999996</c:v>
                </c:pt>
                <c:pt idx="6859">
                  <c:v>1074.488625</c:v>
                </c:pt>
                <c:pt idx="6860">
                  <c:v>1603.8</c:v>
                </c:pt>
                <c:pt idx="6861">
                  <c:v>2559.6</c:v>
                </c:pt>
                <c:pt idx="6862">
                  <c:v>460.91362500000002</c:v>
                </c:pt>
                <c:pt idx="6863">
                  <c:v>254.70112499999999</c:v>
                </c:pt>
                <c:pt idx="6864">
                  <c:v>2700</c:v>
                </c:pt>
                <c:pt idx="6865">
                  <c:v>1451.5875000000001</c:v>
                </c:pt>
                <c:pt idx="6866">
                  <c:v>1507.95</c:v>
                </c:pt>
                <c:pt idx="6867">
                  <c:v>1530.113625</c:v>
                </c:pt>
                <c:pt idx="6868">
                  <c:v>848.36362499999996</c:v>
                </c:pt>
                <c:pt idx="6869">
                  <c:v>789.63862500000005</c:v>
                </c:pt>
                <c:pt idx="6870">
                  <c:v>1208.0238750000001</c:v>
                </c:pt>
                <c:pt idx="6871">
                  <c:v>1271.811375</c:v>
                </c:pt>
                <c:pt idx="6872">
                  <c:v>813.26362500000005</c:v>
                </c:pt>
                <c:pt idx="6873">
                  <c:v>0</c:v>
                </c:pt>
                <c:pt idx="6874">
                  <c:v>0</c:v>
                </c:pt>
                <c:pt idx="6875">
                  <c:v>244.123875</c:v>
                </c:pt>
                <c:pt idx="6876">
                  <c:v>837.11137499999995</c:v>
                </c:pt>
                <c:pt idx="6877">
                  <c:v>1160.2136250000001</c:v>
                </c:pt>
                <c:pt idx="6878">
                  <c:v>1242.111375</c:v>
                </c:pt>
                <c:pt idx="6879">
                  <c:v>1010.475</c:v>
                </c:pt>
                <c:pt idx="6880">
                  <c:v>867.60112500000002</c:v>
                </c:pt>
                <c:pt idx="6881">
                  <c:v>980.54887499999995</c:v>
                </c:pt>
                <c:pt idx="6882">
                  <c:v>774.45112500000005</c:v>
                </c:pt>
                <c:pt idx="6883">
                  <c:v>961.64887499999998</c:v>
                </c:pt>
                <c:pt idx="6884">
                  <c:v>1017.9</c:v>
                </c:pt>
                <c:pt idx="6885">
                  <c:v>974.92612499999996</c:v>
                </c:pt>
                <c:pt idx="6886">
                  <c:v>751.95</c:v>
                </c:pt>
                <c:pt idx="6887">
                  <c:v>217.01249999999999</c:v>
                </c:pt>
                <c:pt idx="6888">
                  <c:v>677.92612499999996</c:v>
                </c:pt>
                <c:pt idx="6889">
                  <c:v>869.51137500000004</c:v>
                </c:pt>
                <c:pt idx="6890">
                  <c:v>703.35</c:v>
                </c:pt>
                <c:pt idx="6891">
                  <c:v>454.16362500000002</c:v>
                </c:pt>
                <c:pt idx="6892">
                  <c:v>228.48750000000001</c:v>
                </c:pt>
                <c:pt idx="6893">
                  <c:v>0</c:v>
                </c:pt>
                <c:pt idx="6894">
                  <c:v>470.8125</c:v>
                </c:pt>
                <c:pt idx="6895">
                  <c:v>364.05112500000001</c:v>
                </c:pt>
                <c:pt idx="6896">
                  <c:v>611.21249999999998</c:v>
                </c:pt>
                <c:pt idx="6897">
                  <c:v>91.462500000000006</c:v>
                </c:pt>
                <c:pt idx="6898">
                  <c:v>150.413625</c:v>
                </c:pt>
                <c:pt idx="6899">
                  <c:v>0</c:v>
                </c:pt>
                <c:pt idx="6900">
                  <c:v>0</c:v>
                </c:pt>
                <c:pt idx="6901">
                  <c:v>0</c:v>
                </c:pt>
                <c:pt idx="6902">
                  <c:v>0</c:v>
                </c:pt>
                <c:pt idx="6903">
                  <c:v>0</c:v>
                </c:pt>
                <c:pt idx="6904">
                  <c:v>0</c:v>
                </c:pt>
                <c:pt idx="6905">
                  <c:v>0</c:v>
                </c:pt>
                <c:pt idx="6906">
                  <c:v>309.14999999999998</c:v>
                </c:pt>
                <c:pt idx="6907">
                  <c:v>183.03637499999999</c:v>
                </c:pt>
                <c:pt idx="6908">
                  <c:v>418.94887499999999</c:v>
                </c:pt>
                <c:pt idx="6909">
                  <c:v>219.601125</c:v>
                </c:pt>
                <c:pt idx="6910">
                  <c:v>0</c:v>
                </c:pt>
                <c:pt idx="6911">
                  <c:v>0</c:v>
                </c:pt>
                <c:pt idx="6912">
                  <c:v>0</c:v>
                </c:pt>
                <c:pt idx="6913">
                  <c:v>150.413625</c:v>
                </c:pt>
                <c:pt idx="6914">
                  <c:v>395.66137500000002</c:v>
                </c:pt>
                <c:pt idx="6915">
                  <c:v>520.19887500000004</c:v>
                </c:pt>
                <c:pt idx="6916">
                  <c:v>480.15112499999998</c:v>
                </c:pt>
                <c:pt idx="6917">
                  <c:v>322.20112499999999</c:v>
                </c:pt>
                <c:pt idx="6918">
                  <c:v>443.02612499999998</c:v>
                </c:pt>
                <c:pt idx="6919">
                  <c:v>247.05</c:v>
                </c:pt>
                <c:pt idx="6920">
                  <c:v>841.16137500000002</c:v>
                </c:pt>
                <c:pt idx="6921">
                  <c:v>575.54887499999995</c:v>
                </c:pt>
                <c:pt idx="6922">
                  <c:v>0</c:v>
                </c:pt>
                <c:pt idx="6923">
                  <c:v>6.86137499999999</c:v>
                </c:pt>
                <c:pt idx="6924">
                  <c:v>0</c:v>
                </c:pt>
                <c:pt idx="6925">
                  <c:v>0</c:v>
                </c:pt>
                <c:pt idx="6926">
                  <c:v>0</c:v>
                </c:pt>
                <c:pt idx="6927">
                  <c:v>0</c:v>
                </c:pt>
                <c:pt idx="6928">
                  <c:v>0</c:v>
                </c:pt>
                <c:pt idx="6929">
                  <c:v>185.96250000000001</c:v>
                </c:pt>
                <c:pt idx="6930">
                  <c:v>399.82612499999999</c:v>
                </c:pt>
                <c:pt idx="6931">
                  <c:v>836.436375</c:v>
                </c:pt>
                <c:pt idx="6932">
                  <c:v>398.47612500000002</c:v>
                </c:pt>
                <c:pt idx="6933">
                  <c:v>0</c:v>
                </c:pt>
                <c:pt idx="6934">
                  <c:v>0</c:v>
                </c:pt>
                <c:pt idx="6935">
                  <c:v>0</c:v>
                </c:pt>
                <c:pt idx="6936">
                  <c:v>0</c:v>
                </c:pt>
                <c:pt idx="6937">
                  <c:v>0</c:v>
                </c:pt>
                <c:pt idx="6938">
                  <c:v>284.73862500000001</c:v>
                </c:pt>
                <c:pt idx="6939">
                  <c:v>557.54999999999995</c:v>
                </c:pt>
                <c:pt idx="6940">
                  <c:v>850.27387499999998</c:v>
                </c:pt>
                <c:pt idx="6941">
                  <c:v>865.79887499999995</c:v>
                </c:pt>
                <c:pt idx="6942">
                  <c:v>1046.361375</c:v>
                </c:pt>
                <c:pt idx="6943">
                  <c:v>771.63637500000004</c:v>
                </c:pt>
                <c:pt idx="6944">
                  <c:v>946.91362500000002</c:v>
                </c:pt>
                <c:pt idx="6945">
                  <c:v>901.91137500000002</c:v>
                </c:pt>
                <c:pt idx="6946">
                  <c:v>995.17612499999996</c:v>
                </c:pt>
                <c:pt idx="6947">
                  <c:v>282.376125</c:v>
                </c:pt>
                <c:pt idx="6948">
                  <c:v>29.024999999999999</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582.751125</c:v>
                </c:pt>
                <c:pt idx="6963">
                  <c:v>755.09887500000002</c:v>
                </c:pt>
                <c:pt idx="6964">
                  <c:v>955.125</c:v>
                </c:pt>
                <c:pt idx="6965">
                  <c:v>370.80112500000001</c:v>
                </c:pt>
                <c:pt idx="6966">
                  <c:v>582.1875</c:v>
                </c:pt>
                <c:pt idx="6967">
                  <c:v>1589.513625</c:v>
                </c:pt>
                <c:pt idx="6968">
                  <c:v>1882.4636250000001</c:v>
                </c:pt>
                <c:pt idx="6969">
                  <c:v>2262.7113749999999</c:v>
                </c:pt>
                <c:pt idx="6970">
                  <c:v>2083.4988750000002</c:v>
                </c:pt>
                <c:pt idx="6971">
                  <c:v>1639.011375</c:v>
                </c:pt>
                <c:pt idx="6972">
                  <c:v>1154.138625</c:v>
                </c:pt>
                <c:pt idx="6973">
                  <c:v>1056.0374999999999</c:v>
                </c:pt>
                <c:pt idx="6974">
                  <c:v>1042.763625</c:v>
                </c:pt>
                <c:pt idx="6975">
                  <c:v>1087.6511250000001</c:v>
                </c:pt>
                <c:pt idx="6976">
                  <c:v>1421.6613749999999</c:v>
                </c:pt>
                <c:pt idx="6977">
                  <c:v>993.9375</c:v>
                </c:pt>
                <c:pt idx="6978">
                  <c:v>741.03862500000002</c:v>
                </c:pt>
                <c:pt idx="6979">
                  <c:v>1154.925</c:v>
                </c:pt>
                <c:pt idx="6980">
                  <c:v>354.48637500000001</c:v>
                </c:pt>
                <c:pt idx="6981">
                  <c:v>643.72387500000002</c:v>
                </c:pt>
                <c:pt idx="6982">
                  <c:v>1665.5625</c:v>
                </c:pt>
                <c:pt idx="6983">
                  <c:v>2135.136375</c:v>
                </c:pt>
                <c:pt idx="6984">
                  <c:v>996.748875</c:v>
                </c:pt>
                <c:pt idx="6985">
                  <c:v>189.33750000000001</c:v>
                </c:pt>
                <c:pt idx="6986">
                  <c:v>984.936375</c:v>
                </c:pt>
                <c:pt idx="6987">
                  <c:v>843.52387499999998</c:v>
                </c:pt>
                <c:pt idx="6988">
                  <c:v>208.46362500000001</c:v>
                </c:pt>
                <c:pt idx="6989">
                  <c:v>41.961374999999997</c:v>
                </c:pt>
                <c:pt idx="6990">
                  <c:v>0</c:v>
                </c:pt>
                <c:pt idx="6991">
                  <c:v>318.26249999999999</c:v>
                </c:pt>
                <c:pt idx="6992">
                  <c:v>184.83862500000001</c:v>
                </c:pt>
                <c:pt idx="6993">
                  <c:v>0</c:v>
                </c:pt>
                <c:pt idx="6994">
                  <c:v>26.213625</c:v>
                </c:pt>
                <c:pt idx="6995">
                  <c:v>581.73862499999996</c:v>
                </c:pt>
                <c:pt idx="6996">
                  <c:v>779.061375</c:v>
                </c:pt>
                <c:pt idx="6997">
                  <c:v>468.11250000000001</c:v>
                </c:pt>
                <c:pt idx="6998">
                  <c:v>671.85112500000002</c:v>
                </c:pt>
                <c:pt idx="6999">
                  <c:v>0</c:v>
                </c:pt>
                <c:pt idx="7000">
                  <c:v>495.33862499999998</c:v>
                </c:pt>
                <c:pt idx="7001">
                  <c:v>278.54887500000001</c:v>
                </c:pt>
                <c:pt idx="7002">
                  <c:v>1292.736375</c:v>
                </c:pt>
                <c:pt idx="7003">
                  <c:v>1562.9625000000001</c:v>
                </c:pt>
                <c:pt idx="7004">
                  <c:v>1231.763625</c:v>
                </c:pt>
                <c:pt idx="7005">
                  <c:v>2584.13625</c:v>
                </c:pt>
                <c:pt idx="7006">
                  <c:v>1615.6125</c:v>
                </c:pt>
                <c:pt idx="7007">
                  <c:v>270.22612500000002</c:v>
                </c:pt>
                <c:pt idx="7008">
                  <c:v>258.86250000000001</c:v>
                </c:pt>
                <c:pt idx="7009">
                  <c:v>0</c:v>
                </c:pt>
                <c:pt idx="7010">
                  <c:v>0</c:v>
                </c:pt>
                <c:pt idx="7011">
                  <c:v>0</c:v>
                </c:pt>
                <c:pt idx="7012">
                  <c:v>0</c:v>
                </c:pt>
                <c:pt idx="7013">
                  <c:v>132.748875</c:v>
                </c:pt>
                <c:pt idx="7014">
                  <c:v>0</c:v>
                </c:pt>
                <c:pt idx="7015">
                  <c:v>0</c:v>
                </c:pt>
                <c:pt idx="7016">
                  <c:v>0.44887499999994301</c:v>
                </c:pt>
                <c:pt idx="7017">
                  <c:v>0</c:v>
                </c:pt>
                <c:pt idx="7018">
                  <c:v>0</c:v>
                </c:pt>
                <c:pt idx="7019">
                  <c:v>0</c:v>
                </c:pt>
                <c:pt idx="7020">
                  <c:v>0</c:v>
                </c:pt>
                <c:pt idx="7021">
                  <c:v>113.0625</c:v>
                </c:pt>
                <c:pt idx="7022">
                  <c:v>644.85112500000002</c:v>
                </c:pt>
                <c:pt idx="7023">
                  <c:v>534.48862499999996</c:v>
                </c:pt>
                <c:pt idx="7024">
                  <c:v>505.23750000000001</c:v>
                </c:pt>
                <c:pt idx="7025">
                  <c:v>626.4</c:v>
                </c:pt>
                <c:pt idx="7026">
                  <c:v>489.03750000000002</c:v>
                </c:pt>
                <c:pt idx="7027">
                  <c:v>552.59887500000002</c:v>
                </c:pt>
                <c:pt idx="7028">
                  <c:v>939.71137499999998</c:v>
                </c:pt>
                <c:pt idx="7029">
                  <c:v>430.876125</c:v>
                </c:pt>
                <c:pt idx="7030">
                  <c:v>0</c:v>
                </c:pt>
                <c:pt idx="7031">
                  <c:v>0</c:v>
                </c:pt>
                <c:pt idx="7032">
                  <c:v>0</c:v>
                </c:pt>
                <c:pt idx="7033">
                  <c:v>0</c:v>
                </c:pt>
                <c:pt idx="7034">
                  <c:v>97.986374999999995</c:v>
                </c:pt>
                <c:pt idx="7035">
                  <c:v>171.67612500000001</c:v>
                </c:pt>
                <c:pt idx="7036">
                  <c:v>363.936375</c:v>
                </c:pt>
                <c:pt idx="7037">
                  <c:v>439.08749999999998</c:v>
                </c:pt>
                <c:pt idx="7038">
                  <c:v>278.4375</c:v>
                </c:pt>
                <c:pt idx="7039">
                  <c:v>0</c:v>
                </c:pt>
                <c:pt idx="7040">
                  <c:v>0</c:v>
                </c:pt>
                <c:pt idx="7041">
                  <c:v>0</c:v>
                </c:pt>
                <c:pt idx="7042">
                  <c:v>0</c:v>
                </c:pt>
                <c:pt idx="7043">
                  <c:v>0</c:v>
                </c:pt>
                <c:pt idx="7044">
                  <c:v>629.4375</c:v>
                </c:pt>
                <c:pt idx="7045">
                  <c:v>655.53637500000002</c:v>
                </c:pt>
                <c:pt idx="7046">
                  <c:v>1133.7738750000001</c:v>
                </c:pt>
                <c:pt idx="7047">
                  <c:v>1146.261375</c:v>
                </c:pt>
                <c:pt idx="7048">
                  <c:v>1029.375</c:v>
                </c:pt>
                <c:pt idx="7049">
                  <c:v>1038.5988749999999</c:v>
                </c:pt>
                <c:pt idx="7050">
                  <c:v>1400.3988750000001</c:v>
                </c:pt>
                <c:pt idx="7051">
                  <c:v>1430.325</c:v>
                </c:pt>
                <c:pt idx="7052">
                  <c:v>1598.2886249999999</c:v>
                </c:pt>
                <c:pt idx="7053">
                  <c:v>952.53637500000002</c:v>
                </c:pt>
                <c:pt idx="7054">
                  <c:v>905.28637500000002</c:v>
                </c:pt>
                <c:pt idx="7055">
                  <c:v>930.82500000000005</c:v>
                </c:pt>
                <c:pt idx="7056">
                  <c:v>1411.988625</c:v>
                </c:pt>
                <c:pt idx="7057">
                  <c:v>1765.688625</c:v>
                </c:pt>
                <c:pt idx="7058">
                  <c:v>1977.638625</c:v>
                </c:pt>
                <c:pt idx="7059">
                  <c:v>1802.813625</c:v>
                </c:pt>
                <c:pt idx="7060">
                  <c:v>1298.136375</c:v>
                </c:pt>
                <c:pt idx="7061">
                  <c:v>1338.8625</c:v>
                </c:pt>
                <c:pt idx="7062">
                  <c:v>861.3</c:v>
                </c:pt>
                <c:pt idx="7063">
                  <c:v>232.53749999999999</c:v>
                </c:pt>
                <c:pt idx="7064">
                  <c:v>0</c:v>
                </c:pt>
                <c:pt idx="7065">
                  <c:v>0</c:v>
                </c:pt>
                <c:pt idx="7066">
                  <c:v>0</c:v>
                </c:pt>
                <c:pt idx="7067">
                  <c:v>0</c:v>
                </c:pt>
                <c:pt idx="7068">
                  <c:v>0</c:v>
                </c:pt>
                <c:pt idx="7069">
                  <c:v>623.70000000000005</c:v>
                </c:pt>
                <c:pt idx="7070">
                  <c:v>698.28750000000002</c:v>
                </c:pt>
                <c:pt idx="7071">
                  <c:v>993.48862499999996</c:v>
                </c:pt>
                <c:pt idx="7072">
                  <c:v>1094.5125</c:v>
                </c:pt>
                <c:pt idx="7073">
                  <c:v>1190.0250000000001</c:v>
                </c:pt>
                <c:pt idx="7074">
                  <c:v>1382.8488749999999</c:v>
                </c:pt>
                <c:pt idx="7075">
                  <c:v>1386.3386250000001</c:v>
                </c:pt>
                <c:pt idx="7076">
                  <c:v>1172.248875</c:v>
                </c:pt>
                <c:pt idx="7077">
                  <c:v>781.53862500000002</c:v>
                </c:pt>
                <c:pt idx="7078">
                  <c:v>933.63637500000004</c:v>
                </c:pt>
                <c:pt idx="7079">
                  <c:v>1156.7238749999999</c:v>
                </c:pt>
                <c:pt idx="7080">
                  <c:v>1139.511375</c:v>
                </c:pt>
                <c:pt idx="7081">
                  <c:v>1328.2886249999999</c:v>
                </c:pt>
                <c:pt idx="7082">
                  <c:v>793.35112500000002</c:v>
                </c:pt>
                <c:pt idx="7083">
                  <c:v>0</c:v>
                </c:pt>
                <c:pt idx="7084">
                  <c:v>0</c:v>
                </c:pt>
                <c:pt idx="7085">
                  <c:v>298.23862500000001</c:v>
                </c:pt>
                <c:pt idx="7086">
                  <c:v>454.83862499999998</c:v>
                </c:pt>
                <c:pt idx="7087">
                  <c:v>0</c:v>
                </c:pt>
                <c:pt idx="7088">
                  <c:v>292.61250000000001</c:v>
                </c:pt>
                <c:pt idx="7089">
                  <c:v>0</c:v>
                </c:pt>
                <c:pt idx="7090">
                  <c:v>0</c:v>
                </c:pt>
                <c:pt idx="7091">
                  <c:v>85.724999999999994</c:v>
                </c:pt>
                <c:pt idx="7092">
                  <c:v>837.22612500000002</c:v>
                </c:pt>
                <c:pt idx="7093">
                  <c:v>945.11137499999995</c:v>
                </c:pt>
                <c:pt idx="7094">
                  <c:v>1136.5886250000001</c:v>
                </c:pt>
                <c:pt idx="7095">
                  <c:v>1229.623875</c:v>
                </c:pt>
                <c:pt idx="7096">
                  <c:v>1020.711375</c:v>
                </c:pt>
                <c:pt idx="7097">
                  <c:v>985.72612500000002</c:v>
                </c:pt>
                <c:pt idx="7098">
                  <c:v>1153.575</c:v>
                </c:pt>
                <c:pt idx="7099">
                  <c:v>1207.575</c:v>
                </c:pt>
                <c:pt idx="7100">
                  <c:v>1163.7</c:v>
                </c:pt>
                <c:pt idx="7101">
                  <c:v>980.88637500000004</c:v>
                </c:pt>
                <c:pt idx="7102">
                  <c:v>825.97387500000002</c:v>
                </c:pt>
                <c:pt idx="7103">
                  <c:v>732.375</c:v>
                </c:pt>
                <c:pt idx="7104">
                  <c:v>746.438625</c:v>
                </c:pt>
                <c:pt idx="7105">
                  <c:v>687.936375</c:v>
                </c:pt>
                <c:pt idx="7106">
                  <c:v>0</c:v>
                </c:pt>
                <c:pt idx="7107">
                  <c:v>173.70112499999999</c:v>
                </c:pt>
                <c:pt idx="7108">
                  <c:v>618.29999999999995</c:v>
                </c:pt>
                <c:pt idx="7109">
                  <c:v>800.998875</c:v>
                </c:pt>
                <c:pt idx="7110">
                  <c:v>352.35</c:v>
                </c:pt>
                <c:pt idx="7111">
                  <c:v>479.36137500000001</c:v>
                </c:pt>
                <c:pt idx="7112">
                  <c:v>353.251125</c:v>
                </c:pt>
                <c:pt idx="7113">
                  <c:v>0</c:v>
                </c:pt>
                <c:pt idx="7114">
                  <c:v>0</c:v>
                </c:pt>
                <c:pt idx="7115">
                  <c:v>0</c:v>
                </c:pt>
                <c:pt idx="7116">
                  <c:v>0</c:v>
                </c:pt>
                <c:pt idx="7117">
                  <c:v>90.561375000000098</c:v>
                </c:pt>
                <c:pt idx="7118">
                  <c:v>0</c:v>
                </c:pt>
                <c:pt idx="7119">
                  <c:v>0</c:v>
                </c:pt>
                <c:pt idx="7120">
                  <c:v>0</c:v>
                </c:pt>
                <c:pt idx="7121">
                  <c:v>0</c:v>
                </c:pt>
                <c:pt idx="7122">
                  <c:v>0</c:v>
                </c:pt>
                <c:pt idx="7123">
                  <c:v>0</c:v>
                </c:pt>
                <c:pt idx="7124">
                  <c:v>0</c:v>
                </c:pt>
                <c:pt idx="7125">
                  <c:v>0</c:v>
                </c:pt>
                <c:pt idx="7126">
                  <c:v>0</c:v>
                </c:pt>
                <c:pt idx="7127">
                  <c:v>0</c:v>
                </c:pt>
                <c:pt idx="7128">
                  <c:v>0</c:v>
                </c:pt>
                <c:pt idx="7129">
                  <c:v>598.83637499999998</c:v>
                </c:pt>
                <c:pt idx="7130">
                  <c:v>505.01137499999999</c:v>
                </c:pt>
                <c:pt idx="7131">
                  <c:v>519.30112499999996</c:v>
                </c:pt>
                <c:pt idx="7132">
                  <c:v>409.16137500000002</c:v>
                </c:pt>
                <c:pt idx="7133">
                  <c:v>219.71250000000001</c:v>
                </c:pt>
                <c:pt idx="7134">
                  <c:v>308.13749999999999</c:v>
                </c:pt>
                <c:pt idx="7135">
                  <c:v>136.79887500000001</c:v>
                </c:pt>
                <c:pt idx="7136">
                  <c:v>0</c:v>
                </c:pt>
                <c:pt idx="7137">
                  <c:v>0</c:v>
                </c:pt>
                <c:pt idx="7138">
                  <c:v>0</c:v>
                </c:pt>
                <c:pt idx="7139">
                  <c:v>0</c:v>
                </c:pt>
                <c:pt idx="7140">
                  <c:v>906.52499999999998</c:v>
                </c:pt>
                <c:pt idx="7141">
                  <c:v>1513.4613750000001</c:v>
                </c:pt>
                <c:pt idx="7142">
                  <c:v>2132.7738749999999</c:v>
                </c:pt>
                <c:pt idx="7143">
                  <c:v>2086.198875</c:v>
                </c:pt>
                <c:pt idx="7144">
                  <c:v>2412.7874999999999</c:v>
                </c:pt>
                <c:pt idx="7145">
                  <c:v>2076.5261249999999</c:v>
                </c:pt>
                <c:pt idx="7146">
                  <c:v>2090.363625</c:v>
                </c:pt>
                <c:pt idx="7147">
                  <c:v>2017.801125</c:v>
                </c:pt>
                <c:pt idx="7148">
                  <c:v>1495.573875</c:v>
                </c:pt>
                <c:pt idx="7149">
                  <c:v>1164.7125000000001</c:v>
                </c:pt>
                <c:pt idx="7150">
                  <c:v>1392.298875</c:v>
                </c:pt>
                <c:pt idx="7151">
                  <c:v>1157.625</c:v>
                </c:pt>
                <c:pt idx="7152">
                  <c:v>1394.6613749999999</c:v>
                </c:pt>
                <c:pt idx="7153">
                  <c:v>1313.323875</c:v>
                </c:pt>
                <c:pt idx="7154">
                  <c:v>1145.923875</c:v>
                </c:pt>
                <c:pt idx="7155">
                  <c:v>1363.7261249999999</c:v>
                </c:pt>
                <c:pt idx="7156">
                  <c:v>896.626125</c:v>
                </c:pt>
                <c:pt idx="7157">
                  <c:v>631.46249999999998</c:v>
                </c:pt>
                <c:pt idx="7158">
                  <c:v>0</c:v>
                </c:pt>
                <c:pt idx="7159">
                  <c:v>298.123875</c:v>
                </c:pt>
                <c:pt idx="7160">
                  <c:v>0</c:v>
                </c:pt>
                <c:pt idx="7161">
                  <c:v>0</c:v>
                </c:pt>
                <c:pt idx="7162">
                  <c:v>0</c:v>
                </c:pt>
                <c:pt idx="7163">
                  <c:v>0</c:v>
                </c:pt>
                <c:pt idx="7164">
                  <c:v>0</c:v>
                </c:pt>
                <c:pt idx="7165">
                  <c:v>611.21249999999998</c:v>
                </c:pt>
                <c:pt idx="7166">
                  <c:v>694.34887500000002</c:v>
                </c:pt>
                <c:pt idx="7167">
                  <c:v>644.96249999999998</c:v>
                </c:pt>
                <c:pt idx="7168">
                  <c:v>637.875</c:v>
                </c:pt>
                <c:pt idx="7169">
                  <c:v>954.561375</c:v>
                </c:pt>
                <c:pt idx="7170">
                  <c:v>920.02499999999998</c:v>
                </c:pt>
                <c:pt idx="7171">
                  <c:v>831.15112499999998</c:v>
                </c:pt>
                <c:pt idx="7172">
                  <c:v>140.4</c:v>
                </c:pt>
                <c:pt idx="7173">
                  <c:v>529.53750000000002</c:v>
                </c:pt>
                <c:pt idx="7174">
                  <c:v>0</c:v>
                </c:pt>
                <c:pt idx="7175">
                  <c:v>0</c:v>
                </c:pt>
                <c:pt idx="7176">
                  <c:v>0</c:v>
                </c:pt>
                <c:pt idx="7177">
                  <c:v>209.92500000000001</c:v>
                </c:pt>
                <c:pt idx="7178">
                  <c:v>241.876125</c:v>
                </c:pt>
                <c:pt idx="7179">
                  <c:v>306.45</c:v>
                </c:pt>
                <c:pt idx="7180">
                  <c:v>450.9</c:v>
                </c:pt>
                <c:pt idx="7181">
                  <c:v>737.54887499999995</c:v>
                </c:pt>
                <c:pt idx="7182">
                  <c:v>908.10112500000002</c:v>
                </c:pt>
                <c:pt idx="7183">
                  <c:v>344.13862499999999</c:v>
                </c:pt>
                <c:pt idx="7184">
                  <c:v>138.82387499999999</c:v>
                </c:pt>
                <c:pt idx="7185">
                  <c:v>0</c:v>
                </c:pt>
                <c:pt idx="7186">
                  <c:v>0</c:v>
                </c:pt>
                <c:pt idx="7187">
                  <c:v>0</c:v>
                </c:pt>
                <c:pt idx="7188">
                  <c:v>47.924999999999997</c:v>
                </c:pt>
                <c:pt idx="7189">
                  <c:v>0</c:v>
                </c:pt>
                <c:pt idx="7190">
                  <c:v>0</c:v>
                </c:pt>
                <c:pt idx="7191">
                  <c:v>0</c:v>
                </c:pt>
                <c:pt idx="7192">
                  <c:v>0</c:v>
                </c:pt>
                <c:pt idx="7193">
                  <c:v>211.38637499999999</c:v>
                </c:pt>
                <c:pt idx="7194">
                  <c:v>395.998875</c:v>
                </c:pt>
                <c:pt idx="7195">
                  <c:v>732.71249999999998</c:v>
                </c:pt>
                <c:pt idx="7196">
                  <c:v>950.626125</c:v>
                </c:pt>
                <c:pt idx="7197">
                  <c:v>332.21137499999998</c:v>
                </c:pt>
                <c:pt idx="7198">
                  <c:v>44.55</c:v>
                </c:pt>
                <c:pt idx="7199">
                  <c:v>465.07499999999999</c:v>
                </c:pt>
                <c:pt idx="7200">
                  <c:v>1180.011375</c:v>
                </c:pt>
                <c:pt idx="7201">
                  <c:v>1013.738625</c:v>
                </c:pt>
                <c:pt idx="7202">
                  <c:v>383.51137499999999</c:v>
                </c:pt>
                <c:pt idx="7203">
                  <c:v>1274.626125</c:v>
                </c:pt>
                <c:pt idx="7204">
                  <c:v>631.46249999999998</c:v>
                </c:pt>
                <c:pt idx="7205">
                  <c:v>645.07387500000004</c:v>
                </c:pt>
                <c:pt idx="7206">
                  <c:v>204.07612499999999</c:v>
                </c:pt>
                <c:pt idx="7207">
                  <c:v>0</c:v>
                </c:pt>
                <c:pt idx="7208">
                  <c:v>0</c:v>
                </c:pt>
                <c:pt idx="7209">
                  <c:v>0</c:v>
                </c:pt>
                <c:pt idx="7210">
                  <c:v>87.075000000000003</c:v>
                </c:pt>
                <c:pt idx="7211">
                  <c:v>0</c:v>
                </c:pt>
                <c:pt idx="7212">
                  <c:v>0</c:v>
                </c:pt>
                <c:pt idx="7213">
                  <c:v>218.92612500000001</c:v>
                </c:pt>
                <c:pt idx="7214">
                  <c:v>81.901124999999993</c:v>
                </c:pt>
                <c:pt idx="7215">
                  <c:v>248.288625</c:v>
                </c:pt>
                <c:pt idx="7216">
                  <c:v>450.22500000000002</c:v>
                </c:pt>
                <c:pt idx="7217">
                  <c:v>911.02387499999998</c:v>
                </c:pt>
                <c:pt idx="7218">
                  <c:v>1135.3499999999999</c:v>
                </c:pt>
                <c:pt idx="7219">
                  <c:v>1318.8386250000001</c:v>
                </c:pt>
                <c:pt idx="7220">
                  <c:v>753.63750000000005</c:v>
                </c:pt>
                <c:pt idx="7221">
                  <c:v>0</c:v>
                </c:pt>
                <c:pt idx="7222">
                  <c:v>0</c:v>
                </c:pt>
                <c:pt idx="7223">
                  <c:v>0</c:v>
                </c:pt>
                <c:pt idx="7224">
                  <c:v>96.076125000000104</c:v>
                </c:pt>
                <c:pt idx="7225">
                  <c:v>416.47500000000002</c:v>
                </c:pt>
                <c:pt idx="7226">
                  <c:v>591.29999999999995</c:v>
                </c:pt>
                <c:pt idx="7227">
                  <c:v>413.54887500000001</c:v>
                </c:pt>
                <c:pt idx="7228">
                  <c:v>236.69887499999999</c:v>
                </c:pt>
                <c:pt idx="7229">
                  <c:v>569.251125</c:v>
                </c:pt>
                <c:pt idx="7230">
                  <c:v>289.126125</c:v>
                </c:pt>
                <c:pt idx="7231">
                  <c:v>0</c:v>
                </c:pt>
                <c:pt idx="7232">
                  <c:v>0</c:v>
                </c:pt>
                <c:pt idx="7233">
                  <c:v>0</c:v>
                </c:pt>
                <c:pt idx="7234">
                  <c:v>0</c:v>
                </c:pt>
                <c:pt idx="7235">
                  <c:v>0</c:v>
                </c:pt>
                <c:pt idx="7236">
                  <c:v>47.476125000000003</c:v>
                </c:pt>
                <c:pt idx="7237">
                  <c:v>0</c:v>
                </c:pt>
                <c:pt idx="7238">
                  <c:v>0</c:v>
                </c:pt>
                <c:pt idx="7239">
                  <c:v>0</c:v>
                </c:pt>
                <c:pt idx="7240">
                  <c:v>0</c:v>
                </c:pt>
                <c:pt idx="7241">
                  <c:v>0</c:v>
                </c:pt>
                <c:pt idx="7242">
                  <c:v>655.98862499999996</c:v>
                </c:pt>
                <c:pt idx="7243">
                  <c:v>462.60112500000002</c:v>
                </c:pt>
                <c:pt idx="7244">
                  <c:v>191.58862500000001</c:v>
                </c:pt>
                <c:pt idx="7245">
                  <c:v>0</c:v>
                </c:pt>
                <c:pt idx="7246">
                  <c:v>0</c:v>
                </c:pt>
                <c:pt idx="7247">
                  <c:v>229.83750000000001</c:v>
                </c:pt>
                <c:pt idx="7248">
                  <c:v>0</c:v>
                </c:pt>
                <c:pt idx="7249">
                  <c:v>0</c:v>
                </c:pt>
                <c:pt idx="7250">
                  <c:v>0</c:v>
                </c:pt>
                <c:pt idx="7251">
                  <c:v>0</c:v>
                </c:pt>
                <c:pt idx="7252">
                  <c:v>91.013625000000005</c:v>
                </c:pt>
                <c:pt idx="7253">
                  <c:v>0</c:v>
                </c:pt>
                <c:pt idx="7254">
                  <c:v>1172.8125</c:v>
                </c:pt>
                <c:pt idx="7255">
                  <c:v>871.53637500000002</c:v>
                </c:pt>
                <c:pt idx="7256">
                  <c:v>0</c:v>
                </c:pt>
                <c:pt idx="7257">
                  <c:v>0</c:v>
                </c:pt>
                <c:pt idx="7258">
                  <c:v>0</c:v>
                </c:pt>
                <c:pt idx="7259">
                  <c:v>0</c:v>
                </c:pt>
                <c:pt idx="7260">
                  <c:v>0</c:v>
                </c:pt>
                <c:pt idx="7261">
                  <c:v>1508.2874999999999</c:v>
                </c:pt>
                <c:pt idx="7262">
                  <c:v>1944.111375</c:v>
                </c:pt>
                <c:pt idx="7263">
                  <c:v>1852.6488750000001</c:v>
                </c:pt>
                <c:pt idx="7264">
                  <c:v>1604.248875</c:v>
                </c:pt>
                <c:pt idx="7265">
                  <c:v>1727.2136250000001</c:v>
                </c:pt>
                <c:pt idx="7266">
                  <c:v>1640.925</c:v>
                </c:pt>
                <c:pt idx="7267">
                  <c:v>1377.9011250000001</c:v>
                </c:pt>
                <c:pt idx="7268">
                  <c:v>982.35112500000002</c:v>
                </c:pt>
                <c:pt idx="7269">
                  <c:v>1100.698875</c:v>
                </c:pt>
                <c:pt idx="7270">
                  <c:v>739.688625</c:v>
                </c:pt>
                <c:pt idx="7271">
                  <c:v>510.86362500000001</c:v>
                </c:pt>
                <c:pt idx="7272">
                  <c:v>446.51249999999999</c:v>
                </c:pt>
                <c:pt idx="7273">
                  <c:v>476.21249999999998</c:v>
                </c:pt>
                <c:pt idx="7274">
                  <c:v>71.776125000000107</c:v>
                </c:pt>
                <c:pt idx="7275">
                  <c:v>0</c:v>
                </c:pt>
                <c:pt idx="7276">
                  <c:v>0</c:v>
                </c:pt>
                <c:pt idx="7277">
                  <c:v>1.35</c:v>
                </c:pt>
                <c:pt idx="7278">
                  <c:v>0</c:v>
                </c:pt>
                <c:pt idx="7279">
                  <c:v>0</c:v>
                </c:pt>
                <c:pt idx="7280">
                  <c:v>0</c:v>
                </c:pt>
                <c:pt idx="7281">
                  <c:v>0</c:v>
                </c:pt>
                <c:pt idx="7282">
                  <c:v>0</c:v>
                </c:pt>
                <c:pt idx="7283">
                  <c:v>516.71249999999998</c:v>
                </c:pt>
                <c:pt idx="7284">
                  <c:v>503.55</c:v>
                </c:pt>
                <c:pt idx="7285">
                  <c:v>492.52387499999998</c:v>
                </c:pt>
                <c:pt idx="7286">
                  <c:v>931.61137499999995</c:v>
                </c:pt>
                <c:pt idx="7287">
                  <c:v>843.186375</c:v>
                </c:pt>
                <c:pt idx="7288">
                  <c:v>751.04887499999995</c:v>
                </c:pt>
                <c:pt idx="7289">
                  <c:v>569.58862499999998</c:v>
                </c:pt>
                <c:pt idx="7290">
                  <c:v>391.72612500000002</c:v>
                </c:pt>
                <c:pt idx="7291">
                  <c:v>471.82499999999999</c:v>
                </c:pt>
                <c:pt idx="7292">
                  <c:v>0</c:v>
                </c:pt>
                <c:pt idx="7293">
                  <c:v>0</c:v>
                </c:pt>
                <c:pt idx="7294">
                  <c:v>76.723874999999893</c:v>
                </c:pt>
                <c:pt idx="7295">
                  <c:v>262.91250000000002</c:v>
                </c:pt>
                <c:pt idx="7296">
                  <c:v>1690.311375</c:v>
                </c:pt>
                <c:pt idx="7297">
                  <c:v>2044.9124999999999</c:v>
                </c:pt>
                <c:pt idx="7298">
                  <c:v>2120.738625</c:v>
                </c:pt>
                <c:pt idx="7299">
                  <c:v>2142.5613750000002</c:v>
                </c:pt>
                <c:pt idx="7300">
                  <c:v>2275.988625</c:v>
                </c:pt>
                <c:pt idx="7301">
                  <c:v>2355.861375</c:v>
                </c:pt>
                <c:pt idx="7302">
                  <c:v>2377.5862499999998</c:v>
                </c:pt>
                <c:pt idx="7303">
                  <c:v>2313.3363749999999</c:v>
                </c:pt>
                <c:pt idx="7304">
                  <c:v>2250.2238750000001</c:v>
                </c:pt>
                <c:pt idx="7305">
                  <c:v>1910.4761249999999</c:v>
                </c:pt>
                <c:pt idx="7306">
                  <c:v>1869.75</c:v>
                </c:pt>
                <c:pt idx="7307">
                  <c:v>1559.813625</c:v>
                </c:pt>
                <c:pt idx="7308">
                  <c:v>1164.375</c:v>
                </c:pt>
                <c:pt idx="7309">
                  <c:v>859.38637500000004</c:v>
                </c:pt>
                <c:pt idx="7310">
                  <c:v>1029.0374999999999</c:v>
                </c:pt>
                <c:pt idx="7311">
                  <c:v>1115.886375</c:v>
                </c:pt>
                <c:pt idx="7312">
                  <c:v>898.98862499999996</c:v>
                </c:pt>
                <c:pt idx="7313">
                  <c:v>940.61249999999995</c:v>
                </c:pt>
                <c:pt idx="7314">
                  <c:v>1069.311375</c:v>
                </c:pt>
                <c:pt idx="7315">
                  <c:v>1316.925</c:v>
                </c:pt>
                <c:pt idx="7316">
                  <c:v>614.25</c:v>
                </c:pt>
                <c:pt idx="7317">
                  <c:v>959.28637500000002</c:v>
                </c:pt>
                <c:pt idx="7318">
                  <c:v>1605.7136250000001</c:v>
                </c:pt>
                <c:pt idx="7319">
                  <c:v>1635.4136249999999</c:v>
                </c:pt>
                <c:pt idx="7320">
                  <c:v>1690.311375</c:v>
                </c:pt>
                <c:pt idx="7321">
                  <c:v>2044.9124999999999</c:v>
                </c:pt>
                <c:pt idx="7322">
                  <c:v>2120.738625</c:v>
                </c:pt>
                <c:pt idx="7323">
                  <c:v>2142.5613750000002</c:v>
                </c:pt>
                <c:pt idx="7324">
                  <c:v>2275.988625</c:v>
                </c:pt>
                <c:pt idx="7325">
                  <c:v>2355.861375</c:v>
                </c:pt>
                <c:pt idx="7326">
                  <c:v>2377.5862499999998</c:v>
                </c:pt>
                <c:pt idx="7327">
                  <c:v>2313.3363749999999</c:v>
                </c:pt>
                <c:pt idx="7328">
                  <c:v>2250.2238750000001</c:v>
                </c:pt>
                <c:pt idx="7329">
                  <c:v>1910.4761249999999</c:v>
                </c:pt>
                <c:pt idx="7330">
                  <c:v>1869.75</c:v>
                </c:pt>
                <c:pt idx="7331">
                  <c:v>1559.813625</c:v>
                </c:pt>
                <c:pt idx="7332">
                  <c:v>1164.375</c:v>
                </c:pt>
                <c:pt idx="7333">
                  <c:v>859.38637500000004</c:v>
                </c:pt>
                <c:pt idx="7334">
                  <c:v>1029.0374999999999</c:v>
                </c:pt>
                <c:pt idx="7335">
                  <c:v>1115.886375</c:v>
                </c:pt>
                <c:pt idx="7336">
                  <c:v>898.98862499999996</c:v>
                </c:pt>
                <c:pt idx="7337">
                  <c:v>940.61249999999995</c:v>
                </c:pt>
                <c:pt idx="7338">
                  <c:v>1069.311375</c:v>
                </c:pt>
                <c:pt idx="7339">
                  <c:v>1316.925</c:v>
                </c:pt>
                <c:pt idx="7340">
                  <c:v>614.25</c:v>
                </c:pt>
                <c:pt idx="7341">
                  <c:v>959.28637500000002</c:v>
                </c:pt>
                <c:pt idx="7342">
                  <c:v>1605.7136250000001</c:v>
                </c:pt>
                <c:pt idx="7343">
                  <c:v>1635.4136249999999</c:v>
                </c:pt>
                <c:pt idx="7344">
                  <c:v>1659.7136250000001</c:v>
                </c:pt>
                <c:pt idx="7345">
                  <c:v>1667.925</c:v>
                </c:pt>
                <c:pt idx="7346">
                  <c:v>1900.8</c:v>
                </c:pt>
                <c:pt idx="7347">
                  <c:v>1590.6375</c:v>
                </c:pt>
                <c:pt idx="7348">
                  <c:v>2040.4136249999999</c:v>
                </c:pt>
                <c:pt idx="7349">
                  <c:v>2526.4237499999999</c:v>
                </c:pt>
                <c:pt idx="7350">
                  <c:v>2700</c:v>
                </c:pt>
                <c:pt idx="7351">
                  <c:v>2700</c:v>
                </c:pt>
                <c:pt idx="7352">
                  <c:v>2502.9</c:v>
                </c:pt>
                <c:pt idx="7353">
                  <c:v>2566.2487500000002</c:v>
                </c:pt>
                <c:pt idx="7354">
                  <c:v>1589.625</c:v>
                </c:pt>
                <c:pt idx="7355">
                  <c:v>546.186375</c:v>
                </c:pt>
                <c:pt idx="7356">
                  <c:v>206.32387499999999</c:v>
                </c:pt>
                <c:pt idx="7357">
                  <c:v>0</c:v>
                </c:pt>
                <c:pt idx="7358">
                  <c:v>558.33637499999998</c:v>
                </c:pt>
                <c:pt idx="7359">
                  <c:v>254.92387500000001</c:v>
                </c:pt>
                <c:pt idx="7360">
                  <c:v>352.01249999999999</c:v>
                </c:pt>
                <c:pt idx="7361">
                  <c:v>107.21362499999999</c:v>
                </c:pt>
                <c:pt idx="7362">
                  <c:v>1994.9625000000001</c:v>
                </c:pt>
                <c:pt idx="7363">
                  <c:v>2700</c:v>
                </c:pt>
                <c:pt idx="7364">
                  <c:v>2700</c:v>
                </c:pt>
                <c:pt idx="7365">
                  <c:v>2022.073875</c:v>
                </c:pt>
                <c:pt idx="7366">
                  <c:v>1560.6</c:v>
                </c:pt>
                <c:pt idx="7367">
                  <c:v>2498.07375</c:v>
                </c:pt>
                <c:pt idx="7368">
                  <c:v>1346.736375</c:v>
                </c:pt>
                <c:pt idx="7369">
                  <c:v>751.27499999999998</c:v>
                </c:pt>
                <c:pt idx="7370">
                  <c:v>216</c:v>
                </c:pt>
                <c:pt idx="7371">
                  <c:v>0</c:v>
                </c:pt>
                <c:pt idx="7372">
                  <c:v>0</c:v>
                </c:pt>
                <c:pt idx="7373">
                  <c:v>218.02500000000001</c:v>
                </c:pt>
                <c:pt idx="7374">
                  <c:v>302.17387500000001</c:v>
                </c:pt>
                <c:pt idx="7375">
                  <c:v>0</c:v>
                </c:pt>
                <c:pt idx="7376">
                  <c:v>0</c:v>
                </c:pt>
                <c:pt idx="7377">
                  <c:v>0</c:v>
                </c:pt>
                <c:pt idx="7378">
                  <c:v>0</c:v>
                </c:pt>
                <c:pt idx="7379">
                  <c:v>0</c:v>
                </c:pt>
                <c:pt idx="7380">
                  <c:v>0</c:v>
                </c:pt>
                <c:pt idx="7381">
                  <c:v>0</c:v>
                </c:pt>
                <c:pt idx="7382">
                  <c:v>139.72499999999999</c:v>
                </c:pt>
                <c:pt idx="7383">
                  <c:v>317.47612500000002</c:v>
                </c:pt>
                <c:pt idx="7384">
                  <c:v>447.86250000000001</c:v>
                </c:pt>
                <c:pt idx="7385">
                  <c:v>1015.311375</c:v>
                </c:pt>
                <c:pt idx="7386">
                  <c:v>1111.498875</c:v>
                </c:pt>
                <c:pt idx="7387">
                  <c:v>1385.7750000000001</c:v>
                </c:pt>
                <c:pt idx="7388">
                  <c:v>1436.8488749999999</c:v>
                </c:pt>
                <c:pt idx="7389">
                  <c:v>1049.061375</c:v>
                </c:pt>
                <c:pt idx="7390">
                  <c:v>557.66137500000002</c:v>
                </c:pt>
                <c:pt idx="7391">
                  <c:v>0</c:v>
                </c:pt>
                <c:pt idx="7392">
                  <c:v>0</c:v>
                </c:pt>
                <c:pt idx="7393">
                  <c:v>0</c:v>
                </c:pt>
                <c:pt idx="7394">
                  <c:v>0</c:v>
                </c:pt>
                <c:pt idx="7395">
                  <c:v>0</c:v>
                </c:pt>
                <c:pt idx="7396">
                  <c:v>0</c:v>
                </c:pt>
                <c:pt idx="7397">
                  <c:v>0</c:v>
                </c:pt>
                <c:pt idx="7398">
                  <c:v>0</c:v>
                </c:pt>
                <c:pt idx="7399">
                  <c:v>0</c:v>
                </c:pt>
                <c:pt idx="7400">
                  <c:v>110.7</c:v>
                </c:pt>
                <c:pt idx="7401">
                  <c:v>1.35</c:v>
                </c:pt>
                <c:pt idx="7402">
                  <c:v>605.8125</c:v>
                </c:pt>
                <c:pt idx="7403">
                  <c:v>440.32612499999999</c:v>
                </c:pt>
                <c:pt idx="7404">
                  <c:v>32.288625000000003</c:v>
                </c:pt>
                <c:pt idx="7405">
                  <c:v>0</c:v>
                </c:pt>
                <c:pt idx="7406">
                  <c:v>29.811375000000002</c:v>
                </c:pt>
                <c:pt idx="7407">
                  <c:v>0</c:v>
                </c:pt>
                <c:pt idx="7408">
                  <c:v>0</c:v>
                </c:pt>
                <c:pt idx="7409">
                  <c:v>0</c:v>
                </c:pt>
                <c:pt idx="7410">
                  <c:v>27.337499999999999</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250.08750000000001</c:v>
                </c:pt>
                <c:pt idx="7425">
                  <c:v>395.32387499999999</c:v>
                </c:pt>
                <c:pt idx="7426">
                  <c:v>0</c:v>
                </c:pt>
                <c:pt idx="7427">
                  <c:v>588.03637500000002</c:v>
                </c:pt>
                <c:pt idx="7428">
                  <c:v>804.71137499999998</c:v>
                </c:pt>
                <c:pt idx="7429">
                  <c:v>806.625</c:v>
                </c:pt>
                <c:pt idx="7430">
                  <c:v>1045.801125</c:v>
                </c:pt>
                <c:pt idx="7431">
                  <c:v>1072.126125</c:v>
                </c:pt>
                <c:pt idx="7432">
                  <c:v>956.92387499999995</c:v>
                </c:pt>
                <c:pt idx="7433">
                  <c:v>824.40112499999998</c:v>
                </c:pt>
                <c:pt idx="7434">
                  <c:v>646.876125</c:v>
                </c:pt>
                <c:pt idx="7435">
                  <c:v>1064.0261250000001</c:v>
                </c:pt>
                <c:pt idx="7436">
                  <c:v>714.71362499999998</c:v>
                </c:pt>
                <c:pt idx="7437">
                  <c:v>1014.8625</c:v>
                </c:pt>
                <c:pt idx="7438">
                  <c:v>629.1</c:v>
                </c:pt>
                <c:pt idx="7439">
                  <c:v>0</c:v>
                </c:pt>
                <c:pt idx="7440">
                  <c:v>318.26249999999999</c:v>
                </c:pt>
                <c:pt idx="7441">
                  <c:v>1448.8875</c:v>
                </c:pt>
                <c:pt idx="7442">
                  <c:v>1562.513625</c:v>
                </c:pt>
                <c:pt idx="7443">
                  <c:v>1634.738625</c:v>
                </c:pt>
                <c:pt idx="7444">
                  <c:v>1399.048875</c:v>
                </c:pt>
                <c:pt idx="7445">
                  <c:v>1517.173875</c:v>
                </c:pt>
                <c:pt idx="7446">
                  <c:v>1292.9625000000001</c:v>
                </c:pt>
                <c:pt idx="7447">
                  <c:v>1209.2625</c:v>
                </c:pt>
                <c:pt idx="7448">
                  <c:v>811.91362500000002</c:v>
                </c:pt>
                <c:pt idx="7449">
                  <c:v>676.23862499999996</c:v>
                </c:pt>
                <c:pt idx="7450">
                  <c:v>77.176125000000098</c:v>
                </c:pt>
                <c:pt idx="7451">
                  <c:v>0</c:v>
                </c:pt>
                <c:pt idx="7452">
                  <c:v>0</c:v>
                </c:pt>
                <c:pt idx="7453">
                  <c:v>0</c:v>
                </c:pt>
                <c:pt idx="7454">
                  <c:v>0</c:v>
                </c:pt>
                <c:pt idx="7455">
                  <c:v>0</c:v>
                </c:pt>
                <c:pt idx="7456">
                  <c:v>0</c:v>
                </c:pt>
                <c:pt idx="7457">
                  <c:v>225.561375</c:v>
                </c:pt>
                <c:pt idx="7458">
                  <c:v>306.22387500000002</c:v>
                </c:pt>
                <c:pt idx="7459">
                  <c:v>905.51250000000005</c:v>
                </c:pt>
                <c:pt idx="7460">
                  <c:v>467.88637499999999</c:v>
                </c:pt>
                <c:pt idx="7461">
                  <c:v>334.125</c:v>
                </c:pt>
                <c:pt idx="7462">
                  <c:v>1376.6624999999999</c:v>
                </c:pt>
                <c:pt idx="7463">
                  <c:v>1420.2</c:v>
                </c:pt>
                <c:pt idx="7464">
                  <c:v>1969.876125</c:v>
                </c:pt>
                <c:pt idx="7465">
                  <c:v>1438.425</c:v>
                </c:pt>
                <c:pt idx="7466">
                  <c:v>1704.0374999999999</c:v>
                </c:pt>
                <c:pt idx="7467">
                  <c:v>1341.5625</c:v>
                </c:pt>
                <c:pt idx="7468">
                  <c:v>991.34887500000002</c:v>
                </c:pt>
                <c:pt idx="7469">
                  <c:v>69.1875</c:v>
                </c:pt>
                <c:pt idx="7470">
                  <c:v>0</c:v>
                </c:pt>
                <c:pt idx="7471">
                  <c:v>561.71137499999998</c:v>
                </c:pt>
                <c:pt idx="7472">
                  <c:v>694.126125</c:v>
                </c:pt>
                <c:pt idx="7473">
                  <c:v>365.85</c:v>
                </c:pt>
                <c:pt idx="7474">
                  <c:v>0</c:v>
                </c:pt>
                <c:pt idx="7475">
                  <c:v>0</c:v>
                </c:pt>
                <c:pt idx="7476">
                  <c:v>0</c:v>
                </c:pt>
                <c:pt idx="7477">
                  <c:v>148.05112500000001</c:v>
                </c:pt>
                <c:pt idx="7478">
                  <c:v>637.875</c:v>
                </c:pt>
                <c:pt idx="7479">
                  <c:v>13.0511250000001</c:v>
                </c:pt>
                <c:pt idx="7480">
                  <c:v>0</c:v>
                </c:pt>
                <c:pt idx="7481">
                  <c:v>0</c:v>
                </c:pt>
                <c:pt idx="7482">
                  <c:v>0</c:v>
                </c:pt>
                <c:pt idx="7483">
                  <c:v>131.17612500000001</c:v>
                </c:pt>
                <c:pt idx="7484">
                  <c:v>291.26249999999999</c:v>
                </c:pt>
                <c:pt idx="7485">
                  <c:v>1421.438625</c:v>
                </c:pt>
                <c:pt idx="7486">
                  <c:v>1845.001125</c:v>
                </c:pt>
                <c:pt idx="7487">
                  <c:v>1696.048875</c:v>
                </c:pt>
                <c:pt idx="7488">
                  <c:v>1748.698875</c:v>
                </c:pt>
                <c:pt idx="7489">
                  <c:v>2263.2750000000001</c:v>
                </c:pt>
                <c:pt idx="7490">
                  <c:v>1661.063625</c:v>
                </c:pt>
                <c:pt idx="7491">
                  <c:v>2068.875</c:v>
                </c:pt>
                <c:pt idx="7492">
                  <c:v>2140.198875</c:v>
                </c:pt>
                <c:pt idx="7493">
                  <c:v>1665.673875</c:v>
                </c:pt>
                <c:pt idx="7494">
                  <c:v>1638.5625</c:v>
                </c:pt>
                <c:pt idx="7495">
                  <c:v>511.3125</c:v>
                </c:pt>
                <c:pt idx="7496">
                  <c:v>48.373875000000098</c:v>
                </c:pt>
                <c:pt idx="7497">
                  <c:v>90.338624999999993</c:v>
                </c:pt>
                <c:pt idx="7498">
                  <c:v>0</c:v>
                </c:pt>
                <c:pt idx="7499">
                  <c:v>0</c:v>
                </c:pt>
                <c:pt idx="7500">
                  <c:v>0</c:v>
                </c:pt>
                <c:pt idx="7501">
                  <c:v>0</c:v>
                </c:pt>
                <c:pt idx="7502">
                  <c:v>0</c:v>
                </c:pt>
                <c:pt idx="7503">
                  <c:v>0</c:v>
                </c:pt>
                <c:pt idx="7504">
                  <c:v>35.326124999999998</c:v>
                </c:pt>
                <c:pt idx="7505">
                  <c:v>0</c:v>
                </c:pt>
                <c:pt idx="7506">
                  <c:v>0</c:v>
                </c:pt>
                <c:pt idx="7507">
                  <c:v>0</c:v>
                </c:pt>
                <c:pt idx="7508">
                  <c:v>0</c:v>
                </c:pt>
                <c:pt idx="7509">
                  <c:v>0</c:v>
                </c:pt>
                <c:pt idx="7510">
                  <c:v>0</c:v>
                </c:pt>
                <c:pt idx="7511">
                  <c:v>406.6875</c:v>
                </c:pt>
                <c:pt idx="7512">
                  <c:v>1252.573875</c:v>
                </c:pt>
                <c:pt idx="7513">
                  <c:v>1827.5625</c:v>
                </c:pt>
                <c:pt idx="7514">
                  <c:v>2295.2261250000001</c:v>
                </c:pt>
                <c:pt idx="7515">
                  <c:v>2140.4250000000002</c:v>
                </c:pt>
                <c:pt idx="7516">
                  <c:v>2699.5612500000002</c:v>
                </c:pt>
                <c:pt idx="7517">
                  <c:v>2700</c:v>
                </c:pt>
                <c:pt idx="7518">
                  <c:v>2317.9499999999998</c:v>
                </c:pt>
                <c:pt idx="7519">
                  <c:v>2529.4612499999998</c:v>
                </c:pt>
                <c:pt idx="7520">
                  <c:v>2075.8511250000001</c:v>
                </c:pt>
                <c:pt idx="7521">
                  <c:v>1461.375</c:v>
                </c:pt>
                <c:pt idx="7522">
                  <c:v>1311.298875</c:v>
                </c:pt>
                <c:pt idx="7523">
                  <c:v>859.16362500000002</c:v>
                </c:pt>
                <c:pt idx="7524">
                  <c:v>325.46137499999998</c:v>
                </c:pt>
                <c:pt idx="7525">
                  <c:v>592.65</c:v>
                </c:pt>
                <c:pt idx="7526">
                  <c:v>543.375</c:v>
                </c:pt>
                <c:pt idx="7527">
                  <c:v>2031.9761249999999</c:v>
                </c:pt>
                <c:pt idx="7528">
                  <c:v>2700</c:v>
                </c:pt>
                <c:pt idx="7529">
                  <c:v>2700</c:v>
                </c:pt>
                <c:pt idx="7530">
                  <c:v>2700</c:v>
                </c:pt>
                <c:pt idx="7531">
                  <c:v>1927.4625000000001</c:v>
                </c:pt>
                <c:pt idx="7532">
                  <c:v>1819.013625</c:v>
                </c:pt>
                <c:pt idx="7533">
                  <c:v>2594.0250000000001</c:v>
                </c:pt>
                <c:pt idx="7534">
                  <c:v>1968.5261250000001</c:v>
                </c:pt>
                <c:pt idx="7535">
                  <c:v>1038.261375</c:v>
                </c:pt>
                <c:pt idx="7536">
                  <c:v>999.78637500000002</c:v>
                </c:pt>
                <c:pt idx="7537">
                  <c:v>0</c:v>
                </c:pt>
                <c:pt idx="7538">
                  <c:v>0</c:v>
                </c:pt>
                <c:pt idx="7539">
                  <c:v>0</c:v>
                </c:pt>
                <c:pt idx="7540">
                  <c:v>286.2</c:v>
                </c:pt>
                <c:pt idx="7541">
                  <c:v>201.59887499999999</c:v>
                </c:pt>
                <c:pt idx="7542">
                  <c:v>603.33862499999998</c:v>
                </c:pt>
                <c:pt idx="7543">
                  <c:v>837.44887500000004</c:v>
                </c:pt>
                <c:pt idx="7544">
                  <c:v>885.26250000000005</c:v>
                </c:pt>
                <c:pt idx="7545">
                  <c:v>0</c:v>
                </c:pt>
                <c:pt idx="7546">
                  <c:v>110.3625</c:v>
                </c:pt>
                <c:pt idx="7547">
                  <c:v>342.67387500000001</c:v>
                </c:pt>
                <c:pt idx="7548">
                  <c:v>0</c:v>
                </c:pt>
                <c:pt idx="7549">
                  <c:v>0</c:v>
                </c:pt>
                <c:pt idx="7550">
                  <c:v>0</c:v>
                </c:pt>
                <c:pt idx="7551">
                  <c:v>0</c:v>
                </c:pt>
                <c:pt idx="7552">
                  <c:v>0</c:v>
                </c:pt>
                <c:pt idx="7553">
                  <c:v>0</c:v>
                </c:pt>
                <c:pt idx="7554">
                  <c:v>0</c:v>
                </c:pt>
                <c:pt idx="7555">
                  <c:v>0</c:v>
                </c:pt>
                <c:pt idx="7556">
                  <c:v>0</c:v>
                </c:pt>
                <c:pt idx="7557">
                  <c:v>0</c:v>
                </c:pt>
                <c:pt idx="7558">
                  <c:v>92.701125000000005</c:v>
                </c:pt>
                <c:pt idx="7559">
                  <c:v>500.28637500000002</c:v>
                </c:pt>
                <c:pt idx="7560">
                  <c:v>717.86249999999995</c:v>
                </c:pt>
                <c:pt idx="7561">
                  <c:v>1048.95</c:v>
                </c:pt>
                <c:pt idx="7562">
                  <c:v>1451.138625</c:v>
                </c:pt>
                <c:pt idx="7563">
                  <c:v>2084.7375000000002</c:v>
                </c:pt>
                <c:pt idx="7564">
                  <c:v>2381.7375000000002</c:v>
                </c:pt>
                <c:pt idx="7565">
                  <c:v>2221.198875</c:v>
                </c:pt>
                <c:pt idx="7566">
                  <c:v>2191.951125</c:v>
                </c:pt>
                <c:pt idx="7567">
                  <c:v>2128.048875</c:v>
                </c:pt>
                <c:pt idx="7568">
                  <c:v>2047.7238749999999</c:v>
                </c:pt>
                <c:pt idx="7569">
                  <c:v>1474.763625</c:v>
                </c:pt>
                <c:pt idx="7570">
                  <c:v>889.98749999999995</c:v>
                </c:pt>
                <c:pt idx="7571">
                  <c:v>480.82612499999999</c:v>
                </c:pt>
                <c:pt idx="7572">
                  <c:v>0</c:v>
                </c:pt>
                <c:pt idx="7573">
                  <c:v>0</c:v>
                </c:pt>
                <c:pt idx="7574">
                  <c:v>0</c:v>
                </c:pt>
                <c:pt idx="7575">
                  <c:v>0</c:v>
                </c:pt>
                <c:pt idx="7576">
                  <c:v>0</c:v>
                </c:pt>
                <c:pt idx="7577">
                  <c:v>0</c:v>
                </c:pt>
                <c:pt idx="7578">
                  <c:v>0</c:v>
                </c:pt>
                <c:pt idx="7579">
                  <c:v>0</c:v>
                </c:pt>
                <c:pt idx="7580">
                  <c:v>1.4613749999999801</c:v>
                </c:pt>
                <c:pt idx="7581">
                  <c:v>538.08637499999998</c:v>
                </c:pt>
                <c:pt idx="7582">
                  <c:v>534.26250000000005</c:v>
                </c:pt>
                <c:pt idx="7583">
                  <c:v>994.16362500000002</c:v>
                </c:pt>
                <c:pt idx="7584">
                  <c:v>1451.813625</c:v>
                </c:pt>
                <c:pt idx="7585">
                  <c:v>1716.298875</c:v>
                </c:pt>
                <c:pt idx="7586">
                  <c:v>2632.6012500000002</c:v>
                </c:pt>
                <c:pt idx="7587">
                  <c:v>2700</c:v>
                </c:pt>
                <c:pt idx="7588">
                  <c:v>2057.4</c:v>
                </c:pt>
                <c:pt idx="7589">
                  <c:v>1833.188625</c:v>
                </c:pt>
                <c:pt idx="7590">
                  <c:v>1264.6125</c:v>
                </c:pt>
                <c:pt idx="7591">
                  <c:v>0</c:v>
                </c:pt>
                <c:pt idx="7592">
                  <c:v>0</c:v>
                </c:pt>
                <c:pt idx="7593">
                  <c:v>0</c:v>
                </c:pt>
                <c:pt idx="7594">
                  <c:v>0</c:v>
                </c:pt>
                <c:pt idx="7595">
                  <c:v>0</c:v>
                </c:pt>
                <c:pt idx="7596">
                  <c:v>0</c:v>
                </c:pt>
                <c:pt idx="7597">
                  <c:v>340.2</c:v>
                </c:pt>
                <c:pt idx="7598">
                  <c:v>277.76249999999999</c:v>
                </c:pt>
                <c:pt idx="7599">
                  <c:v>537.41137500000002</c:v>
                </c:pt>
                <c:pt idx="7600">
                  <c:v>700.876125</c:v>
                </c:pt>
                <c:pt idx="7601">
                  <c:v>882.9</c:v>
                </c:pt>
                <c:pt idx="7602">
                  <c:v>867.60112500000002</c:v>
                </c:pt>
                <c:pt idx="7603">
                  <c:v>450.45112499999999</c:v>
                </c:pt>
                <c:pt idx="7604">
                  <c:v>0</c:v>
                </c:pt>
                <c:pt idx="7605">
                  <c:v>0</c:v>
                </c:pt>
                <c:pt idx="7606">
                  <c:v>0</c:v>
                </c:pt>
                <c:pt idx="7607">
                  <c:v>0</c:v>
                </c:pt>
                <c:pt idx="7608">
                  <c:v>236.36137500000001</c:v>
                </c:pt>
                <c:pt idx="7609">
                  <c:v>567.44887500000004</c:v>
                </c:pt>
                <c:pt idx="7610">
                  <c:v>1332.8988750000001</c:v>
                </c:pt>
                <c:pt idx="7611">
                  <c:v>1290.5999999999999</c:v>
                </c:pt>
                <c:pt idx="7612">
                  <c:v>1651.613625</c:v>
                </c:pt>
                <c:pt idx="7613">
                  <c:v>1795.611375</c:v>
                </c:pt>
                <c:pt idx="7614">
                  <c:v>2204.4386249999998</c:v>
                </c:pt>
                <c:pt idx="7615">
                  <c:v>2024.325</c:v>
                </c:pt>
                <c:pt idx="7616">
                  <c:v>1839.938625</c:v>
                </c:pt>
                <c:pt idx="7617">
                  <c:v>2122.986375</c:v>
                </c:pt>
                <c:pt idx="7618">
                  <c:v>2014.426125</c:v>
                </c:pt>
                <c:pt idx="7619">
                  <c:v>2331.3386249999999</c:v>
                </c:pt>
                <c:pt idx="7620">
                  <c:v>1927.013625</c:v>
                </c:pt>
                <c:pt idx="7621">
                  <c:v>1411.0875000000001</c:v>
                </c:pt>
                <c:pt idx="7622">
                  <c:v>1268.325</c:v>
                </c:pt>
                <c:pt idx="7623">
                  <c:v>833.73637499999995</c:v>
                </c:pt>
                <c:pt idx="7624">
                  <c:v>914.39887499999998</c:v>
                </c:pt>
                <c:pt idx="7625">
                  <c:v>536.061375</c:v>
                </c:pt>
                <c:pt idx="7626">
                  <c:v>391.61137500000001</c:v>
                </c:pt>
                <c:pt idx="7627">
                  <c:v>849.03862500000002</c:v>
                </c:pt>
                <c:pt idx="7628">
                  <c:v>731.13637500000004</c:v>
                </c:pt>
                <c:pt idx="7629">
                  <c:v>1411.7625</c:v>
                </c:pt>
                <c:pt idx="7630">
                  <c:v>1271.926125</c:v>
                </c:pt>
                <c:pt idx="7631">
                  <c:v>49.501125000000002</c:v>
                </c:pt>
                <c:pt idx="7632">
                  <c:v>0</c:v>
                </c:pt>
                <c:pt idx="7633">
                  <c:v>0</c:v>
                </c:pt>
                <c:pt idx="7634">
                  <c:v>0</c:v>
                </c:pt>
                <c:pt idx="7635">
                  <c:v>0</c:v>
                </c:pt>
                <c:pt idx="7636">
                  <c:v>0</c:v>
                </c:pt>
                <c:pt idx="7637">
                  <c:v>364.83749999999998</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469.46249999999998</c:v>
                </c:pt>
                <c:pt idx="7656">
                  <c:v>16.763625000000001</c:v>
                </c:pt>
                <c:pt idx="7657">
                  <c:v>0</c:v>
                </c:pt>
                <c:pt idx="7658">
                  <c:v>104.398875</c:v>
                </c:pt>
                <c:pt idx="7659">
                  <c:v>0</c:v>
                </c:pt>
                <c:pt idx="7660">
                  <c:v>106.538625</c:v>
                </c:pt>
                <c:pt idx="7661">
                  <c:v>0</c:v>
                </c:pt>
                <c:pt idx="7662">
                  <c:v>0</c:v>
                </c:pt>
                <c:pt idx="7663">
                  <c:v>0</c:v>
                </c:pt>
                <c:pt idx="7664">
                  <c:v>0</c:v>
                </c:pt>
                <c:pt idx="7665">
                  <c:v>0</c:v>
                </c:pt>
                <c:pt idx="7666">
                  <c:v>0</c:v>
                </c:pt>
                <c:pt idx="7667">
                  <c:v>0</c:v>
                </c:pt>
                <c:pt idx="7668">
                  <c:v>71.887500000000003</c:v>
                </c:pt>
                <c:pt idx="7669">
                  <c:v>386.32612499999999</c:v>
                </c:pt>
                <c:pt idx="7670">
                  <c:v>0</c:v>
                </c:pt>
                <c:pt idx="7671">
                  <c:v>0</c:v>
                </c:pt>
                <c:pt idx="7672">
                  <c:v>0</c:v>
                </c:pt>
                <c:pt idx="7673">
                  <c:v>193.498875</c:v>
                </c:pt>
                <c:pt idx="7674">
                  <c:v>1086.638625</c:v>
                </c:pt>
                <c:pt idx="7675">
                  <c:v>1659.936375</c:v>
                </c:pt>
                <c:pt idx="7676">
                  <c:v>1654.313625</c:v>
                </c:pt>
                <c:pt idx="7677">
                  <c:v>1538.6624999999999</c:v>
                </c:pt>
                <c:pt idx="7678">
                  <c:v>1652.511375</c:v>
                </c:pt>
                <c:pt idx="7679">
                  <c:v>1428.863625</c:v>
                </c:pt>
                <c:pt idx="7680">
                  <c:v>1273.8363750000001</c:v>
                </c:pt>
                <c:pt idx="7681">
                  <c:v>1505.0238750000001</c:v>
                </c:pt>
                <c:pt idx="7682">
                  <c:v>1173.1500000000001</c:v>
                </c:pt>
                <c:pt idx="7683">
                  <c:v>1165.8363750000001</c:v>
                </c:pt>
                <c:pt idx="7684">
                  <c:v>1078.5386249999999</c:v>
                </c:pt>
                <c:pt idx="7685">
                  <c:v>1139.0625</c:v>
                </c:pt>
                <c:pt idx="7686">
                  <c:v>1359.676125</c:v>
                </c:pt>
                <c:pt idx="7687">
                  <c:v>1115.6636249999999</c:v>
                </c:pt>
                <c:pt idx="7688">
                  <c:v>1004.7375</c:v>
                </c:pt>
                <c:pt idx="7689">
                  <c:v>212.17612500000001</c:v>
                </c:pt>
                <c:pt idx="7690">
                  <c:v>24.748875000000002</c:v>
                </c:pt>
                <c:pt idx="7691">
                  <c:v>218.58862500000001</c:v>
                </c:pt>
                <c:pt idx="7692">
                  <c:v>664.311375</c:v>
                </c:pt>
                <c:pt idx="7693">
                  <c:v>1113.186375</c:v>
                </c:pt>
                <c:pt idx="7694">
                  <c:v>989.438625</c:v>
                </c:pt>
                <c:pt idx="7695">
                  <c:v>1093.7261249999999</c:v>
                </c:pt>
                <c:pt idx="7696">
                  <c:v>1020.826125</c:v>
                </c:pt>
                <c:pt idx="7697">
                  <c:v>753.41137500000002</c:v>
                </c:pt>
                <c:pt idx="7698">
                  <c:v>518.73749999999995</c:v>
                </c:pt>
                <c:pt idx="7699">
                  <c:v>159.07387499999999</c:v>
                </c:pt>
                <c:pt idx="7700">
                  <c:v>793.8</c:v>
                </c:pt>
                <c:pt idx="7701">
                  <c:v>733.83637499999998</c:v>
                </c:pt>
                <c:pt idx="7702">
                  <c:v>849.26137500000004</c:v>
                </c:pt>
                <c:pt idx="7703">
                  <c:v>122.623875</c:v>
                </c:pt>
                <c:pt idx="7704">
                  <c:v>0</c:v>
                </c:pt>
                <c:pt idx="7705">
                  <c:v>7.53637500000006</c:v>
                </c:pt>
                <c:pt idx="7706">
                  <c:v>387.22387500000002</c:v>
                </c:pt>
                <c:pt idx="7707">
                  <c:v>449.66137500000002</c:v>
                </c:pt>
                <c:pt idx="7708">
                  <c:v>614.13862500000005</c:v>
                </c:pt>
                <c:pt idx="7709">
                  <c:v>610.08862499999998</c:v>
                </c:pt>
                <c:pt idx="7710">
                  <c:v>95.286375000000007</c:v>
                </c:pt>
                <c:pt idx="7711">
                  <c:v>0</c:v>
                </c:pt>
                <c:pt idx="7712">
                  <c:v>136.01249999999999</c:v>
                </c:pt>
                <c:pt idx="7713">
                  <c:v>0</c:v>
                </c:pt>
                <c:pt idx="7714">
                  <c:v>0</c:v>
                </c:pt>
                <c:pt idx="7715">
                  <c:v>0</c:v>
                </c:pt>
                <c:pt idx="7716">
                  <c:v>0</c:v>
                </c:pt>
                <c:pt idx="7717">
                  <c:v>0</c:v>
                </c:pt>
                <c:pt idx="7718">
                  <c:v>1007.326125</c:v>
                </c:pt>
                <c:pt idx="7719">
                  <c:v>1531.686375</c:v>
                </c:pt>
                <c:pt idx="7720">
                  <c:v>1910.361375</c:v>
                </c:pt>
                <c:pt idx="7721">
                  <c:v>1575.001125</c:v>
                </c:pt>
                <c:pt idx="7722">
                  <c:v>1202.5125</c:v>
                </c:pt>
                <c:pt idx="7723">
                  <c:v>1747.2375</c:v>
                </c:pt>
                <c:pt idx="7724">
                  <c:v>1351.35</c:v>
                </c:pt>
                <c:pt idx="7725">
                  <c:v>821.92387499999995</c:v>
                </c:pt>
                <c:pt idx="7726">
                  <c:v>863.09887500000002</c:v>
                </c:pt>
                <c:pt idx="7727">
                  <c:v>930.48749999999995</c:v>
                </c:pt>
                <c:pt idx="7728">
                  <c:v>549.001125</c:v>
                </c:pt>
                <c:pt idx="7729">
                  <c:v>406.57612499999999</c:v>
                </c:pt>
                <c:pt idx="7730">
                  <c:v>67.948875000000001</c:v>
                </c:pt>
                <c:pt idx="7731">
                  <c:v>0</c:v>
                </c:pt>
                <c:pt idx="7732">
                  <c:v>0</c:v>
                </c:pt>
                <c:pt idx="7733">
                  <c:v>603.11249999999995</c:v>
                </c:pt>
                <c:pt idx="7734">
                  <c:v>29.7</c:v>
                </c:pt>
                <c:pt idx="7735">
                  <c:v>430.3125</c:v>
                </c:pt>
                <c:pt idx="7736">
                  <c:v>509.061375</c:v>
                </c:pt>
                <c:pt idx="7737">
                  <c:v>948.26362500000005</c:v>
                </c:pt>
                <c:pt idx="7738">
                  <c:v>850.5</c:v>
                </c:pt>
                <c:pt idx="7739">
                  <c:v>1386.676125</c:v>
                </c:pt>
                <c:pt idx="7740">
                  <c:v>940.83862499999998</c:v>
                </c:pt>
                <c:pt idx="7741">
                  <c:v>908.55</c:v>
                </c:pt>
                <c:pt idx="7742">
                  <c:v>828.9</c:v>
                </c:pt>
                <c:pt idx="7743">
                  <c:v>353.58862499999998</c:v>
                </c:pt>
                <c:pt idx="7744">
                  <c:v>298.01249999999999</c:v>
                </c:pt>
                <c:pt idx="7745">
                  <c:v>58.050000000000097</c:v>
                </c:pt>
                <c:pt idx="7746">
                  <c:v>334.01362499999999</c:v>
                </c:pt>
                <c:pt idx="7747">
                  <c:v>929.70112500000005</c:v>
                </c:pt>
                <c:pt idx="7748">
                  <c:v>1119.5988749999999</c:v>
                </c:pt>
                <c:pt idx="7749">
                  <c:v>1053.2261249999999</c:v>
                </c:pt>
                <c:pt idx="7750">
                  <c:v>845.88637500000004</c:v>
                </c:pt>
                <c:pt idx="7751">
                  <c:v>421.08862499999998</c:v>
                </c:pt>
                <c:pt idx="7752">
                  <c:v>491.28862500000002</c:v>
                </c:pt>
                <c:pt idx="7753">
                  <c:v>48.262499999999903</c:v>
                </c:pt>
                <c:pt idx="7754">
                  <c:v>488.7</c:v>
                </c:pt>
                <c:pt idx="7755">
                  <c:v>569.58862499999998</c:v>
                </c:pt>
                <c:pt idx="7756">
                  <c:v>471.59887500000002</c:v>
                </c:pt>
                <c:pt idx="7757">
                  <c:v>237.15112500000001</c:v>
                </c:pt>
                <c:pt idx="7758">
                  <c:v>0</c:v>
                </c:pt>
                <c:pt idx="7759">
                  <c:v>319.16362500000002</c:v>
                </c:pt>
                <c:pt idx="7760">
                  <c:v>737.4375</c:v>
                </c:pt>
                <c:pt idx="7761">
                  <c:v>594.33749999999998</c:v>
                </c:pt>
                <c:pt idx="7762">
                  <c:v>565.20112500000005</c:v>
                </c:pt>
                <c:pt idx="7763">
                  <c:v>347.28750000000002</c:v>
                </c:pt>
                <c:pt idx="7764">
                  <c:v>0</c:v>
                </c:pt>
                <c:pt idx="7765">
                  <c:v>0</c:v>
                </c:pt>
                <c:pt idx="7766">
                  <c:v>0</c:v>
                </c:pt>
                <c:pt idx="7767">
                  <c:v>0</c:v>
                </c:pt>
                <c:pt idx="7768">
                  <c:v>0</c:v>
                </c:pt>
                <c:pt idx="7769">
                  <c:v>0</c:v>
                </c:pt>
                <c:pt idx="7770">
                  <c:v>0</c:v>
                </c:pt>
                <c:pt idx="7771">
                  <c:v>0</c:v>
                </c:pt>
                <c:pt idx="7772">
                  <c:v>0</c:v>
                </c:pt>
                <c:pt idx="7773">
                  <c:v>0</c:v>
                </c:pt>
                <c:pt idx="7774">
                  <c:v>146.248875</c:v>
                </c:pt>
                <c:pt idx="7775">
                  <c:v>0</c:v>
                </c:pt>
                <c:pt idx="7776">
                  <c:v>0</c:v>
                </c:pt>
                <c:pt idx="7777">
                  <c:v>259.08862499999998</c:v>
                </c:pt>
                <c:pt idx="7778">
                  <c:v>783.11137499999995</c:v>
                </c:pt>
                <c:pt idx="7779">
                  <c:v>76.275000000000006</c:v>
                </c:pt>
                <c:pt idx="7780">
                  <c:v>984.59887500000002</c:v>
                </c:pt>
                <c:pt idx="7781">
                  <c:v>1184.625</c:v>
                </c:pt>
                <c:pt idx="7782">
                  <c:v>1093.1624999999999</c:v>
                </c:pt>
                <c:pt idx="7783">
                  <c:v>1243.4613750000001</c:v>
                </c:pt>
                <c:pt idx="7784">
                  <c:v>2255.2863750000001</c:v>
                </c:pt>
                <c:pt idx="7785">
                  <c:v>1136.4738749999999</c:v>
                </c:pt>
                <c:pt idx="7786">
                  <c:v>599.73749999999995</c:v>
                </c:pt>
                <c:pt idx="7787">
                  <c:v>0</c:v>
                </c:pt>
                <c:pt idx="7788">
                  <c:v>0</c:v>
                </c:pt>
                <c:pt idx="7789">
                  <c:v>137.13637499999999</c:v>
                </c:pt>
                <c:pt idx="7790">
                  <c:v>1579.611375</c:v>
                </c:pt>
                <c:pt idx="7791">
                  <c:v>2077.3125</c:v>
                </c:pt>
                <c:pt idx="7792">
                  <c:v>2155.2750000000001</c:v>
                </c:pt>
                <c:pt idx="7793">
                  <c:v>2408.2987499999999</c:v>
                </c:pt>
                <c:pt idx="7794">
                  <c:v>1804.8386250000001</c:v>
                </c:pt>
                <c:pt idx="7795">
                  <c:v>1157.9625000000001</c:v>
                </c:pt>
                <c:pt idx="7796">
                  <c:v>772.2</c:v>
                </c:pt>
                <c:pt idx="7797">
                  <c:v>1041.8625</c:v>
                </c:pt>
                <c:pt idx="7798">
                  <c:v>1308.825</c:v>
                </c:pt>
                <c:pt idx="7799">
                  <c:v>1335.15</c:v>
                </c:pt>
                <c:pt idx="7800">
                  <c:v>1475.1011249999999</c:v>
                </c:pt>
                <c:pt idx="7801">
                  <c:v>538.53862500000002</c:v>
                </c:pt>
                <c:pt idx="7802">
                  <c:v>0</c:v>
                </c:pt>
                <c:pt idx="7803">
                  <c:v>33.075000000000003</c:v>
                </c:pt>
                <c:pt idx="7804">
                  <c:v>0</c:v>
                </c:pt>
                <c:pt idx="7805">
                  <c:v>565.65</c:v>
                </c:pt>
                <c:pt idx="7806">
                  <c:v>814.27612499999998</c:v>
                </c:pt>
                <c:pt idx="7807">
                  <c:v>1087.873875</c:v>
                </c:pt>
                <c:pt idx="7808">
                  <c:v>869.84887500000002</c:v>
                </c:pt>
                <c:pt idx="7809">
                  <c:v>1062.8988750000001</c:v>
                </c:pt>
                <c:pt idx="7810">
                  <c:v>956.13750000000005</c:v>
                </c:pt>
                <c:pt idx="7811">
                  <c:v>965.02387499999998</c:v>
                </c:pt>
                <c:pt idx="7812">
                  <c:v>599.73749999999995</c:v>
                </c:pt>
                <c:pt idx="7813">
                  <c:v>804.373875</c:v>
                </c:pt>
                <c:pt idx="7814">
                  <c:v>511.53862500000002</c:v>
                </c:pt>
                <c:pt idx="7815">
                  <c:v>0</c:v>
                </c:pt>
                <c:pt idx="7816">
                  <c:v>0</c:v>
                </c:pt>
                <c:pt idx="7817">
                  <c:v>164.92612500000001</c:v>
                </c:pt>
                <c:pt idx="7818">
                  <c:v>306.001125</c:v>
                </c:pt>
                <c:pt idx="7819">
                  <c:v>0</c:v>
                </c:pt>
                <c:pt idx="7820">
                  <c:v>0</c:v>
                </c:pt>
                <c:pt idx="7821">
                  <c:v>0</c:v>
                </c:pt>
                <c:pt idx="7822">
                  <c:v>0</c:v>
                </c:pt>
                <c:pt idx="7823">
                  <c:v>0</c:v>
                </c:pt>
                <c:pt idx="7824">
                  <c:v>0</c:v>
                </c:pt>
                <c:pt idx="7825">
                  <c:v>0</c:v>
                </c:pt>
                <c:pt idx="7826">
                  <c:v>621.78637500000002</c:v>
                </c:pt>
                <c:pt idx="7827">
                  <c:v>590.625</c:v>
                </c:pt>
                <c:pt idx="7828">
                  <c:v>219.26362499999999</c:v>
                </c:pt>
                <c:pt idx="7829">
                  <c:v>0</c:v>
                </c:pt>
                <c:pt idx="7830">
                  <c:v>0</c:v>
                </c:pt>
                <c:pt idx="7831">
                  <c:v>0</c:v>
                </c:pt>
                <c:pt idx="7832">
                  <c:v>30.148875</c:v>
                </c:pt>
                <c:pt idx="7833">
                  <c:v>706.38750000000005</c:v>
                </c:pt>
                <c:pt idx="7834">
                  <c:v>549.45000000000005</c:v>
                </c:pt>
                <c:pt idx="7835">
                  <c:v>221.626125</c:v>
                </c:pt>
                <c:pt idx="7836">
                  <c:v>137.69999999999999</c:v>
                </c:pt>
                <c:pt idx="7837">
                  <c:v>23.962500000000102</c:v>
                </c:pt>
                <c:pt idx="7838">
                  <c:v>0</c:v>
                </c:pt>
                <c:pt idx="7839">
                  <c:v>0</c:v>
                </c:pt>
                <c:pt idx="7840">
                  <c:v>312.07612499999999</c:v>
                </c:pt>
                <c:pt idx="7841">
                  <c:v>668.36137499999995</c:v>
                </c:pt>
                <c:pt idx="7842">
                  <c:v>1106.888625</c:v>
                </c:pt>
                <c:pt idx="7843">
                  <c:v>908.32387500000004</c:v>
                </c:pt>
                <c:pt idx="7844">
                  <c:v>883.34887500000002</c:v>
                </c:pt>
                <c:pt idx="7845">
                  <c:v>1639.575</c:v>
                </c:pt>
                <c:pt idx="7846">
                  <c:v>2373.3000000000002</c:v>
                </c:pt>
                <c:pt idx="7847">
                  <c:v>2449.8112500000002</c:v>
                </c:pt>
                <c:pt idx="7848">
                  <c:v>2389.8375000000001</c:v>
                </c:pt>
                <c:pt idx="7849">
                  <c:v>2217.0374999999999</c:v>
                </c:pt>
                <c:pt idx="7850">
                  <c:v>2200.1624999999999</c:v>
                </c:pt>
                <c:pt idx="7851">
                  <c:v>1856.25</c:v>
                </c:pt>
                <c:pt idx="7852">
                  <c:v>2070.7886250000001</c:v>
                </c:pt>
                <c:pt idx="7853">
                  <c:v>1910.925</c:v>
                </c:pt>
                <c:pt idx="7854">
                  <c:v>1145.5863750000001</c:v>
                </c:pt>
                <c:pt idx="7855">
                  <c:v>1236.7113750000001</c:v>
                </c:pt>
                <c:pt idx="7856">
                  <c:v>528.07612500000005</c:v>
                </c:pt>
                <c:pt idx="7857">
                  <c:v>199.8</c:v>
                </c:pt>
                <c:pt idx="7858">
                  <c:v>0</c:v>
                </c:pt>
                <c:pt idx="7859">
                  <c:v>350.21362499999998</c:v>
                </c:pt>
                <c:pt idx="7860">
                  <c:v>0</c:v>
                </c:pt>
                <c:pt idx="7861">
                  <c:v>0</c:v>
                </c:pt>
                <c:pt idx="7862">
                  <c:v>434.02499999999998</c:v>
                </c:pt>
                <c:pt idx="7863">
                  <c:v>1222.988625</c:v>
                </c:pt>
                <c:pt idx="7864">
                  <c:v>1509.4113749999999</c:v>
                </c:pt>
                <c:pt idx="7865">
                  <c:v>2064.261375</c:v>
                </c:pt>
                <c:pt idx="7866">
                  <c:v>1652.7375</c:v>
                </c:pt>
                <c:pt idx="7867">
                  <c:v>1401.863625</c:v>
                </c:pt>
                <c:pt idx="7868">
                  <c:v>897.52387499999998</c:v>
                </c:pt>
                <c:pt idx="7869">
                  <c:v>1172.1375</c:v>
                </c:pt>
                <c:pt idx="7870">
                  <c:v>341.32387499999999</c:v>
                </c:pt>
                <c:pt idx="7871">
                  <c:v>215.21362500000001</c:v>
                </c:pt>
                <c:pt idx="7872">
                  <c:v>0</c:v>
                </c:pt>
                <c:pt idx="7873">
                  <c:v>0</c:v>
                </c:pt>
                <c:pt idx="7874">
                  <c:v>0</c:v>
                </c:pt>
                <c:pt idx="7875">
                  <c:v>0</c:v>
                </c:pt>
                <c:pt idx="7876">
                  <c:v>0</c:v>
                </c:pt>
                <c:pt idx="7877">
                  <c:v>0</c:v>
                </c:pt>
                <c:pt idx="7878">
                  <c:v>263.02387499999998</c:v>
                </c:pt>
                <c:pt idx="7879">
                  <c:v>0</c:v>
                </c:pt>
                <c:pt idx="7880">
                  <c:v>155.69887499999999</c:v>
                </c:pt>
                <c:pt idx="7881">
                  <c:v>0</c:v>
                </c:pt>
                <c:pt idx="7882">
                  <c:v>27.111374999999999</c:v>
                </c:pt>
                <c:pt idx="7883">
                  <c:v>0</c:v>
                </c:pt>
                <c:pt idx="7884">
                  <c:v>0</c:v>
                </c:pt>
                <c:pt idx="7885">
                  <c:v>0</c:v>
                </c:pt>
                <c:pt idx="7886">
                  <c:v>0</c:v>
                </c:pt>
                <c:pt idx="7887">
                  <c:v>0</c:v>
                </c:pt>
                <c:pt idx="7888">
                  <c:v>77.736374999999995</c:v>
                </c:pt>
                <c:pt idx="7889">
                  <c:v>276.52387499999998</c:v>
                </c:pt>
                <c:pt idx="7890">
                  <c:v>265.04887500000001</c:v>
                </c:pt>
                <c:pt idx="7891">
                  <c:v>0</c:v>
                </c:pt>
                <c:pt idx="7892">
                  <c:v>0</c:v>
                </c:pt>
                <c:pt idx="7893">
                  <c:v>0</c:v>
                </c:pt>
                <c:pt idx="7894">
                  <c:v>0</c:v>
                </c:pt>
                <c:pt idx="7895">
                  <c:v>92.026125000000107</c:v>
                </c:pt>
                <c:pt idx="7896">
                  <c:v>437.73750000000001</c:v>
                </c:pt>
                <c:pt idx="7897">
                  <c:v>606.82500000000005</c:v>
                </c:pt>
                <c:pt idx="7898">
                  <c:v>1611.2249999999999</c:v>
                </c:pt>
                <c:pt idx="7899">
                  <c:v>2261.5875000000001</c:v>
                </c:pt>
                <c:pt idx="7900">
                  <c:v>2700</c:v>
                </c:pt>
                <c:pt idx="7901">
                  <c:v>2700</c:v>
                </c:pt>
                <c:pt idx="7902">
                  <c:v>2700</c:v>
                </c:pt>
                <c:pt idx="7903">
                  <c:v>2700</c:v>
                </c:pt>
                <c:pt idx="7904">
                  <c:v>2700</c:v>
                </c:pt>
                <c:pt idx="7905">
                  <c:v>2700</c:v>
                </c:pt>
                <c:pt idx="7906">
                  <c:v>2325.823875</c:v>
                </c:pt>
                <c:pt idx="7907">
                  <c:v>2036.4749999999999</c:v>
                </c:pt>
                <c:pt idx="7908">
                  <c:v>1770.4136249999999</c:v>
                </c:pt>
                <c:pt idx="7909">
                  <c:v>1145.5863750000001</c:v>
                </c:pt>
                <c:pt idx="7910">
                  <c:v>841.72500000000002</c:v>
                </c:pt>
                <c:pt idx="7911">
                  <c:v>683.4375</c:v>
                </c:pt>
                <c:pt idx="7912">
                  <c:v>723.9375</c:v>
                </c:pt>
                <c:pt idx="7913">
                  <c:v>204.86250000000001</c:v>
                </c:pt>
                <c:pt idx="7914">
                  <c:v>0</c:v>
                </c:pt>
                <c:pt idx="7915">
                  <c:v>1013.175</c:v>
                </c:pt>
                <c:pt idx="7916">
                  <c:v>0</c:v>
                </c:pt>
                <c:pt idx="7917">
                  <c:v>0</c:v>
                </c:pt>
                <c:pt idx="7918">
                  <c:v>0</c:v>
                </c:pt>
                <c:pt idx="7919">
                  <c:v>298.123875</c:v>
                </c:pt>
                <c:pt idx="7920">
                  <c:v>842.84887500000002</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1469.5863750000001</c:v>
                </c:pt>
                <c:pt idx="7934">
                  <c:v>1538.7738750000001</c:v>
                </c:pt>
                <c:pt idx="7935">
                  <c:v>1577.5863750000001</c:v>
                </c:pt>
                <c:pt idx="7936">
                  <c:v>1330.6511250000001</c:v>
                </c:pt>
                <c:pt idx="7937">
                  <c:v>1170.1125</c:v>
                </c:pt>
                <c:pt idx="7938">
                  <c:v>913.83862499999998</c:v>
                </c:pt>
                <c:pt idx="7939">
                  <c:v>680.17387499999995</c:v>
                </c:pt>
                <c:pt idx="7940">
                  <c:v>0</c:v>
                </c:pt>
                <c:pt idx="7941">
                  <c:v>110.02500000000001</c:v>
                </c:pt>
                <c:pt idx="7942">
                  <c:v>620.09887500000002</c:v>
                </c:pt>
                <c:pt idx="7943">
                  <c:v>306.45</c:v>
                </c:pt>
                <c:pt idx="7944">
                  <c:v>1000.0125</c:v>
                </c:pt>
                <c:pt idx="7945">
                  <c:v>1082.4738749999999</c:v>
                </c:pt>
                <c:pt idx="7946">
                  <c:v>1419.8625</c:v>
                </c:pt>
                <c:pt idx="7947">
                  <c:v>1025.888625</c:v>
                </c:pt>
                <c:pt idx="7948">
                  <c:v>1019.5875</c:v>
                </c:pt>
                <c:pt idx="7949">
                  <c:v>489.03750000000002</c:v>
                </c:pt>
                <c:pt idx="7950">
                  <c:v>0</c:v>
                </c:pt>
                <c:pt idx="7951">
                  <c:v>0</c:v>
                </c:pt>
                <c:pt idx="7952">
                  <c:v>0</c:v>
                </c:pt>
                <c:pt idx="7953">
                  <c:v>153.45112499999999</c:v>
                </c:pt>
                <c:pt idx="7954">
                  <c:v>842.73749999999995</c:v>
                </c:pt>
                <c:pt idx="7955">
                  <c:v>908.21249999999998</c:v>
                </c:pt>
                <c:pt idx="7956">
                  <c:v>597.375</c:v>
                </c:pt>
                <c:pt idx="7957">
                  <c:v>482.96249999999998</c:v>
                </c:pt>
                <c:pt idx="7958">
                  <c:v>30.486374999999899</c:v>
                </c:pt>
                <c:pt idx="7959">
                  <c:v>79.423874999999896</c:v>
                </c:pt>
                <c:pt idx="7960">
                  <c:v>289.80112500000001</c:v>
                </c:pt>
                <c:pt idx="7961">
                  <c:v>268.53862500000002</c:v>
                </c:pt>
                <c:pt idx="7962">
                  <c:v>601.873875</c:v>
                </c:pt>
                <c:pt idx="7963">
                  <c:v>678.71249999999998</c:v>
                </c:pt>
                <c:pt idx="7964">
                  <c:v>1019.023875</c:v>
                </c:pt>
                <c:pt idx="7965">
                  <c:v>401.96249999999998</c:v>
                </c:pt>
                <c:pt idx="7966">
                  <c:v>782.32500000000005</c:v>
                </c:pt>
                <c:pt idx="7967">
                  <c:v>1241.551125</c:v>
                </c:pt>
                <c:pt idx="7968">
                  <c:v>656.21137499999998</c:v>
                </c:pt>
                <c:pt idx="7969">
                  <c:v>1805.8511249999999</c:v>
                </c:pt>
                <c:pt idx="7970">
                  <c:v>1576.4625000000001</c:v>
                </c:pt>
                <c:pt idx="7971">
                  <c:v>228.71362500000001</c:v>
                </c:pt>
                <c:pt idx="7972">
                  <c:v>18.788625</c:v>
                </c:pt>
                <c:pt idx="7973">
                  <c:v>1087.873875</c:v>
                </c:pt>
                <c:pt idx="7974">
                  <c:v>543.26362500000005</c:v>
                </c:pt>
                <c:pt idx="7975">
                  <c:v>237.26249999999999</c:v>
                </c:pt>
                <c:pt idx="7976">
                  <c:v>0</c:v>
                </c:pt>
                <c:pt idx="7977">
                  <c:v>0</c:v>
                </c:pt>
                <c:pt idx="7978">
                  <c:v>0</c:v>
                </c:pt>
                <c:pt idx="7979">
                  <c:v>0</c:v>
                </c:pt>
                <c:pt idx="7980">
                  <c:v>0</c:v>
                </c:pt>
                <c:pt idx="7981">
                  <c:v>0</c:v>
                </c:pt>
                <c:pt idx="7982">
                  <c:v>0</c:v>
                </c:pt>
                <c:pt idx="7983">
                  <c:v>0</c:v>
                </c:pt>
                <c:pt idx="7984">
                  <c:v>5.7374999999999696</c:v>
                </c:pt>
                <c:pt idx="7985">
                  <c:v>0</c:v>
                </c:pt>
                <c:pt idx="7986">
                  <c:v>0</c:v>
                </c:pt>
                <c:pt idx="7987">
                  <c:v>0</c:v>
                </c:pt>
                <c:pt idx="7988">
                  <c:v>0</c:v>
                </c:pt>
                <c:pt idx="7989">
                  <c:v>0</c:v>
                </c:pt>
                <c:pt idx="7990">
                  <c:v>0</c:v>
                </c:pt>
                <c:pt idx="7991">
                  <c:v>0</c:v>
                </c:pt>
                <c:pt idx="7992">
                  <c:v>0</c:v>
                </c:pt>
                <c:pt idx="7993">
                  <c:v>0</c:v>
                </c:pt>
                <c:pt idx="7994">
                  <c:v>0</c:v>
                </c:pt>
                <c:pt idx="7995">
                  <c:v>489.48637500000001</c:v>
                </c:pt>
                <c:pt idx="7996">
                  <c:v>904.05112499999996</c:v>
                </c:pt>
                <c:pt idx="7997">
                  <c:v>844.19887500000004</c:v>
                </c:pt>
                <c:pt idx="7998">
                  <c:v>957.936375</c:v>
                </c:pt>
                <c:pt idx="7999">
                  <c:v>716.063625</c:v>
                </c:pt>
                <c:pt idx="8000">
                  <c:v>396.5625</c:v>
                </c:pt>
                <c:pt idx="8001">
                  <c:v>314.438625</c:v>
                </c:pt>
                <c:pt idx="8002">
                  <c:v>84.823874999999902</c:v>
                </c:pt>
                <c:pt idx="8003">
                  <c:v>0</c:v>
                </c:pt>
                <c:pt idx="8004">
                  <c:v>0</c:v>
                </c:pt>
                <c:pt idx="8005">
                  <c:v>0</c:v>
                </c:pt>
                <c:pt idx="8006">
                  <c:v>0</c:v>
                </c:pt>
                <c:pt idx="8007">
                  <c:v>0</c:v>
                </c:pt>
                <c:pt idx="8008">
                  <c:v>0</c:v>
                </c:pt>
                <c:pt idx="8009">
                  <c:v>811.79887499999995</c:v>
                </c:pt>
                <c:pt idx="8010">
                  <c:v>0</c:v>
                </c:pt>
                <c:pt idx="8011">
                  <c:v>1477.686375</c:v>
                </c:pt>
                <c:pt idx="8012">
                  <c:v>276.07499999999999</c:v>
                </c:pt>
                <c:pt idx="8013">
                  <c:v>92.923874999999995</c:v>
                </c:pt>
                <c:pt idx="8014">
                  <c:v>0</c:v>
                </c:pt>
                <c:pt idx="8015">
                  <c:v>504.9</c:v>
                </c:pt>
                <c:pt idx="8016">
                  <c:v>64.013625000000005</c:v>
                </c:pt>
                <c:pt idx="8017">
                  <c:v>892.79887499999995</c:v>
                </c:pt>
                <c:pt idx="8018">
                  <c:v>0</c:v>
                </c:pt>
                <c:pt idx="8019">
                  <c:v>0</c:v>
                </c:pt>
                <c:pt idx="8020">
                  <c:v>0</c:v>
                </c:pt>
                <c:pt idx="8021">
                  <c:v>0</c:v>
                </c:pt>
                <c:pt idx="8022">
                  <c:v>0</c:v>
                </c:pt>
                <c:pt idx="8023">
                  <c:v>0</c:v>
                </c:pt>
                <c:pt idx="8024">
                  <c:v>99.224999999999994</c:v>
                </c:pt>
                <c:pt idx="8025">
                  <c:v>0</c:v>
                </c:pt>
                <c:pt idx="8026">
                  <c:v>0</c:v>
                </c:pt>
                <c:pt idx="8027">
                  <c:v>160.3125</c:v>
                </c:pt>
                <c:pt idx="8028">
                  <c:v>369.45112499999999</c:v>
                </c:pt>
                <c:pt idx="8029">
                  <c:v>512.55112499999996</c:v>
                </c:pt>
                <c:pt idx="8030">
                  <c:v>324.563625</c:v>
                </c:pt>
                <c:pt idx="8031">
                  <c:v>909.11362499999996</c:v>
                </c:pt>
                <c:pt idx="8032">
                  <c:v>1079.325</c:v>
                </c:pt>
                <c:pt idx="8033">
                  <c:v>1113.4124999999999</c:v>
                </c:pt>
                <c:pt idx="8034">
                  <c:v>651.71249999999998</c:v>
                </c:pt>
                <c:pt idx="8035">
                  <c:v>122.623875</c:v>
                </c:pt>
                <c:pt idx="8036">
                  <c:v>0</c:v>
                </c:pt>
                <c:pt idx="8037">
                  <c:v>0</c:v>
                </c:pt>
                <c:pt idx="8038">
                  <c:v>0</c:v>
                </c:pt>
                <c:pt idx="8039">
                  <c:v>0</c:v>
                </c:pt>
                <c:pt idx="8040">
                  <c:v>154.91249999999999</c:v>
                </c:pt>
                <c:pt idx="8041">
                  <c:v>0</c:v>
                </c:pt>
                <c:pt idx="8042">
                  <c:v>449.998875</c:v>
                </c:pt>
                <c:pt idx="8043">
                  <c:v>370.23750000000001</c:v>
                </c:pt>
                <c:pt idx="8044">
                  <c:v>177.86250000000001</c:v>
                </c:pt>
                <c:pt idx="8045">
                  <c:v>340.875</c:v>
                </c:pt>
                <c:pt idx="8046">
                  <c:v>503.55</c:v>
                </c:pt>
                <c:pt idx="8047">
                  <c:v>149.17500000000001</c:v>
                </c:pt>
                <c:pt idx="8048">
                  <c:v>347.51362499999999</c:v>
                </c:pt>
                <c:pt idx="8049">
                  <c:v>312.29887500000001</c:v>
                </c:pt>
                <c:pt idx="8050">
                  <c:v>161.88862499999999</c:v>
                </c:pt>
                <c:pt idx="8051">
                  <c:v>620.55112499999996</c:v>
                </c:pt>
                <c:pt idx="8052">
                  <c:v>154.34887499999999</c:v>
                </c:pt>
                <c:pt idx="8053">
                  <c:v>228.15</c:v>
                </c:pt>
                <c:pt idx="8054">
                  <c:v>635.17499999999995</c:v>
                </c:pt>
                <c:pt idx="8055">
                  <c:v>371.47612500000002</c:v>
                </c:pt>
                <c:pt idx="8056">
                  <c:v>277.65112499999998</c:v>
                </c:pt>
                <c:pt idx="8057">
                  <c:v>772.98637499999995</c:v>
                </c:pt>
                <c:pt idx="8058">
                  <c:v>1154.25</c:v>
                </c:pt>
                <c:pt idx="8059">
                  <c:v>1644.5261250000001</c:v>
                </c:pt>
                <c:pt idx="8060">
                  <c:v>1132.761375</c:v>
                </c:pt>
                <c:pt idx="8061">
                  <c:v>1869.186375</c:v>
                </c:pt>
                <c:pt idx="8062">
                  <c:v>1922.0625</c:v>
                </c:pt>
                <c:pt idx="8063">
                  <c:v>1451.0238750000001</c:v>
                </c:pt>
                <c:pt idx="8064">
                  <c:v>2700</c:v>
                </c:pt>
                <c:pt idx="8065">
                  <c:v>2437.4250000000002</c:v>
                </c:pt>
                <c:pt idx="8066">
                  <c:v>2085.75</c:v>
                </c:pt>
                <c:pt idx="8067">
                  <c:v>2700</c:v>
                </c:pt>
                <c:pt idx="8068">
                  <c:v>2700</c:v>
                </c:pt>
                <c:pt idx="8069">
                  <c:v>2700</c:v>
                </c:pt>
                <c:pt idx="8070">
                  <c:v>2700</c:v>
                </c:pt>
                <c:pt idx="8071">
                  <c:v>2471.07375</c:v>
                </c:pt>
                <c:pt idx="8072">
                  <c:v>1803.373875</c:v>
                </c:pt>
                <c:pt idx="8073">
                  <c:v>1410.075</c:v>
                </c:pt>
                <c:pt idx="8074">
                  <c:v>422.998875</c:v>
                </c:pt>
                <c:pt idx="8075">
                  <c:v>419.40112499999998</c:v>
                </c:pt>
                <c:pt idx="8076">
                  <c:v>129.03637499999999</c:v>
                </c:pt>
                <c:pt idx="8077">
                  <c:v>380.251125</c:v>
                </c:pt>
                <c:pt idx="8078">
                  <c:v>209.023875</c:v>
                </c:pt>
                <c:pt idx="8079">
                  <c:v>582.751125</c:v>
                </c:pt>
                <c:pt idx="8080">
                  <c:v>568.23862499999996</c:v>
                </c:pt>
                <c:pt idx="8081">
                  <c:v>1039.1624999999999</c:v>
                </c:pt>
                <c:pt idx="8082">
                  <c:v>1508.061375</c:v>
                </c:pt>
                <c:pt idx="8083">
                  <c:v>1467.1125</c:v>
                </c:pt>
                <c:pt idx="8084">
                  <c:v>1091.701125</c:v>
                </c:pt>
                <c:pt idx="8085">
                  <c:v>696.48862499999996</c:v>
                </c:pt>
                <c:pt idx="8086">
                  <c:v>424.126125</c:v>
                </c:pt>
                <c:pt idx="8087">
                  <c:v>339.86250000000001</c:v>
                </c:pt>
                <c:pt idx="8088">
                  <c:v>708.52387499999998</c:v>
                </c:pt>
                <c:pt idx="8089">
                  <c:v>523.23637499999995</c:v>
                </c:pt>
                <c:pt idx="8090">
                  <c:v>845.54887499999995</c:v>
                </c:pt>
                <c:pt idx="8091">
                  <c:v>490.27612499999998</c:v>
                </c:pt>
                <c:pt idx="8092">
                  <c:v>762.07500000000005</c:v>
                </c:pt>
                <c:pt idx="8093">
                  <c:v>299.92612500000001</c:v>
                </c:pt>
                <c:pt idx="8094">
                  <c:v>393.751125</c:v>
                </c:pt>
                <c:pt idx="8095">
                  <c:v>436.27612499999998</c:v>
                </c:pt>
                <c:pt idx="8096">
                  <c:v>909.9</c:v>
                </c:pt>
                <c:pt idx="8097">
                  <c:v>1535.625</c:v>
                </c:pt>
                <c:pt idx="8098">
                  <c:v>1213.0863750000001</c:v>
                </c:pt>
                <c:pt idx="8099">
                  <c:v>1797.298875</c:v>
                </c:pt>
                <c:pt idx="8100">
                  <c:v>1935.5625</c:v>
                </c:pt>
                <c:pt idx="8101">
                  <c:v>2311.1999999999998</c:v>
                </c:pt>
                <c:pt idx="8102">
                  <c:v>2579.61375</c:v>
                </c:pt>
                <c:pt idx="8103">
                  <c:v>2556.9</c:v>
                </c:pt>
                <c:pt idx="8104">
                  <c:v>1948.951125</c:v>
                </c:pt>
                <c:pt idx="8105">
                  <c:v>1926.3386250000001</c:v>
                </c:pt>
                <c:pt idx="8106">
                  <c:v>1226.5863750000001</c:v>
                </c:pt>
                <c:pt idx="8107">
                  <c:v>780.63750000000005</c:v>
                </c:pt>
                <c:pt idx="8108">
                  <c:v>117.561375</c:v>
                </c:pt>
                <c:pt idx="8109">
                  <c:v>0</c:v>
                </c:pt>
                <c:pt idx="8110">
                  <c:v>0</c:v>
                </c:pt>
                <c:pt idx="8111">
                  <c:v>0</c:v>
                </c:pt>
                <c:pt idx="8112">
                  <c:v>0</c:v>
                </c:pt>
                <c:pt idx="8113">
                  <c:v>133.3125</c:v>
                </c:pt>
                <c:pt idx="8114">
                  <c:v>0</c:v>
                </c:pt>
                <c:pt idx="8115">
                  <c:v>187.086375</c:v>
                </c:pt>
                <c:pt idx="8116">
                  <c:v>1051.5386249999999</c:v>
                </c:pt>
                <c:pt idx="8117">
                  <c:v>1037.248875</c:v>
                </c:pt>
                <c:pt idx="8118">
                  <c:v>911.58749999999998</c:v>
                </c:pt>
                <c:pt idx="8119">
                  <c:v>697.61249999999995</c:v>
                </c:pt>
                <c:pt idx="8120">
                  <c:v>0</c:v>
                </c:pt>
                <c:pt idx="8121">
                  <c:v>0</c:v>
                </c:pt>
                <c:pt idx="8122">
                  <c:v>0</c:v>
                </c:pt>
                <c:pt idx="8123">
                  <c:v>32.4</c:v>
                </c:pt>
                <c:pt idx="8124">
                  <c:v>187.98750000000001</c:v>
                </c:pt>
                <c:pt idx="8125">
                  <c:v>0</c:v>
                </c:pt>
                <c:pt idx="8126">
                  <c:v>0</c:v>
                </c:pt>
                <c:pt idx="8127">
                  <c:v>82.012500000000003</c:v>
                </c:pt>
                <c:pt idx="8128">
                  <c:v>710.88637500000004</c:v>
                </c:pt>
                <c:pt idx="8129">
                  <c:v>1227.0386249999999</c:v>
                </c:pt>
                <c:pt idx="8130">
                  <c:v>1747.9124999999999</c:v>
                </c:pt>
                <c:pt idx="8131">
                  <c:v>1286.438625</c:v>
                </c:pt>
                <c:pt idx="8132">
                  <c:v>865.6875</c:v>
                </c:pt>
                <c:pt idx="8133">
                  <c:v>743.623875</c:v>
                </c:pt>
                <c:pt idx="8134">
                  <c:v>655.53637500000002</c:v>
                </c:pt>
                <c:pt idx="8135">
                  <c:v>793.688625</c:v>
                </c:pt>
                <c:pt idx="8136">
                  <c:v>1162.4613750000001</c:v>
                </c:pt>
                <c:pt idx="8137">
                  <c:v>1583.8875</c:v>
                </c:pt>
                <c:pt idx="8138">
                  <c:v>1552.7261249999999</c:v>
                </c:pt>
                <c:pt idx="8139">
                  <c:v>1455.4113749999999</c:v>
                </c:pt>
                <c:pt idx="8140">
                  <c:v>2096.323875</c:v>
                </c:pt>
                <c:pt idx="8141">
                  <c:v>1973.811375</c:v>
                </c:pt>
                <c:pt idx="8142">
                  <c:v>1220.9636250000001</c:v>
                </c:pt>
                <c:pt idx="8143">
                  <c:v>815.84887500000002</c:v>
                </c:pt>
                <c:pt idx="8144">
                  <c:v>582.29887499999995</c:v>
                </c:pt>
                <c:pt idx="8145">
                  <c:v>0</c:v>
                </c:pt>
                <c:pt idx="8146">
                  <c:v>0</c:v>
                </c:pt>
                <c:pt idx="8147">
                  <c:v>0</c:v>
                </c:pt>
                <c:pt idx="8148">
                  <c:v>0</c:v>
                </c:pt>
                <c:pt idx="8149">
                  <c:v>869.0625</c:v>
                </c:pt>
                <c:pt idx="8150">
                  <c:v>1240.423875</c:v>
                </c:pt>
                <c:pt idx="8151">
                  <c:v>1123.763625</c:v>
                </c:pt>
                <c:pt idx="8152">
                  <c:v>1406.811375</c:v>
                </c:pt>
                <c:pt idx="8153">
                  <c:v>1788.9761249999999</c:v>
                </c:pt>
                <c:pt idx="8154">
                  <c:v>1628.326125</c:v>
                </c:pt>
                <c:pt idx="8155">
                  <c:v>1093.5</c:v>
                </c:pt>
                <c:pt idx="8156">
                  <c:v>831.82612500000005</c:v>
                </c:pt>
                <c:pt idx="8157">
                  <c:v>932.17499999999995</c:v>
                </c:pt>
                <c:pt idx="8158">
                  <c:v>1143.001125</c:v>
                </c:pt>
                <c:pt idx="8159">
                  <c:v>1516.951125</c:v>
                </c:pt>
                <c:pt idx="8160">
                  <c:v>2553.0862499999998</c:v>
                </c:pt>
                <c:pt idx="8161">
                  <c:v>1873.4625000000001</c:v>
                </c:pt>
                <c:pt idx="8162">
                  <c:v>1036.573875</c:v>
                </c:pt>
                <c:pt idx="8163">
                  <c:v>1116.001125</c:v>
                </c:pt>
                <c:pt idx="8164">
                  <c:v>820.688625</c:v>
                </c:pt>
                <c:pt idx="8165">
                  <c:v>877.16250000000002</c:v>
                </c:pt>
                <c:pt idx="8166">
                  <c:v>723.6</c:v>
                </c:pt>
                <c:pt idx="8167">
                  <c:v>1039.7261249999999</c:v>
                </c:pt>
                <c:pt idx="8168">
                  <c:v>977.17387499999995</c:v>
                </c:pt>
                <c:pt idx="8169">
                  <c:v>983.248875</c:v>
                </c:pt>
                <c:pt idx="8170">
                  <c:v>1021.6125</c:v>
                </c:pt>
                <c:pt idx="8171">
                  <c:v>950.0625</c:v>
                </c:pt>
                <c:pt idx="8172">
                  <c:v>977.28862500000002</c:v>
                </c:pt>
                <c:pt idx="8173">
                  <c:v>927.561375</c:v>
                </c:pt>
                <c:pt idx="8174">
                  <c:v>1060.0875000000001</c:v>
                </c:pt>
                <c:pt idx="8175">
                  <c:v>1138.8363750000001</c:v>
                </c:pt>
                <c:pt idx="8176">
                  <c:v>1415.701125</c:v>
                </c:pt>
                <c:pt idx="8177">
                  <c:v>1764.2238749999999</c:v>
                </c:pt>
                <c:pt idx="8178">
                  <c:v>1623.486375</c:v>
                </c:pt>
                <c:pt idx="8179">
                  <c:v>1588.95</c:v>
                </c:pt>
                <c:pt idx="8180">
                  <c:v>1178.55</c:v>
                </c:pt>
                <c:pt idx="8181">
                  <c:v>987.07612500000005</c:v>
                </c:pt>
                <c:pt idx="8182">
                  <c:v>623.70000000000005</c:v>
                </c:pt>
                <c:pt idx="8183">
                  <c:v>579.59887500000002</c:v>
                </c:pt>
                <c:pt idx="8184">
                  <c:v>593.436375</c:v>
                </c:pt>
                <c:pt idx="8185">
                  <c:v>391.5</c:v>
                </c:pt>
                <c:pt idx="8186">
                  <c:v>64.911375000000007</c:v>
                </c:pt>
                <c:pt idx="8187">
                  <c:v>159.748875</c:v>
                </c:pt>
                <c:pt idx="8188">
                  <c:v>0</c:v>
                </c:pt>
                <c:pt idx="8189">
                  <c:v>24.073875000000001</c:v>
                </c:pt>
                <c:pt idx="8190">
                  <c:v>247.95112499999999</c:v>
                </c:pt>
                <c:pt idx="8191">
                  <c:v>125.323875</c:v>
                </c:pt>
                <c:pt idx="8192">
                  <c:v>0</c:v>
                </c:pt>
                <c:pt idx="8193">
                  <c:v>724.27499999999998</c:v>
                </c:pt>
                <c:pt idx="8194">
                  <c:v>375.86362500000001</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429.86362500000001</c:v>
                </c:pt>
                <c:pt idx="8208">
                  <c:v>869.626125</c:v>
                </c:pt>
                <c:pt idx="8209">
                  <c:v>1001.588625</c:v>
                </c:pt>
                <c:pt idx="8210">
                  <c:v>1809.675</c:v>
                </c:pt>
                <c:pt idx="8211">
                  <c:v>1823.175</c:v>
                </c:pt>
                <c:pt idx="8212">
                  <c:v>1626.75</c:v>
                </c:pt>
                <c:pt idx="8213">
                  <c:v>1576.236375</c:v>
                </c:pt>
                <c:pt idx="8214">
                  <c:v>1199.701125</c:v>
                </c:pt>
                <c:pt idx="8215">
                  <c:v>1073.698875</c:v>
                </c:pt>
                <c:pt idx="8216">
                  <c:v>2379.8137499999998</c:v>
                </c:pt>
                <c:pt idx="8217">
                  <c:v>1576.688625</c:v>
                </c:pt>
                <c:pt idx="8218">
                  <c:v>745.53750000000002</c:v>
                </c:pt>
                <c:pt idx="8219">
                  <c:v>1810.123875</c:v>
                </c:pt>
                <c:pt idx="8220">
                  <c:v>671.85112500000002</c:v>
                </c:pt>
                <c:pt idx="8221">
                  <c:v>1208.25</c:v>
                </c:pt>
                <c:pt idx="8222">
                  <c:v>1453.95</c:v>
                </c:pt>
                <c:pt idx="8223">
                  <c:v>1331.2113750000001</c:v>
                </c:pt>
                <c:pt idx="8224">
                  <c:v>1627.988625</c:v>
                </c:pt>
                <c:pt idx="8225">
                  <c:v>2054.136375</c:v>
                </c:pt>
                <c:pt idx="8226">
                  <c:v>1414.688625</c:v>
                </c:pt>
                <c:pt idx="8227">
                  <c:v>591.29999999999995</c:v>
                </c:pt>
                <c:pt idx="8228">
                  <c:v>115.988625</c:v>
                </c:pt>
                <c:pt idx="8229">
                  <c:v>0</c:v>
                </c:pt>
                <c:pt idx="8230">
                  <c:v>0</c:v>
                </c:pt>
                <c:pt idx="8231">
                  <c:v>0</c:v>
                </c:pt>
                <c:pt idx="8232">
                  <c:v>114.075</c:v>
                </c:pt>
                <c:pt idx="8233">
                  <c:v>0</c:v>
                </c:pt>
                <c:pt idx="8234">
                  <c:v>0</c:v>
                </c:pt>
                <c:pt idx="8235">
                  <c:v>0</c:v>
                </c:pt>
                <c:pt idx="8236">
                  <c:v>17.887499999999999</c:v>
                </c:pt>
                <c:pt idx="8237">
                  <c:v>95.512500000000003</c:v>
                </c:pt>
                <c:pt idx="8238">
                  <c:v>236.36137500000001</c:v>
                </c:pt>
                <c:pt idx="8239">
                  <c:v>0</c:v>
                </c:pt>
                <c:pt idx="8240">
                  <c:v>0</c:v>
                </c:pt>
                <c:pt idx="8241">
                  <c:v>0</c:v>
                </c:pt>
                <c:pt idx="8242">
                  <c:v>0</c:v>
                </c:pt>
                <c:pt idx="8243">
                  <c:v>0</c:v>
                </c:pt>
                <c:pt idx="8244">
                  <c:v>0</c:v>
                </c:pt>
                <c:pt idx="8245">
                  <c:v>0</c:v>
                </c:pt>
                <c:pt idx="8246">
                  <c:v>0</c:v>
                </c:pt>
                <c:pt idx="8247">
                  <c:v>0</c:v>
                </c:pt>
                <c:pt idx="8248">
                  <c:v>186.63749999999999</c:v>
                </c:pt>
                <c:pt idx="8249">
                  <c:v>450.33637499999998</c:v>
                </c:pt>
                <c:pt idx="8250">
                  <c:v>645.29999999999995</c:v>
                </c:pt>
                <c:pt idx="8251">
                  <c:v>706.72500000000002</c:v>
                </c:pt>
                <c:pt idx="8252">
                  <c:v>628.19887500000004</c:v>
                </c:pt>
                <c:pt idx="8253">
                  <c:v>572.28862500000002</c:v>
                </c:pt>
                <c:pt idx="8254">
                  <c:v>750.71137499999998</c:v>
                </c:pt>
                <c:pt idx="8255">
                  <c:v>385.53637500000002</c:v>
                </c:pt>
                <c:pt idx="8256">
                  <c:v>713.02612499999998</c:v>
                </c:pt>
                <c:pt idx="8257">
                  <c:v>726.41137500000002</c:v>
                </c:pt>
                <c:pt idx="8258">
                  <c:v>1169.886375</c:v>
                </c:pt>
                <c:pt idx="8259">
                  <c:v>1672.9875</c:v>
                </c:pt>
                <c:pt idx="8260">
                  <c:v>290.69887499999999</c:v>
                </c:pt>
                <c:pt idx="8261">
                  <c:v>130.94999999999999</c:v>
                </c:pt>
                <c:pt idx="8262">
                  <c:v>0</c:v>
                </c:pt>
                <c:pt idx="8263">
                  <c:v>0</c:v>
                </c:pt>
                <c:pt idx="8264">
                  <c:v>0</c:v>
                </c:pt>
                <c:pt idx="8265">
                  <c:v>267.3</c:v>
                </c:pt>
                <c:pt idx="8266">
                  <c:v>0</c:v>
                </c:pt>
                <c:pt idx="8267">
                  <c:v>0</c:v>
                </c:pt>
                <c:pt idx="8268">
                  <c:v>0</c:v>
                </c:pt>
                <c:pt idx="8269">
                  <c:v>0</c:v>
                </c:pt>
                <c:pt idx="8270">
                  <c:v>222.07499999999999</c:v>
                </c:pt>
                <c:pt idx="8271">
                  <c:v>281.70112499999999</c:v>
                </c:pt>
                <c:pt idx="8272">
                  <c:v>962.66137500000002</c:v>
                </c:pt>
                <c:pt idx="8273">
                  <c:v>832.04887499999995</c:v>
                </c:pt>
                <c:pt idx="8274">
                  <c:v>977.4</c:v>
                </c:pt>
                <c:pt idx="8275">
                  <c:v>747.45112500000005</c:v>
                </c:pt>
                <c:pt idx="8276">
                  <c:v>247.61362500000001</c:v>
                </c:pt>
                <c:pt idx="8277">
                  <c:v>0</c:v>
                </c:pt>
                <c:pt idx="8278">
                  <c:v>0</c:v>
                </c:pt>
                <c:pt idx="8279">
                  <c:v>0</c:v>
                </c:pt>
                <c:pt idx="8280">
                  <c:v>0</c:v>
                </c:pt>
                <c:pt idx="8281">
                  <c:v>0</c:v>
                </c:pt>
                <c:pt idx="8282">
                  <c:v>0</c:v>
                </c:pt>
                <c:pt idx="8283">
                  <c:v>307.01362499999999</c:v>
                </c:pt>
                <c:pt idx="8284">
                  <c:v>845.54887499999995</c:v>
                </c:pt>
                <c:pt idx="8285">
                  <c:v>556.64887499999998</c:v>
                </c:pt>
                <c:pt idx="8286">
                  <c:v>837.67499999999995</c:v>
                </c:pt>
                <c:pt idx="8287">
                  <c:v>152.77612500000001</c:v>
                </c:pt>
                <c:pt idx="8288">
                  <c:v>260.21249999999998</c:v>
                </c:pt>
                <c:pt idx="8289">
                  <c:v>40.726125000000003</c:v>
                </c:pt>
                <c:pt idx="8290">
                  <c:v>0</c:v>
                </c:pt>
                <c:pt idx="8291">
                  <c:v>37.688625000000101</c:v>
                </c:pt>
                <c:pt idx="8292">
                  <c:v>0</c:v>
                </c:pt>
                <c:pt idx="8293">
                  <c:v>0</c:v>
                </c:pt>
                <c:pt idx="8294">
                  <c:v>0</c:v>
                </c:pt>
                <c:pt idx="8295">
                  <c:v>0</c:v>
                </c:pt>
                <c:pt idx="8296">
                  <c:v>0</c:v>
                </c:pt>
                <c:pt idx="8297">
                  <c:v>0</c:v>
                </c:pt>
                <c:pt idx="8298">
                  <c:v>0</c:v>
                </c:pt>
                <c:pt idx="8299">
                  <c:v>352.79887500000001</c:v>
                </c:pt>
                <c:pt idx="8300">
                  <c:v>292.95</c:v>
                </c:pt>
                <c:pt idx="8301">
                  <c:v>0</c:v>
                </c:pt>
                <c:pt idx="8302">
                  <c:v>578.248875</c:v>
                </c:pt>
                <c:pt idx="8303">
                  <c:v>1162.123875</c:v>
                </c:pt>
                <c:pt idx="8304">
                  <c:v>1262.361375</c:v>
                </c:pt>
                <c:pt idx="8305">
                  <c:v>1166.0625</c:v>
                </c:pt>
                <c:pt idx="8306">
                  <c:v>2081.136375</c:v>
                </c:pt>
                <c:pt idx="8307">
                  <c:v>2190.6011250000001</c:v>
                </c:pt>
                <c:pt idx="8308">
                  <c:v>1115.7750000000001</c:v>
                </c:pt>
                <c:pt idx="8309">
                  <c:v>863.77387499999998</c:v>
                </c:pt>
                <c:pt idx="8310">
                  <c:v>903.48749999999995</c:v>
                </c:pt>
                <c:pt idx="8311">
                  <c:v>563.96249999999998</c:v>
                </c:pt>
                <c:pt idx="8312">
                  <c:v>630.22387500000002</c:v>
                </c:pt>
                <c:pt idx="8313">
                  <c:v>69.298874999999995</c:v>
                </c:pt>
                <c:pt idx="8314">
                  <c:v>0</c:v>
                </c:pt>
                <c:pt idx="8315">
                  <c:v>0</c:v>
                </c:pt>
                <c:pt idx="8316">
                  <c:v>0</c:v>
                </c:pt>
                <c:pt idx="8317">
                  <c:v>0</c:v>
                </c:pt>
                <c:pt idx="8318">
                  <c:v>0</c:v>
                </c:pt>
                <c:pt idx="8319">
                  <c:v>291.82612499999999</c:v>
                </c:pt>
                <c:pt idx="8320">
                  <c:v>735.186375</c:v>
                </c:pt>
                <c:pt idx="8321">
                  <c:v>373.27499999999998</c:v>
                </c:pt>
                <c:pt idx="8322">
                  <c:v>191.47387499999999</c:v>
                </c:pt>
                <c:pt idx="8323">
                  <c:v>231.52500000000001</c:v>
                </c:pt>
                <c:pt idx="8324">
                  <c:v>0</c:v>
                </c:pt>
                <c:pt idx="8325">
                  <c:v>0</c:v>
                </c:pt>
                <c:pt idx="8326">
                  <c:v>0</c:v>
                </c:pt>
                <c:pt idx="8327">
                  <c:v>0</c:v>
                </c:pt>
                <c:pt idx="8328">
                  <c:v>0</c:v>
                </c:pt>
                <c:pt idx="8329">
                  <c:v>570.82387500000004</c:v>
                </c:pt>
                <c:pt idx="8330">
                  <c:v>439.08749999999998</c:v>
                </c:pt>
                <c:pt idx="8331">
                  <c:v>0</c:v>
                </c:pt>
                <c:pt idx="8332">
                  <c:v>0</c:v>
                </c:pt>
                <c:pt idx="8333">
                  <c:v>0</c:v>
                </c:pt>
                <c:pt idx="8334">
                  <c:v>0</c:v>
                </c:pt>
                <c:pt idx="8335">
                  <c:v>0</c:v>
                </c:pt>
                <c:pt idx="8336">
                  <c:v>242.436375</c:v>
                </c:pt>
                <c:pt idx="8337">
                  <c:v>0</c:v>
                </c:pt>
                <c:pt idx="8338">
                  <c:v>95.063625000000002</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398.02387499999998</c:v>
                </c:pt>
                <c:pt idx="8355">
                  <c:v>688.16250000000002</c:v>
                </c:pt>
                <c:pt idx="8356">
                  <c:v>352.01249999999999</c:v>
                </c:pt>
                <c:pt idx="8357">
                  <c:v>469.46249999999998</c:v>
                </c:pt>
                <c:pt idx="8358">
                  <c:v>544.72500000000002</c:v>
                </c:pt>
                <c:pt idx="8359">
                  <c:v>684.45</c:v>
                </c:pt>
                <c:pt idx="8360">
                  <c:v>34.313625000000002</c:v>
                </c:pt>
                <c:pt idx="8361">
                  <c:v>0</c:v>
                </c:pt>
                <c:pt idx="8362">
                  <c:v>0</c:v>
                </c:pt>
                <c:pt idx="8363">
                  <c:v>0</c:v>
                </c:pt>
                <c:pt idx="8364">
                  <c:v>0</c:v>
                </c:pt>
                <c:pt idx="8365">
                  <c:v>402.188625</c:v>
                </c:pt>
                <c:pt idx="8366">
                  <c:v>376.876125</c:v>
                </c:pt>
                <c:pt idx="8367">
                  <c:v>685.01362500000005</c:v>
                </c:pt>
                <c:pt idx="8368">
                  <c:v>591.41137500000002</c:v>
                </c:pt>
                <c:pt idx="8369">
                  <c:v>673.3125</c:v>
                </c:pt>
                <c:pt idx="8370">
                  <c:v>888.97500000000002</c:v>
                </c:pt>
                <c:pt idx="8371">
                  <c:v>1328.2886249999999</c:v>
                </c:pt>
                <c:pt idx="8372">
                  <c:v>712.46249999999998</c:v>
                </c:pt>
                <c:pt idx="8373">
                  <c:v>0</c:v>
                </c:pt>
                <c:pt idx="8374">
                  <c:v>0</c:v>
                </c:pt>
                <c:pt idx="8375">
                  <c:v>0</c:v>
                </c:pt>
                <c:pt idx="8376">
                  <c:v>0</c:v>
                </c:pt>
                <c:pt idx="8377">
                  <c:v>1279.688625</c:v>
                </c:pt>
                <c:pt idx="8378">
                  <c:v>852.41362500000002</c:v>
                </c:pt>
                <c:pt idx="8379">
                  <c:v>455.625</c:v>
                </c:pt>
                <c:pt idx="8380">
                  <c:v>954.22387500000002</c:v>
                </c:pt>
                <c:pt idx="8381">
                  <c:v>1389.15</c:v>
                </c:pt>
                <c:pt idx="8382">
                  <c:v>993.71137499999998</c:v>
                </c:pt>
                <c:pt idx="8383">
                  <c:v>998.77387499999998</c:v>
                </c:pt>
                <c:pt idx="8384">
                  <c:v>449.77612499999998</c:v>
                </c:pt>
                <c:pt idx="8385">
                  <c:v>0</c:v>
                </c:pt>
                <c:pt idx="8386">
                  <c:v>0</c:v>
                </c:pt>
                <c:pt idx="8387">
                  <c:v>0</c:v>
                </c:pt>
                <c:pt idx="8388">
                  <c:v>1227.1500000000001</c:v>
                </c:pt>
                <c:pt idx="8389">
                  <c:v>715.94887500000004</c:v>
                </c:pt>
                <c:pt idx="8390">
                  <c:v>907.98637499999995</c:v>
                </c:pt>
                <c:pt idx="8391">
                  <c:v>1027.798875</c:v>
                </c:pt>
                <c:pt idx="8392">
                  <c:v>1137.7125000000001</c:v>
                </c:pt>
                <c:pt idx="8393">
                  <c:v>1002.148875</c:v>
                </c:pt>
                <c:pt idx="8394">
                  <c:v>1093.1624999999999</c:v>
                </c:pt>
                <c:pt idx="8395">
                  <c:v>963.78862500000002</c:v>
                </c:pt>
                <c:pt idx="8396">
                  <c:v>410.17387500000001</c:v>
                </c:pt>
                <c:pt idx="8397">
                  <c:v>15.973875</c:v>
                </c:pt>
                <c:pt idx="8398">
                  <c:v>0</c:v>
                </c:pt>
                <c:pt idx="8399">
                  <c:v>0</c:v>
                </c:pt>
                <c:pt idx="8400">
                  <c:v>0</c:v>
                </c:pt>
                <c:pt idx="8401">
                  <c:v>0</c:v>
                </c:pt>
                <c:pt idx="8402">
                  <c:v>145.125</c:v>
                </c:pt>
                <c:pt idx="8403">
                  <c:v>720.5625</c:v>
                </c:pt>
                <c:pt idx="8404">
                  <c:v>770.73862499999996</c:v>
                </c:pt>
                <c:pt idx="8405">
                  <c:v>832.95</c:v>
                </c:pt>
                <c:pt idx="8406">
                  <c:v>631.01362500000005</c:v>
                </c:pt>
                <c:pt idx="8407">
                  <c:v>477.78862500000002</c:v>
                </c:pt>
                <c:pt idx="8408">
                  <c:v>0</c:v>
                </c:pt>
                <c:pt idx="8409">
                  <c:v>706.16137500000002</c:v>
                </c:pt>
                <c:pt idx="8410">
                  <c:v>199.46250000000001</c:v>
                </c:pt>
                <c:pt idx="8411">
                  <c:v>29.7</c:v>
                </c:pt>
                <c:pt idx="8412">
                  <c:v>30.712500000000102</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197.54887500000001</c:v>
                </c:pt>
                <c:pt idx="8427">
                  <c:v>667.57500000000005</c:v>
                </c:pt>
                <c:pt idx="8428">
                  <c:v>830.02387499999998</c:v>
                </c:pt>
                <c:pt idx="8429">
                  <c:v>624.26362500000005</c:v>
                </c:pt>
                <c:pt idx="8430">
                  <c:v>914.625</c:v>
                </c:pt>
                <c:pt idx="8431">
                  <c:v>457.3125</c:v>
                </c:pt>
                <c:pt idx="8432">
                  <c:v>681.52387499999998</c:v>
                </c:pt>
                <c:pt idx="8433">
                  <c:v>207.45112499999999</c:v>
                </c:pt>
                <c:pt idx="8434">
                  <c:v>430.76137499999999</c:v>
                </c:pt>
                <c:pt idx="8435">
                  <c:v>686.58637499999998</c:v>
                </c:pt>
                <c:pt idx="8436">
                  <c:v>111.601125</c:v>
                </c:pt>
                <c:pt idx="8437">
                  <c:v>0</c:v>
                </c:pt>
                <c:pt idx="8438">
                  <c:v>0</c:v>
                </c:pt>
                <c:pt idx="8439">
                  <c:v>0</c:v>
                </c:pt>
                <c:pt idx="8440">
                  <c:v>129.15112500000001</c:v>
                </c:pt>
                <c:pt idx="8441">
                  <c:v>446.40112499999998</c:v>
                </c:pt>
                <c:pt idx="8442">
                  <c:v>0</c:v>
                </c:pt>
                <c:pt idx="8443">
                  <c:v>0</c:v>
                </c:pt>
                <c:pt idx="8444">
                  <c:v>0</c:v>
                </c:pt>
                <c:pt idx="8445">
                  <c:v>0</c:v>
                </c:pt>
                <c:pt idx="8446">
                  <c:v>0</c:v>
                </c:pt>
                <c:pt idx="8447">
                  <c:v>247.05</c:v>
                </c:pt>
                <c:pt idx="8448">
                  <c:v>586.23749999999995</c:v>
                </c:pt>
                <c:pt idx="8449">
                  <c:v>814.05</c:v>
                </c:pt>
                <c:pt idx="8450">
                  <c:v>416.8125</c:v>
                </c:pt>
                <c:pt idx="8451">
                  <c:v>129.9375</c:v>
                </c:pt>
                <c:pt idx="8452">
                  <c:v>1358.886375</c:v>
                </c:pt>
                <c:pt idx="8453">
                  <c:v>792.33862499999998</c:v>
                </c:pt>
                <c:pt idx="8454">
                  <c:v>361.35112500000002</c:v>
                </c:pt>
                <c:pt idx="8455">
                  <c:v>500.28637500000002</c:v>
                </c:pt>
                <c:pt idx="8456">
                  <c:v>621.78637500000002</c:v>
                </c:pt>
                <c:pt idx="8457">
                  <c:v>416.02612499999998</c:v>
                </c:pt>
                <c:pt idx="8458">
                  <c:v>0</c:v>
                </c:pt>
                <c:pt idx="8459">
                  <c:v>0</c:v>
                </c:pt>
                <c:pt idx="8460">
                  <c:v>0</c:v>
                </c:pt>
                <c:pt idx="8461">
                  <c:v>0</c:v>
                </c:pt>
                <c:pt idx="8462">
                  <c:v>11.8125</c:v>
                </c:pt>
                <c:pt idx="8463">
                  <c:v>0</c:v>
                </c:pt>
                <c:pt idx="8464">
                  <c:v>0</c:v>
                </c:pt>
                <c:pt idx="8465">
                  <c:v>0</c:v>
                </c:pt>
                <c:pt idx="8466">
                  <c:v>0</c:v>
                </c:pt>
                <c:pt idx="8467">
                  <c:v>0</c:v>
                </c:pt>
                <c:pt idx="8468">
                  <c:v>0</c:v>
                </c:pt>
                <c:pt idx="8469">
                  <c:v>0</c:v>
                </c:pt>
                <c:pt idx="8470">
                  <c:v>0</c:v>
                </c:pt>
                <c:pt idx="8471">
                  <c:v>0</c:v>
                </c:pt>
                <c:pt idx="8472">
                  <c:v>0</c:v>
                </c:pt>
                <c:pt idx="8473">
                  <c:v>690.1875</c:v>
                </c:pt>
                <c:pt idx="8474">
                  <c:v>576.11249999999995</c:v>
                </c:pt>
                <c:pt idx="8475">
                  <c:v>20.587499999999999</c:v>
                </c:pt>
                <c:pt idx="8476">
                  <c:v>0</c:v>
                </c:pt>
                <c:pt idx="8477">
                  <c:v>0</c:v>
                </c:pt>
                <c:pt idx="8478">
                  <c:v>0</c:v>
                </c:pt>
                <c:pt idx="8479">
                  <c:v>239.28749999999999</c:v>
                </c:pt>
                <c:pt idx="8480">
                  <c:v>798.751125</c:v>
                </c:pt>
                <c:pt idx="8481">
                  <c:v>466.42500000000001</c:v>
                </c:pt>
                <c:pt idx="8482">
                  <c:v>226.688625</c:v>
                </c:pt>
                <c:pt idx="8483">
                  <c:v>515.58862499999998</c:v>
                </c:pt>
                <c:pt idx="8484">
                  <c:v>254.70112499999999</c:v>
                </c:pt>
                <c:pt idx="8485">
                  <c:v>0</c:v>
                </c:pt>
                <c:pt idx="8486">
                  <c:v>78.188624999999902</c:v>
                </c:pt>
                <c:pt idx="8487">
                  <c:v>144.22387499999999</c:v>
                </c:pt>
                <c:pt idx="8488">
                  <c:v>218.7</c:v>
                </c:pt>
                <c:pt idx="8489">
                  <c:v>0</c:v>
                </c:pt>
                <c:pt idx="8490">
                  <c:v>0</c:v>
                </c:pt>
                <c:pt idx="8491">
                  <c:v>327.48637500000001</c:v>
                </c:pt>
                <c:pt idx="8492">
                  <c:v>785.02499999999998</c:v>
                </c:pt>
                <c:pt idx="8493">
                  <c:v>974.58862499999998</c:v>
                </c:pt>
                <c:pt idx="8494">
                  <c:v>1053.3375000000001</c:v>
                </c:pt>
                <c:pt idx="8495">
                  <c:v>1285.426125</c:v>
                </c:pt>
                <c:pt idx="8496">
                  <c:v>1750.048875</c:v>
                </c:pt>
                <c:pt idx="8497">
                  <c:v>768.82500000000005</c:v>
                </c:pt>
                <c:pt idx="8498">
                  <c:v>924.75</c:v>
                </c:pt>
                <c:pt idx="8499">
                  <c:v>846.11249999999995</c:v>
                </c:pt>
                <c:pt idx="8500">
                  <c:v>1090.236375</c:v>
                </c:pt>
                <c:pt idx="8501">
                  <c:v>1217.3625</c:v>
                </c:pt>
                <c:pt idx="8502">
                  <c:v>1168.425</c:v>
                </c:pt>
                <c:pt idx="8503">
                  <c:v>1380.486375</c:v>
                </c:pt>
                <c:pt idx="8504">
                  <c:v>341.998875</c:v>
                </c:pt>
                <c:pt idx="8505">
                  <c:v>571.61362499999996</c:v>
                </c:pt>
                <c:pt idx="8506">
                  <c:v>352.91362500000002</c:v>
                </c:pt>
                <c:pt idx="8507">
                  <c:v>205.311375</c:v>
                </c:pt>
                <c:pt idx="8508">
                  <c:v>1480.7238749999999</c:v>
                </c:pt>
                <c:pt idx="8509">
                  <c:v>2270.136375</c:v>
                </c:pt>
                <c:pt idx="8510">
                  <c:v>1532.25</c:v>
                </c:pt>
                <c:pt idx="8511">
                  <c:v>1534.6125</c:v>
                </c:pt>
                <c:pt idx="8512">
                  <c:v>1261.126125</c:v>
                </c:pt>
                <c:pt idx="8513">
                  <c:v>1210.95</c:v>
                </c:pt>
                <c:pt idx="8514">
                  <c:v>418.72612500000002</c:v>
                </c:pt>
                <c:pt idx="8515">
                  <c:v>0</c:v>
                </c:pt>
                <c:pt idx="8516">
                  <c:v>287.438625</c:v>
                </c:pt>
                <c:pt idx="8517">
                  <c:v>469.01362499999999</c:v>
                </c:pt>
                <c:pt idx="8518">
                  <c:v>0</c:v>
                </c:pt>
                <c:pt idx="8519">
                  <c:v>0</c:v>
                </c:pt>
                <c:pt idx="8520">
                  <c:v>0</c:v>
                </c:pt>
                <c:pt idx="8521">
                  <c:v>194.626125</c:v>
                </c:pt>
                <c:pt idx="8522">
                  <c:v>598.04999999999995</c:v>
                </c:pt>
                <c:pt idx="8523">
                  <c:v>1400.9625000000001</c:v>
                </c:pt>
                <c:pt idx="8524">
                  <c:v>1699.423875</c:v>
                </c:pt>
                <c:pt idx="8525">
                  <c:v>843.86137499999995</c:v>
                </c:pt>
                <c:pt idx="8526">
                  <c:v>1240.201125</c:v>
                </c:pt>
                <c:pt idx="8527">
                  <c:v>201.15</c:v>
                </c:pt>
                <c:pt idx="8528">
                  <c:v>329.28862500000002</c:v>
                </c:pt>
                <c:pt idx="8529">
                  <c:v>219.601125</c:v>
                </c:pt>
                <c:pt idx="8530">
                  <c:v>296.21362499999998</c:v>
                </c:pt>
                <c:pt idx="8531">
                  <c:v>366.751125</c:v>
                </c:pt>
                <c:pt idx="8532">
                  <c:v>1005.186375</c:v>
                </c:pt>
                <c:pt idx="8533">
                  <c:v>1327.613625</c:v>
                </c:pt>
                <c:pt idx="8534">
                  <c:v>837.78637500000002</c:v>
                </c:pt>
                <c:pt idx="8535">
                  <c:v>1291.7238749999999</c:v>
                </c:pt>
                <c:pt idx="8536">
                  <c:v>1661.4011250000001</c:v>
                </c:pt>
                <c:pt idx="8537">
                  <c:v>859.04887499999995</c:v>
                </c:pt>
                <c:pt idx="8538">
                  <c:v>1135.9136249999999</c:v>
                </c:pt>
                <c:pt idx="8539">
                  <c:v>969.86362499999996</c:v>
                </c:pt>
                <c:pt idx="8540">
                  <c:v>270</c:v>
                </c:pt>
                <c:pt idx="8541">
                  <c:v>0</c:v>
                </c:pt>
                <c:pt idx="8542">
                  <c:v>0</c:v>
                </c:pt>
                <c:pt idx="8543">
                  <c:v>228.038625</c:v>
                </c:pt>
                <c:pt idx="8544">
                  <c:v>0</c:v>
                </c:pt>
                <c:pt idx="8545">
                  <c:v>739.688625</c:v>
                </c:pt>
                <c:pt idx="8546">
                  <c:v>671.17612499999996</c:v>
                </c:pt>
                <c:pt idx="8547">
                  <c:v>553.16250000000002</c:v>
                </c:pt>
                <c:pt idx="8548">
                  <c:v>480.373875</c:v>
                </c:pt>
                <c:pt idx="8549">
                  <c:v>433.01249999999999</c:v>
                </c:pt>
                <c:pt idx="8550">
                  <c:v>0</c:v>
                </c:pt>
                <c:pt idx="8551">
                  <c:v>0</c:v>
                </c:pt>
                <c:pt idx="8552">
                  <c:v>0</c:v>
                </c:pt>
                <c:pt idx="8553">
                  <c:v>0</c:v>
                </c:pt>
                <c:pt idx="8554">
                  <c:v>0</c:v>
                </c:pt>
                <c:pt idx="8555">
                  <c:v>0</c:v>
                </c:pt>
                <c:pt idx="8556">
                  <c:v>0</c:v>
                </c:pt>
                <c:pt idx="8557">
                  <c:v>0</c:v>
                </c:pt>
                <c:pt idx="8558">
                  <c:v>0</c:v>
                </c:pt>
                <c:pt idx="8559">
                  <c:v>843.41250000000002</c:v>
                </c:pt>
                <c:pt idx="8560">
                  <c:v>1288.2375</c:v>
                </c:pt>
                <c:pt idx="8561">
                  <c:v>866.13637500000004</c:v>
                </c:pt>
                <c:pt idx="8562">
                  <c:v>1126.126125</c:v>
                </c:pt>
                <c:pt idx="8563">
                  <c:v>881.21249999999998</c:v>
                </c:pt>
                <c:pt idx="8564">
                  <c:v>501.86250000000001</c:v>
                </c:pt>
                <c:pt idx="8565">
                  <c:v>0</c:v>
                </c:pt>
                <c:pt idx="8566">
                  <c:v>0</c:v>
                </c:pt>
                <c:pt idx="8567">
                  <c:v>0</c:v>
                </c:pt>
                <c:pt idx="8568">
                  <c:v>0</c:v>
                </c:pt>
                <c:pt idx="8569">
                  <c:v>0</c:v>
                </c:pt>
                <c:pt idx="8570">
                  <c:v>0</c:v>
                </c:pt>
                <c:pt idx="8571">
                  <c:v>0</c:v>
                </c:pt>
                <c:pt idx="8572">
                  <c:v>0</c:v>
                </c:pt>
                <c:pt idx="8573">
                  <c:v>193.95112499999999</c:v>
                </c:pt>
                <c:pt idx="8574">
                  <c:v>337.5</c:v>
                </c:pt>
                <c:pt idx="8575">
                  <c:v>688.72612500000002</c:v>
                </c:pt>
                <c:pt idx="8576">
                  <c:v>441.67612500000001</c:v>
                </c:pt>
                <c:pt idx="8577">
                  <c:v>399.373875</c:v>
                </c:pt>
                <c:pt idx="8578">
                  <c:v>206.438625</c:v>
                </c:pt>
                <c:pt idx="8579">
                  <c:v>356.51137499999999</c:v>
                </c:pt>
                <c:pt idx="8580">
                  <c:v>605.248875</c:v>
                </c:pt>
                <c:pt idx="8581">
                  <c:v>0</c:v>
                </c:pt>
                <c:pt idx="8582">
                  <c:v>0</c:v>
                </c:pt>
                <c:pt idx="8583">
                  <c:v>0</c:v>
                </c:pt>
                <c:pt idx="8584">
                  <c:v>0</c:v>
                </c:pt>
                <c:pt idx="8585">
                  <c:v>0</c:v>
                </c:pt>
                <c:pt idx="8586">
                  <c:v>38.701124999999898</c:v>
                </c:pt>
                <c:pt idx="8587">
                  <c:v>0</c:v>
                </c:pt>
                <c:pt idx="8588">
                  <c:v>0</c:v>
                </c:pt>
                <c:pt idx="8589">
                  <c:v>0</c:v>
                </c:pt>
                <c:pt idx="8590">
                  <c:v>0</c:v>
                </c:pt>
                <c:pt idx="8591">
                  <c:v>260.10112500000002</c:v>
                </c:pt>
                <c:pt idx="8592">
                  <c:v>1299.486375</c:v>
                </c:pt>
                <c:pt idx="8593">
                  <c:v>1092.4875</c:v>
                </c:pt>
                <c:pt idx="8594">
                  <c:v>835.53862500000002</c:v>
                </c:pt>
                <c:pt idx="8595">
                  <c:v>1403.2136250000001</c:v>
                </c:pt>
                <c:pt idx="8596">
                  <c:v>963.45112500000005</c:v>
                </c:pt>
                <c:pt idx="8597">
                  <c:v>486.33749999999998</c:v>
                </c:pt>
                <c:pt idx="8598">
                  <c:v>0</c:v>
                </c:pt>
                <c:pt idx="8599">
                  <c:v>286.64887499999998</c:v>
                </c:pt>
                <c:pt idx="8600">
                  <c:v>939.82612500000005</c:v>
                </c:pt>
                <c:pt idx="8601">
                  <c:v>0</c:v>
                </c:pt>
                <c:pt idx="8602">
                  <c:v>0</c:v>
                </c:pt>
                <c:pt idx="8603">
                  <c:v>0</c:v>
                </c:pt>
                <c:pt idx="8604">
                  <c:v>0</c:v>
                </c:pt>
                <c:pt idx="8605">
                  <c:v>0</c:v>
                </c:pt>
                <c:pt idx="8606">
                  <c:v>362.47500000000002</c:v>
                </c:pt>
                <c:pt idx="8607">
                  <c:v>1045.2375</c:v>
                </c:pt>
                <c:pt idx="8608">
                  <c:v>1081.123875</c:v>
                </c:pt>
                <c:pt idx="8609">
                  <c:v>574.76250000000005</c:v>
                </c:pt>
                <c:pt idx="8610">
                  <c:v>474.97387500000002</c:v>
                </c:pt>
                <c:pt idx="8611">
                  <c:v>1213.3125</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6.07499999999993</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439.65112499999998</c:v>
                </c:pt>
                <c:pt idx="8643">
                  <c:v>472.5</c:v>
                </c:pt>
                <c:pt idx="8644">
                  <c:v>0</c:v>
                </c:pt>
                <c:pt idx="8645">
                  <c:v>0</c:v>
                </c:pt>
                <c:pt idx="8646">
                  <c:v>0</c:v>
                </c:pt>
                <c:pt idx="8647">
                  <c:v>0</c:v>
                </c:pt>
                <c:pt idx="8648">
                  <c:v>0</c:v>
                </c:pt>
                <c:pt idx="8649">
                  <c:v>219.938625</c:v>
                </c:pt>
                <c:pt idx="8650">
                  <c:v>57.712499999999899</c:v>
                </c:pt>
                <c:pt idx="8651">
                  <c:v>0</c:v>
                </c:pt>
                <c:pt idx="8652">
                  <c:v>0</c:v>
                </c:pt>
                <c:pt idx="8653">
                  <c:v>0</c:v>
                </c:pt>
                <c:pt idx="8654">
                  <c:v>0</c:v>
                </c:pt>
                <c:pt idx="8655">
                  <c:v>0</c:v>
                </c:pt>
                <c:pt idx="8656">
                  <c:v>0</c:v>
                </c:pt>
                <c:pt idx="8657">
                  <c:v>172.57387499999999</c:v>
                </c:pt>
                <c:pt idx="8658">
                  <c:v>194.17387500000001</c:v>
                </c:pt>
                <c:pt idx="8659">
                  <c:v>0</c:v>
                </c:pt>
                <c:pt idx="8660">
                  <c:v>0</c:v>
                </c:pt>
                <c:pt idx="8661">
                  <c:v>0</c:v>
                </c:pt>
                <c:pt idx="8662">
                  <c:v>0</c:v>
                </c:pt>
                <c:pt idx="8663">
                  <c:v>0</c:v>
                </c:pt>
                <c:pt idx="8664">
                  <c:v>0</c:v>
                </c:pt>
                <c:pt idx="8665">
                  <c:v>64.236374999999995</c:v>
                </c:pt>
                <c:pt idx="8666">
                  <c:v>114.41249999999999</c:v>
                </c:pt>
                <c:pt idx="8667">
                  <c:v>0</c:v>
                </c:pt>
                <c:pt idx="8668">
                  <c:v>0</c:v>
                </c:pt>
                <c:pt idx="8669">
                  <c:v>609.07612500000005</c:v>
                </c:pt>
                <c:pt idx="8670">
                  <c:v>201.82499999999999</c:v>
                </c:pt>
                <c:pt idx="8671">
                  <c:v>0</c:v>
                </c:pt>
                <c:pt idx="8672">
                  <c:v>0</c:v>
                </c:pt>
                <c:pt idx="8673">
                  <c:v>0</c:v>
                </c:pt>
                <c:pt idx="8674">
                  <c:v>0</c:v>
                </c:pt>
                <c:pt idx="8675">
                  <c:v>0</c:v>
                </c:pt>
                <c:pt idx="8676">
                  <c:v>0</c:v>
                </c:pt>
                <c:pt idx="8677">
                  <c:v>22.723875</c:v>
                </c:pt>
                <c:pt idx="8678">
                  <c:v>279.11250000000001</c:v>
                </c:pt>
                <c:pt idx="8679">
                  <c:v>355.38749999999999</c:v>
                </c:pt>
                <c:pt idx="8680">
                  <c:v>973.35</c:v>
                </c:pt>
                <c:pt idx="8681">
                  <c:v>1190.926125</c:v>
                </c:pt>
                <c:pt idx="8682">
                  <c:v>1874.363625</c:v>
                </c:pt>
                <c:pt idx="8683">
                  <c:v>1644.073875</c:v>
                </c:pt>
                <c:pt idx="8684">
                  <c:v>1732.498875</c:v>
                </c:pt>
                <c:pt idx="8685">
                  <c:v>1627.7625</c:v>
                </c:pt>
                <c:pt idx="8686">
                  <c:v>1168.5363749999999</c:v>
                </c:pt>
                <c:pt idx="8687">
                  <c:v>1135.0125</c:v>
                </c:pt>
                <c:pt idx="8688">
                  <c:v>961.64887499999998</c:v>
                </c:pt>
                <c:pt idx="8689">
                  <c:v>1204.426125</c:v>
                </c:pt>
                <c:pt idx="8690">
                  <c:v>1666.2375</c:v>
                </c:pt>
                <c:pt idx="8691">
                  <c:v>559.57500000000005</c:v>
                </c:pt>
                <c:pt idx="8692">
                  <c:v>0</c:v>
                </c:pt>
                <c:pt idx="8693">
                  <c:v>0</c:v>
                </c:pt>
                <c:pt idx="8694">
                  <c:v>0</c:v>
                </c:pt>
                <c:pt idx="8695">
                  <c:v>0</c:v>
                </c:pt>
                <c:pt idx="8696">
                  <c:v>0</c:v>
                </c:pt>
                <c:pt idx="8697">
                  <c:v>0</c:v>
                </c:pt>
                <c:pt idx="8698">
                  <c:v>0</c:v>
                </c:pt>
                <c:pt idx="8699">
                  <c:v>70.200000000000102</c:v>
                </c:pt>
                <c:pt idx="8700">
                  <c:v>0</c:v>
                </c:pt>
                <c:pt idx="8701">
                  <c:v>0</c:v>
                </c:pt>
                <c:pt idx="8702">
                  <c:v>362.92387500000001</c:v>
                </c:pt>
                <c:pt idx="8703">
                  <c:v>1067.623875</c:v>
                </c:pt>
                <c:pt idx="8704">
                  <c:v>1296.675</c:v>
                </c:pt>
                <c:pt idx="8705">
                  <c:v>1659.261375</c:v>
                </c:pt>
                <c:pt idx="8706">
                  <c:v>1658.8125</c:v>
                </c:pt>
                <c:pt idx="8707">
                  <c:v>1631.701125</c:v>
                </c:pt>
                <c:pt idx="8708">
                  <c:v>1564.0863750000001</c:v>
                </c:pt>
                <c:pt idx="8709">
                  <c:v>1738.4625000000001</c:v>
                </c:pt>
                <c:pt idx="8710">
                  <c:v>1140.75</c:v>
                </c:pt>
                <c:pt idx="8711">
                  <c:v>1117.4625000000001</c:v>
                </c:pt>
                <c:pt idx="8712">
                  <c:v>391.72612500000002</c:v>
                </c:pt>
                <c:pt idx="8713">
                  <c:v>71.212500000000006</c:v>
                </c:pt>
                <c:pt idx="8714">
                  <c:v>0</c:v>
                </c:pt>
                <c:pt idx="8715">
                  <c:v>579.03862500000002</c:v>
                </c:pt>
                <c:pt idx="8716">
                  <c:v>469.57387499999999</c:v>
                </c:pt>
                <c:pt idx="8717">
                  <c:v>713.47500000000002</c:v>
                </c:pt>
                <c:pt idx="8718">
                  <c:v>1245.7125000000001</c:v>
                </c:pt>
                <c:pt idx="8719">
                  <c:v>1422.7886249999999</c:v>
                </c:pt>
                <c:pt idx="8720">
                  <c:v>1398.826125</c:v>
                </c:pt>
                <c:pt idx="8721">
                  <c:v>0</c:v>
                </c:pt>
                <c:pt idx="8722">
                  <c:v>1061.7750000000001</c:v>
                </c:pt>
                <c:pt idx="8723">
                  <c:v>1024.9875</c:v>
                </c:pt>
                <c:pt idx="8724">
                  <c:v>630.22387500000002</c:v>
                </c:pt>
                <c:pt idx="8725">
                  <c:v>0</c:v>
                </c:pt>
                <c:pt idx="8726">
                  <c:v>0</c:v>
                </c:pt>
                <c:pt idx="8727">
                  <c:v>0</c:v>
                </c:pt>
                <c:pt idx="8728">
                  <c:v>410.0625</c:v>
                </c:pt>
                <c:pt idx="8729">
                  <c:v>432</c:v>
                </c:pt>
                <c:pt idx="8730">
                  <c:v>0</c:v>
                </c:pt>
                <c:pt idx="8731">
                  <c:v>0</c:v>
                </c:pt>
                <c:pt idx="8732">
                  <c:v>0</c:v>
                </c:pt>
                <c:pt idx="8733">
                  <c:v>99.788624999999996</c:v>
                </c:pt>
                <c:pt idx="8734">
                  <c:v>55.6875</c:v>
                </c:pt>
                <c:pt idx="8735">
                  <c:v>112.498875</c:v>
                </c:pt>
                <c:pt idx="8736">
                  <c:v>844.53637500000002</c:v>
                </c:pt>
                <c:pt idx="8737">
                  <c:v>696.48862499999996</c:v>
                </c:pt>
                <c:pt idx="8738">
                  <c:v>0</c:v>
                </c:pt>
                <c:pt idx="8739">
                  <c:v>0</c:v>
                </c:pt>
                <c:pt idx="8740">
                  <c:v>218.36250000000001</c:v>
                </c:pt>
                <c:pt idx="8741">
                  <c:v>180.336375</c:v>
                </c:pt>
                <c:pt idx="8742">
                  <c:v>0</c:v>
                </c:pt>
                <c:pt idx="8743">
                  <c:v>0</c:v>
                </c:pt>
                <c:pt idx="8744">
                  <c:v>0</c:v>
                </c:pt>
                <c:pt idx="8745">
                  <c:v>0</c:v>
                </c:pt>
                <c:pt idx="8746">
                  <c:v>341.21249999999998</c:v>
                </c:pt>
                <c:pt idx="8747">
                  <c:v>0</c:v>
                </c:pt>
                <c:pt idx="8748">
                  <c:v>0</c:v>
                </c:pt>
                <c:pt idx="8749">
                  <c:v>351.33749999999998</c:v>
                </c:pt>
                <c:pt idx="8750">
                  <c:v>816.75</c:v>
                </c:pt>
                <c:pt idx="8751">
                  <c:v>1039.5</c:v>
                </c:pt>
                <c:pt idx="8752">
                  <c:v>1007.886375</c:v>
                </c:pt>
                <c:pt idx="8753">
                  <c:v>767.248875</c:v>
                </c:pt>
                <c:pt idx="8754">
                  <c:v>646.876125</c:v>
                </c:pt>
                <c:pt idx="8755">
                  <c:v>802.01137500000004</c:v>
                </c:pt>
                <c:pt idx="8756">
                  <c:v>713.02612499999998</c:v>
                </c:pt>
                <c:pt idx="8757">
                  <c:v>0</c:v>
                </c:pt>
                <c:pt idx="8758">
                  <c:v>0</c:v>
                </c:pt>
                <c:pt idx="8759">
                  <c:v>0</c:v>
                </c:pt>
              </c:numCache>
            </c:numRef>
          </c:val>
          <c:smooth val="0"/>
          <c:extLst>
            <c:ext xmlns:c16="http://schemas.microsoft.com/office/drawing/2014/chart" uri="{C3380CC4-5D6E-409C-BE32-E72D297353CC}">
              <c16:uniqueId val="{00000000-3AA4-483A-9FF1-CBA857E463D9}"/>
            </c:ext>
          </c:extLst>
        </c:ser>
        <c:dLbls>
          <c:showLegendKey val="0"/>
          <c:showVal val="0"/>
          <c:showCatName val="0"/>
          <c:showSerName val="0"/>
          <c:showPercent val="0"/>
          <c:showBubbleSize val="0"/>
        </c:dLbls>
        <c:smooth val="0"/>
        <c:axId val="727947232"/>
        <c:axId val="595321360"/>
      </c:lineChart>
      <c:catAx>
        <c:axId val="72794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5321360"/>
        <c:crosses val="autoZero"/>
        <c:auto val="1"/>
        <c:lblAlgn val="ctr"/>
        <c:lblOffset val="100"/>
        <c:noMultiLvlLbl val="0"/>
      </c:catAx>
      <c:valAx>
        <c:axId val="59532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风电功率</a:t>
                </a:r>
                <a:r>
                  <a:rPr lang="en-US" altLang="zh-CN" baseline="0"/>
                  <a:t> </a:t>
                </a:r>
                <a:r>
                  <a:rPr lang="en-US" altLang="zh-CN"/>
                  <a:t>MW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79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光功率!$A$1:$A$8760</c:f>
              <c:numCache>
                <c:formatCode>General</c:formatCode>
                <c:ptCount val="8760"/>
                <c:pt idx="0">
                  <c:v>0</c:v>
                </c:pt>
                <c:pt idx="1">
                  <c:v>0</c:v>
                </c:pt>
                <c:pt idx="2">
                  <c:v>0</c:v>
                </c:pt>
                <c:pt idx="3">
                  <c:v>0</c:v>
                </c:pt>
                <c:pt idx="4">
                  <c:v>0</c:v>
                </c:pt>
                <c:pt idx="5">
                  <c:v>0</c:v>
                </c:pt>
                <c:pt idx="6">
                  <c:v>0</c:v>
                </c:pt>
                <c:pt idx="7">
                  <c:v>0</c:v>
                </c:pt>
                <c:pt idx="8">
                  <c:v>0</c:v>
                </c:pt>
                <c:pt idx="9">
                  <c:v>1234.5383999999999</c:v>
                </c:pt>
                <c:pt idx="10">
                  <c:v>3865.8870000000002</c:v>
                </c:pt>
                <c:pt idx="11">
                  <c:v>5682.6948000000002</c:v>
                </c:pt>
                <c:pt idx="12">
                  <c:v>6957.0056999999997</c:v>
                </c:pt>
                <c:pt idx="13">
                  <c:v>7583.8203000000003</c:v>
                </c:pt>
                <c:pt idx="14">
                  <c:v>7432.6848</c:v>
                </c:pt>
                <c:pt idx="15">
                  <c:v>6648.3711000000003</c:v>
                </c:pt>
                <c:pt idx="16">
                  <c:v>5216.5610999999999</c:v>
                </c:pt>
                <c:pt idx="17">
                  <c:v>3086.346</c:v>
                </c:pt>
                <c:pt idx="18">
                  <c:v>160.68090000000001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52.499699999999997</c:v>
                </c:pt>
                <c:pt idx="34">
                  <c:v>278.40750000000003</c:v>
                </c:pt>
                <c:pt idx="35">
                  <c:v>964.08540000000005</c:v>
                </c:pt>
                <c:pt idx="36">
                  <c:v>1504.9914000000001</c:v>
                </c:pt>
                <c:pt idx="37">
                  <c:v>1409.5373999999999</c:v>
                </c:pt>
                <c:pt idx="38">
                  <c:v>3625.6610999999998</c:v>
                </c:pt>
                <c:pt idx="39">
                  <c:v>3377.4807000000001</c:v>
                </c:pt>
                <c:pt idx="40">
                  <c:v>3161.1183000000001</c:v>
                </c:pt>
                <c:pt idx="41">
                  <c:v>639.54179999999997</c:v>
                </c:pt>
                <c:pt idx="42">
                  <c:v>93.863100000000003</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138.4083</c:v>
                </c:pt>
                <c:pt idx="58">
                  <c:v>698.40509999999995</c:v>
                </c:pt>
                <c:pt idx="59">
                  <c:v>1277.4927</c:v>
                </c:pt>
                <c:pt idx="60">
                  <c:v>1940.8979999999999</c:v>
                </c:pt>
                <c:pt idx="61">
                  <c:v>4301.7936</c:v>
                </c:pt>
                <c:pt idx="62">
                  <c:v>5345.424</c:v>
                </c:pt>
                <c:pt idx="63">
                  <c:v>5669.9675999999999</c:v>
                </c:pt>
                <c:pt idx="64">
                  <c:v>4052.0223000000001</c:v>
                </c:pt>
                <c:pt idx="65">
                  <c:v>1947.2616</c:v>
                </c:pt>
                <c:pt idx="66">
                  <c:v>85.908600000000007</c:v>
                </c:pt>
                <c:pt idx="67">
                  <c:v>0</c:v>
                </c:pt>
                <c:pt idx="68">
                  <c:v>0</c:v>
                </c:pt>
                <c:pt idx="69">
                  <c:v>0</c:v>
                </c:pt>
                <c:pt idx="70">
                  <c:v>0</c:v>
                </c:pt>
                <c:pt idx="71">
                  <c:v>0</c:v>
                </c:pt>
                <c:pt idx="72">
                  <c:v>7.9545000000000003</c:v>
                </c:pt>
                <c:pt idx="73">
                  <c:v>0</c:v>
                </c:pt>
                <c:pt idx="74">
                  <c:v>0</c:v>
                </c:pt>
                <c:pt idx="75">
                  <c:v>0</c:v>
                </c:pt>
                <c:pt idx="76">
                  <c:v>0</c:v>
                </c:pt>
                <c:pt idx="77">
                  <c:v>0</c:v>
                </c:pt>
                <c:pt idx="78">
                  <c:v>0</c:v>
                </c:pt>
                <c:pt idx="79">
                  <c:v>3.1818</c:v>
                </c:pt>
                <c:pt idx="80">
                  <c:v>0</c:v>
                </c:pt>
                <c:pt idx="81">
                  <c:v>173.40809999999999</c:v>
                </c:pt>
                <c:pt idx="82">
                  <c:v>1226.5839000000001</c:v>
                </c:pt>
                <c:pt idx="83">
                  <c:v>2365.6682999999998</c:v>
                </c:pt>
                <c:pt idx="84">
                  <c:v>6362.0091000000002</c:v>
                </c:pt>
                <c:pt idx="85">
                  <c:v>7058.8233</c:v>
                </c:pt>
                <c:pt idx="86">
                  <c:v>6942.6876000000002</c:v>
                </c:pt>
                <c:pt idx="87">
                  <c:v>6228.3734999999997</c:v>
                </c:pt>
                <c:pt idx="88">
                  <c:v>4829.9723999999997</c:v>
                </c:pt>
                <c:pt idx="89">
                  <c:v>2769.7568999999999</c:v>
                </c:pt>
                <c:pt idx="90">
                  <c:v>214.7715</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7.9545000000000003</c:v>
                </c:pt>
                <c:pt idx="105">
                  <c:v>138.4083</c:v>
                </c:pt>
                <c:pt idx="106">
                  <c:v>504.31529999999998</c:v>
                </c:pt>
                <c:pt idx="107">
                  <c:v>1764.3081</c:v>
                </c:pt>
                <c:pt idx="108">
                  <c:v>2959.0740000000001</c:v>
                </c:pt>
                <c:pt idx="109">
                  <c:v>7528.1387999999997</c:v>
                </c:pt>
                <c:pt idx="110">
                  <c:v>6500.4174000000003</c:v>
                </c:pt>
                <c:pt idx="111">
                  <c:v>3223.1633999999999</c:v>
                </c:pt>
                <c:pt idx="112">
                  <c:v>2694.9845999999998</c:v>
                </c:pt>
                <c:pt idx="113">
                  <c:v>828.85889999999995</c:v>
                </c:pt>
                <c:pt idx="114">
                  <c:v>122.49930000000001</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144.77189999999999</c:v>
                </c:pt>
                <c:pt idx="130">
                  <c:v>1770.6717000000001</c:v>
                </c:pt>
                <c:pt idx="131">
                  <c:v>4623.1553999999996</c:v>
                </c:pt>
                <c:pt idx="132">
                  <c:v>4417.9292999999998</c:v>
                </c:pt>
                <c:pt idx="133">
                  <c:v>7069.9596000000001</c:v>
                </c:pt>
                <c:pt idx="134">
                  <c:v>6702.4616999999998</c:v>
                </c:pt>
                <c:pt idx="135">
                  <c:v>5638.1495999999997</c:v>
                </c:pt>
                <c:pt idx="136">
                  <c:v>4230.2030999999997</c:v>
                </c:pt>
                <c:pt idx="137">
                  <c:v>1364.9921999999999</c:v>
                </c:pt>
                <c:pt idx="138">
                  <c:v>71.590500000000006</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230.68049999999999</c:v>
                </c:pt>
                <c:pt idx="154">
                  <c:v>1980.6704999999999</c:v>
                </c:pt>
                <c:pt idx="155">
                  <c:v>3988.3863000000001</c:v>
                </c:pt>
                <c:pt idx="156">
                  <c:v>6498.8265000000001</c:v>
                </c:pt>
                <c:pt idx="157">
                  <c:v>7244.9585999999999</c:v>
                </c:pt>
                <c:pt idx="158">
                  <c:v>6085.1925000000001</c:v>
                </c:pt>
                <c:pt idx="159">
                  <c:v>2494.5311999999999</c:v>
                </c:pt>
                <c:pt idx="160">
                  <c:v>2128.6242000000002</c:v>
                </c:pt>
                <c:pt idx="161">
                  <c:v>857.49509999999998</c:v>
                </c:pt>
                <c:pt idx="162">
                  <c:v>233.8623</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1457.2644</c:v>
                </c:pt>
                <c:pt idx="178">
                  <c:v>3953.3865000000001</c:v>
                </c:pt>
                <c:pt idx="179">
                  <c:v>5781.3306000000002</c:v>
                </c:pt>
                <c:pt idx="180">
                  <c:v>7082.6868000000004</c:v>
                </c:pt>
                <c:pt idx="181">
                  <c:v>5949.9660000000003</c:v>
                </c:pt>
                <c:pt idx="182">
                  <c:v>4233.3849</c:v>
                </c:pt>
                <c:pt idx="183">
                  <c:v>6985.6418999999996</c:v>
                </c:pt>
                <c:pt idx="184">
                  <c:v>5175.1976999999997</c:v>
                </c:pt>
                <c:pt idx="185">
                  <c:v>3269.2995000000001</c:v>
                </c:pt>
                <c:pt idx="186">
                  <c:v>103.4085</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577.49670000000003</c:v>
                </c:pt>
                <c:pt idx="202">
                  <c:v>3983.6136000000001</c:v>
                </c:pt>
                <c:pt idx="203">
                  <c:v>5735.1944999999996</c:v>
                </c:pt>
                <c:pt idx="204">
                  <c:v>7001.5509000000002</c:v>
                </c:pt>
                <c:pt idx="205">
                  <c:v>7544.0478000000003</c:v>
                </c:pt>
                <c:pt idx="206">
                  <c:v>7205.1860999999999</c:v>
                </c:pt>
                <c:pt idx="207">
                  <c:v>6548.1444000000001</c:v>
                </c:pt>
                <c:pt idx="208">
                  <c:v>5074.9709999999995</c:v>
                </c:pt>
                <c:pt idx="209">
                  <c:v>3409.2986999999998</c:v>
                </c:pt>
                <c:pt idx="210">
                  <c:v>132.04470000000001</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1446.1280999999999</c:v>
                </c:pt>
                <c:pt idx="226">
                  <c:v>3878.6142</c:v>
                </c:pt>
                <c:pt idx="227">
                  <c:v>5728.8308999999999</c:v>
                </c:pt>
                <c:pt idx="228">
                  <c:v>7012.6872000000003</c:v>
                </c:pt>
                <c:pt idx="229">
                  <c:v>7690.4106000000002</c:v>
                </c:pt>
                <c:pt idx="230">
                  <c:v>7563.1386000000002</c:v>
                </c:pt>
                <c:pt idx="231">
                  <c:v>6579.9624000000003</c:v>
                </c:pt>
                <c:pt idx="232">
                  <c:v>5329.5150000000003</c:v>
                </c:pt>
                <c:pt idx="233">
                  <c:v>3347.2536</c:v>
                </c:pt>
                <c:pt idx="234">
                  <c:v>238.63499999999999</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1485.9005999999999</c:v>
                </c:pt>
                <c:pt idx="250">
                  <c:v>3888.1596</c:v>
                </c:pt>
                <c:pt idx="251">
                  <c:v>5728.8308999999999</c:v>
                </c:pt>
                <c:pt idx="252">
                  <c:v>7062.0051000000003</c:v>
                </c:pt>
                <c:pt idx="253">
                  <c:v>7739.7285000000002</c:v>
                </c:pt>
                <c:pt idx="254">
                  <c:v>7703.1378000000004</c:v>
                </c:pt>
                <c:pt idx="255">
                  <c:v>6871.0971</c:v>
                </c:pt>
                <c:pt idx="256">
                  <c:v>5432.9234999999999</c:v>
                </c:pt>
                <c:pt idx="257">
                  <c:v>3608.1612</c:v>
                </c:pt>
                <c:pt idx="258">
                  <c:v>594.99659999999994</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989.53980000000001</c:v>
                </c:pt>
                <c:pt idx="274">
                  <c:v>3560.4342000000001</c:v>
                </c:pt>
                <c:pt idx="275">
                  <c:v>5522.0138999999999</c:v>
                </c:pt>
                <c:pt idx="276">
                  <c:v>6777.2340000000004</c:v>
                </c:pt>
                <c:pt idx="277">
                  <c:v>6692.9162999999999</c:v>
                </c:pt>
                <c:pt idx="278">
                  <c:v>5070.1983</c:v>
                </c:pt>
                <c:pt idx="279">
                  <c:v>6147.2376000000004</c:v>
                </c:pt>
                <c:pt idx="280">
                  <c:v>4629.5190000000002</c:v>
                </c:pt>
                <c:pt idx="281">
                  <c:v>3340.89</c:v>
                </c:pt>
                <c:pt idx="282">
                  <c:v>639.54179999999997</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305.45280000000002</c:v>
                </c:pt>
                <c:pt idx="298">
                  <c:v>3851.5689000000002</c:v>
                </c:pt>
                <c:pt idx="299">
                  <c:v>5722.4673000000003</c:v>
                </c:pt>
                <c:pt idx="300">
                  <c:v>7089.0504000000001</c:v>
                </c:pt>
                <c:pt idx="301">
                  <c:v>7825.6370999999999</c:v>
                </c:pt>
                <c:pt idx="302">
                  <c:v>7709.5014000000001</c:v>
                </c:pt>
                <c:pt idx="303">
                  <c:v>6998.3690999999999</c:v>
                </c:pt>
                <c:pt idx="304">
                  <c:v>5765.4215999999997</c:v>
                </c:pt>
                <c:pt idx="305">
                  <c:v>3434.7530999999999</c:v>
                </c:pt>
                <c:pt idx="306">
                  <c:v>644.31449999999995</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1333.1741999999999</c:v>
                </c:pt>
                <c:pt idx="322">
                  <c:v>3921.5684999999999</c:v>
                </c:pt>
                <c:pt idx="323">
                  <c:v>5771.7852000000003</c:v>
                </c:pt>
                <c:pt idx="324">
                  <c:v>7125.6410999999998</c:v>
                </c:pt>
                <c:pt idx="325">
                  <c:v>7835.1824999999999</c:v>
                </c:pt>
                <c:pt idx="326">
                  <c:v>7758.8193000000001</c:v>
                </c:pt>
                <c:pt idx="327">
                  <c:v>7068.3687</c:v>
                </c:pt>
                <c:pt idx="328">
                  <c:v>5889.5118000000002</c:v>
                </c:pt>
                <c:pt idx="329">
                  <c:v>3993.1590000000001</c:v>
                </c:pt>
                <c:pt idx="330">
                  <c:v>97.044899999999998</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906.81299999999999</c:v>
                </c:pt>
                <c:pt idx="346">
                  <c:v>2580.4398000000001</c:v>
                </c:pt>
                <c:pt idx="347">
                  <c:v>4164.9762000000001</c:v>
                </c:pt>
                <c:pt idx="348">
                  <c:v>3749.7512999999999</c:v>
                </c:pt>
                <c:pt idx="349">
                  <c:v>5011.335</c:v>
                </c:pt>
                <c:pt idx="350">
                  <c:v>5173.6067999999996</c:v>
                </c:pt>
                <c:pt idx="351">
                  <c:v>5592.0135</c:v>
                </c:pt>
                <c:pt idx="352">
                  <c:v>5065.4255999999996</c:v>
                </c:pt>
                <c:pt idx="353">
                  <c:v>752.49570000000006</c:v>
                </c:pt>
                <c:pt idx="354">
                  <c:v>104.99939999999999</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1412.7192</c:v>
                </c:pt>
                <c:pt idx="370">
                  <c:v>3807.0237000000002</c:v>
                </c:pt>
                <c:pt idx="371">
                  <c:v>5671.5585000000001</c:v>
                </c:pt>
                <c:pt idx="372">
                  <c:v>6953.8239000000003</c:v>
                </c:pt>
                <c:pt idx="373">
                  <c:v>4002.7044000000001</c:v>
                </c:pt>
                <c:pt idx="374">
                  <c:v>7448.5937999999996</c:v>
                </c:pt>
                <c:pt idx="375">
                  <c:v>6215.6463000000003</c:v>
                </c:pt>
                <c:pt idx="376">
                  <c:v>4794.9726000000001</c:v>
                </c:pt>
                <c:pt idx="377">
                  <c:v>1495.4459999999999</c:v>
                </c:pt>
                <c:pt idx="378">
                  <c:v>488.40629999999999</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1143.8570999999999</c:v>
                </c:pt>
                <c:pt idx="394">
                  <c:v>2449.9859999999999</c:v>
                </c:pt>
                <c:pt idx="395">
                  <c:v>3834.069</c:v>
                </c:pt>
                <c:pt idx="396">
                  <c:v>6996.7781999999997</c:v>
                </c:pt>
                <c:pt idx="397">
                  <c:v>7588.5929999999998</c:v>
                </c:pt>
                <c:pt idx="398">
                  <c:v>6498.8265000000001</c:v>
                </c:pt>
                <c:pt idx="399">
                  <c:v>6567.2352000000001</c:v>
                </c:pt>
                <c:pt idx="400">
                  <c:v>5679.5129999999999</c:v>
                </c:pt>
                <c:pt idx="401">
                  <c:v>3881.7959999999998</c:v>
                </c:pt>
                <c:pt idx="402">
                  <c:v>886.13130000000001</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117.7266</c:v>
                </c:pt>
                <c:pt idx="418">
                  <c:v>719.08680000000004</c:v>
                </c:pt>
                <c:pt idx="419">
                  <c:v>1253.6292000000001</c:v>
                </c:pt>
                <c:pt idx="420">
                  <c:v>3517.4798999999998</c:v>
                </c:pt>
                <c:pt idx="421">
                  <c:v>1972.7159999999999</c:v>
                </c:pt>
                <c:pt idx="422">
                  <c:v>1840.6713</c:v>
                </c:pt>
                <c:pt idx="423">
                  <c:v>2200.2147</c:v>
                </c:pt>
                <c:pt idx="424">
                  <c:v>3940.6592999999998</c:v>
                </c:pt>
                <c:pt idx="425">
                  <c:v>3363.1626000000001</c:v>
                </c:pt>
                <c:pt idx="426">
                  <c:v>135.22649999999999</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1242.4929</c:v>
                </c:pt>
                <c:pt idx="442">
                  <c:v>3644.7519000000002</c:v>
                </c:pt>
                <c:pt idx="443">
                  <c:v>5558.6045999999997</c:v>
                </c:pt>
                <c:pt idx="444">
                  <c:v>6944.2785000000003</c:v>
                </c:pt>
                <c:pt idx="445">
                  <c:v>7703.1378000000004</c:v>
                </c:pt>
                <c:pt idx="446">
                  <c:v>7698.3651</c:v>
                </c:pt>
                <c:pt idx="447">
                  <c:v>6969.7329</c:v>
                </c:pt>
                <c:pt idx="448">
                  <c:v>5690.6493</c:v>
                </c:pt>
                <c:pt idx="449">
                  <c:v>3344.0718000000002</c:v>
                </c:pt>
                <c:pt idx="450">
                  <c:v>286.36200000000002</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1092.9483</c:v>
                </c:pt>
                <c:pt idx="466">
                  <c:v>3897.7049999999999</c:v>
                </c:pt>
                <c:pt idx="467">
                  <c:v>5679.5129999999999</c:v>
                </c:pt>
                <c:pt idx="468">
                  <c:v>7141.5501000000004</c:v>
                </c:pt>
                <c:pt idx="469">
                  <c:v>6494.0537999999997</c:v>
                </c:pt>
                <c:pt idx="470">
                  <c:v>5545.8774000000003</c:v>
                </c:pt>
                <c:pt idx="471">
                  <c:v>5429.7416999999996</c:v>
                </c:pt>
                <c:pt idx="472">
                  <c:v>3103.8458999999998</c:v>
                </c:pt>
                <c:pt idx="473">
                  <c:v>3102.2550000000001</c:v>
                </c:pt>
                <c:pt idx="474">
                  <c:v>313.40730000000002</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170.22630000000001</c:v>
                </c:pt>
                <c:pt idx="490">
                  <c:v>3328.1628000000001</c:v>
                </c:pt>
                <c:pt idx="491">
                  <c:v>4939.7444999999998</c:v>
                </c:pt>
                <c:pt idx="492">
                  <c:v>6231.5553</c:v>
                </c:pt>
                <c:pt idx="493">
                  <c:v>6352.4637000000002</c:v>
                </c:pt>
                <c:pt idx="494">
                  <c:v>6529.0536000000002</c:v>
                </c:pt>
                <c:pt idx="495">
                  <c:v>6174.2829000000002</c:v>
                </c:pt>
                <c:pt idx="496">
                  <c:v>4794.9726000000001</c:v>
                </c:pt>
                <c:pt idx="497">
                  <c:v>2464.3040999999998</c:v>
                </c:pt>
                <c:pt idx="498">
                  <c:v>556.81500000000005</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1705.4448</c:v>
                </c:pt>
                <c:pt idx="514">
                  <c:v>4126.7946000000002</c:v>
                </c:pt>
                <c:pt idx="515">
                  <c:v>5953.1477999999997</c:v>
                </c:pt>
                <c:pt idx="516">
                  <c:v>7369.0487999999996</c:v>
                </c:pt>
                <c:pt idx="517">
                  <c:v>7954.5</c:v>
                </c:pt>
                <c:pt idx="518">
                  <c:v>7884.5003999999999</c:v>
                </c:pt>
                <c:pt idx="519">
                  <c:v>7357.9125000000004</c:v>
                </c:pt>
                <c:pt idx="520">
                  <c:v>5940.4206000000004</c:v>
                </c:pt>
                <c:pt idx="521">
                  <c:v>3597.0248999999999</c:v>
                </c:pt>
                <c:pt idx="522">
                  <c:v>1064.3121000000001</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1847.0349000000001</c:v>
                </c:pt>
                <c:pt idx="538">
                  <c:v>4166.5671000000002</c:v>
                </c:pt>
                <c:pt idx="539">
                  <c:v>5983.3748999999998</c:v>
                </c:pt>
                <c:pt idx="540">
                  <c:v>7324.5036</c:v>
                </c:pt>
                <c:pt idx="541">
                  <c:v>7954.5</c:v>
                </c:pt>
                <c:pt idx="542">
                  <c:v>7954.5</c:v>
                </c:pt>
                <c:pt idx="543">
                  <c:v>7391.3213999999998</c:v>
                </c:pt>
                <c:pt idx="544">
                  <c:v>6086.7834000000003</c:v>
                </c:pt>
                <c:pt idx="545">
                  <c:v>4195.2033000000001</c:v>
                </c:pt>
                <c:pt idx="546">
                  <c:v>1294.9926</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1104.0845999999999</c:v>
                </c:pt>
                <c:pt idx="562">
                  <c:v>3461.7984000000001</c:v>
                </c:pt>
                <c:pt idx="563">
                  <c:v>5412.2417999999998</c:v>
                </c:pt>
                <c:pt idx="564">
                  <c:v>7049.2779</c:v>
                </c:pt>
                <c:pt idx="565">
                  <c:v>5771.7852000000003</c:v>
                </c:pt>
                <c:pt idx="566">
                  <c:v>7443.8211000000001</c:v>
                </c:pt>
                <c:pt idx="567">
                  <c:v>6524.2808999999997</c:v>
                </c:pt>
                <c:pt idx="568">
                  <c:v>3632.0246999999999</c:v>
                </c:pt>
                <c:pt idx="569">
                  <c:v>2871.5745000000002</c:v>
                </c:pt>
                <c:pt idx="570">
                  <c:v>254.54400000000001</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712.72320000000002</c:v>
                </c:pt>
                <c:pt idx="586">
                  <c:v>3504.7527</c:v>
                </c:pt>
                <c:pt idx="587">
                  <c:v>5461.5596999999998</c:v>
                </c:pt>
                <c:pt idx="588">
                  <c:v>6879.0515999999998</c:v>
                </c:pt>
                <c:pt idx="589">
                  <c:v>7636.32</c:v>
                </c:pt>
                <c:pt idx="590">
                  <c:v>7750.8648000000003</c:v>
                </c:pt>
                <c:pt idx="591">
                  <c:v>7104.9593999999997</c:v>
                </c:pt>
                <c:pt idx="592">
                  <c:v>5692.2402000000002</c:v>
                </c:pt>
                <c:pt idx="593">
                  <c:v>3797.4783000000002</c:v>
                </c:pt>
                <c:pt idx="594">
                  <c:v>628.40549999999996</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1139.0844</c:v>
                </c:pt>
                <c:pt idx="610">
                  <c:v>3530.2071000000001</c:v>
                </c:pt>
                <c:pt idx="611">
                  <c:v>5450.4233999999997</c:v>
                </c:pt>
                <c:pt idx="612">
                  <c:v>6793.143</c:v>
                </c:pt>
                <c:pt idx="613">
                  <c:v>7195.6406999999999</c:v>
                </c:pt>
                <c:pt idx="614">
                  <c:v>7106.5502999999999</c:v>
                </c:pt>
                <c:pt idx="615">
                  <c:v>5902.2389999999996</c:v>
                </c:pt>
                <c:pt idx="616">
                  <c:v>2133.3969000000002</c:v>
                </c:pt>
                <c:pt idx="617">
                  <c:v>987.94889999999998</c:v>
                </c:pt>
                <c:pt idx="618">
                  <c:v>181.36259999999999</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507.49709999999999</c:v>
                </c:pt>
                <c:pt idx="634">
                  <c:v>3216.7997999999998</c:v>
                </c:pt>
                <c:pt idx="635">
                  <c:v>5312.0150999999996</c:v>
                </c:pt>
                <c:pt idx="636">
                  <c:v>6823.3701000000001</c:v>
                </c:pt>
                <c:pt idx="637">
                  <c:v>7660.1835000000001</c:v>
                </c:pt>
                <c:pt idx="638">
                  <c:v>7803.3644999999997</c:v>
                </c:pt>
                <c:pt idx="639">
                  <c:v>5393.1509999999998</c:v>
                </c:pt>
                <c:pt idx="640">
                  <c:v>4915.8810000000003</c:v>
                </c:pt>
                <c:pt idx="641">
                  <c:v>4161.7943999999998</c:v>
                </c:pt>
                <c:pt idx="642">
                  <c:v>909.99480000000005</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1334.7651000000001</c:v>
                </c:pt>
                <c:pt idx="658">
                  <c:v>3488.8436999999999</c:v>
                </c:pt>
                <c:pt idx="659">
                  <c:v>5442.4688999999998</c:v>
                </c:pt>
                <c:pt idx="660">
                  <c:v>6754.9614000000001</c:v>
                </c:pt>
                <c:pt idx="661">
                  <c:v>7609.2746999999999</c:v>
                </c:pt>
                <c:pt idx="662">
                  <c:v>7501.0934999999999</c:v>
                </c:pt>
                <c:pt idx="663">
                  <c:v>5041.5621000000001</c:v>
                </c:pt>
                <c:pt idx="664">
                  <c:v>5878.3755000000001</c:v>
                </c:pt>
                <c:pt idx="665">
                  <c:v>3671.7972</c:v>
                </c:pt>
                <c:pt idx="666">
                  <c:v>365.90699999999998</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354.77069999999998</c:v>
                </c:pt>
                <c:pt idx="682">
                  <c:v>3099.0731999999998</c:v>
                </c:pt>
                <c:pt idx="683">
                  <c:v>5092.4709000000003</c:v>
                </c:pt>
                <c:pt idx="684">
                  <c:v>6117.0105000000003</c:v>
                </c:pt>
                <c:pt idx="685">
                  <c:v>7087.4594999999999</c:v>
                </c:pt>
                <c:pt idx="686">
                  <c:v>7558.3658999999998</c:v>
                </c:pt>
                <c:pt idx="687">
                  <c:v>6789.9611999999997</c:v>
                </c:pt>
                <c:pt idx="688">
                  <c:v>5474.2869000000001</c:v>
                </c:pt>
                <c:pt idx="689">
                  <c:v>763.63199999999995</c:v>
                </c:pt>
                <c:pt idx="690">
                  <c:v>214.7715</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725.45039999999995</c:v>
                </c:pt>
                <c:pt idx="706">
                  <c:v>1975.8978</c:v>
                </c:pt>
                <c:pt idx="707">
                  <c:v>2414.9861999999998</c:v>
                </c:pt>
                <c:pt idx="708">
                  <c:v>4155.4308000000001</c:v>
                </c:pt>
                <c:pt idx="709">
                  <c:v>3041.8008</c:v>
                </c:pt>
                <c:pt idx="710">
                  <c:v>2949.5286000000001</c:v>
                </c:pt>
                <c:pt idx="711">
                  <c:v>1924.989</c:v>
                </c:pt>
                <c:pt idx="712">
                  <c:v>526.58789999999999</c:v>
                </c:pt>
                <c:pt idx="713">
                  <c:v>2160.4422</c:v>
                </c:pt>
                <c:pt idx="714">
                  <c:v>587.0421</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1069.0848000000001</c:v>
                </c:pt>
                <c:pt idx="730">
                  <c:v>3527.0252999999998</c:v>
                </c:pt>
                <c:pt idx="731">
                  <c:v>5472.6959999999999</c:v>
                </c:pt>
                <c:pt idx="732">
                  <c:v>6874.2789000000002</c:v>
                </c:pt>
                <c:pt idx="733">
                  <c:v>7749.2739000000001</c:v>
                </c:pt>
                <c:pt idx="734">
                  <c:v>7556.7749999999996</c:v>
                </c:pt>
                <c:pt idx="735">
                  <c:v>6258.6005999999998</c:v>
                </c:pt>
                <c:pt idx="736">
                  <c:v>1527.2639999999999</c:v>
                </c:pt>
                <c:pt idx="737">
                  <c:v>3805.4328</c:v>
                </c:pt>
                <c:pt idx="738">
                  <c:v>892.49490000000003</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1263.1746000000001</c:v>
                </c:pt>
                <c:pt idx="754">
                  <c:v>2220.8964000000001</c:v>
                </c:pt>
                <c:pt idx="755">
                  <c:v>4053.6131999999998</c:v>
                </c:pt>
                <c:pt idx="756">
                  <c:v>7291.0946999999996</c:v>
                </c:pt>
                <c:pt idx="757">
                  <c:v>7832.0006999999996</c:v>
                </c:pt>
                <c:pt idx="758">
                  <c:v>7730.1831000000002</c:v>
                </c:pt>
                <c:pt idx="759">
                  <c:v>5243.6063999999997</c:v>
                </c:pt>
                <c:pt idx="760">
                  <c:v>2344.9866000000002</c:v>
                </c:pt>
                <c:pt idx="761">
                  <c:v>3212.0270999999998</c:v>
                </c:pt>
                <c:pt idx="762">
                  <c:v>583.86030000000005</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693.63239999999996</c:v>
                </c:pt>
                <c:pt idx="778">
                  <c:v>3531.7979999999998</c:v>
                </c:pt>
                <c:pt idx="779">
                  <c:v>5432.9234999999999</c:v>
                </c:pt>
                <c:pt idx="780">
                  <c:v>6796.3248000000003</c:v>
                </c:pt>
                <c:pt idx="781">
                  <c:v>7574.2749000000003</c:v>
                </c:pt>
                <c:pt idx="782">
                  <c:v>7071.5505000000003</c:v>
                </c:pt>
                <c:pt idx="783">
                  <c:v>7050.8688000000002</c:v>
                </c:pt>
                <c:pt idx="784">
                  <c:v>5474.2869000000001</c:v>
                </c:pt>
                <c:pt idx="785">
                  <c:v>3738.6149999999998</c:v>
                </c:pt>
                <c:pt idx="786">
                  <c:v>604.54200000000003</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1355.4467999999999</c:v>
                </c:pt>
                <c:pt idx="802">
                  <c:v>3722.7060000000001</c:v>
                </c:pt>
                <c:pt idx="803">
                  <c:v>5660.4222</c:v>
                </c:pt>
                <c:pt idx="804">
                  <c:v>7055.6414999999997</c:v>
                </c:pt>
                <c:pt idx="805">
                  <c:v>7733.3648999999996</c:v>
                </c:pt>
                <c:pt idx="806">
                  <c:v>7758.8193000000001</c:v>
                </c:pt>
                <c:pt idx="807">
                  <c:v>7147.9137000000001</c:v>
                </c:pt>
                <c:pt idx="808">
                  <c:v>5886.33</c:v>
                </c:pt>
                <c:pt idx="809">
                  <c:v>3975.6590999999999</c:v>
                </c:pt>
                <c:pt idx="810">
                  <c:v>949.76729999999998</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995.90340000000003</c:v>
                </c:pt>
                <c:pt idx="826">
                  <c:v>3800.6601000000001</c:v>
                </c:pt>
                <c:pt idx="827">
                  <c:v>5464.7415000000001</c:v>
                </c:pt>
                <c:pt idx="828">
                  <c:v>6724.7343000000001</c:v>
                </c:pt>
                <c:pt idx="829">
                  <c:v>7623.5928000000004</c:v>
                </c:pt>
                <c:pt idx="830">
                  <c:v>7606.0928999999996</c:v>
                </c:pt>
                <c:pt idx="831">
                  <c:v>5437.6962000000003</c:v>
                </c:pt>
                <c:pt idx="832">
                  <c:v>5456.7870000000003</c:v>
                </c:pt>
                <c:pt idx="833">
                  <c:v>3487.2528000000002</c:v>
                </c:pt>
                <c:pt idx="834">
                  <c:v>762.04110000000003</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1559.0820000000001</c:v>
                </c:pt>
                <c:pt idx="850">
                  <c:v>3891.3413999999998</c:v>
                </c:pt>
                <c:pt idx="851">
                  <c:v>5762.2398000000003</c:v>
                </c:pt>
                <c:pt idx="852">
                  <c:v>7159.05</c:v>
                </c:pt>
                <c:pt idx="853">
                  <c:v>7954.5</c:v>
                </c:pt>
                <c:pt idx="854">
                  <c:v>7954.5</c:v>
                </c:pt>
                <c:pt idx="855">
                  <c:v>7198.8225000000002</c:v>
                </c:pt>
                <c:pt idx="856">
                  <c:v>6091.5560999999998</c:v>
                </c:pt>
                <c:pt idx="857">
                  <c:v>4247.7030000000004</c:v>
                </c:pt>
                <c:pt idx="858">
                  <c:v>1710.2175</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1882.0346999999999</c:v>
                </c:pt>
                <c:pt idx="874">
                  <c:v>4185.6579000000002</c:v>
                </c:pt>
                <c:pt idx="875">
                  <c:v>6056.5563000000002</c:v>
                </c:pt>
                <c:pt idx="876">
                  <c:v>7391.3213999999998</c:v>
                </c:pt>
                <c:pt idx="877">
                  <c:v>7954.5</c:v>
                </c:pt>
                <c:pt idx="878">
                  <c:v>7954.5</c:v>
                </c:pt>
                <c:pt idx="879">
                  <c:v>4588.1556</c:v>
                </c:pt>
                <c:pt idx="880">
                  <c:v>2329.0776000000001</c:v>
                </c:pt>
                <c:pt idx="881">
                  <c:v>1651.3542</c:v>
                </c:pt>
                <c:pt idx="882">
                  <c:v>281.58929999999998</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369.08879999999999</c:v>
                </c:pt>
                <c:pt idx="898">
                  <c:v>1651.3542</c:v>
                </c:pt>
                <c:pt idx="899">
                  <c:v>2267.0324999999998</c:v>
                </c:pt>
                <c:pt idx="900">
                  <c:v>2927.2559999999999</c:v>
                </c:pt>
                <c:pt idx="901">
                  <c:v>6152.0102999999999</c:v>
                </c:pt>
                <c:pt idx="902">
                  <c:v>3999.5225999999998</c:v>
                </c:pt>
                <c:pt idx="903">
                  <c:v>1479.537</c:v>
                </c:pt>
                <c:pt idx="904">
                  <c:v>1376.1285</c:v>
                </c:pt>
                <c:pt idx="905">
                  <c:v>1891.5800999999999</c:v>
                </c:pt>
                <c:pt idx="906">
                  <c:v>1399.992</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415.22489999999999</c:v>
                </c:pt>
                <c:pt idx="922">
                  <c:v>3958.1592000000001</c:v>
                </c:pt>
                <c:pt idx="923">
                  <c:v>5870.4210000000003</c:v>
                </c:pt>
                <c:pt idx="924">
                  <c:v>7047.6869999999999</c:v>
                </c:pt>
                <c:pt idx="925">
                  <c:v>7868.5914000000002</c:v>
                </c:pt>
                <c:pt idx="926">
                  <c:v>3153.1637999999998</c:v>
                </c:pt>
                <c:pt idx="927">
                  <c:v>5666.7857999999997</c:v>
                </c:pt>
                <c:pt idx="928">
                  <c:v>1738.8536999999999</c:v>
                </c:pt>
                <c:pt idx="929">
                  <c:v>1971.1251</c:v>
                </c:pt>
                <c:pt idx="930">
                  <c:v>1053.1758</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1183.6296</c:v>
                </c:pt>
                <c:pt idx="946">
                  <c:v>4164.9762000000001</c:v>
                </c:pt>
                <c:pt idx="947">
                  <c:v>5773.3761000000004</c:v>
                </c:pt>
                <c:pt idx="948">
                  <c:v>6231.5553</c:v>
                </c:pt>
                <c:pt idx="949">
                  <c:v>6740.6432999999997</c:v>
                </c:pt>
                <c:pt idx="950">
                  <c:v>7174.9589999999998</c:v>
                </c:pt>
                <c:pt idx="951">
                  <c:v>6131.3285999999998</c:v>
                </c:pt>
                <c:pt idx="952">
                  <c:v>5194.2884999999997</c:v>
                </c:pt>
                <c:pt idx="953">
                  <c:v>2494.5311999999999</c:v>
                </c:pt>
                <c:pt idx="954">
                  <c:v>944.99459999999999</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1737.2628</c:v>
                </c:pt>
                <c:pt idx="970">
                  <c:v>4018.6134000000002</c:v>
                </c:pt>
                <c:pt idx="971">
                  <c:v>5681.1039000000001</c:v>
                </c:pt>
                <c:pt idx="972">
                  <c:v>6234.7371000000003</c:v>
                </c:pt>
                <c:pt idx="973">
                  <c:v>7614.0474000000004</c:v>
                </c:pt>
                <c:pt idx="974">
                  <c:v>7456.5483000000004</c:v>
                </c:pt>
                <c:pt idx="975">
                  <c:v>6572.0078999999996</c:v>
                </c:pt>
                <c:pt idx="976">
                  <c:v>5191.1067000000003</c:v>
                </c:pt>
                <c:pt idx="977">
                  <c:v>3167.4819000000002</c:v>
                </c:pt>
                <c:pt idx="978">
                  <c:v>1310.9015999999999</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2206.5783000000001</c:v>
                </c:pt>
                <c:pt idx="994">
                  <c:v>4526.1104999999998</c:v>
                </c:pt>
                <c:pt idx="995">
                  <c:v>6325.4183999999996</c:v>
                </c:pt>
                <c:pt idx="996">
                  <c:v>7612.4565000000002</c:v>
                </c:pt>
                <c:pt idx="997">
                  <c:v>7954.5</c:v>
                </c:pt>
                <c:pt idx="998">
                  <c:v>7954.5</c:v>
                </c:pt>
                <c:pt idx="999">
                  <c:v>7865.4096</c:v>
                </c:pt>
                <c:pt idx="1000">
                  <c:v>6191.7828</c:v>
                </c:pt>
                <c:pt idx="1001">
                  <c:v>4825.1997000000001</c:v>
                </c:pt>
                <c:pt idx="1002">
                  <c:v>2152.4877000000001</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4.7727000000000004</c:v>
                </c:pt>
                <c:pt idx="1017">
                  <c:v>2130.2150999999999</c:v>
                </c:pt>
                <c:pt idx="1018">
                  <c:v>4378.1567999999997</c:v>
                </c:pt>
                <c:pt idx="1019">
                  <c:v>6193.3737000000001</c:v>
                </c:pt>
                <c:pt idx="1020">
                  <c:v>7521.7752</c:v>
                </c:pt>
                <c:pt idx="1021">
                  <c:v>7954.5</c:v>
                </c:pt>
                <c:pt idx="1022">
                  <c:v>7954.5</c:v>
                </c:pt>
                <c:pt idx="1023">
                  <c:v>7727.0012999999999</c:v>
                </c:pt>
                <c:pt idx="1024">
                  <c:v>6487.6902</c:v>
                </c:pt>
                <c:pt idx="1025">
                  <c:v>4643.8370999999997</c:v>
                </c:pt>
                <c:pt idx="1026">
                  <c:v>1864.5347999999999</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1.5909</c:v>
                </c:pt>
                <c:pt idx="1041">
                  <c:v>2128.6242000000002</c:v>
                </c:pt>
                <c:pt idx="1042">
                  <c:v>4196.7942000000003</c:v>
                </c:pt>
                <c:pt idx="1043">
                  <c:v>6129.7376999999997</c:v>
                </c:pt>
                <c:pt idx="1044">
                  <c:v>7571.0931</c:v>
                </c:pt>
                <c:pt idx="1045">
                  <c:v>7954.5</c:v>
                </c:pt>
                <c:pt idx="1046">
                  <c:v>5487.0141000000003</c:v>
                </c:pt>
                <c:pt idx="1047">
                  <c:v>5889.5118000000002</c:v>
                </c:pt>
                <c:pt idx="1048">
                  <c:v>4139.5218000000004</c:v>
                </c:pt>
                <c:pt idx="1049">
                  <c:v>4425.8837999999996</c:v>
                </c:pt>
                <c:pt idx="1050">
                  <c:v>365.90699999999998</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1616.3543999999999</c:v>
                </c:pt>
                <c:pt idx="1066">
                  <c:v>3853.1597999999999</c:v>
                </c:pt>
                <c:pt idx="1067">
                  <c:v>5703.3765000000003</c:v>
                </c:pt>
                <c:pt idx="1068">
                  <c:v>7727.0012999999999</c:v>
                </c:pt>
                <c:pt idx="1069">
                  <c:v>7954.5</c:v>
                </c:pt>
                <c:pt idx="1070">
                  <c:v>7295.8674000000001</c:v>
                </c:pt>
                <c:pt idx="1071">
                  <c:v>5203.8338999999996</c:v>
                </c:pt>
                <c:pt idx="1072">
                  <c:v>2001.3522</c:v>
                </c:pt>
                <c:pt idx="1073">
                  <c:v>908.40390000000002</c:v>
                </c:pt>
                <c:pt idx="1074">
                  <c:v>335.67989999999998</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2031.5793000000001</c:v>
                </c:pt>
                <c:pt idx="1090">
                  <c:v>4282.7028</c:v>
                </c:pt>
                <c:pt idx="1091">
                  <c:v>2120.6696999999999</c:v>
                </c:pt>
                <c:pt idx="1092">
                  <c:v>7594.9566000000004</c:v>
                </c:pt>
                <c:pt idx="1093">
                  <c:v>6048.6018000000004</c:v>
                </c:pt>
                <c:pt idx="1094">
                  <c:v>5229.2883000000002</c:v>
                </c:pt>
                <c:pt idx="1095">
                  <c:v>7890.8639999999996</c:v>
                </c:pt>
                <c:pt idx="1096">
                  <c:v>5776.5578999999998</c:v>
                </c:pt>
                <c:pt idx="1097">
                  <c:v>3840.4326000000001</c:v>
                </c:pt>
                <c:pt idx="1098">
                  <c:v>1602.0363</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23.863499999999998</c:v>
                </c:pt>
                <c:pt idx="1113">
                  <c:v>801.81359999999995</c:v>
                </c:pt>
                <c:pt idx="1114">
                  <c:v>1592.4909</c:v>
                </c:pt>
                <c:pt idx="1115">
                  <c:v>2841.3474000000001</c:v>
                </c:pt>
                <c:pt idx="1116">
                  <c:v>5961.1022999999996</c:v>
                </c:pt>
                <c:pt idx="1117">
                  <c:v>7954.5</c:v>
                </c:pt>
                <c:pt idx="1118">
                  <c:v>7330.8671999999997</c:v>
                </c:pt>
                <c:pt idx="1119">
                  <c:v>6153.6012000000001</c:v>
                </c:pt>
                <c:pt idx="1120">
                  <c:v>3304.2993000000001</c:v>
                </c:pt>
                <c:pt idx="1121">
                  <c:v>4742.4728999999998</c:v>
                </c:pt>
                <c:pt idx="1122">
                  <c:v>773.17740000000003</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421.58850000000001</c:v>
                </c:pt>
                <c:pt idx="1138">
                  <c:v>2327.4866999999999</c:v>
                </c:pt>
                <c:pt idx="1139">
                  <c:v>5442.4688999999998</c:v>
                </c:pt>
                <c:pt idx="1140">
                  <c:v>6743.8251</c:v>
                </c:pt>
                <c:pt idx="1141">
                  <c:v>6947.4602999999997</c:v>
                </c:pt>
                <c:pt idx="1142">
                  <c:v>6473.3720999999996</c:v>
                </c:pt>
                <c:pt idx="1143">
                  <c:v>7047.6869999999999</c:v>
                </c:pt>
                <c:pt idx="1144">
                  <c:v>1751.5808999999999</c:v>
                </c:pt>
                <c:pt idx="1145">
                  <c:v>916.35839999999996</c:v>
                </c:pt>
                <c:pt idx="1146">
                  <c:v>155.90819999999999</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3.1818</c:v>
                </c:pt>
                <c:pt idx="1161">
                  <c:v>249.7713</c:v>
                </c:pt>
                <c:pt idx="1162">
                  <c:v>824.08619999999996</c:v>
                </c:pt>
                <c:pt idx="1163">
                  <c:v>903.63120000000004</c:v>
                </c:pt>
                <c:pt idx="1164">
                  <c:v>1119.9936</c:v>
                </c:pt>
                <c:pt idx="1165">
                  <c:v>1497.0369000000001</c:v>
                </c:pt>
                <c:pt idx="1166">
                  <c:v>1525.6731</c:v>
                </c:pt>
                <c:pt idx="1167">
                  <c:v>1764.3081</c:v>
                </c:pt>
                <c:pt idx="1168">
                  <c:v>1353.8559</c:v>
                </c:pt>
                <c:pt idx="1169">
                  <c:v>1147.0389</c:v>
                </c:pt>
                <c:pt idx="1170">
                  <c:v>222.726</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19.090800000000002</c:v>
                </c:pt>
                <c:pt idx="1185">
                  <c:v>1918.6253999999999</c:v>
                </c:pt>
                <c:pt idx="1186">
                  <c:v>3488.8436999999999</c:v>
                </c:pt>
                <c:pt idx="1187">
                  <c:v>4476.7925999999998</c:v>
                </c:pt>
                <c:pt idx="1188">
                  <c:v>3795.8874000000001</c:v>
                </c:pt>
                <c:pt idx="1189">
                  <c:v>6859.9607999999998</c:v>
                </c:pt>
                <c:pt idx="1190">
                  <c:v>6376.3271999999997</c:v>
                </c:pt>
                <c:pt idx="1191">
                  <c:v>5806.7849999999999</c:v>
                </c:pt>
                <c:pt idx="1192">
                  <c:v>4219.0667999999996</c:v>
                </c:pt>
                <c:pt idx="1193">
                  <c:v>2550.2127</c:v>
                </c:pt>
                <c:pt idx="1194">
                  <c:v>566.36040000000003</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1104.0845999999999</c:v>
                </c:pt>
                <c:pt idx="1210">
                  <c:v>4254.0666000000001</c:v>
                </c:pt>
                <c:pt idx="1211">
                  <c:v>6260.1914999999999</c:v>
                </c:pt>
                <c:pt idx="1212">
                  <c:v>7814.5007999999998</c:v>
                </c:pt>
                <c:pt idx="1213">
                  <c:v>7431.0938999999998</c:v>
                </c:pt>
                <c:pt idx="1214">
                  <c:v>7954.5</c:v>
                </c:pt>
                <c:pt idx="1215">
                  <c:v>4446.5654999999997</c:v>
                </c:pt>
                <c:pt idx="1216">
                  <c:v>1584.5364</c:v>
                </c:pt>
                <c:pt idx="1217">
                  <c:v>4405.2021000000004</c:v>
                </c:pt>
                <c:pt idx="1218">
                  <c:v>1907.4891</c:v>
                </c:pt>
                <c:pt idx="1219">
                  <c:v>3.1818</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31.818000000000001</c:v>
                </c:pt>
                <c:pt idx="1233">
                  <c:v>1800.8987999999999</c:v>
                </c:pt>
                <c:pt idx="1234">
                  <c:v>4026.5679</c:v>
                </c:pt>
                <c:pt idx="1235">
                  <c:v>5730.4218000000001</c:v>
                </c:pt>
                <c:pt idx="1236">
                  <c:v>6926.7785999999996</c:v>
                </c:pt>
                <c:pt idx="1237">
                  <c:v>6643.5983999999999</c:v>
                </c:pt>
                <c:pt idx="1238">
                  <c:v>2680.6664999999998</c:v>
                </c:pt>
                <c:pt idx="1239">
                  <c:v>4311.3389999999999</c:v>
                </c:pt>
                <c:pt idx="1240">
                  <c:v>6374.7362999999996</c:v>
                </c:pt>
                <c:pt idx="1241">
                  <c:v>4239.7484999999997</c:v>
                </c:pt>
                <c:pt idx="1242">
                  <c:v>2133.3969000000002</c:v>
                </c:pt>
                <c:pt idx="1243">
                  <c:v>6.3635999999999999</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77.954099999999997</c:v>
                </c:pt>
                <c:pt idx="1257">
                  <c:v>2400.6680999999999</c:v>
                </c:pt>
                <c:pt idx="1258">
                  <c:v>4583.3828999999996</c:v>
                </c:pt>
                <c:pt idx="1259">
                  <c:v>6371.5545000000002</c:v>
                </c:pt>
                <c:pt idx="1260">
                  <c:v>7657.0016999999998</c:v>
                </c:pt>
                <c:pt idx="1261">
                  <c:v>7954.5</c:v>
                </c:pt>
                <c:pt idx="1262">
                  <c:v>7954.5</c:v>
                </c:pt>
                <c:pt idx="1263">
                  <c:v>7792.2281999999996</c:v>
                </c:pt>
                <c:pt idx="1264">
                  <c:v>6579.9624000000003</c:v>
                </c:pt>
                <c:pt idx="1265">
                  <c:v>4790.1998999999996</c:v>
                </c:pt>
                <c:pt idx="1266">
                  <c:v>2397.4863</c:v>
                </c:pt>
                <c:pt idx="1267">
                  <c:v>4.7727000000000004</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79.545000000000002</c:v>
                </c:pt>
                <c:pt idx="1281">
                  <c:v>914.76750000000004</c:v>
                </c:pt>
                <c:pt idx="1282">
                  <c:v>2858.8472999999999</c:v>
                </c:pt>
                <c:pt idx="1283">
                  <c:v>1606.809</c:v>
                </c:pt>
                <c:pt idx="1284">
                  <c:v>1869.3074999999999</c:v>
                </c:pt>
                <c:pt idx="1285">
                  <c:v>6961.7784000000001</c:v>
                </c:pt>
                <c:pt idx="1286">
                  <c:v>3702.0243</c:v>
                </c:pt>
                <c:pt idx="1287">
                  <c:v>5962.6931999999997</c:v>
                </c:pt>
                <c:pt idx="1288">
                  <c:v>2435.6678999999999</c:v>
                </c:pt>
                <c:pt idx="1289">
                  <c:v>1726.1265000000001</c:v>
                </c:pt>
                <c:pt idx="1290">
                  <c:v>1530.4458</c:v>
                </c:pt>
                <c:pt idx="1291">
                  <c:v>15.909000000000001</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119.3175</c:v>
                </c:pt>
                <c:pt idx="1305">
                  <c:v>1764.3081</c:v>
                </c:pt>
                <c:pt idx="1306">
                  <c:v>3223.1633999999999</c:v>
                </c:pt>
                <c:pt idx="1307">
                  <c:v>6276.1004999999996</c:v>
                </c:pt>
                <c:pt idx="1308">
                  <c:v>7063.5959999999995</c:v>
                </c:pt>
                <c:pt idx="1309">
                  <c:v>7804.9553999999998</c:v>
                </c:pt>
                <c:pt idx="1310">
                  <c:v>7954.5</c:v>
                </c:pt>
                <c:pt idx="1311">
                  <c:v>7954.5</c:v>
                </c:pt>
                <c:pt idx="1312">
                  <c:v>6626.0985000000001</c:v>
                </c:pt>
                <c:pt idx="1313">
                  <c:v>4855.4268000000002</c:v>
                </c:pt>
                <c:pt idx="1314">
                  <c:v>2437.2588000000001</c:v>
                </c:pt>
                <c:pt idx="1315">
                  <c:v>25.4544</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230.68049999999999</c:v>
                </c:pt>
                <c:pt idx="1329">
                  <c:v>2597.9396999999999</c:v>
                </c:pt>
                <c:pt idx="1330">
                  <c:v>2664.7575000000002</c:v>
                </c:pt>
                <c:pt idx="1331">
                  <c:v>3773.6147999999998</c:v>
                </c:pt>
                <c:pt idx="1332">
                  <c:v>6568.8261000000002</c:v>
                </c:pt>
                <c:pt idx="1333">
                  <c:v>7307.0037000000002</c:v>
                </c:pt>
                <c:pt idx="1334">
                  <c:v>7954.5</c:v>
                </c:pt>
                <c:pt idx="1335">
                  <c:v>7908.3639000000003</c:v>
                </c:pt>
                <c:pt idx="1336">
                  <c:v>6444.7358999999997</c:v>
                </c:pt>
                <c:pt idx="1337">
                  <c:v>4454.5200000000004</c:v>
                </c:pt>
                <c:pt idx="1338">
                  <c:v>2130.2150999999999</c:v>
                </c:pt>
                <c:pt idx="1339">
                  <c:v>28.636199999999999</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28.636199999999999</c:v>
                </c:pt>
                <c:pt idx="1353">
                  <c:v>334.089</c:v>
                </c:pt>
                <c:pt idx="1354">
                  <c:v>684.08699999999999</c:v>
                </c:pt>
                <c:pt idx="1355">
                  <c:v>1107.2664</c:v>
                </c:pt>
                <c:pt idx="1356">
                  <c:v>1985.4431999999999</c:v>
                </c:pt>
                <c:pt idx="1357">
                  <c:v>3219.9816000000001</c:v>
                </c:pt>
                <c:pt idx="1358">
                  <c:v>2645.6667000000002</c:v>
                </c:pt>
                <c:pt idx="1359">
                  <c:v>6365.1908999999996</c:v>
                </c:pt>
                <c:pt idx="1360">
                  <c:v>6347.6909999999998</c:v>
                </c:pt>
                <c:pt idx="1361">
                  <c:v>4497.4742999999999</c:v>
                </c:pt>
                <c:pt idx="1362">
                  <c:v>2095.2152999999998</c:v>
                </c:pt>
                <c:pt idx="1363">
                  <c:v>4.7727000000000004</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22.272600000000001</c:v>
                </c:pt>
                <c:pt idx="1377">
                  <c:v>2542.2582000000002</c:v>
                </c:pt>
                <c:pt idx="1378">
                  <c:v>4675.6550999999999</c:v>
                </c:pt>
                <c:pt idx="1379">
                  <c:v>6457.4630999999999</c:v>
                </c:pt>
                <c:pt idx="1380">
                  <c:v>7687.2287999999999</c:v>
                </c:pt>
                <c:pt idx="1381">
                  <c:v>7954.5</c:v>
                </c:pt>
                <c:pt idx="1382">
                  <c:v>7954.5</c:v>
                </c:pt>
                <c:pt idx="1383">
                  <c:v>7203.5951999999997</c:v>
                </c:pt>
                <c:pt idx="1384">
                  <c:v>6859.9607999999998</c:v>
                </c:pt>
                <c:pt idx="1385">
                  <c:v>3142.0275000000001</c:v>
                </c:pt>
                <c:pt idx="1386">
                  <c:v>2179.5329999999999</c:v>
                </c:pt>
                <c:pt idx="1387">
                  <c:v>39.772500000000001</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279.9984</c:v>
                </c:pt>
                <c:pt idx="1401">
                  <c:v>1457.2644</c:v>
                </c:pt>
                <c:pt idx="1402">
                  <c:v>3617.7066</c:v>
                </c:pt>
                <c:pt idx="1403">
                  <c:v>2443.6224000000002</c:v>
                </c:pt>
                <c:pt idx="1404">
                  <c:v>6712.0070999999998</c:v>
                </c:pt>
                <c:pt idx="1405">
                  <c:v>7244.9585999999999</c:v>
                </c:pt>
                <c:pt idx="1406">
                  <c:v>3130.8912</c:v>
                </c:pt>
                <c:pt idx="1407">
                  <c:v>2704.53</c:v>
                </c:pt>
                <c:pt idx="1408">
                  <c:v>2561.3490000000002</c:v>
                </c:pt>
                <c:pt idx="1409">
                  <c:v>1108.8572999999999</c:v>
                </c:pt>
                <c:pt idx="1410">
                  <c:v>2558.1671999999999</c:v>
                </c:pt>
                <c:pt idx="1411">
                  <c:v>4.7727000000000004</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194.0898</c:v>
                </c:pt>
                <c:pt idx="1425">
                  <c:v>2308.3959</c:v>
                </c:pt>
                <c:pt idx="1426">
                  <c:v>4409.9748</c:v>
                </c:pt>
                <c:pt idx="1427">
                  <c:v>6307.9184999999998</c:v>
                </c:pt>
                <c:pt idx="1428">
                  <c:v>3652.7064</c:v>
                </c:pt>
                <c:pt idx="1429">
                  <c:v>3883.3869</c:v>
                </c:pt>
                <c:pt idx="1430">
                  <c:v>7629.9564</c:v>
                </c:pt>
                <c:pt idx="1431">
                  <c:v>7461.3209999999999</c:v>
                </c:pt>
                <c:pt idx="1432">
                  <c:v>6355.6454999999996</c:v>
                </c:pt>
                <c:pt idx="1433">
                  <c:v>2889.0744</c:v>
                </c:pt>
                <c:pt idx="1434">
                  <c:v>2201.8056000000001</c:v>
                </c:pt>
                <c:pt idx="1435">
                  <c:v>65.226900000000001</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79.545000000000002</c:v>
                </c:pt>
                <c:pt idx="1449">
                  <c:v>2532.7127999999998</c:v>
                </c:pt>
                <c:pt idx="1450">
                  <c:v>4661.3370000000004</c:v>
                </c:pt>
                <c:pt idx="1451">
                  <c:v>6455.8721999999998</c:v>
                </c:pt>
                <c:pt idx="1452">
                  <c:v>7771.5465000000004</c:v>
                </c:pt>
                <c:pt idx="1453">
                  <c:v>7954.5</c:v>
                </c:pt>
                <c:pt idx="1454">
                  <c:v>7954.5</c:v>
                </c:pt>
                <c:pt idx="1455">
                  <c:v>7940.1818999999996</c:v>
                </c:pt>
                <c:pt idx="1456">
                  <c:v>6514.7354999999998</c:v>
                </c:pt>
                <c:pt idx="1457">
                  <c:v>2392.7136</c:v>
                </c:pt>
                <c:pt idx="1458">
                  <c:v>2591.5761000000002</c:v>
                </c:pt>
                <c:pt idx="1459">
                  <c:v>38.181600000000003</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93.863100000000003</c:v>
                </c:pt>
                <c:pt idx="1473">
                  <c:v>908.40390000000002</c:v>
                </c:pt>
                <c:pt idx="1474">
                  <c:v>4699.5186000000003</c:v>
                </c:pt>
                <c:pt idx="1475">
                  <c:v>6443.1450000000004</c:v>
                </c:pt>
                <c:pt idx="1476">
                  <c:v>7930.6364999999996</c:v>
                </c:pt>
                <c:pt idx="1477">
                  <c:v>7935.4092000000001</c:v>
                </c:pt>
                <c:pt idx="1478">
                  <c:v>7359.5033999999996</c:v>
                </c:pt>
                <c:pt idx="1479">
                  <c:v>6381.0999000000002</c:v>
                </c:pt>
                <c:pt idx="1480">
                  <c:v>2648.8485000000001</c:v>
                </c:pt>
                <c:pt idx="1481">
                  <c:v>902.0403</c:v>
                </c:pt>
                <c:pt idx="1482">
                  <c:v>125.6811</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114.5448</c:v>
                </c:pt>
                <c:pt idx="1497">
                  <c:v>2400.6680999999999</c:v>
                </c:pt>
                <c:pt idx="1498">
                  <c:v>4440.2019</c:v>
                </c:pt>
                <c:pt idx="1499">
                  <c:v>6212.4645</c:v>
                </c:pt>
                <c:pt idx="1500">
                  <c:v>7480.4117999999999</c:v>
                </c:pt>
                <c:pt idx="1501">
                  <c:v>7954.5</c:v>
                </c:pt>
                <c:pt idx="1502">
                  <c:v>7954.5</c:v>
                </c:pt>
                <c:pt idx="1503">
                  <c:v>7954.5</c:v>
                </c:pt>
                <c:pt idx="1504">
                  <c:v>6097.9197000000004</c:v>
                </c:pt>
                <c:pt idx="1505">
                  <c:v>2321.1230999999998</c:v>
                </c:pt>
                <c:pt idx="1506">
                  <c:v>1419.0827999999999</c:v>
                </c:pt>
                <c:pt idx="1507">
                  <c:v>42.954300000000003</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151.13550000000001</c:v>
                </c:pt>
                <c:pt idx="1521">
                  <c:v>1029.3123000000001</c:v>
                </c:pt>
                <c:pt idx="1522">
                  <c:v>1382.4920999999999</c:v>
                </c:pt>
                <c:pt idx="1523">
                  <c:v>2219.3054999999999</c:v>
                </c:pt>
                <c:pt idx="1524">
                  <c:v>2569.3035</c:v>
                </c:pt>
                <c:pt idx="1525">
                  <c:v>1164.5388</c:v>
                </c:pt>
                <c:pt idx="1526">
                  <c:v>2817.4839000000002</c:v>
                </c:pt>
                <c:pt idx="1527">
                  <c:v>2871.5745000000002</c:v>
                </c:pt>
                <c:pt idx="1528">
                  <c:v>2930.4378000000002</c:v>
                </c:pt>
                <c:pt idx="1529">
                  <c:v>2308.3959</c:v>
                </c:pt>
                <c:pt idx="1530">
                  <c:v>663.40530000000001</c:v>
                </c:pt>
                <c:pt idx="1531">
                  <c:v>31.818000000000001</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42.954300000000003</c:v>
                </c:pt>
                <c:pt idx="1545">
                  <c:v>483.6336</c:v>
                </c:pt>
                <c:pt idx="1546">
                  <c:v>838.40430000000003</c:v>
                </c:pt>
                <c:pt idx="1547">
                  <c:v>1182.0387000000001</c:v>
                </c:pt>
                <c:pt idx="1548">
                  <c:v>1893.171</c:v>
                </c:pt>
                <c:pt idx="1549">
                  <c:v>6000.8747999999996</c:v>
                </c:pt>
                <c:pt idx="1550">
                  <c:v>2039.5337999999999</c:v>
                </c:pt>
                <c:pt idx="1551">
                  <c:v>894.08579999999995</c:v>
                </c:pt>
                <c:pt idx="1552">
                  <c:v>3235.8906000000002</c:v>
                </c:pt>
                <c:pt idx="1553">
                  <c:v>1458.8552999999999</c:v>
                </c:pt>
                <c:pt idx="1554">
                  <c:v>1072.2665999999999</c:v>
                </c:pt>
                <c:pt idx="1555">
                  <c:v>58.863300000000002</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454.99740000000003</c:v>
                </c:pt>
                <c:pt idx="1569">
                  <c:v>2626.5758999999998</c:v>
                </c:pt>
                <c:pt idx="1570">
                  <c:v>4852.2449999999999</c:v>
                </c:pt>
                <c:pt idx="1571">
                  <c:v>6759.7340999999997</c:v>
                </c:pt>
                <c:pt idx="1572">
                  <c:v>7954.5</c:v>
                </c:pt>
                <c:pt idx="1573">
                  <c:v>7954.5</c:v>
                </c:pt>
                <c:pt idx="1574">
                  <c:v>4028.1588000000002</c:v>
                </c:pt>
                <c:pt idx="1575">
                  <c:v>5049.5165999999999</c:v>
                </c:pt>
                <c:pt idx="1576">
                  <c:v>7776.3191999999999</c:v>
                </c:pt>
                <c:pt idx="1577">
                  <c:v>3267.7085999999999</c:v>
                </c:pt>
                <c:pt idx="1578">
                  <c:v>3000.4373999999998</c:v>
                </c:pt>
                <c:pt idx="1579">
                  <c:v>205.2261</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450.22469999999998</c:v>
                </c:pt>
                <c:pt idx="1593">
                  <c:v>2364.0774000000001</c:v>
                </c:pt>
                <c:pt idx="1594">
                  <c:v>4880.8811999999998</c:v>
                </c:pt>
                <c:pt idx="1595">
                  <c:v>6794.7339000000002</c:v>
                </c:pt>
                <c:pt idx="1596">
                  <c:v>7954.5</c:v>
                </c:pt>
                <c:pt idx="1597">
                  <c:v>7954.5</c:v>
                </c:pt>
                <c:pt idx="1598">
                  <c:v>7954.5</c:v>
                </c:pt>
                <c:pt idx="1599">
                  <c:v>7954.5</c:v>
                </c:pt>
                <c:pt idx="1600">
                  <c:v>6828.1427999999996</c:v>
                </c:pt>
                <c:pt idx="1601">
                  <c:v>3552.4796999999999</c:v>
                </c:pt>
                <c:pt idx="1602">
                  <c:v>2728.3935000000001</c:v>
                </c:pt>
                <c:pt idx="1603">
                  <c:v>256.13490000000002</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604.54200000000003</c:v>
                </c:pt>
                <c:pt idx="1617">
                  <c:v>2784.0749999999998</c:v>
                </c:pt>
                <c:pt idx="1618">
                  <c:v>5019.2894999999999</c:v>
                </c:pt>
                <c:pt idx="1619">
                  <c:v>6922.0059000000001</c:v>
                </c:pt>
                <c:pt idx="1620">
                  <c:v>7954.5</c:v>
                </c:pt>
                <c:pt idx="1621">
                  <c:v>5493.3777</c:v>
                </c:pt>
                <c:pt idx="1622">
                  <c:v>3398.1624000000002</c:v>
                </c:pt>
                <c:pt idx="1623">
                  <c:v>3803.8418999999999</c:v>
                </c:pt>
                <c:pt idx="1624">
                  <c:v>3872.2505999999998</c:v>
                </c:pt>
                <c:pt idx="1625">
                  <c:v>1372.9467</c:v>
                </c:pt>
                <c:pt idx="1626">
                  <c:v>515.45159999999998</c:v>
                </c:pt>
                <c:pt idx="1627">
                  <c:v>160.68090000000001</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520.22429999999997</c:v>
                </c:pt>
                <c:pt idx="1641">
                  <c:v>2653.6212</c:v>
                </c:pt>
                <c:pt idx="1642">
                  <c:v>4876.1085000000003</c:v>
                </c:pt>
                <c:pt idx="1643">
                  <c:v>6732.6887999999999</c:v>
                </c:pt>
                <c:pt idx="1644">
                  <c:v>7954.5</c:v>
                </c:pt>
                <c:pt idx="1645">
                  <c:v>7954.5</c:v>
                </c:pt>
                <c:pt idx="1646">
                  <c:v>7954.5</c:v>
                </c:pt>
                <c:pt idx="1647">
                  <c:v>7954.5</c:v>
                </c:pt>
                <c:pt idx="1648">
                  <c:v>6839.2790999999997</c:v>
                </c:pt>
                <c:pt idx="1649">
                  <c:v>4874.5176000000001</c:v>
                </c:pt>
                <c:pt idx="1650">
                  <c:v>2575.6671000000001</c:v>
                </c:pt>
                <c:pt idx="1651">
                  <c:v>194.0898</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626.81460000000004</c:v>
                </c:pt>
                <c:pt idx="1665">
                  <c:v>2776.1205</c:v>
                </c:pt>
                <c:pt idx="1666">
                  <c:v>4965.1989000000003</c:v>
                </c:pt>
                <c:pt idx="1667">
                  <c:v>6847.2335999999996</c:v>
                </c:pt>
                <c:pt idx="1668">
                  <c:v>7954.5</c:v>
                </c:pt>
                <c:pt idx="1669">
                  <c:v>7954.5</c:v>
                </c:pt>
                <c:pt idx="1670">
                  <c:v>7954.5</c:v>
                </c:pt>
                <c:pt idx="1671">
                  <c:v>7954.5</c:v>
                </c:pt>
                <c:pt idx="1672">
                  <c:v>6740.6432999999997</c:v>
                </c:pt>
                <c:pt idx="1673">
                  <c:v>4850.6540999999997</c:v>
                </c:pt>
                <c:pt idx="1674">
                  <c:v>2216.1237000000001</c:v>
                </c:pt>
                <c:pt idx="1675">
                  <c:v>66.817800000000005</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488.40629999999999</c:v>
                </c:pt>
                <c:pt idx="1689">
                  <c:v>2664.7575000000002</c:v>
                </c:pt>
                <c:pt idx="1690">
                  <c:v>4829.9723999999997</c:v>
                </c:pt>
                <c:pt idx="1691">
                  <c:v>6654.7347</c:v>
                </c:pt>
                <c:pt idx="1692">
                  <c:v>7954.5</c:v>
                </c:pt>
                <c:pt idx="1693">
                  <c:v>7954.5</c:v>
                </c:pt>
                <c:pt idx="1694">
                  <c:v>7954.5</c:v>
                </c:pt>
                <c:pt idx="1695">
                  <c:v>5685.8765999999996</c:v>
                </c:pt>
                <c:pt idx="1696">
                  <c:v>6554.5079999999998</c:v>
                </c:pt>
                <c:pt idx="1697">
                  <c:v>2107.9425000000001</c:v>
                </c:pt>
                <c:pt idx="1698">
                  <c:v>2052.261</c:v>
                </c:pt>
                <c:pt idx="1699">
                  <c:v>111.363</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636.36</c:v>
                </c:pt>
                <c:pt idx="1713">
                  <c:v>2758.6206000000002</c:v>
                </c:pt>
                <c:pt idx="1714">
                  <c:v>4899.9719999999998</c:v>
                </c:pt>
                <c:pt idx="1715">
                  <c:v>6810.6428999999998</c:v>
                </c:pt>
                <c:pt idx="1716">
                  <c:v>7954.5</c:v>
                </c:pt>
                <c:pt idx="1717">
                  <c:v>7954.5</c:v>
                </c:pt>
                <c:pt idx="1718">
                  <c:v>7954.5</c:v>
                </c:pt>
                <c:pt idx="1719">
                  <c:v>7954.5</c:v>
                </c:pt>
                <c:pt idx="1720">
                  <c:v>6732.6887999999999</c:v>
                </c:pt>
                <c:pt idx="1721">
                  <c:v>4815.6543000000001</c:v>
                </c:pt>
                <c:pt idx="1722">
                  <c:v>2502.4857000000002</c:v>
                </c:pt>
                <c:pt idx="1723">
                  <c:v>272.04390000000001</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653.85990000000004</c:v>
                </c:pt>
                <c:pt idx="1737">
                  <c:v>2760.2114999999999</c:v>
                </c:pt>
                <c:pt idx="1738">
                  <c:v>4981.1079</c:v>
                </c:pt>
                <c:pt idx="1739">
                  <c:v>6880.6424999999999</c:v>
                </c:pt>
                <c:pt idx="1740">
                  <c:v>7954.5</c:v>
                </c:pt>
                <c:pt idx="1741">
                  <c:v>7954.5</c:v>
                </c:pt>
                <c:pt idx="1742">
                  <c:v>7954.5</c:v>
                </c:pt>
                <c:pt idx="1743">
                  <c:v>7954.5</c:v>
                </c:pt>
                <c:pt idx="1744">
                  <c:v>6785.1885000000002</c:v>
                </c:pt>
                <c:pt idx="1745">
                  <c:v>4872.9267</c:v>
                </c:pt>
                <c:pt idx="1746">
                  <c:v>2542.2582000000002</c:v>
                </c:pt>
                <c:pt idx="1747">
                  <c:v>227.49870000000001</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244.99860000000001</c:v>
                </c:pt>
                <c:pt idx="1761">
                  <c:v>1516.1277</c:v>
                </c:pt>
                <c:pt idx="1762">
                  <c:v>2294.0778</c:v>
                </c:pt>
                <c:pt idx="1763">
                  <c:v>7022.2326000000003</c:v>
                </c:pt>
                <c:pt idx="1764">
                  <c:v>7954.5</c:v>
                </c:pt>
                <c:pt idx="1765">
                  <c:v>7954.5</c:v>
                </c:pt>
                <c:pt idx="1766">
                  <c:v>6737.4615000000003</c:v>
                </c:pt>
                <c:pt idx="1767">
                  <c:v>7954.5</c:v>
                </c:pt>
                <c:pt idx="1768">
                  <c:v>1977.4887000000001</c:v>
                </c:pt>
                <c:pt idx="1769">
                  <c:v>731.81399999999996</c:v>
                </c:pt>
                <c:pt idx="1770">
                  <c:v>423.17939999999999</c:v>
                </c:pt>
                <c:pt idx="1771">
                  <c:v>68.408699999999996</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249.7713</c:v>
                </c:pt>
                <c:pt idx="1785">
                  <c:v>1221.8112000000001</c:v>
                </c:pt>
                <c:pt idx="1786">
                  <c:v>4239.7484999999997</c:v>
                </c:pt>
                <c:pt idx="1787">
                  <c:v>6400.1907000000001</c:v>
                </c:pt>
                <c:pt idx="1788">
                  <c:v>7707.9105</c:v>
                </c:pt>
                <c:pt idx="1789">
                  <c:v>7954.5</c:v>
                </c:pt>
                <c:pt idx="1790">
                  <c:v>6075.6471000000001</c:v>
                </c:pt>
                <c:pt idx="1791">
                  <c:v>1611.5817</c:v>
                </c:pt>
                <c:pt idx="1792">
                  <c:v>3356.799</c:v>
                </c:pt>
                <c:pt idx="1793">
                  <c:v>1775.4444000000001</c:v>
                </c:pt>
                <c:pt idx="1794">
                  <c:v>1049.9939999999999</c:v>
                </c:pt>
                <c:pt idx="1795">
                  <c:v>103.4085</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588.63300000000004</c:v>
                </c:pt>
                <c:pt idx="1809">
                  <c:v>2383.1682000000001</c:v>
                </c:pt>
                <c:pt idx="1810">
                  <c:v>2227.2600000000002</c:v>
                </c:pt>
                <c:pt idx="1811">
                  <c:v>3326.5718999999999</c:v>
                </c:pt>
                <c:pt idx="1812">
                  <c:v>3068.8461000000002</c:v>
                </c:pt>
                <c:pt idx="1813">
                  <c:v>2407.0317</c:v>
                </c:pt>
                <c:pt idx="1814">
                  <c:v>6702.4616999999998</c:v>
                </c:pt>
                <c:pt idx="1815">
                  <c:v>5405.8782000000001</c:v>
                </c:pt>
                <c:pt idx="1816">
                  <c:v>3679.7516999999998</c:v>
                </c:pt>
                <c:pt idx="1817">
                  <c:v>2473.8494999999998</c:v>
                </c:pt>
                <c:pt idx="1818">
                  <c:v>730.22310000000004</c:v>
                </c:pt>
                <c:pt idx="1819">
                  <c:v>181.36259999999999</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300.68009999999998</c:v>
                </c:pt>
                <c:pt idx="1833">
                  <c:v>733.4049</c:v>
                </c:pt>
                <c:pt idx="1834">
                  <c:v>2114.3060999999998</c:v>
                </c:pt>
                <c:pt idx="1835">
                  <c:v>1353.8559</c:v>
                </c:pt>
                <c:pt idx="1836">
                  <c:v>2238.3962999999999</c:v>
                </c:pt>
                <c:pt idx="1837">
                  <c:v>2596.3488000000002</c:v>
                </c:pt>
                <c:pt idx="1838">
                  <c:v>765.22289999999998</c:v>
                </c:pt>
                <c:pt idx="1839">
                  <c:v>1105.6755000000001</c:v>
                </c:pt>
                <c:pt idx="1840">
                  <c:v>537.7242</c:v>
                </c:pt>
                <c:pt idx="1841">
                  <c:v>1514.5368000000001</c:v>
                </c:pt>
                <c:pt idx="1842">
                  <c:v>143.18100000000001</c:v>
                </c:pt>
                <c:pt idx="1843">
                  <c:v>7.9545000000000003</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233.8623</c:v>
                </c:pt>
                <c:pt idx="1857">
                  <c:v>1119.9936</c:v>
                </c:pt>
                <c:pt idx="1858">
                  <c:v>3087.9369000000002</c:v>
                </c:pt>
                <c:pt idx="1859">
                  <c:v>5568.15</c:v>
                </c:pt>
                <c:pt idx="1860">
                  <c:v>7852.6823999999997</c:v>
                </c:pt>
                <c:pt idx="1861">
                  <c:v>7954.5</c:v>
                </c:pt>
                <c:pt idx="1862">
                  <c:v>5921.3298000000004</c:v>
                </c:pt>
                <c:pt idx="1863">
                  <c:v>3530.2071000000001</c:v>
                </c:pt>
                <c:pt idx="1864">
                  <c:v>1637.0361</c:v>
                </c:pt>
                <c:pt idx="1865">
                  <c:v>2446.8042</c:v>
                </c:pt>
                <c:pt idx="1866">
                  <c:v>766.81380000000001</c:v>
                </c:pt>
                <c:pt idx="1867">
                  <c:v>71.590500000000006</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553.63319999999999</c:v>
                </c:pt>
                <c:pt idx="1881">
                  <c:v>2372.0319</c:v>
                </c:pt>
                <c:pt idx="1882">
                  <c:v>4408.3838999999998</c:v>
                </c:pt>
                <c:pt idx="1883">
                  <c:v>6292.0095000000001</c:v>
                </c:pt>
                <c:pt idx="1884">
                  <c:v>7782.6827999999996</c:v>
                </c:pt>
                <c:pt idx="1885">
                  <c:v>7954.5</c:v>
                </c:pt>
                <c:pt idx="1886">
                  <c:v>7954.5</c:v>
                </c:pt>
                <c:pt idx="1887">
                  <c:v>7682.4561000000003</c:v>
                </c:pt>
                <c:pt idx="1888">
                  <c:v>6346.1000999999997</c:v>
                </c:pt>
                <c:pt idx="1889">
                  <c:v>4612.0191000000004</c:v>
                </c:pt>
                <c:pt idx="1890">
                  <c:v>2146.1241</c:v>
                </c:pt>
                <c:pt idx="1891">
                  <c:v>326.1345</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443.86110000000002</c:v>
                </c:pt>
                <c:pt idx="1905">
                  <c:v>2375.2136999999998</c:v>
                </c:pt>
                <c:pt idx="1906">
                  <c:v>4577.0192999999999</c:v>
                </c:pt>
                <c:pt idx="1907">
                  <c:v>6441.5541000000003</c:v>
                </c:pt>
                <c:pt idx="1908">
                  <c:v>7954.5</c:v>
                </c:pt>
                <c:pt idx="1909">
                  <c:v>7954.5</c:v>
                </c:pt>
                <c:pt idx="1910">
                  <c:v>6649.9620000000004</c:v>
                </c:pt>
                <c:pt idx="1911">
                  <c:v>5674.7403000000004</c:v>
                </c:pt>
                <c:pt idx="1912">
                  <c:v>3854.7507000000001</c:v>
                </c:pt>
                <c:pt idx="1913">
                  <c:v>3849.9780000000001</c:v>
                </c:pt>
                <c:pt idx="1914">
                  <c:v>1307.7198000000001</c:v>
                </c:pt>
                <c:pt idx="1915">
                  <c:v>232.2714</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916.35839999999996</c:v>
                </c:pt>
                <c:pt idx="1929">
                  <c:v>2841.3474000000001</c:v>
                </c:pt>
                <c:pt idx="1930">
                  <c:v>4788.6090000000004</c:v>
                </c:pt>
                <c:pt idx="1931">
                  <c:v>6667.4619000000002</c:v>
                </c:pt>
                <c:pt idx="1932">
                  <c:v>7954.5</c:v>
                </c:pt>
                <c:pt idx="1933">
                  <c:v>7954.5</c:v>
                </c:pt>
                <c:pt idx="1934">
                  <c:v>7954.5</c:v>
                </c:pt>
                <c:pt idx="1935">
                  <c:v>7954.5</c:v>
                </c:pt>
                <c:pt idx="1936">
                  <c:v>6735.8706000000002</c:v>
                </c:pt>
                <c:pt idx="1937">
                  <c:v>5016.1076999999996</c:v>
                </c:pt>
                <c:pt idx="1938">
                  <c:v>2542.2582000000002</c:v>
                </c:pt>
                <c:pt idx="1939">
                  <c:v>257.72579999999999</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432.72480000000002</c:v>
                </c:pt>
                <c:pt idx="1953">
                  <c:v>1037.2668000000001</c:v>
                </c:pt>
                <c:pt idx="1954">
                  <c:v>4472.0199000000002</c:v>
                </c:pt>
                <c:pt idx="1955">
                  <c:v>6379.509</c:v>
                </c:pt>
                <c:pt idx="1956">
                  <c:v>7954.5</c:v>
                </c:pt>
                <c:pt idx="1957">
                  <c:v>7941.7727999999997</c:v>
                </c:pt>
                <c:pt idx="1958">
                  <c:v>4231.7939999999999</c:v>
                </c:pt>
                <c:pt idx="1959">
                  <c:v>5873.6027999999997</c:v>
                </c:pt>
                <c:pt idx="1960">
                  <c:v>4107.7038000000002</c:v>
                </c:pt>
                <c:pt idx="1961">
                  <c:v>970.44899999999996</c:v>
                </c:pt>
                <c:pt idx="1962">
                  <c:v>2163.6239999999998</c:v>
                </c:pt>
                <c:pt idx="1963">
                  <c:v>240.2259</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483.6336</c:v>
                </c:pt>
                <c:pt idx="1977">
                  <c:v>1574.991</c:v>
                </c:pt>
                <c:pt idx="1978">
                  <c:v>2924.0742</c:v>
                </c:pt>
                <c:pt idx="1979">
                  <c:v>3767.2512000000002</c:v>
                </c:pt>
                <c:pt idx="1980">
                  <c:v>4325.6571000000004</c:v>
                </c:pt>
                <c:pt idx="1981">
                  <c:v>3641.5700999999999</c:v>
                </c:pt>
                <c:pt idx="1982">
                  <c:v>5361.3329999999996</c:v>
                </c:pt>
                <c:pt idx="1983">
                  <c:v>3811.7964000000002</c:v>
                </c:pt>
                <c:pt idx="1984">
                  <c:v>5891.1027000000004</c:v>
                </c:pt>
                <c:pt idx="1985">
                  <c:v>4295.43</c:v>
                </c:pt>
                <c:pt idx="1986">
                  <c:v>838.40430000000003</c:v>
                </c:pt>
                <c:pt idx="1987">
                  <c:v>622.04190000000006</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854.31330000000003</c:v>
                </c:pt>
                <c:pt idx="2001">
                  <c:v>3218.3906999999999</c:v>
                </c:pt>
                <c:pt idx="2002">
                  <c:v>5187.9249</c:v>
                </c:pt>
                <c:pt idx="2003">
                  <c:v>6552.9170999999997</c:v>
                </c:pt>
                <c:pt idx="2004">
                  <c:v>7851.0915000000005</c:v>
                </c:pt>
                <c:pt idx="2005">
                  <c:v>7954.5</c:v>
                </c:pt>
                <c:pt idx="2006">
                  <c:v>7445.4120000000003</c:v>
                </c:pt>
                <c:pt idx="2007">
                  <c:v>4756.7910000000002</c:v>
                </c:pt>
                <c:pt idx="2008">
                  <c:v>2737.9389000000001</c:v>
                </c:pt>
                <c:pt idx="2009">
                  <c:v>2803.1658000000002</c:v>
                </c:pt>
                <c:pt idx="2010">
                  <c:v>2047.4883</c:v>
                </c:pt>
                <c:pt idx="2011">
                  <c:v>152.72640000000001</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157.4991</c:v>
                </c:pt>
                <c:pt idx="2025">
                  <c:v>666.58709999999996</c:v>
                </c:pt>
                <c:pt idx="2026">
                  <c:v>2593.1669999999999</c:v>
                </c:pt>
                <c:pt idx="2027">
                  <c:v>2435.6678999999999</c:v>
                </c:pt>
                <c:pt idx="2028">
                  <c:v>5611.1043</c:v>
                </c:pt>
                <c:pt idx="2029">
                  <c:v>4036.1133</c:v>
                </c:pt>
                <c:pt idx="2030">
                  <c:v>5143.3797000000004</c:v>
                </c:pt>
                <c:pt idx="2031">
                  <c:v>6535.4171999999999</c:v>
                </c:pt>
                <c:pt idx="2032">
                  <c:v>2671.1210999999998</c:v>
                </c:pt>
                <c:pt idx="2033">
                  <c:v>1406.3556000000001</c:v>
                </c:pt>
                <c:pt idx="2034">
                  <c:v>1312.4925000000001</c:v>
                </c:pt>
                <c:pt idx="2035">
                  <c:v>229.08959999999999</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868.63139999999999</c:v>
                </c:pt>
                <c:pt idx="2049">
                  <c:v>2785.6659</c:v>
                </c:pt>
                <c:pt idx="2050">
                  <c:v>4854.7665765000002</c:v>
                </c:pt>
                <c:pt idx="2051">
                  <c:v>6508.3719000000001</c:v>
                </c:pt>
                <c:pt idx="2052">
                  <c:v>7954.5</c:v>
                </c:pt>
                <c:pt idx="2053">
                  <c:v>7954.5</c:v>
                </c:pt>
                <c:pt idx="2054">
                  <c:v>7954.5</c:v>
                </c:pt>
                <c:pt idx="2055">
                  <c:v>7774.7282999999998</c:v>
                </c:pt>
                <c:pt idx="2056">
                  <c:v>6495.6446999999998</c:v>
                </c:pt>
                <c:pt idx="2057">
                  <c:v>4615.2008999999998</c:v>
                </c:pt>
                <c:pt idx="2058">
                  <c:v>2001.3522</c:v>
                </c:pt>
                <c:pt idx="2059">
                  <c:v>265.68029999999999</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914.76750000000004</c:v>
                </c:pt>
                <c:pt idx="2073">
                  <c:v>2865.2109</c:v>
                </c:pt>
                <c:pt idx="2074">
                  <c:v>4812.4724999999999</c:v>
                </c:pt>
                <c:pt idx="2075">
                  <c:v>6664.2800999999999</c:v>
                </c:pt>
                <c:pt idx="2076">
                  <c:v>7954.5</c:v>
                </c:pt>
                <c:pt idx="2077">
                  <c:v>7954.5</c:v>
                </c:pt>
                <c:pt idx="2078">
                  <c:v>7954.5</c:v>
                </c:pt>
                <c:pt idx="2079">
                  <c:v>4880.8811999999998</c:v>
                </c:pt>
                <c:pt idx="2080">
                  <c:v>6325.4183999999996</c:v>
                </c:pt>
                <c:pt idx="2081">
                  <c:v>4855.4268000000002</c:v>
                </c:pt>
                <c:pt idx="2082">
                  <c:v>2534.3036999999999</c:v>
                </c:pt>
                <c:pt idx="2083">
                  <c:v>367.49790000000002</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973.63080000000002</c:v>
                </c:pt>
                <c:pt idx="2097">
                  <c:v>2933.6196</c:v>
                </c:pt>
                <c:pt idx="2098">
                  <c:v>4887.2448000000004</c:v>
                </c:pt>
                <c:pt idx="2099">
                  <c:v>6673.8254999999999</c:v>
                </c:pt>
                <c:pt idx="2100">
                  <c:v>7954.5</c:v>
                </c:pt>
                <c:pt idx="2101">
                  <c:v>7954.5</c:v>
                </c:pt>
                <c:pt idx="2102">
                  <c:v>7954.5</c:v>
                </c:pt>
                <c:pt idx="2103">
                  <c:v>7879.7277000000004</c:v>
                </c:pt>
                <c:pt idx="2104">
                  <c:v>6486.0992999999999</c:v>
                </c:pt>
                <c:pt idx="2105">
                  <c:v>4314.5208000000002</c:v>
                </c:pt>
                <c:pt idx="2106">
                  <c:v>970.44899999999996</c:v>
                </c:pt>
                <c:pt idx="2107">
                  <c:v>125.6811</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466.13369999999998</c:v>
                </c:pt>
                <c:pt idx="2121">
                  <c:v>1154.9934000000001</c:v>
                </c:pt>
                <c:pt idx="2122">
                  <c:v>2661.5756999999999</c:v>
                </c:pt>
                <c:pt idx="2123">
                  <c:v>2141.3514</c:v>
                </c:pt>
                <c:pt idx="2124">
                  <c:v>2232.0327000000002</c:v>
                </c:pt>
                <c:pt idx="2125">
                  <c:v>3472.9346999999998</c:v>
                </c:pt>
                <c:pt idx="2126">
                  <c:v>4343.1570000000002</c:v>
                </c:pt>
                <c:pt idx="2127">
                  <c:v>3779.9784</c:v>
                </c:pt>
                <c:pt idx="2128">
                  <c:v>494.76990000000001</c:v>
                </c:pt>
                <c:pt idx="2129">
                  <c:v>571.13310000000001</c:v>
                </c:pt>
                <c:pt idx="2130">
                  <c:v>572.72400000000005</c:v>
                </c:pt>
                <c:pt idx="2131">
                  <c:v>144.77189999999999</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432.72480000000002</c:v>
                </c:pt>
                <c:pt idx="2145">
                  <c:v>1535.2184999999999</c:v>
                </c:pt>
                <c:pt idx="2146">
                  <c:v>1788.1715999999999</c:v>
                </c:pt>
                <c:pt idx="2147">
                  <c:v>2745.8933999999999</c:v>
                </c:pt>
                <c:pt idx="2148">
                  <c:v>4612.0191000000004</c:v>
                </c:pt>
                <c:pt idx="2149">
                  <c:v>4118.8401000000003</c:v>
                </c:pt>
                <c:pt idx="2150">
                  <c:v>5685.8765999999996</c:v>
                </c:pt>
                <c:pt idx="2151">
                  <c:v>7257.6858000000002</c:v>
                </c:pt>
                <c:pt idx="2152">
                  <c:v>5441.4109515</c:v>
                </c:pt>
                <c:pt idx="2153">
                  <c:v>1326.8106</c:v>
                </c:pt>
                <c:pt idx="2154">
                  <c:v>1264.3677749999999</c:v>
                </c:pt>
                <c:pt idx="2155">
                  <c:v>301.34270985000001</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1607.60445</c:v>
                </c:pt>
                <c:pt idx="2169">
                  <c:v>3532.4582234999998</c:v>
                </c:pt>
                <c:pt idx="2170">
                  <c:v>5109.1753500000004</c:v>
                </c:pt>
                <c:pt idx="2171">
                  <c:v>6424.3166984999998</c:v>
                </c:pt>
                <c:pt idx="2172">
                  <c:v>7351.0159485000004</c:v>
                </c:pt>
                <c:pt idx="2173">
                  <c:v>7692.1367264999999</c:v>
                </c:pt>
                <c:pt idx="2174">
                  <c:v>7474.7084235000002</c:v>
                </c:pt>
                <c:pt idx="2175">
                  <c:v>6714.1309515000003</c:v>
                </c:pt>
                <c:pt idx="2176">
                  <c:v>5422.1849249999996</c:v>
                </c:pt>
                <c:pt idx="2177">
                  <c:v>3895.0561514999999</c:v>
                </c:pt>
                <c:pt idx="2178">
                  <c:v>2131.2730485000002</c:v>
                </c:pt>
                <c:pt idx="2179">
                  <c:v>398.65329014999998</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1606.5465015</c:v>
                </c:pt>
                <c:pt idx="2193">
                  <c:v>3408.6384764999998</c:v>
                </c:pt>
                <c:pt idx="2194">
                  <c:v>5084.9141250000002</c:v>
                </c:pt>
                <c:pt idx="2195">
                  <c:v>6384.1464735</c:v>
                </c:pt>
                <c:pt idx="2196">
                  <c:v>7166.0738234999999</c:v>
                </c:pt>
                <c:pt idx="2197">
                  <c:v>7579.5805515000002</c:v>
                </c:pt>
                <c:pt idx="2198">
                  <c:v>7383.2316735000004</c:v>
                </c:pt>
                <c:pt idx="2199">
                  <c:v>6742.3694265000004</c:v>
                </c:pt>
                <c:pt idx="2200">
                  <c:v>5475.4800750000004</c:v>
                </c:pt>
                <c:pt idx="2201">
                  <c:v>3925.2832515</c:v>
                </c:pt>
                <c:pt idx="2202">
                  <c:v>2111.91975</c:v>
                </c:pt>
                <c:pt idx="2203">
                  <c:v>395.47149015000002</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1346.1638985</c:v>
                </c:pt>
                <c:pt idx="2217">
                  <c:v>3354.6751485</c:v>
                </c:pt>
                <c:pt idx="2218">
                  <c:v>4964.4034499999998</c:v>
                </c:pt>
                <c:pt idx="2219">
                  <c:v>6199.2043485000004</c:v>
                </c:pt>
                <c:pt idx="2220">
                  <c:v>6975.30105</c:v>
                </c:pt>
                <c:pt idx="2221">
                  <c:v>6459.3164985000003</c:v>
                </c:pt>
                <c:pt idx="2222">
                  <c:v>5923.3184250000004</c:v>
                </c:pt>
                <c:pt idx="2223">
                  <c:v>4027.1008514999999</c:v>
                </c:pt>
                <c:pt idx="2224">
                  <c:v>3606.0373485</c:v>
                </c:pt>
                <c:pt idx="2225">
                  <c:v>3783.5579250000001</c:v>
                </c:pt>
                <c:pt idx="2226">
                  <c:v>1074.6529499999999</c:v>
                </c:pt>
                <c:pt idx="2227">
                  <c:v>444.258825</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851.79172349999999</c:v>
                </c:pt>
                <c:pt idx="2241">
                  <c:v>2692.7334765000001</c:v>
                </c:pt>
                <c:pt idx="2242">
                  <c:v>5671.1607750000003</c:v>
                </c:pt>
                <c:pt idx="2243">
                  <c:v>5397.2634765000003</c:v>
                </c:pt>
                <c:pt idx="2244">
                  <c:v>4905.6753765000003</c:v>
                </c:pt>
                <c:pt idx="2245">
                  <c:v>7561.1499750000003</c:v>
                </c:pt>
                <c:pt idx="2246">
                  <c:v>6564.1886265000003</c:v>
                </c:pt>
                <c:pt idx="2247">
                  <c:v>3293.9584500000001</c:v>
                </c:pt>
                <c:pt idx="2248">
                  <c:v>2768.3012265000002</c:v>
                </c:pt>
                <c:pt idx="2249">
                  <c:v>977.87054850000004</c:v>
                </c:pt>
                <c:pt idx="2250">
                  <c:v>598.44328485000005</c:v>
                </c:pt>
                <c:pt idx="2251">
                  <c:v>49.715625000000003</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194.48752500000001</c:v>
                </c:pt>
                <c:pt idx="2265">
                  <c:v>350.92629015</c:v>
                </c:pt>
                <c:pt idx="2266">
                  <c:v>485.09165984999998</c:v>
                </c:pt>
                <c:pt idx="2267">
                  <c:v>1400.2544985</c:v>
                </c:pt>
                <c:pt idx="2268">
                  <c:v>1163.3456249999999</c:v>
                </c:pt>
                <c:pt idx="2269">
                  <c:v>3935.488875</c:v>
                </c:pt>
                <c:pt idx="2270">
                  <c:v>4381.6010985000003</c:v>
                </c:pt>
                <c:pt idx="2271">
                  <c:v>5140.7308515000004</c:v>
                </c:pt>
                <c:pt idx="2272">
                  <c:v>2666.3483999999999</c:v>
                </c:pt>
                <c:pt idx="2273">
                  <c:v>3118.4264985</c:v>
                </c:pt>
                <c:pt idx="2274">
                  <c:v>704.10609015</c:v>
                </c:pt>
                <c:pt idx="2275">
                  <c:v>34.204349999999998</c:v>
                </c:pt>
                <c:pt idx="2276">
                  <c:v>0</c:v>
                </c:pt>
                <c:pt idx="2277">
                  <c:v>0</c:v>
                </c:pt>
                <c:pt idx="2278">
                  <c:v>0</c:v>
                </c:pt>
                <c:pt idx="2279">
                  <c:v>0</c:v>
                </c:pt>
                <c:pt idx="2280">
                  <c:v>0</c:v>
                </c:pt>
                <c:pt idx="2281">
                  <c:v>0</c:v>
                </c:pt>
                <c:pt idx="2282">
                  <c:v>0</c:v>
                </c:pt>
                <c:pt idx="2283">
                  <c:v>0</c:v>
                </c:pt>
                <c:pt idx="2284">
                  <c:v>0</c:v>
                </c:pt>
                <c:pt idx="2285">
                  <c:v>0</c:v>
                </c:pt>
                <c:pt idx="2286">
                  <c:v>0</c:v>
                </c:pt>
                <c:pt idx="2287">
                  <c:v>158.95715985000001</c:v>
                </c:pt>
                <c:pt idx="2288">
                  <c:v>2088.5892014999999</c:v>
                </c:pt>
                <c:pt idx="2289">
                  <c:v>3401.7419249999998</c:v>
                </c:pt>
                <c:pt idx="2290">
                  <c:v>4878.3596235000005</c:v>
                </c:pt>
                <c:pt idx="2291">
                  <c:v>6833.8461765000002</c:v>
                </c:pt>
                <c:pt idx="2292">
                  <c:v>7619.7507765</c:v>
                </c:pt>
                <c:pt idx="2293">
                  <c:v>7954.5</c:v>
                </c:pt>
                <c:pt idx="2294">
                  <c:v>7583.8203000000003</c:v>
                </c:pt>
                <c:pt idx="2295">
                  <c:v>6845.2449749999996</c:v>
                </c:pt>
                <c:pt idx="2296">
                  <c:v>5675.6709764999996</c:v>
                </c:pt>
                <c:pt idx="2297">
                  <c:v>3797.7407985</c:v>
                </c:pt>
                <c:pt idx="2298">
                  <c:v>2035.6917765000001</c:v>
                </c:pt>
                <c:pt idx="2299">
                  <c:v>497.95170000000002</c:v>
                </c:pt>
                <c:pt idx="2300">
                  <c:v>0</c:v>
                </c:pt>
                <c:pt idx="2301">
                  <c:v>0</c:v>
                </c:pt>
                <c:pt idx="2302">
                  <c:v>0</c:v>
                </c:pt>
                <c:pt idx="2303">
                  <c:v>0</c:v>
                </c:pt>
                <c:pt idx="2304">
                  <c:v>0</c:v>
                </c:pt>
                <c:pt idx="2305">
                  <c:v>0</c:v>
                </c:pt>
                <c:pt idx="2306">
                  <c:v>0</c:v>
                </c:pt>
                <c:pt idx="2307">
                  <c:v>0</c:v>
                </c:pt>
                <c:pt idx="2308">
                  <c:v>0</c:v>
                </c:pt>
                <c:pt idx="2309">
                  <c:v>0</c:v>
                </c:pt>
                <c:pt idx="2310">
                  <c:v>0</c:v>
                </c:pt>
                <c:pt idx="2311">
                  <c:v>75.302626515</c:v>
                </c:pt>
                <c:pt idx="2312">
                  <c:v>1642.8667485000001</c:v>
                </c:pt>
                <c:pt idx="2313">
                  <c:v>3289.0505235000001</c:v>
                </c:pt>
                <c:pt idx="2314">
                  <c:v>4845.6189015</c:v>
                </c:pt>
                <c:pt idx="2315">
                  <c:v>6731.2331265000003</c:v>
                </c:pt>
                <c:pt idx="2316">
                  <c:v>7635.5245500000001</c:v>
                </c:pt>
                <c:pt idx="2317">
                  <c:v>7954.5</c:v>
                </c:pt>
                <c:pt idx="2318">
                  <c:v>7646.5256234999997</c:v>
                </c:pt>
                <c:pt idx="2319">
                  <c:v>6804.4145264999997</c:v>
                </c:pt>
                <c:pt idx="2320">
                  <c:v>5363.1863985</c:v>
                </c:pt>
                <c:pt idx="2321">
                  <c:v>3900.8868000000002</c:v>
                </c:pt>
                <c:pt idx="2322">
                  <c:v>2109.2709015</c:v>
                </c:pt>
                <c:pt idx="2323">
                  <c:v>536.66386514999999</c:v>
                </c:pt>
                <c:pt idx="2324">
                  <c:v>0</c:v>
                </c:pt>
                <c:pt idx="2325">
                  <c:v>0</c:v>
                </c:pt>
                <c:pt idx="2326">
                  <c:v>0</c:v>
                </c:pt>
                <c:pt idx="2327">
                  <c:v>0</c:v>
                </c:pt>
                <c:pt idx="2328">
                  <c:v>0</c:v>
                </c:pt>
                <c:pt idx="2329">
                  <c:v>0</c:v>
                </c:pt>
                <c:pt idx="2330">
                  <c:v>0</c:v>
                </c:pt>
                <c:pt idx="2331">
                  <c:v>0</c:v>
                </c:pt>
                <c:pt idx="2332">
                  <c:v>0</c:v>
                </c:pt>
                <c:pt idx="2333">
                  <c:v>0</c:v>
                </c:pt>
                <c:pt idx="2334">
                  <c:v>0</c:v>
                </c:pt>
                <c:pt idx="2335">
                  <c:v>126.874275</c:v>
                </c:pt>
                <c:pt idx="2336">
                  <c:v>1818.0009749999999</c:v>
                </c:pt>
                <c:pt idx="2337">
                  <c:v>3475.32105</c:v>
                </c:pt>
                <c:pt idx="2338">
                  <c:v>4957.6421250000003</c:v>
                </c:pt>
                <c:pt idx="2339">
                  <c:v>6852.8017499999996</c:v>
                </c:pt>
                <c:pt idx="2340">
                  <c:v>7717.4558999999999</c:v>
                </c:pt>
                <c:pt idx="2341">
                  <c:v>7954.5</c:v>
                </c:pt>
                <c:pt idx="2342">
                  <c:v>7687.8890234999999</c:v>
                </c:pt>
                <c:pt idx="2343">
                  <c:v>7013.7451485000001</c:v>
                </c:pt>
                <c:pt idx="2344">
                  <c:v>5716.8991500000002</c:v>
                </c:pt>
                <c:pt idx="2345">
                  <c:v>3951.1353764999999</c:v>
                </c:pt>
                <c:pt idx="2346">
                  <c:v>2221.4293514999999</c:v>
                </c:pt>
                <c:pt idx="2347">
                  <c:v>515.18671515000005</c:v>
                </c:pt>
                <c:pt idx="2348">
                  <c:v>0</c:v>
                </c:pt>
                <c:pt idx="2349">
                  <c:v>0</c:v>
                </c:pt>
                <c:pt idx="2350">
                  <c:v>0</c:v>
                </c:pt>
                <c:pt idx="2351">
                  <c:v>0</c:v>
                </c:pt>
                <c:pt idx="2352">
                  <c:v>0</c:v>
                </c:pt>
                <c:pt idx="2353">
                  <c:v>0</c:v>
                </c:pt>
                <c:pt idx="2354">
                  <c:v>0</c:v>
                </c:pt>
                <c:pt idx="2355">
                  <c:v>0</c:v>
                </c:pt>
                <c:pt idx="2356">
                  <c:v>0</c:v>
                </c:pt>
                <c:pt idx="2357">
                  <c:v>0</c:v>
                </c:pt>
                <c:pt idx="2358">
                  <c:v>0</c:v>
                </c:pt>
                <c:pt idx="2359">
                  <c:v>141.98782499999999</c:v>
                </c:pt>
                <c:pt idx="2360">
                  <c:v>1849.0235250000001</c:v>
                </c:pt>
                <c:pt idx="2361">
                  <c:v>3502.8993015000001</c:v>
                </c:pt>
                <c:pt idx="2362">
                  <c:v>4894.1413515000004</c:v>
                </c:pt>
                <c:pt idx="2363">
                  <c:v>6798.3134250000003</c:v>
                </c:pt>
                <c:pt idx="2364">
                  <c:v>6977.9498985</c:v>
                </c:pt>
                <c:pt idx="2365">
                  <c:v>7954.5</c:v>
                </c:pt>
                <c:pt idx="2366">
                  <c:v>6601.3043234999996</c:v>
                </c:pt>
                <c:pt idx="2367">
                  <c:v>6860.7562500000004</c:v>
                </c:pt>
                <c:pt idx="2368">
                  <c:v>5306.3117235</c:v>
                </c:pt>
                <c:pt idx="2369">
                  <c:v>4029.2167485</c:v>
                </c:pt>
                <c:pt idx="2370">
                  <c:v>2346.1797750000001</c:v>
                </c:pt>
                <c:pt idx="2371">
                  <c:v>476.20966514999998</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600.56475</c:v>
                </c:pt>
                <c:pt idx="2385">
                  <c:v>1445.0701515000001</c:v>
                </c:pt>
                <c:pt idx="2386">
                  <c:v>2866.9370264999998</c:v>
                </c:pt>
                <c:pt idx="2387">
                  <c:v>3379.469325</c:v>
                </c:pt>
                <c:pt idx="2388">
                  <c:v>3110.6072250000002</c:v>
                </c:pt>
                <c:pt idx="2389">
                  <c:v>2945.4161235000001</c:v>
                </c:pt>
                <c:pt idx="2390">
                  <c:v>3753.7285499999998</c:v>
                </c:pt>
                <c:pt idx="2391">
                  <c:v>2458.2029984999999</c:v>
                </c:pt>
                <c:pt idx="2392">
                  <c:v>1705.7072985</c:v>
                </c:pt>
                <c:pt idx="2393">
                  <c:v>996.4363515</c:v>
                </c:pt>
                <c:pt idx="2394">
                  <c:v>581.34110984999995</c:v>
                </c:pt>
                <c:pt idx="2395">
                  <c:v>319.10829015000002</c:v>
                </c:pt>
                <c:pt idx="2396">
                  <c:v>0</c:v>
                </c:pt>
                <c:pt idx="2397">
                  <c:v>0</c:v>
                </c:pt>
                <c:pt idx="2398">
                  <c:v>0</c:v>
                </c:pt>
                <c:pt idx="2399">
                  <c:v>0</c:v>
                </c:pt>
                <c:pt idx="2400">
                  <c:v>0</c:v>
                </c:pt>
                <c:pt idx="2401">
                  <c:v>0</c:v>
                </c:pt>
                <c:pt idx="2402">
                  <c:v>0</c:v>
                </c:pt>
                <c:pt idx="2403">
                  <c:v>0</c:v>
                </c:pt>
                <c:pt idx="2404">
                  <c:v>0</c:v>
                </c:pt>
                <c:pt idx="2405">
                  <c:v>0</c:v>
                </c:pt>
                <c:pt idx="2406">
                  <c:v>0</c:v>
                </c:pt>
                <c:pt idx="2407">
                  <c:v>144.77189999999999</c:v>
                </c:pt>
                <c:pt idx="2408">
                  <c:v>1485.2403764999999</c:v>
                </c:pt>
                <c:pt idx="2409">
                  <c:v>2194.3840515000002</c:v>
                </c:pt>
                <c:pt idx="2410">
                  <c:v>2760.7444515000002</c:v>
                </c:pt>
                <c:pt idx="2411">
                  <c:v>7062.2675984999996</c:v>
                </c:pt>
                <c:pt idx="2412">
                  <c:v>5989.4760015000002</c:v>
                </c:pt>
                <c:pt idx="2413">
                  <c:v>3727.6139265000002</c:v>
                </c:pt>
                <c:pt idx="2414">
                  <c:v>7445.8097250000001</c:v>
                </c:pt>
                <c:pt idx="2415">
                  <c:v>6610.1895000000004</c:v>
                </c:pt>
                <c:pt idx="2416">
                  <c:v>5555.5580264999999</c:v>
                </c:pt>
                <c:pt idx="2417">
                  <c:v>2346.3150015000001</c:v>
                </c:pt>
                <c:pt idx="2418">
                  <c:v>1252.83375</c:v>
                </c:pt>
                <c:pt idx="2419">
                  <c:v>335.67989999999998</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218.08614015000001</c:v>
                </c:pt>
                <c:pt idx="2433">
                  <c:v>461.22815985</c:v>
                </c:pt>
                <c:pt idx="2434">
                  <c:v>804.46244850000005</c:v>
                </c:pt>
                <c:pt idx="2435">
                  <c:v>670.56434999999999</c:v>
                </c:pt>
                <c:pt idx="2436">
                  <c:v>585.45119999999997</c:v>
                </c:pt>
                <c:pt idx="2437">
                  <c:v>721.20826514999999</c:v>
                </c:pt>
                <c:pt idx="2438">
                  <c:v>1330.6526234999999</c:v>
                </c:pt>
                <c:pt idx="2439">
                  <c:v>1753.8320235000001</c:v>
                </c:pt>
                <c:pt idx="2440">
                  <c:v>1015.1294265</c:v>
                </c:pt>
                <c:pt idx="2441">
                  <c:v>1078.4949735</c:v>
                </c:pt>
                <c:pt idx="2442">
                  <c:v>548.99334014999999</c:v>
                </c:pt>
                <c:pt idx="2443">
                  <c:v>96.382290150000003</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737.11726514999998</c:v>
                </c:pt>
                <c:pt idx="2457">
                  <c:v>1224.4600485000001</c:v>
                </c:pt>
                <c:pt idx="2458">
                  <c:v>1942.7513985000001</c:v>
                </c:pt>
                <c:pt idx="2459">
                  <c:v>2305.8743235000002</c:v>
                </c:pt>
                <c:pt idx="2460">
                  <c:v>3150.2444985000002</c:v>
                </c:pt>
                <c:pt idx="2461">
                  <c:v>1873.4199765000001</c:v>
                </c:pt>
                <c:pt idx="2462">
                  <c:v>2213.2043985</c:v>
                </c:pt>
                <c:pt idx="2463">
                  <c:v>2273.3960999999999</c:v>
                </c:pt>
                <c:pt idx="2464">
                  <c:v>1696.9573485000001</c:v>
                </c:pt>
                <c:pt idx="2465">
                  <c:v>1363.1388015</c:v>
                </c:pt>
                <c:pt idx="2466">
                  <c:v>808.97265000000004</c:v>
                </c:pt>
                <c:pt idx="2467">
                  <c:v>180.43430985000001</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1031.9611485</c:v>
                </c:pt>
                <c:pt idx="2481">
                  <c:v>1010.0862734999999</c:v>
                </c:pt>
                <c:pt idx="2482">
                  <c:v>1169.4467265000001</c:v>
                </c:pt>
                <c:pt idx="2483">
                  <c:v>1698.9459735</c:v>
                </c:pt>
                <c:pt idx="2484">
                  <c:v>2063.3973000000001</c:v>
                </c:pt>
                <c:pt idx="2485">
                  <c:v>2938.9252514999998</c:v>
                </c:pt>
                <c:pt idx="2486">
                  <c:v>6769.9397234999997</c:v>
                </c:pt>
                <c:pt idx="2487">
                  <c:v>4116.5889765000002</c:v>
                </c:pt>
                <c:pt idx="2488">
                  <c:v>6352.2012015</c:v>
                </c:pt>
                <c:pt idx="2489">
                  <c:v>3806.0930235000001</c:v>
                </c:pt>
                <c:pt idx="2490">
                  <c:v>1854.1939500000001</c:v>
                </c:pt>
                <c:pt idx="2491">
                  <c:v>722.40144014999998</c:v>
                </c:pt>
                <c:pt idx="2492">
                  <c:v>0</c:v>
                </c:pt>
                <c:pt idx="2493">
                  <c:v>0</c:v>
                </c:pt>
                <c:pt idx="2494">
                  <c:v>0</c:v>
                </c:pt>
                <c:pt idx="2495">
                  <c:v>0</c:v>
                </c:pt>
                <c:pt idx="2496">
                  <c:v>0</c:v>
                </c:pt>
                <c:pt idx="2497">
                  <c:v>0</c:v>
                </c:pt>
                <c:pt idx="2498">
                  <c:v>0</c:v>
                </c:pt>
                <c:pt idx="2499">
                  <c:v>0</c:v>
                </c:pt>
                <c:pt idx="2500">
                  <c:v>0</c:v>
                </c:pt>
                <c:pt idx="2501">
                  <c:v>0</c:v>
                </c:pt>
                <c:pt idx="2502">
                  <c:v>0</c:v>
                </c:pt>
                <c:pt idx="2503">
                  <c:v>240.75646515</c:v>
                </c:pt>
                <c:pt idx="2504">
                  <c:v>2209.3623750000002</c:v>
                </c:pt>
                <c:pt idx="2505">
                  <c:v>4109.6924250000002</c:v>
                </c:pt>
                <c:pt idx="2506">
                  <c:v>5695.5572265000001</c:v>
                </c:pt>
                <c:pt idx="2507">
                  <c:v>6955.9477514999999</c:v>
                </c:pt>
                <c:pt idx="2508">
                  <c:v>4773.7579484999997</c:v>
                </c:pt>
                <c:pt idx="2509">
                  <c:v>759.12418485000001</c:v>
                </c:pt>
                <c:pt idx="2510">
                  <c:v>6776.9715015000002</c:v>
                </c:pt>
                <c:pt idx="2511">
                  <c:v>1850.8769235</c:v>
                </c:pt>
                <c:pt idx="2512">
                  <c:v>6254.3608514999996</c:v>
                </c:pt>
                <c:pt idx="2513">
                  <c:v>4465.5210735000001</c:v>
                </c:pt>
                <c:pt idx="2514">
                  <c:v>2541.0650249999999</c:v>
                </c:pt>
                <c:pt idx="2515">
                  <c:v>711.13229999999999</c:v>
                </c:pt>
                <c:pt idx="2516">
                  <c:v>0</c:v>
                </c:pt>
                <c:pt idx="2517">
                  <c:v>0</c:v>
                </c:pt>
                <c:pt idx="2518">
                  <c:v>0</c:v>
                </c:pt>
                <c:pt idx="2519">
                  <c:v>0</c:v>
                </c:pt>
                <c:pt idx="2520">
                  <c:v>0</c:v>
                </c:pt>
                <c:pt idx="2521">
                  <c:v>0</c:v>
                </c:pt>
                <c:pt idx="2522">
                  <c:v>0</c:v>
                </c:pt>
                <c:pt idx="2523">
                  <c:v>0</c:v>
                </c:pt>
                <c:pt idx="2524">
                  <c:v>0</c:v>
                </c:pt>
                <c:pt idx="2525">
                  <c:v>0</c:v>
                </c:pt>
                <c:pt idx="2526">
                  <c:v>0</c:v>
                </c:pt>
                <c:pt idx="2527">
                  <c:v>380.35794014999999</c:v>
                </c:pt>
                <c:pt idx="2528">
                  <c:v>2318.9992484999998</c:v>
                </c:pt>
                <c:pt idx="2529">
                  <c:v>4218.6690749999998</c:v>
                </c:pt>
                <c:pt idx="2530">
                  <c:v>5838.2052750000003</c:v>
                </c:pt>
                <c:pt idx="2531">
                  <c:v>7030.3223264999997</c:v>
                </c:pt>
                <c:pt idx="2532">
                  <c:v>7829.6143499999998</c:v>
                </c:pt>
                <c:pt idx="2533">
                  <c:v>7954.5</c:v>
                </c:pt>
                <c:pt idx="2534">
                  <c:v>7905.7150515000003</c:v>
                </c:pt>
                <c:pt idx="2535">
                  <c:v>7119.4127264999997</c:v>
                </c:pt>
                <c:pt idx="2536">
                  <c:v>5945.0580735000003</c:v>
                </c:pt>
                <c:pt idx="2537">
                  <c:v>4393.5328485</c:v>
                </c:pt>
                <c:pt idx="2538">
                  <c:v>2574.6091514999998</c:v>
                </c:pt>
                <c:pt idx="2539">
                  <c:v>603.61370984999996</c:v>
                </c:pt>
                <c:pt idx="2540">
                  <c:v>0</c:v>
                </c:pt>
                <c:pt idx="2541">
                  <c:v>0</c:v>
                </c:pt>
                <c:pt idx="2542">
                  <c:v>0</c:v>
                </c:pt>
                <c:pt idx="2543">
                  <c:v>0</c:v>
                </c:pt>
                <c:pt idx="2544">
                  <c:v>0</c:v>
                </c:pt>
                <c:pt idx="2545">
                  <c:v>0</c:v>
                </c:pt>
                <c:pt idx="2546">
                  <c:v>0</c:v>
                </c:pt>
                <c:pt idx="2547">
                  <c:v>0</c:v>
                </c:pt>
                <c:pt idx="2548">
                  <c:v>0</c:v>
                </c:pt>
                <c:pt idx="2549">
                  <c:v>0</c:v>
                </c:pt>
                <c:pt idx="2550">
                  <c:v>0</c:v>
                </c:pt>
                <c:pt idx="2551">
                  <c:v>362.46031514999999</c:v>
                </c:pt>
                <c:pt idx="2552">
                  <c:v>2211.3510000000001</c:v>
                </c:pt>
                <c:pt idx="2553">
                  <c:v>4046.1916514999998</c:v>
                </c:pt>
                <c:pt idx="2554">
                  <c:v>5607.6600015000004</c:v>
                </c:pt>
                <c:pt idx="2555">
                  <c:v>6821.2462484999996</c:v>
                </c:pt>
                <c:pt idx="2556">
                  <c:v>7546.1716514999998</c:v>
                </c:pt>
                <c:pt idx="2557">
                  <c:v>7507.0593749999998</c:v>
                </c:pt>
                <c:pt idx="2558">
                  <c:v>7954.5</c:v>
                </c:pt>
                <c:pt idx="2559">
                  <c:v>7165.4135999999999</c:v>
                </c:pt>
                <c:pt idx="2560">
                  <c:v>5956.5920985000002</c:v>
                </c:pt>
                <c:pt idx="2561">
                  <c:v>4390.7487735000004</c:v>
                </c:pt>
                <c:pt idx="2562">
                  <c:v>1676.410875</c:v>
                </c:pt>
                <c:pt idx="2563">
                  <c:v>334.22184014999999</c:v>
                </c:pt>
                <c:pt idx="2564">
                  <c:v>0</c:v>
                </c:pt>
                <c:pt idx="2565">
                  <c:v>0</c:v>
                </c:pt>
                <c:pt idx="2566">
                  <c:v>0</c:v>
                </c:pt>
                <c:pt idx="2567">
                  <c:v>0</c:v>
                </c:pt>
                <c:pt idx="2568">
                  <c:v>0</c:v>
                </c:pt>
                <c:pt idx="2569">
                  <c:v>0</c:v>
                </c:pt>
                <c:pt idx="2570">
                  <c:v>0</c:v>
                </c:pt>
                <c:pt idx="2571">
                  <c:v>0</c:v>
                </c:pt>
                <c:pt idx="2572">
                  <c:v>0</c:v>
                </c:pt>
                <c:pt idx="2573">
                  <c:v>0</c:v>
                </c:pt>
                <c:pt idx="2574">
                  <c:v>0</c:v>
                </c:pt>
                <c:pt idx="2575">
                  <c:v>287.29029014999998</c:v>
                </c:pt>
                <c:pt idx="2576">
                  <c:v>2292.6221264999999</c:v>
                </c:pt>
                <c:pt idx="2577">
                  <c:v>3556.5921764999998</c:v>
                </c:pt>
                <c:pt idx="2578">
                  <c:v>5265.6165014999997</c:v>
                </c:pt>
                <c:pt idx="2579">
                  <c:v>5740.1024264999996</c:v>
                </c:pt>
                <c:pt idx="2580">
                  <c:v>7834.6495484999996</c:v>
                </c:pt>
                <c:pt idx="2581">
                  <c:v>7954.5</c:v>
                </c:pt>
                <c:pt idx="2582">
                  <c:v>7822.1928015000003</c:v>
                </c:pt>
                <c:pt idx="2583">
                  <c:v>7073.2766265</c:v>
                </c:pt>
                <c:pt idx="2584">
                  <c:v>5888.4538515000004</c:v>
                </c:pt>
                <c:pt idx="2585">
                  <c:v>4325.2593749999996</c:v>
                </c:pt>
                <c:pt idx="2586">
                  <c:v>2456.6120984999998</c:v>
                </c:pt>
                <c:pt idx="2587">
                  <c:v>729.69253485000002</c:v>
                </c:pt>
                <c:pt idx="2588">
                  <c:v>0</c:v>
                </c:pt>
                <c:pt idx="2589">
                  <c:v>0</c:v>
                </c:pt>
                <c:pt idx="2590">
                  <c:v>0</c:v>
                </c:pt>
                <c:pt idx="2591">
                  <c:v>0</c:v>
                </c:pt>
                <c:pt idx="2592">
                  <c:v>0</c:v>
                </c:pt>
                <c:pt idx="2593">
                  <c:v>0</c:v>
                </c:pt>
                <c:pt idx="2594">
                  <c:v>0</c:v>
                </c:pt>
                <c:pt idx="2595">
                  <c:v>0</c:v>
                </c:pt>
                <c:pt idx="2596">
                  <c:v>0</c:v>
                </c:pt>
                <c:pt idx="2597">
                  <c:v>0</c:v>
                </c:pt>
                <c:pt idx="2598">
                  <c:v>0</c:v>
                </c:pt>
                <c:pt idx="2599">
                  <c:v>467.59175985000002</c:v>
                </c:pt>
                <c:pt idx="2600">
                  <c:v>2267.5654515000001</c:v>
                </c:pt>
                <c:pt idx="2601">
                  <c:v>4078.9323734999998</c:v>
                </c:pt>
                <c:pt idx="2602">
                  <c:v>5630.3303265000004</c:v>
                </c:pt>
                <c:pt idx="2603">
                  <c:v>6830.1314249999996</c:v>
                </c:pt>
                <c:pt idx="2604">
                  <c:v>7576.7964764999997</c:v>
                </c:pt>
                <c:pt idx="2605">
                  <c:v>7903.0582485000004</c:v>
                </c:pt>
                <c:pt idx="2606">
                  <c:v>7954.5</c:v>
                </c:pt>
                <c:pt idx="2607">
                  <c:v>4709.0640000000003</c:v>
                </c:pt>
                <c:pt idx="2608">
                  <c:v>2404.3828515</c:v>
                </c:pt>
                <c:pt idx="2609">
                  <c:v>2295.0084765000001</c:v>
                </c:pt>
                <c:pt idx="2610">
                  <c:v>797.97157649999997</c:v>
                </c:pt>
                <c:pt idx="2611">
                  <c:v>12.594598485000001</c:v>
                </c:pt>
                <c:pt idx="2612">
                  <c:v>0</c:v>
                </c:pt>
                <c:pt idx="2613">
                  <c:v>0</c:v>
                </c:pt>
                <c:pt idx="2614">
                  <c:v>0</c:v>
                </c:pt>
                <c:pt idx="2615">
                  <c:v>0</c:v>
                </c:pt>
                <c:pt idx="2616">
                  <c:v>0</c:v>
                </c:pt>
                <c:pt idx="2617">
                  <c:v>0</c:v>
                </c:pt>
                <c:pt idx="2618">
                  <c:v>0</c:v>
                </c:pt>
                <c:pt idx="2619">
                  <c:v>0</c:v>
                </c:pt>
                <c:pt idx="2620">
                  <c:v>0</c:v>
                </c:pt>
                <c:pt idx="2621">
                  <c:v>0</c:v>
                </c:pt>
                <c:pt idx="2622">
                  <c:v>0</c:v>
                </c:pt>
                <c:pt idx="2623">
                  <c:v>231.21106515</c:v>
                </c:pt>
                <c:pt idx="2624">
                  <c:v>2217.5793735000002</c:v>
                </c:pt>
                <c:pt idx="2625">
                  <c:v>4045.3962015000002</c:v>
                </c:pt>
                <c:pt idx="2626">
                  <c:v>1477.2858765000001</c:v>
                </c:pt>
                <c:pt idx="2627">
                  <c:v>7954.5</c:v>
                </c:pt>
                <c:pt idx="2628">
                  <c:v>5893.3538234999996</c:v>
                </c:pt>
                <c:pt idx="2629">
                  <c:v>2621.9384264999999</c:v>
                </c:pt>
                <c:pt idx="2630">
                  <c:v>7954.5</c:v>
                </c:pt>
                <c:pt idx="2631">
                  <c:v>5173.6067999999996</c:v>
                </c:pt>
                <c:pt idx="2632">
                  <c:v>2091.2380499999999</c:v>
                </c:pt>
                <c:pt idx="2633">
                  <c:v>2589.8499735</c:v>
                </c:pt>
                <c:pt idx="2634">
                  <c:v>1388.8557000000001</c:v>
                </c:pt>
                <c:pt idx="2635">
                  <c:v>329.44914015000001</c:v>
                </c:pt>
                <c:pt idx="2636">
                  <c:v>0</c:v>
                </c:pt>
                <c:pt idx="2637">
                  <c:v>0</c:v>
                </c:pt>
                <c:pt idx="2638">
                  <c:v>0</c:v>
                </c:pt>
                <c:pt idx="2639">
                  <c:v>0</c:v>
                </c:pt>
                <c:pt idx="2640">
                  <c:v>0</c:v>
                </c:pt>
                <c:pt idx="2641">
                  <c:v>0</c:v>
                </c:pt>
                <c:pt idx="2642">
                  <c:v>0</c:v>
                </c:pt>
                <c:pt idx="2643">
                  <c:v>0</c:v>
                </c:pt>
                <c:pt idx="2644">
                  <c:v>0</c:v>
                </c:pt>
                <c:pt idx="2645">
                  <c:v>0</c:v>
                </c:pt>
                <c:pt idx="2646">
                  <c:v>0</c:v>
                </c:pt>
                <c:pt idx="2647">
                  <c:v>125.81394014999999</c:v>
                </c:pt>
                <c:pt idx="2648">
                  <c:v>576.43636515000003</c:v>
                </c:pt>
                <c:pt idx="2649">
                  <c:v>717.36305985000001</c:v>
                </c:pt>
                <c:pt idx="2650">
                  <c:v>1770.5364735000001</c:v>
                </c:pt>
                <c:pt idx="2651">
                  <c:v>4446.3030015000004</c:v>
                </c:pt>
                <c:pt idx="2652">
                  <c:v>2939.2593404999998</c:v>
                </c:pt>
                <c:pt idx="2653">
                  <c:v>3603.6509984999998</c:v>
                </c:pt>
                <c:pt idx="2654">
                  <c:v>3897.0447764999999</c:v>
                </c:pt>
                <c:pt idx="2655">
                  <c:v>2710.8935999999999</c:v>
                </c:pt>
                <c:pt idx="2656">
                  <c:v>3276.7210485000001</c:v>
                </c:pt>
                <c:pt idx="2657">
                  <c:v>5648.0927250000004</c:v>
                </c:pt>
                <c:pt idx="2658">
                  <c:v>2397.0885750000002</c:v>
                </c:pt>
                <c:pt idx="2659">
                  <c:v>411.77821514999999</c:v>
                </c:pt>
                <c:pt idx="2660">
                  <c:v>0</c:v>
                </c:pt>
                <c:pt idx="2661">
                  <c:v>0</c:v>
                </c:pt>
                <c:pt idx="2662">
                  <c:v>0</c:v>
                </c:pt>
                <c:pt idx="2663">
                  <c:v>0</c:v>
                </c:pt>
                <c:pt idx="2664">
                  <c:v>0</c:v>
                </c:pt>
                <c:pt idx="2665">
                  <c:v>0</c:v>
                </c:pt>
                <c:pt idx="2666">
                  <c:v>0</c:v>
                </c:pt>
                <c:pt idx="2667">
                  <c:v>0</c:v>
                </c:pt>
                <c:pt idx="2668">
                  <c:v>0</c:v>
                </c:pt>
                <c:pt idx="2669">
                  <c:v>0</c:v>
                </c:pt>
                <c:pt idx="2670">
                  <c:v>0</c:v>
                </c:pt>
                <c:pt idx="2671">
                  <c:v>194.35468485000001</c:v>
                </c:pt>
                <c:pt idx="2672">
                  <c:v>2300.7038984999999</c:v>
                </c:pt>
                <c:pt idx="2673">
                  <c:v>1817.6032499999999</c:v>
                </c:pt>
                <c:pt idx="2674">
                  <c:v>1730.2389765</c:v>
                </c:pt>
                <c:pt idx="2675">
                  <c:v>5699.0015249999997</c:v>
                </c:pt>
                <c:pt idx="2676">
                  <c:v>5278.3437015</c:v>
                </c:pt>
                <c:pt idx="2677">
                  <c:v>5604.4782015000001</c:v>
                </c:pt>
                <c:pt idx="2678">
                  <c:v>3764.8648499999999</c:v>
                </c:pt>
                <c:pt idx="2679">
                  <c:v>4924.7661765000003</c:v>
                </c:pt>
                <c:pt idx="2680">
                  <c:v>1424.2532249999999</c:v>
                </c:pt>
                <c:pt idx="2681">
                  <c:v>897.26760000000002</c:v>
                </c:pt>
                <c:pt idx="2682">
                  <c:v>718.689075</c:v>
                </c:pt>
                <c:pt idx="2683">
                  <c:v>280.13124015</c:v>
                </c:pt>
                <c:pt idx="2684">
                  <c:v>0</c:v>
                </c:pt>
                <c:pt idx="2685">
                  <c:v>0</c:v>
                </c:pt>
                <c:pt idx="2686">
                  <c:v>0</c:v>
                </c:pt>
                <c:pt idx="2687">
                  <c:v>0</c:v>
                </c:pt>
                <c:pt idx="2688">
                  <c:v>0</c:v>
                </c:pt>
                <c:pt idx="2689">
                  <c:v>0</c:v>
                </c:pt>
                <c:pt idx="2690">
                  <c:v>0</c:v>
                </c:pt>
                <c:pt idx="2691">
                  <c:v>0</c:v>
                </c:pt>
                <c:pt idx="2692">
                  <c:v>0</c:v>
                </c:pt>
                <c:pt idx="2693">
                  <c:v>0</c:v>
                </c:pt>
                <c:pt idx="2694">
                  <c:v>0</c:v>
                </c:pt>
                <c:pt idx="2695">
                  <c:v>80.473290149999997</c:v>
                </c:pt>
                <c:pt idx="2696">
                  <c:v>191.04084015000001</c:v>
                </c:pt>
                <c:pt idx="2697">
                  <c:v>451.81560000000002</c:v>
                </c:pt>
                <c:pt idx="2698">
                  <c:v>857.09737500000006</c:v>
                </c:pt>
                <c:pt idx="2699">
                  <c:v>1922.3401515</c:v>
                </c:pt>
                <c:pt idx="2700">
                  <c:v>1011.01695</c:v>
                </c:pt>
                <c:pt idx="2701">
                  <c:v>2623.1316015000002</c:v>
                </c:pt>
                <c:pt idx="2702">
                  <c:v>1215.3123734999999</c:v>
                </c:pt>
                <c:pt idx="2703">
                  <c:v>1848.228075</c:v>
                </c:pt>
                <c:pt idx="2704">
                  <c:v>1269.0052485000001</c:v>
                </c:pt>
                <c:pt idx="2705">
                  <c:v>890.24377649999997</c:v>
                </c:pt>
                <c:pt idx="2706">
                  <c:v>260.9076</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92.139359850000005</c:v>
                </c:pt>
                <c:pt idx="2720">
                  <c:v>482.30758485000001</c:v>
                </c:pt>
                <c:pt idx="2721">
                  <c:v>747.45811515000003</c:v>
                </c:pt>
                <c:pt idx="2722">
                  <c:v>1040.0508749999999</c:v>
                </c:pt>
                <c:pt idx="2723">
                  <c:v>1339.6730265000001</c:v>
                </c:pt>
                <c:pt idx="2724">
                  <c:v>1021.3578</c:v>
                </c:pt>
                <c:pt idx="2725">
                  <c:v>3627.1167734999999</c:v>
                </c:pt>
                <c:pt idx="2726">
                  <c:v>1491.7312485</c:v>
                </c:pt>
                <c:pt idx="2727">
                  <c:v>3545.5831484999999</c:v>
                </c:pt>
                <c:pt idx="2728">
                  <c:v>1617.9453000000001</c:v>
                </c:pt>
                <c:pt idx="2729">
                  <c:v>1920.2163</c:v>
                </c:pt>
                <c:pt idx="2730">
                  <c:v>1040.9815515</c:v>
                </c:pt>
                <c:pt idx="2731">
                  <c:v>390.16822500000001</c:v>
                </c:pt>
                <c:pt idx="2732">
                  <c:v>0</c:v>
                </c:pt>
                <c:pt idx="2733">
                  <c:v>0</c:v>
                </c:pt>
                <c:pt idx="2734">
                  <c:v>0</c:v>
                </c:pt>
                <c:pt idx="2735">
                  <c:v>0</c:v>
                </c:pt>
                <c:pt idx="2736">
                  <c:v>0</c:v>
                </c:pt>
                <c:pt idx="2737">
                  <c:v>0</c:v>
                </c:pt>
                <c:pt idx="2738">
                  <c:v>0</c:v>
                </c:pt>
                <c:pt idx="2739">
                  <c:v>0</c:v>
                </c:pt>
                <c:pt idx="2740">
                  <c:v>0</c:v>
                </c:pt>
                <c:pt idx="2741">
                  <c:v>0</c:v>
                </c:pt>
                <c:pt idx="2742">
                  <c:v>0</c:v>
                </c:pt>
                <c:pt idx="2743">
                  <c:v>302.66872499999999</c:v>
                </c:pt>
                <c:pt idx="2744">
                  <c:v>1313.0254514999999</c:v>
                </c:pt>
                <c:pt idx="2745">
                  <c:v>408.99414015000002</c:v>
                </c:pt>
                <c:pt idx="2746">
                  <c:v>335.41501514999999</c:v>
                </c:pt>
                <c:pt idx="2747">
                  <c:v>1639.1599515</c:v>
                </c:pt>
                <c:pt idx="2748">
                  <c:v>2462.9756984999999</c:v>
                </c:pt>
                <c:pt idx="2749">
                  <c:v>7954.5</c:v>
                </c:pt>
                <c:pt idx="2750">
                  <c:v>2323.50945</c:v>
                </c:pt>
                <c:pt idx="2751">
                  <c:v>7864.2164249999996</c:v>
                </c:pt>
                <c:pt idx="2752">
                  <c:v>4515.6344234999997</c:v>
                </c:pt>
                <c:pt idx="2753">
                  <c:v>1487.0937750000001</c:v>
                </c:pt>
                <c:pt idx="2754">
                  <c:v>1342.8548264999999</c:v>
                </c:pt>
                <c:pt idx="2755">
                  <c:v>449.29640984999997</c:v>
                </c:pt>
                <c:pt idx="2756">
                  <c:v>0</c:v>
                </c:pt>
                <c:pt idx="2757">
                  <c:v>0</c:v>
                </c:pt>
                <c:pt idx="2758">
                  <c:v>0</c:v>
                </c:pt>
                <c:pt idx="2759">
                  <c:v>0</c:v>
                </c:pt>
                <c:pt idx="2760">
                  <c:v>0</c:v>
                </c:pt>
                <c:pt idx="2761">
                  <c:v>0</c:v>
                </c:pt>
                <c:pt idx="2762">
                  <c:v>0</c:v>
                </c:pt>
                <c:pt idx="2763">
                  <c:v>0</c:v>
                </c:pt>
                <c:pt idx="2764">
                  <c:v>0</c:v>
                </c:pt>
                <c:pt idx="2765">
                  <c:v>0</c:v>
                </c:pt>
                <c:pt idx="2766">
                  <c:v>0</c:v>
                </c:pt>
                <c:pt idx="2767">
                  <c:v>461.49384014999998</c:v>
                </c:pt>
                <c:pt idx="2768">
                  <c:v>2836.7099265000002</c:v>
                </c:pt>
                <c:pt idx="2769">
                  <c:v>4252.6109264999996</c:v>
                </c:pt>
                <c:pt idx="2770">
                  <c:v>5679.1152750000001</c:v>
                </c:pt>
                <c:pt idx="2771">
                  <c:v>7899.4787235000003</c:v>
                </c:pt>
                <c:pt idx="2772">
                  <c:v>3330.5491499999998</c:v>
                </c:pt>
                <c:pt idx="2773">
                  <c:v>1100.2425765</c:v>
                </c:pt>
                <c:pt idx="2774">
                  <c:v>1013.1408015</c:v>
                </c:pt>
                <c:pt idx="2775">
                  <c:v>2053.4541749999999</c:v>
                </c:pt>
                <c:pt idx="2776">
                  <c:v>3176.6295749999999</c:v>
                </c:pt>
                <c:pt idx="2777">
                  <c:v>4603.6668749999999</c:v>
                </c:pt>
                <c:pt idx="2778">
                  <c:v>1282.5278985</c:v>
                </c:pt>
                <c:pt idx="2779">
                  <c:v>130.4538</c:v>
                </c:pt>
                <c:pt idx="2780">
                  <c:v>0</c:v>
                </c:pt>
                <c:pt idx="2781">
                  <c:v>0</c:v>
                </c:pt>
                <c:pt idx="2782">
                  <c:v>0</c:v>
                </c:pt>
                <c:pt idx="2783">
                  <c:v>0</c:v>
                </c:pt>
                <c:pt idx="2784">
                  <c:v>0</c:v>
                </c:pt>
                <c:pt idx="2785">
                  <c:v>0</c:v>
                </c:pt>
                <c:pt idx="2786">
                  <c:v>0</c:v>
                </c:pt>
                <c:pt idx="2787">
                  <c:v>0</c:v>
                </c:pt>
                <c:pt idx="2788">
                  <c:v>0</c:v>
                </c:pt>
                <c:pt idx="2789">
                  <c:v>0</c:v>
                </c:pt>
                <c:pt idx="2790">
                  <c:v>0</c:v>
                </c:pt>
                <c:pt idx="2791">
                  <c:v>810.16582500000004</c:v>
                </c:pt>
                <c:pt idx="2792">
                  <c:v>2850.09735</c:v>
                </c:pt>
                <c:pt idx="2793">
                  <c:v>4078.8051015000001</c:v>
                </c:pt>
                <c:pt idx="2794">
                  <c:v>4730.9388749999998</c:v>
                </c:pt>
                <c:pt idx="2795">
                  <c:v>7954.5</c:v>
                </c:pt>
                <c:pt idx="2796">
                  <c:v>7954.5</c:v>
                </c:pt>
                <c:pt idx="2797">
                  <c:v>6956.8704735000001</c:v>
                </c:pt>
                <c:pt idx="2798">
                  <c:v>3032.3906265000001</c:v>
                </c:pt>
                <c:pt idx="2799">
                  <c:v>4579.0079249999999</c:v>
                </c:pt>
                <c:pt idx="2800">
                  <c:v>4660.9392749999997</c:v>
                </c:pt>
                <c:pt idx="2801">
                  <c:v>4944.3819734999997</c:v>
                </c:pt>
                <c:pt idx="2802">
                  <c:v>3503.9572499999999</c:v>
                </c:pt>
                <c:pt idx="2803">
                  <c:v>582.40224015000001</c:v>
                </c:pt>
                <c:pt idx="2804">
                  <c:v>0</c:v>
                </c:pt>
                <c:pt idx="2805">
                  <c:v>0</c:v>
                </c:pt>
                <c:pt idx="2806">
                  <c:v>0</c:v>
                </c:pt>
                <c:pt idx="2807">
                  <c:v>0</c:v>
                </c:pt>
                <c:pt idx="2808">
                  <c:v>0</c:v>
                </c:pt>
                <c:pt idx="2809">
                  <c:v>0</c:v>
                </c:pt>
                <c:pt idx="2810">
                  <c:v>0</c:v>
                </c:pt>
                <c:pt idx="2811">
                  <c:v>0</c:v>
                </c:pt>
                <c:pt idx="2812">
                  <c:v>0</c:v>
                </c:pt>
                <c:pt idx="2813">
                  <c:v>0</c:v>
                </c:pt>
                <c:pt idx="2814">
                  <c:v>0</c:v>
                </c:pt>
                <c:pt idx="2815">
                  <c:v>654.12478484999997</c:v>
                </c:pt>
                <c:pt idx="2816">
                  <c:v>2443.0894484999999</c:v>
                </c:pt>
                <c:pt idx="2817">
                  <c:v>4304.3151765000002</c:v>
                </c:pt>
                <c:pt idx="2818">
                  <c:v>5919.4764015000001</c:v>
                </c:pt>
                <c:pt idx="2819">
                  <c:v>7117.0263765</c:v>
                </c:pt>
                <c:pt idx="2820">
                  <c:v>7954.5</c:v>
                </c:pt>
                <c:pt idx="2821">
                  <c:v>6148.4307749999998</c:v>
                </c:pt>
                <c:pt idx="2822">
                  <c:v>1318.7208734999999</c:v>
                </c:pt>
                <c:pt idx="2823">
                  <c:v>242.08168484999999</c:v>
                </c:pt>
                <c:pt idx="2824">
                  <c:v>1156.7195265</c:v>
                </c:pt>
                <c:pt idx="2825">
                  <c:v>163.06725</c:v>
                </c:pt>
                <c:pt idx="2826">
                  <c:v>941.27984849999996</c:v>
                </c:pt>
                <c:pt idx="2827">
                  <c:v>812.68740149999996</c:v>
                </c:pt>
                <c:pt idx="2828">
                  <c:v>0</c:v>
                </c:pt>
                <c:pt idx="2829">
                  <c:v>0</c:v>
                </c:pt>
                <c:pt idx="2830">
                  <c:v>0</c:v>
                </c:pt>
                <c:pt idx="2831">
                  <c:v>0</c:v>
                </c:pt>
                <c:pt idx="2832">
                  <c:v>0</c:v>
                </c:pt>
                <c:pt idx="2833">
                  <c:v>0</c:v>
                </c:pt>
                <c:pt idx="2834">
                  <c:v>0</c:v>
                </c:pt>
                <c:pt idx="2835">
                  <c:v>0</c:v>
                </c:pt>
                <c:pt idx="2836">
                  <c:v>0</c:v>
                </c:pt>
                <c:pt idx="2837">
                  <c:v>0</c:v>
                </c:pt>
                <c:pt idx="2838">
                  <c:v>0</c:v>
                </c:pt>
                <c:pt idx="2839">
                  <c:v>320.56635</c:v>
                </c:pt>
                <c:pt idx="2840">
                  <c:v>2691.5403015000002</c:v>
                </c:pt>
                <c:pt idx="2841">
                  <c:v>4063.8188234999998</c:v>
                </c:pt>
                <c:pt idx="2842">
                  <c:v>5263.6278764999997</c:v>
                </c:pt>
                <c:pt idx="2843">
                  <c:v>5395.7998484999998</c:v>
                </c:pt>
                <c:pt idx="2844">
                  <c:v>4781.4499500000002</c:v>
                </c:pt>
                <c:pt idx="2845">
                  <c:v>7249.0710765000003</c:v>
                </c:pt>
                <c:pt idx="2846">
                  <c:v>6118.7366265000001</c:v>
                </c:pt>
                <c:pt idx="2847">
                  <c:v>3612.2736765</c:v>
                </c:pt>
                <c:pt idx="2848">
                  <c:v>2795.0760734999999</c:v>
                </c:pt>
                <c:pt idx="2849">
                  <c:v>649.08720000000005</c:v>
                </c:pt>
                <c:pt idx="2850">
                  <c:v>297.36545984999998</c:v>
                </c:pt>
                <c:pt idx="2851">
                  <c:v>163.86269999999999</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323.88099015</c:v>
                </c:pt>
                <c:pt idx="2865">
                  <c:v>789.61696515000006</c:v>
                </c:pt>
                <c:pt idx="2866">
                  <c:v>2173.0341735000002</c:v>
                </c:pt>
                <c:pt idx="2867">
                  <c:v>6452.1574485000001</c:v>
                </c:pt>
                <c:pt idx="2868">
                  <c:v>1540.6514235</c:v>
                </c:pt>
                <c:pt idx="2869">
                  <c:v>4940.9376750000001</c:v>
                </c:pt>
                <c:pt idx="2870">
                  <c:v>1142.2662</c:v>
                </c:pt>
                <c:pt idx="2871">
                  <c:v>3717.0026235</c:v>
                </c:pt>
                <c:pt idx="2872">
                  <c:v>2646.064425</c:v>
                </c:pt>
                <c:pt idx="2873">
                  <c:v>1634.7849765000001</c:v>
                </c:pt>
                <c:pt idx="2874">
                  <c:v>1012.3453515</c:v>
                </c:pt>
                <c:pt idx="2875">
                  <c:v>549.78879014999995</c:v>
                </c:pt>
                <c:pt idx="2876">
                  <c:v>0</c:v>
                </c:pt>
                <c:pt idx="2877">
                  <c:v>0</c:v>
                </c:pt>
                <c:pt idx="2878">
                  <c:v>0</c:v>
                </c:pt>
                <c:pt idx="2879">
                  <c:v>0</c:v>
                </c:pt>
                <c:pt idx="2880">
                  <c:v>0</c:v>
                </c:pt>
                <c:pt idx="2881">
                  <c:v>0</c:v>
                </c:pt>
                <c:pt idx="2882">
                  <c:v>0</c:v>
                </c:pt>
                <c:pt idx="2883">
                  <c:v>0</c:v>
                </c:pt>
                <c:pt idx="2884">
                  <c:v>0</c:v>
                </c:pt>
                <c:pt idx="2885">
                  <c:v>0</c:v>
                </c:pt>
                <c:pt idx="2886">
                  <c:v>0</c:v>
                </c:pt>
                <c:pt idx="2887">
                  <c:v>152.06379014999999</c:v>
                </c:pt>
                <c:pt idx="2888">
                  <c:v>1346.69685</c:v>
                </c:pt>
                <c:pt idx="2889">
                  <c:v>1020.6975765</c:v>
                </c:pt>
                <c:pt idx="2890">
                  <c:v>4961.0864234999999</c:v>
                </c:pt>
                <c:pt idx="2891">
                  <c:v>7586.7396015000004</c:v>
                </c:pt>
                <c:pt idx="2892">
                  <c:v>4049.3734515000001</c:v>
                </c:pt>
                <c:pt idx="2893">
                  <c:v>3537.7638750000001</c:v>
                </c:pt>
                <c:pt idx="2894">
                  <c:v>1849.8189749999999</c:v>
                </c:pt>
                <c:pt idx="2895">
                  <c:v>6009.6247499999999</c:v>
                </c:pt>
                <c:pt idx="2896">
                  <c:v>3865.7517735000001</c:v>
                </c:pt>
                <c:pt idx="2897">
                  <c:v>1919.6833485</c:v>
                </c:pt>
                <c:pt idx="2898">
                  <c:v>740.82883485000002</c:v>
                </c:pt>
                <c:pt idx="2899">
                  <c:v>485.22449999999998</c:v>
                </c:pt>
                <c:pt idx="2900">
                  <c:v>0</c:v>
                </c:pt>
                <c:pt idx="2901">
                  <c:v>0</c:v>
                </c:pt>
                <c:pt idx="2902">
                  <c:v>0</c:v>
                </c:pt>
                <c:pt idx="2903">
                  <c:v>0</c:v>
                </c:pt>
                <c:pt idx="2904">
                  <c:v>0</c:v>
                </c:pt>
                <c:pt idx="2905">
                  <c:v>0</c:v>
                </c:pt>
                <c:pt idx="2906">
                  <c:v>0</c:v>
                </c:pt>
                <c:pt idx="2907">
                  <c:v>0</c:v>
                </c:pt>
                <c:pt idx="2908">
                  <c:v>0</c:v>
                </c:pt>
                <c:pt idx="2909">
                  <c:v>0</c:v>
                </c:pt>
                <c:pt idx="2910">
                  <c:v>0</c:v>
                </c:pt>
                <c:pt idx="2911">
                  <c:v>759.65475000000004</c:v>
                </c:pt>
                <c:pt idx="2912">
                  <c:v>2371.1012234999998</c:v>
                </c:pt>
                <c:pt idx="2913">
                  <c:v>4377.0988514999999</c:v>
                </c:pt>
                <c:pt idx="2914">
                  <c:v>5935.7831265000004</c:v>
                </c:pt>
                <c:pt idx="2915">
                  <c:v>6208.8849749999999</c:v>
                </c:pt>
                <c:pt idx="2916">
                  <c:v>7657.6619234999998</c:v>
                </c:pt>
                <c:pt idx="2917">
                  <c:v>5765.4215999999997</c:v>
                </c:pt>
                <c:pt idx="2918">
                  <c:v>7539.5375985000001</c:v>
                </c:pt>
                <c:pt idx="2919">
                  <c:v>7954.5</c:v>
                </c:pt>
                <c:pt idx="2920">
                  <c:v>6281.9311484999998</c:v>
                </c:pt>
                <c:pt idx="2921">
                  <c:v>4712.3810265000002</c:v>
                </c:pt>
                <c:pt idx="2922">
                  <c:v>2751.3263234999999</c:v>
                </c:pt>
                <c:pt idx="2923">
                  <c:v>900.44939999999997</c:v>
                </c:pt>
                <c:pt idx="2924">
                  <c:v>0</c:v>
                </c:pt>
                <c:pt idx="2925">
                  <c:v>0</c:v>
                </c:pt>
                <c:pt idx="2926">
                  <c:v>0</c:v>
                </c:pt>
                <c:pt idx="2927">
                  <c:v>0</c:v>
                </c:pt>
                <c:pt idx="2928">
                  <c:v>0</c:v>
                </c:pt>
                <c:pt idx="2929">
                  <c:v>0</c:v>
                </c:pt>
                <c:pt idx="2930">
                  <c:v>0</c:v>
                </c:pt>
                <c:pt idx="2931">
                  <c:v>0</c:v>
                </c:pt>
                <c:pt idx="2932">
                  <c:v>0</c:v>
                </c:pt>
                <c:pt idx="2933">
                  <c:v>0</c:v>
                </c:pt>
                <c:pt idx="2934">
                  <c:v>0</c:v>
                </c:pt>
                <c:pt idx="2935">
                  <c:v>791.33990985000003</c:v>
                </c:pt>
                <c:pt idx="2936">
                  <c:v>2475.7028985000002</c:v>
                </c:pt>
                <c:pt idx="2937">
                  <c:v>4044.3302985</c:v>
                </c:pt>
                <c:pt idx="2938">
                  <c:v>6482.2572765000004</c:v>
                </c:pt>
                <c:pt idx="2939">
                  <c:v>6326.2138500000001</c:v>
                </c:pt>
                <c:pt idx="2940">
                  <c:v>6240.8382014999997</c:v>
                </c:pt>
                <c:pt idx="2941">
                  <c:v>7954.5</c:v>
                </c:pt>
                <c:pt idx="2942">
                  <c:v>5658.9665265000003</c:v>
                </c:pt>
                <c:pt idx="2943">
                  <c:v>7493.1390000000001</c:v>
                </c:pt>
                <c:pt idx="2944">
                  <c:v>4451.6006985000004</c:v>
                </c:pt>
                <c:pt idx="2945">
                  <c:v>4771.5068250000004</c:v>
                </c:pt>
                <c:pt idx="2946">
                  <c:v>2916.517425</c:v>
                </c:pt>
                <c:pt idx="2947">
                  <c:v>845.42812349999997</c:v>
                </c:pt>
                <c:pt idx="2948">
                  <c:v>0</c:v>
                </c:pt>
                <c:pt idx="2949">
                  <c:v>0</c:v>
                </c:pt>
                <c:pt idx="2950">
                  <c:v>0</c:v>
                </c:pt>
                <c:pt idx="2951">
                  <c:v>0</c:v>
                </c:pt>
                <c:pt idx="2952">
                  <c:v>0</c:v>
                </c:pt>
                <c:pt idx="2953">
                  <c:v>0</c:v>
                </c:pt>
                <c:pt idx="2954">
                  <c:v>0</c:v>
                </c:pt>
                <c:pt idx="2955">
                  <c:v>0</c:v>
                </c:pt>
                <c:pt idx="2956">
                  <c:v>0</c:v>
                </c:pt>
                <c:pt idx="2957">
                  <c:v>0</c:v>
                </c:pt>
                <c:pt idx="2958">
                  <c:v>0</c:v>
                </c:pt>
                <c:pt idx="2959">
                  <c:v>490.394925</c:v>
                </c:pt>
                <c:pt idx="2960">
                  <c:v>1449.8428515000001</c:v>
                </c:pt>
                <c:pt idx="2961">
                  <c:v>3012.2339234999999</c:v>
                </c:pt>
                <c:pt idx="2962">
                  <c:v>2454.4962015000001</c:v>
                </c:pt>
                <c:pt idx="2963">
                  <c:v>5418.4701734999999</c:v>
                </c:pt>
                <c:pt idx="2964">
                  <c:v>1646.183775</c:v>
                </c:pt>
                <c:pt idx="2965">
                  <c:v>556.01954999999998</c:v>
                </c:pt>
                <c:pt idx="2966">
                  <c:v>515.84932500000002</c:v>
                </c:pt>
                <c:pt idx="2967">
                  <c:v>2799.7215015000002</c:v>
                </c:pt>
                <c:pt idx="2968">
                  <c:v>1734.2162264999999</c:v>
                </c:pt>
                <c:pt idx="2969">
                  <c:v>699.20055000000002</c:v>
                </c:pt>
                <c:pt idx="2970">
                  <c:v>621.64417500000002</c:v>
                </c:pt>
                <c:pt idx="2971">
                  <c:v>655.18591515000003</c:v>
                </c:pt>
                <c:pt idx="2972">
                  <c:v>0</c:v>
                </c:pt>
                <c:pt idx="2973">
                  <c:v>0</c:v>
                </c:pt>
                <c:pt idx="2974">
                  <c:v>0</c:v>
                </c:pt>
                <c:pt idx="2975">
                  <c:v>0</c:v>
                </c:pt>
                <c:pt idx="2976">
                  <c:v>0</c:v>
                </c:pt>
                <c:pt idx="2977">
                  <c:v>0</c:v>
                </c:pt>
                <c:pt idx="2978">
                  <c:v>0</c:v>
                </c:pt>
                <c:pt idx="2979">
                  <c:v>0</c:v>
                </c:pt>
                <c:pt idx="2980">
                  <c:v>0</c:v>
                </c:pt>
                <c:pt idx="2981">
                  <c:v>0</c:v>
                </c:pt>
                <c:pt idx="2982">
                  <c:v>0</c:v>
                </c:pt>
                <c:pt idx="2983">
                  <c:v>138.4083</c:v>
                </c:pt>
                <c:pt idx="2984">
                  <c:v>1141.868475</c:v>
                </c:pt>
                <c:pt idx="2985">
                  <c:v>1317.7981514999999</c:v>
                </c:pt>
                <c:pt idx="2986">
                  <c:v>1524.0822000000001</c:v>
                </c:pt>
                <c:pt idx="2987">
                  <c:v>2234.6815485000002</c:v>
                </c:pt>
                <c:pt idx="2988">
                  <c:v>2478.224475</c:v>
                </c:pt>
                <c:pt idx="2989">
                  <c:v>4348.8603764999998</c:v>
                </c:pt>
                <c:pt idx="2990">
                  <c:v>4238.0223735</c:v>
                </c:pt>
                <c:pt idx="2991">
                  <c:v>2663.9620500000001</c:v>
                </c:pt>
                <c:pt idx="2992">
                  <c:v>3446.4223514999999</c:v>
                </c:pt>
                <c:pt idx="2993">
                  <c:v>1446.6610515</c:v>
                </c:pt>
                <c:pt idx="2994">
                  <c:v>974.95920149999995</c:v>
                </c:pt>
                <c:pt idx="2995">
                  <c:v>532.95150000000001</c:v>
                </c:pt>
                <c:pt idx="2996">
                  <c:v>0</c:v>
                </c:pt>
                <c:pt idx="2997">
                  <c:v>0</c:v>
                </c:pt>
                <c:pt idx="2998">
                  <c:v>0</c:v>
                </c:pt>
                <c:pt idx="2999">
                  <c:v>0</c:v>
                </c:pt>
                <c:pt idx="3000">
                  <c:v>0</c:v>
                </c:pt>
                <c:pt idx="3001">
                  <c:v>0</c:v>
                </c:pt>
                <c:pt idx="3002">
                  <c:v>0</c:v>
                </c:pt>
                <c:pt idx="3003">
                  <c:v>0</c:v>
                </c:pt>
                <c:pt idx="3004">
                  <c:v>0</c:v>
                </c:pt>
                <c:pt idx="3005">
                  <c:v>0</c:v>
                </c:pt>
                <c:pt idx="3006">
                  <c:v>0</c:v>
                </c:pt>
                <c:pt idx="3007">
                  <c:v>863.99392650000004</c:v>
                </c:pt>
                <c:pt idx="3008">
                  <c:v>2760.7444515000002</c:v>
                </c:pt>
                <c:pt idx="3009">
                  <c:v>4393.9305734999998</c:v>
                </c:pt>
                <c:pt idx="3010">
                  <c:v>5978.9999250000001</c:v>
                </c:pt>
                <c:pt idx="3011">
                  <c:v>7250.1290250000002</c:v>
                </c:pt>
                <c:pt idx="3012">
                  <c:v>7932.7603515000001</c:v>
                </c:pt>
                <c:pt idx="3013">
                  <c:v>7954.5</c:v>
                </c:pt>
                <c:pt idx="3014">
                  <c:v>6363.6</c:v>
                </c:pt>
                <c:pt idx="3015">
                  <c:v>5284.572075</c:v>
                </c:pt>
                <c:pt idx="3016">
                  <c:v>3988.1238014999999</c:v>
                </c:pt>
                <c:pt idx="3017">
                  <c:v>1703.9891265000001</c:v>
                </c:pt>
                <c:pt idx="3018">
                  <c:v>1746.0127500000001</c:v>
                </c:pt>
                <c:pt idx="3019">
                  <c:v>838.14180150000004</c:v>
                </c:pt>
                <c:pt idx="3020">
                  <c:v>0</c:v>
                </c:pt>
                <c:pt idx="3021">
                  <c:v>0</c:v>
                </c:pt>
                <c:pt idx="3022">
                  <c:v>0</c:v>
                </c:pt>
                <c:pt idx="3023">
                  <c:v>0</c:v>
                </c:pt>
                <c:pt idx="3024">
                  <c:v>0</c:v>
                </c:pt>
                <c:pt idx="3025">
                  <c:v>0</c:v>
                </c:pt>
                <c:pt idx="3026">
                  <c:v>0</c:v>
                </c:pt>
                <c:pt idx="3027">
                  <c:v>0</c:v>
                </c:pt>
                <c:pt idx="3028">
                  <c:v>0</c:v>
                </c:pt>
                <c:pt idx="3029">
                  <c:v>0</c:v>
                </c:pt>
                <c:pt idx="3030">
                  <c:v>0</c:v>
                </c:pt>
                <c:pt idx="3031">
                  <c:v>903.09824849999995</c:v>
                </c:pt>
                <c:pt idx="3032">
                  <c:v>2814.6998250000001</c:v>
                </c:pt>
                <c:pt idx="3033">
                  <c:v>4455.4506764999996</c:v>
                </c:pt>
                <c:pt idx="3034">
                  <c:v>5959.5114000000003</c:v>
                </c:pt>
                <c:pt idx="3035">
                  <c:v>7178.9362499999997</c:v>
                </c:pt>
                <c:pt idx="3036">
                  <c:v>7836.6381735000004</c:v>
                </c:pt>
                <c:pt idx="3037">
                  <c:v>7954.5</c:v>
                </c:pt>
                <c:pt idx="3038">
                  <c:v>7954.5</c:v>
                </c:pt>
                <c:pt idx="3039">
                  <c:v>7620.4110000000001</c:v>
                </c:pt>
                <c:pt idx="3040">
                  <c:v>6371.952225</c:v>
                </c:pt>
                <c:pt idx="3041">
                  <c:v>1873.6824750000001</c:v>
                </c:pt>
                <c:pt idx="3042">
                  <c:v>1811.8998735</c:v>
                </c:pt>
                <c:pt idx="3043">
                  <c:v>520.35714014999996</c:v>
                </c:pt>
                <c:pt idx="3044">
                  <c:v>0</c:v>
                </c:pt>
                <c:pt idx="3045">
                  <c:v>0</c:v>
                </c:pt>
                <c:pt idx="3046">
                  <c:v>0</c:v>
                </c:pt>
                <c:pt idx="3047">
                  <c:v>0</c:v>
                </c:pt>
                <c:pt idx="3048">
                  <c:v>0</c:v>
                </c:pt>
                <c:pt idx="3049">
                  <c:v>0</c:v>
                </c:pt>
                <c:pt idx="3050">
                  <c:v>0</c:v>
                </c:pt>
                <c:pt idx="3051">
                  <c:v>0</c:v>
                </c:pt>
                <c:pt idx="3052">
                  <c:v>0</c:v>
                </c:pt>
                <c:pt idx="3053">
                  <c:v>0</c:v>
                </c:pt>
                <c:pt idx="3054">
                  <c:v>0</c:v>
                </c:pt>
                <c:pt idx="3055">
                  <c:v>4.6401223485000003</c:v>
                </c:pt>
                <c:pt idx="3056">
                  <c:v>145.43450985000001</c:v>
                </c:pt>
                <c:pt idx="3057">
                  <c:v>394.54320000000001</c:v>
                </c:pt>
                <c:pt idx="3058">
                  <c:v>718.95395985000005</c:v>
                </c:pt>
                <c:pt idx="3059">
                  <c:v>2042.7156</c:v>
                </c:pt>
                <c:pt idx="3060">
                  <c:v>1203.118125</c:v>
                </c:pt>
                <c:pt idx="3061">
                  <c:v>1514.9345249999999</c:v>
                </c:pt>
                <c:pt idx="3062">
                  <c:v>2361.6910499999999</c:v>
                </c:pt>
                <c:pt idx="3063">
                  <c:v>849.67582649999997</c:v>
                </c:pt>
                <c:pt idx="3064">
                  <c:v>756.87067500000001</c:v>
                </c:pt>
                <c:pt idx="3065">
                  <c:v>628.93606514999999</c:v>
                </c:pt>
                <c:pt idx="3066">
                  <c:v>742.68541515000004</c:v>
                </c:pt>
                <c:pt idx="3067">
                  <c:v>391.75912499999998</c:v>
                </c:pt>
                <c:pt idx="3068">
                  <c:v>0</c:v>
                </c:pt>
                <c:pt idx="3069">
                  <c:v>0</c:v>
                </c:pt>
                <c:pt idx="3070">
                  <c:v>0</c:v>
                </c:pt>
                <c:pt idx="3071">
                  <c:v>0</c:v>
                </c:pt>
                <c:pt idx="3072">
                  <c:v>0</c:v>
                </c:pt>
                <c:pt idx="3073">
                  <c:v>0</c:v>
                </c:pt>
                <c:pt idx="3074">
                  <c:v>0</c:v>
                </c:pt>
                <c:pt idx="3075">
                  <c:v>0</c:v>
                </c:pt>
                <c:pt idx="3076">
                  <c:v>0</c:v>
                </c:pt>
                <c:pt idx="3077">
                  <c:v>0</c:v>
                </c:pt>
                <c:pt idx="3078">
                  <c:v>0</c:v>
                </c:pt>
                <c:pt idx="3079">
                  <c:v>206.28643485000001</c:v>
                </c:pt>
                <c:pt idx="3080">
                  <c:v>334.089</c:v>
                </c:pt>
                <c:pt idx="3081">
                  <c:v>387.11926514999999</c:v>
                </c:pt>
                <c:pt idx="3082">
                  <c:v>760.84792500000003</c:v>
                </c:pt>
                <c:pt idx="3083">
                  <c:v>1717.2413234999999</c:v>
                </c:pt>
                <c:pt idx="3084">
                  <c:v>1110.9811514999999</c:v>
                </c:pt>
                <c:pt idx="3085">
                  <c:v>3101.9925014999999</c:v>
                </c:pt>
                <c:pt idx="3086">
                  <c:v>1777.9659764999999</c:v>
                </c:pt>
                <c:pt idx="3087">
                  <c:v>1463.0950485000001</c:v>
                </c:pt>
                <c:pt idx="3088">
                  <c:v>2069.7609000000002</c:v>
                </c:pt>
                <c:pt idx="3089">
                  <c:v>542.09917499999995</c:v>
                </c:pt>
                <c:pt idx="3090">
                  <c:v>824.88165000000004</c:v>
                </c:pt>
                <c:pt idx="3091">
                  <c:v>79.809884850000003</c:v>
                </c:pt>
                <c:pt idx="3092">
                  <c:v>0</c:v>
                </c:pt>
                <c:pt idx="3093">
                  <c:v>0</c:v>
                </c:pt>
                <c:pt idx="3094">
                  <c:v>0</c:v>
                </c:pt>
                <c:pt idx="3095">
                  <c:v>0</c:v>
                </c:pt>
                <c:pt idx="3096">
                  <c:v>0</c:v>
                </c:pt>
                <c:pt idx="3097">
                  <c:v>0</c:v>
                </c:pt>
                <c:pt idx="3098">
                  <c:v>0</c:v>
                </c:pt>
                <c:pt idx="3099">
                  <c:v>0</c:v>
                </c:pt>
                <c:pt idx="3100">
                  <c:v>0</c:v>
                </c:pt>
                <c:pt idx="3101">
                  <c:v>0</c:v>
                </c:pt>
                <c:pt idx="3102">
                  <c:v>0</c:v>
                </c:pt>
                <c:pt idx="3103">
                  <c:v>0.92802765149999999</c:v>
                </c:pt>
                <c:pt idx="3104">
                  <c:v>787.36265985</c:v>
                </c:pt>
                <c:pt idx="3105">
                  <c:v>1488.4221765</c:v>
                </c:pt>
                <c:pt idx="3106">
                  <c:v>2802.5055765000002</c:v>
                </c:pt>
                <c:pt idx="3107">
                  <c:v>3229.1292749999998</c:v>
                </c:pt>
                <c:pt idx="3108">
                  <c:v>2046.5576235000001</c:v>
                </c:pt>
                <c:pt idx="3109">
                  <c:v>2143.6025235000002</c:v>
                </c:pt>
                <c:pt idx="3110">
                  <c:v>4128.6479984999996</c:v>
                </c:pt>
                <c:pt idx="3111">
                  <c:v>2229.9088485000002</c:v>
                </c:pt>
                <c:pt idx="3112">
                  <c:v>865.9825515</c:v>
                </c:pt>
                <c:pt idx="3113">
                  <c:v>1506.3198015</c:v>
                </c:pt>
                <c:pt idx="3114">
                  <c:v>594.59887500000002</c:v>
                </c:pt>
                <c:pt idx="3115">
                  <c:v>591.28423484999996</c:v>
                </c:pt>
                <c:pt idx="3116">
                  <c:v>0</c:v>
                </c:pt>
                <c:pt idx="3117">
                  <c:v>0</c:v>
                </c:pt>
                <c:pt idx="3118">
                  <c:v>0</c:v>
                </c:pt>
                <c:pt idx="3119">
                  <c:v>0</c:v>
                </c:pt>
                <c:pt idx="3120">
                  <c:v>0</c:v>
                </c:pt>
                <c:pt idx="3121">
                  <c:v>0</c:v>
                </c:pt>
                <c:pt idx="3122">
                  <c:v>0</c:v>
                </c:pt>
                <c:pt idx="3123">
                  <c:v>0</c:v>
                </c:pt>
                <c:pt idx="3124">
                  <c:v>0</c:v>
                </c:pt>
                <c:pt idx="3125">
                  <c:v>0</c:v>
                </c:pt>
                <c:pt idx="3126">
                  <c:v>0</c:v>
                </c:pt>
                <c:pt idx="3127">
                  <c:v>1118.1402015000001</c:v>
                </c:pt>
                <c:pt idx="3128">
                  <c:v>2775.7227750000002</c:v>
                </c:pt>
                <c:pt idx="3129">
                  <c:v>2831.8020000000001</c:v>
                </c:pt>
                <c:pt idx="3130">
                  <c:v>5406.1406985000003</c:v>
                </c:pt>
                <c:pt idx="3131">
                  <c:v>2104.8959264999999</c:v>
                </c:pt>
                <c:pt idx="3132">
                  <c:v>7480.8095249999997</c:v>
                </c:pt>
                <c:pt idx="3133">
                  <c:v>7033.6313984999997</c:v>
                </c:pt>
                <c:pt idx="3134">
                  <c:v>7193.5168485000004</c:v>
                </c:pt>
                <c:pt idx="3135">
                  <c:v>4632.5655735</c:v>
                </c:pt>
                <c:pt idx="3136">
                  <c:v>5246.5257014999997</c:v>
                </c:pt>
                <c:pt idx="3137">
                  <c:v>3779.1829499999999</c:v>
                </c:pt>
                <c:pt idx="3138">
                  <c:v>2447.8621484999999</c:v>
                </c:pt>
                <c:pt idx="3139">
                  <c:v>752.76058484999999</c:v>
                </c:pt>
                <c:pt idx="3140">
                  <c:v>0</c:v>
                </c:pt>
                <c:pt idx="3141">
                  <c:v>0</c:v>
                </c:pt>
                <c:pt idx="3142">
                  <c:v>0</c:v>
                </c:pt>
                <c:pt idx="3143">
                  <c:v>0</c:v>
                </c:pt>
                <c:pt idx="3144">
                  <c:v>0</c:v>
                </c:pt>
                <c:pt idx="3145">
                  <c:v>0</c:v>
                </c:pt>
                <c:pt idx="3146">
                  <c:v>0</c:v>
                </c:pt>
                <c:pt idx="3147">
                  <c:v>0</c:v>
                </c:pt>
                <c:pt idx="3148">
                  <c:v>0</c:v>
                </c:pt>
                <c:pt idx="3149">
                  <c:v>0</c:v>
                </c:pt>
                <c:pt idx="3150">
                  <c:v>0</c:v>
                </c:pt>
                <c:pt idx="3151">
                  <c:v>896.20965149999995</c:v>
                </c:pt>
                <c:pt idx="3152">
                  <c:v>2758.6206000000002</c:v>
                </c:pt>
                <c:pt idx="3153">
                  <c:v>4496.2811250000004</c:v>
                </c:pt>
                <c:pt idx="3154">
                  <c:v>6030.1712235000005</c:v>
                </c:pt>
                <c:pt idx="3155">
                  <c:v>7245.0938265000004</c:v>
                </c:pt>
                <c:pt idx="3156">
                  <c:v>7954.5</c:v>
                </c:pt>
                <c:pt idx="3157">
                  <c:v>7954.5</c:v>
                </c:pt>
                <c:pt idx="3158">
                  <c:v>7895.1037484999997</c:v>
                </c:pt>
                <c:pt idx="3159">
                  <c:v>7181.9828235000004</c:v>
                </c:pt>
                <c:pt idx="3160">
                  <c:v>6030.7041749999999</c:v>
                </c:pt>
                <c:pt idx="3161">
                  <c:v>4571.8488749999997</c:v>
                </c:pt>
                <c:pt idx="3162">
                  <c:v>2860.8359249999999</c:v>
                </c:pt>
                <c:pt idx="3163">
                  <c:v>1120.9242764999999</c:v>
                </c:pt>
                <c:pt idx="3164">
                  <c:v>0</c:v>
                </c:pt>
                <c:pt idx="3165">
                  <c:v>0</c:v>
                </c:pt>
                <c:pt idx="3166">
                  <c:v>0</c:v>
                </c:pt>
                <c:pt idx="3167">
                  <c:v>0</c:v>
                </c:pt>
                <c:pt idx="3168">
                  <c:v>0</c:v>
                </c:pt>
                <c:pt idx="3169">
                  <c:v>0</c:v>
                </c:pt>
                <c:pt idx="3170">
                  <c:v>0</c:v>
                </c:pt>
                <c:pt idx="3171">
                  <c:v>0</c:v>
                </c:pt>
                <c:pt idx="3172">
                  <c:v>0</c:v>
                </c:pt>
                <c:pt idx="3173">
                  <c:v>0</c:v>
                </c:pt>
                <c:pt idx="3174">
                  <c:v>0</c:v>
                </c:pt>
                <c:pt idx="3175">
                  <c:v>1038.459975</c:v>
                </c:pt>
                <c:pt idx="3176">
                  <c:v>2842.0076235000001</c:v>
                </c:pt>
                <c:pt idx="3177">
                  <c:v>4640.7905264999999</c:v>
                </c:pt>
                <c:pt idx="3178">
                  <c:v>6131.1933735000002</c:v>
                </c:pt>
                <c:pt idx="3179">
                  <c:v>7200.4134000000004</c:v>
                </c:pt>
                <c:pt idx="3180">
                  <c:v>7954.5</c:v>
                </c:pt>
                <c:pt idx="3181">
                  <c:v>7954.5</c:v>
                </c:pt>
                <c:pt idx="3182">
                  <c:v>7954.5</c:v>
                </c:pt>
                <c:pt idx="3183">
                  <c:v>7387.8771015000002</c:v>
                </c:pt>
                <c:pt idx="3184">
                  <c:v>6234.7371000000003</c:v>
                </c:pt>
                <c:pt idx="3185">
                  <c:v>4723.5173265000003</c:v>
                </c:pt>
                <c:pt idx="3186">
                  <c:v>2954.8342514999999</c:v>
                </c:pt>
                <c:pt idx="3187">
                  <c:v>1248.06105</c:v>
                </c:pt>
                <c:pt idx="3188">
                  <c:v>0</c:v>
                </c:pt>
                <c:pt idx="3189">
                  <c:v>0</c:v>
                </c:pt>
                <c:pt idx="3190">
                  <c:v>0</c:v>
                </c:pt>
                <c:pt idx="3191">
                  <c:v>0</c:v>
                </c:pt>
                <c:pt idx="3192">
                  <c:v>0</c:v>
                </c:pt>
                <c:pt idx="3193">
                  <c:v>0</c:v>
                </c:pt>
                <c:pt idx="3194">
                  <c:v>0</c:v>
                </c:pt>
                <c:pt idx="3195">
                  <c:v>0</c:v>
                </c:pt>
                <c:pt idx="3196">
                  <c:v>0</c:v>
                </c:pt>
                <c:pt idx="3197">
                  <c:v>0</c:v>
                </c:pt>
                <c:pt idx="3198">
                  <c:v>0</c:v>
                </c:pt>
                <c:pt idx="3199">
                  <c:v>1173.5512484999999</c:v>
                </c:pt>
                <c:pt idx="3200">
                  <c:v>3009.9828000000002</c:v>
                </c:pt>
                <c:pt idx="3201">
                  <c:v>4697.1322499999997</c:v>
                </c:pt>
                <c:pt idx="3202">
                  <c:v>6099.9083250000003</c:v>
                </c:pt>
                <c:pt idx="3203">
                  <c:v>7157.9920515000003</c:v>
                </c:pt>
                <c:pt idx="3204">
                  <c:v>7954.5</c:v>
                </c:pt>
                <c:pt idx="3205">
                  <c:v>7954.5</c:v>
                </c:pt>
                <c:pt idx="3206">
                  <c:v>7954.5</c:v>
                </c:pt>
                <c:pt idx="3207">
                  <c:v>7465.1630235000002</c:v>
                </c:pt>
                <c:pt idx="3208">
                  <c:v>6551.4614265</c:v>
                </c:pt>
                <c:pt idx="3209">
                  <c:v>5916.0241484999997</c:v>
                </c:pt>
                <c:pt idx="3210">
                  <c:v>2844.2667015000002</c:v>
                </c:pt>
                <c:pt idx="3211">
                  <c:v>557.47760985000002</c:v>
                </c:pt>
                <c:pt idx="3212">
                  <c:v>87.632340150000005</c:v>
                </c:pt>
                <c:pt idx="3213">
                  <c:v>0</c:v>
                </c:pt>
                <c:pt idx="3214">
                  <c:v>0</c:v>
                </c:pt>
                <c:pt idx="3215">
                  <c:v>0</c:v>
                </c:pt>
                <c:pt idx="3216">
                  <c:v>0</c:v>
                </c:pt>
                <c:pt idx="3217">
                  <c:v>0</c:v>
                </c:pt>
                <c:pt idx="3218">
                  <c:v>0</c:v>
                </c:pt>
                <c:pt idx="3219">
                  <c:v>0</c:v>
                </c:pt>
                <c:pt idx="3220">
                  <c:v>0</c:v>
                </c:pt>
                <c:pt idx="3221">
                  <c:v>0</c:v>
                </c:pt>
                <c:pt idx="3222">
                  <c:v>0</c:v>
                </c:pt>
                <c:pt idx="3223">
                  <c:v>1150.3559264999999</c:v>
                </c:pt>
                <c:pt idx="3224">
                  <c:v>2960.0046765000002</c:v>
                </c:pt>
                <c:pt idx="3225">
                  <c:v>4719.0071250000001</c:v>
                </c:pt>
                <c:pt idx="3226">
                  <c:v>6203.5793235000001</c:v>
                </c:pt>
                <c:pt idx="3227">
                  <c:v>7362.6851999999999</c:v>
                </c:pt>
                <c:pt idx="3228">
                  <c:v>7954.5</c:v>
                </c:pt>
                <c:pt idx="3229">
                  <c:v>5001.9248264999997</c:v>
                </c:pt>
                <c:pt idx="3230">
                  <c:v>6167.1238499999999</c:v>
                </c:pt>
                <c:pt idx="3231">
                  <c:v>7452.0380985000002</c:v>
                </c:pt>
                <c:pt idx="3232">
                  <c:v>6131.3285999999998</c:v>
                </c:pt>
                <c:pt idx="3233">
                  <c:v>4625.9394750000001</c:v>
                </c:pt>
                <c:pt idx="3234">
                  <c:v>2880.7221749999999</c:v>
                </c:pt>
                <c:pt idx="3235">
                  <c:v>761.90825985000004</c:v>
                </c:pt>
                <c:pt idx="3236">
                  <c:v>0</c:v>
                </c:pt>
                <c:pt idx="3237">
                  <c:v>0</c:v>
                </c:pt>
                <c:pt idx="3238">
                  <c:v>0</c:v>
                </c:pt>
                <c:pt idx="3239">
                  <c:v>0</c:v>
                </c:pt>
                <c:pt idx="3240">
                  <c:v>0</c:v>
                </c:pt>
                <c:pt idx="3241">
                  <c:v>0</c:v>
                </c:pt>
                <c:pt idx="3242">
                  <c:v>0</c:v>
                </c:pt>
                <c:pt idx="3243">
                  <c:v>0</c:v>
                </c:pt>
                <c:pt idx="3244">
                  <c:v>0</c:v>
                </c:pt>
                <c:pt idx="3245">
                  <c:v>0</c:v>
                </c:pt>
                <c:pt idx="3246">
                  <c:v>0</c:v>
                </c:pt>
                <c:pt idx="3247">
                  <c:v>685.67790000000002</c:v>
                </c:pt>
                <c:pt idx="3248">
                  <c:v>2928.0514499999999</c:v>
                </c:pt>
                <c:pt idx="3249">
                  <c:v>3680.0141985</c:v>
                </c:pt>
                <c:pt idx="3250">
                  <c:v>5970.5124734999999</c:v>
                </c:pt>
                <c:pt idx="3251">
                  <c:v>6960.7204515000003</c:v>
                </c:pt>
                <c:pt idx="3252">
                  <c:v>2774.3943734999998</c:v>
                </c:pt>
                <c:pt idx="3253">
                  <c:v>846.49402650000002</c:v>
                </c:pt>
                <c:pt idx="3254">
                  <c:v>2703.3368249999999</c:v>
                </c:pt>
                <c:pt idx="3255">
                  <c:v>2195.8397249999998</c:v>
                </c:pt>
                <c:pt idx="3256">
                  <c:v>601.62508485000001</c:v>
                </c:pt>
                <c:pt idx="3257">
                  <c:v>2287.9766985000001</c:v>
                </c:pt>
                <c:pt idx="3258">
                  <c:v>956.66385149999996</c:v>
                </c:pt>
                <c:pt idx="3259">
                  <c:v>149.14687499999999</c:v>
                </c:pt>
                <c:pt idx="3260">
                  <c:v>87.234615149999996</c:v>
                </c:pt>
                <c:pt idx="3261">
                  <c:v>0</c:v>
                </c:pt>
                <c:pt idx="3262">
                  <c:v>0</c:v>
                </c:pt>
                <c:pt idx="3263">
                  <c:v>0</c:v>
                </c:pt>
                <c:pt idx="3264">
                  <c:v>0</c:v>
                </c:pt>
                <c:pt idx="3265">
                  <c:v>0</c:v>
                </c:pt>
                <c:pt idx="3266">
                  <c:v>0</c:v>
                </c:pt>
                <c:pt idx="3267">
                  <c:v>0</c:v>
                </c:pt>
                <c:pt idx="3268">
                  <c:v>0</c:v>
                </c:pt>
                <c:pt idx="3269">
                  <c:v>0</c:v>
                </c:pt>
                <c:pt idx="3270">
                  <c:v>0</c:v>
                </c:pt>
                <c:pt idx="3271">
                  <c:v>1005.1863015</c:v>
                </c:pt>
                <c:pt idx="3272">
                  <c:v>2846.9155500000002</c:v>
                </c:pt>
                <c:pt idx="3273">
                  <c:v>4368.3489014999996</c:v>
                </c:pt>
                <c:pt idx="3274">
                  <c:v>3346.7206485000002</c:v>
                </c:pt>
                <c:pt idx="3275">
                  <c:v>7954.5</c:v>
                </c:pt>
                <c:pt idx="3276">
                  <c:v>5717.8298265000003</c:v>
                </c:pt>
                <c:pt idx="3277">
                  <c:v>7818.6132765000002</c:v>
                </c:pt>
                <c:pt idx="3278">
                  <c:v>7954.5</c:v>
                </c:pt>
                <c:pt idx="3279">
                  <c:v>1879.6483499999999</c:v>
                </c:pt>
                <c:pt idx="3280">
                  <c:v>6275.1698235000003</c:v>
                </c:pt>
                <c:pt idx="3281">
                  <c:v>4660.9392749999997</c:v>
                </c:pt>
                <c:pt idx="3282">
                  <c:v>3031.5951765</c:v>
                </c:pt>
                <c:pt idx="3283">
                  <c:v>1300.8232485000001</c:v>
                </c:pt>
                <c:pt idx="3284">
                  <c:v>77.026048485000004</c:v>
                </c:pt>
                <c:pt idx="3285">
                  <c:v>0</c:v>
                </c:pt>
                <c:pt idx="3286">
                  <c:v>0</c:v>
                </c:pt>
                <c:pt idx="3287">
                  <c:v>0</c:v>
                </c:pt>
                <c:pt idx="3288">
                  <c:v>0</c:v>
                </c:pt>
                <c:pt idx="3289">
                  <c:v>0</c:v>
                </c:pt>
                <c:pt idx="3290">
                  <c:v>0</c:v>
                </c:pt>
                <c:pt idx="3291">
                  <c:v>0</c:v>
                </c:pt>
                <c:pt idx="3292">
                  <c:v>0</c:v>
                </c:pt>
                <c:pt idx="3293">
                  <c:v>0</c:v>
                </c:pt>
                <c:pt idx="3294">
                  <c:v>0</c:v>
                </c:pt>
                <c:pt idx="3295">
                  <c:v>866.24504999999999</c:v>
                </c:pt>
                <c:pt idx="3296">
                  <c:v>3059.4359264999998</c:v>
                </c:pt>
                <c:pt idx="3297">
                  <c:v>4641.0530250000002</c:v>
                </c:pt>
                <c:pt idx="3298">
                  <c:v>6161.5556999999999</c:v>
                </c:pt>
                <c:pt idx="3299">
                  <c:v>7140.7546499999999</c:v>
                </c:pt>
                <c:pt idx="3300">
                  <c:v>7795.1475014999996</c:v>
                </c:pt>
                <c:pt idx="3301">
                  <c:v>6495.5094735000002</c:v>
                </c:pt>
                <c:pt idx="3302">
                  <c:v>3859.1256749999998</c:v>
                </c:pt>
                <c:pt idx="3303">
                  <c:v>7954.5</c:v>
                </c:pt>
                <c:pt idx="3304">
                  <c:v>5006.8247984999998</c:v>
                </c:pt>
                <c:pt idx="3305">
                  <c:v>2138.8298235000002</c:v>
                </c:pt>
                <c:pt idx="3306">
                  <c:v>1681.3188015000001</c:v>
                </c:pt>
                <c:pt idx="3307">
                  <c:v>488.14141515</c:v>
                </c:pt>
                <c:pt idx="3308">
                  <c:v>0</c:v>
                </c:pt>
                <c:pt idx="3309">
                  <c:v>0</c:v>
                </c:pt>
                <c:pt idx="3310">
                  <c:v>0</c:v>
                </c:pt>
                <c:pt idx="3311">
                  <c:v>0</c:v>
                </c:pt>
                <c:pt idx="3312">
                  <c:v>0</c:v>
                </c:pt>
                <c:pt idx="3313">
                  <c:v>0</c:v>
                </c:pt>
                <c:pt idx="3314">
                  <c:v>0</c:v>
                </c:pt>
                <c:pt idx="3315">
                  <c:v>0</c:v>
                </c:pt>
                <c:pt idx="3316">
                  <c:v>0</c:v>
                </c:pt>
                <c:pt idx="3317">
                  <c:v>0</c:v>
                </c:pt>
                <c:pt idx="3318">
                  <c:v>0</c:v>
                </c:pt>
                <c:pt idx="3319">
                  <c:v>109.63925985</c:v>
                </c:pt>
                <c:pt idx="3320">
                  <c:v>1039.1201985</c:v>
                </c:pt>
                <c:pt idx="3321">
                  <c:v>1963.8308235</c:v>
                </c:pt>
                <c:pt idx="3322">
                  <c:v>1668.9893265000001</c:v>
                </c:pt>
                <c:pt idx="3323">
                  <c:v>2950.4592765000002</c:v>
                </c:pt>
                <c:pt idx="3324">
                  <c:v>2135.3855250000001</c:v>
                </c:pt>
                <c:pt idx="3325">
                  <c:v>1819.19415</c:v>
                </c:pt>
                <c:pt idx="3326">
                  <c:v>3434.4906015000001</c:v>
                </c:pt>
                <c:pt idx="3327">
                  <c:v>2310.5197515</c:v>
                </c:pt>
                <c:pt idx="3328">
                  <c:v>5253.6847514999999</c:v>
                </c:pt>
                <c:pt idx="3329">
                  <c:v>5441.1404984999999</c:v>
                </c:pt>
                <c:pt idx="3330">
                  <c:v>2604.9635235000001</c:v>
                </c:pt>
                <c:pt idx="3331">
                  <c:v>1338.4798515</c:v>
                </c:pt>
                <c:pt idx="3332">
                  <c:v>78.616948484999995</c:v>
                </c:pt>
                <c:pt idx="3333">
                  <c:v>0</c:v>
                </c:pt>
                <c:pt idx="3334">
                  <c:v>0</c:v>
                </c:pt>
                <c:pt idx="3335">
                  <c:v>0</c:v>
                </c:pt>
                <c:pt idx="3336">
                  <c:v>0</c:v>
                </c:pt>
                <c:pt idx="3337">
                  <c:v>0</c:v>
                </c:pt>
                <c:pt idx="3338">
                  <c:v>0</c:v>
                </c:pt>
                <c:pt idx="3339">
                  <c:v>0</c:v>
                </c:pt>
                <c:pt idx="3340">
                  <c:v>0</c:v>
                </c:pt>
                <c:pt idx="3341">
                  <c:v>0</c:v>
                </c:pt>
                <c:pt idx="3342">
                  <c:v>0</c:v>
                </c:pt>
                <c:pt idx="3343">
                  <c:v>490.13004015000001</c:v>
                </c:pt>
                <c:pt idx="3344">
                  <c:v>1504.5936750000001</c:v>
                </c:pt>
                <c:pt idx="3345">
                  <c:v>4262.8165499999996</c:v>
                </c:pt>
                <c:pt idx="3346">
                  <c:v>2423.8713765000002</c:v>
                </c:pt>
                <c:pt idx="3347">
                  <c:v>3002.9589765000001</c:v>
                </c:pt>
                <c:pt idx="3348">
                  <c:v>3912.0230999999999</c:v>
                </c:pt>
                <c:pt idx="3349">
                  <c:v>7954.5</c:v>
                </c:pt>
                <c:pt idx="3350">
                  <c:v>2897.5618515000001</c:v>
                </c:pt>
                <c:pt idx="3351">
                  <c:v>2546.7684015</c:v>
                </c:pt>
                <c:pt idx="3352">
                  <c:v>4134.0888765</c:v>
                </c:pt>
                <c:pt idx="3353">
                  <c:v>2663.3018265000001</c:v>
                </c:pt>
                <c:pt idx="3354">
                  <c:v>1072.1313735000001</c:v>
                </c:pt>
                <c:pt idx="3355">
                  <c:v>731.41627500000004</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97.707509849999994</c:v>
                </c:pt>
                <c:pt idx="3369">
                  <c:v>297.10057499999999</c:v>
                </c:pt>
                <c:pt idx="3370">
                  <c:v>270.98356515</c:v>
                </c:pt>
                <c:pt idx="3371">
                  <c:v>1336.0935015</c:v>
                </c:pt>
                <c:pt idx="3372">
                  <c:v>953.21159850000004</c:v>
                </c:pt>
                <c:pt idx="3373">
                  <c:v>1294.8573735</c:v>
                </c:pt>
                <c:pt idx="3374">
                  <c:v>1545.957075</c:v>
                </c:pt>
                <c:pt idx="3375">
                  <c:v>1705.1823015</c:v>
                </c:pt>
                <c:pt idx="3376">
                  <c:v>907.74367649999999</c:v>
                </c:pt>
                <c:pt idx="3377">
                  <c:v>1042.6997234999999</c:v>
                </c:pt>
                <c:pt idx="3378">
                  <c:v>719.08680000000004</c:v>
                </c:pt>
                <c:pt idx="3379">
                  <c:v>188.52164999999999</c:v>
                </c:pt>
                <c:pt idx="3380">
                  <c:v>0</c:v>
                </c:pt>
                <c:pt idx="3381">
                  <c:v>0</c:v>
                </c:pt>
                <c:pt idx="3382">
                  <c:v>0</c:v>
                </c:pt>
                <c:pt idx="3383">
                  <c:v>0</c:v>
                </c:pt>
                <c:pt idx="3384">
                  <c:v>0</c:v>
                </c:pt>
                <c:pt idx="3385">
                  <c:v>0</c:v>
                </c:pt>
                <c:pt idx="3386">
                  <c:v>0</c:v>
                </c:pt>
                <c:pt idx="3387">
                  <c:v>0</c:v>
                </c:pt>
                <c:pt idx="3388">
                  <c:v>0</c:v>
                </c:pt>
                <c:pt idx="3389">
                  <c:v>0</c:v>
                </c:pt>
                <c:pt idx="3390">
                  <c:v>0</c:v>
                </c:pt>
                <c:pt idx="3391">
                  <c:v>409.25902500000001</c:v>
                </c:pt>
                <c:pt idx="3392">
                  <c:v>2113.1129249999999</c:v>
                </c:pt>
                <c:pt idx="3393">
                  <c:v>937.43782499999998</c:v>
                </c:pt>
                <c:pt idx="3394">
                  <c:v>3803.1816764999999</c:v>
                </c:pt>
                <c:pt idx="3395">
                  <c:v>3923.2946265</c:v>
                </c:pt>
                <c:pt idx="3396">
                  <c:v>3238.0144515000002</c:v>
                </c:pt>
                <c:pt idx="3397">
                  <c:v>3163.2421515000001</c:v>
                </c:pt>
                <c:pt idx="3398">
                  <c:v>3013.4270984999998</c:v>
                </c:pt>
                <c:pt idx="3399">
                  <c:v>4465.5210735000001</c:v>
                </c:pt>
                <c:pt idx="3400">
                  <c:v>5965.6125014999998</c:v>
                </c:pt>
                <c:pt idx="3401">
                  <c:v>4730.6763764999996</c:v>
                </c:pt>
                <c:pt idx="3402">
                  <c:v>3023.3702235000001</c:v>
                </c:pt>
                <c:pt idx="3403">
                  <c:v>798.6318</c:v>
                </c:pt>
                <c:pt idx="3404">
                  <c:v>97.044899999999998</c:v>
                </c:pt>
                <c:pt idx="3405">
                  <c:v>0</c:v>
                </c:pt>
                <c:pt idx="3406">
                  <c:v>0</c:v>
                </c:pt>
                <c:pt idx="3407">
                  <c:v>0</c:v>
                </c:pt>
                <c:pt idx="3408">
                  <c:v>0</c:v>
                </c:pt>
                <c:pt idx="3409">
                  <c:v>0</c:v>
                </c:pt>
                <c:pt idx="3410">
                  <c:v>0</c:v>
                </c:pt>
                <c:pt idx="3411">
                  <c:v>0</c:v>
                </c:pt>
                <c:pt idx="3412">
                  <c:v>0</c:v>
                </c:pt>
                <c:pt idx="3413">
                  <c:v>0</c:v>
                </c:pt>
                <c:pt idx="3414">
                  <c:v>0</c:v>
                </c:pt>
                <c:pt idx="3415">
                  <c:v>1219.0271250000001</c:v>
                </c:pt>
                <c:pt idx="3416">
                  <c:v>2366.5989764999999</c:v>
                </c:pt>
                <c:pt idx="3417">
                  <c:v>4553.6887514999999</c:v>
                </c:pt>
                <c:pt idx="3418">
                  <c:v>6124.0343235</c:v>
                </c:pt>
                <c:pt idx="3419">
                  <c:v>6240.7029750000002</c:v>
                </c:pt>
                <c:pt idx="3420">
                  <c:v>3686.9823405000002</c:v>
                </c:pt>
                <c:pt idx="3421">
                  <c:v>6308.5787234999998</c:v>
                </c:pt>
                <c:pt idx="3422">
                  <c:v>4421.9065499999997</c:v>
                </c:pt>
                <c:pt idx="3423">
                  <c:v>2919.9617235000001</c:v>
                </c:pt>
                <c:pt idx="3424">
                  <c:v>3117.1060514999999</c:v>
                </c:pt>
                <c:pt idx="3425">
                  <c:v>2666.0859015000001</c:v>
                </c:pt>
                <c:pt idx="3426">
                  <c:v>1485.6381014999999</c:v>
                </c:pt>
                <c:pt idx="3427">
                  <c:v>299.35408484999999</c:v>
                </c:pt>
                <c:pt idx="3428">
                  <c:v>0</c:v>
                </c:pt>
                <c:pt idx="3429">
                  <c:v>0</c:v>
                </c:pt>
                <c:pt idx="3430">
                  <c:v>0</c:v>
                </c:pt>
                <c:pt idx="3431">
                  <c:v>0</c:v>
                </c:pt>
                <c:pt idx="3432">
                  <c:v>0</c:v>
                </c:pt>
                <c:pt idx="3433">
                  <c:v>0</c:v>
                </c:pt>
                <c:pt idx="3434">
                  <c:v>0</c:v>
                </c:pt>
                <c:pt idx="3435">
                  <c:v>0</c:v>
                </c:pt>
                <c:pt idx="3436">
                  <c:v>0</c:v>
                </c:pt>
                <c:pt idx="3437">
                  <c:v>0</c:v>
                </c:pt>
                <c:pt idx="3438">
                  <c:v>0</c:v>
                </c:pt>
                <c:pt idx="3439">
                  <c:v>1204.3113000000001</c:v>
                </c:pt>
                <c:pt idx="3440">
                  <c:v>1870.3654485</c:v>
                </c:pt>
                <c:pt idx="3441">
                  <c:v>4584.7113015000004</c:v>
                </c:pt>
                <c:pt idx="3442">
                  <c:v>4805.0509515000003</c:v>
                </c:pt>
                <c:pt idx="3443">
                  <c:v>2428.7713484999999</c:v>
                </c:pt>
                <c:pt idx="3444">
                  <c:v>6868.4482515</c:v>
                </c:pt>
                <c:pt idx="3445">
                  <c:v>5765.9545515</c:v>
                </c:pt>
                <c:pt idx="3446">
                  <c:v>5986.0237484999998</c:v>
                </c:pt>
                <c:pt idx="3447">
                  <c:v>2363.2819500000001</c:v>
                </c:pt>
                <c:pt idx="3448">
                  <c:v>2313.4310985000002</c:v>
                </c:pt>
                <c:pt idx="3449">
                  <c:v>94.525709849999998</c:v>
                </c:pt>
                <c:pt idx="3450">
                  <c:v>126.74143485</c:v>
                </c:pt>
                <c:pt idx="3451">
                  <c:v>186.66586515</c:v>
                </c:pt>
                <c:pt idx="3452">
                  <c:v>0</c:v>
                </c:pt>
                <c:pt idx="3453">
                  <c:v>0</c:v>
                </c:pt>
                <c:pt idx="3454">
                  <c:v>0</c:v>
                </c:pt>
                <c:pt idx="3455">
                  <c:v>0</c:v>
                </c:pt>
                <c:pt idx="3456">
                  <c:v>0</c:v>
                </c:pt>
                <c:pt idx="3457">
                  <c:v>0</c:v>
                </c:pt>
                <c:pt idx="3458">
                  <c:v>0</c:v>
                </c:pt>
                <c:pt idx="3459">
                  <c:v>0</c:v>
                </c:pt>
                <c:pt idx="3460">
                  <c:v>0</c:v>
                </c:pt>
                <c:pt idx="3461">
                  <c:v>0</c:v>
                </c:pt>
                <c:pt idx="3462">
                  <c:v>0</c:v>
                </c:pt>
                <c:pt idx="3463">
                  <c:v>338.59681515</c:v>
                </c:pt>
                <c:pt idx="3464">
                  <c:v>606.53062499999999</c:v>
                </c:pt>
                <c:pt idx="3465">
                  <c:v>1029.8452514999999</c:v>
                </c:pt>
                <c:pt idx="3466">
                  <c:v>1109.2550249999999</c:v>
                </c:pt>
                <c:pt idx="3467">
                  <c:v>1656.9223500000001</c:v>
                </c:pt>
                <c:pt idx="3468">
                  <c:v>2155.1365485000001</c:v>
                </c:pt>
                <c:pt idx="3469">
                  <c:v>3924.2173484999998</c:v>
                </c:pt>
                <c:pt idx="3470">
                  <c:v>5043.6859514999996</c:v>
                </c:pt>
                <c:pt idx="3471">
                  <c:v>1042.1747264999999</c:v>
                </c:pt>
                <c:pt idx="3472">
                  <c:v>406.47494999999998</c:v>
                </c:pt>
                <c:pt idx="3473">
                  <c:v>541.17088484999999</c:v>
                </c:pt>
                <c:pt idx="3474">
                  <c:v>113.88219015</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94.525709849999998</c:v>
                </c:pt>
                <c:pt idx="3488">
                  <c:v>316.98682500000001</c:v>
                </c:pt>
                <c:pt idx="3489">
                  <c:v>514.12558485</c:v>
                </c:pt>
                <c:pt idx="3490">
                  <c:v>780.20360985000002</c:v>
                </c:pt>
                <c:pt idx="3491">
                  <c:v>1316.6049765</c:v>
                </c:pt>
                <c:pt idx="3492">
                  <c:v>5055.08475</c:v>
                </c:pt>
                <c:pt idx="3493">
                  <c:v>4406.7929999999997</c:v>
                </c:pt>
                <c:pt idx="3494">
                  <c:v>1167.8558264999999</c:v>
                </c:pt>
                <c:pt idx="3495">
                  <c:v>3700.8311250000002</c:v>
                </c:pt>
                <c:pt idx="3496">
                  <c:v>1364.5944750000001</c:v>
                </c:pt>
                <c:pt idx="3497">
                  <c:v>1457.5268985</c:v>
                </c:pt>
                <c:pt idx="3498">
                  <c:v>1821.8429985</c:v>
                </c:pt>
                <c:pt idx="3499">
                  <c:v>800.35792649999996</c:v>
                </c:pt>
                <c:pt idx="3500">
                  <c:v>90.81414015</c:v>
                </c:pt>
                <c:pt idx="3501">
                  <c:v>0</c:v>
                </c:pt>
                <c:pt idx="3502">
                  <c:v>0</c:v>
                </c:pt>
                <c:pt idx="3503">
                  <c:v>0</c:v>
                </c:pt>
                <c:pt idx="3504">
                  <c:v>0</c:v>
                </c:pt>
                <c:pt idx="3505">
                  <c:v>0</c:v>
                </c:pt>
                <c:pt idx="3506">
                  <c:v>0</c:v>
                </c:pt>
                <c:pt idx="3507">
                  <c:v>0</c:v>
                </c:pt>
                <c:pt idx="3508">
                  <c:v>0</c:v>
                </c:pt>
                <c:pt idx="3509">
                  <c:v>0</c:v>
                </c:pt>
                <c:pt idx="3510">
                  <c:v>0</c:v>
                </c:pt>
                <c:pt idx="3511">
                  <c:v>392.554575</c:v>
                </c:pt>
                <c:pt idx="3512">
                  <c:v>1759.933125</c:v>
                </c:pt>
                <c:pt idx="3513">
                  <c:v>2852.2212015</c:v>
                </c:pt>
                <c:pt idx="3514">
                  <c:v>3771.2284500000001</c:v>
                </c:pt>
                <c:pt idx="3515">
                  <c:v>6829.8689265000003</c:v>
                </c:pt>
                <c:pt idx="3516">
                  <c:v>7181.8555514999998</c:v>
                </c:pt>
                <c:pt idx="3517">
                  <c:v>5677.3891485000004</c:v>
                </c:pt>
                <c:pt idx="3518">
                  <c:v>3836.1928515</c:v>
                </c:pt>
                <c:pt idx="3519">
                  <c:v>5548.7967015000004</c:v>
                </c:pt>
                <c:pt idx="3520">
                  <c:v>3175.4364</c:v>
                </c:pt>
                <c:pt idx="3521">
                  <c:v>1435.2542985</c:v>
                </c:pt>
                <c:pt idx="3522">
                  <c:v>1475.5597499999999</c:v>
                </c:pt>
                <c:pt idx="3523">
                  <c:v>1003.7226735</c:v>
                </c:pt>
                <c:pt idx="3524">
                  <c:v>71.855623484999995</c:v>
                </c:pt>
                <c:pt idx="3525">
                  <c:v>0</c:v>
                </c:pt>
                <c:pt idx="3526">
                  <c:v>0</c:v>
                </c:pt>
                <c:pt idx="3527">
                  <c:v>0</c:v>
                </c:pt>
                <c:pt idx="3528">
                  <c:v>0</c:v>
                </c:pt>
                <c:pt idx="3529">
                  <c:v>0</c:v>
                </c:pt>
                <c:pt idx="3530">
                  <c:v>0</c:v>
                </c:pt>
                <c:pt idx="3531">
                  <c:v>0</c:v>
                </c:pt>
                <c:pt idx="3532">
                  <c:v>0</c:v>
                </c:pt>
                <c:pt idx="3533">
                  <c:v>0</c:v>
                </c:pt>
                <c:pt idx="3534">
                  <c:v>0</c:v>
                </c:pt>
                <c:pt idx="3535">
                  <c:v>753.95375984999998</c:v>
                </c:pt>
                <c:pt idx="3536">
                  <c:v>1376.2637265000001</c:v>
                </c:pt>
                <c:pt idx="3537">
                  <c:v>3231.3803985</c:v>
                </c:pt>
                <c:pt idx="3538">
                  <c:v>5354.8341735000004</c:v>
                </c:pt>
                <c:pt idx="3539">
                  <c:v>5468.4562514999998</c:v>
                </c:pt>
                <c:pt idx="3540">
                  <c:v>5696.8776735000001</c:v>
                </c:pt>
                <c:pt idx="3541">
                  <c:v>6772.8590249999997</c:v>
                </c:pt>
                <c:pt idx="3542">
                  <c:v>4555.5421500000002</c:v>
                </c:pt>
                <c:pt idx="3543">
                  <c:v>2973.6545984999998</c:v>
                </c:pt>
                <c:pt idx="3544">
                  <c:v>3535.3775249999999</c:v>
                </c:pt>
                <c:pt idx="3545">
                  <c:v>3273.1415234999999</c:v>
                </c:pt>
                <c:pt idx="3546">
                  <c:v>2315.952675</c:v>
                </c:pt>
                <c:pt idx="3547">
                  <c:v>842.11905149999996</c:v>
                </c:pt>
                <c:pt idx="3548">
                  <c:v>188.12392500000001</c:v>
                </c:pt>
                <c:pt idx="3549">
                  <c:v>0</c:v>
                </c:pt>
                <c:pt idx="3550">
                  <c:v>0</c:v>
                </c:pt>
                <c:pt idx="3551">
                  <c:v>0</c:v>
                </c:pt>
                <c:pt idx="3552">
                  <c:v>0</c:v>
                </c:pt>
                <c:pt idx="3553">
                  <c:v>0</c:v>
                </c:pt>
                <c:pt idx="3554">
                  <c:v>0</c:v>
                </c:pt>
                <c:pt idx="3555">
                  <c:v>0</c:v>
                </c:pt>
                <c:pt idx="3556">
                  <c:v>0</c:v>
                </c:pt>
                <c:pt idx="3557">
                  <c:v>0</c:v>
                </c:pt>
                <c:pt idx="3558">
                  <c:v>0</c:v>
                </c:pt>
                <c:pt idx="3559">
                  <c:v>2055.9757515000001</c:v>
                </c:pt>
                <c:pt idx="3560">
                  <c:v>964.34789850000004</c:v>
                </c:pt>
                <c:pt idx="3561">
                  <c:v>2340.3491264999998</c:v>
                </c:pt>
                <c:pt idx="3562">
                  <c:v>3464.1847499999999</c:v>
                </c:pt>
                <c:pt idx="3563">
                  <c:v>5370.6159015000003</c:v>
                </c:pt>
                <c:pt idx="3564">
                  <c:v>4630.3144499999999</c:v>
                </c:pt>
                <c:pt idx="3565">
                  <c:v>2674.7006249999999</c:v>
                </c:pt>
                <c:pt idx="3566">
                  <c:v>7954.5</c:v>
                </c:pt>
                <c:pt idx="3567">
                  <c:v>3607.8987014999998</c:v>
                </c:pt>
                <c:pt idx="3568">
                  <c:v>5549.7194234999997</c:v>
                </c:pt>
                <c:pt idx="3569">
                  <c:v>3748.6933515000001</c:v>
                </c:pt>
                <c:pt idx="3570">
                  <c:v>1660.8996</c:v>
                </c:pt>
                <c:pt idx="3571">
                  <c:v>632.51559014999998</c:v>
                </c:pt>
                <c:pt idx="3572">
                  <c:v>251.62708484999999</c:v>
                </c:pt>
                <c:pt idx="3573">
                  <c:v>0</c:v>
                </c:pt>
                <c:pt idx="3574">
                  <c:v>0</c:v>
                </c:pt>
                <c:pt idx="3575">
                  <c:v>0</c:v>
                </c:pt>
                <c:pt idx="3576">
                  <c:v>0</c:v>
                </c:pt>
                <c:pt idx="3577">
                  <c:v>0</c:v>
                </c:pt>
                <c:pt idx="3578">
                  <c:v>0</c:v>
                </c:pt>
                <c:pt idx="3579">
                  <c:v>0</c:v>
                </c:pt>
                <c:pt idx="3580">
                  <c:v>0</c:v>
                </c:pt>
                <c:pt idx="3581">
                  <c:v>0</c:v>
                </c:pt>
                <c:pt idx="3582">
                  <c:v>0</c:v>
                </c:pt>
                <c:pt idx="3583">
                  <c:v>1285.4472000000001</c:v>
                </c:pt>
                <c:pt idx="3584">
                  <c:v>3048.4268984999999</c:v>
                </c:pt>
                <c:pt idx="3585">
                  <c:v>4727.2241235000001</c:v>
                </c:pt>
                <c:pt idx="3586">
                  <c:v>6201.3281999999999</c:v>
                </c:pt>
                <c:pt idx="3587">
                  <c:v>7772.2067235000004</c:v>
                </c:pt>
                <c:pt idx="3588">
                  <c:v>3498.6515985000001</c:v>
                </c:pt>
                <c:pt idx="3589">
                  <c:v>7954.5</c:v>
                </c:pt>
                <c:pt idx="3590">
                  <c:v>7083.48225</c:v>
                </c:pt>
                <c:pt idx="3591">
                  <c:v>6418.3508234999999</c:v>
                </c:pt>
                <c:pt idx="3592">
                  <c:v>7127.6297249999998</c:v>
                </c:pt>
                <c:pt idx="3593">
                  <c:v>1709.8197749999999</c:v>
                </c:pt>
                <c:pt idx="3594">
                  <c:v>3596.8896734999998</c:v>
                </c:pt>
                <c:pt idx="3595">
                  <c:v>1486.8312765000001</c:v>
                </c:pt>
                <c:pt idx="3596">
                  <c:v>108.71176515000001</c:v>
                </c:pt>
                <c:pt idx="3597">
                  <c:v>0</c:v>
                </c:pt>
                <c:pt idx="3598">
                  <c:v>0</c:v>
                </c:pt>
                <c:pt idx="3599">
                  <c:v>0</c:v>
                </c:pt>
                <c:pt idx="3600">
                  <c:v>0</c:v>
                </c:pt>
                <c:pt idx="3601">
                  <c:v>0</c:v>
                </c:pt>
                <c:pt idx="3602">
                  <c:v>0</c:v>
                </c:pt>
                <c:pt idx="3603">
                  <c:v>0</c:v>
                </c:pt>
                <c:pt idx="3604">
                  <c:v>0</c:v>
                </c:pt>
                <c:pt idx="3605">
                  <c:v>0</c:v>
                </c:pt>
                <c:pt idx="3606">
                  <c:v>0</c:v>
                </c:pt>
                <c:pt idx="3607">
                  <c:v>1302.9471000000001</c:v>
                </c:pt>
                <c:pt idx="3608">
                  <c:v>3045.5155515000001</c:v>
                </c:pt>
                <c:pt idx="3609">
                  <c:v>4699.7810984999996</c:v>
                </c:pt>
                <c:pt idx="3610">
                  <c:v>6167.2590765000004</c:v>
                </c:pt>
                <c:pt idx="3611">
                  <c:v>7314.6957014999998</c:v>
                </c:pt>
                <c:pt idx="3612">
                  <c:v>7954.5</c:v>
                </c:pt>
                <c:pt idx="3613">
                  <c:v>7712.2854749999997</c:v>
                </c:pt>
                <c:pt idx="3614">
                  <c:v>7954.5</c:v>
                </c:pt>
                <c:pt idx="3615">
                  <c:v>6496.8378750000002</c:v>
                </c:pt>
                <c:pt idx="3616">
                  <c:v>3909.2390249999999</c:v>
                </c:pt>
                <c:pt idx="3617">
                  <c:v>2737.14345</c:v>
                </c:pt>
                <c:pt idx="3618">
                  <c:v>1456.7314484999999</c:v>
                </c:pt>
                <c:pt idx="3619">
                  <c:v>498.74714999999998</c:v>
                </c:pt>
                <c:pt idx="3620">
                  <c:v>0</c:v>
                </c:pt>
                <c:pt idx="3621">
                  <c:v>0</c:v>
                </c:pt>
                <c:pt idx="3622">
                  <c:v>0</c:v>
                </c:pt>
                <c:pt idx="3623">
                  <c:v>0</c:v>
                </c:pt>
                <c:pt idx="3624">
                  <c:v>0</c:v>
                </c:pt>
                <c:pt idx="3625">
                  <c:v>0</c:v>
                </c:pt>
                <c:pt idx="3626">
                  <c:v>0</c:v>
                </c:pt>
                <c:pt idx="3627">
                  <c:v>0</c:v>
                </c:pt>
                <c:pt idx="3628">
                  <c:v>0</c:v>
                </c:pt>
                <c:pt idx="3629">
                  <c:v>0</c:v>
                </c:pt>
                <c:pt idx="3630">
                  <c:v>0</c:v>
                </c:pt>
                <c:pt idx="3631">
                  <c:v>377.33241735000001</c:v>
                </c:pt>
                <c:pt idx="3632">
                  <c:v>1035.0884249999999</c:v>
                </c:pt>
                <c:pt idx="3633">
                  <c:v>3724.1032500000001</c:v>
                </c:pt>
                <c:pt idx="3634">
                  <c:v>3669.9537734999999</c:v>
                </c:pt>
                <c:pt idx="3635">
                  <c:v>8361.7700984999992</c:v>
                </c:pt>
                <c:pt idx="3636">
                  <c:v>4703.5101015</c:v>
                </c:pt>
                <c:pt idx="3637">
                  <c:v>7057.7986499999997</c:v>
                </c:pt>
                <c:pt idx="3638">
                  <c:v>1525.0179734999999</c:v>
                </c:pt>
                <c:pt idx="3639">
                  <c:v>3946.5342000000001</c:v>
                </c:pt>
                <c:pt idx="3640">
                  <c:v>681.29123264999998</c:v>
                </c:pt>
                <c:pt idx="3641">
                  <c:v>1885.8914235</c:v>
                </c:pt>
                <c:pt idx="3642">
                  <c:v>3967.3005750000002</c:v>
                </c:pt>
                <c:pt idx="3643">
                  <c:v>829.42470764999996</c:v>
                </c:pt>
                <c:pt idx="3644">
                  <c:v>221.66213264999999</c:v>
                </c:pt>
                <c:pt idx="3645">
                  <c:v>0</c:v>
                </c:pt>
                <c:pt idx="3646">
                  <c:v>0</c:v>
                </c:pt>
                <c:pt idx="3647">
                  <c:v>0</c:v>
                </c:pt>
                <c:pt idx="3648">
                  <c:v>0</c:v>
                </c:pt>
                <c:pt idx="3649">
                  <c:v>0</c:v>
                </c:pt>
                <c:pt idx="3650">
                  <c:v>0</c:v>
                </c:pt>
                <c:pt idx="3651">
                  <c:v>0</c:v>
                </c:pt>
                <c:pt idx="3652">
                  <c:v>0</c:v>
                </c:pt>
                <c:pt idx="3653">
                  <c:v>0</c:v>
                </c:pt>
                <c:pt idx="3654">
                  <c:v>0</c:v>
                </c:pt>
                <c:pt idx="3655">
                  <c:v>1420.2631484999999</c:v>
                </c:pt>
                <c:pt idx="3656">
                  <c:v>3493.6703235</c:v>
                </c:pt>
                <c:pt idx="3657">
                  <c:v>5429.5579484999998</c:v>
                </c:pt>
                <c:pt idx="3658">
                  <c:v>7099.1744984999996</c:v>
                </c:pt>
                <c:pt idx="3659">
                  <c:v>8446.5338264999991</c:v>
                </c:pt>
                <c:pt idx="3660">
                  <c:v>9229.5</c:v>
                </c:pt>
                <c:pt idx="3661">
                  <c:v>9229.5</c:v>
                </c:pt>
                <c:pt idx="3662">
                  <c:v>9229.5</c:v>
                </c:pt>
                <c:pt idx="3663">
                  <c:v>8930.0027250000003</c:v>
                </c:pt>
                <c:pt idx="3664">
                  <c:v>4605.8250735000001</c:v>
                </c:pt>
                <c:pt idx="3665">
                  <c:v>2453.8194764999998</c:v>
                </c:pt>
                <c:pt idx="3666">
                  <c:v>1515.6408015</c:v>
                </c:pt>
                <c:pt idx="3667">
                  <c:v>1629.6251265000001</c:v>
                </c:pt>
                <c:pt idx="3668">
                  <c:v>214.58587499999999</c:v>
                </c:pt>
                <c:pt idx="3669">
                  <c:v>0</c:v>
                </c:pt>
                <c:pt idx="3670">
                  <c:v>0</c:v>
                </c:pt>
                <c:pt idx="3671">
                  <c:v>0</c:v>
                </c:pt>
                <c:pt idx="3672">
                  <c:v>0</c:v>
                </c:pt>
                <c:pt idx="3673">
                  <c:v>0</c:v>
                </c:pt>
                <c:pt idx="3674">
                  <c:v>0</c:v>
                </c:pt>
                <c:pt idx="3675">
                  <c:v>0</c:v>
                </c:pt>
                <c:pt idx="3676">
                  <c:v>0</c:v>
                </c:pt>
                <c:pt idx="3677">
                  <c:v>0</c:v>
                </c:pt>
                <c:pt idx="3678">
                  <c:v>0</c:v>
                </c:pt>
                <c:pt idx="3679">
                  <c:v>158.90153265000001</c:v>
                </c:pt>
                <c:pt idx="3680">
                  <c:v>574.84371735000002</c:v>
                </c:pt>
                <c:pt idx="3681">
                  <c:v>570.69044235000001</c:v>
                </c:pt>
                <c:pt idx="3682">
                  <c:v>937.41262649999999</c:v>
                </c:pt>
                <c:pt idx="3683">
                  <c:v>2328.9074234999998</c:v>
                </c:pt>
                <c:pt idx="3684">
                  <c:v>1375.5000735000001</c:v>
                </c:pt>
                <c:pt idx="3685">
                  <c:v>2777.7749265000002</c:v>
                </c:pt>
                <c:pt idx="3686">
                  <c:v>529.61916735</c:v>
                </c:pt>
                <c:pt idx="3687">
                  <c:v>2500.1146484999999</c:v>
                </c:pt>
                <c:pt idx="3688">
                  <c:v>1909.8881234999999</c:v>
                </c:pt>
                <c:pt idx="3689">
                  <c:v>1686.9956984999999</c:v>
                </c:pt>
                <c:pt idx="3690">
                  <c:v>1730.2266764999999</c:v>
                </c:pt>
                <c:pt idx="3691">
                  <c:v>945.10080000000005</c:v>
                </c:pt>
                <c:pt idx="3692">
                  <c:v>421.01933265000002</c:v>
                </c:pt>
                <c:pt idx="3693">
                  <c:v>0</c:v>
                </c:pt>
                <c:pt idx="3694">
                  <c:v>0</c:v>
                </c:pt>
                <c:pt idx="3695">
                  <c:v>0</c:v>
                </c:pt>
                <c:pt idx="3696">
                  <c:v>0</c:v>
                </c:pt>
                <c:pt idx="3697">
                  <c:v>0</c:v>
                </c:pt>
                <c:pt idx="3698">
                  <c:v>0</c:v>
                </c:pt>
                <c:pt idx="3699">
                  <c:v>0</c:v>
                </c:pt>
                <c:pt idx="3700">
                  <c:v>0</c:v>
                </c:pt>
                <c:pt idx="3701">
                  <c:v>0</c:v>
                </c:pt>
                <c:pt idx="3702">
                  <c:v>0</c:v>
                </c:pt>
                <c:pt idx="3703">
                  <c:v>1671.6193515</c:v>
                </c:pt>
                <c:pt idx="3704">
                  <c:v>3753.9422235000002</c:v>
                </c:pt>
                <c:pt idx="3705">
                  <c:v>5698.9116764999999</c:v>
                </c:pt>
                <c:pt idx="3706">
                  <c:v>7342.2241514999996</c:v>
                </c:pt>
                <c:pt idx="3707">
                  <c:v>8660.1967514999997</c:v>
                </c:pt>
                <c:pt idx="3708">
                  <c:v>9229.5</c:v>
                </c:pt>
                <c:pt idx="3709">
                  <c:v>2327.6799000000001</c:v>
                </c:pt>
                <c:pt idx="3710">
                  <c:v>7744.0119750000003</c:v>
                </c:pt>
                <c:pt idx="3711">
                  <c:v>8652.4993484999995</c:v>
                </c:pt>
                <c:pt idx="3712">
                  <c:v>351.33660765000002</c:v>
                </c:pt>
                <c:pt idx="3713">
                  <c:v>729.13049999999998</c:v>
                </c:pt>
                <c:pt idx="3714">
                  <c:v>525.00441735000004</c:v>
                </c:pt>
                <c:pt idx="3715">
                  <c:v>294.26691735000003</c:v>
                </c:pt>
                <c:pt idx="3716">
                  <c:v>43.224794234999997</c:v>
                </c:pt>
                <c:pt idx="3717">
                  <c:v>0</c:v>
                </c:pt>
                <c:pt idx="3718">
                  <c:v>0</c:v>
                </c:pt>
                <c:pt idx="3719">
                  <c:v>0</c:v>
                </c:pt>
                <c:pt idx="3720">
                  <c:v>0</c:v>
                </c:pt>
                <c:pt idx="3721">
                  <c:v>0</c:v>
                </c:pt>
                <c:pt idx="3722">
                  <c:v>0</c:v>
                </c:pt>
                <c:pt idx="3723">
                  <c:v>0</c:v>
                </c:pt>
                <c:pt idx="3724">
                  <c:v>0</c:v>
                </c:pt>
                <c:pt idx="3725">
                  <c:v>0</c:v>
                </c:pt>
                <c:pt idx="3726">
                  <c:v>0</c:v>
                </c:pt>
                <c:pt idx="3727">
                  <c:v>560.53799234999997</c:v>
                </c:pt>
                <c:pt idx="3728">
                  <c:v>1153.5305985</c:v>
                </c:pt>
                <c:pt idx="3729">
                  <c:v>1686.22965</c:v>
                </c:pt>
                <c:pt idx="3730">
                  <c:v>1375.8138765000001</c:v>
                </c:pt>
                <c:pt idx="3731">
                  <c:v>2496.4228484999999</c:v>
                </c:pt>
                <c:pt idx="3732">
                  <c:v>1530.4080015</c:v>
                </c:pt>
                <c:pt idx="3733">
                  <c:v>1321.2029250000001</c:v>
                </c:pt>
                <c:pt idx="3734">
                  <c:v>1403.3454750000001</c:v>
                </c:pt>
                <c:pt idx="3735">
                  <c:v>1327.3590015</c:v>
                </c:pt>
                <c:pt idx="3736">
                  <c:v>969.71587650000004</c:v>
                </c:pt>
                <c:pt idx="3737">
                  <c:v>941.10442650000005</c:v>
                </c:pt>
                <c:pt idx="3738">
                  <c:v>583.76587500000005</c:v>
                </c:pt>
                <c:pt idx="3739">
                  <c:v>355.02840765000002</c:v>
                </c:pt>
                <c:pt idx="3740">
                  <c:v>41.840369234999997</c:v>
                </c:pt>
                <c:pt idx="3741">
                  <c:v>0</c:v>
                </c:pt>
                <c:pt idx="3742">
                  <c:v>0</c:v>
                </c:pt>
                <c:pt idx="3743">
                  <c:v>0</c:v>
                </c:pt>
                <c:pt idx="3744">
                  <c:v>0</c:v>
                </c:pt>
                <c:pt idx="3745">
                  <c:v>0</c:v>
                </c:pt>
                <c:pt idx="3746">
                  <c:v>0</c:v>
                </c:pt>
                <c:pt idx="3747">
                  <c:v>0</c:v>
                </c:pt>
                <c:pt idx="3748">
                  <c:v>0</c:v>
                </c:pt>
                <c:pt idx="3749">
                  <c:v>0</c:v>
                </c:pt>
                <c:pt idx="3750">
                  <c:v>0</c:v>
                </c:pt>
                <c:pt idx="3751">
                  <c:v>1262.5956000000001</c:v>
                </c:pt>
                <c:pt idx="3752">
                  <c:v>2736.8513235</c:v>
                </c:pt>
                <c:pt idx="3753">
                  <c:v>4567.0611735000002</c:v>
                </c:pt>
                <c:pt idx="3754">
                  <c:v>4459.3898264999998</c:v>
                </c:pt>
                <c:pt idx="3755">
                  <c:v>3852.5502015000002</c:v>
                </c:pt>
                <c:pt idx="3756">
                  <c:v>2775.772125</c:v>
                </c:pt>
                <c:pt idx="3757">
                  <c:v>1481.33475</c:v>
                </c:pt>
                <c:pt idx="3758">
                  <c:v>1119.076875</c:v>
                </c:pt>
                <c:pt idx="3759">
                  <c:v>1442.8754234999999</c:v>
                </c:pt>
                <c:pt idx="3760">
                  <c:v>2184.9272234999999</c:v>
                </c:pt>
                <c:pt idx="3761">
                  <c:v>2815.7635485000001</c:v>
                </c:pt>
                <c:pt idx="3762">
                  <c:v>3386.4604515000001</c:v>
                </c:pt>
                <c:pt idx="3763">
                  <c:v>578.68965000000003</c:v>
                </c:pt>
                <c:pt idx="3764">
                  <c:v>63.222074999999997</c:v>
                </c:pt>
                <c:pt idx="3765">
                  <c:v>0</c:v>
                </c:pt>
                <c:pt idx="3766">
                  <c:v>0</c:v>
                </c:pt>
                <c:pt idx="3767">
                  <c:v>0</c:v>
                </c:pt>
                <c:pt idx="3768">
                  <c:v>0</c:v>
                </c:pt>
                <c:pt idx="3769">
                  <c:v>0</c:v>
                </c:pt>
                <c:pt idx="3770">
                  <c:v>0</c:v>
                </c:pt>
                <c:pt idx="3771">
                  <c:v>0</c:v>
                </c:pt>
                <c:pt idx="3772">
                  <c:v>0</c:v>
                </c:pt>
                <c:pt idx="3773">
                  <c:v>0</c:v>
                </c:pt>
                <c:pt idx="3774">
                  <c:v>0</c:v>
                </c:pt>
                <c:pt idx="3775">
                  <c:v>214.74000765</c:v>
                </c:pt>
                <c:pt idx="3776">
                  <c:v>661.44780764999996</c:v>
                </c:pt>
                <c:pt idx="3777">
                  <c:v>1010.9348235</c:v>
                </c:pt>
                <c:pt idx="3778">
                  <c:v>1182.9173264999999</c:v>
                </c:pt>
                <c:pt idx="3779">
                  <c:v>1174.2969734999999</c:v>
                </c:pt>
                <c:pt idx="3780">
                  <c:v>2090.0202749999999</c:v>
                </c:pt>
                <c:pt idx="3781">
                  <c:v>1380.1148235000001</c:v>
                </c:pt>
                <c:pt idx="3782">
                  <c:v>1155.9948750000001</c:v>
                </c:pt>
                <c:pt idx="3783">
                  <c:v>1193.2174485</c:v>
                </c:pt>
                <c:pt idx="3784">
                  <c:v>816.34927500000003</c:v>
                </c:pt>
                <c:pt idx="3785">
                  <c:v>712.36326735</c:v>
                </c:pt>
                <c:pt idx="3786">
                  <c:v>203.97194999999999</c:v>
                </c:pt>
                <c:pt idx="3787">
                  <c:v>167.66955765</c:v>
                </c:pt>
                <c:pt idx="3788">
                  <c:v>0</c:v>
                </c:pt>
                <c:pt idx="3789">
                  <c:v>0</c:v>
                </c:pt>
                <c:pt idx="3790">
                  <c:v>0</c:v>
                </c:pt>
                <c:pt idx="3791">
                  <c:v>0</c:v>
                </c:pt>
                <c:pt idx="3792">
                  <c:v>0</c:v>
                </c:pt>
                <c:pt idx="3793">
                  <c:v>0</c:v>
                </c:pt>
                <c:pt idx="3794">
                  <c:v>0</c:v>
                </c:pt>
                <c:pt idx="3795">
                  <c:v>0</c:v>
                </c:pt>
                <c:pt idx="3796">
                  <c:v>0</c:v>
                </c:pt>
                <c:pt idx="3797">
                  <c:v>0</c:v>
                </c:pt>
                <c:pt idx="3798">
                  <c:v>0</c:v>
                </c:pt>
                <c:pt idx="3799">
                  <c:v>173.97607500000001</c:v>
                </c:pt>
                <c:pt idx="3800">
                  <c:v>774.81652499999996</c:v>
                </c:pt>
                <c:pt idx="3801">
                  <c:v>340.26120765000002</c:v>
                </c:pt>
                <c:pt idx="3802">
                  <c:v>716.67067499999996</c:v>
                </c:pt>
                <c:pt idx="3803">
                  <c:v>962.79375149999998</c:v>
                </c:pt>
                <c:pt idx="3804">
                  <c:v>3446.2953000000002</c:v>
                </c:pt>
                <c:pt idx="3805">
                  <c:v>8808.6347999999998</c:v>
                </c:pt>
                <c:pt idx="3806">
                  <c:v>9229.5</c:v>
                </c:pt>
                <c:pt idx="3807">
                  <c:v>5401.564875</c:v>
                </c:pt>
                <c:pt idx="3808">
                  <c:v>4684.8941999999997</c:v>
                </c:pt>
                <c:pt idx="3809">
                  <c:v>7894.4528250000003</c:v>
                </c:pt>
                <c:pt idx="3810">
                  <c:v>3460.1395499999999</c:v>
                </c:pt>
                <c:pt idx="3811">
                  <c:v>1296.5878485000001</c:v>
                </c:pt>
                <c:pt idx="3812">
                  <c:v>440.86275764999999</c:v>
                </c:pt>
                <c:pt idx="3813">
                  <c:v>0</c:v>
                </c:pt>
                <c:pt idx="3814">
                  <c:v>0</c:v>
                </c:pt>
                <c:pt idx="3815">
                  <c:v>0</c:v>
                </c:pt>
                <c:pt idx="3816">
                  <c:v>0</c:v>
                </c:pt>
                <c:pt idx="3817">
                  <c:v>0</c:v>
                </c:pt>
                <c:pt idx="3818">
                  <c:v>0</c:v>
                </c:pt>
                <c:pt idx="3819">
                  <c:v>0</c:v>
                </c:pt>
                <c:pt idx="3820">
                  <c:v>0</c:v>
                </c:pt>
                <c:pt idx="3821">
                  <c:v>0</c:v>
                </c:pt>
                <c:pt idx="3822">
                  <c:v>0</c:v>
                </c:pt>
                <c:pt idx="3823">
                  <c:v>1448.4131235</c:v>
                </c:pt>
                <c:pt idx="3824">
                  <c:v>3313.0859264999999</c:v>
                </c:pt>
                <c:pt idx="3825">
                  <c:v>5203.1306249999998</c:v>
                </c:pt>
                <c:pt idx="3826">
                  <c:v>6395.2774515000001</c:v>
                </c:pt>
                <c:pt idx="3827">
                  <c:v>6282.6775514999999</c:v>
                </c:pt>
                <c:pt idx="3828">
                  <c:v>8908.3133999999991</c:v>
                </c:pt>
                <c:pt idx="3829">
                  <c:v>2747.4652485000001</c:v>
                </c:pt>
                <c:pt idx="3830">
                  <c:v>1851.4376999999999</c:v>
                </c:pt>
                <c:pt idx="3831">
                  <c:v>4717.3543515000001</c:v>
                </c:pt>
                <c:pt idx="3832">
                  <c:v>3434.9153265</c:v>
                </c:pt>
                <c:pt idx="3833">
                  <c:v>2343.5269515</c:v>
                </c:pt>
                <c:pt idx="3834">
                  <c:v>855.72878264999997</c:v>
                </c:pt>
                <c:pt idx="3835">
                  <c:v>2229.5426265000001</c:v>
                </c:pt>
                <c:pt idx="3836">
                  <c:v>211.97115765000001</c:v>
                </c:pt>
                <c:pt idx="3837">
                  <c:v>0</c:v>
                </c:pt>
                <c:pt idx="3838">
                  <c:v>0</c:v>
                </c:pt>
                <c:pt idx="3839">
                  <c:v>0</c:v>
                </c:pt>
                <c:pt idx="3840">
                  <c:v>0</c:v>
                </c:pt>
                <c:pt idx="3841">
                  <c:v>0</c:v>
                </c:pt>
                <c:pt idx="3842">
                  <c:v>0</c:v>
                </c:pt>
                <c:pt idx="3843">
                  <c:v>0</c:v>
                </c:pt>
                <c:pt idx="3844">
                  <c:v>0</c:v>
                </c:pt>
                <c:pt idx="3845">
                  <c:v>0</c:v>
                </c:pt>
                <c:pt idx="3846">
                  <c:v>0</c:v>
                </c:pt>
                <c:pt idx="3847">
                  <c:v>1457.9564264999999</c:v>
                </c:pt>
                <c:pt idx="3848">
                  <c:v>3390.2999235000002</c:v>
                </c:pt>
                <c:pt idx="3849">
                  <c:v>5310.4973984999997</c:v>
                </c:pt>
                <c:pt idx="3850">
                  <c:v>7048.8737234999999</c:v>
                </c:pt>
                <c:pt idx="3851">
                  <c:v>8427.9179249999997</c:v>
                </c:pt>
                <c:pt idx="3852">
                  <c:v>9229.5</c:v>
                </c:pt>
                <c:pt idx="3853">
                  <c:v>2743.6257765</c:v>
                </c:pt>
                <c:pt idx="3854">
                  <c:v>2178.4665734999999</c:v>
                </c:pt>
                <c:pt idx="3855">
                  <c:v>6875.2114515000003</c:v>
                </c:pt>
                <c:pt idx="3856">
                  <c:v>4795.9527735000001</c:v>
                </c:pt>
                <c:pt idx="3857">
                  <c:v>711.59445000000005</c:v>
                </c:pt>
                <c:pt idx="3858">
                  <c:v>4281.7219514999997</c:v>
                </c:pt>
                <c:pt idx="3859">
                  <c:v>1492.4101499999999</c:v>
                </c:pt>
                <c:pt idx="3860">
                  <c:v>307.80382500000002</c:v>
                </c:pt>
                <c:pt idx="3861">
                  <c:v>0</c:v>
                </c:pt>
                <c:pt idx="3862">
                  <c:v>0</c:v>
                </c:pt>
                <c:pt idx="3863">
                  <c:v>0</c:v>
                </c:pt>
                <c:pt idx="3864">
                  <c:v>0</c:v>
                </c:pt>
                <c:pt idx="3865">
                  <c:v>0</c:v>
                </c:pt>
                <c:pt idx="3866">
                  <c:v>0</c:v>
                </c:pt>
                <c:pt idx="3867">
                  <c:v>0</c:v>
                </c:pt>
                <c:pt idx="3868">
                  <c:v>0</c:v>
                </c:pt>
                <c:pt idx="3869">
                  <c:v>0</c:v>
                </c:pt>
                <c:pt idx="3870">
                  <c:v>0</c:v>
                </c:pt>
                <c:pt idx="3871">
                  <c:v>1606.6990484999999</c:v>
                </c:pt>
                <c:pt idx="3872">
                  <c:v>3121.7214734999998</c:v>
                </c:pt>
                <c:pt idx="3873">
                  <c:v>5264.5068000000001</c:v>
                </c:pt>
                <c:pt idx="3874">
                  <c:v>6783.2210249999998</c:v>
                </c:pt>
                <c:pt idx="3875">
                  <c:v>8355.1617764999992</c:v>
                </c:pt>
                <c:pt idx="3876">
                  <c:v>9223.6577264999996</c:v>
                </c:pt>
                <c:pt idx="3877">
                  <c:v>2158.7800499999998</c:v>
                </c:pt>
                <c:pt idx="3878">
                  <c:v>1764.5234985</c:v>
                </c:pt>
                <c:pt idx="3879">
                  <c:v>2775.1537484999999</c:v>
                </c:pt>
                <c:pt idx="3880">
                  <c:v>2797.6183514999998</c:v>
                </c:pt>
                <c:pt idx="3881">
                  <c:v>942.33195000000001</c:v>
                </c:pt>
                <c:pt idx="3882">
                  <c:v>3968.6849999999999</c:v>
                </c:pt>
                <c:pt idx="3883">
                  <c:v>1117.9970235000001</c:v>
                </c:pt>
                <c:pt idx="3884">
                  <c:v>257.34891735000002</c:v>
                </c:pt>
                <c:pt idx="3885">
                  <c:v>0</c:v>
                </c:pt>
                <c:pt idx="3886">
                  <c:v>0</c:v>
                </c:pt>
                <c:pt idx="3887">
                  <c:v>0</c:v>
                </c:pt>
                <c:pt idx="3888">
                  <c:v>0</c:v>
                </c:pt>
                <c:pt idx="3889">
                  <c:v>0</c:v>
                </c:pt>
                <c:pt idx="3890">
                  <c:v>0</c:v>
                </c:pt>
                <c:pt idx="3891">
                  <c:v>0</c:v>
                </c:pt>
                <c:pt idx="3892">
                  <c:v>0</c:v>
                </c:pt>
                <c:pt idx="3893">
                  <c:v>0</c:v>
                </c:pt>
                <c:pt idx="3894">
                  <c:v>0</c:v>
                </c:pt>
                <c:pt idx="3895">
                  <c:v>1362.5787734999999</c:v>
                </c:pt>
                <c:pt idx="3896">
                  <c:v>3278.1614985000001</c:v>
                </c:pt>
                <c:pt idx="3897">
                  <c:v>5389.5665250000002</c:v>
                </c:pt>
                <c:pt idx="3898">
                  <c:v>6363.7402499999998</c:v>
                </c:pt>
                <c:pt idx="3899">
                  <c:v>8227.9423485000007</c:v>
                </c:pt>
                <c:pt idx="3900">
                  <c:v>9164.4320250000001</c:v>
                </c:pt>
                <c:pt idx="3901">
                  <c:v>9229.5</c:v>
                </c:pt>
                <c:pt idx="3902">
                  <c:v>9229.5</c:v>
                </c:pt>
                <c:pt idx="3903">
                  <c:v>5064.6881249999997</c:v>
                </c:pt>
                <c:pt idx="3904">
                  <c:v>5080.0737015000004</c:v>
                </c:pt>
                <c:pt idx="3905">
                  <c:v>3998.680875</c:v>
                </c:pt>
                <c:pt idx="3906">
                  <c:v>569.15280765</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761.27961734999997</c:v>
                </c:pt>
                <c:pt idx="3920">
                  <c:v>1531.0171485000001</c:v>
                </c:pt>
                <c:pt idx="3921">
                  <c:v>3437.98875</c:v>
                </c:pt>
                <c:pt idx="3922">
                  <c:v>6803.8304985000004</c:v>
                </c:pt>
                <c:pt idx="3923">
                  <c:v>3356.7691500000001</c:v>
                </c:pt>
                <c:pt idx="3924">
                  <c:v>2159.703</c:v>
                </c:pt>
                <c:pt idx="3925">
                  <c:v>675.75353265000001</c:v>
                </c:pt>
                <c:pt idx="3926">
                  <c:v>4157.4282750000002</c:v>
                </c:pt>
                <c:pt idx="3927">
                  <c:v>6823.2124485000004</c:v>
                </c:pt>
                <c:pt idx="3928">
                  <c:v>2324.1450015</c:v>
                </c:pt>
                <c:pt idx="3929">
                  <c:v>3260.9392515</c:v>
                </c:pt>
                <c:pt idx="3930">
                  <c:v>4539.3726735</c:v>
                </c:pt>
                <c:pt idx="3931">
                  <c:v>2045.4141015</c:v>
                </c:pt>
                <c:pt idx="3932">
                  <c:v>266.11694234999999</c:v>
                </c:pt>
                <c:pt idx="3933">
                  <c:v>0</c:v>
                </c:pt>
                <c:pt idx="3934">
                  <c:v>0</c:v>
                </c:pt>
                <c:pt idx="3935">
                  <c:v>0</c:v>
                </c:pt>
                <c:pt idx="3936">
                  <c:v>0</c:v>
                </c:pt>
                <c:pt idx="3937">
                  <c:v>0</c:v>
                </c:pt>
                <c:pt idx="3938">
                  <c:v>0</c:v>
                </c:pt>
                <c:pt idx="3939">
                  <c:v>0</c:v>
                </c:pt>
                <c:pt idx="3940">
                  <c:v>0</c:v>
                </c:pt>
                <c:pt idx="3941">
                  <c:v>0</c:v>
                </c:pt>
                <c:pt idx="3942">
                  <c:v>0</c:v>
                </c:pt>
                <c:pt idx="3943">
                  <c:v>1710.9923985</c:v>
                </c:pt>
                <c:pt idx="3944">
                  <c:v>3211.7090985</c:v>
                </c:pt>
                <c:pt idx="3945">
                  <c:v>4902.8673015000004</c:v>
                </c:pt>
                <c:pt idx="3946">
                  <c:v>5224.5153764999995</c:v>
                </c:pt>
                <c:pt idx="3947">
                  <c:v>5064.6881249999997</c:v>
                </c:pt>
                <c:pt idx="3948">
                  <c:v>5506.9380764999996</c:v>
                </c:pt>
                <c:pt idx="3949">
                  <c:v>7630.1845515000005</c:v>
                </c:pt>
                <c:pt idx="3950">
                  <c:v>5972.1048764999996</c:v>
                </c:pt>
                <c:pt idx="3951">
                  <c:v>5915.0296484999999</c:v>
                </c:pt>
                <c:pt idx="3952">
                  <c:v>5829.1952984999998</c:v>
                </c:pt>
                <c:pt idx="3953">
                  <c:v>3057.5764485</c:v>
                </c:pt>
                <c:pt idx="3954">
                  <c:v>1603.6256249999999</c:v>
                </c:pt>
                <c:pt idx="3955">
                  <c:v>1246.2870734999999</c:v>
                </c:pt>
                <c:pt idx="3956">
                  <c:v>77.066325000000006</c:v>
                </c:pt>
                <c:pt idx="3957">
                  <c:v>0</c:v>
                </c:pt>
                <c:pt idx="3958">
                  <c:v>0</c:v>
                </c:pt>
                <c:pt idx="3959">
                  <c:v>0</c:v>
                </c:pt>
                <c:pt idx="3960">
                  <c:v>0</c:v>
                </c:pt>
                <c:pt idx="3961">
                  <c:v>0</c:v>
                </c:pt>
                <c:pt idx="3962">
                  <c:v>0</c:v>
                </c:pt>
                <c:pt idx="3963">
                  <c:v>0</c:v>
                </c:pt>
                <c:pt idx="3964">
                  <c:v>0</c:v>
                </c:pt>
                <c:pt idx="3965">
                  <c:v>0</c:v>
                </c:pt>
                <c:pt idx="3966">
                  <c:v>0</c:v>
                </c:pt>
                <c:pt idx="3967">
                  <c:v>130.75155765</c:v>
                </c:pt>
                <c:pt idx="3968">
                  <c:v>665.75429235000001</c:v>
                </c:pt>
                <c:pt idx="3969">
                  <c:v>1810.8279</c:v>
                </c:pt>
                <c:pt idx="3970">
                  <c:v>2096.0194499999998</c:v>
                </c:pt>
                <c:pt idx="3971">
                  <c:v>2573.0276985</c:v>
                </c:pt>
                <c:pt idx="3972">
                  <c:v>3865.6191735000002</c:v>
                </c:pt>
                <c:pt idx="3973">
                  <c:v>893.10825765000004</c:v>
                </c:pt>
                <c:pt idx="3974">
                  <c:v>2247.2263484999999</c:v>
                </c:pt>
                <c:pt idx="3975">
                  <c:v>4370.0113485000002</c:v>
                </c:pt>
                <c:pt idx="3976">
                  <c:v>2935.1379015000002</c:v>
                </c:pt>
                <c:pt idx="3977">
                  <c:v>723.74693264999996</c:v>
                </c:pt>
                <c:pt idx="3978">
                  <c:v>261.04071735000002</c:v>
                </c:pt>
                <c:pt idx="3979">
                  <c:v>0</c:v>
                </c:pt>
                <c:pt idx="3980">
                  <c:v>120.59910764999999</c:v>
                </c:pt>
                <c:pt idx="3981">
                  <c:v>0</c:v>
                </c:pt>
                <c:pt idx="3982">
                  <c:v>0</c:v>
                </c:pt>
                <c:pt idx="3983">
                  <c:v>0</c:v>
                </c:pt>
                <c:pt idx="3984">
                  <c:v>0</c:v>
                </c:pt>
                <c:pt idx="3985">
                  <c:v>0</c:v>
                </c:pt>
                <c:pt idx="3986">
                  <c:v>0</c:v>
                </c:pt>
                <c:pt idx="3987">
                  <c:v>0</c:v>
                </c:pt>
                <c:pt idx="3988">
                  <c:v>0</c:v>
                </c:pt>
                <c:pt idx="3989">
                  <c:v>0</c:v>
                </c:pt>
                <c:pt idx="3990">
                  <c:v>0</c:v>
                </c:pt>
                <c:pt idx="3991">
                  <c:v>267.19402500000001</c:v>
                </c:pt>
                <c:pt idx="3992">
                  <c:v>712.82474234999995</c:v>
                </c:pt>
                <c:pt idx="3993">
                  <c:v>1732.5340515</c:v>
                </c:pt>
                <c:pt idx="3994">
                  <c:v>1591.3227015</c:v>
                </c:pt>
                <c:pt idx="3995">
                  <c:v>2098.7883000000002</c:v>
                </c:pt>
                <c:pt idx="3996">
                  <c:v>4100.8237515000001</c:v>
                </c:pt>
                <c:pt idx="3997">
                  <c:v>5786.7395985000003</c:v>
                </c:pt>
                <c:pt idx="3998">
                  <c:v>5252.8130234999999</c:v>
                </c:pt>
                <c:pt idx="3999">
                  <c:v>1066.6256265</c:v>
                </c:pt>
                <c:pt idx="4000">
                  <c:v>7843.6905749999996</c:v>
                </c:pt>
                <c:pt idx="4001">
                  <c:v>5722.9083764999996</c:v>
                </c:pt>
                <c:pt idx="4002">
                  <c:v>1633.6215</c:v>
                </c:pt>
                <c:pt idx="4003">
                  <c:v>923.87294999999995</c:v>
                </c:pt>
                <c:pt idx="4004">
                  <c:v>197.049825</c:v>
                </c:pt>
                <c:pt idx="4005">
                  <c:v>0</c:v>
                </c:pt>
                <c:pt idx="4006">
                  <c:v>0</c:v>
                </c:pt>
                <c:pt idx="4007">
                  <c:v>0</c:v>
                </c:pt>
                <c:pt idx="4008">
                  <c:v>0</c:v>
                </c:pt>
                <c:pt idx="4009">
                  <c:v>0</c:v>
                </c:pt>
                <c:pt idx="4010">
                  <c:v>0</c:v>
                </c:pt>
                <c:pt idx="4011">
                  <c:v>0</c:v>
                </c:pt>
                <c:pt idx="4012">
                  <c:v>0</c:v>
                </c:pt>
                <c:pt idx="4013">
                  <c:v>0</c:v>
                </c:pt>
                <c:pt idx="4014">
                  <c:v>0</c:v>
                </c:pt>
                <c:pt idx="4015">
                  <c:v>375.48651734999999</c:v>
                </c:pt>
                <c:pt idx="4016">
                  <c:v>774.66239235</c:v>
                </c:pt>
                <c:pt idx="4017">
                  <c:v>1473.7942485000001</c:v>
                </c:pt>
                <c:pt idx="4018">
                  <c:v>2456.2745235000002</c:v>
                </c:pt>
                <c:pt idx="4019">
                  <c:v>4313.406825</c:v>
                </c:pt>
                <c:pt idx="4020">
                  <c:v>2068.6355235000001</c:v>
                </c:pt>
                <c:pt idx="4021">
                  <c:v>4588.1413515000004</c:v>
                </c:pt>
                <c:pt idx="4022">
                  <c:v>3111.8828265000002</c:v>
                </c:pt>
                <c:pt idx="4023">
                  <c:v>2955.5904734999999</c:v>
                </c:pt>
                <c:pt idx="4024">
                  <c:v>3409.3773000000001</c:v>
                </c:pt>
                <c:pt idx="4025">
                  <c:v>2368.4466014999998</c:v>
                </c:pt>
                <c:pt idx="4026">
                  <c:v>2012.492475</c:v>
                </c:pt>
                <c:pt idx="4027">
                  <c:v>1065.3888735</c:v>
                </c:pt>
                <c:pt idx="4028">
                  <c:v>117.83025764999999</c:v>
                </c:pt>
                <c:pt idx="4029">
                  <c:v>0</c:v>
                </c:pt>
                <c:pt idx="4030">
                  <c:v>0</c:v>
                </c:pt>
                <c:pt idx="4031">
                  <c:v>0</c:v>
                </c:pt>
                <c:pt idx="4032">
                  <c:v>0</c:v>
                </c:pt>
                <c:pt idx="4033">
                  <c:v>0</c:v>
                </c:pt>
                <c:pt idx="4034">
                  <c:v>0</c:v>
                </c:pt>
                <c:pt idx="4035">
                  <c:v>0</c:v>
                </c:pt>
                <c:pt idx="4036">
                  <c:v>0</c:v>
                </c:pt>
                <c:pt idx="4037">
                  <c:v>0</c:v>
                </c:pt>
                <c:pt idx="4038">
                  <c:v>0</c:v>
                </c:pt>
                <c:pt idx="4039">
                  <c:v>162.90067500000001</c:v>
                </c:pt>
                <c:pt idx="4040">
                  <c:v>1337.5114515</c:v>
                </c:pt>
                <c:pt idx="4041">
                  <c:v>1586.55105</c:v>
                </c:pt>
                <c:pt idx="4042">
                  <c:v>647.60355764999997</c:v>
                </c:pt>
                <c:pt idx="4043">
                  <c:v>1488.4137765</c:v>
                </c:pt>
                <c:pt idx="4044">
                  <c:v>2504.8863000000001</c:v>
                </c:pt>
                <c:pt idx="4045">
                  <c:v>3475.6727985000002</c:v>
                </c:pt>
                <c:pt idx="4046">
                  <c:v>7739.7017985000002</c:v>
                </c:pt>
                <c:pt idx="4047">
                  <c:v>5854.4287514999996</c:v>
                </c:pt>
                <c:pt idx="4048">
                  <c:v>7446.2036985000004</c:v>
                </c:pt>
                <c:pt idx="4049">
                  <c:v>6345.4381514999995</c:v>
                </c:pt>
                <c:pt idx="4050">
                  <c:v>781.89278264999996</c:v>
                </c:pt>
                <c:pt idx="4051">
                  <c:v>830.34765764999997</c:v>
                </c:pt>
                <c:pt idx="4052">
                  <c:v>133.82775000000001</c:v>
                </c:pt>
                <c:pt idx="4053">
                  <c:v>0</c:v>
                </c:pt>
                <c:pt idx="4054">
                  <c:v>0</c:v>
                </c:pt>
                <c:pt idx="4055">
                  <c:v>0</c:v>
                </c:pt>
                <c:pt idx="4056">
                  <c:v>0</c:v>
                </c:pt>
                <c:pt idx="4057">
                  <c:v>0</c:v>
                </c:pt>
                <c:pt idx="4058">
                  <c:v>0</c:v>
                </c:pt>
                <c:pt idx="4059">
                  <c:v>0</c:v>
                </c:pt>
                <c:pt idx="4060">
                  <c:v>0</c:v>
                </c:pt>
                <c:pt idx="4061">
                  <c:v>0</c:v>
                </c:pt>
                <c:pt idx="4062">
                  <c:v>0</c:v>
                </c:pt>
                <c:pt idx="4063">
                  <c:v>286.88331735000003</c:v>
                </c:pt>
                <c:pt idx="4064">
                  <c:v>623.60685765000005</c:v>
                </c:pt>
                <c:pt idx="4065">
                  <c:v>1683.7653734999999</c:v>
                </c:pt>
                <c:pt idx="4066">
                  <c:v>1507.638825</c:v>
                </c:pt>
                <c:pt idx="4067">
                  <c:v>1946.8061235</c:v>
                </c:pt>
                <c:pt idx="4068">
                  <c:v>3720.1068765</c:v>
                </c:pt>
                <c:pt idx="4069">
                  <c:v>1866.2049</c:v>
                </c:pt>
                <c:pt idx="4070">
                  <c:v>2899.1428514999998</c:v>
                </c:pt>
                <c:pt idx="4071">
                  <c:v>1851.7422735</c:v>
                </c:pt>
                <c:pt idx="4072">
                  <c:v>2331.0671265000001</c:v>
                </c:pt>
                <c:pt idx="4073">
                  <c:v>2860.8404264999999</c:v>
                </c:pt>
                <c:pt idx="4074">
                  <c:v>1926.3535515000001</c:v>
                </c:pt>
                <c:pt idx="4075">
                  <c:v>307.49648265000002</c:v>
                </c:pt>
                <c:pt idx="4076">
                  <c:v>318.26361735</c:v>
                </c:pt>
                <c:pt idx="4077">
                  <c:v>0</c:v>
                </c:pt>
                <c:pt idx="4078">
                  <c:v>0</c:v>
                </c:pt>
                <c:pt idx="4079">
                  <c:v>0</c:v>
                </c:pt>
                <c:pt idx="4080">
                  <c:v>0</c:v>
                </c:pt>
                <c:pt idx="4081">
                  <c:v>0</c:v>
                </c:pt>
                <c:pt idx="4082">
                  <c:v>0</c:v>
                </c:pt>
                <c:pt idx="4083">
                  <c:v>0</c:v>
                </c:pt>
                <c:pt idx="4084">
                  <c:v>0</c:v>
                </c:pt>
                <c:pt idx="4085">
                  <c:v>0</c:v>
                </c:pt>
                <c:pt idx="4086">
                  <c:v>0</c:v>
                </c:pt>
                <c:pt idx="4087">
                  <c:v>1296.283275</c:v>
                </c:pt>
                <c:pt idx="4088">
                  <c:v>3269.7072764999998</c:v>
                </c:pt>
                <c:pt idx="4089">
                  <c:v>5376.4883234999998</c:v>
                </c:pt>
                <c:pt idx="4090">
                  <c:v>3193.1024265000001</c:v>
                </c:pt>
                <c:pt idx="4091">
                  <c:v>4047.9017985</c:v>
                </c:pt>
                <c:pt idx="4092">
                  <c:v>9229.5</c:v>
                </c:pt>
                <c:pt idx="4093">
                  <c:v>8133.4968749999998</c:v>
                </c:pt>
                <c:pt idx="4094">
                  <c:v>2228.1582014999999</c:v>
                </c:pt>
                <c:pt idx="4095">
                  <c:v>1954.9650015</c:v>
                </c:pt>
                <c:pt idx="4096">
                  <c:v>6994.7334764999996</c:v>
                </c:pt>
                <c:pt idx="4097">
                  <c:v>3852.0887265000001</c:v>
                </c:pt>
                <c:pt idx="4098">
                  <c:v>1374.4294514999999</c:v>
                </c:pt>
                <c:pt idx="4099">
                  <c:v>125.36706735</c:v>
                </c:pt>
                <c:pt idx="4100">
                  <c:v>0</c:v>
                </c:pt>
                <c:pt idx="4101">
                  <c:v>0</c:v>
                </c:pt>
                <c:pt idx="4102">
                  <c:v>0</c:v>
                </c:pt>
                <c:pt idx="4103">
                  <c:v>0</c:v>
                </c:pt>
                <c:pt idx="4104">
                  <c:v>0</c:v>
                </c:pt>
                <c:pt idx="4105">
                  <c:v>0</c:v>
                </c:pt>
                <c:pt idx="4106">
                  <c:v>0</c:v>
                </c:pt>
                <c:pt idx="4107">
                  <c:v>0</c:v>
                </c:pt>
                <c:pt idx="4108">
                  <c:v>0</c:v>
                </c:pt>
                <c:pt idx="4109">
                  <c:v>0</c:v>
                </c:pt>
                <c:pt idx="4110">
                  <c:v>0</c:v>
                </c:pt>
                <c:pt idx="4111">
                  <c:v>510.69869234999999</c:v>
                </c:pt>
                <c:pt idx="4112">
                  <c:v>776.04681734999997</c:v>
                </c:pt>
                <c:pt idx="4113">
                  <c:v>1301.6640735000001</c:v>
                </c:pt>
                <c:pt idx="4114">
                  <c:v>2502.8834984999999</c:v>
                </c:pt>
                <c:pt idx="4115">
                  <c:v>4190.9590484999999</c:v>
                </c:pt>
                <c:pt idx="4116">
                  <c:v>9229.5</c:v>
                </c:pt>
                <c:pt idx="4117">
                  <c:v>8276.5541250000006</c:v>
                </c:pt>
                <c:pt idx="4118">
                  <c:v>5935.9529249999996</c:v>
                </c:pt>
                <c:pt idx="4119">
                  <c:v>3618.5823765</c:v>
                </c:pt>
                <c:pt idx="4120">
                  <c:v>8430.2253000000001</c:v>
                </c:pt>
                <c:pt idx="4121">
                  <c:v>3791.4785999999999</c:v>
                </c:pt>
                <c:pt idx="4122">
                  <c:v>4316.7940515</c:v>
                </c:pt>
                <c:pt idx="4123">
                  <c:v>2372.7475485</c:v>
                </c:pt>
                <c:pt idx="4124">
                  <c:v>452.24549999999999</c:v>
                </c:pt>
                <c:pt idx="4125">
                  <c:v>0</c:v>
                </c:pt>
                <c:pt idx="4126">
                  <c:v>0</c:v>
                </c:pt>
                <c:pt idx="4127">
                  <c:v>0</c:v>
                </c:pt>
                <c:pt idx="4128">
                  <c:v>0</c:v>
                </c:pt>
                <c:pt idx="4129">
                  <c:v>0</c:v>
                </c:pt>
                <c:pt idx="4130">
                  <c:v>0</c:v>
                </c:pt>
                <c:pt idx="4131">
                  <c:v>0</c:v>
                </c:pt>
                <c:pt idx="4132">
                  <c:v>0</c:v>
                </c:pt>
                <c:pt idx="4133">
                  <c:v>0</c:v>
                </c:pt>
                <c:pt idx="4134">
                  <c:v>81.834930764999996</c:v>
                </c:pt>
                <c:pt idx="4135">
                  <c:v>1022.1671250000001</c:v>
                </c:pt>
                <c:pt idx="4136">
                  <c:v>2009.4190515</c:v>
                </c:pt>
                <c:pt idx="4137">
                  <c:v>5316.8103764999996</c:v>
                </c:pt>
                <c:pt idx="4138">
                  <c:v>6917.5102500000003</c:v>
                </c:pt>
                <c:pt idx="4139">
                  <c:v>6059.1667500000003</c:v>
                </c:pt>
                <c:pt idx="4140">
                  <c:v>5633.6868000000004</c:v>
                </c:pt>
                <c:pt idx="4141">
                  <c:v>5987.0197484999999</c:v>
                </c:pt>
                <c:pt idx="4142">
                  <c:v>8874.9302984999995</c:v>
                </c:pt>
                <c:pt idx="4143">
                  <c:v>2624.2514234999999</c:v>
                </c:pt>
                <c:pt idx="4144">
                  <c:v>1943.4281265</c:v>
                </c:pt>
                <c:pt idx="4145">
                  <c:v>1373.9679765000001</c:v>
                </c:pt>
                <c:pt idx="4146">
                  <c:v>2506.4276264999999</c:v>
                </c:pt>
                <c:pt idx="4147">
                  <c:v>857.57468265</c:v>
                </c:pt>
                <c:pt idx="4148">
                  <c:v>173.05312499999999</c:v>
                </c:pt>
                <c:pt idx="4149">
                  <c:v>0</c:v>
                </c:pt>
                <c:pt idx="4150">
                  <c:v>0</c:v>
                </c:pt>
                <c:pt idx="4151">
                  <c:v>0</c:v>
                </c:pt>
                <c:pt idx="4152">
                  <c:v>0</c:v>
                </c:pt>
                <c:pt idx="4153">
                  <c:v>0</c:v>
                </c:pt>
                <c:pt idx="4154">
                  <c:v>0</c:v>
                </c:pt>
                <c:pt idx="4155">
                  <c:v>0</c:v>
                </c:pt>
                <c:pt idx="4156">
                  <c:v>0</c:v>
                </c:pt>
                <c:pt idx="4157">
                  <c:v>0</c:v>
                </c:pt>
                <c:pt idx="4158">
                  <c:v>0</c:v>
                </c:pt>
                <c:pt idx="4159">
                  <c:v>23.07375</c:v>
                </c:pt>
                <c:pt idx="4160">
                  <c:v>537.31103265000002</c:v>
                </c:pt>
                <c:pt idx="4161">
                  <c:v>2014.6429485000001</c:v>
                </c:pt>
                <c:pt idx="4162">
                  <c:v>1536.4071765000001</c:v>
                </c:pt>
                <c:pt idx="4163">
                  <c:v>3304.3179015000001</c:v>
                </c:pt>
                <c:pt idx="4164">
                  <c:v>9229.5</c:v>
                </c:pt>
                <c:pt idx="4165">
                  <c:v>6901.3586249999998</c:v>
                </c:pt>
                <c:pt idx="4166">
                  <c:v>9229.5</c:v>
                </c:pt>
                <c:pt idx="4167">
                  <c:v>6871.2058484999998</c:v>
                </c:pt>
                <c:pt idx="4168">
                  <c:v>7585.1076734999997</c:v>
                </c:pt>
                <c:pt idx="4169">
                  <c:v>1762.0684515</c:v>
                </c:pt>
                <c:pt idx="4170">
                  <c:v>4349.0973015</c:v>
                </c:pt>
                <c:pt idx="4171">
                  <c:v>909.56722500000001</c:v>
                </c:pt>
                <c:pt idx="4172">
                  <c:v>301.65051734999997</c:v>
                </c:pt>
                <c:pt idx="4173">
                  <c:v>0</c:v>
                </c:pt>
                <c:pt idx="4174">
                  <c:v>0</c:v>
                </c:pt>
                <c:pt idx="4175">
                  <c:v>0</c:v>
                </c:pt>
                <c:pt idx="4176">
                  <c:v>0</c:v>
                </c:pt>
                <c:pt idx="4177">
                  <c:v>0</c:v>
                </c:pt>
                <c:pt idx="4178">
                  <c:v>0</c:v>
                </c:pt>
                <c:pt idx="4179">
                  <c:v>0</c:v>
                </c:pt>
                <c:pt idx="4180">
                  <c:v>0</c:v>
                </c:pt>
                <c:pt idx="4181">
                  <c:v>0</c:v>
                </c:pt>
                <c:pt idx="4182">
                  <c:v>0</c:v>
                </c:pt>
                <c:pt idx="4183">
                  <c:v>328.26285765</c:v>
                </c:pt>
                <c:pt idx="4184">
                  <c:v>1328.4296234999999</c:v>
                </c:pt>
                <c:pt idx="4185">
                  <c:v>1527.7868235000001</c:v>
                </c:pt>
                <c:pt idx="4186">
                  <c:v>2132.0145000000002</c:v>
                </c:pt>
                <c:pt idx="4187">
                  <c:v>3477.9801735000001</c:v>
                </c:pt>
                <c:pt idx="4188">
                  <c:v>1997.4207015</c:v>
                </c:pt>
                <c:pt idx="4189">
                  <c:v>5438.9443499999998</c:v>
                </c:pt>
                <c:pt idx="4190">
                  <c:v>7677.2550014999997</c:v>
                </c:pt>
                <c:pt idx="4191">
                  <c:v>1320.4368764999999</c:v>
                </c:pt>
                <c:pt idx="4192">
                  <c:v>724.66988264999998</c:v>
                </c:pt>
                <c:pt idx="4193">
                  <c:v>345.49064234999997</c:v>
                </c:pt>
                <c:pt idx="4194">
                  <c:v>1265.5213515</c:v>
                </c:pt>
                <c:pt idx="4195">
                  <c:v>379.793925</c:v>
                </c:pt>
                <c:pt idx="4196">
                  <c:v>146.90318264999999</c:v>
                </c:pt>
                <c:pt idx="4197">
                  <c:v>0</c:v>
                </c:pt>
                <c:pt idx="4198">
                  <c:v>0</c:v>
                </c:pt>
                <c:pt idx="4199">
                  <c:v>0</c:v>
                </c:pt>
                <c:pt idx="4200">
                  <c:v>0</c:v>
                </c:pt>
                <c:pt idx="4201">
                  <c:v>0</c:v>
                </c:pt>
                <c:pt idx="4202">
                  <c:v>0</c:v>
                </c:pt>
                <c:pt idx="4203">
                  <c:v>0</c:v>
                </c:pt>
                <c:pt idx="4204">
                  <c:v>0</c:v>
                </c:pt>
                <c:pt idx="4205">
                  <c:v>0</c:v>
                </c:pt>
                <c:pt idx="4206">
                  <c:v>0</c:v>
                </c:pt>
                <c:pt idx="4207">
                  <c:v>162.59333265000001</c:v>
                </c:pt>
                <c:pt idx="4208">
                  <c:v>673.90763264999998</c:v>
                </c:pt>
                <c:pt idx="4209">
                  <c:v>693.13544999999999</c:v>
                </c:pt>
                <c:pt idx="4210">
                  <c:v>3010.8198014999998</c:v>
                </c:pt>
                <c:pt idx="4211">
                  <c:v>2592.1050749999999</c:v>
                </c:pt>
                <c:pt idx="4212">
                  <c:v>1195.2202500000001</c:v>
                </c:pt>
                <c:pt idx="4213">
                  <c:v>3113.1103499999999</c:v>
                </c:pt>
                <c:pt idx="4214">
                  <c:v>1591.3227015</c:v>
                </c:pt>
                <c:pt idx="4215">
                  <c:v>4595.2111484999996</c:v>
                </c:pt>
                <c:pt idx="4216">
                  <c:v>1934.8077734999999</c:v>
                </c:pt>
                <c:pt idx="4217">
                  <c:v>505.77659999999997</c:v>
                </c:pt>
                <c:pt idx="4218">
                  <c:v>640.52729999999997</c:v>
                </c:pt>
                <c:pt idx="4219">
                  <c:v>380.56274235000001</c:v>
                </c:pt>
                <c:pt idx="4220">
                  <c:v>29.995875000000002</c:v>
                </c:pt>
                <c:pt idx="4221">
                  <c:v>0</c:v>
                </c:pt>
                <c:pt idx="4222">
                  <c:v>0</c:v>
                </c:pt>
                <c:pt idx="4223">
                  <c:v>0</c:v>
                </c:pt>
                <c:pt idx="4224">
                  <c:v>0</c:v>
                </c:pt>
                <c:pt idx="4225">
                  <c:v>0</c:v>
                </c:pt>
                <c:pt idx="4226">
                  <c:v>0</c:v>
                </c:pt>
                <c:pt idx="4227">
                  <c:v>0</c:v>
                </c:pt>
                <c:pt idx="4228">
                  <c:v>0</c:v>
                </c:pt>
                <c:pt idx="4229">
                  <c:v>0</c:v>
                </c:pt>
                <c:pt idx="4230">
                  <c:v>0</c:v>
                </c:pt>
                <c:pt idx="4231">
                  <c:v>541.31017499999996</c:v>
                </c:pt>
                <c:pt idx="4232">
                  <c:v>552.38557500000002</c:v>
                </c:pt>
                <c:pt idx="4233">
                  <c:v>1068.0100514999999</c:v>
                </c:pt>
                <c:pt idx="4234">
                  <c:v>2766.542625</c:v>
                </c:pt>
                <c:pt idx="4235">
                  <c:v>2385.2073734999999</c:v>
                </c:pt>
                <c:pt idx="4236">
                  <c:v>3036.5055000000002</c:v>
                </c:pt>
                <c:pt idx="4237">
                  <c:v>4600.1397015000002</c:v>
                </c:pt>
                <c:pt idx="4238">
                  <c:v>7011.9557235000002</c:v>
                </c:pt>
                <c:pt idx="4239">
                  <c:v>3997.1395484999998</c:v>
                </c:pt>
                <c:pt idx="4240">
                  <c:v>1165.6858500000001</c:v>
                </c:pt>
                <c:pt idx="4241">
                  <c:v>5745.0591764999999</c:v>
                </c:pt>
                <c:pt idx="4242">
                  <c:v>4115.4340499999998</c:v>
                </c:pt>
                <c:pt idx="4243">
                  <c:v>2932.2121499999998</c:v>
                </c:pt>
                <c:pt idx="4244">
                  <c:v>250.73505764999999</c:v>
                </c:pt>
                <c:pt idx="4245">
                  <c:v>0</c:v>
                </c:pt>
                <c:pt idx="4246">
                  <c:v>0</c:v>
                </c:pt>
                <c:pt idx="4247">
                  <c:v>0</c:v>
                </c:pt>
                <c:pt idx="4248">
                  <c:v>0</c:v>
                </c:pt>
                <c:pt idx="4249">
                  <c:v>0</c:v>
                </c:pt>
                <c:pt idx="4250">
                  <c:v>0</c:v>
                </c:pt>
                <c:pt idx="4251">
                  <c:v>0</c:v>
                </c:pt>
                <c:pt idx="4252">
                  <c:v>0</c:v>
                </c:pt>
                <c:pt idx="4253">
                  <c:v>0</c:v>
                </c:pt>
                <c:pt idx="4254">
                  <c:v>0</c:v>
                </c:pt>
                <c:pt idx="4255">
                  <c:v>667.44698265</c:v>
                </c:pt>
                <c:pt idx="4256">
                  <c:v>1287.5152499999999</c:v>
                </c:pt>
                <c:pt idx="4257">
                  <c:v>5389.1050500000001</c:v>
                </c:pt>
                <c:pt idx="4258">
                  <c:v>2876.2167734999998</c:v>
                </c:pt>
                <c:pt idx="4259">
                  <c:v>2445.6605985000001</c:v>
                </c:pt>
                <c:pt idx="4260">
                  <c:v>5507.5472234999997</c:v>
                </c:pt>
                <c:pt idx="4261">
                  <c:v>2147.0862735000001</c:v>
                </c:pt>
                <c:pt idx="4262">
                  <c:v>1740.6837</c:v>
                </c:pt>
                <c:pt idx="4263">
                  <c:v>4356.9423765000001</c:v>
                </c:pt>
                <c:pt idx="4264">
                  <c:v>4965.1664264999999</c:v>
                </c:pt>
                <c:pt idx="4265">
                  <c:v>5377.1067000000003</c:v>
                </c:pt>
                <c:pt idx="4266">
                  <c:v>965.86717499999997</c:v>
                </c:pt>
                <c:pt idx="4267">
                  <c:v>211.66289234999999</c:v>
                </c:pt>
                <c:pt idx="4268">
                  <c:v>138.28836734999999</c:v>
                </c:pt>
                <c:pt idx="4269">
                  <c:v>0</c:v>
                </c:pt>
                <c:pt idx="4270">
                  <c:v>0</c:v>
                </c:pt>
                <c:pt idx="4271">
                  <c:v>0</c:v>
                </c:pt>
                <c:pt idx="4272">
                  <c:v>0</c:v>
                </c:pt>
                <c:pt idx="4273">
                  <c:v>0</c:v>
                </c:pt>
                <c:pt idx="4274">
                  <c:v>0</c:v>
                </c:pt>
                <c:pt idx="4275">
                  <c:v>0</c:v>
                </c:pt>
                <c:pt idx="4276">
                  <c:v>0</c:v>
                </c:pt>
                <c:pt idx="4277">
                  <c:v>0</c:v>
                </c:pt>
                <c:pt idx="4278">
                  <c:v>0</c:v>
                </c:pt>
                <c:pt idx="4279">
                  <c:v>685.59771735000004</c:v>
                </c:pt>
                <c:pt idx="4280">
                  <c:v>1352.4263235000001</c:v>
                </c:pt>
                <c:pt idx="4281">
                  <c:v>1578.2445</c:v>
                </c:pt>
                <c:pt idx="4282">
                  <c:v>3839.4720000000002</c:v>
                </c:pt>
                <c:pt idx="4283">
                  <c:v>4834.4120999999996</c:v>
                </c:pt>
                <c:pt idx="4284">
                  <c:v>4352.6322</c:v>
                </c:pt>
                <c:pt idx="4285">
                  <c:v>5519.241</c:v>
                </c:pt>
                <c:pt idx="4286">
                  <c:v>7158.4002</c:v>
                </c:pt>
                <c:pt idx="4287">
                  <c:v>7355.9115000000002</c:v>
                </c:pt>
                <c:pt idx="4288">
                  <c:v>5829.3522000000003</c:v>
                </c:pt>
                <c:pt idx="4289">
                  <c:v>3916.9998000000001</c:v>
                </c:pt>
                <c:pt idx="4290">
                  <c:v>1972.6487235</c:v>
                </c:pt>
                <c:pt idx="4291">
                  <c:v>343.3374</c:v>
                </c:pt>
                <c:pt idx="4292">
                  <c:v>112.59990000000001</c:v>
                </c:pt>
                <c:pt idx="4293">
                  <c:v>0</c:v>
                </c:pt>
                <c:pt idx="4294">
                  <c:v>0</c:v>
                </c:pt>
                <c:pt idx="4295">
                  <c:v>0</c:v>
                </c:pt>
                <c:pt idx="4296">
                  <c:v>0</c:v>
                </c:pt>
                <c:pt idx="4297">
                  <c:v>0</c:v>
                </c:pt>
                <c:pt idx="4298">
                  <c:v>0</c:v>
                </c:pt>
                <c:pt idx="4299">
                  <c:v>0</c:v>
                </c:pt>
                <c:pt idx="4300">
                  <c:v>0</c:v>
                </c:pt>
                <c:pt idx="4301">
                  <c:v>0</c:v>
                </c:pt>
                <c:pt idx="4302">
                  <c:v>0</c:v>
                </c:pt>
                <c:pt idx="4303">
                  <c:v>501.16185000000002</c:v>
                </c:pt>
                <c:pt idx="4304">
                  <c:v>3152.6402985</c:v>
                </c:pt>
                <c:pt idx="4305">
                  <c:v>4284.4908015000001</c:v>
                </c:pt>
                <c:pt idx="4306">
                  <c:v>2392.4433015</c:v>
                </c:pt>
                <c:pt idx="4307">
                  <c:v>9050.6046014999993</c:v>
                </c:pt>
                <c:pt idx="4308">
                  <c:v>4659.9745499999999</c:v>
                </c:pt>
                <c:pt idx="4309">
                  <c:v>2683.7816984999999</c:v>
                </c:pt>
                <c:pt idx="4310">
                  <c:v>1574.0912249999999</c:v>
                </c:pt>
                <c:pt idx="4311">
                  <c:v>1696.8435750000001</c:v>
                </c:pt>
                <c:pt idx="4312">
                  <c:v>5053.612725</c:v>
                </c:pt>
                <c:pt idx="4313">
                  <c:v>4617.0573750000003</c:v>
                </c:pt>
                <c:pt idx="4314">
                  <c:v>1256.9009985</c:v>
                </c:pt>
                <c:pt idx="4315">
                  <c:v>837.57712500000002</c:v>
                </c:pt>
                <c:pt idx="4316">
                  <c:v>0</c:v>
                </c:pt>
                <c:pt idx="4317">
                  <c:v>0</c:v>
                </c:pt>
                <c:pt idx="4318">
                  <c:v>0</c:v>
                </c:pt>
                <c:pt idx="4319">
                  <c:v>0</c:v>
                </c:pt>
                <c:pt idx="4320">
                  <c:v>0</c:v>
                </c:pt>
                <c:pt idx="4321">
                  <c:v>0</c:v>
                </c:pt>
                <c:pt idx="4322">
                  <c:v>0</c:v>
                </c:pt>
                <c:pt idx="4323">
                  <c:v>0</c:v>
                </c:pt>
                <c:pt idx="4324">
                  <c:v>0</c:v>
                </c:pt>
                <c:pt idx="4325">
                  <c:v>0</c:v>
                </c:pt>
                <c:pt idx="4326">
                  <c:v>0</c:v>
                </c:pt>
                <c:pt idx="4327">
                  <c:v>510.54548265</c:v>
                </c:pt>
                <c:pt idx="4328">
                  <c:v>1974.0331484999999</c:v>
                </c:pt>
                <c:pt idx="4329">
                  <c:v>2895.7556249999998</c:v>
                </c:pt>
                <c:pt idx="4330">
                  <c:v>2921.7551265000002</c:v>
                </c:pt>
                <c:pt idx="4331">
                  <c:v>5365.2652515</c:v>
                </c:pt>
                <c:pt idx="4332">
                  <c:v>3312.9290249999999</c:v>
                </c:pt>
                <c:pt idx="4333">
                  <c:v>6801.0616485</c:v>
                </c:pt>
                <c:pt idx="4334">
                  <c:v>4622.1336000000001</c:v>
                </c:pt>
                <c:pt idx="4335">
                  <c:v>8550.8271765000009</c:v>
                </c:pt>
                <c:pt idx="4336">
                  <c:v>2531.4949485000002</c:v>
                </c:pt>
                <c:pt idx="4337">
                  <c:v>33.687674999999999</c:v>
                </c:pt>
                <c:pt idx="4338">
                  <c:v>118.90641735</c:v>
                </c:pt>
                <c:pt idx="4339">
                  <c:v>227.66130765</c:v>
                </c:pt>
                <c:pt idx="4340">
                  <c:v>0</c:v>
                </c:pt>
                <c:pt idx="4341">
                  <c:v>0</c:v>
                </c:pt>
                <c:pt idx="4342">
                  <c:v>0</c:v>
                </c:pt>
                <c:pt idx="4343">
                  <c:v>0</c:v>
                </c:pt>
                <c:pt idx="4344">
                  <c:v>0</c:v>
                </c:pt>
                <c:pt idx="4345">
                  <c:v>0</c:v>
                </c:pt>
                <c:pt idx="4346">
                  <c:v>0</c:v>
                </c:pt>
                <c:pt idx="4347">
                  <c:v>0</c:v>
                </c:pt>
                <c:pt idx="4348">
                  <c:v>0</c:v>
                </c:pt>
                <c:pt idx="4349">
                  <c:v>0</c:v>
                </c:pt>
                <c:pt idx="4350">
                  <c:v>0</c:v>
                </c:pt>
                <c:pt idx="4351">
                  <c:v>347.0292</c:v>
                </c:pt>
                <c:pt idx="4352">
                  <c:v>1447.1856</c:v>
                </c:pt>
                <c:pt idx="4353">
                  <c:v>3459.2166000000002</c:v>
                </c:pt>
                <c:pt idx="4354">
                  <c:v>5423.2542000000003</c:v>
                </c:pt>
                <c:pt idx="4355">
                  <c:v>7202.7017999999998</c:v>
                </c:pt>
                <c:pt idx="4356">
                  <c:v>8513.2908000000007</c:v>
                </c:pt>
                <c:pt idx="4357">
                  <c:v>9229.5</c:v>
                </c:pt>
                <c:pt idx="4358">
                  <c:v>9229.5</c:v>
                </c:pt>
                <c:pt idx="4359">
                  <c:v>0</c:v>
                </c:pt>
                <c:pt idx="4360">
                  <c:v>6080.3945999999996</c:v>
                </c:pt>
                <c:pt idx="4361">
                  <c:v>0</c:v>
                </c:pt>
                <c:pt idx="4362">
                  <c:v>0</c:v>
                </c:pt>
                <c:pt idx="4363">
                  <c:v>884.18610000000001</c:v>
                </c:pt>
                <c:pt idx="4364">
                  <c:v>215.97030000000001</c:v>
                </c:pt>
                <c:pt idx="4365">
                  <c:v>0</c:v>
                </c:pt>
                <c:pt idx="4366">
                  <c:v>0</c:v>
                </c:pt>
                <c:pt idx="4367">
                  <c:v>0</c:v>
                </c:pt>
                <c:pt idx="4368">
                  <c:v>0</c:v>
                </c:pt>
                <c:pt idx="4369">
                  <c:v>0</c:v>
                </c:pt>
                <c:pt idx="4370">
                  <c:v>0</c:v>
                </c:pt>
                <c:pt idx="4371">
                  <c:v>0</c:v>
                </c:pt>
                <c:pt idx="4372">
                  <c:v>0</c:v>
                </c:pt>
                <c:pt idx="4373">
                  <c:v>0</c:v>
                </c:pt>
                <c:pt idx="4374">
                  <c:v>0</c:v>
                </c:pt>
                <c:pt idx="4375">
                  <c:v>129.21299999999999</c:v>
                </c:pt>
                <c:pt idx="4376">
                  <c:v>1017.0909</c:v>
                </c:pt>
                <c:pt idx="4377">
                  <c:v>1729.6083000000001</c:v>
                </c:pt>
                <c:pt idx="4378">
                  <c:v>1688.9984999999999</c:v>
                </c:pt>
                <c:pt idx="4379">
                  <c:v>0</c:v>
                </c:pt>
                <c:pt idx="4380">
                  <c:v>0</c:v>
                </c:pt>
                <c:pt idx="4381">
                  <c:v>0</c:v>
                </c:pt>
                <c:pt idx="4382">
                  <c:v>570.38310000000001</c:v>
                </c:pt>
                <c:pt idx="4383">
                  <c:v>706.97969999999998</c:v>
                </c:pt>
                <c:pt idx="4384">
                  <c:v>729.13049999999998</c:v>
                </c:pt>
                <c:pt idx="4385">
                  <c:v>738.36</c:v>
                </c:pt>
                <c:pt idx="4386">
                  <c:v>0</c:v>
                </c:pt>
                <c:pt idx="4387">
                  <c:v>0</c:v>
                </c:pt>
                <c:pt idx="4388">
                  <c:v>155.0556</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9229.5</c:v>
                </c:pt>
                <c:pt idx="4407">
                  <c:v>8849.2446</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1085.3892000000001</c:v>
                </c:pt>
                <c:pt idx="4425">
                  <c:v>0</c:v>
                </c:pt>
                <c:pt idx="4426">
                  <c:v>0</c:v>
                </c:pt>
                <c:pt idx="4427">
                  <c:v>0</c:v>
                </c:pt>
                <c:pt idx="4428">
                  <c:v>0</c:v>
                </c:pt>
                <c:pt idx="4429">
                  <c:v>0</c:v>
                </c:pt>
                <c:pt idx="4430">
                  <c:v>0</c:v>
                </c:pt>
                <c:pt idx="4431">
                  <c:v>0</c:v>
                </c:pt>
                <c:pt idx="4432">
                  <c:v>0</c:v>
                </c:pt>
                <c:pt idx="4433">
                  <c:v>0</c:v>
                </c:pt>
                <c:pt idx="4434">
                  <c:v>662.67809999999997</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5576.4638999999997</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546.38639999999998</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7224.8526000000002</c:v>
                </c:pt>
                <c:pt idx="4572">
                  <c:v>0</c:v>
                </c:pt>
                <c:pt idx="4573">
                  <c:v>0</c:v>
                </c:pt>
                <c:pt idx="4574">
                  <c:v>0</c:v>
                </c:pt>
                <c:pt idx="4575">
                  <c:v>0</c:v>
                </c:pt>
                <c:pt idx="4576">
                  <c:v>1503.7624350000001</c:v>
                </c:pt>
                <c:pt idx="4577">
                  <c:v>0</c:v>
                </c:pt>
                <c:pt idx="4578">
                  <c:v>607.30110000000002</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7446.3606</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3414.915</c:v>
                </c:pt>
                <c:pt idx="4618">
                  <c:v>0</c:v>
                </c:pt>
                <c:pt idx="4619">
                  <c:v>0</c:v>
                </c:pt>
                <c:pt idx="4620">
                  <c:v>0</c:v>
                </c:pt>
                <c:pt idx="4621">
                  <c:v>0</c:v>
                </c:pt>
                <c:pt idx="4622">
                  <c:v>0</c:v>
                </c:pt>
                <c:pt idx="4623">
                  <c:v>0</c:v>
                </c:pt>
                <c:pt idx="4624">
                  <c:v>0</c:v>
                </c:pt>
                <c:pt idx="4625">
                  <c:v>0</c:v>
                </c:pt>
                <c:pt idx="4626">
                  <c:v>3197.0988000000002</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8677.5758999999998</c:v>
                </c:pt>
                <c:pt idx="4669">
                  <c:v>0</c:v>
                </c:pt>
                <c:pt idx="4670">
                  <c:v>0</c:v>
                </c:pt>
                <c:pt idx="4671">
                  <c:v>0</c:v>
                </c:pt>
                <c:pt idx="4672">
                  <c:v>7357.7574000000004</c:v>
                </c:pt>
                <c:pt idx="4673">
                  <c:v>1325.3561999999999</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374.71769999999998</c:v>
                </c:pt>
                <c:pt idx="4688">
                  <c:v>1803.4443000000001</c:v>
                </c:pt>
                <c:pt idx="4689">
                  <c:v>3178.6397999999999</c:v>
                </c:pt>
                <c:pt idx="4690">
                  <c:v>5430.6378000000004</c:v>
                </c:pt>
                <c:pt idx="4691">
                  <c:v>7403.9049000000005</c:v>
                </c:pt>
                <c:pt idx="4692">
                  <c:v>8727.4151999999995</c:v>
                </c:pt>
                <c:pt idx="4693">
                  <c:v>9229.5</c:v>
                </c:pt>
                <c:pt idx="4694">
                  <c:v>9229.5</c:v>
                </c:pt>
                <c:pt idx="4695">
                  <c:v>8915.6970000000001</c:v>
                </c:pt>
                <c:pt idx="4696">
                  <c:v>2794.6925999999999</c:v>
                </c:pt>
                <c:pt idx="4697">
                  <c:v>4956.2415000000001</c:v>
                </c:pt>
                <c:pt idx="4698">
                  <c:v>1775.7557999999999</c:v>
                </c:pt>
                <c:pt idx="4699">
                  <c:v>782.66160000000002</c:v>
                </c:pt>
                <c:pt idx="4700">
                  <c:v>238.12110000000001</c:v>
                </c:pt>
                <c:pt idx="4701">
                  <c:v>0</c:v>
                </c:pt>
                <c:pt idx="4702">
                  <c:v>0</c:v>
                </c:pt>
                <c:pt idx="4703">
                  <c:v>0</c:v>
                </c:pt>
                <c:pt idx="4704">
                  <c:v>0</c:v>
                </c:pt>
                <c:pt idx="4705">
                  <c:v>0</c:v>
                </c:pt>
                <c:pt idx="4706">
                  <c:v>0</c:v>
                </c:pt>
                <c:pt idx="4707">
                  <c:v>0</c:v>
                </c:pt>
                <c:pt idx="4708">
                  <c:v>0</c:v>
                </c:pt>
                <c:pt idx="4709">
                  <c:v>0</c:v>
                </c:pt>
                <c:pt idx="4710">
                  <c:v>0</c:v>
                </c:pt>
                <c:pt idx="4711">
                  <c:v>350.721</c:v>
                </c:pt>
                <c:pt idx="4712">
                  <c:v>1589.3199</c:v>
                </c:pt>
                <c:pt idx="4713">
                  <c:v>4182.8094000000001</c:v>
                </c:pt>
                <c:pt idx="4714">
                  <c:v>5124.2183999999997</c:v>
                </c:pt>
                <c:pt idx="4715">
                  <c:v>7498.0457999999999</c:v>
                </c:pt>
                <c:pt idx="4716">
                  <c:v>0</c:v>
                </c:pt>
                <c:pt idx="4717">
                  <c:v>9229.5</c:v>
                </c:pt>
                <c:pt idx="4718">
                  <c:v>9229.5</c:v>
                </c:pt>
                <c:pt idx="4719">
                  <c:v>0</c:v>
                </c:pt>
                <c:pt idx="4720">
                  <c:v>0</c:v>
                </c:pt>
                <c:pt idx="4721">
                  <c:v>0</c:v>
                </c:pt>
                <c:pt idx="4722">
                  <c:v>0</c:v>
                </c:pt>
                <c:pt idx="4723">
                  <c:v>1089.0809999999999</c:v>
                </c:pt>
                <c:pt idx="4724">
                  <c:v>0</c:v>
                </c:pt>
                <c:pt idx="4725">
                  <c:v>0</c:v>
                </c:pt>
                <c:pt idx="4726">
                  <c:v>0</c:v>
                </c:pt>
                <c:pt idx="4727">
                  <c:v>0</c:v>
                </c:pt>
                <c:pt idx="4728">
                  <c:v>0</c:v>
                </c:pt>
                <c:pt idx="4729">
                  <c:v>0</c:v>
                </c:pt>
                <c:pt idx="4730">
                  <c:v>0</c:v>
                </c:pt>
                <c:pt idx="4731">
                  <c:v>0</c:v>
                </c:pt>
                <c:pt idx="4732">
                  <c:v>0</c:v>
                </c:pt>
                <c:pt idx="4733">
                  <c:v>0</c:v>
                </c:pt>
                <c:pt idx="4734">
                  <c:v>0</c:v>
                </c:pt>
                <c:pt idx="4735">
                  <c:v>284.26859999999999</c:v>
                </c:pt>
                <c:pt idx="4736">
                  <c:v>1168.4547</c:v>
                </c:pt>
                <c:pt idx="4737">
                  <c:v>3298.6233000000002</c:v>
                </c:pt>
                <c:pt idx="4738">
                  <c:v>0</c:v>
                </c:pt>
                <c:pt idx="4739">
                  <c:v>7254.3869999999997</c:v>
                </c:pt>
                <c:pt idx="4740">
                  <c:v>8725.5692999999992</c:v>
                </c:pt>
                <c:pt idx="4741">
                  <c:v>9229.5</c:v>
                </c:pt>
                <c:pt idx="4742">
                  <c:v>9229.5</c:v>
                </c:pt>
                <c:pt idx="4743">
                  <c:v>8871.3953999999994</c:v>
                </c:pt>
                <c:pt idx="4744">
                  <c:v>7407.5967000000001</c:v>
                </c:pt>
                <c:pt idx="4745">
                  <c:v>5467.5558000000001</c:v>
                </c:pt>
                <c:pt idx="4746">
                  <c:v>3237.7085999999999</c:v>
                </c:pt>
                <c:pt idx="4747">
                  <c:v>0</c:v>
                </c:pt>
                <c:pt idx="4748">
                  <c:v>208.58670000000001</c:v>
                </c:pt>
                <c:pt idx="4749">
                  <c:v>0</c:v>
                </c:pt>
                <c:pt idx="4750">
                  <c:v>0</c:v>
                </c:pt>
                <c:pt idx="4751">
                  <c:v>0</c:v>
                </c:pt>
                <c:pt idx="4752">
                  <c:v>0</c:v>
                </c:pt>
                <c:pt idx="4753">
                  <c:v>0</c:v>
                </c:pt>
                <c:pt idx="4754">
                  <c:v>0</c:v>
                </c:pt>
                <c:pt idx="4755">
                  <c:v>0</c:v>
                </c:pt>
                <c:pt idx="4756">
                  <c:v>0</c:v>
                </c:pt>
                <c:pt idx="4757">
                  <c:v>0</c:v>
                </c:pt>
                <c:pt idx="4758">
                  <c:v>0</c:v>
                </c:pt>
                <c:pt idx="4759">
                  <c:v>282.42270000000002</c:v>
                </c:pt>
                <c:pt idx="4760">
                  <c:v>0</c:v>
                </c:pt>
                <c:pt idx="4761">
                  <c:v>3211.866</c:v>
                </c:pt>
                <c:pt idx="4762">
                  <c:v>6646.3198515000004</c:v>
                </c:pt>
                <c:pt idx="4763">
                  <c:v>1825.2905264999999</c:v>
                </c:pt>
                <c:pt idx="4764">
                  <c:v>8611.7418765000002</c:v>
                </c:pt>
                <c:pt idx="4765">
                  <c:v>0</c:v>
                </c:pt>
                <c:pt idx="4766">
                  <c:v>0</c:v>
                </c:pt>
                <c:pt idx="4767">
                  <c:v>4693.5053234999996</c:v>
                </c:pt>
                <c:pt idx="4768">
                  <c:v>0</c:v>
                </c:pt>
                <c:pt idx="4769">
                  <c:v>6488.4954015000003</c:v>
                </c:pt>
                <c:pt idx="4770">
                  <c:v>3929.3027235</c:v>
                </c:pt>
                <c:pt idx="4771">
                  <c:v>1733.6046735</c:v>
                </c:pt>
                <c:pt idx="4772">
                  <c:v>176.43758265</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4562.7602264999996</c:v>
                </c:pt>
                <c:pt idx="4786">
                  <c:v>6552.9449999999997</c:v>
                </c:pt>
                <c:pt idx="4787">
                  <c:v>8202.0997485000007</c:v>
                </c:pt>
                <c:pt idx="4788">
                  <c:v>0</c:v>
                </c:pt>
                <c:pt idx="4789">
                  <c:v>6073.1679015</c:v>
                </c:pt>
                <c:pt idx="4790">
                  <c:v>3560.5841985000002</c:v>
                </c:pt>
                <c:pt idx="4791">
                  <c:v>7385.9073749999998</c:v>
                </c:pt>
                <c:pt idx="4792">
                  <c:v>3517.3624500000001</c:v>
                </c:pt>
                <c:pt idx="4793">
                  <c:v>2460.8892734999999</c:v>
                </c:pt>
                <c:pt idx="4794">
                  <c:v>3387.9925484999999</c:v>
                </c:pt>
                <c:pt idx="4795">
                  <c:v>787.27634999999998</c:v>
                </c:pt>
                <c:pt idx="4796">
                  <c:v>281.65388265000001</c:v>
                </c:pt>
                <c:pt idx="4797">
                  <c:v>0</c:v>
                </c:pt>
                <c:pt idx="4798">
                  <c:v>0</c:v>
                </c:pt>
                <c:pt idx="4799">
                  <c:v>0</c:v>
                </c:pt>
                <c:pt idx="4800">
                  <c:v>0</c:v>
                </c:pt>
                <c:pt idx="4801">
                  <c:v>0</c:v>
                </c:pt>
                <c:pt idx="4802">
                  <c:v>0</c:v>
                </c:pt>
                <c:pt idx="4803">
                  <c:v>0</c:v>
                </c:pt>
                <c:pt idx="4804">
                  <c:v>0</c:v>
                </c:pt>
                <c:pt idx="4805">
                  <c:v>0</c:v>
                </c:pt>
                <c:pt idx="4806">
                  <c:v>0</c:v>
                </c:pt>
                <c:pt idx="4807">
                  <c:v>571.92165765000004</c:v>
                </c:pt>
                <c:pt idx="4808">
                  <c:v>1455.3352485</c:v>
                </c:pt>
                <c:pt idx="4809">
                  <c:v>4543.8397514999997</c:v>
                </c:pt>
                <c:pt idx="4810">
                  <c:v>6124.5392984999999</c:v>
                </c:pt>
                <c:pt idx="4811">
                  <c:v>7597.4198265000005</c:v>
                </c:pt>
                <c:pt idx="4812">
                  <c:v>7944.4490265000004</c:v>
                </c:pt>
                <c:pt idx="4813">
                  <c:v>9229.5</c:v>
                </c:pt>
                <c:pt idx="4814">
                  <c:v>9229.5</c:v>
                </c:pt>
                <c:pt idx="4815">
                  <c:v>8663.5747484999993</c:v>
                </c:pt>
                <c:pt idx="4816">
                  <c:v>5503.3939485000001</c:v>
                </c:pt>
                <c:pt idx="4817">
                  <c:v>3784.0949999999998</c:v>
                </c:pt>
                <c:pt idx="4818">
                  <c:v>1558.2441735</c:v>
                </c:pt>
                <c:pt idx="4819">
                  <c:v>576.53640765</c:v>
                </c:pt>
                <c:pt idx="4820">
                  <c:v>148.133475</c:v>
                </c:pt>
                <c:pt idx="4821">
                  <c:v>0</c:v>
                </c:pt>
                <c:pt idx="4822">
                  <c:v>0</c:v>
                </c:pt>
                <c:pt idx="4823">
                  <c:v>0</c:v>
                </c:pt>
                <c:pt idx="4824">
                  <c:v>0</c:v>
                </c:pt>
                <c:pt idx="4825">
                  <c:v>0</c:v>
                </c:pt>
                <c:pt idx="4826">
                  <c:v>0</c:v>
                </c:pt>
                <c:pt idx="4827">
                  <c:v>0</c:v>
                </c:pt>
                <c:pt idx="4828">
                  <c:v>0</c:v>
                </c:pt>
                <c:pt idx="4829">
                  <c:v>0</c:v>
                </c:pt>
                <c:pt idx="4830">
                  <c:v>0</c:v>
                </c:pt>
                <c:pt idx="4831">
                  <c:v>799.736175</c:v>
                </c:pt>
                <c:pt idx="4832">
                  <c:v>2531.4949485000002</c:v>
                </c:pt>
                <c:pt idx="4833">
                  <c:v>4559.2160985</c:v>
                </c:pt>
                <c:pt idx="4834">
                  <c:v>5655.6806985000003</c:v>
                </c:pt>
                <c:pt idx="4835">
                  <c:v>7481.5896014999998</c:v>
                </c:pt>
                <c:pt idx="4836">
                  <c:v>9121.9763249999996</c:v>
                </c:pt>
                <c:pt idx="4837">
                  <c:v>9229.5</c:v>
                </c:pt>
                <c:pt idx="4838">
                  <c:v>9229.5</c:v>
                </c:pt>
                <c:pt idx="4839">
                  <c:v>8629.1210250000004</c:v>
                </c:pt>
                <c:pt idx="4840">
                  <c:v>7403.6003264999999</c:v>
                </c:pt>
                <c:pt idx="4841">
                  <c:v>5903.0312985</c:v>
                </c:pt>
                <c:pt idx="4842">
                  <c:v>4305.2571765000002</c:v>
                </c:pt>
                <c:pt idx="4843">
                  <c:v>1905.89175</c:v>
                </c:pt>
                <c:pt idx="4844">
                  <c:v>194.28097500000001</c:v>
                </c:pt>
                <c:pt idx="4845">
                  <c:v>0</c:v>
                </c:pt>
                <c:pt idx="4846">
                  <c:v>0</c:v>
                </c:pt>
                <c:pt idx="4847">
                  <c:v>0</c:v>
                </c:pt>
                <c:pt idx="4848">
                  <c:v>0</c:v>
                </c:pt>
                <c:pt idx="4849">
                  <c:v>0</c:v>
                </c:pt>
                <c:pt idx="4850">
                  <c:v>0</c:v>
                </c:pt>
                <c:pt idx="4851">
                  <c:v>0</c:v>
                </c:pt>
                <c:pt idx="4852">
                  <c:v>0</c:v>
                </c:pt>
                <c:pt idx="4853">
                  <c:v>0</c:v>
                </c:pt>
                <c:pt idx="4854">
                  <c:v>0</c:v>
                </c:pt>
                <c:pt idx="4855">
                  <c:v>731.43787499999996</c:v>
                </c:pt>
                <c:pt idx="4856">
                  <c:v>2262.9164985000002</c:v>
                </c:pt>
                <c:pt idx="4857">
                  <c:v>4227.8770484999995</c:v>
                </c:pt>
                <c:pt idx="4858">
                  <c:v>6311.5935749999999</c:v>
                </c:pt>
                <c:pt idx="4859">
                  <c:v>7210.0853999999999</c:v>
                </c:pt>
                <c:pt idx="4860">
                  <c:v>8443.1466</c:v>
                </c:pt>
                <c:pt idx="4861">
                  <c:v>9229.5</c:v>
                </c:pt>
                <c:pt idx="4862">
                  <c:v>9229.5</c:v>
                </c:pt>
                <c:pt idx="4863">
                  <c:v>8882.4707999999991</c:v>
                </c:pt>
                <c:pt idx="4864">
                  <c:v>7974.2879999999996</c:v>
                </c:pt>
                <c:pt idx="4865">
                  <c:v>3104.8038000000001</c:v>
                </c:pt>
                <c:pt idx="4866">
                  <c:v>3091.8825000000002</c:v>
                </c:pt>
                <c:pt idx="4867">
                  <c:v>596.22569999999996</c:v>
                </c:pt>
                <c:pt idx="4868">
                  <c:v>36.917999999999999</c:v>
                </c:pt>
                <c:pt idx="4869">
                  <c:v>0</c:v>
                </c:pt>
                <c:pt idx="4870">
                  <c:v>0</c:v>
                </c:pt>
                <c:pt idx="4871">
                  <c:v>0</c:v>
                </c:pt>
                <c:pt idx="4872">
                  <c:v>0</c:v>
                </c:pt>
                <c:pt idx="4873">
                  <c:v>0</c:v>
                </c:pt>
                <c:pt idx="4874">
                  <c:v>0</c:v>
                </c:pt>
                <c:pt idx="4875">
                  <c:v>0</c:v>
                </c:pt>
                <c:pt idx="4876">
                  <c:v>0</c:v>
                </c:pt>
                <c:pt idx="4877">
                  <c:v>0</c:v>
                </c:pt>
                <c:pt idx="4878">
                  <c:v>0</c:v>
                </c:pt>
                <c:pt idx="4879">
                  <c:v>404.25209999999998</c:v>
                </c:pt>
                <c:pt idx="4880">
                  <c:v>1487.7954</c:v>
                </c:pt>
                <c:pt idx="4881">
                  <c:v>3634.5771</c:v>
                </c:pt>
                <c:pt idx="4882">
                  <c:v>5637.3786</c:v>
                </c:pt>
                <c:pt idx="4883">
                  <c:v>7409.4426000000003</c:v>
                </c:pt>
                <c:pt idx="4884">
                  <c:v>8169.9534000000003</c:v>
                </c:pt>
                <c:pt idx="4885">
                  <c:v>9229.5</c:v>
                </c:pt>
                <c:pt idx="4886">
                  <c:v>9229.5</c:v>
                </c:pt>
                <c:pt idx="4887">
                  <c:v>5031.9233999999997</c:v>
                </c:pt>
                <c:pt idx="4888">
                  <c:v>2379.3651</c:v>
                </c:pt>
                <c:pt idx="4889">
                  <c:v>391.33080000000001</c:v>
                </c:pt>
                <c:pt idx="4890">
                  <c:v>419.01929999999999</c:v>
                </c:pt>
                <c:pt idx="4891">
                  <c:v>415.32749999999999</c:v>
                </c:pt>
                <c:pt idx="4892">
                  <c:v>33.226199999999999</c:v>
                </c:pt>
                <c:pt idx="4893">
                  <c:v>0</c:v>
                </c:pt>
                <c:pt idx="4894">
                  <c:v>0</c:v>
                </c:pt>
                <c:pt idx="4895">
                  <c:v>0</c:v>
                </c:pt>
                <c:pt idx="4896">
                  <c:v>0</c:v>
                </c:pt>
                <c:pt idx="4897">
                  <c:v>0</c:v>
                </c:pt>
                <c:pt idx="4898">
                  <c:v>0</c:v>
                </c:pt>
                <c:pt idx="4899">
                  <c:v>0</c:v>
                </c:pt>
                <c:pt idx="4900">
                  <c:v>0</c:v>
                </c:pt>
                <c:pt idx="4901">
                  <c:v>0</c:v>
                </c:pt>
                <c:pt idx="4902">
                  <c:v>0</c:v>
                </c:pt>
                <c:pt idx="4903">
                  <c:v>88.603200000000001</c:v>
                </c:pt>
                <c:pt idx="4904">
                  <c:v>293.49810000000002</c:v>
                </c:pt>
                <c:pt idx="4905">
                  <c:v>4382.1665999999996</c:v>
                </c:pt>
                <c:pt idx="4906">
                  <c:v>5694.6014999999998</c:v>
                </c:pt>
                <c:pt idx="4907">
                  <c:v>8046.2781000000004</c:v>
                </c:pt>
                <c:pt idx="4908">
                  <c:v>7865.3798999999999</c:v>
                </c:pt>
                <c:pt idx="4909">
                  <c:v>6815.0627999999997</c:v>
                </c:pt>
                <c:pt idx="4910">
                  <c:v>6938.7380999999996</c:v>
                </c:pt>
                <c:pt idx="4911">
                  <c:v>4701.5073000000002</c:v>
                </c:pt>
                <c:pt idx="4912">
                  <c:v>7103.0231999999996</c:v>
                </c:pt>
                <c:pt idx="4913">
                  <c:v>1716.6869999999999</c:v>
                </c:pt>
                <c:pt idx="4914">
                  <c:v>3058.6563000000001</c:v>
                </c:pt>
                <c:pt idx="4915">
                  <c:v>555.61590000000001</c:v>
                </c:pt>
                <c:pt idx="4916">
                  <c:v>195.66540000000001</c:v>
                </c:pt>
                <c:pt idx="4917">
                  <c:v>0</c:v>
                </c:pt>
                <c:pt idx="4918">
                  <c:v>0</c:v>
                </c:pt>
                <c:pt idx="4919">
                  <c:v>0</c:v>
                </c:pt>
                <c:pt idx="4920">
                  <c:v>0</c:v>
                </c:pt>
                <c:pt idx="4921">
                  <c:v>0</c:v>
                </c:pt>
                <c:pt idx="4922">
                  <c:v>0</c:v>
                </c:pt>
                <c:pt idx="4923">
                  <c:v>0</c:v>
                </c:pt>
                <c:pt idx="4924">
                  <c:v>0</c:v>
                </c:pt>
                <c:pt idx="4925">
                  <c:v>0</c:v>
                </c:pt>
                <c:pt idx="4926">
                  <c:v>0</c:v>
                </c:pt>
                <c:pt idx="4927">
                  <c:v>658.98630000000003</c:v>
                </c:pt>
                <c:pt idx="4928">
                  <c:v>758.66489999999999</c:v>
                </c:pt>
                <c:pt idx="4929">
                  <c:v>1823.7492</c:v>
                </c:pt>
                <c:pt idx="4930">
                  <c:v>3686.2622999999999</c:v>
                </c:pt>
                <c:pt idx="4931">
                  <c:v>7832.1536999999998</c:v>
                </c:pt>
                <c:pt idx="4932">
                  <c:v>2320.2963</c:v>
                </c:pt>
                <c:pt idx="4933">
                  <c:v>3665.9573999999998</c:v>
                </c:pt>
                <c:pt idx="4934">
                  <c:v>9229.5</c:v>
                </c:pt>
                <c:pt idx="4935">
                  <c:v>1941.8868</c:v>
                </c:pt>
                <c:pt idx="4936">
                  <c:v>3889.3112999999998</c:v>
                </c:pt>
                <c:pt idx="4937">
                  <c:v>1738.8378</c:v>
                </c:pt>
                <c:pt idx="4938">
                  <c:v>941.40899999999999</c:v>
                </c:pt>
                <c:pt idx="4939">
                  <c:v>2017.5687</c:v>
                </c:pt>
                <c:pt idx="4940">
                  <c:v>94.140900000000002</c:v>
                </c:pt>
                <c:pt idx="4941">
                  <c:v>0</c:v>
                </c:pt>
                <c:pt idx="4942">
                  <c:v>0</c:v>
                </c:pt>
                <c:pt idx="4943">
                  <c:v>0</c:v>
                </c:pt>
                <c:pt idx="4944">
                  <c:v>0</c:v>
                </c:pt>
                <c:pt idx="4945">
                  <c:v>0</c:v>
                </c:pt>
                <c:pt idx="4946">
                  <c:v>0</c:v>
                </c:pt>
                <c:pt idx="4947">
                  <c:v>0</c:v>
                </c:pt>
                <c:pt idx="4948">
                  <c:v>0</c:v>
                </c:pt>
                <c:pt idx="4949">
                  <c:v>0</c:v>
                </c:pt>
                <c:pt idx="4950">
                  <c:v>0</c:v>
                </c:pt>
                <c:pt idx="4951">
                  <c:v>269.50139999999999</c:v>
                </c:pt>
                <c:pt idx="4952">
                  <c:v>1292.1300000000001</c:v>
                </c:pt>
                <c:pt idx="4953">
                  <c:v>3407.5313999999998</c:v>
                </c:pt>
                <c:pt idx="4954">
                  <c:v>3501.6723000000002</c:v>
                </c:pt>
                <c:pt idx="4955">
                  <c:v>5367.8771999999999</c:v>
                </c:pt>
                <c:pt idx="4956">
                  <c:v>8764.3331999999991</c:v>
                </c:pt>
                <c:pt idx="4957">
                  <c:v>6610.1679000000004</c:v>
                </c:pt>
                <c:pt idx="4958">
                  <c:v>1701.9197999999999</c:v>
                </c:pt>
                <c:pt idx="4959">
                  <c:v>3819.1671000000001</c:v>
                </c:pt>
                <c:pt idx="4960">
                  <c:v>2231.6931</c:v>
                </c:pt>
                <c:pt idx="4961">
                  <c:v>1454.5691999999999</c:v>
                </c:pt>
                <c:pt idx="4962">
                  <c:v>145.8261</c:v>
                </c:pt>
                <c:pt idx="4963">
                  <c:v>101.5245</c:v>
                </c:pt>
                <c:pt idx="4964">
                  <c:v>9.2294999999999998</c:v>
                </c:pt>
                <c:pt idx="4965">
                  <c:v>0</c:v>
                </c:pt>
                <c:pt idx="4966">
                  <c:v>0</c:v>
                </c:pt>
                <c:pt idx="4967">
                  <c:v>0</c:v>
                </c:pt>
                <c:pt idx="4968">
                  <c:v>0</c:v>
                </c:pt>
                <c:pt idx="4969">
                  <c:v>0</c:v>
                </c:pt>
                <c:pt idx="4970">
                  <c:v>0</c:v>
                </c:pt>
                <c:pt idx="4971">
                  <c:v>0</c:v>
                </c:pt>
                <c:pt idx="4972">
                  <c:v>0</c:v>
                </c:pt>
                <c:pt idx="4973">
                  <c:v>0</c:v>
                </c:pt>
                <c:pt idx="4974">
                  <c:v>0</c:v>
                </c:pt>
                <c:pt idx="4975">
                  <c:v>44.301600000000001</c:v>
                </c:pt>
                <c:pt idx="4976">
                  <c:v>389.48489999999998</c:v>
                </c:pt>
                <c:pt idx="4977">
                  <c:v>411.63569999999999</c:v>
                </c:pt>
                <c:pt idx="4978">
                  <c:v>1321.6643999999999</c:v>
                </c:pt>
                <c:pt idx="4979">
                  <c:v>4099.7439000000004</c:v>
                </c:pt>
                <c:pt idx="4980">
                  <c:v>2866.6826999999998</c:v>
                </c:pt>
                <c:pt idx="4981">
                  <c:v>3726.8721</c:v>
                </c:pt>
                <c:pt idx="4982">
                  <c:v>2578.7222999999999</c:v>
                </c:pt>
                <c:pt idx="4983">
                  <c:v>4160.6585999999998</c:v>
                </c:pt>
                <c:pt idx="4984">
                  <c:v>2453.2011000000002</c:v>
                </c:pt>
                <c:pt idx="4985">
                  <c:v>6456.9582</c:v>
                </c:pt>
                <c:pt idx="4986">
                  <c:v>3139.8759</c:v>
                </c:pt>
                <c:pt idx="4987">
                  <c:v>533.46510000000001</c:v>
                </c:pt>
                <c:pt idx="4988">
                  <c:v>64.606499999999997</c:v>
                </c:pt>
                <c:pt idx="4989">
                  <c:v>0</c:v>
                </c:pt>
                <c:pt idx="4990">
                  <c:v>0</c:v>
                </c:pt>
                <c:pt idx="4991">
                  <c:v>0</c:v>
                </c:pt>
                <c:pt idx="4992">
                  <c:v>0</c:v>
                </c:pt>
                <c:pt idx="4993">
                  <c:v>0</c:v>
                </c:pt>
                <c:pt idx="4994">
                  <c:v>0</c:v>
                </c:pt>
                <c:pt idx="4995">
                  <c:v>0</c:v>
                </c:pt>
                <c:pt idx="4996">
                  <c:v>0</c:v>
                </c:pt>
                <c:pt idx="4997">
                  <c:v>0</c:v>
                </c:pt>
                <c:pt idx="4998">
                  <c:v>0</c:v>
                </c:pt>
                <c:pt idx="4999">
                  <c:v>337.79969999999997</c:v>
                </c:pt>
                <c:pt idx="5000">
                  <c:v>679.2912</c:v>
                </c:pt>
                <c:pt idx="5001">
                  <c:v>1943.7327</c:v>
                </c:pt>
                <c:pt idx="5002">
                  <c:v>2733.7779</c:v>
                </c:pt>
                <c:pt idx="5003">
                  <c:v>8784.6381000000001</c:v>
                </c:pt>
                <c:pt idx="5004">
                  <c:v>9229.5</c:v>
                </c:pt>
                <c:pt idx="5005">
                  <c:v>2327.6799000000001</c:v>
                </c:pt>
                <c:pt idx="5006">
                  <c:v>9229.5</c:v>
                </c:pt>
                <c:pt idx="5007">
                  <c:v>8406.2286000000004</c:v>
                </c:pt>
                <c:pt idx="5008">
                  <c:v>4723.6580999999996</c:v>
                </c:pt>
                <c:pt idx="5009">
                  <c:v>5301.4247999999998</c:v>
                </c:pt>
                <c:pt idx="5010">
                  <c:v>3202.6365000000001</c:v>
                </c:pt>
                <c:pt idx="5011">
                  <c:v>690.36659999999995</c:v>
                </c:pt>
                <c:pt idx="5012">
                  <c:v>23.996700000000001</c:v>
                </c:pt>
                <c:pt idx="5013">
                  <c:v>0</c:v>
                </c:pt>
                <c:pt idx="5014">
                  <c:v>0</c:v>
                </c:pt>
                <c:pt idx="5015">
                  <c:v>0</c:v>
                </c:pt>
                <c:pt idx="5016">
                  <c:v>0</c:v>
                </c:pt>
                <c:pt idx="5017">
                  <c:v>0</c:v>
                </c:pt>
                <c:pt idx="5018">
                  <c:v>0</c:v>
                </c:pt>
                <c:pt idx="5019">
                  <c:v>0</c:v>
                </c:pt>
                <c:pt idx="5020">
                  <c:v>0</c:v>
                </c:pt>
                <c:pt idx="5021">
                  <c:v>0</c:v>
                </c:pt>
                <c:pt idx="5022">
                  <c:v>0</c:v>
                </c:pt>
                <c:pt idx="5023">
                  <c:v>269.50139999999999</c:v>
                </c:pt>
                <c:pt idx="5024">
                  <c:v>1668.6936000000001</c:v>
                </c:pt>
                <c:pt idx="5025">
                  <c:v>3693.6459</c:v>
                </c:pt>
                <c:pt idx="5026">
                  <c:v>5797.9718999999996</c:v>
                </c:pt>
                <c:pt idx="5027">
                  <c:v>8598.2021999999997</c:v>
                </c:pt>
                <c:pt idx="5028">
                  <c:v>5572.7721000000001</c:v>
                </c:pt>
                <c:pt idx="5029">
                  <c:v>2864.8368</c:v>
                </c:pt>
                <c:pt idx="5030">
                  <c:v>9229.5</c:v>
                </c:pt>
                <c:pt idx="5031">
                  <c:v>8936.0018999999993</c:v>
                </c:pt>
                <c:pt idx="5032">
                  <c:v>2063.7161999999998</c:v>
                </c:pt>
                <c:pt idx="5033">
                  <c:v>6124.6962000000003</c:v>
                </c:pt>
                <c:pt idx="5034">
                  <c:v>1271.8251</c:v>
                </c:pt>
                <c:pt idx="5035">
                  <c:v>395.02260000000001</c:v>
                </c:pt>
                <c:pt idx="5036">
                  <c:v>57.222900000000003</c:v>
                </c:pt>
                <c:pt idx="5037">
                  <c:v>0</c:v>
                </c:pt>
                <c:pt idx="5038">
                  <c:v>0</c:v>
                </c:pt>
                <c:pt idx="5039">
                  <c:v>0</c:v>
                </c:pt>
                <c:pt idx="5040">
                  <c:v>0</c:v>
                </c:pt>
                <c:pt idx="5041">
                  <c:v>0</c:v>
                </c:pt>
                <c:pt idx="5042">
                  <c:v>0</c:v>
                </c:pt>
                <c:pt idx="5043">
                  <c:v>0</c:v>
                </c:pt>
                <c:pt idx="5044">
                  <c:v>0</c:v>
                </c:pt>
                <c:pt idx="5045">
                  <c:v>0</c:v>
                </c:pt>
                <c:pt idx="5046">
                  <c:v>0</c:v>
                </c:pt>
                <c:pt idx="5047">
                  <c:v>191.9736</c:v>
                </c:pt>
                <c:pt idx="5048">
                  <c:v>2154.1653000000001</c:v>
                </c:pt>
                <c:pt idx="5049">
                  <c:v>1371.5037</c:v>
                </c:pt>
                <c:pt idx="5050">
                  <c:v>2870.3744999999999</c:v>
                </c:pt>
                <c:pt idx="5051">
                  <c:v>5103.9134999999997</c:v>
                </c:pt>
                <c:pt idx="5052">
                  <c:v>8974.7657999999992</c:v>
                </c:pt>
                <c:pt idx="5053">
                  <c:v>9229.5</c:v>
                </c:pt>
                <c:pt idx="5054">
                  <c:v>9229.5</c:v>
                </c:pt>
                <c:pt idx="5055">
                  <c:v>9229.5</c:v>
                </c:pt>
                <c:pt idx="5056">
                  <c:v>7248.8492999999999</c:v>
                </c:pt>
                <c:pt idx="5057">
                  <c:v>2383.0569</c:v>
                </c:pt>
                <c:pt idx="5058">
                  <c:v>3016.2006000000001</c:v>
                </c:pt>
                <c:pt idx="5059">
                  <c:v>710.67150000000004</c:v>
                </c:pt>
                <c:pt idx="5060">
                  <c:v>51.685200000000002</c:v>
                </c:pt>
                <c:pt idx="5061">
                  <c:v>0</c:v>
                </c:pt>
                <c:pt idx="5062">
                  <c:v>0</c:v>
                </c:pt>
                <c:pt idx="5063">
                  <c:v>0</c:v>
                </c:pt>
                <c:pt idx="5064">
                  <c:v>0</c:v>
                </c:pt>
                <c:pt idx="5065">
                  <c:v>0</c:v>
                </c:pt>
                <c:pt idx="5066">
                  <c:v>0</c:v>
                </c:pt>
                <c:pt idx="5067">
                  <c:v>0</c:v>
                </c:pt>
                <c:pt idx="5068">
                  <c:v>0</c:v>
                </c:pt>
                <c:pt idx="5069">
                  <c:v>0</c:v>
                </c:pt>
                <c:pt idx="5070">
                  <c:v>0</c:v>
                </c:pt>
                <c:pt idx="5071">
                  <c:v>273.19319999999999</c:v>
                </c:pt>
                <c:pt idx="5072">
                  <c:v>1436.1102000000001</c:v>
                </c:pt>
                <c:pt idx="5073">
                  <c:v>3660.4196999999999</c:v>
                </c:pt>
                <c:pt idx="5074">
                  <c:v>5809.0473000000002</c:v>
                </c:pt>
                <c:pt idx="5075">
                  <c:v>7324.5312000000004</c:v>
                </c:pt>
                <c:pt idx="5076">
                  <c:v>7158.4002</c:v>
                </c:pt>
                <c:pt idx="5077">
                  <c:v>9229.5</c:v>
                </c:pt>
                <c:pt idx="5078">
                  <c:v>7762.0095000000001</c:v>
                </c:pt>
                <c:pt idx="5079">
                  <c:v>4496.6124</c:v>
                </c:pt>
                <c:pt idx="5080">
                  <c:v>3983.4522000000002</c:v>
                </c:pt>
                <c:pt idx="5081">
                  <c:v>886.03200000000004</c:v>
                </c:pt>
                <c:pt idx="5082">
                  <c:v>419.01929999999999</c:v>
                </c:pt>
                <c:pt idx="5083">
                  <c:v>0</c:v>
                </c:pt>
                <c:pt idx="5084">
                  <c:v>31.380299999999998</c:v>
                </c:pt>
                <c:pt idx="5085">
                  <c:v>0</c:v>
                </c:pt>
                <c:pt idx="5086">
                  <c:v>0</c:v>
                </c:pt>
                <c:pt idx="5087">
                  <c:v>0</c:v>
                </c:pt>
                <c:pt idx="5088">
                  <c:v>0</c:v>
                </c:pt>
                <c:pt idx="5089">
                  <c:v>0</c:v>
                </c:pt>
                <c:pt idx="5090">
                  <c:v>0</c:v>
                </c:pt>
                <c:pt idx="5091">
                  <c:v>0</c:v>
                </c:pt>
                <c:pt idx="5092">
                  <c:v>0</c:v>
                </c:pt>
                <c:pt idx="5093">
                  <c:v>0</c:v>
                </c:pt>
                <c:pt idx="5094">
                  <c:v>0</c:v>
                </c:pt>
                <c:pt idx="5095">
                  <c:v>53.531100000000002</c:v>
                </c:pt>
                <c:pt idx="5096">
                  <c:v>252.88829999999999</c:v>
                </c:pt>
                <c:pt idx="5097">
                  <c:v>1539.4806000000001</c:v>
                </c:pt>
                <c:pt idx="5098">
                  <c:v>1681.6149</c:v>
                </c:pt>
                <c:pt idx="5099">
                  <c:v>2532.5747999999999</c:v>
                </c:pt>
                <c:pt idx="5100">
                  <c:v>2922.0596999999998</c:v>
                </c:pt>
                <c:pt idx="5101">
                  <c:v>3438.9117000000001</c:v>
                </c:pt>
                <c:pt idx="5102">
                  <c:v>4171.7340000000004</c:v>
                </c:pt>
                <c:pt idx="5103">
                  <c:v>3282.0102000000002</c:v>
                </c:pt>
                <c:pt idx="5104">
                  <c:v>3230.3249999999998</c:v>
                </c:pt>
                <c:pt idx="5105">
                  <c:v>5975.1782999999996</c:v>
                </c:pt>
                <c:pt idx="5106">
                  <c:v>2124.6309000000001</c:v>
                </c:pt>
                <c:pt idx="5107">
                  <c:v>339.6456</c:v>
                </c:pt>
                <c:pt idx="5108">
                  <c:v>46.147500000000001</c:v>
                </c:pt>
                <c:pt idx="5109">
                  <c:v>0</c:v>
                </c:pt>
                <c:pt idx="5110">
                  <c:v>0</c:v>
                </c:pt>
                <c:pt idx="5111">
                  <c:v>0</c:v>
                </c:pt>
                <c:pt idx="5112">
                  <c:v>0</c:v>
                </c:pt>
                <c:pt idx="5113">
                  <c:v>0</c:v>
                </c:pt>
                <c:pt idx="5114">
                  <c:v>0</c:v>
                </c:pt>
                <c:pt idx="5115">
                  <c:v>0</c:v>
                </c:pt>
                <c:pt idx="5116">
                  <c:v>0</c:v>
                </c:pt>
                <c:pt idx="5117">
                  <c:v>0</c:v>
                </c:pt>
                <c:pt idx="5118">
                  <c:v>0</c:v>
                </c:pt>
                <c:pt idx="5119">
                  <c:v>265.80959999999999</c:v>
                </c:pt>
                <c:pt idx="5120">
                  <c:v>729.13049999999998</c:v>
                </c:pt>
                <c:pt idx="5121">
                  <c:v>4426.4682000000003</c:v>
                </c:pt>
                <c:pt idx="5122">
                  <c:v>3424.1444999999999</c:v>
                </c:pt>
                <c:pt idx="5123">
                  <c:v>2349.8307</c:v>
                </c:pt>
                <c:pt idx="5124">
                  <c:v>9229.5</c:v>
                </c:pt>
                <c:pt idx="5125">
                  <c:v>9229.5</c:v>
                </c:pt>
                <c:pt idx="5126">
                  <c:v>9229.5</c:v>
                </c:pt>
                <c:pt idx="5127">
                  <c:v>3282.0102000000002</c:v>
                </c:pt>
                <c:pt idx="5128">
                  <c:v>9229.5</c:v>
                </c:pt>
                <c:pt idx="5129">
                  <c:v>5314.3460999999998</c:v>
                </c:pt>
                <c:pt idx="5130">
                  <c:v>3014.3546999999999</c:v>
                </c:pt>
                <c:pt idx="5131">
                  <c:v>649.7568</c:v>
                </c:pt>
                <c:pt idx="5132">
                  <c:v>29.534400000000002</c:v>
                </c:pt>
                <c:pt idx="5133">
                  <c:v>0</c:v>
                </c:pt>
                <c:pt idx="5134">
                  <c:v>0</c:v>
                </c:pt>
                <c:pt idx="5135">
                  <c:v>0</c:v>
                </c:pt>
                <c:pt idx="5136">
                  <c:v>0</c:v>
                </c:pt>
                <c:pt idx="5137">
                  <c:v>0</c:v>
                </c:pt>
                <c:pt idx="5138">
                  <c:v>0</c:v>
                </c:pt>
                <c:pt idx="5139">
                  <c:v>0</c:v>
                </c:pt>
                <c:pt idx="5140">
                  <c:v>0</c:v>
                </c:pt>
                <c:pt idx="5141">
                  <c:v>0</c:v>
                </c:pt>
                <c:pt idx="5142">
                  <c:v>0</c:v>
                </c:pt>
                <c:pt idx="5143">
                  <c:v>262.11779999999999</c:v>
                </c:pt>
                <c:pt idx="5144">
                  <c:v>1450.8774000000001</c:v>
                </c:pt>
                <c:pt idx="5145">
                  <c:v>3706.5672</c:v>
                </c:pt>
                <c:pt idx="5146">
                  <c:v>5773.9751999999999</c:v>
                </c:pt>
                <c:pt idx="5147">
                  <c:v>7684.4817000000003</c:v>
                </c:pt>
                <c:pt idx="5148">
                  <c:v>8659.1169000000009</c:v>
                </c:pt>
                <c:pt idx="5149">
                  <c:v>8612.9694</c:v>
                </c:pt>
                <c:pt idx="5150">
                  <c:v>4221.5733</c:v>
                </c:pt>
                <c:pt idx="5151">
                  <c:v>9229.5</c:v>
                </c:pt>
                <c:pt idx="5152">
                  <c:v>5288.5034999999998</c:v>
                </c:pt>
                <c:pt idx="5153">
                  <c:v>1100.1564000000001</c:v>
                </c:pt>
                <c:pt idx="5154">
                  <c:v>3531.2067000000002</c:v>
                </c:pt>
                <c:pt idx="5155">
                  <c:v>1042.9335000000001</c:v>
                </c:pt>
                <c:pt idx="5156">
                  <c:v>46.147500000000001</c:v>
                </c:pt>
                <c:pt idx="5157">
                  <c:v>0</c:v>
                </c:pt>
                <c:pt idx="5158">
                  <c:v>0</c:v>
                </c:pt>
                <c:pt idx="5159">
                  <c:v>0</c:v>
                </c:pt>
                <c:pt idx="5160">
                  <c:v>0</c:v>
                </c:pt>
                <c:pt idx="5161">
                  <c:v>0</c:v>
                </c:pt>
                <c:pt idx="5162">
                  <c:v>0</c:v>
                </c:pt>
                <c:pt idx="5163">
                  <c:v>0</c:v>
                </c:pt>
                <c:pt idx="5164">
                  <c:v>0</c:v>
                </c:pt>
                <c:pt idx="5165">
                  <c:v>0</c:v>
                </c:pt>
                <c:pt idx="5166">
                  <c:v>0</c:v>
                </c:pt>
                <c:pt idx="5167">
                  <c:v>291.65219999999999</c:v>
                </c:pt>
                <c:pt idx="5168">
                  <c:v>1467.4905000000001</c:v>
                </c:pt>
                <c:pt idx="5169">
                  <c:v>3756.4065000000001</c:v>
                </c:pt>
                <c:pt idx="5170">
                  <c:v>5805.3554999999997</c:v>
                </c:pt>
                <c:pt idx="5171">
                  <c:v>7662.3308999999999</c:v>
                </c:pt>
                <c:pt idx="5172">
                  <c:v>9039.3723000000009</c:v>
                </c:pt>
                <c:pt idx="5173">
                  <c:v>9229.5</c:v>
                </c:pt>
                <c:pt idx="5174">
                  <c:v>9229.5</c:v>
                </c:pt>
                <c:pt idx="5175">
                  <c:v>8780.9462999999996</c:v>
                </c:pt>
                <c:pt idx="5176">
                  <c:v>7320.8393999999998</c:v>
                </c:pt>
                <c:pt idx="5177">
                  <c:v>6597.2466000000004</c:v>
                </c:pt>
                <c:pt idx="5178">
                  <c:v>3047.5808999999999</c:v>
                </c:pt>
                <c:pt idx="5179">
                  <c:v>677.44529999999997</c:v>
                </c:pt>
                <c:pt idx="5180">
                  <c:v>27.380880765000001</c:v>
                </c:pt>
                <c:pt idx="5181">
                  <c:v>0</c:v>
                </c:pt>
                <c:pt idx="5182">
                  <c:v>0</c:v>
                </c:pt>
                <c:pt idx="5183">
                  <c:v>0</c:v>
                </c:pt>
                <c:pt idx="5184">
                  <c:v>0</c:v>
                </c:pt>
                <c:pt idx="5185">
                  <c:v>0</c:v>
                </c:pt>
                <c:pt idx="5186">
                  <c:v>0</c:v>
                </c:pt>
                <c:pt idx="5187">
                  <c:v>0</c:v>
                </c:pt>
                <c:pt idx="5188">
                  <c:v>0</c:v>
                </c:pt>
                <c:pt idx="5189">
                  <c:v>0</c:v>
                </c:pt>
                <c:pt idx="5190">
                  <c:v>0</c:v>
                </c:pt>
                <c:pt idx="5191">
                  <c:v>0</c:v>
                </c:pt>
                <c:pt idx="5192">
                  <c:v>2042.7929234999999</c:v>
                </c:pt>
                <c:pt idx="5193">
                  <c:v>1571.322375</c:v>
                </c:pt>
                <c:pt idx="5194">
                  <c:v>937.56029850000004</c:v>
                </c:pt>
                <c:pt idx="5195">
                  <c:v>848.65252499999997</c:v>
                </c:pt>
                <c:pt idx="5196">
                  <c:v>2725.1667765000002</c:v>
                </c:pt>
                <c:pt idx="5197">
                  <c:v>5713.3650735000001</c:v>
                </c:pt>
                <c:pt idx="5198">
                  <c:v>5914.8819764999998</c:v>
                </c:pt>
                <c:pt idx="5199">
                  <c:v>8754.6422249999996</c:v>
                </c:pt>
                <c:pt idx="5200">
                  <c:v>5526.4676984999996</c:v>
                </c:pt>
                <c:pt idx="5201">
                  <c:v>4180.9634999999998</c:v>
                </c:pt>
                <c:pt idx="5202">
                  <c:v>3357.5351985000002</c:v>
                </c:pt>
                <c:pt idx="5203">
                  <c:v>680.06001734999995</c:v>
                </c:pt>
                <c:pt idx="5204">
                  <c:v>92.449132649999996</c:v>
                </c:pt>
                <c:pt idx="5205">
                  <c:v>0</c:v>
                </c:pt>
                <c:pt idx="5206">
                  <c:v>0</c:v>
                </c:pt>
                <c:pt idx="5207">
                  <c:v>0</c:v>
                </c:pt>
                <c:pt idx="5208">
                  <c:v>0</c:v>
                </c:pt>
                <c:pt idx="5209">
                  <c:v>0</c:v>
                </c:pt>
                <c:pt idx="5210">
                  <c:v>0</c:v>
                </c:pt>
                <c:pt idx="5211">
                  <c:v>0</c:v>
                </c:pt>
                <c:pt idx="5212">
                  <c:v>0</c:v>
                </c:pt>
                <c:pt idx="5213">
                  <c:v>0</c:v>
                </c:pt>
                <c:pt idx="5214">
                  <c:v>0</c:v>
                </c:pt>
                <c:pt idx="5215">
                  <c:v>38.610044234999997</c:v>
                </c:pt>
                <c:pt idx="5216">
                  <c:v>231.66045</c:v>
                </c:pt>
                <c:pt idx="5217">
                  <c:v>829.88618265000002</c:v>
                </c:pt>
                <c:pt idx="5218">
                  <c:v>892.95412499999998</c:v>
                </c:pt>
                <c:pt idx="5219">
                  <c:v>770.35590764999995</c:v>
                </c:pt>
                <c:pt idx="5220">
                  <c:v>1035.7068015</c:v>
                </c:pt>
                <c:pt idx="5221">
                  <c:v>1679.1506234999999</c:v>
                </c:pt>
                <c:pt idx="5222">
                  <c:v>399.17587500000002</c:v>
                </c:pt>
                <c:pt idx="5223">
                  <c:v>567.30690764999997</c:v>
                </c:pt>
                <c:pt idx="5224">
                  <c:v>1082.1588750000001</c:v>
                </c:pt>
                <c:pt idx="5225">
                  <c:v>362.25787500000001</c:v>
                </c:pt>
                <c:pt idx="5226">
                  <c:v>134.90483265</c:v>
                </c:pt>
                <c:pt idx="5227">
                  <c:v>14.767200000000001</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382.10129999999998</c:v>
                </c:pt>
                <c:pt idx="5241">
                  <c:v>899.10743264999996</c:v>
                </c:pt>
                <c:pt idx="5242">
                  <c:v>1636.6949235</c:v>
                </c:pt>
                <c:pt idx="5243">
                  <c:v>2391.2065484999998</c:v>
                </c:pt>
                <c:pt idx="5244">
                  <c:v>3117.7251000000001</c:v>
                </c:pt>
                <c:pt idx="5245">
                  <c:v>3184.0205984999998</c:v>
                </c:pt>
                <c:pt idx="5246">
                  <c:v>9181.8111735000002</c:v>
                </c:pt>
                <c:pt idx="5247">
                  <c:v>8669.5739235000001</c:v>
                </c:pt>
                <c:pt idx="5248">
                  <c:v>8024.4318734999997</c:v>
                </c:pt>
                <c:pt idx="5249">
                  <c:v>2043.5682015</c:v>
                </c:pt>
                <c:pt idx="5250">
                  <c:v>1658.2365765</c:v>
                </c:pt>
                <c:pt idx="5251">
                  <c:v>240.27434235000001</c:v>
                </c:pt>
                <c:pt idx="5252">
                  <c:v>16.920719235</c:v>
                </c:pt>
                <c:pt idx="5253">
                  <c:v>0</c:v>
                </c:pt>
                <c:pt idx="5254">
                  <c:v>0</c:v>
                </c:pt>
                <c:pt idx="5255">
                  <c:v>0</c:v>
                </c:pt>
                <c:pt idx="5256">
                  <c:v>0</c:v>
                </c:pt>
                <c:pt idx="5257">
                  <c:v>0</c:v>
                </c:pt>
                <c:pt idx="5258">
                  <c:v>0</c:v>
                </c:pt>
                <c:pt idx="5259">
                  <c:v>0</c:v>
                </c:pt>
                <c:pt idx="5260">
                  <c:v>0</c:v>
                </c:pt>
                <c:pt idx="5261">
                  <c:v>0</c:v>
                </c:pt>
                <c:pt idx="5262">
                  <c:v>0</c:v>
                </c:pt>
                <c:pt idx="5263">
                  <c:v>196.28100764999999</c:v>
                </c:pt>
                <c:pt idx="5264">
                  <c:v>907.25985000000003</c:v>
                </c:pt>
                <c:pt idx="5265">
                  <c:v>3537.9719234999998</c:v>
                </c:pt>
                <c:pt idx="5266">
                  <c:v>6037.01595</c:v>
                </c:pt>
                <c:pt idx="5267">
                  <c:v>339.33825765</c:v>
                </c:pt>
                <c:pt idx="5268">
                  <c:v>8920.0071764999993</c:v>
                </c:pt>
                <c:pt idx="5269">
                  <c:v>3325.8503249999999</c:v>
                </c:pt>
                <c:pt idx="5270">
                  <c:v>8083.3530014999997</c:v>
                </c:pt>
                <c:pt idx="5271">
                  <c:v>8557.2878264999999</c:v>
                </c:pt>
                <c:pt idx="5272">
                  <c:v>6834.9062249999997</c:v>
                </c:pt>
                <c:pt idx="5273">
                  <c:v>5212.8216000000002</c:v>
                </c:pt>
                <c:pt idx="5274">
                  <c:v>2828.380275</c:v>
                </c:pt>
                <c:pt idx="5275">
                  <c:v>872.80335764999995</c:v>
                </c:pt>
                <c:pt idx="5276">
                  <c:v>0</c:v>
                </c:pt>
                <c:pt idx="5277">
                  <c:v>0</c:v>
                </c:pt>
                <c:pt idx="5278">
                  <c:v>0</c:v>
                </c:pt>
                <c:pt idx="5279">
                  <c:v>0</c:v>
                </c:pt>
                <c:pt idx="5280">
                  <c:v>0</c:v>
                </c:pt>
                <c:pt idx="5281">
                  <c:v>0</c:v>
                </c:pt>
                <c:pt idx="5282">
                  <c:v>0</c:v>
                </c:pt>
                <c:pt idx="5283">
                  <c:v>0</c:v>
                </c:pt>
                <c:pt idx="5284">
                  <c:v>0</c:v>
                </c:pt>
                <c:pt idx="5285">
                  <c:v>0</c:v>
                </c:pt>
                <c:pt idx="5286">
                  <c:v>0</c:v>
                </c:pt>
                <c:pt idx="5287">
                  <c:v>178.12934999999999</c:v>
                </c:pt>
                <c:pt idx="5288">
                  <c:v>1387.8122265</c:v>
                </c:pt>
                <c:pt idx="5289">
                  <c:v>3566.4357015000001</c:v>
                </c:pt>
                <c:pt idx="5290">
                  <c:v>5837.5018485000001</c:v>
                </c:pt>
                <c:pt idx="5291">
                  <c:v>7737.3944234999999</c:v>
                </c:pt>
                <c:pt idx="5292">
                  <c:v>9035.9850735</c:v>
                </c:pt>
                <c:pt idx="5293">
                  <c:v>9229.5</c:v>
                </c:pt>
                <c:pt idx="5294">
                  <c:v>9229.5</c:v>
                </c:pt>
                <c:pt idx="5295">
                  <c:v>8732.1868515000006</c:v>
                </c:pt>
                <c:pt idx="5296">
                  <c:v>7356.0684014999997</c:v>
                </c:pt>
                <c:pt idx="5297">
                  <c:v>5604.613875</c:v>
                </c:pt>
                <c:pt idx="5298">
                  <c:v>2960.2052235000001</c:v>
                </c:pt>
                <c:pt idx="5299">
                  <c:v>694.05840000000001</c:v>
                </c:pt>
                <c:pt idx="5300">
                  <c:v>0</c:v>
                </c:pt>
                <c:pt idx="5301">
                  <c:v>0</c:v>
                </c:pt>
                <c:pt idx="5302">
                  <c:v>0</c:v>
                </c:pt>
                <c:pt idx="5303">
                  <c:v>0</c:v>
                </c:pt>
                <c:pt idx="5304">
                  <c:v>0</c:v>
                </c:pt>
                <c:pt idx="5305">
                  <c:v>0</c:v>
                </c:pt>
                <c:pt idx="5306">
                  <c:v>0</c:v>
                </c:pt>
                <c:pt idx="5307">
                  <c:v>0</c:v>
                </c:pt>
                <c:pt idx="5308">
                  <c:v>0</c:v>
                </c:pt>
                <c:pt idx="5309">
                  <c:v>0</c:v>
                </c:pt>
                <c:pt idx="5310">
                  <c:v>0</c:v>
                </c:pt>
                <c:pt idx="5311">
                  <c:v>132.28919235000001</c:v>
                </c:pt>
                <c:pt idx="5312">
                  <c:v>1358.4254985</c:v>
                </c:pt>
                <c:pt idx="5313">
                  <c:v>3607.9684514999999</c:v>
                </c:pt>
                <c:pt idx="5314">
                  <c:v>6330.9755249999998</c:v>
                </c:pt>
                <c:pt idx="5315">
                  <c:v>7527.5802000000003</c:v>
                </c:pt>
                <c:pt idx="5316">
                  <c:v>9019.0673999999999</c:v>
                </c:pt>
                <c:pt idx="5317">
                  <c:v>9229.5</c:v>
                </c:pt>
                <c:pt idx="5318">
                  <c:v>9229.5</c:v>
                </c:pt>
                <c:pt idx="5319">
                  <c:v>9229.5</c:v>
                </c:pt>
                <c:pt idx="5320">
                  <c:v>8092.4255999999996</c:v>
                </c:pt>
                <c:pt idx="5321">
                  <c:v>4105.2816000000003</c:v>
                </c:pt>
                <c:pt idx="5322">
                  <c:v>3808.0916999999999</c:v>
                </c:pt>
                <c:pt idx="5323">
                  <c:v>1055.8548000000001</c:v>
                </c:pt>
                <c:pt idx="5324">
                  <c:v>55.377000000000002</c:v>
                </c:pt>
                <c:pt idx="5325">
                  <c:v>0</c:v>
                </c:pt>
                <c:pt idx="5326">
                  <c:v>0</c:v>
                </c:pt>
                <c:pt idx="5327">
                  <c:v>0</c:v>
                </c:pt>
                <c:pt idx="5328">
                  <c:v>0</c:v>
                </c:pt>
                <c:pt idx="5329">
                  <c:v>0</c:v>
                </c:pt>
                <c:pt idx="5330">
                  <c:v>0</c:v>
                </c:pt>
                <c:pt idx="5331">
                  <c:v>0</c:v>
                </c:pt>
                <c:pt idx="5332">
                  <c:v>0</c:v>
                </c:pt>
                <c:pt idx="5333">
                  <c:v>0</c:v>
                </c:pt>
                <c:pt idx="5334">
                  <c:v>0</c:v>
                </c:pt>
                <c:pt idx="5335">
                  <c:v>90.449100000000001</c:v>
                </c:pt>
                <c:pt idx="5336">
                  <c:v>328.5702</c:v>
                </c:pt>
                <c:pt idx="5337">
                  <c:v>1988.0343</c:v>
                </c:pt>
                <c:pt idx="5338">
                  <c:v>4947.0119999999997</c:v>
                </c:pt>
                <c:pt idx="5339">
                  <c:v>5151.9069</c:v>
                </c:pt>
                <c:pt idx="5340">
                  <c:v>6475.4171999999999</c:v>
                </c:pt>
                <c:pt idx="5341">
                  <c:v>6990.4233000000004</c:v>
                </c:pt>
                <c:pt idx="5342">
                  <c:v>7139.9412000000002</c:v>
                </c:pt>
                <c:pt idx="5343">
                  <c:v>2519.6534999999999</c:v>
                </c:pt>
                <c:pt idx="5344">
                  <c:v>4699.6614</c:v>
                </c:pt>
                <c:pt idx="5345">
                  <c:v>941.40899999999999</c:v>
                </c:pt>
                <c:pt idx="5346">
                  <c:v>1214.6022</c:v>
                </c:pt>
                <c:pt idx="5347">
                  <c:v>585.15030000000002</c:v>
                </c:pt>
                <c:pt idx="5348">
                  <c:v>0</c:v>
                </c:pt>
                <c:pt idx="5349">
                  <c:v>0</c:v>
                </c:pt>
                <c:pt idx="5350">
                  <c:v>0</c:v>
                </c:pt>
                <c:pt idx="5351">
                  <c:v>0</c:v>
                </c:pt>
                <c:pt idx="5352">
                  <c:v>0</c:v>
                </c:pt>
                <c:pt idx="5353">
                  <c:v>0</c:v>
                </c:pt>
                <c:pt idx="5354">
                  <c:v>0</c:v>
                </c:pt>
                <c:pt idx="5355">
                  <c:v>0</c:v>
                </c:pt>
                <c:pt idx="5356">
                  <c:v>0</c:v>
                </c:pt>
                <c:pt idx="5357">
                  <c:v>0</c:v>
                </c:pt>
                <c:pt idx="5358">
                  <c:v>0</c:v>
                </c:pt>
                <c:pt idx="5359">
                  <c:v>166.131</c:v>
                </c:pt>
                <c:pt idx="5360">
                  <c:v>1175.8382999999999</c:v>
                </c:pt>
                <c:pt idx="5361">
                  <c:v>3272.7806999999998</c:v>
                </c:pt>
                <c:pt idx="5362">
                  <c:v>6211.4534999999996</c:v>
                </c:pt>
                <c:pt idx="5363">
                  <c:v>7466.6655000000001</c:v>
                </c:pt>
                <c:pt idx="5364">
                  <c:v>9229.5</c:v>
                </c:pt>
                <c:pt idx="5365">
                  <c:v>9229.5</c:v>
                </c:pt>
                <c:pt idx="5366">
                  <c:v>3032.8137000000002</c:v>
                </c:pt>
                <c:pt idx="5367">
                  <c:v>2519.6534999999999</c:v>
                </c:pt>
                <c:pt idx="5368">
                  <c:v>4699.6614</c:v>
                </c:pt>
                <c:pt idx="5369">
                  <c:v>941.40899999999999</c:v>
                </c:pt>
                <c:pt idx="5370">
                  <c:v>1214.6022</c:v>
                </c:pt>
                <c:pt idx="5371">
                  <c:v>585.15030000000002</c:v>
                </c:pt>
                <c:pt idx="5372">
                  <c:v>43.101765</c:v>
                </c:pt>
                <c:pt idx="5373">
                  <c:v>0</c:v>
                </c:pt>
                <c:pt idx="5374">
                  <c:v>0</c:v>
                </c:pt>
                <c:pt idx="5375">
                  <c:v>0</c:v>
                </c:pt>
                <c:pt idx="5376">
                  <c:v>0</c:v>
                </c:pt>
                <c:pt idx="5377">
                  <c:v>0</c:v>
                </c:pt>
                <c:pt idx="5378">
                  <c:v>0</c:v>
                </c:pt>
                <c:pt idx="5379">
                  <c:v>0</c:v>
                </c:pt>
                <c:pt idx="5380">
                  <c:v>0</c:v>
                </c:pt>
                <c:pt idx="5381">
                  <c:v>0</c:v>
                </c:pt>
                <c:pt idx="5382">
                  <c:v>0</c:v>
                </c:pt>
                <c:pt idx="5383">
                  <c:v>153.2097</c:v>
                </c:pt>
                <c:pt idx="5384">
                  <c:v>1116.7695000000001</c:v>
                </c:pt>
                <c:pt idx="5385">
                  <c:v>3424.1444999999999</c:v>
                </c:pt>
                <c:pt idx="5386">
                  <c:v>5652.1458000000002</c:v>
                </c:pt>
                <c:pt idx="5387">
                  <c:v>7605.1080000000002</c:v>
                </c:pt>
                <c:pt idx="5388">
                  <c:v>9079.9820999999993</c:v>
                </c:pt>
                <c:pt idx="5389">
                  <c:v>9229.5</c:v>
                </c:pt>
                <c:pt idx="5390">
                  <c:v>9229.5</c:v>
                </c:pt>
                <c:pt idx="5391">
                  <c:v>9229.5</c:v>
                </c:pt>
                <c:pt idx="5392">
                  <c:v>7007.0364</c:v>
                </c:pt>
                <c:pt idx="5393">
                  <c:v>3090.0365999999999</c:v>
                </c:pt>
                <c:pt idx="5394">
                  <c:v>3509.0558999999998</c:v>
                </c:pt>
                <c:pt idx="5395">
                  <c:v>1306.8972000000001</c:v>
                </c:pt>
                <c:pt idx="5396">
                  <c:v>42.4557</c:v>
                </c:pt>
                <c:pt idx="5397">
                  <c:v>0</c:v>
                </c:pt>
                <c:pt idx="5398">
                  <c:v>0</c:v>
                </c:pt>
                <c:pt idx="5399">
                  <c:v>0</c:v>
                </c:pt>
                <c:pt idx="5400">
                  <c:v>0</c:v>
                </c:pt>
                <c:pt idx="5401">
                  <c:v>0</c:v>
                </c:pt>
                <c:pt idx="5402">
                  <c:v>0</c:v>
                </c:pt>
                <c:pt idx="5403">
                  <c:v>0</c:v>
                </c:pt>
                <c:pt idx="5404">
                  <c:v>0</c:v>
                </c:pt>
                <c:pt idx="5405">
                  <c:v>0</c:v>
                </c:pt>
                <c:pt idx="5406">
                  <c:v>0</c:v>
                </c:pt>
                <c:pt idx="5407">
                  <c:v>107.0622</c:v>
                </c:pt>
                <c:pt idx="5408">
                  <c:v>1048.4712</c:v>
                </c:pt>
                <c:pt idx="5409">
                  <c:v>3643.8065999999999</c:v>
                </c:pt>
                <c:pt idx="5410">
                  <c:v>3776.7114000000001</c:v>
                </c:pt>
                <c:pt idx="5411">
                  <c:v>3597.6590999999999</c:v>
                </c:pt>
                <c:pt idx="5412">
                  <c:v>9229.5</c:v>
                </c:pt>
                <c:pt idx="5413">
                  <c:v>7719.5537999999997</c:v>
                </c:pt>
                <c:pt idx="5414">
                  <c:v>5050.3824000000004</c:v>
                </c:pt>
                <c:pt idx="5415">
                  <c:v>3335.5412999999999</c:v>
                </c:pt>
                <c:pt idx="5416">
                  <c:v>2606.4108000000001</c:v>
                </c:pt>
                <c:pt idx="5417">
                  <c:v>3826.5506999999998</c:v>
                </c:pt>
                <c:pt idx="5418">
                  <c:v>1454.5691999999999</c:v>
                </c:pt>
                <c:pt idx="5419">
                  <c:v>778.96979999999996</c:v>
                </c:pt>
                <c:pt idx="5420">
                  <c:v>31.380299999999998</c:v>
                </c:pt>
                <c:pt idx="5421">
                  <c:v>0</c:v>
                </c:pt>
                <c:pt idx="5422">
                  <c:v>0</c:v>
                </c:pt>
                <c:pt idx="5423">
                  <c:v>0</c:v>
                </c:pt>
                <c:pt idx="5424">
                  <c:v>0</c:v>
                </c:pt>
                <c:pt idx="5425">
                  <c:v>0</c:v>
                </c:pt>
                <c:pt idx="5426">
                  <c:v>0</c:v>
                </c:pt>
                <c:pt idx="5427">
                  <c:v>0</c:v>
                </c:pt>
                <c:pt idx="5428">
                  <c:v>0</c:v>
                </c:pt>
                <c:pt idx="5429">
                  <c:v>0</c:v>
                </c:pt>
                <c:pt idx="5430">
                  <c:v>0</c:v>
                </c:pt>
                <c:pt idx="5431">
                  <c:v>108.9081</c:v>
                </c:pt>
                <c:pt idx="5432">
                  <c:v>1103.8481999999999</c:v>
                </c:pt>
                <c:pt idx="5433">
                  <c:v>3160.1808000000001</c:v>
                </c:pt>
                <c:pt idx="5434">
                  <c:v>5353.11</c:v>
                </c:pt>
                <c:pt idx="5435">
                  <c:v>7322.6853000000001</c:v>
                </c:pt>
                <c:pt idx="5436">
                  <c:v>8832.6314999999995</c:v>
                </c:pt>
                <c:pt idx="5437">
                  <c:v>9229.5</c:v>
                </c:pt>
                <c:pt idx="5438">
                  <c:v>9229.5</c:v>
                </c:pt>
                <c:pt idx="5439">
                  <c:v>8995.0707000000002</c:v>
                </c:pt>
                <c:pt idx="5440">
                  <c:v>7533.1179000000002</c:v>
                </c:pt>
                <c:pt idx="5441">
                  <c:v>5506.3197</c:v>
                </c:pt>
                <c:pt idx="5442">
                  <c:v>3125.1087000000002</c:v>
                </c:pt>
                <c:pt idx="5443">
                  <c:v>882.34019999999998</c:v>
                </c:pt>
                <c:pt idx="5444">
                  <c:v>18.459</c:v>
                </c:pt>
                <c:pt idx="5445">
                  <c:v>0</c:v>
                </c:pt>
                <c:pt idx="5446">
                  <c:v>0</c:v>
                </c:pt>
                <c:pt idx="5447">
                  <c:v>0</c:v>
                </c:pt>
                <c:pt idx="5448">
                  <c:v>0</c:v>
                </c:pt>
                <c:pt idx="5449">
                  <c:v>0</c:v>
                </c:pt>
                <c:pt idx="5450">
                  <c:v>0</c:v>
                </c:pt>
                <c:pt idx="5451">
                  <c:v>0</c:v>
                </c:pt>
                <c:pt idx="5452">
                  <c:v>0</c:v>
                </c:pt>
                <c:pt idx="5453">
                  <c:v>0</c:v>
                </c:pt>
                <c:pt idx="5454">
                  <c:v>0</c:v>
                </c:pt>
                <c:pt idx="5455">
                  <c:v>149.5179</c:v>
                </c:pt>
                <c:pt idx="5456">
                  <c:v>1137.0744</c:v>
                </c:pt>
                <c:pt idx="5457">
                  <c:v>3280.1642999999999</c:v>
                </c:pt>
                <c:pt idx="5458">
                  <c:v>5521.0869000000002</c:v>
                </c:pt>
                <c:pt idx="5459">
                  <c:v>7414.9803000000002</c:v>
                </c:pt>
                <c:pt idx="5460">
                  <c:v>8891.7003000000004</c:v>
                </c:pt>
                <c:pt idx="5461">
                  <c:v>9229.5</c:v>
                </c:pt>
                <c:pt idx="5462">
                  <c:v>9229.5</c:v>
                </c:pt>
                <c:pt idx="5463">
                  <c:v>9229.5</c:v>
                </c:pt>
                <c:pt idx="5464">
                  <c:v>7933.6782000000003</c:v>
                </c:pt>
                <c:pt idx="5465">
                  <c:v>3747.1770000000001</c:v>
                </c:pt>
                <c:pt idx="5466">
                  <c:v>1031.8580999999999</c:v>
                </c:pt>
                <c:pt idx="5467">
                  <c:v>1410.2675999999999</c:v>
                </c:pt>
                <c:pt idx="5468">
                  <c:v>73.835999999999999</c:v>
                </c:pt>
                <c:pt idx="5469">
                  <c:v>0</c:v>
                </c:pt>
                <c:pt idx="5470">
                  <c:v>0</c:v>
                </c:pt>
                <c:pt idx="5471">
                  <c:v>0</c:v>
                </c:pt>
                <c:pt idx="5472">
                  <c:v>0</c:v>
                </c:pt>
                <c:pt idx="5473">
                  <c:v>0</c:v>
                </c:pt>
                <c:pt idx="5474">
                  <c:v>0</c:v>
                </c:pt>
                <c:pt idx="5475">
                  <c:v>0</c:v>
                </c:pt>
                <c:pt idx="5476">
                  <c:v>0</c:v>
                </c:pt>
                <c:pt idx="5477">
                  <c:v>0</c:v>
                </c:pt>
                <c:pt idx="5478">
                  <c:v>0</c:v>
                </c:pt>
                <c:pt idx="5479">
                  <c:v>36.917999999999999</c:v>
                </c:pt>
                <c:pt idx="5480">
                  <c:v>802.9665</c:v>
                </c:pt>
                <c:pt idx="5481">
                  <c:v>1694.5362</c:v>
                </c:pt>
                <c:pt idx="5482">
                  <c:v>2680.2467999999999</c:v>
                </c:pt>
                <c:pt idx="5483">
                  <c:v>5521.0869000000002</c:v>
                </c:pt>
                <c:pt idx="5484">
                  <c:v>7608.7997999999998</c:v>
                </c:pt>
                <c:pt idx="5485">
                  <c:v>6421.8860999999997</c:v>
                </c:pt>
                <c:pt idx="5486">
                  <c:v>4348.9404000000004</c:v>
                </c:pt>
                <c:pt idx="5487">
                  <c:v>3737.9475000000002</c:v>
                </c:pt>
                <c:pt idx="5488">
                  <c:v>3841.3179</c:v>
                </c:pt>
                <c:pt idx="5489">
                  <c:v>1847.7458999999999</c:v>
                </c:pt>
                <c:pt idx="5490">
                  <c:v>1384.425</c:v>
                </c:pt>
                <c:pt idx="5491">
                  <c:v>982.01880000000006</c:v>
                </c:pt>
                <c:pt idx="5492">
                  <c:v>7.3836000000000004</c:v>
                </c:pt>
                <c:pt idx="5493">
                  <c:v>0</c:v>
                </c:pt>
                <c:pt idx="5494">
                  <c:v>0</c:v>
                </c:pt>
                <c:pt idx="5495">
                  <c:v>0</c:v>
                </c:pt>
                <c:pt idx="5496">
                  <c:v>0</c:v>
                </c:pt>
                <c:pt idx="5497">
                  <c:v>0</c:v>
                </c:pt>
                <c:pt idx="5498">
                  <c:v>0</c:v>
                </c:pt>
                <c:pt idx="5499">
                  <c:v>0</c:v>
                </c:pt>
                <c:pt idx="5500">
                  <c:v>0</c:v>
                </c:pt>
                <c:pt idx="5501">
                  <c:v>0</c:v>
                </c:pt>
                <c:pt idx="5502">
                  <c:v>0</c:v>
                </c:pt>
                <c:pt idx="5503">
                  <c:v>134.75069999999999</c:v>
                </c:pt>
                <c:pt idx="5504">
                  <c:v>723.59280000000001</c:v>
                </c:pt>
                <c:pt idx="5505">
                  <c:v>1192.4513999999999</c:v>
                </c:pt>
                <c:pt idx="5506">
                  <c:v>2375.6732999999999</c:v>
                </c:pt>
                <c:pt idx="5507">
                  <c:v>2240.9225999999999</c:v>
                </c:pt>
                <c:pt idx="5508">
                  <c:v>4158.8127000000004</c:v>
                </c:pt>
                <c:pt idx="5509">
                  <c:v>9229.5</c:v>
                </c:pt>
                <c:pt idx="5510">
                  <c:v>9229.5</c:v>
                </c:pt>
                <c:pt idx="5511">
                  <c:v>8834.4773999999998</c:v>
                </c:pt>
                <c:pt idx="5512">
                  <c:v>7355.9115000000002</c:v>
                </c:pt>
                <c:pt idx="5513">
                  <c:v>5377.1067000000003</c:v>
                </c:pt>
                <c:pt idx="5514">
                  <c:v>2986.6662000000001</c:v>
                </c:pt>
                <c:pt idx="5515">
                  <c:v>817.7337</c:v>
                </c:pt>
                <c:pt idx="5516">
                  <c:v>0</c:v>
                </c:pt>
                <c:pt idx="5517">
                  <c:v>0</c:v>
                </c:pt>
                <c:pt idx="5518">
                  <c:v>0</c:v>
                </c:pt>
                <c:pt idx="5519">
                  <c:v>0</c:v>
                </c:pt>
                <c:pt idx="5520">
                  <c:v>0</c:v>
                </c:pt>
                <c:pt idx="5521">
                  <c:v>0</c:v>
                </c:pt>
                <c:pt idx="5522">
                  <c:v>0</c:v>
                </c:pt>
                <c:pt idx="5523">
                  <c:v>0</c:v>
                </c:pt>
                <c:pt idx="5524">
                  <c:v>0</c:v>
                </c:pt>
                <c:pt idx="5525">
                  <c:v>0</c:v>
                </c:pt>
                <c:pt idx="5526">
                  <c:v>0</c:v>
                </c:pt>
                <c:pt idx="5527">
                  <c:v>75.681899999999999</c:v>
                </c:pt>
                <c:pt idx="5528">
                  <c:v>1181.376</c:v>
                </c:pt>
                <c:pt idx="5529">
                  <c:v>1917.8901000000001</c:v>
                </c:pt>
                <c:pt idx="5530">
                  <c:v>2853.7613999999999</c:v>
                </c:pt>
                <c:pt idx="5531">
                  <c:v>4018.5243</c:v>
                </c:pt>
                <c:pt idx="5532">
                  <c:v>3911.4621000000002</c:v>
                </c:pt>
                <c:pt idx="5533">
                  <c:v>9229.5</c:v>
                </c:pt>
                <c:pt idx="5534">
                  <c:v>9229.5</c:v>
                </c:pt>
                <c:pt idx="5535">
                  <c:v>9015.3755999999994</c:v>
                </c:pt>
                <c:pt idx="5536">
                  <c:v>8238.2517000000007</c:v>
                </c:pt>
                <c:pt idx="5537">
                  <c:v>108.9081</c:v>
                </c:pt>
                <c:pt idx="5538">
                  <c:v>221.50800000000001</c:v>
                </c:pt>
                <c:pt idx="5539">
                  <c:v>75.681899999999999</c:v>
                </c:pt>
                <c:pt idx="5540">
                  <c:v>0</c:v>
                </c:pt>
                <c:pt idx="5541">
                  <c:v>0</c:v>
                </c:pt>
                <c:pt idx="5542">
                  <c:v>0</c:v>
                </c:pt>
                <c:pt idx="5543">
                  <c:v>0</c:v>
                </c:pt>
                <c:pt idx="5544">
                  <c:v>0</c:v>
                </c:pt>
                <c:pt idx="5545">
                  <c:v>0</c:v>
                </c:pt>
                <c:pt idx="5546">
                  <c:v>0</c:v>
                </c:pt>
                <c:pt idx="5547">
                  <c:v>0</c:v>
                </c:pt>
                <c:pt idx="5548">
                  <c:v>0</c:v>
                </c:pt>
                <c:pt idx="5549">
                  <c:v>0</c:v>
                </c:pt>
                <c:pt idx="5550">
                  <c:v>0</c:v>
                </c:pt>
                <c:pt idx="5551">
                  <c:v>14.767200000000001</c:v>
                </c:pt>
                <c:pt idx="5552">
                  <c:v>411.63569999999999</c:v>
                </c:pt>
                <c:pt idx="5553">
                  <c:v>1543.1723999999999</c:v>
                </c:pt>
                <c:pt idx="5554">
                  <c:v>860.18939999999998</c:v>
                </c:pt>
                <c:pt idx="5555">
                  <c:v>860.18939999999998</c:v>
                </c:pt>
                <c:pt idx="5556">
                  <c:v>2597.1813000000002</c:v>
                </c:pt>
                <c:pt idx="5557">
                  <c:v>5083.6085999999996</c:v>
                </c:pt>
                <c:pt idx="5558">
                  <c:v>8450.5301999999992</c:v>
                </c:pt>
                <c:pt idx="5559">
                  <c:v>4819.6449000000002</c:v>
                </c:pt>
                <c:pt idx="5560">
                  <c:v>7957.6749</c:v>
                </c:pt>
                <c:pt idx="5561">
                  <c:v>5502.6279000000004</c:v>
                </c:pt>
                <c:pt idx="5562">
                  <c:v>3141.7217999999998</c:v>
                </c:pt>
                <c:pt idx="5563">
                  <c:v>828.80909999999994</c:v>
                </c:pt>
                <c:pt idx="5564">
                  <c:v>3.6918000000000002</c:v>
                </c:pt>
                <c:pt idx="5565">
                  <c:v>0</c:v>
                </c:pt>
                <c:pt idx="5566">
                  <c:v>0</c:v>
                </c:pt>
                <c:pt idx="5567">
                  <c:v>0</c:v>
                </c:pt>
                <c:pt idx="5568">
                  <c:v>0</c:v>
                </c:pt>
                <c:pt idx="5569">
                  <c:v>0</c:v>
                </c:pt>
                <c:pt idx="5570">
                  <c:v>0</c:v>
                </c:pt>
                <c:pt idx="5571">
                  <c:v>0</c:v>
                </c:pt>
                <c:pt idx="5572">
                  <c:v>0</c:v>
                </c:pt>
                <c:pt idx="5573">
                  <c:v>0</c:v>
                </c:pt>
                <c:pt idx="5574">
                  <c:v>0</c:v>
                </c:pt>
                <c:pt idx="5575">
                  <c:v>84.9114</c:v>
                </c:pt>
                <c:pt idx="5576">
                  <c:v>1127.8449000000001</c:v>
                </c:pt>
                <c:pt idx="5577">
                  <c:v>2431.0502999999999</c:v>
                </c:pt>
                <c:pt idx="5578">
                  <c:v>5103.9134999999997</c:v>
                </c:pt>
                <c:pt idx="5579">
                  <c:v>7390.9835999999996</c:v>
                </c:pt>
                <c:pt idx="5580">
                  <c:v>3449.9870999999998</c:v>
                </c:pt>
                <c:pt idx="5581">
                  <c:v>4262.1831000000002</c:v>
                </c:pt>
                <c:pt idx="5582">
                  <c:v>6759.6858000000002</c:v>
                </c:pt>
                <c:pt idx="5583">
                  <c:v>6261.2928000000002</c:v>
                </c:pt>
                <c:pt idx="5584">
                  <c:v>3001.4333999999999</c:v>
                </c:pt>
                <c:pt idx="5585">
                  <c:v>2925.7514999999999</c:v>
                </c:pt>
                <c:pt idx="5586">
                  <c:v>489.1635</c:v>
                </c:pt>
                <c:pt idx="5587">
                  <c:v>101.5245</c:v>
                </c:pt>
                <c:pt idx="5588">
                  <c:v>0</c:v>
                </c:pt>
                <c:pt idx="5589">
                  <c:v>0</c:v>
                </c:pt>
                <c:pt idx="5590">
                  <c:v>0</c:v>
                </c:pt>
                <c:pt idx="5591">
                  <c:v>0</c:v>
                </c:pt>
                <c:pt idx="5592">
                  <c:v>0</c:v>
                </c:pt>
                <c:pt idx="5593">
                  <c:v>0</c:v>
                </c:pt>
                <c:pt idx="5594">
                  <c:v>0</c:v>
                </c:pt>
                <c:pt idx="5595">
                  <c:v>0</c:v>
                </c:pt>
                <c:pt idx="5596">
                  <c:v>0</c:v>
                </c:pt>
                <c:pt idx="5597">
                  <c:v>0</c:v>
                </c:pt>
                <c:pt idx="5598">
                  <c:v>0</c:v>
                </c:pt>
                <c:pt idx="5599">
                  <c:v>12.9213</c:v>
                </c:pt>
                <c:pt idx="5600">
                  <c:v>395.02260000000001</c:v>
                </c:pt>
                <c:pt idx="5601">
                  <c:v>1125.999</c:v>
                </c:pt>
                <c:pt idx="5602">
                  <c:v>2523.3453</c:v>
                </c:pt>
                <c:pt idx="5603">
                  <c:v>4441.2353999999996</c:v>
                </c:pt>
                <c:pt idx="5604">
                  <c:v>6643.3941000000004</c:v>
                </c:pt>
                <c:pt idx="5605">
                  <c:v>771.58619999999996</c:v>
                </c:pt>
                <c:pt idx="5606">
                  <c:v>1805.2901999999999</c:v>
                </c:pt>
                <c:pt idx="5607">
                  <c:v>714.36329999999998</c:v>
                </c:pt>
                <c:pt idx="5608">
                  <c:v>2192.9292</c:v>
                </c:pt>
                <c:pt idx="5609">
                  <c:v>756.81899999999996</c:v>
                </c:pt>
                <c:pt idx="5610">
                  <c:v>904.49099999999999</c:v>
                </c:pt>
                <c:pt idx="5611">
                  <c:v>457.78320000000002</c:v>
                </c:pt>
                <c:pt idx="5612">
                  <c:v>0</c:v>
                </c:pt>
                <c:pt idx="5613">
                  <c:v>0</c:v>
                </c:pt>
                <c:pt idx="5614">
                  <c:v>0</c:v>
                </c:pt>
                <c:pt idx="5615">
                  <c:v>0</c:v>
                </c:pt>
                <c:pt idx="5616">
                  <c:v>0</c:v>
                </c:pt>
                <c:pt idx="5617">
                  <c:v>0</c:v>
                </c:pt>
                <c:pt idx="5618">
                  <c:v>0</c:v>
                </c:pt>
                <c:pt idx="5619">
                  <c:v>0</c:v>
                </c:pt>
                <c:pt idx="5620">
                  <c:v>0</c:v>
                </c:pt>
                <c:pt idx="5621">
                  <c:v>0</c:v>
                </c:pt>
                <c:pt idx="5622">
                  <c:v>0</c:v>
                </c:pt>
                <c:pt idx="5623">
                  <c:v>18.459</c:v>
                </c:pt>
                <c:pt idx="5624">
                  <c:v>107.0622</c:v>
                </c:pt>
                <c:pt idx="5625">
                  <c:v>891.56970000000001</c:v>
                </c:pt>
                <c:pt idx="5626">
                  <c:v>1076.1596999999999</c:v>
                </c:pt>
                <c:pt idx="5627">
                  <c:v>710.67150000000004</c:v>
                </c:pt>
                <c:pt idx="5628">
                  <c:v>780.81569999999999</c:v>
                </c:pt>
                <c:pt idx="5629">
                  <c:v>2277.8406</c:v>
                </c:pt>
                <c:pt idx="5630">
                  <c:v>3813.6293999999998</c:v>
                </c:pt>
                <c:pt idx="5631">
                  <c:v>9207.3492000000006</c:v>
                </c:pt>
                <c:pt idx="5632">
                  <c:v>3830.2424999999998</c:v>
                </c:pt>
                <c:pt idx="5633">
                  <c:v>2669.1714000000002</c:v>
                </c:pt>
                <c:pt idx="5634">
                  <c:v>3372.4593</c:v>
                </c:pt>
                <c:pt idx="5635">
                  <c:v>378.40949999999998</c:v>
                </c:pt>
                <c:pt idx="5636">
                  <c:v>20.3049</c:v>
                </c:pt>
                <c:pt idx="5637">
                  <c:v>0</c:v>
                </c:pt>
                <c:pt idx="5638">
                  <c:v>0</c:v>
                </c:pt>
                <c:pt idx="5639">
                  <c:v>0</c:v>
                </c:pt>
                <c:pt idx="5640">
                  <c:v>0</c:v>
                </c:pt>
                <c:pt idx="5641">
                  <c:v>0</c:v>
                </c:pt>
                <c:pt idx="5642">
                  <c:v>0</c:v>
                </c:pt>
                <c:pt idx="5643">
                  <c:v>0</c:v>
                </c:pt>
                <c:pt idx="5644">
                  <c:v>0</c:v>
                </c:pt>
                <c:pt idx="5645">
                  <c:v>0</c:v>
                </c:pt>
                <c:pt idx="5646">
                  <c:v>0</c:v>
                </c:pt>
                <c:pt idx="5647">
                  <c:v>0</c:v>
                </c:pt>
                <c:pt idx="5648">
                  <c:v>437.47829999999999</c:v>
                </c:pt>
                <c:pt idx="5649">
                  <c:v>359.95049999999998</c:v>
                </c:pt>
                <c:pt idx="5650">
                  <c:v>431.94060000000002</c:v>
                </c:pt>
                <c:pt idx="5651">
                  <c:v>666.36990000000003</c:v>
                </c:pt>
                <c:pt idx="5652">
                  <c:v>671.9076</c:v>
                </c:pt>
                <c:pt idx="5653">
                  <c:v>1447.1856</c:v>
                </c:pt>
                <c:pt idx="5654">
                  <c:v>876.80250000000001</c:v>
                </c:pt>
                <c:pt idx="5655">
                  <c:v>2464.2764999999999</c:v>
                </c:pt>
                <c:pt idx="5656">
                  <c:v>1166.6088</c:v>
                </c:pt>
                <c:pt idx="5657">
                  <c:v>854.65170000000001</c:v>
                </c:pt>
                <c:pt idx="5658">
                  <c:v>625.76009999999997</c:v>
                </c:pt>
                <c:pt idx="5659">
                  <c:v>171.6687</c:v>
                </c:pt>
                <c:pt idx="5660">
                  <c:v>38.7639</c:v>
                </c:pt>
                <c:pt idx="5661">
                  <c:v>0</c:v>
                </c:pt>
                <c:pt idx="5662">
                  <c:v>0</c:v>
                </c:pt>
                <c:pt idx="5663">
                  <c:v>0</c:v>
                </c:pt>
                <c:pt idx="5664">
                  <c:v>0</c:v>
                </c:pt>
                <c:pt idx="5665">
                  <c:v>0</c:v>
                </c:pt>
                <c:pt idx="5666">
                  <c:v>0</c:v>
                </c:pt>
                <c:pt idx="5667">
                  <c:v>0</c:v>
                </c:pt>
                <c:pt idx="5668">
                  <c:v>0</c:v>
                </c:pt>
                <c:pt idx="5669">
                  <c:v>0</c:v>
                </c:pt>
                <c:pt idx="5670">
                  <c:v>0</c:v>
                </c:pt>
                <c:pt idx="5671">
                  <c:v>79.373699999999999</c:v>
                </c:pt>
                <c:pt idx="5672">
                  <c:v>208.58670000000001</c:v>
                </c:pt>
                <c:pt idx="5673">
                  <c:v>376.56360000000001</c:v>
                </c:pt>
                <c:pt idx="5674">
                  <c:v>623.91420000000005</c:v>
                </c:pt>
                <c:pt idx="5675">
                  <c:v>2482.7354999999998</c:v>
                </c:pt>
                <c:pt idx="5676">
                  <c:v>4321.2519000000002</c:v>
                </c:pt>
                <c:pt idx="5677">
                  <c:v>2534.4207000000001</c:v>
                </c:pt>
                <c:pt idx="5678">
                  <c:v>5988.0995999999996</c:v>
                </c:pt>
                <c:pt idx="5679">
                  <c:v>9229.5</c:v>
                </c:pt>
                <c:pt idx="5680">
                  <c:v>5266.3527000000004</c:v>
                </c:pt>
                <c:pt idx="5681">
                  <c:v>2375.6732999999999</c:v>
                </c:pt>
                <c:pt idx="5682">
                  <c:v>478.0881</c:v>
                </c:pt>
                <c:pt idx="5683">
                  <c:v>812.19600000000003</c:v>
                </c:pt>
                <c:pt idx="5684">
                  <c:v>33.226199999999999</c:v>
                </c:pt>
                <c:pt idx="5685">
                  <c:v>0</c:v>
                </c:pt>
                <c:pt idx="5686">
                  <c:v>0</c:v>
                </c:pt>
                <c:pt idx="5687">
                  <c:v>0</c:v>
                </c:pt>
                <c:pt idx="5688">
                  <c:v>0</c:v>
                </c:pt>
                <c:pt idx="5689">
                  <c:v>0</c:v>
                </c:pt>
                <c:pt idx="5690">
                  <c:v>0</c:v>
                </c:pt>
                <c:pt idx="5691">
                  <c:v>0</c:v>
                </c:pt>
                <c:pt idx="5692">
                  <c:v>0</c:v>
                </c:pt>
                <c:pt idx="5693">
                  <c:v>0</c:v>
                </c:pt>
                <c:pt idx="5694">
                  <c:v>0</c:v>
                </c:pt>
                <c:pt idx="5695">
                  <c:v>47.993400000000001</c:v>
                </c:pt>
                <c:pt idx="5696">
                  <c:v>850.95989999999995</c:v>
                </c:pt>
                <c:pt idx="5697">
                  <c:v>1856.9754</c:v>
                </c:pt>
                <c:pt idx="5698">
                  <c:v>1557.9395999999999</c:v>
                </c:pt>
                <c:pt idx="5699">
                  <c:v>6028.7093999999997</c:v>
                </c:pt>
                <c:pt idx="5700">
                  <c:v>4760.5761000000002</c:v>
                </c:pt>
                <c:pt idx="5701">
                  <c:v>9229.5</c:v>
                </c:pt>
                <c:pt idx="5702">
                  <c:v>2373.8274000000001</c:v>
                </c:pt>
                <c:pt idx="5703">
                  <c:v>2275.9947000000002</c:v>
                </c:pt>
                <c:pt idx="5704">
                  <c:v>4049.9045999999998</c:v>
                </c:pt>
                <c:pt idx="5705">
                  <c:v>2327.6799000000001</c:v>
                </c:pt>
                <c:pt idx="5706">
                  <c:v>3368.7674999999999</c:v>
                </c:pt>
                <c:pt idx="5707">
                  <c:v>350.721</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114.44580000000001</c:v>
                </c:pt>
                <c:pt idx="5721">
                  <c:v>302.7276</c:v>
                </c:pt>
                <c:pt idx="5722">
                  <c:v>491.00940000000003</c:v>
                </c:pt>
                <c:pt idx="5723">
                  <c:v>1332.7398000000001</c:v>
                </c:pt>
                <c:pt idx="5724">
                  <c:v>2167.0866000000001</c:v>
                </c:pt>
                <c:pt idx="5725">
                  <c:v>1277.3628000000001</c:v>
                </c:pt>
                <c:pt idx="5726">
                  <c:v>2263.0734000000002</c:v>
                </c:pt>
                <c:pt idx="5727">
                  <c:v>5175.9035999999996</c:v>
                </c:pt>
                <c:pt idx="5728">
                  <c:v>2892.5252999999998</c:v>
                </c:pt>
                <c:pt idx="5729">
                  <c:v>1434.2643</c:v>
                </c:pt>
                <c:pt idx="5730">
                  <c:v>247.35059999999999</c:v>
                </c:pt>
                <c:pt idx="5731">
                  <c:v>110.754</c:v>
                </c:pt>
                <c:pt idx="5732">
                  <c:v>0</c:v>
                </c:pt>
                <c:pt idx="5733">
                  <c:v>0</c:v>
                </c:pt>
                <c:pt idx="5734">
                  <c:v>0</c:v>
                </c:pt>
                <c:pt idx="5735">
                  <c:v>0</c:v>
                </c:pt>
                <c:pt idx="5736">
                  <c:v>0</c:v>
                </c:pt>
                <c:pt idx="5737">
                  <c:v>0</c:v>
                </c:pt>
                <c:pt idx="5738">
                  <c:v>0</c:v>
                </c:pt>
                <c:pt idx="5739">
                  <c:v>0</c:v>
                </c:pt>
                <c:pt idx="5740">
                  <c:v>0</c:v>
                </c:pt>
                <c:pt idx="5741">
                  <c:v>0</c:v>
                </c:pt>
                <c:pt idx="5742">
                  <c:v>0</c:v>
                </c:pt>
                <c:pt idx="5743">
                  <c:v>57.222900000000003</c:v>
                </c:pt>
                <c:pt idx="5744">
                  <c:v>876.80250000000001</c:v>
                </c:pt>
                <c:pt idx="5745">
                  <c:v>1153.6875</c:v>
                </c:pt>
                <c:pt idx="5746">
                  <c:v>860.18939999999998</c:v>
                </c:pt>
                <c:pt idx="5747">
                  <c:v>1380.7331999999999</c:v>
                </c:pt>
                <c:pt idx="5748">
                  <c:v>1345.6611</c:v>
                </c:pt>
                <c:pt idx="5749">
                  <c:v>1074.3137999999999</c:v>
                </c:pt>
                <c:pt idx="5750">
                  <c:v>869.41890000000001</c:v>
                </c:pt>
                <c:pt idx="5751">
                  <c:v>1140.7662</c:v>
                </c:pt>
                <c:pt idx="5752">
                  <c:v>714.36329999999998</c:v>
                </c:pt>
                <c:pt idx="5753">
                  <c:v>1140.7662</c:v>
                </c:pt>
                <c:pt idx="5754">
                  <c:v>430.09469999999999</c:v>
                </c:pt>
                <c:pt idx="5755">
                  <c:v>243.65880000000001</c:v>
                </c:pt>
                <c:pt idx="5756">
                  <c:v>0</c:v>
                </c:pt>
                <c:pt idx="5757">
                  <c:v>0</c:v>
                </c:pt>
                <c:pt idx="5758">
                  <c:v>0</c:v>
                </c:pt>
                <c:pt idx="5759">
                  <c:v>0</c:v>
                </c:pt>
                <c:pt idx="5760">
                  <c:v>0</c:v>
                </c:pt>
                <c:pt idx="5761">
                  <c:v>0</c:v>
                </c:pt>
                <c:pt idx="5762">
                  <c:v>0</c:v>
                </c:pt>
                <c:pt idx="5763">
                  <c:v>0</c:v>
                </c:pt>
                <c:pt idx="5764">
                  <c:v>0</c:v>
                </c:pt>
                <c:pt idx="5765">
                  <c:v>0</c:v>
                </c:pt>
                <c:pt idx="5766">
                  <c:v>0</c:v>
                </c:pt>
                <c:pt idx="5767">
                  <c:v>25.842600000000001</c:v>
                </c:pt>
                <c:pt idx="5768">
                  <c:v>457.78320000000002</c:v>
                </c:pt>
                <c:pt idx="5769">
                  <c:v>1299.5136</c:v>
                </c:pt>
                <c:pt idx="5770">
                  <c:v>1332.7398000000001</c:v>
                </c:pt>
                <c:pt idx="5771">
                  <c:v>3473.9838</c:v>
                </c:pt>
                <c:pt idx="5772">
                  <c:v>5605.9983000000002</c:v>
                </c:pt>
                <c:pt idx="5773">
                  <c:v>4108.9733999999999</c:v>
                </c:pt>
                <c:pt idx="5774">
                  <c:v>6445.8828000000003</c:v>
                </c:pt>
                <c:pt idx="5775">
                  <c:v>9229.5</c:v>
                </c:pt>
                <c:pt idx="5776">
                  <c:v>5111.2970999999998</c:v>
                </c:pt>
                <c:pt idx="5777">
                  <c:v>4524.3009000000002</c:v>
                </c:pt>
                <c:pt idx="5778">
                  <c:v>539.00279999999998</c:v>
                </c:pt>
                <c:pt idx="5779">
                  <c:v>347.0292</c:v>
                </c:pt>
                <c:pt idx="5780">
                  <c:v>0</c:v>
                </c:pt>
                <c:pt idx="5781">
                  <c:v>0</c:v>
                </c:pt>
                <c:pt idx="5782">
                  <c:v>0</c:v>
                </c:pt>
                <c:pt idx="5783">
                  <c:v>0</c:v>
                </c:pt>
                <c:pt idx="5784">
                  <c:v>0</c:v>
                </c:pt>
                <c:pt idx="5785">
                  <c:v>0</c:v>
                </c:pt>
                <c:pt idx="5786">
                  <c:v>0</c:v>
                </c:pt>
                <c:pt idx="5787">
                  <c:v>0</c:v>
                </c:pt>
                <c:pt idx="5788">
                  <c:v>0</c:v>
                </c:pt>
                <c:pt idx="5789">
                  <c:v>0</c:v>
                </c:pt>
                <c:pt idx="5790">
                  <c:v>0</c:v>
                </c:pt>
                <c:pt idx="5791">
                  <c:v>86.757300000000001</c:v>
                </c:pt>
                <c:pt idx="5792">
                  <c:v>1908.6605999999999</c:v>
                </c:pt>
                <c:pt idx="5793">
                  <c:v>2355.3683999999998</c:v>
                </c:pt>
                <c:pt idx="5794">
                  <c:v>4132.9700999999995</c:v>
                </c:pt>
                <c:pt idx="5795">
                  <c:v>2187.3915000000002</c:v>
                </c:pt>
                <c:pt idx="5796">
                  <c:v>2023.1063999999999</c:v>
                </c:pt>
                <c:pt idx="5797">
                  <c:v>1377.0414000000001</c:v>
                </c:pt>
                <c:pt idx="5798">
                  <c:v>4902.7103999999999</c:v>
                </c:pt>
                <c:pt idx="5799">
                  <c:v>3821.0129999999999</c:v>
                </c:pt>
                <c:pt idx="5800">
                  <c:v>4860.2547000000004</c:v>
                </c:pt>
                <c:pt idx="5801">
                  <c:v>1993.5719999999999</c:v>
                </c:pt>
                <c:pt idx="5802">
                  <c:v>926.64179999999999</c:v>
                </c:pt>
                <c:pt idx="5803">
                  <c:v>291.65219999999999</c:v>
                </c:pt>
                <c:pt idx="5804">
                  <c:v>0</c:v>
                </c:pt>
                <c:pt idx="5805">
                  <c:v>0</c:v>
                </c:pt>
                <c:pt idx="5806">
                  <c:v>0</c:v>
                </c:pt>
                <c:pt idx="5807">
                  <c:v>0</c:v>
                </c:pt>
                <c:pt idx="5808">
                  <c:v>0</c:v>
                </c:pt>
                <c:pt idx="5809">
                  <c:v>0</c:v>
                </c:pt>
                <c:pt idx="5810">
                  <c:v>0</c:v>
                </c:pt>
                <c:pt idx="5811">
                  <c:v>0</c:v>
                </c:pt>
                <c:pt idx="5812">
                  <c:v>0</c:v>
                </c:pt>
                <c:pt idx="5813">
                  <c:v>0</c:v>
                </c:pt>
                <c:pt idx="5814">
                  <c:v>0</c:v>
                </c:pt>
                <c:pt idx="5815">
                  <c:v>142.1343</c:v>
                </c:pt>
                <c:pt idx="5816">
                  <c:v>1559.7855</c:v>
                </c:pt>
                <c:pt idx="5817">
                  <c:v>3689.9540999999999</c:v>
                </c:pt>
                <c:pt idx="5818">
                  <c:v>3006.9711000000002</c:v>
                </c:pt>
                <c:pt idx="5819">
                  <c:v>7961.3666999999996</c:v>
                </c:pt>
                <c:pt idx="5820">
                  <c:v>9229.5</c:v>
                </c:pt>
                <c:pt idx="5821">
                  <c:v>9229.5</c:v>
                </c:pt>
                <c:pt idx="5822">
                  <c:v>9229.5</c:v>
                </c:pt>
                <c:pt idx="5823">
                  <c:v>9177.8148000000001</c:v>
                </c:pt>
                <c:pt idx="5824">
                  <c:v>7784.1602999999996</c:v>
                </c:pt>
                <c:pt idx="5825">
                  <c:v>5161.1364000000003</c:v>
                </c:pt>
                <c:pt idx="5826">
                  <c:v>1257.0579</c:v>
                </c:pt>
                <c:pt idx="5827">
                  <c:v>293.49810000000002</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164.2851</c:v>
                </c:pt>
                <c:pt idx="5841">
                  <c:v>1072.4679000000001</c:v>
                </c:pt>
                <c:pt idx="5842">
                  <c:v>1216.4481000000001</c:v>
                </c:pt>
                <c:pt idx="5843">
                  <c:v>1521.0216</c:v>
                </c:pt>
                <c:pt idx="5844">
                  <c:v>4742.1171000000004</c:v>
                </c:pt>
                <c:pt idx="5845">
                  <c:v>2776.2336</c:v>
                </c:pt>
                <c:pt idx="5846">
                  <c:v>8136.7272000000003</c:v>
                </c:pt>
                <c:pt idx="5847">
                  <c:v>1986.1884</c:v>
                </c:pt>
                <c:pt idx="5848">
                  <c:v>6556.6368000000002</c:v>
                </c:pt>
                <c:pt idx="5849">
                  <c:v>3592.1214</c:v>
                </c:pt>
                <c:pt idx="5850">
                  <c:v>795.5829</c:v>
                </c:pt>
                <c:pt idx="5851">
                  <c:v>382.10129999999998</c:v>
                </c:pt>
                <c:pt idx="5852">
                  <c:v>0</c:v>
                </c:pt>
                <c:pt idx="5853">
                  <c:v>0</c:v>
                </c:pt>
                <c:pt idx="5854">
                  <c:v>0</c:v>
                </c:pt>
                <c:pt idx="5855">
                  <c:v>0</c:v>
                </c:pt>
                <c:pt idx="5856">
                  <c:v>0</c:v>
                </c:pt>
                <c:pt idx="5857">
                  <c:v>0</c:v>
                </c:pt>
                <c:pt idx="5858">
                  <c:v>0</c:v>
                </c:pt>
                <c:pt idx="5859">
                  <c:v>0</c:v>
                </c:pt>
                <c:pt idx="5860">
                  <c:v>0</c:v>
                </c:pt>
                <c:pt idx="5861">
                  <c:v>0</c:v>
                </c:pt>
                <c:pt idx="5862">
                  <c:v>0</c:v>
                </c:pt>
                <c:pt idx="5863">
                  <c:v>60.914700000000003</c:v>
                </c:pt>
                <c:pt idx="5864">
                  <c:v>911.87459999999999</c:v>
                </c:pt>
                <c:pt idx="5865">
                  <c:v>1102.0023000000001</c:v>
                </c:pt>
                <c:pt idx="5866">
                  <c:v>2017.5687</c:v>
                </c:pt>
                <c:pt idx="5867">
                  <c:v>2204.0046000000002</c:v>
                </c:pt>
                <c:pt idx="5868">
                  <c:v>3029.1219000000001</c:v>
                </c:pt>
                <c:pt idx="5869">
                  <c:v>4481.8451999999997</c:v>
                </c:pt>
                <c:pt idx="5870">
                  <c:v>2813.1516000000001</c:v>
                </c:pt>
                <c:pt idx="5871">
                  <c:v>2119.0931999999998</c:v>
                </c:pt>
                <c:pt idx="5872">
                  <c:v>1951.1162999999999</c:v>
                </c:pt>
                <c:pt idx="5873">
                  <c:v>1775.7557999999999</c:v>
                </c:pt>
                <c:pt idx="5874">
                  <c:v>874.95659999999998</c:v>
                </c:pt>
                <c:pt idx="5875">
                  <c:v>199.35720000000001</c:v>
                </c:pt>
                <c:pt idx="5876">
                  <c:v>0</c:v>
                </c:pt>
                <c:pt idx="5877">
                  <c:v>0</c:v>
                </c:pt>
                <c:pt idx="5878">
                  <c:v>0</c:v>
                </c:pt>
                <c:pt idx="5879">
                  <c:v>0</c:v>
                </c:pt>
                <c:pt idx="5880">
                  <c:v>0</c:v>
                </c:pt>
                <c:pt idx="5881">
                  <c:v>0</c:v>
                </c:pt>
                <c:pt idx="5882">
                  <c:v>0</c:v>
                </c:pt>
                <c:pt idx="5883">
                  <c:v>0</c:v>
                </c:pt>
                <c:pt idx="5884">
                  <c:v>0</c:v>
                </c:pt>
                <c:pt idx="5885">
                  <c:v>0</c:v>
                </c:pt>
                <c:pt idx="5886">
                  <c:v>0</c:v>
                </c:pt>
                <c:pt idx="5887">
                  <c:v>31.380299999999998</c:v>
                </c:pt>
                <c:pt idx="5888">
                  <c:v>278.73090000000002</c:v>
                </c:pt>
                <c:pt idx="5889">
                  <c:v>472.55040000000002</c:v>
                </c:pt>
                <c:pt idx="5890">
                  <c:v>1013.3991</c:v>
                </c:pt>
                <c:pt idx="5891">
                  <c:v>1703.7656999999999</c:v>
                </c:pt>
                <c:pt idx="5892">
                  <c:v>3383.5347000000002</c:v>
                </c:pt>
                <c:pt idx="5893">
                  <c:v>4271.4125999999997</c:v>
                </c:pt>
                <c:pt idx="5894">
                  <c:v>2626.7157000000002</c:v>
                </c:pt>
                <c:pt idx="5895">
                  <c:v>1611.4707000000001</c:v>
                </c:pt>
                <c:pt idx="5896">
                  <c:v>832.5009</c:v>
                </c:pt>
                <c:pt idx="5897">
                  <c:v>867.57299999999998</c:v>
                </c:pt>
                <c:pt idx="5898">
                  <c:v>254.73419999999999</c:v>
                </c:pt>
                <c:pt idx="5899">
                  <c:v>90.449100000000001</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131.05889999999999</c:v>
                </c:pt>
                <c:pt idx="5913">
                  <c:v>518.6979</c:v>
                </c:pt>
                <c:pt idx="5914">
                  <c:v>562.99950000000001</c:v>
                </c:pt>
                <c:pt idx="5915">
                  <c:v>1006.0155</c:v>
                </c:pt>
                <c:pt idx="5916">
                  <c:v>1133.3825999999999</c:v>
                </c:pt>
                <c:pt idx="5917">
                  <c:v>2371.9814999999999</c:v>
                </c:pt>
                <c:pt idx="5918">
                  <c:v>1607.7789</c:v>
                </c:pt>
                <c:pt idx="5919">
                  <c:v>1314.2808</c:v>
                </c:pt>
                <c:pt idx="5920">
                  <c:v>2560.2633000000001</c:v>
                </c:pt>
                <c:pt idx="5921">
                  <c:v>1288.4382000000001</c:v>
                </c:pt>
                <c:pt idx="5922">
                  <c:v>319.34070000000003</c:v>
                </c:pt>
                <c:pt idx="5923">
                  <c:v>103.3704</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873.11069999999995</c:v>
                </c:pt>
                <c:pt idx="5937">
                  <c:v>2141.2440000000001</c:v>
                </c:pt>
                <c:pt idx="5938">
                  <c:v>1502.5626</c:v>
                </c:pt>
                <c:pt idx="5939">
                  <c:v>2482.7354999999998</c:v>
                </c:pt>
                <c:pt idx="5940">
                  <c:v>4599.9827999999998</c:v>
                </c:pt>
                <c:pt idx="5941">
                  <c:v>9229.5</c:v>
                </c:pt>
                <c:pt idx="5942">
                  <c:v>7151.0165999999999</c:v>
                </c:pt>
                <c:pt idx="5943">
                  <c:v>9229.5</c:v>
                </c:pt>
                <c:pt idx="5944">
                  <c:v>5652.1458000000002</c:v>
                </c:pt>
                <c:pt idx="5945">
                  <c:v>4899.0186000000003</c:v>
                </c:pt>
                <c:pt idx="5946">
                  <c:v>3001.4333999999999</c:v>
                </c:pt>
                <c:pt idx="5947">
                  <c:v>668.21579999999994</c:v>
                </c:pt>
                <c:pt idx="5948">
                  <c:v>0</c:v>
                </c:pt>
                <c:pt idx="5949">
                  <c:v>0</c:v>
                </c:pt>
                <c:pt idx="5950">
                  <c:v>0</c:v>
                </c:pt>
                <c:pt idx="5951">
                  <c:v>0</c:v>
                </c:pt>
                <c:pt idx="5952">
                  <c:v>0</c:v>
                </c:pt>
                <c:pt idx="5953">
                  <c:v>0</c:v>
                </c:pt>
                <c:pt idx="5954">
                  <c:v>0</c:v>
                </c:pt>
                <c:pt idx="5955">
                  <c:v>0</c:v>
                </c:pt>
                <c:pt idx="5956">
                  <c:v>0</c:v>
                </c:pt>
                <c:pt idx="5957">
                  <c:v>0</c:v>
                </c:pt>
                <c:pt idx="5958">
                  <c:v>0</c:v>
                </c:pt>
                <c:pt idx="5959">
                  <c:v>18.459</c:v>
                </c:pt>
                <c:pt idx="5960">
                  <c:v>1183.2219</c:v>
                </c:pt>
                <c:pt idx="5961">
                  <c:v>3540.4362000000001</c:v>
                </c:pt>
                <c:pt idx="5962">
                  <c:v>5844.1193999999996</c:v>
                </c:pt>
                <c:pt idx="5963">
                  <c:v>7891.2224999999999</c:v>
                </c:pt>
                <c:pt idx="5964">
                  <c:v>9229.5</c:v>
                </c:pt>
                <c:pt idx="5965">
                  <c:v>9229.5</c:v>
                </c:pt>
                <c:pt idx="5966">
                  <c:v>9229.5</c:v>
                </c:pt>
                <c:pt idx="5967">
                  <c:v>9146.4344999999994</c:v>
                </c:pt>
                <c:pt idx="5968">
                  <c:v>7206.3936000000003</c:v>
                </c:pt>
                <c:pt idx="5969">
                  <c:v>5347.5722999999998</c:v>
                </c:pt>
                <c:pt idx="5970">
                  <c:v>2896.2170999999998</c:v>
                </c:pt>
                <c:pt idx="5971">
                  <c:v>572.22900000000004</c:v>
                </c:pt>
                <c:pt idx="5972">
                  <c:v>0</c:v>
                </c:pt>
                <c:pt idx="5973">
                  <c:v>0</c:v>
                </c:pt>
                <c:pt idx="5974">
                  <c:v>0</c:v>
                </c:pt>
                <c:pt idx="5975">
                  <c:v>0</c:v>
                </c:pt>
                <c:pt idx="5976">
                  <c:v>0</c:v>
                </c:pt>
                <c:pt idx="5977">
                  <c:v>0</c:v>
                </c:pt>
                <c:pt idx="5978">
                  <c:v>0</c:v>
                </c:pt>
                <c:pt idx="5979">
                  <c:v>0</c:v>
                </c:pt>
                <c:pt idx="5980">
                  <c:v>0</c:v>
                </c:pt>
                <c:pt idx="5981">
                  <c:v>0</c:v>
                </c:pt>
                <c:pt idx="5982">
                  <c:v>0</c:v>
                </c:pt>
                <c:pt idx="5983">
                  <c:v>14.767200000000001</c:v>
                </c:pt>
                <c:pt idx="5984">
                  <c:v>1305.0513000000001</c:v>
                </c:pt>
                <c:pt idx="5985">
                  <c:v>1954.8081</c:v>
                </c:pt>
                <c:pt idx="5986">
                  <c:v>1714.8411000000001</c:v>
                </c:pt>
                <c:pt idx="5987">
                  <c:v>1052.163</c:v>
                </c:pt>
                <c:pt idx="5988">
                  <c:v>1052.163</c:v>
                </c:pt>
                <c:pt idx="5989">
                  <c:v>1052.163</c:v>
                </c:pt>
                <c:pt idx="5990">
                  <c:v>1052.163</c:v>
                </c:pt>
                <c:pt idx="5991">
                  <c:v>1052.163</c:v>
                </c:pt>
                <c:pt idx="5992">
                  <c:v>1052.163</c:v>
                </c:pt>
                <c:pt idx="5993">
                  <c:v>1052.163</c:v>
                </c:pt>
                <c:pt idx="5994">
                  <c:v>1052.163</c:v>
                </c:pt>
                <c:pt idx="5995">
                  <c:v>1052.163</c:v>
                </c:pt>
                <c:pt idx="5996">
                  <c:v>0</c:v>
                </c:pt>
                <c:pt idx="5997">
                  <c:v>0</c:v>
                </c:pt>
                <c:pt idx="5998">
                  <c:v>0</c:v>
                </c:pt>
                <c:pt idx="5999">
                  <c:v>0</c:v>
                </c:pt>
                <c:pt idx="6000">
                  <c:v>0</c:v>
                </c:pt>
                <c:pt idx="6001">
                  <c:v>0</c:v>
                </c:pt>
                <c:pt idx="6002">
                  <c:v>0</c:v>
                </c:pt>
                <c:pt idx="6003">
                  <c:v>0</c:v>
                </c:pt>
                <c:pt idx="6004">
                  <c:v>0</c:v>
                </c:pt>
                <c:pt idx="6005">
                  <c:v>0</c:v>
                </c:pt>
                <c:pt idx="6006">
                  <c:v>0</c:v>
                </c:pt>
                <c:pt idx="6007">
                  <c:v>1052.163</c:v>
                </c:pt>
                <c:pt idx="6008">
                  <c:v>1052.163</c:v>
                </c:pt>
                <c:pt idx="6009">
                  <c:v>1052.163</c:v>
                </c:pt>
                <c:pt idx="6010">
                  <c:v>1052.163</c:v>
                </c:pt>
                <c:pt idx="6011">
                  <c:v>1052.163</c:v>
                </c:pt>
                <c:pt idx="6012">
                  <c:v>1052.163</c:v>
                </c:pt>
                <c:pt idx="6013">
                  <c:v>1052.163</c:v>
                </c:pt>
                <c:pt idx="6014">
                  <c:v>1052.163</c:v>
                </c:pt>
                <c:pt idx="6015">
                  <c:v>1052.163</c:v>
                </c:pt>
                <c:pt idx="6016">
                  <c:v>1052.163</c:v>
                </c:pt>
                <c:pt idx="6017">
                  <c:v>1052.163</c:v>
                </c:pt>
                <c:pt idx="6018">
                  <c:v>1052.163</c:v>
                </c:pt>
                <c:pt idx="6019">
                  <c:v>1052.163</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3557.0493000000001</c:v>
                </c:pt>
                <c:pt idx="6037">
                  <c:v>1275.5169000000001</c:v>
                </c:pt>
                <c:pt idx="6038">
                  <c:v>5809.0473000000002</c:v>
                </c:pt>
                <c:pt idx="6039">
                  <c:v>7946.5995000000003</c:v>
                </c:pt>
                <c:pt idx="6040">
                  <c:v>3723.1803</c:v>
                </c:pt>
                <c:pt idx="6041">
                  <c:v>5212.8216000000002</c:v>
                </c:pt>
                <c:pt idx="6042">
                  <c:v>2586.1059</c:v>
                </c:pt>
                <c:pt idx="6043">
                  <c:v>622.06830000000002</c:v>
                </c:pt>
                <c:pt idx="6044">
                  <c:v>0</c:v>
                </c:pt>
                <c:pt idx="6045">
                  <c:v>0</c:v>
                </c:pt>
                <c:pt idx="6046">
                  <c:v>0</c:v>
                </c:pt>
                <c:pt idx="6047">
                  <c:v>0</c:v>
                </c:pt>
                <c:pt idx="6048">
                  <c:v>0</c:v>
                </c:pt>
                <c:pt idx="6049">
                  <c:v>0</c:v>
                </c:pt>
                <c:pt idx="6050">
                  <c:v>0</c:v>
                </c:pt>
                <c:pt idx="6051">
                  <c:v>0</c:v>
                </c:pt>
                <c:pt idx="6052">
                  <c:v>0</c:v>
                </c:pt>
                <c:pt idx="6053">
                  <c:v>0</c:v>
                </c:pt>
                <c:pt idx="6054">
                  <c:v>0</c:v>
                </c:pt>
                <c:pt idx="6055">
                  <c:v>12.9213</c:v>
                </c:pt>
                <c:pt idx="6056">
                  <c:v>1266.2873999999999</c:v>
                </c:pt>
                <c:pt idx="6057">
                  <c:v>3588.4295999999999</c:v>
                </c:pt>
                <c:pt idx="6058">
                  <c:v>5897.6504999999997</c:v>
                </c:pt>
                <c:pt idx="6059">
                  <c:v>7929.9863999999998</c:v>
                </c:pt>
                <c:pt idx="6060">
                  <c:v>9229.5</c:v>
                </c:pt>
                <c:pt idx="6061">
                  <c:v>9229.5</c:v>
                </c:pt>
                <c:pt idx="6062">
                  <c:v>9229.5</c:v>
                </c:pt>
                <c:pt idx="6063">
                  <c:v>9085.5198</c:v>
                </c:pt>
                <c:pt idx="6064">
                  <c:v>7079.0264999999999</c:v>
                </c:pt>
                <c:pt idx="6065">
                  <c:v>5244.2019</c:v>
                </c:pt>
                <c:pt idx="6066">
                  <c:v>2735.6237999999998</c:v>
                </c:pt>
                <c:pt idx="6067">
                  <c:v>413.48160000000001</c:v>
                </c:pt>
                <c:pt idx="6068">
                  <c:v>0</c:v>
                </c:pt>
                <c:pt idx="6069">
                  <c:v>0</c:v>
                </c:pt>
                <c:pt idx="6070">
                  <c:v>0</c:v>
                </c:pt>
                <c:pt idx="6071">
                  <c:v>0</c:v>
                </c:pt>
                <c:pt idx="6072">
                  <c:v>0</c:v>
                </c:pt>
                <c:pt idx="6073">
                  <c:v>0</c:v>
                </c:pt>
                <c:pt idx="6074">
                  <c:v>0</c:v>
                </c:pt>
                <c:pt idx="6075">
                  <c:v>0</c:v>
                </c:pt>
                <c:pt idx="6076">
                  <c:v>0</c:v>
                </c:pt>
                <c:pt idx="6077">
                  <c:v>0</c:v>
                </c:pt>
                <c:pt idx="6078">
                  <c:v>0</c:v>
                </c:pt>
                <c:pt idx="6079">
                  <c:v>11.0754</c:v>
                </c:pt>
                <c:pt idx="6080">
                  <c:v>1264.4414999999999</c:v>
                </c:pt>
                <c:pt idx="6081">
                  <c:v>3634.5771</c:v>
                </c:pt>
                <c:pt idx="6082">
                  <c:v>5943.7979999999998</c:v>
                </c:pt>
                <c:pt idx="6083">
                  <c:v>7966.9044000000004</c:v>
                </c:pt>
                <c:pt idx="6084">
                  <c:v>9229.5</c:v>
                </c:pt>
                <c:pt idx="6085">
                  <c:v>9229.5</c:v>
                </c:pt>
                <c:pt idx="6086">
                  <c:v>9229.5</c:v>
                </c:pt>
                <c:pt idx="6087">
                  <c:v>9168.5853000000006</c:v>
                </c:pt>
                <c:pt idx="6088">
                  <c:v>7461.1278000000002</c:v>
                </c:pt>
                <c:pt idx="6089">
                  <c:v>5360.4935999999998</c:v>
                </c:pt>
                <c:pt idx="6090">
                  <c:v>2794.6925999999999</c:v>
                </c:pt>
                <c:pt idx="6091">
                  <c:v>376.56360000000001</c:v>
                </c:pt>
                <c:pt idx="6092">
                  <c:v>0</c:v>
                </c:pt>
                <c:pt idx="6093">
                  <c:v>0</c:v>
                </c:pt>
                <c:pt idx="6094">
                  <c:v>0</c:v>
                </c:pt>
                <c:pt idx="6095">
                  <c:v>0</c:v>
                </c:pt>
                <c:pt idx="6096">
                  <c:v>0</c:v>
                </c:pt>
                <c:pt idx="6097">
                  <c:v>0</c:v>
                </c:pt>
                <c:pt idx="6098">
                  <c:v>0</c:v>
                </c:pt>
                <c:pt idx="6099">
                  <c:v>0</c:v>
                </c:pt>
                <c:pt idx="6100">
                  <c:v>0</c:v>
                </c:pt>
                <c:pt idx="6101">
                  <c:v>0</c:v>
                </c:pt>
                <c:pt idx="6102">
                  <c:v>0</c:v>
                </c:pt>
                <c:pt idx="6103">
                  <c:v>1.8459000000000001</c:v>
                </c:pt>
                <c:pt idx="6104">
                  <c:v>1325.3561999999999</c:v>
                </c:pt>
                <c:pt idx="6105">
                  <c:v>3641.9607000000001</c:v>
                </c:pt>
                <c:pt idx="6106">
                  <c:v>5934.5685000000003</c:v>
                </c:pt>
                <c:pt idx="6107">
                  <c:v>7865.3798999999999</c:v>
                </c:pt>
                <c:pt idx="6108">
                  <c:v>9229.5</c:v>
                </c:pt>
                <c:pt idx="6109">
                  <c:v>9229.5</c:v>
                </c:pt>
                <c:pt idx="6110">
                  <c:v>9229.5</c:v>
                </c:pt>
                <c:pt idx="6111">
                  <c:v>8886.1625999999997</c:v>
                </c:pt>
                <c:pt idx="6112">
                  <c:v>7291.3050000000003</c:v>
                </c:pt>
                <c:pt idx="6113">
                  <c:v>1408.4217000000001</c:v>
                </c:pt>
                <c:pt idx="6114">
                  <c:v>374.71769999999998</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457.78320000000002</c:v>
                </c:pt>
                <c:pt idx="6129">
                  <c:v>1022.6286</c:v>
                </c:pt>
                <c:pt idx="6130">
                  <c:v>2170.7784000000001</c:v>
                </c:pt>
                <c:pt idx="6131">
                  <c:v>4125.5865000000003</c:v>
                </c:pt>
                <c:pt idx="6132">
                  <c:v>3112.1873999999998</c:v>
                </c:pt>
                <c:pt idx="6133">
                  <c:v>2700.5517</c:v>
                </c:pt>
                <c:pt idx="6134">
                  <c:v>3390.9182999999998</c:v>
                </c:pt>
                <c:pt idx="6135">
                  <c:v>3121.4169000000002</c:v>
                </c:pt>
                <c:pt idx="6136">
                  <c:v>5535.8540999999996</c:v>
                </c:pt>
                <c:pt idx="6137">
                  <c:v>2028.6441</c:v>
                </c:pt>
                <c:pt idx="6138">
                  <c:v>730.97640000000001</c:v>
                </c:pt>
                <c:pt idx="6139">
                  <c:v>60.914700000000003</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94.140900000000002</c:v>
                </c:pt>
                <c:pt idx="6153">
                  <c:v>350.721</c:v>
                </c:pt>
                <c:pt idx="6154">
                  <c:v>974.63520000000005</c:v>
                </c:pt>
                <c:pt idx="6155">
                  <c:v>2205.8505</c:v>
                </c:pt>
                <c:pt idx="6156">
                  <c:v>3047.5808999999999</c:v>
                </c:pt>
                <c:pt idx="6157">
                  <c:v>4734.7335000000003</c:v>
                </c:pt>
                <c:pt idx="6158">
                  <c:v>9229.5</c:v>
                </c:pt>
                <c:pt idx="6159">
                  <c:v>8954.4609</c:v>
                </c:pt>
                <c:pt idx="6160">
                  <c:v>7171.3215</c:v>
                </c:pt>
                <c:pt idx="6161">
                  <c:v>5013.4643999999998</c:v>
                </c:pt>
                <c:pt idx="6162">
                  <c:v>2517.8076000000001</c:v>
                </c:pt>
                <c:pt idx="6163">
                  <c:v>308.26530000000002</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1301.3595</c:v>
                </c:pt>
                <c:pt idx="6177">
                  <c:v>3797.0162999999998</c:v>
                </c:pt>
                <c:pt idx="6178">
                  <c:v>3677.0328</c:v>
                </c:pt>
                <c:pt idx="6179">
                  <c:v>8169.9534000000003</c:v>
                </c:pt>
                <c:pt idx="6180">
                  <c:v>9229.5</c:v>
                </c:pt>
                <c:pt idx="6181">
                  <c:v>2595.3353999999999</c:v>
                </c:pt>
                <c:pt idx="6182">
                  <c:v>7774.9308000000001</c:v>
                </c:pt>
                <c:pt idx="6183">
                  <c:v>8729.2610999999997</c:v>
                </c:pt>
                <c:pt idx="6184">
                  <c:v>1641.0051000000001</c:v>
                </c:pt>
                <c:pt idx="6185">
                  <c:v>1746.2213999999999</c:v>
                </c:pt>
                <c:pt idx="6186">
                  <c:v>1367.8118999999999</c:v>
                </c:pt>
                <c:pt idx="6187">
                  <c:v>236.27520000000001</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651.60270000000003</c:v>
                </c:pt>
                <c:pt idx="6201">
                  <c:v>982.01880000000006</c:v>
                </c:pt>
                <c:pt idx="6202">
                  <c:v>4241.8782000000001</c:v>
                </c:pt>
                <c:pt idx="6203">
                  <c:v>8406.2286000000004</c:v>
                </c:pt>
                <c:pt idx="6204">
                  <c:v>6407.1189000000004</c:v>
                </c:pt>
                <c:pt idx="6205">
                  <c:v>4348.9404000000004</c:v>
                </c:pt>
                <c:pt idx="6206">
                  <c:v>3239.5545000000002</c:v>
                </c:pt>
                <c:pt idx="6207">
                  <c:v>5773.9751999999999</c:v>
                </c:pt>
                <c:pt idx="6208">
                  <c:v>6859.3644000000004</c:v>
                </c:pt>
                <c:pt idx="6209">
                  <c:v>3115.8791999999999</c:v>
                </c:pt>
                <c:pt idx="6210">
                  <c:v>3064.194</c:v>
                </c:pt>
                <c:pt idx="6211">
                  <c:v>276.88499999999999</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542.69460000000004</c:v>
                </c:pt>
                <c:pt idx="6225">
                  <c:v>1131.5367000000001</c:v>
                </c:pt>
                <c:pt idx="6226">
                  <c:v>3254.3217</c:v>
                </c:pt>
                <c:pt idx="6227">
                  <c:v>8277.0156000000006</c:v>
                </c:pt>
                <c:pt idx="6228">
                  <c:v>3042.0432000000001</c:v>
                </c:pt>
                <c:pt idx="6229">
                  <c:v>9229.5</c:v>
                </c:pt>
                <c:pt idx="6230">
                  <c:v>9229.5</c:v>
                </c:pt>
                <c:pt idx="6231">
                  <c:v>6957.1971000000003</c:v>
                </c:pt>
                <c:pt idx="6232">
                  <c:v>2024.9522999999999</c:v>
                </c:pt>
                <c:pt idx="6233">
                  <c:v>1578.2445</c:v>
                </c:pt>
                <c:pt idx="6234">
                  <c:v>2347.9848000000002</c:v>
                </c:pt>
                <c:pt idx="6235">
                  <c:v>230.73750000000001</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18.459</c:v>
                </c:pt>
                <c:pt idx="6249">
                  <c:v>71.990099999999998</c:v>
                </c:pt>
                <c:pt idx="6250">
                  <c:v>470.7045</c:v>
                </c:pt>
                <c:pt idx="6251">
                  <c:v>444.86189999999999</c:v>
                </c:pt>
                <c:pt idx="6252">
                  <c:v>673.75350000000003</c:v>
                </c:pt>
                <c:pt idx="6253">
                  <c:v>1495.1790000000001</c:v>
                </c:pt>
                <c:pt idx="6254">
                  <c:v>1321.6643999999999</c:v>
                </c:pt>
                <c:pt idx="6255">
                  <c:v>1054.0089</c:v>
                </c:pt>
                <c:pt idx="6256">
                  <c:v>1498.8707999999999</c:v>
                </c:pt>
                <c:pt idx="6257">
                  <c:v>308.26530000000002</c:v>
                </c:pt>
                <c:pt idx="6258">
                  <c:v>234.42930000000001</c:v>
                </c:pt>
                <c:pt idx="6259">
                  <c:v>83.0655</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177.2064</c:v>
                </c:pt>
                <c:pt idx="6273">
                  <c:v>745.74360000000001</c:v>
                </c:pt>
                <c:pt idx="6274">
                  <c:v>1412.1134999999999</c:v>
                </c:pt>
                <c:pt idx="6275">
                  <c:v>1849.5917999999999</c:v>
                </c:pt>
                <c:pt idx="6276">
                  <c:v>3715.7966999999999</c:v>
                </c:pt>
                <c:pt idx="6277">
                  <c:v>3629.0394000000001</c:v>
                </c:pt>
                <c:pt idx="6278">
                  <c:v>4129.2782999999999</c:v>
                </c:pt>
                <c:pt idx="6279">
                  <c:v>9229.5</c:v>
                </c:pt>
                <c:pt idx="6280">
                  <c:v>6043.4766</c:v>
                </c:pt>
                <c:pt idx="6281">
                  <c:v>3647.4983999999999</c:v>
                </c:pt>
                <c:pt idx="6282">
                  <c:v>699.59609999999998</c:v>
                </c:pt>
                <c:pt idx="6283">
                  <c:v>47.993400000000001</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1297.6677</c:v>
                </c:pt>
                <c:pt idx="6297">
                  <c:v>2687.6304</c:v>
                </c:pt>
                <c:pt idx="6298">
                  <c:v>2949.7482</c:v>
                </c:pt>
                <c:pt idx="6299">
                  <c:v>3904.0785000000001</c:v>
                </c:pt>
                <c:pt idx="6300">
                  <c:v>5081.7627000000002</c:v>
                </c:pt>
                <c:pt idx="6301">
                  <c:v>5587.5393000000004</c:v>
                </c:pt>
                <c:pt idx="6302">
                  <c:v>3307.8528000000001</c:v>
                </c:pt>
                <c:pt idx="6303">
                  <c:v>3420.4526999999998</c:v>
                </c:pt>
                <c:pt idx="6304">
                  <c:v>7117.7903999999999</c:v>
                </c:pt>
                <c:pt idx="6305">
                  <c:v>5222.0510999999997</c:v>
                </c:pt>
                <c:pt idx="6306">
                  <c:v>2423.6667000000002</c:v>
                </c:pt>
                <c:pt idx="6307">
                  <c:v>173.5146</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1443.4938</c:v>
                </c:pt>
                <c:pt idx="6321">
                  <c:v>3601.3508999999999</c:v>
                </c:pt>
                <c:pt idx="6322">
                  <c:v>4640.5925999999999</c:v>
                </c:pt>
                <c:pt idx="6323">
                  <c:v>1779.4476</c:v>
                </c:pt>
                <c:pt idx="6324">
                  <c:v>9229.5</c:v>
                </c:pt>
                <c:pt idx="6325">
                  <c:v>9229.5</c:v>
                </c:pt>
                <c:pt idx="6326">
                  <c:v>9229.5</c:v>
                </c:pt>
                <c:pt idx="6327">
                  <c:v>9229.5</c:v>
                </c:pt>
                <c:pt idx="6328">
                  <c:v>4487.3828999999996</c:v>
                </c:pt>
                <c:pt idx="6329">
                  <c:v>2108.0178000000001</c:v>
                </c:pt>
                <c:pt idx="6330">
                  <c:v>1212.7563</c:v>
                </c:pt>
                <c:pt idx="6331">
                  <c:v>123.67529999999999</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599.91750000000002</c:v>
                </c:pt>
                <c:pt idx="6345">
                  <c:v>1297.6677</c:v>
                </c:pt>
                <c:pt idx="6346">
                  <c:v>6106.2371999999996</c:v>
                </c:pt>
                <c:pt idx="6347">
                  <c:v>7968.7502999999997</c:v>
                </c:pt>
                <c:pt idx="6348">
                  <c:v>9229.5</c:v>
                </c:pt>
                <c:pt idx="6349">
                  <c:v>9229.5</c:v>
                </c:pt>
                <c:pt idx="6350">
                  <c:v>9229.5</c:v>
                </c:pt>
                <c:pt idx="6351">
                  <c:v>8795.7134999999998</c:v>
                </c:pt>
                <c:pt idx="6352">
                  <c:v>7088.2560000000003</c:v>
                </c:pt>
                <c:pt idx="6353">
                  <c:v>4515.0713999999998</c:v>
                </c:pt>
                <c:pt idx="6354">
                  <c:v>2255.6898000000001</c:v>
                </c:pt>
                <c:pt idx="6355">
                  <c:v>114.44580000000001</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376.56360000000001</c:v>
                </c:pt>
                <c:pt idx="6369">
                  <c:v>1814.5197000000001</c:v>
                </c:pt>
                <c:pt idx="6370">
                  <c:v>5325.4215000000004</c:v>
                </c:pt>
                <c:pt idx="6371">
                  <c:v>7989.0551999999998</c:v>
                </c:pt>
                <c:pt idx="6372">
                  <c:v>9229.5</c:v>
                </c:pt>
                <c:pt idx="6373">
                  <c:v>9229.5</c:v>
                </c:pt>
                <c:pt idx="6374">
                  <c:v>9229.5</c:v>
                </c:pt>
                <c:pt idx="6375">
                  <c:v>8609.2775999999994</c:v>
                </c:pt>
                <c:pt idx="6376">
                  <c:v>7221.1607999999997</c:v>
                </c:pt>
                <c:pt idx="6377">
                  <c:v>1718.5328999999999</c:v>
                </c:pt>
                <c:pt idx="6378">
                  <c:v>334.10789999999997</c:v>
                </c:pt>
                <c:pt idx="6379">
                  <c:v>84.9114</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533.46510000000001</c:v>
                </c:pt>
                <c:pt idx="6393">
                  <c:v>810.3501</c:v>
                </c:pt>
                <c:pt idx="6394">
                  <c:v>2813.1516000000001</c:v>
                </c:pt>
                <c:pt idx="6395">
                  <c:v>3309.6986999999999</c:v>
                </c:pt>
                <c:pt idx="6396">
                  <c:v>7970.5962</c:v>
                </c:pt>
                <c:pt idx="6397">
                  <c:v>1760.9885999999999</c:v>
                </c:pt>
                <c:pt idx="6398">
                  <c:v>9229.5</c:v>
                </c:pt>
                <c:pt idx="6399">
                  <c:v>939.56309999999996</c:v>
                </c:pt>
                <c:pt idx="6400">
                  <c:v>723.59280000000001</c:v>
                </c:pt>
                <c:pt idx="6401">
                  <c:v>924.79589999999996</c:v>
                </c:pt>
                <c:pt idx="6402">
                  <c:v>354.4128</c:v>
                </c:pt>
                <c:pt idx="6403">
                  <c:v>36.917999999999999</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1399.1922</c:v>
                </c:pt>
                <c:pt idx="6417">
                  <c:v>2253.8438999999998</c:v>
                </c:pt>
                <c:pt idx="6418">
                  <c:v>3874.5441000000001</c:v>
                </c:pt>
                <c:pt idx="6419">
                  <c:v>7800.7734</c:v>
                </c:pt>
                <c:pt idx="6420">
                  <c:v>6274.2141000000001</c:v>
                </c:pt>
                <c:pt idx="6421">
                  <c:v>7062.4134000000004</c:v>
                </c:pt>
                <c:pt idx="6422">
                  <c:v>4887.9431999999997</c:v>
                </c:pt>
                <c:pt idx="6423">
                  <c:v>9229.5</c:v>
                </c:pt>
                <c:pt idx="6424">
                  <c:v>882.34019999999998</c:v>
                </c:pt>
                <c:pt idx="6425">
                  <c:v>1292.1300000000001</c:v>
                </c:pt>
                <c:pt idx="6426">
                  <c:v>184.59</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387.63900000000001</c:v>
                </c:pt>
                <c:pt idx="6441">
                  <c:v>463.32089999999999</c:v>
                </c:pt>
                <c:pt idx="6442">
                  <c:v>633.14369999999997</c:v>
                </c:pt>
                <c:pt idx="6443">
                  <c:v>2161.5488999999998</c:v>
                </c:pt>
                <c:pt idx="6444">
                  <c:v>2257.5356999999999</c:v>
                </c:pt>
                <c:pt idx="6445">
                  <c:v>7594.0325999999995</c:v>
                </c:pt>
                <c:pt idx="6446">
                  <c:v>4773.4974000000002</c:v>
                </c:pt>
                <c:pt idx="6447">
                  <c:v>4129.2782999999999</c:v>
                </c:pt>
                <c:pt idx="6448">
                  <c:v>2250.1520999999998</c:v>
                </c:pt>
                <c:pt idx="6449">
                  <c:v>1220.1398999999999</c:v>
                </c:pt>
                <c:pt idx="6450">
                  <c:v>634.9896</c:v>
                </c:pt>
                <c:pt idx="6451">
                  <c:v>68.298299999999998</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393.17669999999998</c:v>
                </c:pt>
                <c:pt idx="6465">
                  <c:v>1227.5235</c:v>
                </c:pt>
                <c:pt idx="6466">
                  <c:v>1696.3821</c:v>
                </c:pt>
                <c:pt idx="6467">
                  <c:v>7043.9543999999996</c:v>
                </c:pt>
                <c:pt idx="6468">
                  <c:v>9229.5</c:v>
                </c:pt>
                <c:pt idx="6469">
                  <c:v>9229.5</c:v>
                </c:pt>
                <c:pt idx="6470">
                  <c:v>9229.5</c:v>
                </c:pt>
                <c:pt idx="6471">
                  <c:v>9004.3001999999997</c:v>
                </c:pt>
                <c:pt idx="6472">
                  <c:v>4288.0257000000001</c:v>
                </c:pt>
                <c:pt idx="6473">
                  <c:v>4775.3433000000005</c:v>
                </c:pt>
                <c:pt idx="6474">
                  <c:v>2087.7129</c:v>
                </c:pt>
                <c:pt idx="6475">
                  <c:v>44.301600000000001</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1173.9924000000001</c:v>
                </c:pt>
                <c:pt idx="6489">
                  <c:v>3647.4983999999999</c:v>
                </c:pt>
                <c:pt idx="6490">
                  <c:v>6006.5586000000003</c:v>
                </c:pt>
                <c:pt idx="6491">
                  <c:v>8256.7106999999996</c:v>
                </c:pt>
                <c:pt idx="6492">
                  <c:v>9229.5</c:v>
                </c:pt>
                <c:pt idx="6493">
                  <c:v>8631.4284000000007</c:v>
                </c:pt>
                <c:pt idx="6494">
                  <c:v>9229.5</c:v>
                </c:pt>
                <c:pt idx="6495">
                  <c:v>8064.7371000000003</c:v>
                </c:pt>
                <c:pt idx="6496">
                  <c:v>882.34019999999998</c:v>
                </c:pt>
                <c:pt idx="6497">
                  <c:v>1271.8251</c:v>
                </c:pt>
                <c:pt idx="6498">
                  <c:v>352.56689999999998</c:v>
                </c:pt>
                <c:pt idx="6499">
                  <c:v>9.2294999999999998</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1098.3105</c:v>
                </c:pt>
                <c:pt idx="6513">
                  <c:v>3601.3508999999999</c:v>
                </c:pt>
                <c:pt idx="6514">
                  <c:v>5917.9553999999998</c:v>
                </c:pt>
                <c:pt idx="6515">
                  <c:v>7933.6782000000003</c:v>
                </c:pt>
                <c:pt idx="6516">
                  <c:v>9229.5</c:v>
                </c:pt>
                <c:pt idx="6517">
                  <c:v>9229.5</c:v>
                </c:pt>
                <c:pt idx="6518">
                  <c:v>9229.5</c:v>
                </c:pt>
                <c:pt idx="6519">
                  <c:v>8699.7266999999993</c:v>
                </c:pt>
                <c:pt idx="6520">
                  <c:v>6988.5774000000001</c:v>
                </c:pt>
                <c:pt idx="6521">
                  <c:v>4718.1203999999998</c:v>
                </c:pt>
                <c:pt idx="6522">
                  <c:v>2058.1785</c:v>
                </c:pt>
                <c:pt idx="6523">
                  <c:v>5.5377000000000001</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143.9802</c:v>
                </c:pt>
                <c:pt idx="6537">
                  <c:v>1041.0876000000001</c:v>
                </c:pt>
                <c:pt idx="6538">
                  <c:v>2458.7388000000001</c:v>
                </c:pt>
                <c:pt idx="6539">
                  <c:v>1539.4806000000001</c:v>
                </c:pt>
                <c:pt idx="6540">
                  <c:v>6669.2367000000004</c:v>
                </c:pt>
                <c:pt idx="6541">
                  <c:v>8823.402</c:v>
                </c:pt>
                <c:pt idx="6542">
                  <c:v>9229.5</c:v>
                </c:pt>
                <c:pt idx="6543">
                  <c:v>8437.6088999999993</c:v>
                </c:pt>
                <c:pt idx="6544">
                  <c:v>6918.4332000000004</c:v>
                </c:pt>
                <c:pt idx="6545">
                  <c:v>4588.9074000000001</c:v>
                </c:pt>
                <c:pt idx="6546">
                  <c:v>2010.1850999999999</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1196.1432</c:v>
                </c:pt>
                <c:pt idx="6561">
                  <c:v>3558.8951999999999</c:v>
                </c:pt>
                <c:pt idx="6562">
                  <c:v>1389.9627</c:v>
                </c:pt>
                <c:pt idx="6563">
                  <c:v>8278.8615000000009</c:v>
                </c:pt>
                <c:pt idx="6564">
                  <c:v>8073.9665999999997</c:v>
                </c:pt>
                <c:pt idx="6565">
                  <c:v>7695.5571</c:v>
                </c:pt>
                <c:pt idx="6566">
                  <c:v>7269.1541999999999</c:v>
                </c:pt>
                <c:pt idx="6567">
                  <c:v>8792.0216999999993</c:v>
                </c:pt>
                <c:pt idx="6568">
                  <c:v>6898.1283000000003</c:v>
                </c:pt>
                <c:pt idx="6569">
                  <c:v>4707.0450000000001</c:v>
                </c:pt>
                <c:pt idx="6570">
                  <c:v>2117.2473</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201.20310000000001</c:v>
                </c:pt>
                <c:pt idx="6585">
                  <c:v>588.84209999999996</c:v>
                </c:pt>
                <c:pt idx="6586">
                  <c:v>727.28459999999995</c:v>
                </c:pt>
                <c:pt idx="6587">
                  <c:v>481.7799</c:v>
                </c:pt>
                <c:pt idx="6588">
                  <c:v>771.58619999999996</c:v>
                </c:pt>
                <c:pt idx="6589">
                  <c:v>1090.9268999999999</c:v>
                </c:pt>
                <c:pt idx="6590">
                  <c:v>1797.9066</c:v>
                </c:pt>
                <c:pt idx="6591">
                  <c:v>1866.2049</c:v>
                </c:pt>
                <c:pt idx="6592">
                  <c:v>897.10739999999998</c:v>
                </c:pt>
                <c:pt idx="6593">
                  <c:v>939.56309999999996</c:v>
                </c:pt>
                <c:pt idx="6594">
                  <c:v>188.2818</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465.16680000000002</c:v>
                </c:pt>
                <c:pt idx="6609">
                  <c:v>671.9076</c:v>
                </c:pt>
                <c:pt idx="6610">
                  <c:v>1377.0414000000001</c:v>
                </c:pt>
                <c:pt idx="6611">
                  <c:v>1862.5130999999999</c:v>
                </c:pt>
                <c:pt idx="6612">
                  <c:v>3097.4202</c:v>
                </c:pt>
                <c:pt idx="6613">
                  <c:v>2868.5286000000001</c:v>
                </c:pt>
                <c:pt idx="6614">
                  <c:v>2015.7228</c:v>
                </c:pt>
                <c:pt idx="6615">
                  <c:v>1449.0315000000001</c:v>
                </c:pt>
                <c:pt idx="6616">
                  <c:v>1329.048</c:v>
                </c:pt>
                <c:pt idx="6617">
                  <c:v>946.94669999999996</c:v>
                </c:pt>
                <c:pt idx="6618">
                  <c:v>634.9896</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361.79640000000001</c:v>
                </c:pt>
                <c:pt idx="6633">
                  <c:v>516.85199999999998</c:v>
                </c:pt>
                <c:pt idx="6634">
                  <c:v>2744.8533000000002</c:v>
                </c:pt>
                <c:pt idx="6635">
                  <c:v>2303.6831999999999</c:v>
                </c:pt>
                <c:pt idx="6636">
                  <c:v>9229.5</c:v>
                </c:pt>
                <c:pt idx="6637">
                  <c:v>9229.5</c:v>
                </c:pt>
                <c:pt idx="6638">
                  <c:v>9229.5</c:v>
                </c:pt>
                <c:pt idx="6639">
                  <c:v>8542.8251999999993</c:v>
                </c:pt>
                <c:pt idx="6640">
                  <c:v>6850.1349</c:v>
                </c:pt>
                <c:pt idx="6641">
                  <c:v>4590.7533000000003</c:v>
                </c:pt>
                <c:pt idx="6642">
                  <c:v>1856.9754</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1185.0678</c:v>
                </c:pt>
                <c:pt idx="6657">
                  <c:v>3728.7179999999998</c:v>
                </c:pt>
                <c:pt idx="6658">
                  <c:v>6060.0897000000004</c:v>
                </c:pt>
                <c:pt idx="6659">
                  <c:v>8083.1961000000001</c:v>
                </c:pt>
                <c:pt idx="6660">
                  <c:v>9229.5</c:v>
                </c:pt>
                <c:pt idx="6661">
                  <c:v>9229.5</c:v>
                </c:pt>
                <c:pt idx="6662">
                  <c:v>9229.5</c:v>
                </c:pt>
                <c:pt idx="6663">
                  <c:v>8533.5956999999999</c:v>
                </c:pt>
                <c:pt idx="6664">
                  <c:v>6848.2889999999998</c:v>
                </c:pt>
                <c:pt idx="6665">
                  <c:v>4491.0747000000001</c:v>
                </c:pt>
                <c:pt idx="6666">
                  <c:v>1834.8245999999999</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1142.6121000000001</c:v>
                </c:pt>
                <c:pt idx="6681">
                  <c:v>3645.6525000000001</c:v>
                </c:pt>
                <c:pt idx="6682">
                  <c:v>5953.0275000000001</c:v>
                </c:pt>
                <c:pt idx="6683">
                  <c:v>8011.2060000000001</c:v>
                </c:pt>
                <c:pt idx="6684">
                  <c:v>9229.5</c:v>
                </c:pt>
                <c:pt idx="6685">
                  <c:v>9229.5</c:v>
                </c:pt>
                <c:pt idx="6686">
                  <c:v>9229.5</c:v>
                </c:pt>
                <c:pt idx="6687">
                  <c:v>8592.6645000000008</c:v>
                </c:pt>
                <c:pt idx="6688">
                  <c:v>1360.4283</c:v>
                </c:pt>
                <c:pt idx="6689">
                  <c:v>972.78930000000003</c:v>
                </c:pt>
                <c:pt idx="6690">
                  <c:v>1866.2049</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839.8845</c:v>
                </c:pt>
                <c:pt idx="6705">
                  <c:v>3294.9315000000001</c:v>
                </c:pt>
                <c:pt idx="6706">
                  <c:v>5685.3720000000003</c:v>
                </c:pt>
                <c:pt idx="6707">
                  <c:v>7695.5571</c:v>
                </c:pt>
                <c:pt idx="6708">
                  <c:v>9061.5231000000003</c:v>
                </c:pt>
                <c:pt idx="6709">
                  <c:v>9229.5</c:v>
                </c:pt>
                <c:pt idx="6710">
                  <c:v>9229.5</c:v>
                </c:pt>
                <c:pt idx="6711">
                  <c:v>8378.5401000000002</c:v>
                </c:pt>
                <c:pt idx="6712">
                  <c:v>6588.0171</c:v>
                </c:pt>
                <c:pt idx="6713">
                  <c:v>4192.0388999999996</c:v>
                </c:pt>
                <c:pt idx="6714">
                  <c:v>1626.2379000000001</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219.66210000000001</c:v>
                </c:pt>
                <c:pt idx="6729">
                  <c:v>1292.1300000000001</c:v>
                </c:pt>
                <c:pt idx="6730">
                  <c:v>3311.5446000000002</c:v>
                </c:pt>
                <c:pt idx="6731">
                  <c:v>2191.0832999999998</c:v>
                </c:pt>
                <c:pt idx="6732">
                  <c:v>2739.3155999999999</c:v>
                </c:pt>
                <c:pt idx="6733">
                  <c:v>9229.5</c:v>
                </c:pt>
                <c:pt idx="6734">
                  <c:v>9229.5</c:v>
                </c:pt>
                <c:pt idx="6735">
                  <c:v>8385.9236999999994</c:v>
                </c:pt>
                <c:pt idx="6736">
                  <c:v>1059.5465999999999</c:v>
                </c:pt>
                <c:pt idx="6737">
                  <c:v>791.89110000000005</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483.62580000000003</c:v>
                </c:pt>
                <c:pt idx="6753">
                  <c:v>365.48820000000001</c:v>
                </c:pt>
                <c:pt idx="6754">
                  <c:v>535.31100000000004</c:v>
                </c:pt>
                <c:pt idx="6755">
                  <c:v>777.12390000000005</c:v>
                </c:pt>
                <c:pt idx="6756">
                  <c:v>1681.6149</c:v>
                </c:pt>
                <c:pt idx="6757">
                  <c:v>3208.1741999999999</c:v>
                </c:pt>
                <c:pt idx="6758">
                  <c:v>2331.3717000000001</c:v>
                </c:pt>
                <c:pt idx="6759">
                  <c:v>1153.6875</c:v>
                </c:pt>
                <c:pt idx="6760">
                  <c:v>1157.3793000000001</c:v>
                </c:pt>
                <c:pt idx="6761">
                  <c:v>874.95659999999998</c:v>
                </c:pt>
                <c:pt idx="6762">
                  <c:v>256.58010000000002</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238.12110000000001</c:v>
                </c:pt>
                <c:pt idx="6777">
                  <c:v>2536.2665999999999</c:v>
                </c:pt>
                <c:pt idx="6778">
                  <c:v>6218.8370999999997</c:v>
                </c:pt>
                <c:pt idx="6779">
                  <c:v>8253.0188999999991</c:v>
                </c:pt>
                <c:pt idx="6780">
                  <c:v>9229.5</c:v>
                </c:pt>
                <c:pt idx="6781">
                  <c:v>9229.5</c:v>
                </c:pt>
                <c:pt idx="6782">
                  <c:v>9229.5</c:v>
                </c:pt>
                <c:pt idx="6783">
                  <c:v>8585.2808999999997</c:v>
                </c:pt>
                <c:pt idx="6784">
                  <c:v>6872.2857000000004</c:v>
                </c:pt>
                <c:pt idx="6785">
                  <c:v>4492.9206000000004</c:v>
                </c:pt>
                <c:pt idx="6786">
                  <c:v>1790.5229999999999</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238.12110000000001</c:v>
                </c:pt>
                <c:pt idx="6801">
                  <c:v>2820.5351999999998</c:v>
                </c:pt>
                <c:pt idx="6802">
                  <c:v>4793.8023000000003</c:v>
                </c:pt>
                <c:pt idx="6803">
                  <c:v>7994.5928999999996</c:v>
                </c:pt>
                <c:pt idx="6804">
                  <c:v>6211.4534999999996</c:v>
                </c:pt>
                <c:pt idx="6805">
                  <c:v>8843.7068999999992</c:v>
                </c:pt>
                <c:pt idx="6806">
                  <c:v>8895.3920999999991</c:v>
                </c:pt>
                <c:pt idx="6807">
                  <c:v>8459.7597000000005</c:v>
                </c:pt>
                <c:pt idx="6808">
                  <c:v>6676.6202999999996</c:v>
                </c:pt>
                <c:pt idx="6809">
                  <c:v>3163.8726000000001</c:v>
                </c:pt>
                <c:pt idx="6810">
                  <c:v>1755.4509</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1185.0678</c:v>
                </c:pt>
                <c:pt idx="6825">
                  <c:v>3928.0752000000002</c:v>
                </c:pt>
                <c:pt idx="6826">
                  <c:v>6305.5944</c:v>
                </c:pt>
                <c:pt idx="6827">
                  <c:v>8236.4058000000005</c:v>
                </c:pt>
                <c:pt idx="6828">
                  <c:v>9229.5</c:v>
                </c:pt>
                <c:pt idx="6829">
                  <c:v>9229.5</c:v>
                </c:pt>
                <c:pt idx="6830">
                  <c:v>9229.5</c:v>
                </c:pt>
                <c:pt idx="6831">
                  <c:v>8810.4807000000001</c:v>
                </c:pt>
                <c:pt idx="6832">
                  <c:v>7062.4134000000004</c:v>
                </c:pt>
                <c:pt idx="6833">
                  <c:v>4908.2480999999998</c:v>
                </c:pt>
                <c:pt idx="6834">
                  <c:v>1871.7426</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413.48160000000001</c:v>
                </c:pt>
                <c:pt idx="6849">
                  <c:v>1642.8510000000001</c:v>
                </c:pt>
                <c:pt idx="6850">
                  <c:v>3350.3085000000001</c:v>
                </c:pt>
                <c:pt idx="6851">
                  <c:v>4326.7896000000001</c:v>
                </c:pt>
                <c:pt idx="6852">
                  <c:v>2034.1818000000001</c:v>
                </c:pt>
                <c:pt idx="6853">
                  <c:v>8243.7893999999997</c:v>
                </c:pt>
                <c:pt idx="6854">
                  <c:v>6890.7447000000002</c:v>
                </c:pt>
                <c:pt idx="6855">
                  <c:v>8948.9231999999993</c:v>
                </c:pt>
                <c:pt idx="6856">
                  <c:v>6447.7286999999997</c:v>
                </c:pt>
                <c:pt idx="6857">
                  <c:v>4201.2683999999999</c:v>
                </c:pt>
                <c:pt idx="6858">
                  <c:v>1613.3166000000001</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201.20310000000001</c:v>
                </c:pt>
                <c:pt idx="6873">
                  <c:v>1063.2384</c:v>
                </c:pt>
                <c:pt idx="6874">
                  <c:v>1212.7563</c:v>
                </c:pt>
                <c:pt idx="6875">
                  <c:v>8725.5692999999992</c:v>
                </c:pt>
                <c:pt idx="6876">
                  <c:v>3464.7543000000001</c:v>
                </c:pt>
                <c:pt idx="6877">
                  <c:v>5816.4309000000003</c:v>
                </c:pt>
                <c:pt idx="6878">
                  <c:v>4439.3895000000002</c:v>
                </c:pt>
                <c:pt idx="6879">
                  <c:v>2772.5418</c:v>
                </c:pt>
                <c:pt idx="6880">
                  <c:v>1613.3166000000001</c:v>
                </c:pt>
                <c:pt idx="6881">
                  <c:v>743.89769999999999</c:v>
                </c:pt>
                <c:pt idx="6882">
                  <c:v>121.82940000000001</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60.914700000000003</c:v>
                </c:pt>
                <c:pt idx="6897">
                  <c:v>437.47829999999999</c:v>
                </c:pt>
                <c:pt idx="6898">
                  <c:v>376.56360000000001</c:v>
                </c:pt>
                <c:pt idx="6899">
                  <c:v>491.00940000000003</c:v>
                </c:pt>
                <c:pt idx="6900">
                  <c:v>618.37649999999996</c:v>
                </c:pt>
                <c:pt idx="6901">
                  <c:v>1978.8047999999999</c:v>
                </c:pt>
                <c:pt idx="6902">
                  <c:v>2955.2858999999999</c:v>
                </c:pt>
                <c:pt idx="6903">
                  <c:v>6582.4794000000002</c:v>
                </c:pt>
                <c:pt idx="6904">
                  <c:v>3409.3773000000001</c:v>
                </c:pt>
                <c:pt idx="6905">
                  <c:v>2514.1158</c:v>
                </c:pt>
                <c:pt idx="6906">
                  <c:v>489.1635</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201.20310000000001</c:v>
                </c:pt>
                <c:pt idx="6921">
                  <c:v>1170.3006</c:v>
                </c:pt>
                <c:pt idx="6922">
                  <c:v>3453.6788999999999</c:v>
                </c:pt>
                <c:pt idx="6923">
                  <c:v>2004.6474000000001</c:v>
                </c:pt>
                <c:pt idx="6924">
                  <c:v>1639.1592000000001</c:v>
                </c:pt>
                <c:pt idx="6925">
                  <c:v>1917.8901000000001</c:v>
                </c:pt>
                <c:pt idx="6926">
                  <c:v>2364.5979000000002</c:v>
                </c:pt>
                <c:pt idx="6927">
                  <c:v>1461.9528</c:v>
                </c:pt>
                <c:pt idx="6928">
                  <c:v>607.30110000000002</c:v>
                </c:pt>
                <c:pt idx="6929">
                  <c:v>398.71440000000001</c:v>
                </c:pt>
                <c:pt idx="6930">
                  <c:v>25.842600000000001</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852.80579999999998</c:v>
                </c:pt>
                <c:pt idx="6945">
                  <c:v>2416.2831000000001</c:v>
                </c:pt>
                <c:pt idx="6946">
                  <c:v>6119.1584999999995</c:v>
                </c:pt>
                <c:pt idx="6947">
                  <c:v>8018.5896000000002</c:v>
                </c:pt>
                <c:pt idx="6948">
                  <c:v>9229.5</c:v>
                </c:pt>
                <c:pt idx="6949">
                  <c:v>9229.5</c:v>
                </c:pt>
                <c:pt idx="6950">
                  <c:v>9229.5</c:v>
                </c:pt>
                <c:pt idx="6951">
                  <c:v>8365.6188000000002</c:v>
                </c:pt>
                <c:pt idx="6952">
                  <c:v>5892.1127999999999</c:v>
                </c:pt>
                <c:pt idx="6953">
                  <c:v>2846.3778000000002</c:v>
                </c:pt>
                <c:pt idx="6954">
                  <c:v>1201.6809000000001</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267.65550000000002</c:v>
                </c:pt>
                <c:pt idx="6969">
                  <c:v>908.18280000000004</c:v>
                </c:pt>
                <c:pt idx="6970">
                  <c:v>1000.4778</c:v>
                </c:pt>
                <c:pt idx="6971">
                  <c:v>2375.6732999999999</c:v>
                </c:pt>
                <c:pt idx="6972">
                  <c:v>3492.4427999999998</c:v>
                </c:pt>
                <c:pt idx="6973">
                  <c:v>8400.6908999999996</c:v>
                </c:pt>
                <c:pt idx="6974">
                  <c:v>3501.6723000000002</c:v>
                </c:pt>
                <c:pt idx="6975">
                  <c:v>7376.2164000000002</c:v>
                </c:pt>
                <c:pt idx="6976">
                  <c:v>3322.62</c:v>
                </c:pt>
                <c:pt idx="6977">
                  <c:v>3152.7972</c:v>
                </c:pt>
                <c:pt idx="6978">
                  <c:v>1196.1432</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1089.0809999999999</c:v>
                </c:pt>
                <c:pt idx="6993">
                  <c:v>3725.0261999999998</c:v>
                </c:pt>
                <c:pt idx="6994">
                  <c:v>6117.3126000000002</c:v>
                </c:pt>
                <c:pt idx="6995">
                  <c:v>8097.9633000000003</c:v>
                </c:pt>
                <c:pt idx="6996">
                  <c:v>9229.5</c:v>
                </c:pt>
                <c:pt idx="6997">
                  <c:v>9229.5</c:v>
                </c:pt>
                <c:pt idx="6998">
                  <c:v>9229.5</c:v>
                </c:pt>
                <c:pt idx="6999">
                  <c:v>8454.2219999999998</c:v>
                </c:pt>
                <c:pt idx="7000">
                  <c:v>6735.6890999999996</c:v>
                </c:pt>
                <c:pt idx="7001">
                  <c:v>2861.145</c:v>
                </c:pt>
                <c:pt idx="7002">
                  <c:v>1461.9528</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596.22569999999996</c:v>
                </c:pt>
                <c:pt idx="7017">
                  <c:v>2960.8236000000002</c:v>
                </c:pt>
                <c:pt idx="7018">
                  <c:v>4199.4224999999997</c:v>
                </c:pt>
                <c:pt idx="7019">
                  <c:v>6512.3352000000004</c:v>
                </c:pt>
                <c:pt idx="7020">
                  <c:v>7451.8982999999998</c:v>
                </c:pt>
                <c:pt idx="7021">
                  <c:v>8740.3364999999994</c:v>
                </c:pt>
                <c:pt idx="7022">
                  <c:v>7071.6428999999998</c:v>
                </c:pt>
                <c:pt idx="7023">
                  <c:v>8915.6970000000001</c:v>
                </c:pt>
                <c:pt idx="7024">
                  <c:v>3213.7118999999998</c:v>
                </c:pt>
                <c:pt idx="7025">
                  <c:v>1413.9594</c:v>
                </c:pt>
                <c:pt idx="7026">
                  <c:v>337.79969999999997</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81.2196</c:v>
                </c:pt>
                <c:pt idx="7041">
                  <c:v>369.18</c:v>
                </c:pt>
                <c:pt idx="7042">
                  <c:v>738.36</c:v>
                </c:pt>
                <c:pt idx="7043">
                  <c:v>860.18939999999998</c:v>
                </c:pt>
                <c:pt idx="7044">
                  <c:v>3715.7966999999999</c:v>
                </c:pt>
                <c:pt idx="7045">
                  <c:v>3915.1538999999998</c:v>
                </c:pt>
                <c:pt idx="7046">
                  <c:v>8780.9462999999996</c:v>
                </c:pt>
                <c:pt idx="7047">
                  <c:v>6416.3483999999999</c:v>
                </c:pt>
                <c:pt idx="7048">
                  <c:v>2239.0767000000001</c:v>
                </c:pt>
                <c:pt idx="7049">
                  <c:v>2519.6534999999999</c:v>
                </c:pt>
                <c:pt idx="7050">
                  <c:v>976.48109999999997</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341.49149999999997</c:v>
                </c:pt>
                <c:pt idx="7065">
                  <c:v>1439.8019999999999</c:v>
                </c:pt>
                <c:pt idx="7066">
                  <c:v>2048.9490000000001</c:v>
                </c:pt>
                <c:pt idx="7067">
                  <c:v>2128.3227000000002</c:v>
                </c:pt>
                <c:pt idx="7068">
                  <c:v>4627.6713</c:v>
                </c:pt>
                <c:pt idx="7069">
                  <c:v>2912.8301999999999</c:v>
                </c:pt>
                <c:pt idx="7070">
                  <c:v>6285.2894999999999</c:v>
                </c:pt>
                <c:pt idx="7071">
                  <c:v>8116.4223000000002</c:v>
                </c:pt>
                <c:pt idx="7072">
                  <c:v>6207.7617</c:v>
                </c:pt>
                <c:pt idx="7073">
                  <c:v>2187.3915000000002</c:v>
                </c:pt>
                <c:pt idx="7074">
                  <c:v>930.33360000000005</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699.59609999999998</c:v>
                </c:pt>
                <c:pt idx="7089">
                  <c:v>3339.2330999999999</c:v>
                </c:pt>
                <c:pt idx="7090">
                  <c:v>5809.0473000000002</c:v>
                </c:pt>
                <c:pt idx="7091">
                  <c:v>7793.3897999999999</c:v>
                </c:pt>
                <c:pt idx="7092">
                  <c:v>9218.4246000000003</c:v>
                </c:pt>
                <c:pt idx="7093">
                  <c:v>9229.5</c:v>
                </c:pt>
                <c:pt idx="7094">
                  <c:v>9229.5</c:v>
                </c:pt>
                <c:pt idx="7095">
                  <c:v>8313.9336000000003</c:v>
                </c:pt>
                <c:pt idx="7096">
                  <c:v>6475.4171999999999</c:v>
                </c:pt>
                <c:pt idx="7097">
                  <c:v>1574.5527</c:v>
                </c:pt>
                <c:pt idx="7098">
                  <c:v>1155.5334</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147.672</c:v>
                </c:pt>
                <c:pt idx="7113">
                  <c:v>221.50800000000001</c:v>
                </c:pt>
                <c:pt idx="7114">
                  <c:v>234.42930000000001</c:v>
                </c:pt>
                <c:pt idx="7115">
                  <c:v>522.38969999999995</c:v>
                </c:pt>
                <c:pt idx="7116">
                  <c:v>430.09469999999999</c:v>
                </c:pt>
                <c:pt idx="7117">
                  <c:v>671.9076</c:v>
                </c:pt>
                <c:pt idx="7118">
                  <c:v>930.33360000000005</c:v>
                </c:pt>
                <c:pt idx="7119">
                  <c:v>439.32420000000002</c:v>
                </c:pt>
                <c:pt idx="7120">
                  <c:v>487.31760000000003</c:v>
                </c:pt>
                <c:pt idx="7121">
                  <c:v>326.72430000000003</c:v>
                </c:pt>
                <c:pt idx="7122">
                  <c:v>60.914700000000003</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256.58010000000002</c:v>
                </c:pt>
                <c:pt idx="7137">
                  <c:v>2154.1653000000001</c:v>
                </c:pt>
                <c:pt idx="7138">
                  <c:v>5216.5133999999998</c:v>
                </c:pt>
                <c:pt idx="7139">
                  <c:v>5458.3262999999997</c:v>
                </c:pt>
                <c:pt idx="7140">
                  <c:v>7197.1641</c:v>
                </c:pt>
                <c:pt idx="7141">
                  <c:v>9229.5</c:v>
                </c:pt>
                <c:pt idx="7142">
                  <c:v>8974.7657999999992</c:v>
                </c:pt>
                <c:pt idx="7143">
                  <c:v>7667.8685999999998</c:v>
                </c:pt>
                <c:pt idx="7144">
                  <c:v>4007.4488999999999</c:v>
                </c:pt>
                <c:pt idx="7145">
                  <c:v>2491.9650000000001</c:v>
                </c:pt>
                <c:pt idx="7146">
                  <c:v>378.40949999999998</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574.07489999999996</c:v>
                </c:pt>
                <c:pt idx="7161">
                  <c:v>3245.0922</c:v>
                </c:pt>
                <c:pt idx="7162">
                  <c:v>5713.0604999999996</c:v>
                </c:pt>
                <c:pt idx="7163">
                  <c:v>7702.9407000000001</c:v>
                </c:pt>
                <c:pt idx="7164">
                  <c:v>9048.6018000000004</c:v>
                </c:pt>
                <c:pt idx="7165">
                  <c:v>9229.5</c:v>
                </c:pt>
                <c:pt idx="7166">
                  <c:v>9139.0509000000002</c:v>
                </c:pt>
                <c:pt idx="7167">
                  <c:v>7961.3666999999996</c:v>
                </c:pt>
                <c:pt idx="7168">
                  <c:v>6085.9323000000004</c:v>
                </c:pt>
                <c:pt idx="7169">
                  <c:v>2488.2732000000001</c:v>
                </c:pt>
                <c:pt idx="7170">
                  <c:v>692.21249999999998</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740.20590000000004</c:v>
                </c:pt>
                <c:pt idx="7185">
                  <c:v>3468.4461000000001</c:v>
                </c:pt>
                <c:pt idx="7186">
                  <c:v>5844.1193999999996</c:v>
                </c:pt>
                <c:pt idx="7187">
                  <c:v>7810.0029000000004</c:v>
                </c:pt>
                <c:pt idx="7188">
                  <c:v>9124.2837</c:v>
                </c:pt>
                <c:pt idx="7189">
                  <c:v>9229.5</c:v>
                </c:pt>
                <c:pt idx="7190">
                  <c:v>5124.2183999999997</c:v>
                </c:pt>
                <c:pt idx="7191">
                  <c:v>3459.2166000000002</c:v>
                </c:pt>
                <c:pt idx="7192">
                  <c:v>4077.5931</c:v>
                </c:pt>
                <c:pt idx="7193">
                  <c:v>1873.5885000000001</c:v>
                </c:pt>
                <c:pt idx="7194">
                  <c:v>948.79259999999999</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542.69460000000004</c:v>
                </c:pt>
                <c:pt idx="7209">
                  <c:v>3341.0790000000002</c:v>
                </c:pt>
                <c:pt idx="7210">
                  <c:v>5779.5128999999997</c:v>
                </c:pt>
                <c:pt idx="7211">
                  <c:v>7752.78</c:v>
                </c:pt>
                <c:pt idx="7212">
                  <c:v>9157.5098999999991</c:v>
                </c:pt>
                <c:pt idx="7213">
                  <c:v>9229.5</c:v>
                </c:pt>
                <c:pt idx="7214">
                  <c:v>9229.5</c:v>
                </c:pt>
                <c:pt idx="7215">
                  <c:v>8099.8091999999997</c:v>
                </c:pt>
                <c:pt idx="7216">
                  <c:v>6386.8140000000003</c:v>
                </c:pt>
                <c:pt idx="7217">
                  <c:v>2325.8339999999998</c:v>
                </c:pt>
                <c:pt idx="7218">
                  <c:v>983.86469999999997</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83.0655</c:v>
                </c:pt>
                <c:pt idx="7233">
                  <c:v>1020.7827</c:v>
                </c:pt>
                <c:pt idx="7234">
                  <c:v>3333.6954000000001</c:v>
                </c:pt>
                <c:pt idx="7235">
                  <c:v>6540.0236999999997</c:v>
                </c:pt>
                <c:pt idx="7236">
                  <c:v>8422.8417000000009</c:v>
                </c:pt>
                <c:pt idx="7237">
                  <c:v>9052.2936000000009</c:v>
                </c:pt>
                <c:pt idx="7238">
                  <c:v>6093.3158999999996</c:v>
                </c:pt>
                <c:pt idx="7239">
                  <c:v>4516.9173000000001</c:v>
                </c:pt>
                <c:pt idx="7240">
                  <c:v>3976.0686000000001</c:v>
                </c:pt>
                <c:pt idx="7241">
                  <c:v>1321.6643999999999</c:v>
                </c:pt>
                <c:pt idx="7242">
                  <c:v>155.0556</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142.1343</c:v>
                </c:pt>
                <c:pt idx="7257">
                  <c:v>1201.6809000000001</c:v>
                </c:pt>
                <c:pt idx="7258">
                  <c:v>1880.9721</c:v>
                </c:pt>
                <c:pt idx="7259">
                  <c:v>2582.4141</c:v>
                </c:pt>
                <c:pt idx="7260">
                  <c:v>5192.5167000000001</c:v>
                </c:pt>
                <c:pt idx="7261">
                  <c:v>8742.1823999999997</c:v>
                </c:pt>
                <c:pt idx="7262">
                  <c:v>3468.4461000000001</c:v>
                </c:pt>
                <c:pt idx="7263">
                  <c:v>2442.1257000000001</c:v>
                </c:pt>
                <c:pt idx="7264">
                  <c:v>4867.6382999999996</c:v>
                </c:pt>
                <c:pt idx="7265">
                  <c:v>2394.1323000000002</c:v>
                </c:pt>
                <c:pt idx="7266">
                  <c:v>35.072099999999999</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110.754</c:v>
                </c:pt>
                <c:pt idx="7281">
                  <c:v>1646.5427999999999</c:v>
                </c:pt>
                <c:pt idx="7282">
                  <c:v>2490.1190999999999</c:v>
                </c:pt>
                <c:pt idx="7283">
                  <c:v>7263.6165000000001</c:v>
                </c:pt>
                <c:pt idx="7284">
                  <c:v>9144.5885999999991</c:v>
                </c:pt>
                <c:pt idx="7285">
                  <c:v>9229.5</c:v>
                </c:pt>
                <c:pt idx="7286">
                  <c:v>9229.5</c:v>
                </c:pt>
                <c:pt idx="7287">
                  <c:v>8142.2649000000001</c:v>
                </c:pt>
                <c:pt idx="7288">
                  <c:v>4110.8193000000001</c:v>
                </c:pt>
                <c:pt idx="7289">
                  <c:v>2713.473</c:v>
                </c:pt>
                <c:pt idx="7290">
                  <c:v>869.41890000000001</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710.67150000000004</c:v>
                </c:pt>
                <c:pt idx="7305">
                  <c:v>3344.7707999999998</c:v>
                </c:pt>
                <c:pt idx="7306">
                  <c:v>5945.6439</c:v>
                </c:pt>
                <c:pt idx="7307">
                  <c:v>7902.2978999999996</c:v>
                </c:pt>
                <c:pt idx="7308">
                  <c:v>9222.1164000000008</c:v>
                </c:pt>
                <c:pt idx="7309">
                  <c:v>9229.5</c:v>
                </c:pt>
                <c:pt idx="7310">
                  <c:v>9229.5</c:v>
                </c:pt>
                <c:pt idx="7311">
                  <c:v>8040.7403999999997</c:v>
                </c:pt>
                <c:pt idx="7312">
                  <c:v>6168.9978000000001</c:v>
                </c:pt>
                <c:pt idx="7313">
                  <c:v>2857.4531999999999</c:v>
                </c:pt>
                <c:pt idx="7314">
                  <c:v>675.59939999999995</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382.10129999999998</c:v>
                </c:pt>
                <c:pt idx="7329">
                  <c:v>3228.4791</c:v>
                </c:pt>
                <c:pt idx="7330">
                  <c:v>5711.2146000000002</c:v>
                </c:pt>
                <c:pt idx="7331">
                  <c:v>7715.8620000000001</c:v>
                </c:pt>
                <c:pt idx="7332">
                  <c:v>9133.5131999999994</c:v>
                </c:pt>
                <c:pt idx="7333">
                  <c:v>9229.5</c:v>
                </c:pt>
                <c:pt idx="7334">
                  <c:v>9102.1329000000005</c:v>
                </c:pt>
                <c:pt idx="7335">
                  <c:v>7850.6126999999997</c:v>
                </c:pt>
                <c:pt idx="7336">
                  <c:v>6211.4534999999996</c:v>
                </c:pt>
                <c:pt idx="7337">
                  <c:v>3228.4791</c:v>
                </c:pt>
                <c:pt idx="7338">
                  <c:v>594.37980000000005</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409.78980000000001</c:v>
                </c:pt>
                <c:pt idx="7353">
                  <c:v>3126.9546</c:v>
                </c:pt>
                <c:pt idx="7354">
                  <c:v>5583.8474999999999</c:v>
                </c:pt>
                <c:pt idx="7355">
                  <c:v>7603.2620999999999</c:v>
                </c:pt>
                <c:pt idx="7356">
                  <c:v>8967.3822</c:v>
                </c:pt>
                <c:pt idx="7357">
                  <c:v>9229.5</c:v>
                </c:pt>
                <c:pt idx="7358">
                  <c:v>9067.0607999999993</c:v>
                </c:pt>
                <c:pt idx="7359">
                  <c:v>7946.5995000000003</c:v>
                </c:pt>
                <c:pt idx="7360">
                  <c:v>6071.1651000000002</c:v>
                </c:pt>
                <c:pt idx="7361">
                  <c:v>3186.0234</c:v>
                </c:pt>
                <c:pt idx="7362">
                  <c:v>214.12440000000001</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446.70780000000002</c:v>
                </c:pt>
                <c:pt idx="7377">
                  <c:v>3239.5545000000002</c:v>
                </c:pt>
                <c:pt idx="7378">
                  <c:v>5725.9817999999996</c:v>
                </c:pt>
                <c:pt idx="7379">
                  <c:v>7715.8620000000001</c:v>
                </c:pt>
                <c:pt idx="7380">
                  <c:v>9085.5198</c:v>
                </c:pt>
                <c:pt idx="7381">
                  <c:v>9229.5</c:v>
                </c:pt>
                <c:pt idx="7382">
                  <c:v>9133.5131999999994</c:v>
                </c:pt>
                <c:pt idx="7383">
                  <c:v>8073.9665999999997</c:v>
                </c:pt>
                <c:pt idx="7384">
                  <c:v>6130.2339000000002</c:v>
                </c:pt>
                <c:pt idx="7385">
                  <c:v>3431.5281</c:v>
                </c:pt>
                <c:pt idx="7386">
                  <c:v>670.06169999999997</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583.30439999999999</c:v>
                </c:pt>
                <c:pt idx="7401">
                  <c:v>3440.7575999999999</c:v>
                </c:pt>
                <c:pt idx="7402">
                  <c:v>5833.0439999999999</c:v>
                </c:pt>
                <c:pt idx="7403">
                  <c:v>7821.0783000000001</c:v>
                </c:pt>
                <c:pt idx="7404">
                  <c:v>9174.1229999999996</c:v>
                </c:pt>
                <c:pt idx="7405">
                  <c:v>9229.5</c:v>
                </c:pt>
                <c:pt idx="7406">
                  <c:v>9188.8901999999998</c:v>
                </c:pt>
                <c:pt idx="7407">
                  <c:v>7996.4387999999999</c:v>
                </c:pt>
                <c:pt idx="7408">
                  <c:v>5772.1292999999996</c:v>
                </c:pt>
                <c:pt idx="7409">
                  <c:v>1903.1229000000001</c:v>
                </c:pt>
                <c:pt idx="7410">
                  <c:v>788.19929999999999</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404.25209999999998</c:v>
                </c:pt>
                <c:pt idx="7425">
                  <c:v>629.45190000000002</c:v>
                </c:pt>
                <c:pt idx="7426">
                  <c:v>3346.6167</c:v>
                </c:pt>
                <c:pt idx="7427">
                  <c:v>2589.7977000000001</c:v>
                </c:pt>
                <c:pt idx="7428">
                  <c:v>2831.6106</c:v>
                </c:pt>
                <c:pt idx="7429">
                  <c:v>3562.587</c:v>
                </c:pt>
                <c:pt idx="7430">
                  <c:v>4459.6944000000003</c:v>
                </c:pt>
                <c:pt idx="7431">
                  <c:v>1393.6545000000001</c:v>
                </c:pt>
                <c:pt idx="7432">
                  <c:v>793.73699999999997</c:v>
                </c:pt>
                <c:pt idx="7433">
                  <c:v>3401.9937</c:v>
                </c:pt>
                <c:pt idx="7434">
                  <c:v>395.02260000000001</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367.33409999999998</c:v>
                </c:pt>
                <c:pt idx="7449">
                  <c:v>3110.3415</c:v>
                </c:pt>
                <c:pt idx="7450">
                  <c:v>5613.3819000000003</c:v>
                </c:pt>
                <c:pt idx="7451">
                  <c:v>7570.0358999999999</c:v>
                </c:pt>
                <c:pt idx="7452">
                  <c:v>8928.6183000000001</c:v>
                </c:pt>
                <c:pt idx="7453">
                  <c:v>9229.5</c:v>
                </c:pt>
                <c:pt idx="7454">
                  <c:v>9127.9755000000005</c:v>
                </c:pt>
                <c:pt idx="7455">
                  <c:v>7843.2290999999996</c:v>
                </c:pt>
                <c:pt idx="7456">
                  <c:v>6108.0830999999998</c:v>
                </c:pt>
                <c:pt idx="7457">
                  <c:v>3557.0493000000001</c:v>
                </c:pt>
                <c:pt idx="7458">
                  <c:v>184.59</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118.13760000000001</c:v>
                </c:pt>
                <c:pt idx="7473">
                  <c:v>2604.5648999999999</c:v>
                </c:pt>
                <c:pt idx="7474">
                  <c:v>4094.2062000000001</c:v>
                </c:pt>
                <c:pt idx="7475">
                  <c:v>7606.9539000000004</c:v>
                </c:pt>
                <c:pt idx="7476">
                  <c:v>8993.2248</c:v>
                </c:pt>
                <c:pt idx="7477">
                  <c:v>9229.5</c:v>
                </c:pt>
                <c:pt idx="7478">
                  <c:v>9068.9066999999995</c:v>
                </c:pt>
                <c:pt idx="7479">
                  <c:v>7946.5995000000003</c:v>
                </c:pt>
                <c:pt idx="7480">
                  <c:v>6050.8602000000001</c:v>
                </c:pt>
                <c:pt idx="7481">
                  <c:v>3582.8919000000001</c:v>
                </c:pt>
                <c:pt idx="7482">
                  <c:v>581.45849999999996</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138.4425</c:v>
                </c:pt>
                <c:pt idx="7497">
                  <c:v>3394.6100999999999</c:v>
                </c:pt>
                <c:pt idx="7498">
                  <c:v>1910.5065</c:v>
                </c:pt>
                <c:pt idx="7499">
                  <c:v>7627.2587999999996</c:v>
                </c:pt>
                <c:pt idx="7500">
                  <c:v>9229.5</c:v>
                </c:pt>
                <c:pt idx="7501">
                  <c:v>7005.1904999999997</c:v>
                </c:pt>
                <c:pt idx="7502">
                  <c:v>6348.0501000000004</c:v>
                </c:pt>
                <c:pt idx="7503">
                  <c:v>7660.4849999999997</c:v>
                </c:pt>
                <c:pt idx="7504">
                  <c:v>5792.4341999999997</c:v>
                </c:pt>
                <c:pt idx="7505">
                  <c:v>3186.0234</c:v>
                </c:pt>
                <c:pt idx="7506">
                  <c:v>251.04239999999999</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14.767200000000001</c:v>
                </c:pt>
                <c:pt idx="7521">
                  <c:v>348.87509999999997</c:v>
                </c:pt>
                <c:pt idx="7522">
                  <c:v>2722.7024999999999</c:v>
                </c:pt>
                <c:pt idx="7523">
                  <c:v>1663.1559</c:v>
                </c:pt>
                <c:pt idx="7524">
                  <c:v>9229.5</c:v>
                </c:pt>
                <c:pt idx="7525">
                  <c:v>7403.9049000000005</c:v>
                </c:pt>
                <c:pt idx="7526">
                  <c:v>2108.0178000000001</c:v>
                </c:pt>
                <c:pt idx="7527">
                  <c:v>7752.78</c:v>
                </c:pt>
                <c:pt idx="7528">
                  <c:v>5809.0473000000002</c:v>
                </c:pt>
                <c:pt idx="7529">
                  <c:v>3250.6298999999999</c:v>
                </c:pt>
                <c:pt idx="7530">
                  <c:v>138.4425</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68.298299999999998</c:v>
                </c:pt>
                <c:pt idx="7545">
                  <c:v>2947.9023000000002</c:v>
                </c:pt>
                <c:pt idx="7546">
                  <c:v>5441.7132000000001</c:v>
                </c:pt>
                <c:pt idx="7547">
                  <c:v>7433.4393</c:v>
                </c:pt>
                <c:pt idx="7548">
                  <c:v>8764.3331999999991</c:v>
                </c:pt>
                <c:pt idx="7549">
                  <c:v>9220.2705000000005</c:v>
                </c:pt>
                <c:pt idx="7550">
                  <c:v>8487.4482000000007</c:v>
                </c:pt>
                <c:pt idx="7551">
                  <c:v>7588.4948999999997</c:v>
                </c:pt>
                <c:pt idx="7552">
                  <c:v>5716.7523000000001</c:v>
                </c:pt>
                <c:pt idx="7553">
                  <c:v>2338.7552999999998</c:v>
                </c:pt>
                <c:pt idx="7554">
                  <c:v>46.147500000000001</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49.839300000000001</c:v>
                </c:pt>
                <c:pt idx="7569">
                  <c:v>3095.5743000000002</c:v>
                </c:pt>
                <c:pt idx="7570">
                  <c:v>5670.6048000000001</c:v>
                </c:pt>
                <c:pt idx="7571">
                  <c:v>7599.5703000000003</c:v>
                </c:pt>
                <c:pt idx="7572">
                  <c:v>8971.0740000000005</c:v>
                </c:pt>
                <c:pt idx="7573">
                  <c:v>9229.5</c:v>
                </c:pt>
                <c:pt idx="7574">
                  <c:v>2268.6111000000001</c:v>
                </c:pt>
                <c:pt idx="7575">
                  <c:v>6624.9350999999997</c:v>
                </c:pt>
                <c:pt idx="7576">
                  <c:v>4790.1104999999998</c:v>
                </c:pt>
                <c:pt idx="7577">
                  <c:v>2571.3386999999998</c:v>
                </c:pt>
                <c:pt idx="7578">
                  <c:v>116.29170000000001</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180.8982</c:v>
                </c:pt>
                <c:pt idx="7593">
                  <c:v>3139.8759</c:v>
                </c:pt>
                <c:pt idx="7594">
                  <c:v>5666.9129999999996</c:v>
                </c:pt>
                <c:pt idx="7595">
                  <c:v>7706.6324999999997</c:v>
                </c:pt>
                <c:pt idx="7596">
                  <c:v>9102.1329000000005</c:v>
                </c:pt>
                <c:pt idx="7597">
                  <c:v>9229.5</c:v>
                </c:pt>
                <c:pt idx="7598">
                  <c:v>9157.5098999999991</c:v>
                </c:pt>
                <c:pt idx="7599">
                  <c:v>7952.1372000000001</c:v>
                </c:pt>
                <c:pt idx="7600">
                  <c:v>6242.8338000000003</c:v>
                </c:pt>
                <c:pt idx="7601">
                  <c:v>3545.9739</c:v>
                </c:pt>
                <c:pt idx="7602">
                  <c:v>395.02260000000001</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304.57350000000002</c:v>
                </c:pt>
                <c:pt idx="7617">
                  <c:v>3444.4494</c:v>
                </c:pt>
                <c:pt idx="7618">
                  <c:v>5877.3455999999996</c:v>
                </c:pt>
                <c:pt idx="7619">
                  <c:v>7767.5472</c:v>
                </c:pt>
                <c:pt idx="7620">
                  <c:v>9153.8181000000004</c:v>
                </c:pt>
                <c:pt idx="7621">
                  <c:v>9229.5</c:v>
                </c:pt>
                <c:pt idx="7622">
                  <c:v>9089.2116000000005</c:v>
                </c:pt>
                <c:pt idx="7623">
                  <c:v>7944.7536</c:v>
                </c:pt>
                <c:pt idx="7624">
                  <c:v>6192.9944999999998</c:v>
                </c:pt>
                <c:pt idx="7625">
                  <c:v>3466.6001999999999</c:v>
                </c:pt>
                <c:pt idx="7626">
                  <c:v>330.41609999999997</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31.380299999999998</c:v>
                </c:pt>
                <c:pt idx="7641">
                  <c:v>2678.4009000000001</c:v>
                </c:pt>
                <c:pt idx="7642">
                  <c:v>3276.4724999999999</c:v>
                </c:pt>
                <c:pt idx="7643">
                  <c:v>3533.0526</c:v>
                </c:pt>
                <c:pt idx="7644">
                  <c:v>7422.3639000000003</c:v>
                </c:pt>
                <c:pt idx="7645">
                  <c:v>9211.0409999999993</c:v>
                </c:pt>
                <c:pt idx="7646">
                  <c:v>8847.3986999999997</c:v>
                </c:pt>
                <c:pt idx="7647">
                  <c:v>7944.7536</c:v>
                </c:pt>
                <c:pt idx="7648">
                  <c:v>5858.8865999999998</c:v>
                </c:pt>
                <c:pt idx="7649">
                  <c:v>3287.5479</c:v>
                </c:pt>
                <c:pt idx="7650">
                  <c:v>36.917999999999999</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22.1508</c:v>
                </c:pt>
                <c:pt idx="7665">
                  <c:v>961.71389999999997</c:v>
                </c:pt>
                <c:pt idx="7666">
                  <c:v>4585.2156000000004</c:v>
                </c:pt>
                <c:pt idx="7667">
                  <c:v>6624.9350999999997</c:v>
                </c:pt>
                <c:pt idx="7668">
                  <c:v>8088.7338</c:v>
                </c:pt>
                <c:pt idx="7669">
                  <c:v>8683.1136000000006</c:v>
                </c:pt>
                <c:pt idx="7670">
                  <c:v>8374.8482999999997</c:v>
                </c:pt>
                <c:pt idx="7671">
                  <c:v>7160.2461000000003</c:v>
                </c:pt>
                <c:pt idx="7672">
                  <c:v>5225.7429000000002</c:v>
                </c:pt>
                <c:pt idx="7673">
                  <c:v>2779.9254000000001</c:v>
                </c:pt>
                <c:pt idx="7674">
                  <c:v>64.606499999999997</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12.9213</c:v>
                </c:pt>
                <c:pt idx="7689">
                  <c:v>540.84870000000001</c:v>
                </c:pt>
                <c:pt idx="7690">
                  <c:v>1526.5592999999999</c:v>
                </c:pt>
                <c:pt idx="7691">
                  <c:v>2386.7487000000001</c:v>
                </c:pt>
                <c:pt idx="7692">
                  <c:v>5046.6905999999999</c:v>
                </c:pt>
                <c:pt idx="7693">
                  <c:v>6619.3973999999998</c:v>
                </c:pt>
                <c:pt idx="7694">
                  <c:v>8062.8912</c:v>
                </c:pt>
                <c:pt idx="7695">
                  <c:v>6863.0562</c:v>
                </c:pt>
                <c:pt idx="7696">
                  <c:v>5150.0609999999997</c:v>
                </c:pt>
                <c:pt idx="7697">
                  <c:v>2539.9584</c:v>
                </c:pt>
                <c:pt idx="7698">
                  <c:v>14.767200000000001</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972.78930000000003</c:v>
                </c:pt>
                <c:pt idx="7714">
                  <c:v>2615.6403</c:v>
                </c:pt>
                <c:pt idx="7715">
                  <c:v>6104.3913000000002</c:v>
                </c:pt>
                <c:pt idx="7716">
                  <c:v>7435.2852000000003</c:v>
                </c:pt>
                <c:pt idx="7717">
                  <c:v>5978.8701000000001</c:v>
                </c:pt>
                <c:pt idx="7718">
                  <c:v>7762.0095000000001</c:v>
                </c:pt>
                <c:pt idx="7719">
                  <c:v>6564.0204000000003</c:v>
                </c:pt>
                <c:pt idx="7720">
                  <c:v>4738.4252999999999</c:v>
                </c:pt>
                <c:pt idx="7721">
                  <c:v>2340.6012000000001</c:v>
                </c:pt>
                <c:pt idx="7722">
                  <c:v>14.767200000000001</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1229.3694</c:v>
                </c:pt>
                <c:pt idx="7738">
                  <c:v>2436.5880000000002</c:v>
                </c:pt>
                <c:pt idx="7739">
                  <c:v>6877.8234000000002</c:v>
                </c:pt>
                <c:pt idx="7740">
                  <c:v>8315.7795000000006</c:v>
                </c:pt>
                <c:pt idx="7741">
                  <c:v>9139.0509000000002</c:v>
                </c:pt>
                <c:pt idx="7742">
                  <c:v>5816.4309000000003</c:v>
                </c:pt>
                <c:pt idx="7743">
                  <c:v>5652.1458000000002</c:v>
                </c:pt>
                <c:pt idx="7744">
                  <c:v>4950.7038000000002</c:v>
                </c:pt>
                <c:pt idx="7745">
                  <c:v>1039.2417</c:v>
                </c:pt>
                <c:pt idx="7746">
                  <c:v>105.2163</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3.6918000000000002</c:v>
                </c:pt>
                <c:pt idx="7761">
                  <c:v>1975.1130000000001</c:v>
                </c:pt>
                <c:pt idx="7762">
                  <c:v>3625.3476000000001</c:v>
                </c:pt>
                <c:pt idx="7763">
                  <c:v>6065.6274000000003</c:v>
                </c:pt>
                <c:pt idx="7764">
                  <c:v>7889.3765999999996</c:v>
                </c:pt>
                <c:pt idx="7765">
                  <c:v>8959.9986000000008</c:v>
                </c:pt>
                <c:pt idx="7766">
                  <c:v>5805.3554999999997</c:v>
                </c:pt>
                <c:pt idx="7767">
                  <c:v>7474.0491000000002</c:v>
                </c:pt>
                <c:pt idx="7768">
                  <c:v>2117.2473</c:v>
                </c:pt>
                <c:pt idx="7769">
                  <c:v>2752.2368999999999</c:v>
                </c:pt>
                <c:pt idx="7770">
                  <c:v>55.377000000000002</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3.6918000000000002</c:v>
                </c:pt>
                <c:pt idx="7785">
                  <c:v>562.99950000000001</c:v>
                </c:pt>
                <c:pt idx="7786">
                  <c:v>3108.4956000000002</c:v>
                </c:pt>
                <c:pt idx="7787">
                  <c:v>5249.7395999999999</c:v>
                </c:pt>
                <c:pt idx="7788">
                  <c:v>5905.0340999999999</c:v>
                </c:pt>
                <c:pt idx="7789">
                  <c:v>2351.6765999999998</c:v>
                </c:pt>
                <c:pt idx="7790">
                  <c:v>3407.5313999999998</c:v>
                </c:pt>
                <c:pt idx="7791">
                  <c:v>8321.3171999999995</c:v>
                </c:pt>
                <c:pt idx="7792">
                  <c:v>5354.9558999999999</c:v>
                </c:pt>
                <c:pt idx="7793">
                  <c:v>2955.2858999999999</c:v>
                </c:pt>
                <c:pt idx="7794">
                  <c:v>59.068800000000003</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1.8459000000000001</c:v>
                </c:pt>
                <c:pt idx="7809">
                  <c:v>760.51080000000002</c:v>
                </c:pt>
                <c:pt idx="7810">
                  <c:v>1796.0607</c:v>
                </c:pt>
                <c:pt idx="7811">
                  <c:v>7887.5307000000003</c:v>
                </c:pt>
                <c:pt idx="7812">
                  <c:v>6348.0501000000004</c:v>
                </c:pt>
                <c:pt idx="7813">
                  <c:v>4354.4781000000003</c:v>
                </c:pt>
                <c:pt idx="7814">
                  <c:v>9229.5</c:v>
                </c:pt>
                <c:pt idx="7815">
                  <c:v>7793.3897999999999</c:v>
                </c:pt>
                <c:pt idx="7816">
                  <c:v>5613.3819000000003</c:v>
                </c:pt>
                <c:pt idx="7817">
                  <c:v>3254.3217</c:v>
                </c:pt>
                <c:pt idx="7818">
                  <c:v>38.7639</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3.6918000000000002</c:v>
                </c:pt>
                <c:pt idx="7833">
                  <c:v>1725.9165</c:v>
                </c:pt>
                <c:pt idx="7834">
                  <c:v>5083.6085999999996</c:v>
                </c:pt>
                <c:pt idx="7835">
                  <c:v>7077.1805999999997</c:v>
                </c:pt>
                <c:pt idx="7836">
                  <c:v>8740.3364999999994</c:v>
                </c:pt>
                <c:pt idx="7837">
                  <c:v>9229.5</c:v>
                </c:pt>
                <c:pt idx="7838">
                  <c:v>7850.6126999999997</c:v>
                </c:pt>
                <c:pt idx="7839">
                  <c:v>3859.7768999999998</c:v>
                </c:pt>
                <c:pt idx="7840">
                  <c:v>4456.0025999999998</c:v>
                </c:pt>
                <c:pt idx="7841">
                  <c:v>2314.7586000000001</c:v>
                </c:pt>
                <c:pt idx="7842">
                  <c:v>29.534400000000002</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14.767200000000001</c:v>
                </c:pt>
                <c:pt idx="7857">
                  <c:v>3091.8825000000002</c:v>
                </c:pt>
                <c:pt idx="7858">
                  <c:v>5604.1523999999999</c:v>
                </c:pt>
                <c:pt idx="7859">
                  <c:v>7570.0358999999999</c:v>
                </c:pt>
                <c:pt idx="7860">
                  <c:v>8876.9331000000002</c:v>
                </c:pt>
                <c:pt idx="7861">
                  <c:v>9229.5</c:v>
                </c:pt>
                <c:pt idx="7862">
                  <c:v>9031.9886999999999</c:v>
                </c:pt>
                <c:pt idx="7863">
                  <c:v>7939.2159000000001</c:v>
                </c:pt>
                <c:pt idx="7864">
                  <c:v>6122.8503000000001</c:v>
                </c:pt>
                <c:pt idx="7865">
                  <c:v>3686.2622999999999</c:v>
                </c:pt>
                <c:pt idx="7866">
                  <c:v>49.839300000000001</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18.459</c:v>
                </c:pt>
                <c:pt idx="7881">
                  <c:v>3018.0464999999999</c:v>
                </c:pt>
                <c:pt idx="7882">
                  <c:v>5522.9327999999996</c:v>
                </c:pt>
                <c:pt idx="7883">
                  <c:v>7411.2884999999997</c:v>
                </c:pt>
                <c:pt idx="7884">
                  <c:v>8747.7201000000005</c:v>
                </c:pt>
                <c:pt idx="7885">
                  <c:v>9229.5</c:v>
                </c:pt>
                <c:pt idx="7886">
                  <c:v>8912.0051999999996</c:v>
                </c:pt>
                <c:pt idx="7887">
                  <c:v>7905.9897000000001</c:v>
                </c:pt>
                <c:pt idx="7888">
                  <c:v>6135.7716</c:v>
                </c:pt>
                <c:pt idx="7889">
                  <c:v>3544.1280000000002</c:v>
                </c:pt>
                <c:pt idx="7890">
                  <c:v>59.068800000000003</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14.767200000000001</c:v>
                </c:pt>
                <c:pt idx="7905">
                  <c:v>3047.5808999999999</c:v>
                </c:pt>
                <c:pt idx="7906">
                  <c:v>5537.7</c:v>
                </c:pt>
                <c:pt idx="7907">
                  <c:v>7466.6655000000001</c:v>
                </c:pt>
                <c:pt idx="7908">
                  <c:v>8825.2479000000003</c:v>
                </c:pt>
                <c:pt idx="7909">
                  <c:v>9229.5</c:v>
                </c:pt>
                <c:pt idx="7910">
                  <c:v>8928.6183000000001</c:v>
                </c:pt>
                <c:pt idx="7911">
                  <c:v>7553.4228000000003</c:v>
                </c:pt>
                <c:pt idx="7912">
                  <c:v>6185.6108999999997</c:v>
                </c:pt>
                <c:pt idx="7913">
                  <c:v>4099.7439000000004</c:v>
                </c:pt>
                <c:pt idx="7914">
                  <c:v>9.2294999999999998</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7.3836000000000004</c:v>
                </c:pt>
                <c:pt idx="7929">
                  <c:v>2925.7514999999999</c:v>
                </c:pt>
                <c:pt idx="7930">
                  <c:v>5406.6410999999998</c:v>
                </c:pt>
                <c:pt idx="7931">
                  <c:v>7317.1476000000002</c:v>
                </c:pt>
                <c:pt idx="7932">
                  <c:v>8644.3497000000007</c:v>
                </c:pt>
                <c:pt idx="7933">
                  <c:v>9174.1229999999996</c:v>
                </c:pt>
                <c:pt idx="7934">
                  <c:v>8769.8708999999999</c:v>
                </c:pt>
                <c:pt idx="7935">
                  <c:v>7728.7833000000001</c:v>
                </c:pt>
                <c:pt idx="7936">
                  <c:v>5997.3290999999999</c:v>
                </c:pt>
                <c:pt idx="7937">
                  <c:v>3420.4526999999998</c:v>
                </c:pt>
                <c:pt idx="7938">
                  <c:v>1.8459000000000001</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603.60929999999996</c:v>
                </c:pt>
                <c:pt idx="7954">
                  <c:v>1393.6545000000001</c:v>
                </c:pt>
                <c:pt idx="7955">
                  <c:v>3001.4333999999999</c:v>
                </c:pt>
                <c:pt idx="7956">
                  <c:v>3032.8137000000002</c:v>
                </c:pt>
                <c:pt idx="7957">
                  <c:v>2394.1323000000002</c:v>
                </c:pt>
                <c:pt idx="7958">
                  <c:v>2960.8236000000002</c:v>
                </c:pt>
                <c:pt idx="7959">
                  <c:v>2320.2963</c:v>
                </c:pt>
                <c:pt idx="7960">
                  <c:v>1382.5790999999999</c:v>
                </c:pt>
                <c:pt idx="7961">
                  <c:v>474.3963</c:v>
                </c:pt>
                <c:pt idx="7962">
                  <c:v>29.534400000000002</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867.57299999999998</c:v>
                </c:pt>
                <c:pt idx="7978">
                  <c:v>2397.8240999999998</c:v>
                </c:pt>
                <c:pt idx="7979">
                  <c:v>6776.2988999999998</c:v>
                </c:pt>
                <c:pt idx="7980">
                  <c:v>8583.4349999999995</c:v>
                </c:pt>
                <c:pt idx="7981">
                  <c:v>8808.6347999999998</c:v>
                </c:pt>
                <c:pt idx="7982">
                  <c:v>8840.0151000000005</c:v>
                </c:pt>
                <c:pt idx="7983">
                  <c:v>7870.9175999999998</c:v>
                </c:pt>
                <c:pt idx="7984">
                  <c:v>6146.8469999999998</c:v>
                </c:pt>
                <c:pt idx="7985">
                  <c:v>3372.4593</c:v>
                </c:pt>
                <c:pt idx="7986">
                  <c:v>31.380299999999998</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1.8459000000000001</c:v>
                </c:pt>
                <c:pt idx="8001">
                  <c:v>2650.7123999999999</c:v>
                </c:pt>
                <c:pt idx="8002">
                  <c:v>5144.5232999999998</c:v>
                </c:pt>
                <c:pt idx="8003">
                  <c:v>7138.0953</c:v>
                </c:pt>
                <c:pt idx="8004">
                  <c:v>8478.2186999999994</c:v>
                </c:pt>
                <c:pt idx="8005">
                  <c:v>9055.9853999999996</c:v>
                </c:pt>
                <c:pt idx="8006">
                  <c:v>8694.1890000000003</c:v>
                </c:pt>
                <c:pt idx="8007">
                  <c:v>7647.5636999999997</c:v>
                </c:pt>
                <c:pt idx="8008">
                  <c:v>5844.1193999999996</c:v>
                </c:pt>
                <c:pt idx="8009">
                  <c:v>3333.6954000000001</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2755.9286999999999</c:v>
                </c:pt>
                <c:pt idx="8026">
                  <c:v>5216.5133999999998</c:v>
                </c:pt>
                <c:pt idx="8027">
                  <c:v>7099.3314</c:v>
                </c:pt>
                <c:pt idx="8028">
                  <c:v>8441.3006999999998</c:v>
                </c:pt>
                <c:pt idx="8029">
                  <c:v>8969.2281000000003</c:v>
                </c:pt>
                <c:pt idx="8030">
                  <c:v>8701.5725999999995</c:v>
                </c:pt>
                <c:pt idx="8031">
                  <c:v>7690.0194000000001</c:v>
                </c:pt>
                <c:pt idx="8032">
                  <c:v>6163.4601000000002</c:v>
                </c:pt>
                <c:pt idx="8033">
                  <c:v>3309.6986999999999</c:v>
                </c:pt>
                <c:pt idx="8034">
                  <c:v>5.5377000000000001</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1.8459000000000001</c:v>
                </c:pt>
                <c:pt idx="8049">
                  <c:v>2872.2204000000002</c:v>
                </c:pt>
                <c:pt idx="8050">
                  <c:v>5299.5789000000004</c:v>
                </c:pt>
                <c:pt idx="8051">
                  <c:v>7199.01</c:v>
                </c:pt>
                <c:pt idx="8052">
                  <c:v>8487.4482000000007</c:v>
                </c:pt>
                <c:pt idx="8053">
                  <c:v>8993.2248</c:v>
                </c:pt>
                <c:pt idx="8054">
                  <c:v>8705.2644</c:v>
                </c:pt>
                <c:pt idx="8055">
                  <c:v>7678.9440000000004</c:v>
                </c:pt>
                <c:pt idx="8056">
                  <c:v>5508.1656000000003</c:v>
                </c:pt>
                <c:pt idx="8057">
                  <c:v>1923.4277999999999</c:v>
                </c:pt>
                <c:pt idx="8058">
                  <c:v>47.993400000000001</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2674.7091</c:v>
                </c:pt>
                <c:pt idx="8074">
                  <c:v>5246.0478000000003</c:v>
                </c:pt>
                <c:pt idx="8075">
                  <c:v>7208.2394999999997</c:v>
                </c:pt>
                <c:pt idx="8076">
                  <c:v>7267.3082999999997</c:v>
                </c:pt>
                <c:pt idx="8077">
                  <c:v>9229.5</c:v>
                </c:pt>
                <c:pt idx="8078">
                  <c:v>9229.5</c:v>
                </c:pt>
                <c:pt idx="8079">
                  <c:v>2899.9088999999999</c:v>
                </c:pt>
                <c:pt idx="8080">
                  <c:v>3047.5808999999999</c:v>
                </c:pt>
                <c:pt idx="8081">
                  <c:v>3348.4625999999998</c:v>
                </c:pt>
                <c:pt idx="8082">
                  <c:v>18.459</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2578.7222999999999</c:v>
                </c:pt>
                <c:pt idx="8098">
                  <c:v>5174.0577000000003</c:v>
                </c:pt>
                <c:pt idx="8099">
                  <c:v>7210.0853999999999</c:v>
                </c:pt>
                <c:pt idx="8100">
                  <c:v>7568.19</c:v>
                </c:pt>
                <c:pt idx="8101">
                  <c:v>8162.5698000000002</c:v>
                </c:pt>
                <c:pt idx="8102">
                  <c:v>7867.2258000000002</c:v>
                </c:pt>
                <c:pt idx="8103">
                  <c:v>6226.2206999999999</c:v>
                </c:pt>
                <c:pt idx="8104">
                  <c:v>4289.8716000000004</c:v>
                </c:pt>
                <c:pt idx="8105">
                  <c:v>1218.2940000000001</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2117.2473</c:v>
                </c:pt>
                <c:pt idx="8122">
                  <c:v>4791.9564</c:v>
                </c:pt>
                <c:pt idx="8123">
                  <c:v>6829.83</c:v>
                </c:pt>
                <c:pt idx="8124">
                  <c:v>8208.7173000000003</c:v>
                </c:pt>
                <c:pt idx="8125">
                  <c:v>8710.8021000000008</c:v>
                </c:pt>
                <c:pt idx="8126">
                  <c:v>7859.8422</c:v>
                </c:pt>
                <c:pt idx="8127">
                  <c:v>6792.9120000000003</c:v>
                </c:pt>
                <c:pt idx="8128">
                  <c:v>3979.7604000000001</c:v>
                </c:pt>
                <c:pt idx="8129">
                  <c:v>2635.9452000000001</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862.03530000000001</c:v>
                </c:pt>
                <c:pt idx="8146">
                  <c:v>3396.4560000000001</c:v>
                </c:pt>
                <c:pt idx="8147">
                  <c:v>5659.5294000000004</c:v>
                </c:pt>
                <c:pt idx="8148">
                  <c:v>7396.5213000000003</c:v>
                </c:pt>
                <c:pt idx="8149">
                  <c:v>8131.1895000000004</c:v>
                </c:pt>
                <c:pt idx="8150">
                  <c:v>7979.8257000000003</c:v>
                </c:pt>
                <c:pt idx="8151">
                  <c:v>6855.6725999999999</c:v>
                </c:pt>
                <c:pt idx="8152">
                  <c:v>5198.0544</c:v>
                </c:pt>
                <c:pt idx="8153">
                  <c:v>2720.8566000000001</c:v>
                </c:pt>
                <c:pt idx="8154">
                  <c:v>11.0754</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1718.5328999999999</c:v>
                </c:pt>
                <c:pt idx="8170">
                  <c:v>4249.2618000000002</c:v>
                </c:pt>
                <c:pt idx="8171">
                  <c:v>5430.6378000000004</c:v>
                </c:pt>
                <c:pt idx="8172">
                  <c:v>4834.4120999999996</c:v>
                </c:pt>
                <c:pt idx="8173">
                  <c:v>7771.2389999999996</c:v>
                </c:pt>
                <c:pt idx="8174">
                  <c:v>5157.4445999999998</c:v>
                </c:pt>
                <c:pt idx="8175">
                  <c:v>2968.2071999999998</c:v>
                </c:pt>
                <c:pt idx="8176">
                  <c:v>4053.5963999999999</c:v>
                </c:pt>
                <c:pt idx="8177">
                  <c:v>634.9896</c:v>
                </c:pt>
                <c:pt idx="8178">
                  <c:v>12.9213</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424.55700000000002</c:v>
                </c:pt>
                <c:pt idx="8194">
                  <c:v>2089.5587999999998</c:v>
                </c:pt>
                <c:pt idx="8195">
                  <c:v>4529.8386</c:v>
                </c:pt>
                <c:pt idx="8196">
                  <c:v>7577.4195</c:v>
                </c:pt>
                <c:pt idx="8197">
                  <c:v>8101.6550999999999</c:v>
                </c:pt>
                <c:pt idx="8198">
                  <c:v>8035.2026999999998</c:v>
                </c:pt>
                <c:pt idx="8199">
                  <c:v>7082.7183000000005</c:v>
                </c:pt>
                <c:pt idx="8200">
                  <c:v>4963.6251000000002</c:v>
                </c:pt>
                <c:pt idx="8201">
                  <c:v>2883.2957999999999</c:v>
                </c:pt>
                <c:pt idx="8202">
                  <c:v>16.613099999999999</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655.29449999999997</c:v>
                </c:pt>
                <c:pt idx="8218">
                  <c:v>2434.7420999999999</c:v>
                </c:pt>
                <c:pt idx="8219">
                  <c:v>2840.8400999999999</c:v>
                </c:pt>
                <c:pt idx="8220">
                  <c:v>8546.5169999999998</c:v>
                </c:pt>
                <c:pt idx="8221">
                  <c:v>8869.5494999999992</c:v>
                </c:pt>
                <c:pt idx="8222">
                  <c:v>6997.8068999999996</c:v>
                </c:pt>
                <c:pt idx="8223">
                  <c:v>6844.5972000000002</c:v>
                </c:pt>
                <c:pt idx="8224">
                  <c:v>3186.0234</c:v>
                </c:pt>
                <c:pt idx="8225">
                  <c:v>2927.5974000000001</c:v>
                </c:pt>
                <c:pt idx="8226">
                  <c:v>44.301600000000001</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511.3143</c:v>
                </c:pt>
                <c:pt idx="8242">
                  <c:v>2060.0243999999998</c:v>
                </c:pt>
                <c:pt idx="8243">
                  <c:v>7016.2659000000003</c:v>
                </c:pt>
                <c:pt idx="8244">
                  <c:v>8330.5467000000008</c:v>
                </c:pt>
                <c:pt idx="8245">
                  <c:v>9229.5</c:v>
                </c:pt>
                <c:pt idx="8246">
                  <c:v>8629.5825000000004</c:v>
                </c:pt>
                <c:pt idx="8247">
                  <c:v>6953.5052999999998</c:v>
                </c:pt>
                <c:pt idx="8248">
                  <c:v>5655.8375999999998</c:v>
                </c:pt>
                <c:pt idx="8249">
                  <c:v>3880.0817999999999</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2126.4767999999999</c:v>
                </c:pt>
                <c:pt idx="8266">
                  <c:v>4812.2613000000001</c:v>
                </c:pt>
                <c:pt idx="8267">
                  <c:v>6933.2003999999997</c:v>
                </c:pt>
                <c:pt idx="8268">
                  <c:v>8217.9467999999997</c:v>
                </c:pt>
                <c:pt idx="8269">
                  <c:v>8788.3299000000006</c:v>
                </c:pt>
                <c:pt idx="8270">
                  <c:v>8548.3629000000001</c:v>
                </c:pt>
                <c:pt idx="8271">
                  <c:v>7206.3936000000003</c:v>
                </c:pt>
                <c:pt idx="8272">
                  <c:v>5801.6637000000001</c:v>
                </c:pt>
                <c:pt idx="8273">
                  <c:v>3623.5016999999998</c:v>
                </c:pt>
                <c:pt idx="8274">
                  <c:v>22.1508</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1513.6379999999999</c:v>
                </c:pt>
                <c:pt idx="8290">
                  <c:v>4228.9569000000001</c:v>
                </c:pt>
                <c:pt idx="8291">
                  <c:v>6384.9681</c:v>
                </c:pt>
                <c:pt idx="8292">
                  <c:v>7817.3864999999996</c:v>
                </c:pt>
                <c:pt idx="8293">
                  <c:v>8574.2055</c:v>
                </c:pt>
                <c:pt idx="8294">
                  <c:v>8411.7662999999993</c:v>
                </c:pt>
                <c:pt idx="8295">
                  <c:v>7285.7673000000004</c:v>
                </c:pt>
                <c:pt idx="8296">
                  <c:v>5567.2344000000003</c:v>
                </c:pt>
                <c:pt idx="8297">
                  <c:v>2896.2170999999998</c:v>
                </c:pt>
                <c:pt idx="8298">
                  <c:v>14.767200000000001</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959.86800000000005</c:v>
                </c:pt>
                <c:pt idx="8314">
                  <c:v>3632.7312000000002</c:v>
                </c:pt>
                <c:pt idx="8315">
                  <c:v>5849.6571000000004</c:v>
                </c:pt>
                <c:pt idx="8316">
                  <c:v>7036.5708000000004</c:v>
                </c:pt>
                <c:pt idx="8317">
                  <c:v>7662.3308999999999</c:v>
                </c:pt>
                <c:pt idx="8318">
                  <c:v>4908.2480999999998</c:v>
                </c:pt>
                <c:pt idx="8319">
                  <c:v>4164.3504000000003</c:v>
                </c:pt>
                <c:pt idx="8320">
                  <c:v>863.88120000000004</c:v>
                </c:pt>
                <c:pt idx="8321">
                  <c:v>638.68140000000005</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227.04570000000001</c:v>
                </c:pt>
                <c:pt idx="8338">
                  <c:v>3379.8429000000001</c:v>
                </c:pt>
                <c:pt idx="8339">
                  <c:v>5766.5915999999997</c:v>
                </c:pt>
                <c:pt idx="8340">
                  <c:v>7383.6</c:v>
                </c:pt>
                <c:pt idx="8341">
                  <c:v>7948.4453999999996</c:v>
                </c:pt>
                <c:pt idx="8342">
                  <c:v>7808.1570000000002</c:v>
                </c:pt>
                <c:pt idx="8343">
                  <c:v>6695.0793000000003</c:v>
                </c:pt>
                <c:pt idx="8344">
                  <c:v>1803.4443000000001</c:v>
                </c:pt>
                <c:pt idx="8345">
                  <c:v>531.61919999999998</c:v>
                </c:pt>
                <c:pt idx="8346">
                  <c:v>1.8459000000000001</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817.7337</c:v>
                </c:pt>
                <c:pt idx="8362">
                  <c:v>3082.6529999999998</c:v>
                </c:pt>
                <c:pt idx="8363">
                  <c:v>4945.1661000000004</c:v>
                </c:pt>
                <c:pt idx="8364">
                  <c:v>6551.0991000000004</c:v>
                </c:pt>
                <c:pt idx="8365">
                  <c:v>7503.5834999999997</c:v>
                </c:pt>
                <c:pt idx="8366">
                  <c:v>5513.7033000000001</c:v>
                </c:pt>
                <c:pt idx="8367">
                  <c:v>5294.0411999999997</c:v>
                </c:pt>
                <c:pt idx="8368">
                  <c:v>4016.6783999999998</c:v>
                </c:pt>
                <c:pt idx="8369">
                  <c:v>2294.4537</c:v>
                </c:pt>
                <c:pt idx="8370">
                  <c:v>1.8459000000000001</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889.72379999999998</c:v>
                </c:pt>
                <c:pt idx="8386">
                  <c:v>3438.9117000000001</c:v>
                </c:pt>
                <c:pt idx="8387">
                  <c:v>5633.6868000000004</c:v>
                </c:pt>
                <c:pt idx="8388">
                  <c:v>6346.2042000000001</c:v>
                </c:pt>
                <c:pt idx="8389">
                  <c:v>7756.4718000000003</c:v>
                </c:pt>
                <c:pt idx="8390">
                  <c:v>7605.1080000000002</c:v>
                </c:pt>
                <c:pt idx="8391">
                  <c:v>6684.0038999999997</c:v>
                </c:pt>
                <c:pt idx="8392">
                  <c:v>4758.7302</c:v>
                </c:pt>
                <c:pt idx="8393">
                  <c:v>1004.1695999999999</c:v>
                </c:pt>
                <c:pt idx="8394">
                  <c:v>1.8459000000000001</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1087.2351000000001</c:v>
                </c:pt>
                <c:pt idx="8410">
                  <c:v>1105.6940999999999</c:v>
                </c:pt>
                <c:pt idx="8411">
                  <c:v>5845.9652999999998</c:v>
                </c:pt>
                <c:pt idx="8412">
                  <c:v>7071.6428999999998</c:v>
                </c:pt>
                <c:pt idx="8413">
                  <c:v>7846.9209000000001</c:v>
                </c:pt>
                <c:pt idx="8414">
                  <c:v>7653.1013999999996</c:v>
                </c:pt>
                <c:pt idx="8415">
                  <c:v>6691.3874999999998</c:v>
                </c:pt>
                <c:pt idx="8416">
                  <c:v>5037.4611000000004</c:v>
                </c:pt>
                <c:pt idx="8417">
                  <c:v>2490.1190999999999</c:v>
                </c:pt>
                <c:pt idx="8418">
                  <c:v>20.3049</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1358.5824</c:v>
                </c:pt>
                <c:pt idx="8434">
                  <c:v>3376.1511</c:v>
                </c:pt>
                <c:pt idx="8435">
                  <c:v>6370.2008999999998</c:v>
                </c:pt>
                <c:pt idx="8436">
                  <c:v>7534.9638000000004</c:v>
                </c:pt>
                <c:pt idx="8437">
                  <c:v>7073.4888000000001</c:v>
                </c:pt>
                <c:pt idx="8438">
                  <c:v>8328.7008000000005</c:v>
                </c:pt>
                <c:pt idx="8439">
                  <c:v>7366.9868999999999</c:v>
                </c:pt>
                <c:pt idx="8440">
                  <c:v>4790.1104999999998</c:v>
                </c:pt>
                <c:pt idx="8441">
                  <c:v>2855.6073000000001</c:v>
                </c:pt>
                <c:pt idx="8442">
                  <c:v>42.4557</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2168.9324999999999</c:v>
                </c:pt>
                <c:pt idx="8458">
                  <c:v>4823.3366999999998</c:v>
                </c:pt>
                <c:pt idx="8459">
                  <c:v>6827.9840999999997</c:v>
                </c:pt>
                <c:pt idx="8460">
                  <c:v>8217.9467999999997</c:v>
                </c:pt>
                <c:pt idx="8461">
                  <c:v>8851.0905000000002</c:v>
                </c:pt>
                <c:pt idx="8462">
                  <c:v>8622.1988999999994</c:v>
                </c:pt>
                <c:pt idx="8463">
                  <c:v>7599.5703000000003</c:v>
                </c:pt>
                <c:pt idx="8464">
                  <c:v>5572.7721000000001</c:v>
                </c:pt>
                <c:pt idx="8465">
                  <c:v>3662.2656000000002</c:v>
                </c:pt>
                <c:pt idx="8466">
                  <c:v>20.3049</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1856.9754</c:v>
                </c:pt>
                <c:pt idx="8482">
                  <c:v>4867.6382999999996</c:v>
                </c:pt>
                <c:pt idx="8483">
                  <c:v>6850.1349</c:v>
                </c:pt>
                <c:pt idx="8484">
                  <c:v>8230.8680999999997</c:v>
                </c:pt>
                <c:pt idx="8485">
                  <c:v>8841.8610000000008</c:v>
                </c:pt>
                <c:pt idx="8486">
                  <c:v>8646.1955999999991</c:v>
                </c:pt>
                <c:pt idx="8487">
                  <c:v>7749.0882000000001</c:v>
                </c:pt>
                <c:pt idx="8488">
                  <c:v>6152.3846999999996</c:v>
                </c:pt>
                <c:pt idx="8489">
                  <c:v>3756.4065000000001</c:v>
                </c:pt>
                <c:pt idx="8490">
                  <c:v>31.380299999999998</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2170.7784000000001</c:v>
                </c:pt>
                <c:pt idx="8506">
                  <c:v>4948.8579</c:v>
                </c:pt>
                <c:pt idx="8507">
                  <c:v>6881.5151999999998</c:v>
                </c:pt>
                <c:pt idx="8508">
                  <c:v>7104.8690999999999</c:v>
                </c:pt>
                <c:pt idx="8509">
                  <c:v>8817.8642999999993</c:v>
                </c:pt>
                <c:pt idx="8510">
                  <c:v>8609.2775999999994</c:v>
                </c:pt>
                <c:pt idx="8511">
                  <c:v>7510.9670999999998</c:v>
                </c:pt>
                <c:pt idx="8512">
                  <c:v>5231.2806</c:v>
                </c:pt>
                <c:pt idx="8513">
                  <c:v>3798.8622</c:v>
                </c:pt>
                <c:pt idx="8514">
                  <c:v>9.2294999999999998</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527.92740000000003</c:v>
                </c:pt>
                <c:pt idx="8530">
                  <c:v>2451.3552</c:v>
                </c:pt>
                <c:pt idx="8531">
                  <c:v>5923.4930999999997</c:v>
                </c:pt>
                <c:pt idx="8532">
                  <c:v>5257.1232</c:v>
                </c:pt>
                <c:pt idx="8533">
                  <c:v>5964.1028999999999</c:v>
                </c:pt>
                <c:pt idx="8534">
                  <c:v>4297.2551999999996</c:v>
                </c:pt>
                <c:pt idx="8535">
                  <c:v>2933.1351</c:v>
                </c:pt>
                <c:pt idx="8536">
                  <c:v>2687.6304</c:v>
                </c:pt>
                <c:pt idx="8537">
                  <c:v>622.06830000000002</c:v>
                </c:pt>
                <c:pt idx="8538">
                  <c:v>1.8459000000000001</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1912.3524</c:v>
                </c:pt>
                <c:pt idx="8554">
                  <c:v>4708.8909000000003</c:v>
                </c:pt>
                <c:pt idx="8555">
                  <c:v>6706.1547</c:v>
                </c:pt>
                <c:pt idx="8556">
                  <c:v>8110.8846000000003</c:v>
                </c:pt>
                <c:pt idx="8557">
                  <c:v>8454.2219999999998</c:v>
                </c:pt>
                <c:pt idx="8558">
                  <c:v>6384.9681</c:v>
                </c:pt>
                <c:pt idx="8559">
                  <c:v>5386.3361999999997</c:v>
                </c:pt>
                <c:pt idx="8560">
                  <c:v>3485.0592000000001</c:v>
                </c:pt>
                <c:pt idx="8561">
                  <c:v>2048.9490000000001</c:v>
                </c:pt>
                <c:pt idx="8562">
                  <c:v>46.147500000000001</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2087.7129</c:v>
                </c:pt>
                <c:pt idx="8578">
                  <c:v>4795.6481999999996</c:v>
                </c:pt>
                <c:pt idx="8579">
                  <c:v>6859.3644000000004</c:v>
                </c:pt>
                <c:pt idx="8580">
                  <c:v>8232.7139999999999</c:v>
                </c:pt>
                <c:pt idx="8581">
                  <c:v>8893.5462000000007</c:v>
                </c:pt>
                <c:pt idx="8582">
                  <c:v>8679.4218000000001</c:v>
                </c:pt>
                <c:pt idx="8583">
                  <c:v>7924.4486999999999</c:v>
                </c:pt>
                <c:pt idx="8584">
                  <c:v>6130.2339000000002</c:v>
                </c:pt>
                <c:pt idx="8585">
                  <c:v>3837.6261</c:v>
                </c:pt>
                <c:pt idx="8586">
                  <c:v>206.74080000000001</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1797.9066</c:v>
                </c:pt>
                <c:pt idx="8602">
                  <c:v>4590.7533000000003</c:v>
                </c:pt>
                <c:pt idx="8603">
                  <c:v>6623.0892000000003</c:v>
                </c:pt>
                <c:pt idx="8604">
                  <c:v>8064.7371000000003</c:v>
                </c:pt>
                <c:pt idx="8605">
                  <c:v>8886.1625999999997</c:v>
                </c:pt>
                <c:pt idx="8606">
                  <c:v>8612.9694</c:v>
                </c:pt>
                <c:pt idx="8607">
                  <c:v>7573.7277000000004</c:v>
                </c:pt>
                <c:pt idx="8608">
                  <c:v>5956.7192999999997</c:v>
                </c:pt>
                <c:pt idx="8609">
                  <c:v>3088.1907000000001</c:v>
                </c:pt>
                <c:pt idx="8610">
                  <c:v>46.147500000000001</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1330.8939</c:v>
                </c:pt>
                <c:pt idx="8626">
                  <c:v>4679.3564999999999</c:v>
                </c:pt>
                <c:pt idx="8627">
                  <c:v>5875.4997000000003</c:v>
                </c:pt>
                <c:pt idx="8628">
                  <c:v>8024.1273000000001</c:v>
                </c:pt>
                <c:pt idx="8629">
                  <c:v>8373.0023999999994</c:v>
                </c:pt>
                <c:pt idx="8630">
                  <c:v>8557.5923999999995</c:v>
                </c:pt>
                <c:pt idx="8631">
                  <c:v>7562.6522999999997</c:v>
                </c:pt>
                <c:pt idx="8632">
                  <c:v>6237.2960999999996</c:v>
                </c:pt>
                <c:pt idx="8633">
                  <c:v>3821.0129999999999</c:v>
                </c:pt>
                <c:pt idx="8634">
                  <c:v>245.50470000000001</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1919.7360000000001</c:v>
                </c:pt>
                <c:pt idx="8650">
                  <c:v>4697.8154999999997</c:v>
                </c:pt>
                <c:pt idx="8651">
                  <c:v>6813.2169000000004</c:v>
                </c:pt>
                <c:pt idx="8652">
                  <c:v>8238.2517000000007</c:v>
                </c:pt>
                <c:pt idx="8653">
                  <c:v>8836.3233</c:v>
                </c:pt>
                <c:pt idx="8654">
                  <c:v>8629.5825000000004</c:v>
                </c:pt>
                <c:pt idx="8655">
                  <c:v>7736.1669000000002</c:v>
                </c:pt>
                <c:pt idx="8656">
                  <c:v>6148.6929</c:v>
                </c:pt>
                <c:pt idx="8657">
                  <c:v>3806.2458000000001</c:v>
                </c:pt>
                <c:pt idx="8658">
                  <c:v>55.377000000000002</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1668.6936000000001</c:v>
                </c:pt>
                <c:pt idx="8674">
                  <c:v>3688.1082000000001</c:v>
                </c:pt>
                <c:pt idx="8675">
                  <c:v>6538.1778000000004</c:v>
                </c:pt>
                <c:pt idx="8676">
                  <c:v>8339.7762000000002</c:v>
                </c:pt>
                <c:pt idx="8677">
                  <c:v>4009.2948000000001</c:v>
                </c:pt>
                <c:pt idx="8678">
                  <c:v>8411.7662999999993</c:v>
                </c:pt>
                <c:pt idx="8679">
                  <c:v>7067.9511000000002</c:v>
                </c:pt>
                <c:pt idx="8680">
                  <c:v>1995.4178999999999</c:v>
                </c:pt>
                <c:pt idx="8681">
                  <c:v>1079.8515</c:v>
                </c:pt>
                <c:pt idx="8682">
                  <c:v>12.9213</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73.835999999999999</c:v>
                </c:pt>
                <c:pt idx="8698">
                  <c:v>299.03579999999999</c:v>
                </c:pt>
                <c:pt idx="8699">
                  <c:v>515.00609999999995</c:v>
                </c:pt>
                <c:pt idx="8700">
                  <c:v>838.03859999999997</c:v>
                </c:pt>
                <c:pt idx="8701">
                  <c:v>1421.3430000000001</c:v>
                </c:pt>
                <c:pt idx="8702">
                  <c:v>1718.994375</c:v>
                </c:pt>
                <c:pt idx="8703">
                  <c:v>1343.8152</c:v>
                </c:pt>
                <c:pt idx="8704">
                  <c:v>948.79259999999999</c:v>
                </c:pt>
                <c:pt idx="8705">
                  <c:v>887.87789999999995</c:v>
                </c:pt>
                <c:pt idx="8706">
                  <c:v>129.21299999999999</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982.01880000000006</c:v>
                </c:pt>
                <c:pt idx="8722">
                  <c:v>4088.6685000000002</c:v>
                </c:pt>
                <c:pt idx="8723">
                  <c:v>6432.9615000000003</c:v>
                </c:pt>
                <c:pt idx="8724">
                  <c:v>7972.4421000000002</c:v>
                </c:pt>
                <c:pt idx="8725">
                  <c:v>8635.1201999999994</c:v>
                </c:pt>
                <c:pt idx="8726">
                  <c:v>8461.6056000000008</c:v>
                </c:pt>
                <c:pt idx="8727">
                  <c:v>7618.0293000000001</c:v>
                </c:pt>
                <c:pt idx="8728">
                  <c:v>5951.1815999999999</c:v>
                </c:pt>
                <c:pt idx="8729">
                  <c:v>3376.1511</c:v>
                </c:pt>
                <c:pt idx="8730">
                  <c:v>151.3638</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1609.6248000000001</c:v>
                </c:pt>
                <c:pt idx="8746">
                  <c:v>4494.7664999999997</c:v>
                </c:pt>
                <c:pt idx="8747">
                  <c:v>6564.0204000000003</c:v>
                </c:pt>
                <c:pt idx="8748">
                  <c:v>8035.2026999999998</c:v>
                </c:pt>
                <c:pt idx="8749">
                  <c:v>8736.6447000000007</c:v>
                </c:pt>
                <c:pt idx="8750">
                  <c:v>8590.8186000000005</c:v>
                </c:pt>
                <c:pt idx="8751">
                  <c:v>7708.4784</c:v>
                </c:pt>
                <c:pt idx="8752">
                  <c:v>6078.5487000000003</c:v>
                </c:pt>
                <c:pt idx="8753">
                  <c:v>3654.8820000000001</c:v>
                </c:pt>
                <c:pt idx="8754">
                  <c:v>313.803</c:v>
                </c:pt>
                <c:pt idx="8755">
                  <c:v>0</c:v>
                </c:pt>
                <c:pt idx="8756">
                  <c:v>0</c:v>
                </c:pt>
                <c:pt idx="8757">
                  <c:v>0</c:v>
                </c:pt>
                <c:pt idx="8758">
                  <c:v>0</c:v>
                </c:pt>
                <c:pt idx="8759">
                  <c:v>0</c:v>
                </c:pt>
              </c:numCache>
            </c:numRef>
          </c:val>
          <c:smooth val="0"/>
          <c:extLst>
            <c:ext xmlns:c16="http://schemas.microsoft.com/office/drawing/2014/chart" uri="{C3380CC4-5D6E-409C-BE32-E72D297353CC}">
              <c16:uniqueId val="{00000000-8BB2-477A-9B77-70F3BBA2716F}"/>
            </c:ext>
          </c:extLst>
        </c:ser>
        <c:dLbls>
          <c:showLegendKey val="0"/>
          <c:showVal val="0"/>
          <c:showCatName val="0"/>
          <c:showSerName val="0"/>
          <c:showPercent val="0"/>
          <c:showBubbleSize val="0"/>
        </c:dLbls>
        <c:smooth val="0"/>
        <c:axId val="728036832"/>
        <c:axId val="732119888"/>
      </c:lineChart>
      <c:catAx>
        <c:axId val="72803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32119888"/>
        <c:crosses val="autoZero"/>
        <c:auto val="1"/>
        <c:lblAlgn val="ctr"/>
        <c:lblOffset val="100"/>
        <c:noMultiLvlLbl val="0"/>
      </c:catAx>
      <c:valAx>
        <c:axId val="73211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光伏功率</a:t>
                </a:r>
                <a:r>
                  <a:rPr lang="en-US" altLang="zh-CN" baseline="0"/>
                  <a:t> </a:t>
                </a:r>
                <a:r>
                  <a:rPr lang="en-US" altLang="zh-CN"/>
                  <a:t>MW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803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DNI!$A$1:$A$8760</c:f>
              <c:numCache>
                <c:formatCode>General</c:formatCode>
                <c:ptCount val="8760"/>
                <c:pt idx="0">
                  <c:v>0</c:v>
                </c:pt>
                <c:pt idx="1">
                  <c:v>0</c:v>
                </c:pt>
                <c:pt idx="2">
                  <c:v>0</c:v>
                </c:pt>
                <c:pt idx="3">
                  <c:v>0</c:v>
                </c:pt>
                <c:pt idx="4">
                  <c:v>0</c:v>
                </c:pt>
                <c:pt idx="5">
                  <c:v>0</c:v>
                </c:pt>
                <c:pt idx="6">
                  <c:v>0</c:v>
                </c:pt>
                <c:pt idx="7">
                  <c:v>0</c:v>
                </c:pt>
                <c:pt idx="8">
                  <c:v>0</c:v>
                </c:pt>
                <c:pt idx="9">
                  <c:v>0</c:v>
                </c:pt>
                <c:pt idx="10">
                  <c:v>531</c:v>
                </c:pt>
                <c:pt idx="11">
                  <c:v>801</c:v>
                </c:pt>
                <c:pt idx="12">
                  <c:v>231</c:v>
                </c:pt>
                <c:pt idx="13">
                  <c:v>42</c:v>
                </c:pt>
                <c:pt idx="14">
                  <c:v>125</c:v>
                </c:pt>
                <c:pt idx="15">
                  <c:v>455</c:v>
                </c:pt>
                <c:pt idx="16">
                  <c:v>535</c:v>
                </c:pt>
                <c:pt idx="17">
                  <c:v>111</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312</c:v>
                </c:pt>
                <c:pt idx="35">
                  <c:v>794</c:v>
                </c:pt>
                <c:pt idx="36">
                  <c:v>897</c:v>
                </c:pt>
                <c:pt idx="37">
                  <c:v>927</c:v>
                </c:pt>
                <c:pt idx="38">
                  <c:v>797</c:v>
                </c:pt>
                <c:pt idx="39">
                  <c:v>931</c:v>
                </c:pt>
                <c:pt idx="40">
                  <c:v>888</c:v>
                </c:pt>
                <c:pt idx="41">
                  <c:v>770</c:v>
                </c:pt>
                <c:pt idx="42">
                  <c:v>475</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577</c:v>
                </c:pt>
                <c:pt idx="59">
                  <c:v>832</c:v>
                </c:pt>
                <c:pt idx="60">
                  <c:v>937</c:v>
                </c:pt>
                <c:pt idx="61">
                  <c:v>978</c:v>
                </c:pt>
                <c:pt idx="62">
                  <c:v>992</c:v>
                </c:pt>
                <c:pt idx="63">
                  <c:v>976</c:v>
                </c:pt>
                <c:pt idx="64">
                  <c:v>922</c:v>
                </c:pt>
                <c:pt idx="65">
                  <c:v>805</c:v>
                </c:pt>
                <c:pt idx="66">
                  <c:v>70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556</c:v>
                </c:pt>
                <c:pt idx="83">
                  <c:v>806</c:v>
                </c:pt>
                <c:pt idx="84">
                  <c:v>908</c:v>
                </c:pt>
                <c:pt idx="85">
                  <c:v>954</c:v>
                </c:pt>
                <c:pt idx="86">
                  <c:v>967</c:v>
                </c:pt>
                <c:pt idx="87">
                  <c:v>952</c:v>
                </c:pt>
                <c:pt idx="88">
                  <c:v>902</c:v>
                </c:pt>
                <c:pt idx="89">
                  <c:v>788</c:v>
                </c:pt>
                <c:pt idx="90">
                  <c:v>101</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548</c:v>
                </c:pt>
                <c:pt idx="107">
                  <c:v>552</c:v>
                </c:pt>
                <c:pt idx="108">
                  <c:v>42</c:v>
                </c:pt>
                <c:pt idx="109">
                  <c:v>199</c:v>
                </c:pt>
                <c:pt idx="110">
                  <c:v>583</c:v>
                </c:pt>
                <c:pt idx="111">
                  <c:v>10</c:v>
                </c:pt>
                <c:pt idx="112">
                  <c:v>894</c:v>
                </c:pt>
                <c:pt idx="113">
                  <c:v>781</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225</c:v>
                </c:pt>
                <c:pt idx="131">
                  <c:v>408</c:v>
                </c:pt>
                <c:pt idx="132">
                  <c:v>774</c:v>
                </c:pt>
                <c:pt idx="133">
                  <c:v>947</c:v>
                </c:pt>
                <c:pt idx="134">
                  <c:v>961</c:v>
                </c:pt>
                <c:pt idx="135">
                  <c:v>947</c:v>
                </c:pt>
                <c:pt idx="136">
                  <c:v>894</c:v>
                </c:pt>
                <c:pt idx="137">
                  <c:v>787</c:v>
                </c:pt>
                <c:pt idx="138">
                  <c:v>106</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539</c:v>
                </c:pt>
                <c:pt idx="155">
                  <c:v>801</c:v>
                </c:pt>
                <c:pt idx="156">
                  <c:v>905</c:v>
                </c:pt>
                <c:pt idx="157">
                  <c:v>951</c:v>
                </c:pt>
                <c:pt idx="158">
                  <c:v>963</c:v>
                </c:pt>
                <c:pt idx="159">
                  <c:v>948</c:v>
                </c:pt>
                <c:pt idx="160">
                  <c:v>898</c:v>
                </c:pt>
                <c:pt idx="161">
                  <c:v>787</c:v>
                </c:pt>
                <c:pt idx="162">
                  <c:v>1</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566</c:v>
                </c:pt>
                <c:pt idx="179">
                  <c:v>820</c:v>
                </c:pt>
                <c:pt idx="180">
                  <c:v>926</c:v>
                </c:pt>
                <c:pt idx="181">
                  <c:v>974</c:v>
                </c:pt>
                <c:pt idx="182">
                  <c:v>989</c:v>
                </c:pt>
                <c:pt idx="183">
                  <c:v>974</c:v>
                </c:pt>
                <c:pt idx="184">
                  <c:v>923</c:v>
                </c:pt>
                <c:pt idx="185">
                  <c:v>626</c:v>
                </c:pt>
                <c:pt idx="186">
                  <c:v>94</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129</c:v>
                </c:pt>
                <c:pt idx="203">
                  <c:v>0</c:v>
                </c:pt>
                <c:pt idx="204">
                  <c:v>18</c:v>
                </c:pt>
                <c:pt idx="205">
                  <c:v>497</c:v>
                </c:pt>
                <c:pt idx="206">
                  <c:v>267</c:v>
                </c:pt>
                <c:pt idx="207">
                  <c:v>47</c:v>
                </c:pt>
                <c:pt idx="208">
                  <c:v>629</c:v>
                </c:pt>
                <c:pt idx="209">
                  <c:v>784</c:v>
                </c:pt>
                <c:pt idx="210">
                  <c:v>521</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541</c:v>
                </c:pt>
                <c:pt idx="227">
                  <c:v>791</c:v>
                </c:pt>
                <c:pt idx="228">
                  <c:v>895</c:v>
                </c:pt>
                <c:pt idx="229">
                  <c:v>942</c:v>
                </c:pt>
                <c:pt idx="230">
                  <c:v>955</c:v>
                </c:pt>
                <c:pt idx="231">
                  <c:v>941</c:v>
                </c:pt>
                <c:pt idx="232">
                  <c:v>893</c:v>
                </c:pt>
                <c:pt idx="233">
                  <c:v>786</c:v>
                </c:pt>
                <c:pt idx="234">
                  <c:v>527</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548</c:v>
                </c:pt>
                <c:pt idx="251">
                  <c:v>723</c:v>
                </c:pt>
                <c:pt idx="252">
                  <c:v>413</c:v>
                </c:pt>
                <c:pt idx="253">
                  <c:v>951</c:v>
                </c:pt>
                <c:pt idx="254">
                  <c:v>965</c:v>
                </c:pt>
                <c:pt idx="255">
                  <c:v>951</c:v>
                </c:pt>
                <c:pt idx="256">
                  <c:v>904</c:v>
                </c:pt>
                <c:pt idx="257">
                  <c:v>799</c:v>
                </c:pt>
                <c:pt idx="258">
                  <c:v>123</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569</c:v>
                </c:pt>
                <c:pt idx="275">
                  <c:v>823</c:v>
                </c:pt>
                <c:pt idx="276">
                  <c:v>929</c:v>
                </c:pt>
                <c:pt idx="277">
                  <c:v>977</c:v>
                </c:pt>
                <c:pt idx="278">
                  <c:v>991</c:v>
                </c:pt>
                <c:pt idx="279">
                  <c:v>979</c:v>
                </c:pt>
                <c:pt idx="280">
                  <c:v>933</c:v>
                </c:pt>
                <c:pt idx="281">
                  <c:v>828</c:v>
                </c:pt>
                <c:pt idx="282">
                  <c:v>157</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592</c:v>
                </c:pt>
                <c:pt idx="299">
                  <c:v>842</c:v>
                </c:pt>
                <c:pt idx="300">
                  <c:v>943</c:v>
                </c:pt>
                <c:pt idx="301">
                  <c:v>986</c:v>
                </c:pt>
                <c:pt idx="302">
                  <c:v>995</c:v>
                </c:pt>
                <c:pt idx="303">
                  <c:v>977</c:v>
                </c:pt>
                <c:pt idx="304">
                  <c:v>927</c:v>
                </c:pt>
                <c:pt idx="305">
                  <c:v>819</c:v>
                </c:pt>
                <c:pt idx="306">
                  <c:v>568</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496</c:v>
                </c:pt>
                <c:pt idx="323">
                  <c:v>810</c:v>
                </c:pt>
                <c:pt idx="324">
                  <c:v>912</c:v>
                </c:pt>
                <c:pt idx="325">
                  <c:v>957</c:v>
                </c:pt>
                <c:pt idx="326">
                  <c:v>971</c:v>
                </c:pt>
                <c:pt idx="327">
                  <c:v>958</c:v>
                </c:pt>
                <c:pt idx="328">
                  <c:v>913</c:v>
                </c:pt>
                <c:pt idx="329">
                  <c:v>790</c:v>
                </c:pt>
                <c:pt idx="330">
                  <c:v>303</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566</c:v>
                </c:pt>
                <c:pt idx="347">
                  <c:v>812</c:v>
                </c:pt>
                <c:pt idx="348">
                  <c:v>913</c:v>
                </c:pt>
                <c:pt idx="349">
                  <c:v>959</c:v>
                </c:pt>
                <c:pt idx="350">
                  <c:v>973</c:v>
                </c:pt>
                <c:pt idx="351">
                  <c:v>959</c:v>
                </c:pt>
                <c:pt idx="352">
                  <c:v>913</c:v>
                </c:pt>
                <c:pt idx="353">
                  <c:v>812</c:v>
                </c:pt>
                <c:pt idx="354">
                  <c:v>572</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569</c:v>
                </c:pt>
                <c:pt idx="371">
                  <c:v>814</c:v>
                </c:pt>
                <c:pt idx="372">
                  <c:v>916</c:v>
                </c:pt>
                <c:pt idx="373">
                  <c:v>962</c:v>
                </c:pt>
                <c:pt idx="374">
                  <c:v>977</c:v>
                </c:pt>
                <c:pt idx="375">
                  <c:v>965</c:v>
                </c:pt>
                <c:pt idx="376">
                  <c:v>921</c:v>
                </c:pt>
                <c:pt idx="377">
                  <c:v>823</c:v>
                </c:pt>
                <c:pt idx="378">
                  <c:v>159</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586</c:v>
                </c:pt>
                <c:pt idx="395">
                  <c:v>828</c:v>
                </c:pt>
                <c:pt idx="396">
                  <c:v>928</c:v>
                </c:pt>
                <c:pt idx="397">
                  <c:v>974</c:v>
                </c:pt>
                <c:pt idx="398">
                  <c:v>988</c:v>
                </c:pt>
                <c:pt idx="399">
                  <c:v>972</c:v>
                </c:pt>
                <c:pt idx="400">
                  <c:v>851</c:v>
                </c:pt>
                <c:pt idx="401">
                  <c:v>492</c:v>
                </c:pt>
                <c:pt idx="402">
                  <c:v>326</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283</c:v>
                </c:pt>
                <c:pt idx="420">
                  <c:v>559</c:v>
                </c:pt>
                <c:pt idx="421">
                  <c:v>473</c:v>
                </c:pt>
                <c:pt idx="422">
                  <c:v>797</c:v>
                </c:pt>
                <c:pt idx="423">
                  <c:v>946</c:v>
                </c:pt>
                <c:pt idx="424">
                  <c:v>917</c:v>
                </c:pt>
                <c:pt idx="425">
                  <c:v>821</c:v>
                </c:pt>
                <c:pt idx="426">
                  <c:v>595</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579</c:v>
                </c:pt>
                <c:pt idx="443">
                  <c:v>863</c:v>
                </c:pt>
                <c:pt idx="444">
                  <c:v>957</c:v>
                </c:pt>
                <c:pt idx="445">
                  <c:v>995</c:v>
                </c:pt>
                <c:pt idx="446">
                  <c:v>1012</c:v>
                </c:pt>
                <c:pt idx="447">
                  <c:v>1002</c:v>
                </c:pt>
                <c:pt idx="448">
                  <c:v>964</c:v>
                </c:pt>
                <c:pt idx="449">
                  <c:v>739</c:v>
                </c:pt>
                <c:pt idx="450">
                  <c:v>144</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603</c:v>
                </c:pt>
                <c:pt idx="467">
                  <c:v>840</c:v>
                </c:pt>
                <c:pt idx="468">
                  <c:v>938</c:v>
                </c:pt>
                <c:pt idx="469">
                  <c:v>982</c:v>
                </c:pt>
                <c:pt idx="470">
                  <c:v>994</c:v>
                </c:pt>
                <c:pt idx="471">
                  <c:v>980</c:v>
                </c:pt>
                <c:pt idx="472">
                  <c:v>936</c:v>
                </c:pt>
                <c:pt idx="473">
                  <c:v>841</c:v>
                </c:pt>
                <c:pt idx="474">
                  <c:v>176</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601</c:v>
                </c:pt>
                <c:pt idx="491">
                  <c:v>839</c:v>
                </c:pt>
                <c:pt idx="492">
                  <c:v>938</c:v>
                </c:pt>
                <c:pt idx="493">
                  <c:v>984</c:v>
                </c:pt>
                <c:pt idx="494">
                  <c:v>998</c:v>
                </c:pt>
                <c:pt idx="495">
                  <c:v>985</c:v>
                </c:pt>
                <c:pt idx="496">
                  <c:v>941</c:v>
                </c:pt>
                <c:pt idx="497">
                  <c:v>846</c:v>
                </c:pt>
                <c:pt idx="498">
                  <c:v>627</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598</c:v>
                </c:pt>
                <c:pt idx="515">
                  <c:v>832</c:v>
                </c:pt>
                <c:pt idx="516">
                  <c:v>931</c:v>
                </c:pt>
                <c:pt idx="517">
                  <c:v>975</c:v>
                </c:pt>
                <c:pt idx="518">
                  <c:v>988</c:v>
                </c:pt>
                <c:pt idx="519">
                  <c:v>975</c:v>
                </c:pt>
                <c:pt idx="520">
                  <c:v>933</c:v>
                </c:pt>
                <c:pt idx="521">
                  <c:v>841</c:v>
                </c:pt>
                <c:pt idx="522">
                  <c:v>333</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588</c:v>
                </c:pt>
                <c:pt idx="539">
                  <c:v>820</c:v>
                </c:pt>
                <c:pt idx="540">
                  <c:v>918</c:v>
                </c:pt>
                <c:pt idx="541">
                  <c:v>963</c:v>
                </c:pt>
                <c:pt idx="542">
                  <c:v>977</c:v>
                </c:pt>
                <c:pt idx="543">
                  <c:v>122</c:v>
                </c:pt>
                <c:pt idx="544">
                  <c:v>70</c:v>
                </c:pt>
                <c:pt idx="545">
                  <c:v>578</c:v>
                </c:pt>
                <c:pt idx="546">
                  <c:v>176</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596</c:v>
                </c:pt>
                <c:pt idx="563">
                  <c:v>823</c:v>
                </c:pt>
                <c:pt idx="564">
                  <c:v>918</c:v>
                </c:pt>
                <c:pt idx="565">
                  <c:v>962</c:v>
                </c:pt>
                <c:pt idx="566">
                  <c:v>975</c:v>
                </c:pt>
                <c:pt idx="567">
                  <c:v>963</c:v>
                </c:pt>
                <c:pt idx="568">
                  <c:v>922</c:v>
                </c:pt>
                <c:pt idx="569">
                  <c:v>833</c:v>
                </c:pt>
                <c:pt idx="570">
                  <c:v>349</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600</c:v>
                </c:pt>
                <c:pt idx="587">
                  <c:v>827</c:v>
                </c:pt>
                <c:pt idx="588">
                  <c:v>924</c:v>
                </c:pt>
                <c:pt idx="589">
                  <c:v>969</c:v>
                </c:pt>
                <c:pt idx="590">
                  <c:v>985</c:v>
                </c:pt>
                <c:pt idx="591">
                  <c:v>977</c:v>
                </c:pt>
                <c:pt idx="592">
                  <c:v>940</c:v>
                </c:pt>
                <c:pt idx="593">
                  <c:v>855</c:v>
                </c:pt>
                <c:pt idx="594">
                  <c:v>656</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615</c:v>
                </c:pt>
                <c:pt idx="611">
                  <c:v>837</c:v>
                </c:pt>
                <c:pt idx="612">
                  <c:v>931</c:v>
                </c:pt>
                <c:pt idx="613">
                  <c:v>974</c:v>
                </c:pt>
                <c:pt idx="614">
                  <c:v>988</c:v>
                </c:pt>
                <c:pt idx="615">
                  <c:v>977</c:v>
                </c:pt>
                <c:pt idx="616">
                  <c:v>936</c:v>
                </c:pt>
                <c:pt idx="617">
                  <c:v>849</c:v>
                </c:pt>
                <c:pt idx="618">
                  <c:v>652</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625</c:v>
                </c:pt>
                <c:pt idx="635">
                  <c:v>847</c:v>
                </c:pt>
                <c:pt idx="636">
                  <c:v>941</c:v>
                </c:pt>
                <c:pt idx="637">
                  <c:v>984</c:v>
                </c:pt>
                <c:pt idx="638">
                  <c:v>998</c:v>
                </c:pt>
                <c:pt idx="639">
                  <c:v>986</c:v>
                </c:pt>
                <c:pt idx="640">
                  <c:v>946</c:v>
                </c:pt>
                <c:pt idx="641">
                  <c:v>860</c:v>
                </c:pt>
                <c:pt idx="642">
                  <c:v>187</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637</c:v>
                </c:pt>
                <c:pt idx="659">
                  <c:v>858</c:v>
                </c:pt>
                <c:pt idx="660">
                  <c:v>953</c:v>
                </c:pt>
                <c:pt idx="661">
                  <c:v>996</c:v>
                </c:pt>
                <c:pt idx="662">
                  <c:v>1008</c:v>
                </c:pt>
                <c:pt idx="663">
                  <c:v>996</c:v>
                </c:pt>
                <c:pt idx="664">
                  <c:v>957</c:v>
                </c:pt>
                <c:pt idx="665">
                  <c:v>874</c:v>
                </c:pt>
                <c:pt idx="666">
                  <c:v>389</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636</c:v>
                </c:pt>
                <c:pt idx="683">
                  <c:v>856</c:v>
                </c:pt>
                <c:pt idx="684">
                  <c:v>952</c:v>
                </c:pt>
                <c:pt idx="685">
                  <c:v>996</c:v>
                </c:pt>
                <c:pt idx="686">
                  <c:v>1011</c:v>
                </c:pt>
                <c:pt idx="687">
                  <c:v>1000</c:v>
                </c:pt>
                <c:pt idx="688">
                  <c:v>962</c:v>
                </c:pt>
                <c:pt idx="689">
                  <c:v>878</c:v>
                </c:pt>
                <c:pt idx="690">
                  <c:v>582</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645</c:v>
                </c:pt>
                <c:pt idx="707">
                  <c:v>855</c:v>
                </c:pt>
                <c:pt idx="708">
                  <c:v>942</c:v>
                </c:pt>
                <c:pt idx="709">
                  <c:v>981</c:v>
                </c:pt>
                <c:pt idx="710">
                  <c:v>991</c:v>
                </c:pt>
                <c:pt idx="711">
                  <c:v>978</c:v>
                </c:pt>
                <c:pt idx="712">
                  <c:v>938</c:v>
                </c:pt>
                <c:pt idx="713">
                  <c:v>855</c:v>
                </c:pt>
                <c:pt idx="714">
                  <c:v>672</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640</c:v>
                </c:pt>
                <c:pt idx="731">
                  <c:v>850</c:v>
                </c:pt>
                <c:pt idx="732">
                  <c:v>940</c:v>
                </c:pt>
                <c:pt idx="733">
                  <c:v>981</c:v>
                </c:pt>
                <c:pt idx="734">
                  <c:v>994</c:v>
                </c:pt>
                <c:pt idx="735">
                  <c:v>983</c:v>
                </c:pt>
                <c:pt idx="736">
                  <c:v>944</c:v>
                </c:pt>
                <c:pt idx="737">
                  <c:v>862</c:v>
                </c:pt>
                <c:pt idx="738">
                  <c:v>681</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334</c:v>
                </c:pt>
                <c:pt idx="755">
                  <c:v>566</c:v>
                </c:pt>
                <c:pt idx="756">
                  <c:v>646</c:v>
                </c:pt>
                <c:pt idx="757">
                  <c:v>670</c:v>
                </c:pt>
                <c:pt idx="758">
                  <c:v>697</c:v>
                </c:pt>
                <c:pt idx="759">
                  <c:v>697</c:v>
                </c:pt>
                <c:pt idx="760">
                  <c:v>622</c:v>
                </c:pt>
                <c:pt idx="761">
                  <c:v>404</c:v>
                </c:pt>
                <c:pt idx="762">
                  <c:v>229</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328</c:v>
                </c:pt>
                <c:pt idx="779">
                  <c:v>537</c:v>
                </c:pt>
                <c:pt idx="780">
                  <c:v>654</c:v>
                </c:pt>
                <c:pt idx="781">
                  <c:v>668</c:v>
                </c:pt>
                <c:pt idx="782">
                  <c:v>717</c:v>
                </c:pt>
                <c:pt idx="783">
                  <c:v>714</c:v>
                </c:pt>
                <c:pt idx="784">
                  <c:v>675</c:v>
                </c:pt>
                <c:pt idx="785">
                  <c:v>573</c:v>
                </c:pt>
                <c:pt idx="786">
                  <c:v>393</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338</c:v>
                </c:pt>
                <c:pt idx="803">
                  <c:v>567</c:v>
                </c:pt>
                <c:pt idx="804">
                  <c:v>613</c:v>
                </c:pt>
                <c:pt idx="805">
                  <c:v>600</c:v>
                </c:pt>
                <c:pt idx="806">
                  <c:v>163</c:v>
                </c:pt>
                <c:pt idx="807">
                  <c:v>426</c:v>
                </c:pt>
                <c:pt idx="808">
                  <c:v>580</c:v>
                </c:pt>
                <c:pt idx="809">
                  <c:v>601</c:v>
                </c:pt>
                <c:pt idx="810">
                  <c:v>54</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337</c:v>
                </c:pt>
                <c:pt idx="827">
                  <c:v>314</c:v>
                </c:pt>
                <c:pt idx="828">
                  <c:v>590</c:v>
                </c:pt>
                <c:pt idx="829">
                  <c:v>565</c:v>
                </c:pt>
                <c:pt idx="830">
                  <c:v>718</c:v>
                </c:pt>
                <c:pt idx="831">
                  <c:v>720</c:v>
                </c:pt>
                <c:pt idx="832">
                  <c:v>713</c:v>
                </c:pt>
                <c:pt idx="833">
                  <c:v>178</c:v>
                </c:pt>
                <c:pt idx="834">
                  <c:v>199</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338</c:v>
                </c:pt>
                <c:pt idx="851">
                  <c:v>58</c:v>
                </c:pt>
                <c:pt idx="852">
                  <c:v>56</c:v>
                </c:pt>
                <c:pt idx="853">
                  <c:v>27</c:v>
                </c:pt>
                <c:pt idx="854">
                  <c:v>355</c:v>
                </c:pt>
                <c:pt idx="855">
                  <c:v>533</c:v>
                </c:pt>
                <c:pt idx="856">
                  <c:v>650</c:v>
                </c:pt>
                <c:pt idx="857">
                  <c:v>613</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350</c:v>
                </c:pt>
                <c:pt idx="875">
                  <c:v>497</c:v>
                </c:pt>
                <c:pt idx="876">
                  <c:v>324</c:v>
                </c:pt>
                <c:pt idx="877">
                  <c:v>657</c:v>
                </c:pt>
                <c:pt idx="878">
                  <c:v>738</c:v>
                </c:pt>
                <c:pt idx="879">
                  <c:v>785</c:v>
                </c:pt>
                <c:pt idx="880">
                  <c:v>733</c:v>
                </c:pt>
                <c:pt idx="881">
                  <c:v>626</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147</c:v>
                </c:pt>
                <c:pt idx="900">
                  <c:v>578</c:v>
                </c:pt>
                <c:pt idx="901">
                  <c:v>722</c:v>
                </c:pt>
                <c:pt idx="902">
                  <c:v>723</c:v>
                </c:pt>
                <c:pt idx="903">
                  <c:v>641</c:v>
                </c:pt>
                <c:pt idx="904">
                  <c:v>540</c:v>
                </c:pt>
                <c:pt idx="905">
                  <c:v>84</c:v>
                </c:pt>
                <c:pt idx="906">
                  <c:v>33</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3</c:v>
                </c:pt>
                <c:pt idx="924">
                  <c:v>265</c:v>
                </c:pt>
                <c:pt idx="925">
                  <c:v>157</c:v>
                </c:pt>
                <c:pt idx="926">
                  <c:v>20</c:v>
                </c:pt>
                <c:pt idx="927">
                  <c:v>70</c:v>
                </c:pt>
                <c:pt idx="928">
                  <c:v>147</c:v>
                </c:pt>
                <c:pt idx="929">
                  <c:v>20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186</c:v>
                </c:pt>
                <c:pt idx="947">
                  <c:v>112</c:v>
                </c:pt>
                <c:pt idx="948">
                  <c:v>356</c:v>
                </c:pt>
                <c:pt idx="949">
                  <c:v>537</c:v>
                </c:pt>
                <c:pt idx="950">
                  <c:v>671</c:v>
                </c:pt>
                <c:pt idx="951">
                  <c:v>651</c:v>
                </c:pt>
                <c:pt idx="952">
                  <c:v>562</c:v>
                </c:pt>
                <c:pt idx="953">
                  <c:v>635</c:v>
                </c:pt>
                <c:pt idx="954">
                  <c:v>372</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385</c:v>
                </c:pt>
                <c:pt idx="971">
                  <c:v>616</c:v>
                </c:pt>
                <c:pt idx="972">
                  <c:v>736</c:v>
                </c:pt>
                <c:pt idx="973">
                  <c:v>784</c:v>
                </c:pt>
                <c:pt idx="974">
                  <c:v>794</c:v>
                </c:pt>
                <c:pt idx="975">
                  <c:v>798</c:v>
                </c:pt>
                <c:pt idx="976">
                  <c:v>749</c:v>
                </c:pt>
                <c:pt idx="977">
                  <c:v>646</c:v>
                </c:pt>
                <c:pt idx="978">
                  <c:v>442</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11</c:v>
                </c:pt>
                <c:pt idx="995">
                  <c:v>54</c:v>
                </c:pt>
                <c:pt idx="996">
                  <c:v>331</c:v>
                </c:pt>
                <c:pt idx="997">
                  <c:v>249</c:v>
                </c:pt>
                <c:pt idx="998">
                  <c:v>600</c:v>
                </c:pt>
                <c:pt idx="999">
                  <c:v>406</c:v>
                </c:pt>
                <c:pt idx="1000">
                  <c:v>480</c:v>
                </c:pt>
                <c:pt idx="1001">
                  <c:v>649</c:v>
                </c:pt>
                <c:pt idx="1002">
                  <c:v>388</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98</c:v>
                </c:pt>
                <c:pt idx="1019">
                  <c:v>530</c:v>
                </c:pt>
                <c:pt idx="1020">
                  <c:v>737</c:v>
                </c:pt>
                <c:pt idx="1021">
                  <c:v>760</c:v>
                </c:pt>
                <c:pt idx="1022">
                  <c:v>791</c:v>
                </c:pt>
                <c:pt idx="1023">
                  <c:v>670</c:v>
                </c:pt>
                <c:pt idx="1024">
                  <c:v>226</c:v>
                </c:pt>
                <c:pt idx="1025">
                  <c:v>102</c:v>
                </c:pt>
                <c:pt idx="1026">
                  <c:v>100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415</c:v>
                </c:pt>
                <c:pt idx="1043">
                  <c:v>639</c:v>
                </c:pt>
                <c:pt idx="1044">
                  <c:v>745</c:v>
                </c:pt>
                <c:pt idx="1045">
                  <c:v>803</c:v>
                </c:pt>
                <c:pt idx="1046">
                  <c:v>818</c:v>
                </c:pt>
                <c:pt idx="1047">
                  <c:v>752</c:v>
                </c:pt>
                <c:pt idx="1048">
                  <c:v>607</c:v>
                </c:pt>
                <c:pt idx="1049">
                  <c:v>557</c:v>
                </c:pt>
                <c:pt idx="1050">
                  <c:v>204</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45</c:v>
                </c:pt>
                <c:pt idx="1067">
                  <c:v>229</c:v>
                </c:pt>
                <c:pt idx="1068">
                  <c:v>463</c:v>
                </c:pt>
                <c:pt idx="1069">
                  <c:v>716</c:v>
                </c:pt>
                <c:pt idx="1070">
                  <c:v>820</c:v>
                </c:pt>
                <c:pt idx="1071">
                  <c:v>743</c:v>
                </c:pt>
                <c:pt idx="1072">
                  <c:v>757</c:v>
                </c:pt>
                <c:pt idx="1073">
                  <c:v>659</c:v>
                </c:pt>
                <c:pt idx="1074">
                  <c:v>466</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145</c:v>
                </c:pt>
                <c:pt idx="1091">
                  <c:v>112</c:v>
                </c:pt>
                <c:pt idx="1092">
                  <c:v>51</c:v>
                </c:pt>
                <c:pt idx="1093">
                  <c:v>36</c:v>
                </c:pt>
                <c:pt idx="1094">
                  <c:v>171</c:v>
                </c:pt>
                <c:pt idx="1095">
                  <c:v>525</c:v>
                </c:pt>
                <c:pt idx="1096">
                  <c:v>753</c:v>
                </c:pt>
                <c:pt idx="1097">
                  <c:v>656</c:v>
                </c:pt>
                <c:pt idx="1098">
                  <c:v>465</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15</c:v>
                </c:pt>
                <c:pt idx="1116">
                  <c:v>76</c:v>
                </c:pt>
                <c:pt idx="1117">
                  <c:v>204</c:v>
                </c:pt>
                <c:pt idx="1118">
                  <c:v>505</c:v>
                </c:pt>
                <c:pt idx="1119">
                  <c:v>425</c:v>
                </c:pt>
                <c:pt idx="1120">
                  <c:v>644</c:v>
                </c:pt>
                <c:pt idx="1121">
                  <c:v>666</c:v>
                </c:pt>
                <c:pt idx="1122">
                  <c:v>476</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88</c:v>
                </c:pt>
                <c:pt idx="1139">
                  <c:v>375</c:v>
                </c:pt>
                <c:pt idx="1140">
                  <c:v>388</c:v>
                </c:pt>
                <c:pt idx="1141">
                  <c:v>53</c:v>
                </c:pt>
                <c:pt idx="1142">
                  <c:v>121</c:v>
                </c:pt>
                <c:pt idx="1143">
                  <c:v>200</c:v>
                </c:pt>
                <c:pt idx="1144">
                  <c:v>70</c:v>
                </c:pt>
                <c:pt idx="1145">
                  <c:v>268</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453</c:v>
                </c:pt>
                <c:pt idx="1163">
                  <c:v>660</c:v>
                </c:pt>
                <c:pt idx="1164">
                  <c:v>764</c:v>
                </c:pt>
                <c:pt idx="1165">
                  <c:v>812</c:v>
                </c:pt>
                <c:pt idx="1166">
                  <c:v>826</c:v>
                </c:pt>
                <c:pt idx="1167">
                  <c:v>820</c:v>
                </c:pt>
                <c:pt idx="1168">
                  <c:v>774</c:v>
                </c:pt>
                <c:pt idx="1169">
                  <c:v>678</c:v>
                </c:pt>
                <c:pt idx="1170">
                  <c:v>492</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28</c:v>
                </c:pt>
                <c:pt idx="1186">
                  <c:v>386</c:v>
                </c:pt>
                <c:pt idx="1187">
                  <c:v>552</c:v>
                </c:pt>
                <c:pt idx="1188">
                  <c:v>450</c:v>
                </c:pt>
                <c:pt idx="1189">
                  <c:v>696</c:v>
                </c:pt>
                <c:pt idx="1190">
                  <c:v>790</c:v>
                </c:pt>
                <c:pt idx="1191">
                  <c:v>822</c:v>
                </c:pt>
                <c:pt idx="1192">
                  <c:v>776</c:v>
                </c:pt>
                <c:pt idx="1193">
                  <c:v>681</c:v>
                </c:pt>
                <c:pt idx="1194">
                  <c:v>497</c:v>
                </c:pt>
                <c:pt idx="1195">
                  <c:v>30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98</c:v>
                </c:pt>
                <c:pt idx="1211">
                  <c:v>660</c:v>
                </c:pt>
                <c:pt idx="1212">
                  <c:v>765</c:v>
                </c:pt>
                <c:pt idx="1213">
                  <c:v>814</c:v>
                </c:pt>
                <c:pt idx="1214">
                  <c:v>834</c:v>
                </c:pt>
                <c:pt idx="1215">
                  <c:v>820</c:v>
                </c:pt>
                <c:pt idx="1216">
                  <c:v>775</c:v>
                </c:pt>
                <c:pt idx="1217">
                  <c:v>681</c:v>
                </c:pt>
                <c:pt idx="1218">
                  <c:v>500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5</c:v>
                </c:pt>
                <c:pt idx="1234">
                  <c:v>405</c:v>
                </c:pt>
                <c:pt idx="1235">
                  <c:v>653</c:v>
                </c:pt>
                <c:pt idx="1236">
                  <c:v>756</c:v>
                </c:pt>
                <c:pt idx="1237">
                  <c:v>806</c:v>
                </c:pt>
                <c:pt idx="1238">
                  <c:v>822</c:v>
                </c:pt>
                <c:pt idx="1239">
                  <c:v>809</c:v>
                </c:pt>
                <c:pt idx="1240">
                  <c:v>764</c:v>
                </c:pt>
                <c:pt idx="1241">
                  <c:v>672</c:v>
                </c:pt>
                <c:pt idx="1242">
                  <c:v>495</c:v>
                </c:pt>
                <c:pt idx="1243">
                  <c:v>3</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37</c:v>
                </c:pt>
                <c:pt idx="1258">
                  <c:v>456</c:v>
                </c:pt>
                <c:pt idx="1259">
                  <c:v>654</c:v>
                </c:pt>
                <c:pt idx="1260">
                  <c:v>756</c:v>
                </c:pt>
                <c:pt idx="1261">
                  <c:v>807</c:v>
                </c:pt>
                <c:pt idx="1262">
                  <c:v>824</c:v>
                </c:pt>
                <c:pt idx="1263">
                  <c:v>814</c:v>
                </c:pt>
                <c:pt idx="1264">
                  <c:v>770</c:v>
                </c:pt>
                <c:pt idx="1265">
                  <c:v>680</c:v>
                </c:pt>
                <c:pt idx="1266">
                  <c:v>303</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27</c:v>
                </c:pt>
                <c:pt idx="1282">
                  <c:v>468</c:v>
                </c:pt>
                <c:pt idx="1283">
                  <c:v>663</c:v>
                </c:pt>
                <c:pt idx="1284">
                  <c:v>760</c:v>
                </c:pt>
                <c:pt idx="1285">
                  <c:v>782</c:v>
                </c:pt>
                <c:pt idx="1286">
                  <c:v>620</c:v>
                </c:pt>
                <c:pt idx="1287">
                  <c:v>167</c:v>
                </c:pt>
                <c:pt idx="1288">
                  <c:v>187</c:v>
                </c:pt>
                <c:pt idx="1289">
                  <c:v>399</c:v>
                </c:pt>
                <c:pt idx="1290">
                  <c:v>507</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41</c:v>
                </c:pt>
                <c:pt idx="1306">
                  <c:v>484</c:v>
                </c:pt>
                <c:pt idx="1307">
                  <c:v>677</c:v>
                </c:pt>
                <c:pt idx="1308">
                  <c:v>774</c:v>
                </c:pt>
                <c:pt idx="1309">
                  <c:v>822</c:v>
                </c:pt>
                <c:pt idx="1310">
                  <c:v>835</c:v>
                </c:pt>
                <c:pt idx="1311">
                  <c:v>818</c:v>
                </c:pt>
                <c:pt idx="1312">
                  <c:v>771</c:v>
                </c:pt>
                <c:pt idx="1313">
                  <c:v>681</c:v>
                </c:pt>
                <c:pt idx="1314">
                  <c:v>510</c:v>
                </c:pt>
                <c:pt idx="1315">
                  <c:v>165</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192</c:v>
                </c:pt>
                <c:pt idx="1331">
                  <c:v>113</c:v>
                </c:pt>
                <c:pt idx="1332">
                  <c:v>764</c:v>
                </c:pt>
                <c:pt idx="1333">
                  <c:v>493</c:v>
                </c:pt>
                <c:pt idx="1334">
                  <c:v>762</c:v>
                </c:pt>
                <c:pt idx="1335">
                  <c:v>699</c:v>
                </c:pt>
                <c:pt idx="1336">
                  <c:v>404</c:v>
                </c:pt>
                <c:pt idx="1337">
                  <c:v>688</c:v>
                </c:pt>
                <c:pt idx="1338">
                  <c:v>517</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115</c:v>
                </c:pt>
                <c:pt idx="1354">
                  <c:v>386</c:v>
                </c:pt>
                <c:pt idx="1355">
                  <c:v>675</c:v>
                </c:pt>
                <c:pt idx="1356">
                  <c:v>771</c:v>
                </c:pt>
                <c:pt idx="1357">
                  <c:v>819</c:v>
                </c:pt>
                <c:pt idx="1358">
                  <c:v>833</c:v>
                </c:pt>
                <c:pt idx="1359">
                  <c:v>820</c:v>
                </c:pt>
                <c:pt idx="1360">
                  <c:v>777</c:v>
                </c:pt>
                <c:pt idx="1361">
                  <c:v>689</c:v>
                </c:pt>
                <c:pt idx="1362">
                  <c:v>520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341</c:v>
                </c:pt>
                <c:pt idx="1379">
                  <c:v>536</c:v>
                </c:pt>
                <c:pt idx="1380">
                  <c:v>768</c:v>
                </c:pt>
                <c:pt idx="1381">
                  <c:v>561</c:v>
                </c:pt>
                <c:pt idx="1382">
                  <c:v>770</c:v>
                </c:pt>
                <c:pt idx="1383">
                  <c:v>727</c:v>
                </c:pt>
                <c:pt idx="1384">
                  <c:v>432</c:v>
                </c:pt>
                <c:pt idx="1385">
                  <c:v>491</c:v>
                </c:pt>
                <c:pt idx="1386">
                  <c:v>283</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11</c:v>
                </c:pt>
                <c:pt idx="1402">
                  <c:v>9</c:v>
                </c:pt>
                <c:pt idx="1403">
                  <c:v>506</c:v>
                </c:pt>
                <c:pt idx="1404">
                  <c:v>500</c:v>
                </c:pt>
                <c:pt idx="1405">
                  <c:v>602</c:v>
                </c:pt>
                <c:pt idx="1406">
                  <c:v>723</c:v>
                </c:pt>
                <c:pt idx="1407">
                  <c:v>796</c:v>
                </c:pt>
                <c:pt idx="1408">
                  <c:v>669</c:v>
                </c:pt>
                <c:pt idx="1409">
                  <c:v>386</c:v>
                </c:pt>
                <c:pt idx="1410">
                  <c:v>202</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30</c:v>
                </c:pt>
                <c:pt idx="1426">
                  <c:v>302</c:v>
                </c:pt>
                <c:pt idx="1427">
                  <c:v>553</c:v>
                </c:pt>
                <c:pt idx="1428">
                  <c:v>646</c:v>
                </c:pt>
                <c:pt idx="1429">
                  <c:v>652</c:v>
                </c:pt>
                <c:pt idx="1430">
                  <c:v>663</c:v>
                </c:pt>
                <c:pt idx="1431">
                  <c:v>553</c:v>
                </c:pt>
                <c:pt idx="1432">
                  <c:v>619</c:v>
                </c:pt>
                <c:pt idx="1433">
                  <c:v>471</c:v>
                </c:pt>
                <c:pt idx="1434">
                  <c:v>243</c:v>
                </c:pt>
                <c:pt idx="1435">
                  <c:v>12</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29</c:v>
                </c:pt>
                <c:pt idx="1450">
                  <c:v>336</c:v>
                </c:pt>
                <c:pt idx="1451">
                  <c:v>577</c:v>
                </c:pt>
                <c:pt idx="1452">
                  <c:v>654</c:v>
                </c:pt>
                <c:pt idx="1453">
                  <c:v>709</c:v>
                </c:pt>
                <c:pt idx="1454">
                  <c:v>721</c:v>
                </c:pt>
                <c:pt idx="1455">
                  <c:v>732</c:v>
                </c:pt>
                <c:pt idx="1456">
                  <c:v>662</c:v>
                </c:pt>
                <c:pt idx="1457">
                  <c:v>445</c:v>
                </c:pt>
                <c:pt idx="1458">
                  <c:v>53</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34</c:v>
                </c:pt>
                <c:pt idx="1474">
                  <c:v>329</c:v>
                </c:pt>
                <c:pt idx="1475">
                  <c:v>572</c:v>
                </c:pt>
                <c:pt idx="1476">
                  <c:v>683</c:v>
                </c:pt>
                <c:pt idx="1477">
                  <c:v>732</c:v>
                </c:pt>
                <c:pt idx="1478">
                  <c:v>746</c:v>
                </c:pt>
                <c:pt idx="1479">
                  <c:v>738</c:v>
                </c:pt>
                <c:pt idx="1480">
                  <c:v>698</c:v>
                </c:pt>
                <c:pt idx="1481">
                  <c:v>499</c:v>
                </c:pt>
                <c:pt idx="1482">
                  <c:v>129</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7</c:v>
                </c:pt>
                <c:pt idx="1498">
                  <c:v>285</c:v>
                </c:pt>
                <c:pt idx="1499">
                  <c:v>552</c:v>
                </c:pt>
                <c:pt idx="1500">
                  <c:v>652</c:v>
                </c:pt>
                <c:pt idx="1501">
                  <c:v>681</c:v>
                </c:pt>
                <c:pt idx="1502">
                  <c:v>688</c:v>
                </c:pt>
                <c:pt idx="1503">
                  <c:v>620</c:v>
                </c:pt>
                <c:pt idx="1504">
                  <c:v>626</c:v>
                </c:pt>
                <c:pt idx="1505">
                  <c:v>444</c:v>
                </c:pt>
                <c:pt idx="1506">
                  <c:v>288</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1</c:v>
                </c:pt>
                <c:pt idx="1522">
                  <c:v>38</c:v>
                </c:pt>
                <c:pt idx="1523">
                  <c:v>45</c:v>
                </c:pt>
                <c:pt idx="1524">
                  <c:v>194</c:v>
                </c:pt>
                <c:pt idx="1525">
                  <c:v>110</c:v>
                </c:pt>
                <c:pt idx="1526">
                  <c:v>249</c:v>
                </c:pt>
                <c:pt idx="1527">
                  <c:v>156</c:v>
                </c:pt>
                <c:pt idx="1528">
                  <c:v>555</c:v>
                </c:pt>
                <c:pt idx="1529">
                  <c:v>426</c:v>
                </c:pt>
                <c:pt idx="1530">
                  <c:v>51</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16</c:v>
                </c:pt>
                <c:pt idx="1546">
                  <c:v>67</c:v>
                </c:pt>
                <c:pt idx="1547">
                  <c:v>269</c:v>
                </c:pt>
                <c:pt idx="1548">
                  <c:v>187</c:v>
                </c:pt>
                <c:pt idx="1549">
                  <c:v>275</c:v>
                </c:pt>
                <c:pt idx="1550">
                  <c:v>158</c:v>
                </c:pt>
                <c:pt idx="1551">
                  <c:v>171</c:v>
                </c:pt>
                <c:pt idx="1552">
                  <c:v>223</c:v>
                </c:pt>
                <c:pt idx="1553">
                  <c:v>79</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43</c:v>
                </c:pt>
                <c:pt idx="1570">
                  <c:v>332</c:v>
                </c:pt>
                <c:pt idx="1571">
                  <c:v>574</c:v>
                </c:pt>
                <c:pt idx="1572">
                  <c:v>681</c:v>
                </c:pt>
                <c:pt idx="1573">
                  <c:v>665</c:v>
                </c:pt>
                <c:pt idx="1574">
                  <c:v>698</c:v>
                </c:pt>
                <c:pt idx="1575">
                  <c:v>565</c:v>
                </c:pt>
                <c:pt idx="1576">
                  <c:v>668</c:v>
                </c:pt>
                <c:pt idx="1577">
                  <c:v>596</c:v>
                </c:pt>
                <c:pt idx="1578">
                  <c:v>289</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98</c:v>
                </c:pt>
                <c:pt idx="1594">
                  <c:v>402</c:v>
                </c:pt>
                <c:pt idx="1595">
                  <c:v>591</c:v>
                </c:pt>
                <c:pt idx="1596">
                  <c:v>688</c:v>
                </c:pt>
                <c:pt idx="1597">
                  <c:v>718</c:v>
                </c:pt>
                <c:pt idx="1598">
                  <c:v>728</c:v>
                </c:pt>
                <c:pt idx="1599">
                  <c:v>741</c:v>
                </c:pt>
                <c:pt idx="1600">
                  <c:v>710</c:v>
                </c:pt>
                <c:pt idx="1601">
                  <c:v>596</c:v>
                </c:pt>
                <c:pt idx="1602">
                  <c:v>459</c:v>
                </c:pt>
                <c:pt idx="1603">
                  <c:v>177</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67</c:v>
                </c:pt>
                <c:pt idx="1618">
                  <c:v>375</c:v>
                </c:pt>
                <c:pt idx="1619">
                  <c:v>610</c:v>
                </c:pt>
                <c:pt idx="1620">
                  <c:v>604</c:v>
                </c:pt>
                <c:pt idx="1621">
                  <c:v>461</c:v>
                </c:pt>
                <c:pt idx="1622">
                  <c:v>280</c:v>
                </c:pt>
                <c:pt idx="1623">
                  <c:v>114</c:v>
                </c:pt>
                <c:pt idx="1624">
                  <c:v>65</c:v>
                </c:pt>
                <c:pt idx="1625">
                  <c:v>9</c:v>
                </c:pt>
                <c:pt idx="1626">
                  <c:v>173</c:v>
                </c:pt>
                <c:pt idx="1627">
                  <c:v>124</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4</c:v>
                </c:pt>
                <c:pt idx="1642">
                  <c:v>49</c:v>
                </c:pt>
                <c:pt idx="1643">
                  <c:v>117</c:v>
                </c:pt>
                <c:pt idx="1644">
                  <c:v>143</c:v>
                </c:pt>
                <c:pt idx="1645">
                  <c:v>349</c:v>
                </c:pt>
                <c:pt idx="1646">
                  <c:v>95</c:v>
                </c:pt>
                <c:pt idx="1647">
                  <c:v>616</c:v>
                </c:pt>
                <c:pt idx="1648">
                  <c:v>715</c:v>
                </c:pt>
                <c:pt idx="1649">
                  <c:v>606</c:v>
                </c:pt>
                <c:pt idx="1650">
                  <c:v>312</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18</c:v>
                </c:pt>
                <c:pt idx="1666">
                  <c:v>38</c:v>
                </c:pt>
                <c:pt idx="1667">
                  <c:v>303</c:v>
                </c:pt>
                <c:pt idx="1668">
                  <c:v>296</c:v>
                </c:pt>
                <c:pt idx="1669">
                  <c:v>584</c:v>
                </c:pt>
                <c:pt idx="1670">
                  <c:v>626</c:v>
                </c:pt>
                <c:pt idx="1671">
                  <c:v>592</c:v>
                </c:pt>
                <c:pt idx="1672">
                  <c:v>268</c:v>
                </c:pt>
                <c:pt idx="1673">
                  <c:v>57</c:v>
                </c:pt>
                <c:pt idx="1674">
                  <c:v>471</c:v>
                </c:pt>
                <c:pt idx="1675">
                  <c:v>49</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23</c:v>
                </c:pt>
                <c:pt idx="1690">
                  <c:v>293</c:v>
                </c:pt>
                <c:pt idx="1691">
                  <c:v>587</c:v>
                </c:pt>
                <c:pt idx="1692">
                  <c:v>689</c:v>
                </c:pt>
                <c:pt idx="1693">
                  <c:v>734</c:v>
                </c:pt>
                <c:pt idx="1694">
                  <c:v>776</c:v>
                </c:pt>
                <c:pt idx="1695">
                  <c:v>763</c:v>
                </c:pt>
                <c:pt idx="1696">
                  <c:v>719</c:v>
                </c:pt>
                <c:pt idx="1697">
                  <c:v>576</c:v>
                </c:pt>
                <c:pt idx="1698">
                  <c:v>333</c:v>
                </c:pt>
                <c:pt idx="1699">
                  <c:v>89</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475</c:v>
                </c:pt>
                <c:pt idx="1715">
                  <c:v>471</c:v>
                </c:pt>
                <c:pt idx="1716">
                  <c:v>589</c:v>
                </c:pt>
                <c:pt idx="1717">
                  <c:v>428</c:v>
                </c:pt>
                <c:pt idx="1718">
                  <c:v>409</c:v>
                </c:pt>
                <c:pt idx="1719">
                  <c:v>344</c:v>
                </c:pt>
                <c:pt idx="1720">
                  <c:v>505</c:v>
                </c:pt>
                <c:pt idx="1721">
                  <c:v>52</c:v>
                </c:pt>
                <c:pt idx="1722">
                  <c:v>133</c:v>
                </c:pt>
                <c:pt idx="1723">
                  <c:v>1</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199</c:v>
                </c:pt>
                <c:pt idx="1738">
                  <c:v>428</c:v>
                </c:pt>
                <c:pt idx="1739">
                  <c:v>588</c:v>
                </c:pt>
                <c:pt idx="1740">
                  <c:v>690</c:v>
                </c:pt>
                <c:pt idx="1741">
                  <c:v>765</c:v>
                </c:pt>
                <c:pt idx="1742">
                  <c:v>779</c:v>
                </c:pt>
                <c:pt idx="1743">
                  <c:v>766</c:v>
                </c:pt>
                <c:pt idx="1744">
                  <c:v>723</c:v>
                </c:pt>
                <c:pt idx="1745">
                  <c:v>638</c:v>
                </c:pt>
                <c:pt idx="1746">
                  <c:v>366</c:v>
                </c:pt>
                <c:pt idx="1747">
                  <c:v>35</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130</c:v>
                </c:pt>
                <c:pt idx="1762">
                  <c:v>455</c:v>
                </c:pt>
                <c:pt idx="1763">
                  <c:v>634</c:v>
                </c:pt>
                <c:pt idx="1764">
                  <c:v>712</c:v>
                </c:pt>
                <c:pt idx="1765">
                  <c:v>737</c:v>
                </c:pt>
                <c:pt idx="1766">
                  <c:v>743</c:v>
                </c:pt>
                <c:pt idx="1767">
                  <c:v>630</c:v>
                </c:pt>
                <c:pt idx="1768">
                  <c:v>658</c:v>
                </c:pt>
                <c:pt idx="1769">
                  <c:v>519</c:v>
                </c:pt>
                <c:pt idx="1770">
                  <c:v>369</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211</c:v>
                </c:pt>
                <c:pt idx="1786">
                  <c:v>487</c:v>
                </c:pt>
                <c:pt idx="1787">
                  <c:v>619</c:v>
                </c:pt>
                <c:pt idx="1788">
                  <c:v>682</c:v>
                </c:pt>
                <c:pt idx="1789">
                  <c:v>713</c:v>
                </c:pt>
                <c:pt idx="1790">
                  <c:v>583</c:v>
                </c:pt>
                <c:pt idx="1791">
                  <c:v>136</c:v>
                </c:pt>
                <c:pt idx="1792">
                  <c:v>509</c:v>
                </c:pt>
                <c:pt idx="1793">
                  <c:v>438</c:v>
                </c:pt>
                <c:pt idx="1794">
                  <c:v>262</c:v>
                </c:pt>
                <c:pt idx="1795">
                  <c:v>20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223</c:v>
                </c:pt>
                <c:pt idx="1810">
                  <c:v>498</c:v>
                </c:pt>
                <c:pt idx="1811">
                  <c:v>645</c:v>
                </c:pt>
                <c:pt idx="1812">
                  <c:v>728</c:v>
                </c:pt>
                <c:pt idx="1813">
                  <c:v>765</c:v>
                </c:pt>
                <c:pt idx="1814">
                  <c:v>776</c:v>
                </c:pt>
                <c:pt idx="1815">
                  <c:v>751</c:v>
                </c:pt>
                <c:pt idx="1816">
                  <c:v>662</c:v>
                </c:pt>
                <c:pt idx="1817">
                  <c:v>350</c:v>
                </c:pt>
                <c:pt idx="1818">
                  <c:v>31</c:v>
                </c:pt>
                <c:pt idx="1819">
                  <c:v>20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233</c:v>
                </c:pt>
                <c:pt idx="1834">
                  <c:v>503</c:v>
                </c:pt>
                <c:pt idx="1835">
                  <c:v>641</c:v>
                </c:pt>
                <c:pt idx="1836">
                  <c:v>697</c:v>
                </c:pt>
                <c:pt idx="1837">
                  <c:v>771</c:v>
                </c:pt>
                <c:pt idx="1838">
                  <c:v>782</c:v>
                </c:pt>
                <c:pt idx="1839">
                  <c:v>767</c:v>
                </c:pt>
                <c:pt idx="1840">
                  <c:v>725</c:v>
                </c:pt>
                <c:pt idx="1841">
                  <c:v>644</c:v>
                </c:pt>
                <c:pt idx="1842">
                  <c:v>496</c:v>
                </c:pt>
                <c:pt idx="1843">
                  <c:v>13</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170</c:v>
                </c:pt>
                <c:pt idx="1858">
                  <c:v>447</c:v>
                </c:pt>
                <c:pt idx="1859">
                  <c:v>605</c:v>
                </c:pt>
                <c:pt idx="1860">
                  <c:v>684</c:v>
                </c:pt>
                <c:pt idx="1861">
                  <c:v>744</c:v>
                </c:pt>
                <c:pt idx="1862">
                  <c:v>771</c:v>
                </c:pt>
                <c:pt idx="1863">
                  <c:v>765</c:v>
                </c:pt>
                <c:pt idx="1864">
                  <c:v>716</c:v>
                </c:pt>
                <c:pt idx="1865">
                  <c:v>650</c:v>
                </c:pt>
                <c:pt idx="1866">
                  <c:v>504</c:v>
                </c:pt>
                <c:pt idx="1867">
                  <c:v>79</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3</c:v>
                </c:pt>
                <c:pt idx="1883">
                  <c:v>106</c:v>
                </c:pt>
                <c:pt idx="1884">
                  <c:v>112</c:v>
                </c:pt>
                <c:pt idx="1885">
                  <c:v>542</c:v>
                </c:pt>
                <c:pt idx="1886">
                  <c:v>581</c:v>
                </c:pt>
                <c:pt idx="1887">
                  <c:v>596</c:v>
                </c:pt>
                <c:pt idx="1888">
                  <c:v>218</c:v>
                </c:pt>
                <c:pt idx="1889">
                  <c:v>255</c:v>
                </c:pt>
                <c:pt idx="1890">
                  <c:v>38</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177</c:v>
                </c:pt>
                <c:pt idx="1906">
                  <c:v>470</c:v>
                </c:pt>
                <c:pt idx="1907">
                  <c:v>634</c:v>
                </c:pt>
                <c:pt idx="1908">
                  <c:v>732</c:v>
                </c:pt>
                <c:pt idx="1909">
                  <c:v>773</c:v>
                </c:pt>
                <c:pt idx="1910">
                  <c:v>785</c:v>
                </c:pt>
                <c:pt idx="1911">
                  <c:v>771</c:v>
                </c:pt>
                <c:pt idx="1912">
                  <c:v>729</c:v>
                </c:pt>
                <c:pt idx="1913">
                  <c:v>647</c:v>
                </c:pt>
                <c:pt idx="1914">
                  <c:v>502</c:v>
                </c:pt>
                <c:pt idx="1915">
                  <c:v>159</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193</c:v>
                </c:pt>
                <c:pt idx="1930">
                  <c:v>518</c:v>
                </c:pt>
                <c:pt idx="1931">
                  <c:v>658</c:v>
                </c:pt>
                <c:pt idx="1932">
                  <c:v>737</c:v>
                </c:pt>
                <c:pt idx="1933">
                  <c:v>668</c:v>
                </c:pt>
                <c:pt idx="1934">
                  <c:v>253</c:v>
                </c:pt>
                <c:pt idx="1935">
                  <c:v>627</c:v>
                </c:pt>
                <c:pt idx="1936">
                  <c:v>712</c:v>
                </c:pt>
                <c:pt idx="1937">
                  <c:v>657</c:v>
                </c:pt>
                <c:pt idx="1938">
                  <c:v>513</c:v>
                </c:pt>
                <c:pt idx="1939">
                  <c:v>72</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179</c:v>
                </c:pt>
                <c:pt idx="1954">
                  <c:v>488</c:v>
                </c:pt>
                <c:pt idx="1955">
                  <c:v>665</c:v>
                </c:pt>
                <c:pt idx="1956">
                  <c:v>742</c:v>
                </c:pt>
                <c:pt idx="1957">
                  <c:v>782</c:v>
                </c:pt>
                <c:pt idx="1958">
                  <c:v>793</c:v>
                </c:pt>
                <c:pt idx="1959">
                  <c:v>780</c:v>
                </c:pt>
                <c:pt idx="1960">
                  <c:v>739</c:v>
                </c:pt>
                <c:pt idx="1961">
                  <c:v>659</c:v>
                </c:pt>
                <c:pt idx="1962">
                  <c:v>434</c:v>
                </c:pt>
                <c:pt idx="1963">
                  <c:v>96</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120</c:v>
                </c:pt>
                <c:pt idx="1978">
                  <c:v>429</c:v>
                </c:pt>
                <c:pt idx="1979">
                  <c:v>568</c:v>
                </c:pt>
                <c:pt idx="1980">
                  <c:v>404</c:v>
                </c:pt>
                <c:pt idx="1981">
                  <c:v>670</c:v>
                </c:pt>
                <c:pt idx="1982">
                  <c:v>794</c:v>
                </c:pt>
                <c:pt idx="1983">
                  <c:v>706</c:v>
                </c:pt>
                <c:pt idx="1984">
                  <c:v>547</c:v>
                </c:pt>
                <c:pt idx="1985">
                  <c:v>562</c:v>
                </c:pt>
                <c:pt idx="1986">
                  <c:v>205</c:v>
                </c:pt>
                <c:pt idx="1987">
                  <c:v>121</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303</c:v>
                </c:pt>
                <c:pt idx="2002">
                  <c:v>525</c:v>
                </c:pt>
                <c:pt idx="2003">
                  <c:v>671</c:v>
                </c:pt>
                <c:pt idx="2004">
                  <c:v>746</c:v>
                </c:pt>
                <c:pt idx="2005">
                  <c:v>785</c:v>
                </c:pt>
                <c:pt idx="2006">
                  <c:v>796</c:v>
                </c:pt>
                <c:pt idx="2007">
                  <c:v>783</c:v>
                </c:pt>
                <c:pt idx="2008">
                  <c:v>741</c:v>
                </c:pt>
                <c:pt idx="2009">
                  <c:v>662</c:v>
                </c:pt>
                <c:pt idx="2010">
                  <c:v>521</c:v>
                </c:pt>
                <c:pt idx="2011">
                  <c:v>266</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1</c:v>
                </c:pt>
                <c:pt idx="2025">
                  <c:v>128</c:v>
                </c:pt>
                <c:pt idx="2026">
                  <c:v>131</c:v>
                </c:pt>
                <c:pt idx="2027">
                  <c:v>493</c:v>
                </c:pt>
                <c:pt idx="2028">
                  <c:v>709</c:v>
                </c:pt>
                <c:pt idx="2029">
                  <c:v>774</c:v>
                </c:pt>
                <c:pt idx="2030">
                  <c:v>715</c:v>
                </c:pt>
                <c:pt idx="2031">
                  <c:v>746</c:v>
                </c:pt>
                <c:pt idx="2032">
                  <c:v>686</c:v>
                </c:pt>
                <c:pt idx="2033">
                  <c:v>663</c:v>
                </c:pt>
                <c:pt idx="2034">
                  <c:v>521</c:v>
                </c:pt>
                <c:pt idx="2035">
                  <c:v>268</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2</c:v>
                </c:pt>
                <c:pt idx="2049">
                  <c:v>32</c:v>
                </c:pt>
                <c:pt idx="2050">
                  <c:v>533</c:v>
                </c:pt>
                <c:pt idx="2051">
                  <c:v>652</c:v>
                </c:pt>
                <c:pt idx="2052">
                  <c:v>740</c:v>
                </c:pt>
                <c:pt idx="2053">
                  <c:v>779</c:v>
                </c:pt>
                <c:pt idx="2054">
                  <c:v>793</c:v>
                </c:pt>
                <c:pt idx="2055">
                  <c:v>780</c:v>
                </c:pt>
                <c:pt idx="2056">
                  <c:v>678</c:v>
                </c:pt>
                <c:pt idx="2057">
                  <c:v>376</c:v>
                </c:pt>
                <c:pt idx="2058">
                  <c:v>521</c:v>
                </c:pt>
                <c:pt idx="2059">
                  <c:v>111</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4</c:v>
                </c:pt>
                <c:pt idx="2073">
                  <c:v>231</c:v>
                </c:pt>
                <c:pt idx="2074">
                  <c:v>543</c:v>
                </c:pt>
                <c:pt idx="2075">
                  <c:v>672</c:v>
                </c:pt>
                <c:pt idx="2076">
                  <c:v>745</c:v>
                </c:pt>
                <c:pt idx="2077">
                  <c:v>782</c:v>
                </c:pt>
                <c:pt idx="2078">
                  <c:v>724</c:v>
                </c:pt>
                <c:pt idx="2079">
                  <c:v>748</c:v>
                </c:pt>
                <c:pt idx="2080">
                  <c:v>728</c:v>
                </c:pt>
                <c:pt idx="2081">
                  <c:v>660</c:v>
                </c:pt>
                <c:pt idx="2082">
                  <c:v>522</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6</c:v>
                </c:pt>
                <c:pt idx="2097">
                  <c:v>0</c:v>
                </c:pt>
                <c:pt idx="2098">
                  <c:v>81</c:v>
                </c:pt>
                <c:pt idx="2099">
                  <c:v>78</c:v>
                </c:pt>
                <c:pt idx="2100">
                  <c:v>372</c:v>
                </c:pt>
                <c:pt idx="2101">
                  <c:v>505</c:v>
                </c:pt>
                <c:pt idx="2102">
                  <c:v>686</c:v>
                </c:pt>
                <c:pt idx="2103">
                  <c:v>594</c:v>
                </c:pt>
                <c:pt idx="2104">
                  <c:v>683</c:v>
                </c:pt>
                <c:pt idx="2105">
                  <c:v>659</c:v>
                </c:pt>
                <c:pt idx="2106">
                  <c:v>523</c:v>
                </c:pt>
                <c:pt idx="2107">
                  <c:v>133</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234</c:v>
                </c:pt>
                <c:pt idx="2122">
                  <c:v>491</c:v>
                </c:pt>
                <c:pt idx="2123">
                  <c:v>657</c:v>
                </c:pt>
                <c:pt idx="2124">
                  <c:v>754</c:v>
                </c:pt>
                <c:pt idx="2125">
                  <c:v>790</c:v>
                </c:pt>
                <c:pt idx="2126">
                  <c:v>799</c:v>
                </c:pt>
                <c:pt idx="2127">
                  <c:v>786</c:v>
                </c:pt>
                <c:pt idx="2128">
                  <c:v>745</c:v>
                </c:pt>
                <c:pt idx="2129">
                  <c:v>533</c:v>
                </c:pt>
                <c:pt idx="2130">
                  <c:v>69</c:v>
                </c:pt>
                <c:pt idx="2131">
                  <c:v>42</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1</c:v>
                </c:pt>
                <c:pt idx="2145">
                  <c:v>190</c:v>
                </c:pt>
                <c:pt idx="2146">
                  <c:v>560</c:v>
                </c:pt>
                <c:pt idx="2147">
                  <c:v>684</c:v>
                </c:pt>
                <c:pt idx="2148">
                  <c:v>753</c:v>
                </c:pt>
                <c:pt idx="2149">
                  <c:v>789</c:v>
                </c:pt>
                <c:pt idx="2150">
                  <c:v>799</c:v>
                </c:pt>
                <c:pt idx="2151">
                  <c:v>785</c:v>
                </c:pt>
                <c:pt idx="2152">
                  <c:v>745</c:v>
                </c:pt>
                <c:pt idx="2153">
                  <c:v>668</c:v>
                </c:pt>
                <c:pt idx="2154">
                  <c:v>533</c:v>
                </c:pt>
                <c:pt idx="2155">
                  <c:v>217</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13</c:v>
                </c:pt>
                <c:pt idx="2169">
                  <c:v>0</c:v>
                </c:pt>
                <c:pt idx="2170">
                  <c:v>397</c:v>
                </c:pt>
                <c:pt idx="2171">
                  <c:v>560</c:v>
                </c:pt>
                <c:pt idx="2172">
                  <c:v>383</c:v>
                </c:pt>
                <c:pt idx="2173">
                  <c:v>421</c:v>
                </c:pt>
                <c:pt idx="2174">
                  <c:v>347</c:v>
                </c:pt>
                <c:pt idx="2175">
                  <c:v>473</c:v>
                </c:pt>
                <c:pt idx="2176">
                  <c:v>501</c:v>
                </c:pt>
                <c:pt idx="2177">
                  <c:v>451</c:v>
                </c:pt>
                <c:pt idx="2178">
                  <c:v>41</c:v>
                </c:pt>
                <c:pt idx="2179">
                  <c:v>35</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17</c:v>
                </c:pt>
                <c:pt idx="2193">
                  <c:v>329</c:v>
                </c:pt>
                <c:pt idx="2194">
                  <c:v>526</c:v>
                </c:pt>
                <c:pt idx="2195">
                  <c:v>663</c:v>
                </c:pt>
                <c:pt idx="2196">
                  <c:v>569</c:v>
                </c:pt>
                <c:pt idx="2197">
                  <c:v>33</c:v>
                </c:pt>
                <c:pt idx="2198">
                  <c:v>580</c:v>
                </c:pt>
                <c:pt idx="2199">
                  <c:v>454</c:v>
                </c:pt>
                <c:pt idx="2200">
                  <c:v>51</c:v>
                </c:pt>
                <c:pt idx="2201">
                  <c:v>235</c:v>
                </c:pt>
                <c:pt idx="2202">
                  <c:v>347</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3</c:v>
                </c:pt>
                <c:pt idx="2217">
                  <c:v>339</c:v>
                </c:pt>
                <c:pt idx="2218">
                  <c:v>529</c:v>
                </c:pt>
                <c:pt idx="2219">
                  <c:v>665</c:v>
                </c:pt>
                <c:pt idx="2220">
                  <c:v>736</c:v>
                </c:pt>
                <c:pt idx="2221">
                  <c:v>770</c:v>
                </c:pt>
                <c:pt idx="2222">
                  <c:v>780</c:v>
                </c:pt>
                <c:pt idx="2223">
                  <c:v>766</c:v>
                </c:pt>
                <c:pt idx="2224">
                  <c:v>727</c:v>
                </c:pt>
                <c:pt idx="2225">
                  <c:v>644</c:v>
                </c:pt>
                <c:pt idx="2226">
                  <c:v>436</c:v>
                </c:pt>
                <c:pt idx="2227">
                  <c:v>117</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17</c:v>
                </c:pt>
                <c:pt idx="2242">
                  <c:v>132</c:v>
                </c:pt>
                <c:pt idx="2243">
                  <c:v>283</c:v>
                </c:pt>
                <c:pt idx="2244">
                  <c:v>384</c:v>
                </c:pt>
                <c:pt idx="2245">
                  <c:v>529</c:v>
                </c:pt>
                <c:pt idx="2246">
                  <c:v>553</c:v>
                </c:pt>
                <c:pt idx="2247">
                  <c:v>334</c:v>
                </c:pt>
                <c:pt idx="2248">
                  <c:v>626</c:v>
                </c:pt>
                <c:pt idx="2249">
                  <c:v>575</c:v>
                </c:pt>
                <c:pt idx="2250">
                  <c:v>480</c:v>
                </c:pt>
                <c:pt idx="2251">
                  <c:v>178</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7</c:v>
                </c:pt>
                <c:pt idx="2265">
                  <c:v>357</c:v>
                </c:pt>
                <c:pt idx="2266">
                  <c:v>536</c:v>
                </c:pt>
                <c:pt idx="2267">
                  <c:v>670</c:v>
                </c:pt>
                <c:pt idx="2268">
                  <c:v>739</c:v>
                </c:pt>
                <c:pt idx="2269">
                  <c:v>773</c:v>
                </c:pt>
                <c:pt idx="2270">
                  <c:v>782</c:v>
                </c:pt>
                <c:pt idx="2271">
                  <c:v>768</c:v>
                </c:pt>
                <c:pt idx="2272">
                  <c:v>729</c:v>
                </c:pt>
                <c:pt idx="2273">
                  <c:v>652</c:v>
                </c:pt>
                <c:pt idx="2274">
                  <c:v>440</c:v>
                </c:pt>
                <c:pt idx="2275">
                  <c:v>136</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5</c:v>
                </c:pt>
                <c:pt idx="2289">
                  <c:v>356</c:v>
                </c:pt>
                <c:pt idx="2290">
                  <c:v>540</c:v>
                </c:pt>
                <c:pt idx="2291">
                  <c:v>672</c:v>
                </c:pt>
                <c:pt idx="2292">
                  <c:v>741</c:v>
                </c:pt>
                <c:pt idx="2293">
                  <c:v>761</c:v>
                </c:pt>
                <c:pt idx="2294">
                  <c:v>773</c:v>
                </c:pt>
                <c:pt idx="2295">
                  <c:v>666</c:v>
                </c:pt>
                <c:pt idx="2296">
                  <c:v>198</c:v>
                </c:pt>
                <c:pt idx="2297">
                  <c:v>524</c:v>
                </c:pt>
                <c:pt idx="2298">
                  <c:v>90</c:v>
                </c:pt>
                <c:pt idx="2299">
                  <c:v>146</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12</c:v>
                </c:pt>
                <c:pt idx="2313">
                  <c:v>158</c:v>
                </c:pt>
                <c:pt idx="2314">
                  <c:v>41</c:v>
                </c:pt>
                <c:pt idx="2315">
                  <c:v>444</c:v>
                </c:pt>
                <c:pt idx="2316">
                  <c:v>257</c:v>
                </c:pt>
                <c:pt idx="2317">
                  <c:v>396</c:v>
                </c:pt>
                <c:pt idx="2318">
                  <c:v>496</c:v>
                </c:pt>
                <c:pt idx="2319">
                  <c:v>647</c:v>
                </c:pt>
                <c:pt idx="2320">
                  <c:v>552</c:v>
                </c:pt>
                <c:pt idx="2321">
                  <c:v>340</c:v>
                </c:pt>
                <c:pt idx="2322">
                  <c:v>113</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130</c:v>
                </c:pt>
                <c:pt idx="2339">
                  <c:v>44</c:v>
                </c:pt>
                <c:pt idx="2340">
                  <c:v>394</c:v>
                </c:pt>
                <c:pt idx="2341">
                  <c:v>417</c:v>
                </c:pt>
                <c:pt idx="2342">
                  <c:v>541</c:v>
                </c:pt>
                <c:pt idx="2343">
                  <c:v>514</c:v>
                </c:pt>
                <c:pt idx="2344">
                  <c:v>726</c:v>
                </c:pt>
                <c:pt idx="2345">
                  <c:v>418</c:v>
                </c:pt>
                <c:pt idx="2346">
                  <c:v>523</c:v>
                </c:pt>
                <c:pt idx="2347">
                  <c:v>297</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70</c:v>
                </c:pt>
                <c:pt idx="2362">
                  <c:v>324</c:v>
                </c:pt>
                <c:pt idx="2363">
                  <c:v>89</c:v>
                </c:pt>
                <c:pt idx="2364">
                  <c:v>555</c:v>
                </c:pt>
                <c:pt idx="2365">
                  <c:v>713</c:v>
                </c:pt>
                <c:pt idx="2366">
                  <c:v>776</c:v>
                </c:pt>
                <c:pt idx="2367">
                  <c:v>445</c:v>
                </c:pt>
                <c:pt idx="2368">
                  <c:v>18</c:v>
                </c:pt>
                <c:pt idx="2369">
                  <c:v>6</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197</c:v>
                </c:pt>
                <c:pt idx="2387">
                  <c:v>93</c:v>
                </c:pt>
                <c:pt idx="2388">
                  <c:v>177</c:v>
                </c:pt>
                <c:pt idx="2389">
                  <c:v>225</c:v>
                </c:pt>
                <c:pt idx="2390">
                  <c:v>261</c:v>
                </c:pt>
                <c:pt idx="2391">
                  <c:v>244</c:v>
                </c:pt>
                <c:pt idx="2392">
                  <c:v>120</c:v>
                </c:pt>
                <c:pt idx="2393">
                  <c:v>160</c:v>
                </c:pt>
                <c:pt idx="2394">
                  <c:v>183</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140</c:v>
                </c:pt>
                <c:pt idx="2410">
                  <c:v>391</c:v>
                </c:pt>
                <c:pt idx="2411">
                  <c:v>621</c:v>
                </c:pt>
                <c:pt idx="2412">
                  <c:v>748</c:v>
                </c:pt>
                <c:pt idx="2413">
                  <c:v>721</c:v>
                </c:pt>
                <c:pt idx="2414">
                  <c:v>460</c:v>
                </c:pt>
                <c:pt idx="2415">
                  <c:v>708</c:v>
                </c:pt>
                <c:pt idx="2416">
                  <c:v>736</c:v>
                </c:pt>
                <c:pt idx="2417">
                  <c:v>661</c:v>
                </c:pt>
                <c:pt idx="2418">
                  <c:v>492</c:v>
                </c:pt>
                <c:pt idx="2419">
                  <c:v>195</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32</c:v>
                </c:pt>
                <c:pt idx="2433">
                  <c:v>320</c:v>
                </c:pt>
                <c:pt idx="2434">
                  <c:v>559</c:v>
                </c:pt>
                <c:pt idx="2435">
                  <c:v>685</c:v>
                </c:pt>
                <c:pt idx="2436">
                  <c:v>749</c:v>
                </c:pt>
                <c:pt idx="2437">
                  <c:v>780</c:v>
                </c:pt>
                <c:pt idx="2438">
                  <c:v>788</c:v>
                </c:pt>
                <c:pt idx="2439">
                  <c:v>767</c:v>
                </c:pt>
                <c:pt idx="2440">
                  <c:v>704</c:v>
                </c:pt>
                <c:pt idx="2441">
                  <c:v>548</c:v>
                </c:pt>
                <c:pt idx="2442">
                  <c:v>309</c:v>
                </c:pt>
                <c:pt idx="2443">
                  <c:v>28</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24</c:v>
                </c:pt>
                <c:pt idx="2457">
                  <c:v>0</c:v>
                </c:pt>
                <c:pt idx="2458">
                  <c:v>398</c:v>
                </c:pt>
                <c:pt idx="2459">
                  <c:v>463</c:v>
                </c:pt>
                <c:pt idx="2460">
                  <c:v>689</c:v>
                </c:pt>
                <c:pt idx="2461">
                  <c:v>781</c:v>
                </c:pt>
                <c:pt idx="2462">
                  <c:v>788</c:v>
                </c:pt>
                <c:pt idx="2463">
                  <c:v>775</c:v>
                </c:pt>
                <c:pt idx="2464">
                  <c:v>738</c:v>
                </c:pt>
                <c:pt idx="2465">
                  <c:v>664</c:v>
                </c:pt>
                <c:pt idx="2466">
                  <c:v>416</c:v>
                </c:pt>
                <c:pt idx="2467">
                  <c:v>57</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37</c:v>
                </c:pt>
                <c:pt idx="2483">
                  <c:v>245</c:v>
                </c:pt>
                <c:pt idx="2484">
                  <c:v>149</c:v>
                </c:pt>
                <c:pt idx="2485">
                  <c:v>468</c:v>
                </c:pt>
                <c:pt idx="2486">
                  <c:v>372</c:v>
                </c:pt>
                <c:pt idx="2487">
                  <c:v>91</c:v>
                </c:pt>
                <c:pt idx="2488">
                  <c:v>64</c:v>
                </c:pt>
                <c:pt idx="2489">
                  <c:v>440</c:v>
                </c:pt>
                <c:pt idx="2490">
                  <c:v>213</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49</c:v>
                </c:pt>
                <c:pt idx="2506">
                  <c:v>42</c:v>
                </c:pt>
                <c:pt idx="2507">
                  <c:v>94</c:v>
                </c:pt>
                <c:pt idx="2508">
                  <c:v>410</c:v>
                </c:pt>
                <c:pt idx="2509">
                  <c:v>87</c:v>
                </c:pt>
                <c:pt idx="2510">
                  <c:v>389</c:v>
                </c:pt>
                <c:pt idx="2511">
                  <c:v>674</c:v>
                </c:pt>
                <c:pt idx="2512">
                  <c:v>739</c:v>
                </c:pt>
                <c:pt idx="2513">
                  <c:v>537</c:v>
                </c:pt>
                <c:pt idx="2514">
                  <c:v>0</c:v>
                </c:pt>
                <c:pt idx="2515">
                  <c:v>29</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4</c:v>
                </c:pt>
                <c:pt idx="2529">
                  <c:v>178</c:v>
                </c:pt>
                <c:pt idx="2530">
                  <c:v>126</c:v>
                </c:pt>
                <c:pt idx="2531">
                  <c:v>550</c:v>
                </c:pt>
                <c:pt idx="2532">
                  <c:v>230</c:v>
                </c:pt>
                <c:pt idx="2533">
                  <c:v>101</c:v>
                </c:pt>
                <c:pt idx="2534">
                  <c:v>106</c:v>
                </c:pt>
                <c:pt idx="2535">
                  <c:v>618</c:v>
                </c:pt>
                <c:pt idx="2536">
                  <c:v>604</c:v>
                </c:pt>
                <c:pt idx="2537">
                  <c:v>155</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4</c:v>
                </c:pt>
                <c:pt idx="2555">
                  <c:v>36</c:v>
                </c:pt>
                <c:pt idx="2556">
                  <c:v>169</c:v>
                </c:pt>
                <c:pt idx="2557">
                  <c:v>261</c:v>
                </c:pt>
                <c:pt idx="2558">
                  <c:v>460</c:v>
                </c:pt>
                <c:pt idx="2559">
                  <c:v>390</c:v>
                </c:pt>
                <c:pt idx="2560">
                  <c:v>631</c:v>
                </c:pt>
                <c:pt idx="2561">
                  <c:v>432</c:v>
                </c:pt>
                <c:pt idx="2562">
                  <c:v>230</c:v>
                </c:pt>
                <c:pt idx="2563">
                  <c:v>344</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7</c:v>
                </c:pt>
                <c:pt idx="2578">
                  <c:v>8</c:v>
                </c:pt>
                <c:pt idx="2579">
                  <c:v>28</c:v>
                </c:pt>
                <c:pt idx="2580">
                  <c:v>132</c:v>
                </c:pt>
                <c:pt idx="2581">
                  <c:v>344</c:v>
                </c:pt>
                <c:pt idx="2582">
                  <c:v>485</c:v>
                </c:pt>
                <c:pt idx="2583">
                  <c:v>682</c:v>
                </c:pt>
                <c:pt idx="2584">
                  <c:v>742</c:v>
                </c:pt>
                <c:pt idx="2585">
                  <c:v>670</c:v>
                </c:pt>
                <c:pt idx="2586">
                  <c:v>535</c:v>
                </c:pt>
                <c:pt idx="2587">
                  <c:v>345</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2</c:v>
                </c:pt>
                <c:pt idx="2602">
                  <c:v>192</c:v>
                </c:pt>
                <c:pt idx="2603">
                  <c:v>486</c:v>
                </c:pt>
                <c:pt idx="2604">
                  <c:v>634</c:v>
                </c:pt>
                <c:pt idx="2605">
                  <c:v>779</c:v>
                </c:pt>
                <c:pt idx="2606">
                  <c:v>787</c:v>
                </c:pt>
                <c:pt idx="2607">
                  <c:v>774</c:v>
                </c:pt>
                <c:pt idx="2608">
                  <c:v>739</c:v>
                </c:pt>
                <c:pt idx="2609">
                  <c:v>671</c:v>
                </c:pt>
                <c:pt idx="2610">
                  <c:v>536</c:v>
                </c:pt>
                <c:pt idx="2611">
                  <c:v>346</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30</c:v>
                </c:pt>
                <c:pt idx="2627">
                  <c:v>92</c:v>
                </c:pt>
                <c:pt idx="2628">
                  <c:v>536</c:v>
                </c:pt>
                <c:pt idx="2629">
                  <c:v>355</c:v>
                </c:pt>
                <c:pt idx="2630">
                  <c:v>151</c:v>
                </c:pt>
                <c:pt idx="2631">
                  <c:v>621</c:v>
                </c:pt>
                <c:pt idx="2632">
                  <c:v>743</c:v>
                </c:pt>
                <c:pt idx="2633">
                  <c:v>673</c:v>
                </c:pt>
                <c:pt idx="2634">
                  <c:v>507</c:v>
                </c:pt>
                <c:pt idx="2635">
                  <c:v>267</c:v>
                </c:pt>
                <c:pt idx="2636">
                  <c:v>10</c:v>
                </c:pt>
                <c:pt idx="2637">
                  <c:v>0</c:v>
                </c:pt>
                <c:pt idx="2638">
                  <c:v>0</c:v>
                </c:pt>
                <c:pt idx="2639">
                  <c:v>0</c:v>
                </c:pt>
                <c:pt idx="2640">
                  <c:v>0</c:v>
                </c:pt>
                <c:pt idx="2641">
                  <c:v>0</c:v>
                </c:pt>
                <c:pt idx="2642">
                  <c:v>0</c:v>
                </c:pt>
                <c:pt idx="2643">
                  <c:v>0</c:v>
                </c:pt>
                <c:pt idx="2644">
                  <c:v>0</c:v>
                </c:pt>
                <c:pt idx="2645">
                  <c:v>0</c:v>
                </c:pt>
                <c:pt idx="2646">
                  <c:v>0</c:v>
                </c:pt>
                <c:pt idx="2647">
                  <c:v>0</c:v>
                </c:pt>
                <c:pt idx="2648">
                  <c:v>24</c:v>
                </c:pt>
                <c:pt idx="2649">
                  <c:v>325</c:v>
                </c:pt>
                <c:pt idx="2650">
                  <c:v>581</c:v>
                </c:pt>
                <c:pt idx="2651">
                  <c:v>701</c:v>
                </c:pt>
                <c:pt idx="2652">
                  <c:v>758</c:v>
                </c:pt>
                <c:pt idx="2653">
                  <c:v>787</c:v>
                </c:pt>
                <c:pt idx="2654">
                  <c:v>793</c:v>
                </c:pt>
                <c:pt idx="2655">
                  <c:v>780</c:v>
                </c:pt>
                <c:pt idx="2656">
                  <c:v>744</c:v>
                </c:pt>
                <c:pt idx="2657">
                  <c:v>674</c:v>
                </c:pt>
                <c:pt idx="2658">
                  <c:v>509</c:v>
                </c:pt>
                <c:pt idx="2659">
                  <c:v>209</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105</c:v>
                </c:pt>
                <c:pt idx="2674">
                  <c:v>55</c:v>
                </c:pt>
                <c:pt idx="2675">
                  <c:v>138</c:v>
                </c:pt>
                <c:pt idx="2676">
                  <c:v>140</c:v>
                </c:pt>
                <c:pt idx="2677">
                  <c:v>158</c:v>
                </c:pt>
                <c:pt idx="2678">
                  <c:v>256</c:v>
                </c:pt>
                <c:pt idx="2679">
                  <c:v>682</c:v>
                </c:pt>
                <c:pt idx="2680">
                  <c:v>598</c:v>
                </c:pt>
                <c:pt idx="2681">
                  <c:v>82</c:v>
                </c:pt>
                <c:pt idx="2682">
                  <c:v>386</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61</c:v>
                </c:pt>
                <c:pt idx="2697">
                  <c:v>367</c:v>
                </c:pt>
                <c:pt idx="2698">
                  <c:v>586</c:v>
                </c:pt>
                <c:pt idx="2699">
                  <c:v>704</c:v>
                </c:pt>
                <c:pt idx="2700">
                  <c:v>760</c:v>
                </c:pt>
                <c:pt idx="2701">
                  <c:v>758</c:v>
                </c:pt>
                <c:pt idx="2702">
                  <c:v>680</c:v>
                </c:pt>
                <c:pt idx="2703">
                  <c:v>46</c:v>
                </c:pt>
                <c:pt idx="2704">
                  <c:v>61</c:v>
                </c:pt>
                <c:pt idx="2705">
                  <c:v>86</c:v>
                </c:pt>
                <c:pt idx="2706">
                  <c:v>0</c:v>
                </c:pt>
                <c:pt idx="2707">
                  <c:v>43</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157</c:v>
                </c:pt>
                <c:pt idx="2723">
                  <c:v>351</c:v>
                </c:pt>
                <c:pt idx="2724">
                  <c:v>513</c:v>
                </c:pt>
                <c:pt idx="2725">
                  <c:v>597</c:v>
                </c:pt>
                <c:pt idx="2726">
                  <c:v>537</c:v>
                </c:pt>
                <c:pt idx="2727">
                  <c:v>223</c:v>
                </c:pt>
                <c:pt idx="2728">
                  <c:v>452</c:v>
                </c:pt>
                <c:pt idx="2729">
                  <c:v>430</c:v>
                </c:pt>
                <c:pt idx="2730">
                  <c:v>417</c:v>
                </c:pt>
                <c:pt idx="2731">
                  <c:v>179</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266</c:v>
                </c:pt>
                <c:pt idx="2746">
                  <c:v>527</c:v>
                </c:pt>
                <c:pt idx="2747">
                  <c:v>670</c:v>
                </c:pt>
                <c:pt idx="2748">
                  <c:v>757</c:v>
                </c:pt>
                <c:pt idx="2749">
                  <c:v>789</c:v>
                </c:pt>
                <c:pt idx="2750">
                  <c:v>795</c:v>
                </c:pt>
                <c:pt idx="2751">
                  <c:v>782</c:v>
                </c:pt>
                <c:pt idx="2752">
                  <c:v>747</c:v>
                </c:pt>
                <c:pt idx="2753">
                  <c:v>678</c:v>
                </c:pt>
                <c:pt idx="2754">
                  <c:v>546</c:v>
                </c:pt>
                <c:pt idx="2755">
                  <c:v>375</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20</c:v>
                </c:pt>
                <c:pt idx="2769">
                  <c:v>341</c:v>
                </c:pt>
                <c:pt idx="2770">
                  <c:v>591</c:v>
                </c:pt>
                <c:pt idx="2771">
                  <c:v>708</c:v>
                </c:pt>
                <c:pt idx="2772">
                  <c:v>763</c:v>
                </c:pt>
                <c:pt idx="2773">
                  <c:v>790</c:v>
                </c:pt>
                <c:pt idx="2774">
                  <c:v>796</c:v>
                </c:pt>
                <c:pt idx="2775">
                  <c:v>746</c:v>
                </c:pt>
                <c:pt idx="2776">
                  <c:v>591</c:v>
                </c:pt>
                <c:pt idx="2777">
                  <c:v>652</c:v>
                </c:pt>
                <c:pt idx="2778">
                  <c:v>534</c:v>
                </c:pt>
                <c:pt idx="2779">
                  <c:v>378</c:v>
                </c:pt>
                <c:pt idx="2780">
                  <c:v>26</c:v>
                </c:pt>
                <c:pt idx="2781">
                  <c:v>0</c:v>
                </c:pt>
                <c:pt idx="2782">
                  <c:v>0</c:v>
                </c:pt>
                <c:pt idx="2783">
                  <c:v>0</c:v>
                </c:pt>
                <c:pt idx="2784">
                  <c:v>0</c:v>
                </c:pt>
                <c:pt idx="2785">
                  <c:v>0</c:v>
                </c:pt>
                <c:pt idx="2786">
                  <c:v>0</c:v>
                </c:pt>
                <c:pt idx="2787">
                  <c:v>0</c:v>
                </c:pt>
                <c:pt idx="2788">
                  <c:v>0</c:v>
                </c:pt>
                <c:pt idx="2789">
                  <c:v>0</c:v>
                </c:pt>
                <c:pt idx="2790">
                  <c:v>0</c:v>
                </c:pt>
                <c:pt idx="2791">
                  <c:v>0</c:v>
                </c:pt>
                <c:pt idx="2792">
                  <c:v>15</c:v>
                </c:pt>
                <c:pt idx="2793">
                  <c:v>344</c:v>
                </c:pt>
                <c:pt idx="2794">
                  <c:v>593</c:v>
                </c:pt>
                <c:pt idx="2795">
                  <c:v>709</c:v>
                </c:pt>
                <c:pt idx="2796">
                  <c:v>763</c:v>
                </c:pt>
                <c:pt idx="2797">
                  <c:v>790</c:v>
                </c:pt>
                <c:pt idx="2798">
                  <c:v>796</c:v>
                </c:pt>
                <c:pt idx="2799">
                  <c:v>783</c:v>
                </c:pt>
                <c:pt idx="2800">
                  <c:v>748</c:v>
                </c:pt>
                <c:pt idx="2801">
                  <c:v>680</c:v>
                </c:pt>
                <c:pt idx="2802">
                  <c:v>481</c:v>
                </c:pt>
                <c:pt idx="2803">
                  <c:v>144</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85</c:v>
                </c:pt>
                <c:pt idx="2818">
                  <c:v>286</c:v>
                </c:pt>
                <c:pt idx="2819">
                  <c:v>512</c:v>
                </c:pt>
                <c:pt idx="2820">
                  <c:v>680</c:v>
                </c:pt>
                <c:pt idx="2821">
                  <c:v>791</c:v>
                </c:pt>
                <c:pt idx="2822">
                  <c:v>797</c:v>
                </c:pt>
                <c:pt idx="2823">
                  <c:v>783</c:v>
                </c:pt>
                <c:pt idx="2824">
                  <c:v>748</c:v>
                </c:pt>
                <c:pt idx="2825">
                  <c:v>681</c:v>
                </c:pt>
                <c:pt idx="2826">
                  <c:v>551</c:v>
                </c:pt>
                <c:pt idx="2827">
                  <c:v>383</c:v>
                </c:pt>
                <c:pt idx="2828">
                  <c:v>3</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321</c:v>
                </c:pt>
                <c:pt idx="2842">
                  <c:v>597</c:v>
                </c:pt>
                <c:pt idx="2843">
                  <c:v>711</c:v>
                </c:pt>
                <c:pt idx="2844">
                  <c:v>765</c:v>
                </c:pt>
                <c:pt idx="2845">
                  <c:v>791</c:v>
                </c:pt>
                <c:pt idx="2846">
                  <c:v>797</c:v>
                </c:pt>
                <c:pt idx="2847">
                  <c:v>784</c:v>
                </c:pt>
                <c:pt idx="2848">
                  <c:v>733</c:v>
                </c:pt>
                <c:pt idx="2849">
                  <c:v>621</c:v>
                </c:pt>
                <c:pt idx="2850">
                  <c:v>311</c:v>
                </c:pt>
                <c:pt idx="2851">
                  <c:v>45</c:v>
                </c:pt>
                <c:pt idx="2852">
                  <c:v>28</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29</c:v>
                </c:pt>
                <c:pt idx="2866">
                  <c:v>372</c:v>
                </c:pt>
                <c:pt idx="2867">
                  <c:v>425</c:v>
                </c:pt>
                <c:pt idx="2868">
                  <c:v>226</c:v>
                </c:pt>
                <c:pt idx="2869">
                  <c:v>267</c:v>
                </c:pt>
                <c:pt idx="2870">
                  <c:v>339</c:v>
                </c:pt>
                <c:pt idx="2871">
                  <c:v>41</c:v>
                </c:pt>
                <c:pt idx="2872">
                  <c:v>27</c:v>
                </c:pt>
                <c:pt idx="2873">
                  <c:v>98</c:v>
                </c:pt>
                <c:pt idx="2874">
                  <c:v>74</c:v>
                </c:pt>
                <c:pt idx="2875">
                  <c:v>127</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22</c:v>
                </c:pt>
                <c:pt idx="2889">
                  <c:v>287</c:v>
                </c:pt>
                <c:pt idx="2890">
                  <c:v>539</c:v>
                </c:pt>
                <c:pt idx="2891">
                  <c:v>674</c:v>
                </c:pt>
                <c:pt idx="2892">
                  <c:v>725</c:v>
                </c:pt>
                <c:pt idx="2893">
                  <c:v>768</c:v>
                </c:pt>
                <c:pt idx="2894">
                  <c:v>776</c:v>
                </c:pt>
                <c:pt idx="2895">
                  <c:v>767</c:v>
                </c:pt>
                <c:pt idx="2896">
                  <c:v>732</c:v>
                </c:pt>
                <c:pt idx="2897">
                  <c:v>591</c:v>
                </c:pt>
                <c:pt idx="2898">
                  <c:v>396</c:v>
                </c:pt>
                <c:pt idx="2899">
                  <c:v>153</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76</c:v>
                </c:pt>
                <c:pt idx="2913">
                  <c:v>331</c:v>
                </c:pt>
                <c:pt idx="2914">
                  <c:v>575</c:v>
                </c:pt>
                <c:pt idx="2915">
                  <c:v>678</c:v>
                </c:pt>
                <c:pt idx="2916">
                  <c:v>712</c:v>
                </c:pt>
                <c:pt idx="2917">
                  <c:v>697</c:v>
                </c:pt>
                <c:pt idx="2918">
                  <c:v>540</c:v>
                </c:pt>
                <c:pt idx="2919">
                  <c:v>651</c:v>
                </c:pt>
                <c:pt idx="2920">
                  <c:v>583</c:v>
                </c:pt>
                <c:pt idx="2921">
                  <c:v>478</c:v>
                </c:pt>
                <c:pt idx="2922">
                  <c:v>460</c:v>
                </c:pt>
                <c:pt idx="2923">
                  <c:v>277</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278</c:v>
                </c:pt>
                <c:pt idx="2938">
                  <c:v>549</c:v>
                </c:pt>
                <c:pt idx="2939">
                  <c:v>576</c:v>
                </c:pt>
                <c:pt idx="2940">
                  <c:v>438</c:v>
                </c:pt>
                <c:pt idx="2941">
                  <c:v>623</c:v>
                </c:pt>
                <c:pt idx="2942">
                  <c:v>746</c:v>
                </c:pt>
                <c:pt idx="2943">
                  <c:v>768</c:v>
                </c:pt>
                <c:pt idx="2944">
                  <c:v>702</c:v>
                </c:pt>
                <c:pt idx="2945">
                  <c:v>609</c:v>
                </c:pt>
                <c:pt idx="2946">
                  <c:v>500</c:v>
                </c:pt>
                <c:pt idx="2947">
                  <c:v>243</c:v>
                </c:pt>
                <c:pt idx="2948">
                  <c:v>14</c:v>
                </c:pt>
                <c:pt idx="2949">
                  <c:v>0</c:v>
                </c:pt>
                <c:pt idx="2950">
                  <c:v>0</c:v>
                </c:pt>
                <c:pt idx="2951">
                  <c:v>0</c:v>
                </c:pt>
                <c:pt idx="2952">
                  <c:v>0</c:v>
                </c:pt>
                <c:pt idx="2953">
                  <c:v>0</c:v>
                </c:pt>
                <c:pt idx="2954">
                  <c:v>0</c:v>
                </c:pt>
                <c:pt idx="2955">
                  <c:v>0</c:v>
                </c:pt>
                <c:pt idx="2956">
                  <c:v>0</c:v>
                </c:pt>
                <c:pt idx="2957">
                  <c:v>0</c:v>
                </c:pt>
                <c:pt idx="2958">
                  <c:v>0</c:v>
                </c:pt>
                <c:pt idx="2959">
                  <c:v>0</c:v>
                </c:pt>
                <c:pt idx="2960">
                  <c:v>86</c:v>
                </c:pt>
                <c:pt idx="2961">
                  <c:v>381</c:v>
                </c:pt>
                <c:pt idx="2962">
                  <c:v>588</c:v>
                </c:pt>
                <c:pt idx="2963">
                  <c:v>698</c:v>
                </c:pt>
                <c:pt idx="2964">
                  <c:v>746</c:v>
                </c:pt>
                <c:pt idx="2965">
                  <c:v>773</c:v>
                </c:pt>
                <c:pt idx="2966">
                  <c:v>781</c:v>
                </c:pt>
                <c:pt idx="2967">
                  <c:v>768</c:v>
                </c:pt>
                <c:pt idx="2968">
                  <c:v>733</c:v>
                </c:pt>
                <c:pt idx="2969">
                  <c:v>634</c:v>
                </c:pt>
                <c:pt idx="2970">
                  <c:v>504</c:v>
                </c:pt>
                <c:pt idx="2971">
                  <c:v>256</c:v>
                </c:pt>
                <c:pt idx="2972">
                  <c:v>18</c:v>
                </c:pt>
                <c:pt idx="2973">
                  <c:v>0</c:v>
                </c:pt>
                <c:pt idx="2974">
                  <c:v>0</c:v>
                </c:pt>
                <c:pt idx="2975">
                  <c:v>0</c:v>
                </c:pt>
                <c:pt idx="2976">
                  <c:v>0</c:v>
                </c:pt>
                <c:pt idx="2977">
                  <c:v>0</c:v>
                </c:pt>
                <c:pt idx="2978">
                  <c:v>0</c:v>
                </c:pt>
                <c:pt idx="2979">
                  <c:v>0</c:v>
                </c:pt>
                <c:pt idx="2980">
                  <c:v>0</c:v>
                </c:pt>
                <c:pt idx="2981">
                  <c:v>0</c:v>
                </c:pt>
                <c:pt idx="2982">
                  <c:v>0</c:v>
                </c:pt>
                <c:pt idx="2983">
                  <c:v>0</c:v>
                </c:pt>
                <c:pt idx="2984">
                  <c:v>154</c:v>
                </c:pt>
                <c:pt idx="2985">
                  <c:v>433</c:v>
                </c:pt>
                <c:pt idx="2986">
                  <c:v>589</c:v>
                </c:pt>
                <c:pt idx="2987">
                  <c:v>699</c:v>
                </c:pt>
                <c:pt idx="2988">
                  <c:v>747</c:v>
                </c:pt>
                <c:pt idx="2989">
                  <c:v>774</c:v>
                </c:pt>
                <c:pt idx="2990">
                  <c:v>768</c:v>
                </c:pt>
                <c:pt idx="2991">
                  <c:v>768</c:v>
                </c:pt>
                <c:pt idx="2992">
                  <c:v>716</c:v>
                </c:pt>
                <c:pt idx="2993">
                  <c:v>541</c:v>
                </c:pt>
                <c:pt idx="2994">
                  <c:v>59</c:v>
                </c:pt>
                <c:pt idx="2995">
                  <c:v>2</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167</c:v>
                </c:pt>
                <c:pt idx="3009">
                  <c:v>435</c:v>
                </c:pt>
                <c:pt idx="3010">
                  <c:v>590</c:v>
                </c:pt>
                <c:pt idx="3011">
                  <c:v>700</c:v>
                </c:pt>
                <c:pt idx="3012">
                  <c:v>751</c:v>
                </c:pt>
                <c:pt idx="3013">
                  <c:v>775</c:v>
                </c:pt>
                <c:pt idx="3014">
                  <c:v>782</c:v>
                </c:pt>
                <c:pt idx="3015">
                  <c:v>764</c:v>
                </c:pt>
                <c:pt idx="3016">
                  <c:v>703</c:v>
                </c:pt>
                <c:pt idx="3017">
                  <c:v>592</c:v>
                </c:pt>
                <c:pt idx="3018">
                  <c:v>489</c:v>
                </c:pt>
                <c:pt idx="3019">
                  <c:v>271</c:v>
                </c:pt>
                <c:pt idx="3020">
                  <c:v>15</c:v>
                </c:pt>
                <c:pt idx="3021">
                  <c:v>0</c:v>
                </c:pt>
                <c:pt idx="3022">
                  <c:v>0</c:v>
                </c:pt>
                <c:pt idx="3023">
                  <c:v>0</c:v>
                </c:pt>
                <c:pt idx="3024">
                  <c:v>0</c:v>
                </c:pt>
                <c:pt idx="3025">
                  <c:v>0</c:v>
                </c:pt>
                <c:pt idx="3026">
                  <c:v>0</c:v>
                </c:pt>
                <c:pt idx="3027">
                  <c:v>0</c:v>
                </c:pt>
                <c:pt idx="3028">
                  <c:v>0</c:v>
                </c:pt>
                <c:pt idx="3029">
                  <c:v>0</c:v>
                </c:pt>
                <c:pt idx="3030">
                  <c:v>0</c:v>
                </c:pt>
                <c:pt idx="3031">
                  <c:v>0</c:v>
                </c:pt>
                <c:pt idx="3032">
                  <c:v>102</c:v>
                </c:pt>
                <c:pt idx="3033">
                  <c:v>38</c:v>
                </c:pt>
                <c:pt idx="3034">
                  <c:v>67</c:v>
                </c:pt>
                <c:pt idx="3035">
                  <c:v>252</c:v>
                </c:pt>
                <c:pt idx="3036">
                  <c:v>560</c:v>
                </c:pt>
                <c:pt idx="3037">
                  <c:v>671</c:v>
                </c:pt>
                <c:pt idx="3038">
                  <c:v>738</c:v>
                </c:pt>
                <c:pt idx="3039">
                  <c:v>767</c:v>
                </c:pt>
                <c:pt idx="3040">
                  <c:v>721</c:v>
                </c:pt>
                <c:pt idx="3041">
                  <c:v>622</c:v>
                </c:pt>
                <c:pt idx="3042">
                  <c:v>466</c:v>
                </c:pt>
                <c:pt idx="3043">
                  <c:v>280</c:v>
                </c:pt>
                <c:pt idx="3044">
                  <c:v>19</c:v>
                </c:pt>
                <c:pt idx="3045">
                  <c:v>0</c:v>
                </c:pt>
                <c:pt idx="3046">
                  <c:v>0</c:v>
                </c:pt>
                <c:pt idx="3047">
                  <c:v>0</c:v>
                </c:pt>
                <c:pt idx="3048">
                  <c:v>0</c:v>
                </c:pt>
                <c:pt idx="3049">
                  <c:v>0</c:v>
                </c:pt>
                <c:pt idx="3050">
                  <c:v>0</c:v>
                </c:pt>
                <c:pt idx="3051">
                  <c:v>0</c:v>
                </c:pt>
                <c:pt idx="3052">
                  <c:v>0</c:v>
                </c:pt>
                <c:pt idx="3053">
                  <c:v>0</c:v>
                </c:pt>
                <c:pt idx="3054">
                  <c:v>0</c:v>
                </c:pt>
                <c:pt idx="3055">
                  <c:v>0</c:v>
                </c:pt>
                <c:pt idx="3056">
                  <c:v>23</c:v>
                </c:pt>
                <c:pt idx="3057">
                  <c:v>135</c:v>
                </c:pt>
                <c:pt idx="3058">
                  <c:v>104</c:v>
                </c:pt>
                <c:pt idx="3059">
                  <c:v>311</c:v>
                </c:pt>
                <c:pt idx="3060">
                  <c:v>615</c:v>
                </c:pt>
                <c:pt idx="3061">
                  <c:v>698</c:v>
                </c:pt>
                <c:pt idx="3062">
                  <c:v>430</c:v>
                </c:pt>
                <c:pt idx="3063">
                  <c:v>427</c:v>
                </c:pt>
                <c:pt idx="3064">
                  <c:v>27</c:v>
                </c:pt>
                <c:pt idx="3065">
                  <c:v>5</c:v>
                </c:pt>
                <c:pt idx="3066">
                  <c:v>2</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42</c:v>
                </c:pt>
                <c:pt idx="3081">
                  <c:v>15</c:v>
                </c:pt>
                <c:pt idx="3082">
                  <c:v>1</c:v>
                </c:pt>
                <c:pt idx="3083">
                  <c:v>36</c:v>
                </c:pt>
                <c:pt idx="3084">
                  <c:v>188</c:v>
                </c:pt>
                <c:pt idx="3085">
                  <c:v>383</c:v>
                </c:pt>
                <c:pt idx="3086">
                  <c:v>782</c:v>
                </c:pt>
                <c:pt idx="3087">
                  <c:v>767</c:v>
                </c:pt>
                <c:pt idx="3088">
                  <c:v>132</c:v>
                </c:pt>
                <c:pt idx="3089">
                  <c:v>28</c:v>
                </c:pt>
                <c:pt idx="3090">
                  <c:v>0</c:v>
                </c:pt>
                <c:pt idx="3091">
                  <c:v>24</c:v>
                </c:pt>
                <c:pt idx="3092">
                  <c:v>10</c:v>
                </c:pt>
                <c:pt idx="3093">
                  <c:v>0</c:v>
                </c:pt>
                <c:pt idx="3094">
                  <c:v>0</c:v>
                </c:pt>
                <c:pt idx="3095">
                  <c:v>0</c:v>
                </c:pt>
                <c:pt idx="3096">
                  <c:v>0</c:v>
                </c:pt>
                <c:pt idx="3097">
                  <c:v>0</c:v>
                </c:pt>
                <c:pt idx="3098">
                  <c:v>0</c:v>
                </c:pt>
                <c:pt idx="3099">
                  <c:v>0</c:v>
                </c:pt>
                <c:pt idx="3100">
                  <c:v>0</c:v>
                </c:pt>
                <c:pt idx="3101">
                  <c:v>0</c:v>
                </c:pt>
                <c:pt idx="3102">
                  <c:v>0</c:v>
                </c:pt>
                <c:pt idx="3103">
                  <c:v>0</c:v>
                </c:pt>
                <c:pt idx="3104">
                  <c:v>234</c:v>
                </c:pt>
                <c:pt idx="3105">
                  <c:v>467</c:v>
                </c:pt>
                <c:pt idx="3106">
                  <c:v>595</c:v>
                </c:pt>
                <c:pt idx="3107">
                  <c:v>703</c:v>
                </c:pt>
                <c:pt idx="3108">
                  <c:v>752</c:v>
                </c:pt>
                <c:pt idx="3109">
                  <c:v>777</c:v>
                </c:pt>
                <c:pt idx="3110">
                  <c:v>783</c:v>
                </c:pt>
                <c:pt idx="3111">
                  <c:v>770</c:v>
                </c:pt>
                <c:pt idx="3112">
                  <c:v>736</c:v>
                </c:pt>
                <c:pt idx="3113">
                  <c:v>672</c:v>
                </c:pt>
                <c:pt idx="3114">
                  <c:v>520</c:v>
                </c:pt>
                <c:pt idx="3115">
                  <c:v>236</c:v>
                </c:pt>
                <c:pt idx="3116">
                  <c:v>20</c:v>
                </c:pt>
                <c:pt idx="3117">
                  <c:v>0</c:v>
                </c:pt>
                <c:pt idx="3118">
                  <c:v>0</c:v>
                </c:pt>
                <c:pt idx="3119">
                  <c:v>0</c:v>
                </c:pt>
                <c:pt idx="3120">
                  <c:v>0</c:v>
                </c:pt>
                <c:pt idx="3121">
                  <c:v>0</c:v>
                </c:pt>
                <c:pt idx="3122">
                  <c:v>0</c:v>
                </c:pt>
                <c:pt idx="3123">
                  <c:v>0</c:v>
                </c:pt>
                <c:pt idx="3124">
                  <c:v>0</c:v>
                </c:pt>
                <c:pt idx="3125">
                  <c:v>0</c:v>
                </c:pt>
                <c:pt idx="3126">
                  <c:v>0</c:v>
                </c:pt>
                <c:pt idx="3127">
                  <c:v>0</c:v>
                </c:pt>
                <c:pt idx="3128">
                  <c:v>255</c:v>
                </c:pt>
                <c:pt idx="3129">
                  <c:v>469</c:v>
                </c:pt>
                <c:pt idx="3130">
                  <c:v>596</c:v>
                </c:pt>
                <c:pt idx="3131">
                  <c:v>704</c:v>
                </c:pt>
                <c:pt idx="3132">
                  <c:v>752</c:v>
                </c:pt>
                <c:pt idx="3133">
                  <c:v>777</c:v>
                </c:pt>
                <c:pt idx="3134">
                  <c:v>783</c:v>
                </c:pt>
                <c:pt idx="3135">
                  <c:v>770</c:v>
                </c:pt>
                <c:pt idx="3136">
                  <c:v>736</c:v>
                </c:pt>
                <c:pt idx="3137">
                  <c:v>673</c:v>
                </c:pt>
                <c:pt idx="3138">
                  <c:v>521</c:v>
                </c:pt>
                <c:pt idx="3139">
                  <c:v>271</c:v>
                </c:pt>
                <c:pt idx="3140">
                  <c:v>24</c:v>
                </c:pt>
                <c:pt idx="3141">
                  <c:v>0</c:v>
                </c:pt>
                <c:pt idx="3142">
                  <c:v>0</c:v>
                </c:pt>
                <c:pt idx="3143">
                  <c:v>0</c:v>
                </c:pt>
                <c:pt idx="3144">
                  <c:v>0</c:v>
                </c:pt>
                <c:pt idx="3145">
                  <c:v>0</c:v>
                </c:pt>
                <c:pt idx="3146">
                  <c:v>0</c:v>
                </c:pt>
                <c:pt idx="3147">
                  <c:v>0</c:v>
                </c:pt>
                <c:pt idx="3148">
                  <c:v>0</c:v>
                </c:pt>
                <c:pt idx="3149">
                  <c:v>0</c:v>
                </c:pt>
                <c:pt idx="3150">
                  <c:v>0</c:v>
                </c:pt>
                <c:pt idx="3151">
                  <c:v>1</c:v>
                </c:pt>
                <c:pt idx="3152">
                  <c:v>0</c:v>
                </c:pt>
                <c:pt idx="3153">
                  <c:v>27</c:v>
                </c:pt>
                <c:pt idx="3154">
                  <c:v>388</c:v>
                </c:pt>
                <c:pt idx="3155">
                  <c:v>485</c:v>
                </c:pt>
                <c:pt idx="3156">
                  <c:v>627</c:v>
                </c:pt>
                <c:pt idx="3157">
                  <c:v>721</c:v>
                </c:pt>
                <c:pt idx="3158">
                  <c:v>783</c:v>
                </c:pt>
                <c:pt idx="3159">
                  <c:v>770</c:v>
                </c:pt>
                <c:pt idx="3160">
                  <c:v>698</c:v>
                </c:pt>
                <c:pt idx="3161">
                  <c:v>612</c:v>
                </c:pt>
                <c:pt idx="3162">
                  <c:v>567</c:v>
                </c:pt>
                <c:pt idx="3163">
                  <c:v>400</c:v>
                </c:pt>
                <c:pt idx="3164">
                  <c:v>29</c:v>
                </c:pt>
                <c:pt idx="3165">
                  <c:v>0</c:v>
                </c:pt>
                <c:pt idx="3166">
                  <c:v>0</c:v>
                </c:pt>
                <c:pt idx="3167">
                  <c:v>0</c:v>
                </c:pt>
                <c:pt idx="3168">
                  <c:v>0</c:v>
                </c:pt>
                <c:pt idx="3169">
                  <c:v>0</c:v>
                </c:pt>
                <c:pt idx="3170">
                  <c:v>0</c:v>
                </c:pt>
                <c:pt idx="3171">
                  <c:v>0</c:v>
                </c:pt>
                <c:pt idx="3172">
                  <c:v>0</c:v>
                </c:pt>
                <c:pt idx="3173">
                  <c:v>0</c:v>
                </c:pt>
                <c:pt idx="3174">
                  <c:v>0</c:v>
                </c:pt>
                <c:pt idx="3175">
                  <c:v>0</c:v>
                </c:pt>
                <c:pt idx="3176">
                  <c:v>6</c:v>
                </c:pt>
                <c:pt idx="3177">
                  <c:v>18</c:v>
                </c:pt>
                <c:pt idx="3178">
                  <c:v>95</c:v>
                </c:pt>
                <c:pt idx="3179">
                  <c:v>266</c:v>
                </c:pt>
                <c:pt idx="3180">
                  <c:v>213</c:v>
                </c:pt>
                <c:pt idx="3181">
                  <c:v>429</c:v>
                </c:pt>
                <c:pt idx="3182">
                  <c:v>236</c:v>
                </c:pt>
                <c:pt idx="3183">
                  <c:v>269</c:v>
                </c:pt>
                <c:pt idx="3184">
                  <c:v>126</c:v>
                </c:pt>
                <c:pt idx="3185">
                  <c:v>94</c:v>
                </c:pt>
                <c:pt idx="3186">
                  <c:v>109</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2</c:v>
                </c:pt>
                <c:pt idx="3200">
                  <c:v>0</c:v>
                </c:pt>
                <c:pt idx="3201">
                  <c:v>72</c:v>
                </c:pt>
                <c:pt idx="3202">
                  <c:v>379</c:v>
                </c:pt>
                <c:pt idx="3203">
                  <c:v>492</c:v>
                </c:pt>
                <c:pt idx="3204">
                  <c:v>690</c:v>
                </c:pt>
                <c:pt idx="3205">
                  <c:v>679</c:v>
                </c:pt>
                <c:pt idx="3206">
                  <c:v>731</c:v>
                </c:pt>
                <c:pt idx="3207">
                  <c:v>695</c:v>
                </c:pt>
                <c:pt idx="3208">
                  <c:v>620</c:v>
                </c:pt>
                <c:pt idx="3209">
                  <c:v>363</c:v>
                </c:pt>
                <c:pt idx="3210">
                  <c:v>450</c:v>
                </c:pt>
                <c:pt idx="3211">
                  <c:v>116</c:v>
                </c:pt>
                <c:pt idx="3212">
                  <c:v>0</c:v>
                </c:pt>
                <c:pt idx="3213">
                  <c:v>0</c:v>
                </c:pt>
                <c:pt idx="3214">
                  <c:v>0</c:v>
                </c:pt>
                <c:pt idx="3215">
                  <c:v>0</c:v>
                </c:pt>
                <c:pt idx="3216">
                  <c:v>0</c:v>
                </c:pt>
                <c:pt idx="3217">
                  <c:v>0</c:v>
                </c:pt>
                <c:pt idx="3218">
                  <c:v>0</c:v>
                </c:pt>
                <c:pt idx="3219">
                  <c:v>0</c:v>
                </c:pt>
                <c:pt idx="3220">
                  <c:v>0</c:v>
                </c:pt>
                <c:pt idx="3221">
                  <c:v>0</c:v>
                </c:pt>
                <c:pt idx="3222">
                  <c:v>0</c:v>
                </c:pt>
                <c:pt idx="3223">
                  <c:v>2</c:v>
                </c:pt>
                <c:pt idx="3224">
                  <c:v>0</c:v>
                </c:pt>
                <c:pt idx="3225">
                  <c:v>363</c:v>
                </c:pt>
                <c:pt idx="3226">
                  <c:v>503</c:v>
                </c:pt>
                <c:pt idx="3227">
                  <c:v>194</c:v>
                </c:pt>
                <c:pt idx="3228">
                  <c:v>203</c:v>
                </c:pt>
                <c:pt idx="3229">
                  <c:v>277</c:v>
                </c:pt>
                <c:pt idx="3230">
                  <c:v>665</c:v>
                </c:pt>
                <c:pt idx="3231">
                  <c:v>234</c:v>
                </c:pt>
                <c:pt idx="3232">
                  <c:v>422</c:v>
                </c:pt>
                <c:pt idx="3233">
                  <c:v>193</c:v>
                </c:pt>
                <c:pt idx="3234">
                  <c:v>419</c:v>
                </c:pt>
                <c:pt idx="3235">
                  <c:v>411</c:v>
                </c:pt>
                <c:pt idx="3236">
                  <c:v>29</c:v>
                </c:pt>
                <c:pt idx="3237">
                  <c:v>0</c:v>
                </c:pt>
                <c:pt idx="3238">
                  <c:v>0</c:v>
                </c:pt>
                <c:pt idx="3239">
                  <c:v>0</c:v>
                </c:pt>
                <c:pt idx="3240">
                  <c:v>0</c:v>
                </c:pt>
                <c:pt idx="3241">
                  <c:v>0</c:v>
                </c:pt>
                <c:pt idx="3242">
                  <c:v>0</c:v>
                </c:pt>
                <c:pt idx="3243">
                  <c:v>0</c:v>
                </c:pt>
                <c:pt idx="3244">
                  <c:v>0</c:v>
                </c:pt>
                <c:pt idx="3245">
                  <c:v>0</c:v>
                </c:pt>
                <c:pt idx="3246">
                  <c:v>0</c:v>
                </c:pt>
                <c:pt idx="3247">
                  <c:v>3</c:v>
                </c:pt>
                <c:pt idx="3248">
                  <c:v>149</c:v>
                </c:pt>
                <c:pt idx="3249">
                  <c:v>409</c:v>
                </c:pt>
                <c:pt idx="3250">
                  <c:v>600</c:v>
                </c:pt>
                <c:pt idx="3251">
                  <c:v>706</c:v>
                </c:pt>
                <c:pt idx="3252">
                  <c:v>754</c:v>
                </c:pt>
                <c:pt idx="3253">
                  <c:v>716</c:v>
                </c:pt>
                <c:pt idx="3254">
                  <c:v>447</c:v>
                </c:pt>
                <c:pt idx="3255">
                  <c:v>581</c:v>
                </c:pt>
                <c:pt idx="3256">
                  <c:v>646</c:v>
                </c:pt>
                <c:pt idx="3257">
                  <c:v>515</c:v>
                </c:pt>
                <c:pt idx="3258">
                  <c:v>422</c:v>
                </c:pt>
                <c:pt idx="3259">
                  <c:v>52</c:v>
                </c:pt>
                <c:pt idx="3260">
                  <c:v>14</c:v>
                </c:pt>
                <c:pt idx="3261">
                  <c:v>0</c:v>
                </c:pt>
                <c:pt idx="3262">
                  <c:v>0</c:v>
                </c:pt>
                <c:pt idx="3263">
                  <c:v>0</c:v>
                </c:pt>
                <c:pt idx="3264">
                  <c:v>0</c:v>
                </c:pt>
                <c:pt idx="3265">
                  <c:v>0</c:v>
                </c:pt>
                <c:pt idx="3266">
                  <c:v>0</c:v>
                </c:pt>
                <c:pt idx="3267">
                  <c:v>0</c:v>
                </c:pt>
                <c:pt idx="3268">
                  <c:v>0</c:v>
                </c:pt>
                <c:pt idx="3269">
                  <c:v>0</c:v>
                </c:pt>
                <c:pt idx="3270">
                  <c:v>0</c:v>
                </c:pt>
                <c:pt idx="3271">
                  <c:v>4</c:v>
                </c:pt>
                <c:pt idx="3272">
                  <c:v>29</c:v>
                </c:pt>
                <c:pt idx="3273">
                  <c:v>285</c:v>
                </c:pt>
                <c:pt idx="3274">
                  <c:v>556</c:v>
                </c:pt>
                <c:pt idx="3275">
                  <c:v>666</c:v>
                </c:pt>
                <c:pt idx="3276">
                  <c:v>722</c:v>
                </c:pt>
                <c:pt idx="3277">
                  <c:v>713</c:v>
                </c:pt>
                <c:pt idx="3278">
                  <c:v>784</c:v>
                </c:pt>
                <c:pt idx="3279">
                  <c:v>681</c:v>
                </c:pt>
                <c:pt idx="3280">
                  <c:v>225</c:v>
                </c:pt>
                <c:pt idx="3281">
                  <c:v>182</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4</c:v>
                </c:pt>
                <c:pt idx="3296">
                  <c:v>0</c:v>
                </c:pt>
                <c:pt idx="3297">
                  <c:v>241</c:v>
                </c:pt>
                <c:pt idx="3298">
                  <c:v>537</c:v>
                </c:pt>
                <c:pt idx="3299">
                  <c:v>707</c:v>
                </c:pt>
                <c:pt idx="3300">
                  <c:v>755</c:v>
                </c:pt>
                <c:pt idx="3301">
                  <c:v>779</c:v>
                </c:pt>
                <c:pt idx="3302">
                  <c:v>784</c:v>
                </c:pt>
                <c:pt idx="3303">
                  <c:v>771</c:v>
                </c:pt>
                <c:pt idx="3304">
                  <c:v>739</c:v>
                </c:pt>
                <c:pt idx="3305">
                  <c:v>678</c:v>
                </c:pt>
                <c:pt idx="3306">
                  <c:v>559</c:v>
                </c:pt>
                <c:pt idx="3307">
                  <c:v>316</c:v>
                </c:pt>
                <c:pt idx="3308">
                  <c:v>50</c:v>
                </c:pt>
                <c:pt idx="3309">
                  <c:v>0</c:v>
                </c:pt>
                <c:pt idx="3310">
                  <c:v>0</c:v>
                </c:pt>
                <c:pt idx="3311">
                  <c:v>0</c:v>
                </c:pt>
                <c:pt idx="3312">
                  <c:v>0</c:v>
                </c:pt>
                <c:pt idx="3313">
                  <c:v>0</c:v>
                </c:pt>
                <c:pt idx="3314">
                  <c:v>0</c:v>
                </c:pt>
                <c:pt idx="3315">
                  <c:v>0</c:v>
                </c:pt>
                <c:pt idx="3316">
                  <c:v>0</c:v>
                </c:pt>
                <c:pt idx="3317">
                  <c:v>0</c:v>
                </c:pt>
                <c:pt idx="3318">
                  <c:v>0</c:v>
                </c:pt>
                <c:pt idx="3319">
                  <c:v>0</c:v>
                </c:pt>
                <c:pt idx="3320">
                  <c:v>114</c:v>
                </c:pt>
                <c:pt idx="3321">
                  <c:v>190</c:v>
                </c:pt>
                <c:pt idx="3322">
                  <c:v>308</c:v>
                </c:pt>
                <c:pt idx="3323">
                  <c:v>503</c:v>
                </c:pt>
                <c:pt idx="3324">
                  <c:v>701</c:v>
                </c:pt>
                <c:pt idx="3325">
                  <c:v>769</c:v>
                </c:pt>
                <c:pt idx="3326">
                  <c:v>694</c:v>
                </c:pt>
                <c:pt idx="3327">
                  <c:v>237</c:v>
                </c:pt>
                <c:pt idx="3328">
                  <c:v>643</c:v>
                </c:pt>
                <c:pt idx="3329">
                  <c:v>651</c:v>
                </c:pt>
                <c:pt idx="3330">
                  <c:v>522</c:v>
                </c:pt>
                <c:pt idx="3331">
                  <c:v>344</c:v>
                </c:pt>
                <c:pt idx="3332">
                  <c:v>55</c:v>
                </c:pt>
                <c:pt idx="3333">
                  <c:v>0</c:v>
                </c:pt>
                <c:pt idx="3334">
                  <c:v>0</c:v>
                </c:pt>
                <c:pt idx="3335">
                  <c:v>0</c:v>
                </c:pt>
                <c:pt idx="3336">
                  <c:v>0</c:v>
                </c:pt>
                <c:pt idx="3337">
                  <c:v>0</c:v>
                </c:pt>
                <c:pt idx="3338">
                  <c:v>0</c:v>
                </c:pt>
                <c:pt idx="3339">
                  <c:v>0</c:v>
                </c:pt>
                <c:pt idx="3340">
                  <c:v>0</c:v>
                </c:pt>
                <c:pt idx="3341">
                  <c:v>0</c:v>
                </c:pt>
                <c:pt idx="3342">
                  <c:v>0</c:v>
                </c:pt>
                <c:pt idx="3343">
                  <c:v>6</c:v>
                </c:pt>
                <c:pt idx="3344">
                  <c:v>180</c:v>
                </c:pt>
                <c:pt idx="3345">
                  <c:v>455</c:v>
                </c:pt>
                <c:pt idx="3346">
                  <c:v>603</c:v>
                </c:pt>
                <c:pt idx="3347">
                  <c:v>708</c:v>
                </c:pt>
                <c:pt idx="3348">
                  <c:v>755</c:v>
                </c:pt>
                <c:pt idx="3349">
                  <c:v>779</c:v>
                </c:pt>
                <c:pt idx="3350">
                  <c:v>715</c:v>
                </c:pt>
                <c:pt idx="3351">
                  <c:v>379</c:v>
                </c:pt>
                <c:pt idx="3352">
                  <c:v>502</c:v>
                </c:pt>
                <c:pt idx="3353">
                  <c:v>622</c:v>
                </c:pt>
                <c:pt idx="3354">
                  <c:v>495</c:v>
                </c:pt>
                <c:pt idx="3355">
                  <c:v>107</c:v>
                </c:pt>
                <c:pt idx="3356">
                  <c:v>12</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275</c:v>
                </c:pt>
                <c:pt idx="3371">
                  <c:v>696</c:v>
                </c:pt>
                <c:pt idx="3372">
                  <c:v>411</c:v>
                </c:pt>
                <c:pt idx="3373">
                  <c:v>660</c:v>
                </c:pt>
                <c:pt idx="3374">
                  <c:v>680</c:v>
                </c:pt>
                <c:pt idx="3375">
                  <c:v>613</c:v>
                </c:pt>
                <c:pt idx="3376">
                  <c:v>113</c:v>
                </c:pt>
                <c:pt idx="3377">
                  <c:v>22</c:v>
                </c:pt>
                <c:pt idx="3378">
                  <c:v>8</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8</c:v>
                </c:pt>
                <c:pt idx="3392">
                  <c:v>0</c:v>
                </c:pt>
                <c:pt idx="3393">
                  <c:v>0</c:v>
                </c:pt>
                <c:pt idx="3394">
                  <c:v>612</c:v>
                </c:pt>
                <c:pt idx="3395">
                  <c:v>600</c:v>
                </c:pt>
                <c:pt idx="3396">
                  <c:v>639</c:v>
                </c:pt>
                <c:pt idx="3397">
                  <c:v>283</c:v>
                </c:pt>
                <c:pt idx="3398">
                  <c:v>481</c:v>
                </c:pt>
                <c:pt idx="3399">
                  <c:v>615</c:v>
                </c:pt>
                <c:pt idx="3400">
                  <c:v>737</c:v>
                </c:pt>
                <c:pt idx="3401">
                  <c:v>509</c:v>
                </c:pt>
                <c:pt idx="3402">
                  <c:v>580</c:v>
                </c:pt>
                <c:pt idx="3403">
                  <c:v>244</c:v>
                </c:pt>
                <c:pt idx="3404">
                  <c:v>59</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98</c:v>
                </c:pt>
                <c:pt idx="3419">
                  <c:v>367</c:v>
                </c:pt>
                <c:pt idx="3420">
                  <c:v>411</c:v>
                </c:pt>
                <c:pt idx="3421">
                  <c:v>505</c:v>
                </c:pt>
                <c:pt idx="3422">
                  <c:v>396</c:v>
                </c:pt>
                <c:pt idx="3423">
                  <c:v>77</c:v>
                </c:pt>
                <c:pt idx="3424">
                  <c:v>79</c:v>
                </c:pt>
                <c:pt idx="3425">
                  <c:v>78</c:v>
                </c:pt>
                <c:pt idx="3426">
                  <c:v>90</c:v>
                </c:pt>
                <c:pt idx="3427">
                  <c:v>259</c:v>
                </c:pt>
                <c:pt idx="3428">
                  <c:v>37</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124</c:v>
                </c:pt>
                <c:pt idx="3442">
                  <c:v>357</c:v>
                </c:pt>
                <c:pt idx="3443">
                  <c:v>509</c:v>
                </c:pt>
                <c:pt idx="3444">
                  <c:v>646</c:v>
                </c:pt>
                <c:pt idx="3445">
                  <c:v>717</c:v>
                </c:pt>
                <c:pt idx="3446">
                  <c:v>787</c:v>
                </c:pt>
                <c:pt idx="3447">
                  <c:v>752</c:v>
                </c:pt>
                <c:pt idx="3448">
                  <c:v>741</c:v>
                </c:pt>
                <c:pt idx="3449">
                  <c:v>654</c:v>
                </c:pt>
                <c:pt idx="3450">
                  <c:v>518</c:v>
                </c:pt>
                <c:pt idx="3451">
                  <c:v>337</c:v>
                </c:pt>
                <c:pt idx="3452">
                  <c:v>138</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167</c:v>
                </c:pt>
                <c:pt idx="3466">
                  <c:v>62</c:v>
                </c:pt>
                <c:pt idx="3467">
                  <c:v>177</c:v>
                </c:pt>
                <c:pt idx="3468">
                  <c:v>404</c:v>
                </c:pt>
                <c:pt idx="3469">
                  <c:v>368</c:v>
                </c:pt>
                <c:pt idx="3470">
                  <c:v>620</c:v>
                </c:pt>
                <c:pt idx="3471">
                  <c:v>274</c:v>
                </c:pt>
                <c:pt idx="3472">
                  <c:v>405</c:v>
                </c:pt>
                <c:pt idx="3473">
                  <c:v>625</c:v>
                </c:pt>
                <c:pt idx="3474">
                  <c:v>566</c:v>
                </c:pt>
                <c:pt idx="3475">
                  <c:v>427</c:v>
                </c:pt>
                <c:pt idx="3476">
                  <c:v>17</c:v>
                </c:pt>
                <c:pt idx="3477">
                  <c:v>0</c:v>
                </c:pt>
                <c:pt idx="3478">
                  <c:v>0</c:v>
                </c:pt>
                <c:pt idx="3479">
                  <c:v>0</c:v>
                </c:pt>
                <c:pt idx="3480">
                  <c:v>0</c:v>
                </c:pt>
                <c:pt idx="3481">
                  <c:v>0</c:v>
                </c:pt>
                <c:pt idx="3482">
                  <c:v>0</c:v>
                </c:pt>
                <c:pt idx="3483">
                  <c:v>0</c:v>
                </c:pt>
                <c:pt idx="3484">
                  <c:v>0</c:v>
                </c:pt>
                <c:pt idx="3485">
                  <c:v>0</c:v>
                </c:pt>
                <c:pt idx="3486">
                  <c:v>0</c:v>
                </c:pt>
                <c:pt idx="3487">
                  <c:v>14</c:v>
                </c:pt>
                <c:pt idx="3488">
                  <c:v>106</c:v>
                </c:pt>
                <c:pt idx="3489">
                  <c:v>416</c:v>
                </c:pt>
                <c:pt idx="3490">
                  <c:v>606</c:v>
                </c:pt>
                <c:pt idx="3491">
                  <c:v>709</c:v>
                </c:pt>
                <c:pt idx="3492">
                  <c:v>756</c:v>
                </c:pt>
                <c:pt idx="3493">
                  <c:v>779</c:v>
                </c:pt>
                <c:pt idx="3494">
                  <c:v>784</c:v>
                </c:pt>
                <c:pt idx="3495">
                  <c:v>772</c:v>
                </c:pt>
                <c:pt idx="3496">
                  <c:v>741</c:v>
                </c:pt>
                <c:pt idx="3497">
                  <c:v>682</c:v>
                </c:pt>
                <c:pt idx="3498">
                  <c:v>567</c:v>
                </c:pt>
                <c:pt idx="3499">
                  <c:v>357</c:v>
                </c:pt>
                <c:pt idx="3500">
                  <c:v>77</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1</c:v>
                </c:pt>
                <c:pt idx="3514">
                  <c:v>97</c:v>
                </c:pt>
                <c:pt idx="3515">
                  <c:v>109</c:v>
                </c:pt>
                <c:pt idx="3516">
                  <c:v>342</c:v>
                </c:pt>
                <c:pt idx="3517">
                  <c:v>317</c:v>
                </c:pt>
                <c:pt idx="3518">
                  <c:v>669</c:v>
                </c:pt>
                <c:pt idx="3519">
                  <c:v>732</c:v>
                </c:pt>
                <c:pt idx="3520">
                  <c:v>741</c:v>
                </c:pt>
                <c:pt idx="3521">
                  <c:v>683</c:v>
                </c:pt>
                <c:pt idx="3522">
                  <c:v>537</c:v>
                </c:pt>
                <c:pt idx="3523">
                  <c:v>328</c:v>
                </c:pt>
                <c:pt idx="3524">
                  <c:v>177</c:v>
                </c:pt>
                <c:pt idx="3525">
                  <c:v>0</c:v>
                </c:pt>
                <c:pt idx="3526">
                  <c:v>0</c:v>
                </c:pt>
                <c:pt idx="3527">
                  <c:v>0</c:v>
                </c:pt>
                <c:pt idx="3528">
                  <c:v>0</c:v>
                </c:pt>
                <c:pt idx="3529">
                  <c:v>0</c:v>
                </c:pt>
                <c:pt idx="3530">
                  <c:v>0</c:v>
                </c:pt>
                <c:pt idx="3531">
                  <c:v>0</c:v>
                </c:pt>
                <c:pt idx="3532">
                  <c:v>0</c:v>
                </c:pt>
                <c:pt idx="3533">
                  <c:v>0</c:v>
                </c:pt>
                <c:pt idx="3534">
                  <c:v>0</c:v>
                </c:pt>
                <c:pt idx="3535">
                  <c:v>15</c:v>
                </c:pt>
                <c:pt idx="3536">
                  <c:v>198</c:v>
                </c:pt>
                <c:pt idx="3537">
                  <c:v>461</c:v>
                </c:pt>
                <c:pt idx="3538">
                  <c:v>606</c:v>
                </c:pt>
                <c:pt idx="3539">
                  <c:v>710</c:v>
                </c:pt>
                <c:pt idx="3540">
                  <c:v>756</c:v>
                </c:pt>
                <c:pt idx="3541">
                  <c:v>779</c:v>
                </c:pt>
                <c:pt idx="3542">
                  <c:v>784</c:v>
                </c:pt>
                <c:pt idx="3543">
                  <c:v>772</c:v>
                </c:pt>
                <c:pt idx="3544">
                  <c:v>741</c:v>
                </c:pt>
                <c:pt idx="3545">
                  <c:v>684</c:v>
                </c:pt>
                <c:pt idx="3546">
                  <c:v>569</c:v>
                </c:pt>
                <c:pt idx="3547">
                  <c:v>437</c:v>
                </c:pt>
                <c:pt idx="3548">
                  <c:v>125</c:v>
                </c:pt>
                <c:pt idx="3549">
                  <c:v>0</c:v>
                </c:pt>
                <c:pt idx="3550">
                  <c:v>0</c:v>
                </c:pt>
                <c:pt idx="3551">
                  <c:v>0</c:v>
                </c:pt>
                <c:pt idx="3552">
                  <c:v>0</c:v>
                </c:pt>
                <c:pt idx="3553">
                  <c:v>0</c:v>
                </c:pt>
                <c:pt idx="3554">
                  <c:v>0</c:v>
                </c:pt>
                <c:pt idx="3555">
                  <c:v>0</c:v>
                </c:pt>
                <c:pt idx="3556">
                  <c:v>0</c:v>
                </c:pt>
                <c:pt idx="3557">
                  <c:v>0</c:v>
                </c:pt>
                <c:pt idx="3558">
                  <c:v>0</c:v>
                </c:pt>
                <c:pt idx="3559">
                  <c:v>16</c:v>
                </c:pt>
                <c:pt idx="3560">
                  <c:v>0</c:v>
                </c:pt>
                <c:pt idx="3561">
                  <c:v>502</c:v>
                </c:pt>
                <c:pt idx="3562">
                  <c:v>628</c:v>
                </c:pt>
                <c:pt idx="3563">
                  <c:v>700</c:v>
                </c:pt>
                <c:pt idx="3564">
                  <c:v>749</c:v>
                </c:pt>
                <c:pt idx="3565">
                  <c:v>783</c:v>
                </c:pt>
                <c:pt idx="3566">
                  <c:v>705</c:v>
                </c:pt>
                <c:pt idx="3567">
                  <c:v>776</c:v>
                </c:pt>
                <c:pt idx="3568">
                  <c:v>744</c:v>
                </c:pt>
                <c:pt idx="3569">
                  <c:v>684</c:v>
                </c:pt>
                <c:pt idx="3570">
                  <c:v>570</c:v>
                </c:pt>
                <c:pt idx="3571">
                  <c:v>353</c:v>
                </c:pt>
                <c:pt idx="3572">
                  <c:v>46</c:v>
                </c:pt>
                <c:pt idx="3573">
                  <c:v>0</c:v>
                </c:pt>
                <c:pt idx="3574">
                  <c:v>0</c:v>
                </c:pt>
                <c:pt idx="3575">
                  <c:v>0</c:v>
                </c:pt>
                <c:pt idx="3576">
                  <c:v>0</c:v>
                </c:pt>
                <c:pt idx="3577">
                  <c:v>0</c:v>
                </c:pt>
                <c:pt idx="3578">
                  <c:v>0</c:v>
                </c:pt>
                <c:pt idx="3579">
                  <c:v>0</c:v>
                </c:pt>
                <c:pt idx="3580">
                  <c:v>0</c:v>
                </c:pt>
                <c:pt idx="3581">
                  <c:v>0</c:v>
                </c:pt>
                <c:pt idx="3582">
                  <c:v>0</c:v>
                </c:pt>
                <c:pt idx="3583">
                  <c:v>17</c:v>
                </c:pt>
                <c:pt idx="3584">
                  <c:v>76</c:v>
                </c:pt>
                <c:pt idx="3585">
                  <c:v>369</c:v>
                </c:pt>
                <c:pt idx="3586">
                  <c:v>555</c:v>
                </c:pt>
                <c:pt idx="3587">
                  <c:v>511</c:v>
                </c:pt>
                <c:pt idx="3588">
                  <c:v>702</c:v>
                </c:pt>
                <c:pt idx="3589">
                  <c:v>779</c:v>
                </c:pt>
                <c:pt idx="3590">
                  <c:v>705</c:v>
                </c:pt>
                <c:pt idx="3591">
                  <c:v>555</c:v>
                </c:pt>
                <c:pt idx="3592">
                  <c:v>237</c:v>
                </c:pt>
                <c:pt idx="3593">
                  <c:v>592</c:v>
                </c:pt>
                <c:pt idx="3594">
                  <c:v>570</c:v>
                </c:pt>
                <c:pt idx="3595">
                  <c:v>358</c:v>
                </c:pt>
                <c:pt idx="3596">
                  <c:v>77</c:v>
                </c:pt>
                <c:pt idx="3597">
                  <c:v>0</c:v>
                </c:pt>
                <c:pt idx="3598">
                  <c:v>0</c:v>
                </c:pt>
                <c:pt idx="3599">
                  <c:v>0</c:v>
                </c:pt>
                <c:pt idx="3600">
                  <c:v>0</c:v>
                </c:pt>
                <c:pt idx="3601">
                  <c:v>0</c:v>
                </c:pt>
                <c:pt idx="3602">
                  <c:v>0</c:v>
                </c:pt>
                <c:pt idx="3603">
                  <c:v>0</c:v>
                </c:pt>
                <c:pt idx="3604">
                  <c:v>0</c:v>
                </c:pt>
                <c:pt idx="3605">
                  <c:v>0</c:v>
                </c:pt>
                <c:pt idx="3606">
                  <c:v>0</c:v>
                </c:pt>
                <c:pt idx="3607">
                  <c:v>19</c:v>
                </c:pt>
                <c:pt idx="3608">
                  <c:v>60</c:v>
                </c:pt>
                <c:pt idx="3609">
                  <c:v>386</c:v>
                </c:pt>
                <c:pt idx="3610">
                  <c:v>605</c:v>
                </c:pt>
                <c:pt idx="3611">
                  <c:v>709</c:v>
                </c:pt>
                <c:pt idx="3612">
                  <c:v>641</c:v>
                </c:pt>
                <c:pt idx="3613">
                  <c:v>248</c:v>
                </c:pt>
                <c:pt idx="3614">
                  <c:v>86</c:v>
                </c:pt>
                <c:pt idx="3615">
                  <c:v>393</c:v>
                </c:pt>
                <c:pt idx="3616">
                  <c:v>475</c:v>
                </c:pt>
                <c:pt idx="3617">
                  <c:v>135</c:v>
                </c:pt>
                <c:pt idx="3618">
                  <c:v>3</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3</c:v>
                </c:pt>
                <c:pt idx="3632">
                  <c:v>16</c:v>
                </c:pt>
                <c:pt idx="3633">
                  <c:v>73</c:v>
                </c:pt>
                <c:pt idx="3634">
                  <c:v>284</c:v>
                </c:pt>
                <c:pt idx="3635">
                  <c:v>556</c:v>
                </c:pt>
                <c:pt idx="3636">
                  <c:v>624</c:v>
                </c:pt>
                <c:pt idx="3637">
                  <c:v>669</c:v>
                </c:pt>
                <c:pt idx="3638">
                  <c:v>364</c:v>
                </c:pt>
                <c:pt idx="3639">
                  <c:v>771</c:v>
                </c:pt>
                <c:pt idx="3640">
                  <c:v>738</c:v>
                </c:pt>
                <c:pt idx="3641">
                  <c:v>681</c:v>
                </c:pt>
                <c:pt idx="3642">
                  <c:v>589</c:v>
                </c:pt>
                <c:pt idx="3643">
                  <c:v>277</c:v>
                </c:pt>
                <c:pt idx="3644">
                  <c:v>64</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4</c:v>
                </c:pt>
                <c:pt idx="3658">
                  <c:v>160</c:v>
                </c:pt>
                <c:pt idx="3659">
                  <c:v>303</c:v>
                </c:pt>
                <c:pt idx="3660">
                  <c:v>257</c:v>
                </c:pt>
                <c:pt idx="3661">
                  <c:v>424</c:v>
                </c:pt>
                <c:pt idx="3662">
                  <c:v>205</c:v>
                </c:pt>
                <c:pt idx="3663">
                  <c:v>469</c:v>
                </c:pt>
                <c:pt idx="3664">
                  <c:v>387</c:v>
                </c:pt>
                <c:pt idx="3665">
                  <c:v>678</c:v>
                </c:pt>
                <c:pt idx="3666">
                  <c:v>476</c:v>
                </c:pt>
                <c:pt idx="3667">
                  <c:v>263</c:v>
                </c:pt>
                <c:pt idx="3668">
                  <c:v>0</c:v>
                </c:pt>
                <c:pt idx="3669">
                  <c:v>0</c:v>
                </c:pt>
                <c:pt idx="3670">
                  <c:v>0</c:v>
                </c:pt>
                <c:pt idx="3671">
                  <c:v>0</c:v>
                </c:pt>
                <c:pt idx="3672">
                  <c:v>0</c:v>
                </c:pt>
                <c:pt idx="3673">
                  <c:v>0</c:v>
                </c:pt>
                <c:pt idx="3674">
                  <c:v>0</c:v>
                </c:pt>
                <c:pt idx="3675">
                  <c:v>0</c:v>
                </c:pt>
                <c:pt idx="3676">
                  <c:v>0</c:v>
                </c:pt>
                <c:pt idx="3677">
                  <c:v>0</c:v>
                </c:pt>
                <c:pt idx="3678">
                  <c:v>0</c:v>
                </c:pt>
                <c:pt idx="3679">
                  <c:v>23</c:v>
                </c:pt>
                <c:pt idx="3680">
                  <c:v>0</c:v>
                </c:pt>
                <c:pt idx="3681">
                  <c:v>152</c:v>
                </c:pt>
                <c:pt idx="3682">
                  <c:v>410</c:v>
                </c:pt>
                <c:pt idx="3683">
                  <c:v>582</c:v>
                </c:pt>
                <c:pt idx="3684">
                  <c:v>679</c:v>
                </c:pt>
                <c:pt idx="3685">
                  <c:v>735</c:v>
                </c:pt>
                <c:pt idx="3686">
                  <c:v>796</c:v>
                </c:pt>
                <c:pt idx="3687">
                  <c:v>783</c:v>
                </c:pt>
                <c:pt idx="3688">
                  <c:v>750</c:v>
                </c:pt>
                <c:pt idx="3689">
                  <c:v>694</c:v>
                </c:pt>
                <c:pt idx="3690">
                  <c:v>602</c:v>
                </c:pt>
                <c:pt idx="3691">
                  <c:v>90</c:v>
                </c:pt>
                <c:pt idx="3692">
                  <c:v>0</c:v>
                </c:pt>
                <c:pt idx="3693">
                  <c:v>0</c:v>
                </c:pt>
                <c:pt idx="3694">
                  <c:v>0</c:v>
                </c:pt>
                <c:pt idx="3695">
                  <c:v>0</c:v>
                </c:pt>
                <c:pt idx="3696">
                  <c:v>0</c:v>
                </c:pt>
                <c:pt idx="3697">
                  <c:v>0</c:v>
                </c:pt>
                <c:pt idx="3698">
                  <c:v>0</c:v>
                </c:pt>
                <c:pt idx="3699">
                  <c:v>0</c:v>
                </c:pt>
                <c:pt idx="3700">
                  <c:v>0</c:v>
                </c:pt>
                <c:pt idx="3701">
                  <c:v>0</c:v>
                </c:pt>
                <c:pt idx="3702">
                  <c:v>0</c:v>
                </c:pt>
                <c:pt idx="3703">
                  <c:v>23</c:v>
                </c:pt>
                <c:pt idx="3704">
                  <c:v>56</c:v>
                </c:pt>
                <c:pt idx="3705">
                  <c:v>299</c:v>
                </c:pt>
                <c:pt idx="3706">
                  <c:v>528</c:v>
                </c:pt>
                <c:pt idx="3707">
                  <c:v>662</c:v>
                </c:pt>
                <c:pt idx="3708">
                  <c:v>702</c:v>
                </c:pt>
                <c:pt idx="3709">
                  <c:v>777</c:v>
                </c:pt>
                <c:pt idx="3710">
                  <c:v>783</c:v>
                </c:pt>
                <c:pt idx="3711">
                  <c:v>771</c:v>
                </c:pt>
                <c:pt idx="3712">
                  <c:v>529</c:v>
                </c:pt>
                <c:pt idx="3713">
                  <c:v>54</c:v>
                </c:pt>
                <c:pt idx="3714">
                  <c:v>118</c:v>
                </c:pt>
                <c:pt idx="3715">
                  <c:v>45</c:v>
                </c:pt>
                <c:pt idx="3716">
                  <c:v>114</c:v>
                </c:pt>
                <c:pt idx="3717">
                  <c:v>0</c:v>
                </c:pt>
                <c:pt idx="3718">
                  <c:v>0</c:v>
                </c:pt>
                <c:pt idx="3719">
                  <c:v>0</c:v>
                </c:pt>
                <c:pt idx="3720">
                  <c:v>0</c:v>
                </c:pt>
                <c:pt idx="3721">
                  <c:v>0</c:v>
                </c:pt>
                <c:pt idx="3722">
                  <c:v>0</c:v>
                </c:pt>
                <c:pt idx="3723">
                  <c:v>0</c:v>
                </c:pt>
                <c:pt idx="3724">
                  <c:v>0</c:v>
                </c:pt>
                <c:pt idx="3725">
                  <c:v>0</c:v>
                </c:pt>
                <c:pt idx="3726">
                  <c:v>0</c:v>
                </c:pt>
                <c:pt idx="3727">
                  <c:v>7</c:v>
                </c:pt>
                <c:pt idx="3728">
                  <c:v>0</c:v>
                </c:pt>
                <c:pt idx="3729">
                  <c:v>0</c:v>
                </c:pt>
                <c:pt idx="3730">
                  <c:v>253</c:v>
                </c:pt>
                <c:pt idx="3731">
                  <c:v>197</c:v>
                </c:pt>
                <c:pt idx="3732">
                  <c:v>25</c:v>
                </c:pt>
                <c:pt idx="3733">
                  <c:v>106</c:v>
                </c:pt>
                <c:pt idx="3734">
                  <c:v>674</c:v>
                </c:pt>
                <c:pt idx="3735">
                  <c:v>489</c:v>
                </c:pt>
                <c:pt idx="3736">
                  <c:v>422</c:v>
                </c:pt>
                <c:pt idx="3737">
                  <c:v>86</c:v>
                </c:pt>
                <c:pt idx="3738">
                  <c:v>101</c:v>
                </c:pt>
                <c:pt idx="3739">
                  <c:v>69</c:v>
                </c:pt>
                <c:pt idx="3740">
                  <c:v>18</c:v>
                </c:pt>
                <c:pt idx="3741">
                  <c:v>0</c:v>
                </c:pt>
                <c:pt idx="3742">
                  <c:v>0</c:v>
                </c:pt>
                <c:pt idx="3743">
                  <c:v>0</c:v>
                </c:pt>
                <c:pt idx="3744">
                  <c:v>0</c:v>
                </c:pt>
                <c:pt idx="3745">
                  <c:v>0</c:v>
                </c:pt>
                <c:pt idx="3746">
                  <c:v>0</c:v>
                </c:pt>
                <c:pt idx="3747">
                  <c:v>0</c:v>
                </c:pt>
                <c:pt idx="3748">
                  <c:v>0</c:v>
                </c:pt>
                <c:pt idx="3749">
                  <c:v>0</c:v>
                </c:pt>
                <c:pt idx="3750">
                  <c:v>0</c:v>
                </c:pt>
                <c:pt idx="3751">
                  <c:v>25</c:v>
                </c:pt>
                <c:pt idx="3752">
                  <c:v>18</c:v>
                </c:pt>
                <c:pt idx="3753">
                  <c:v>281</c:v>
                </c:pt>
                <c:pt idx="3754">
                  <c:v>530</c:v>
                </c:pt>
                <c:pt idx="3755">
                  <c:v>648</c:v>
                </c:pt>
                <c:pt idx="3756">
                  <c:v>685</c:v>
                </c:pt>
                <c:pt idx="3757">
                  <c:v>679</c:v>
                </c:pt>
                <c:pt idx="3758">
                  <c:v>566</c:v>
                </c:pt>
                <c:pt idx="3759">
                  <c:v>705</c:v>
                </c:pt>
                <c:pt idx="3760">
                  <c:v>747</c:v>
                </c:pt>
                <c:pt idx="3761">
                  <c:v>693</c:v>
                </c:pt>
                <c:pt idx="3762">
                  <c:v>605</c:v>
                </c:pt>
                <c:pt idx="3763">
                  <c:v>302</c:v>
                </c:pt>
                <c:pt idx="3764">
                  <c:v>74</c:v>
                </c:pt>
                <c:pt idx="3765">
                  <c:v>0</c:v>
                </c:pt>
                <c:pt idx="3766">
                  <c:v>0</c:v>
                </c:pt>
                <c:pt idx="3767">
                  <c:v>0</c:v>
                </c:pt>
                <c:pt idx="3768">
                  <c:v>0</c:v>
                </c:pt>
                <c:pt idx="3769">
                  <c:v>0</c:v>
                </c:pt>
                <c:pt idx="3770">
                  <c:v>0</c:v>
                </c:pt>
                <c:pt idx="3771">
                  <c:v>0</c:v>
                </c:pt>
                <c:pt idx="3772">
                  <c:v>0</c:v>
                </c:pt>
                <c:pt idx="3773">
                  <c:v>0</c:v>
                </c:pt>
                <c:pt idx="3774">
                  <c:v>0</c:v>
                </c:pt>
                <c:pt idx="3775">
                  <c:v>26</c:v>
                </c:pt>
                <c:pt idx="3776">
                  <c:v>155</c:v>
                </c:pt>
                <c:pt idx="3777">
                  <c:v>348</c:v>
                </c:pt>
                <c:pt idx="3778">
                  <c:v>583</c:v>
                </c:pt>
                <c:pt idx="3779">
                  <c:v>477</c:v>
                </c:pt>
                <c:pt idx="3780">
                  <c:v>707</c:v>
                </c:pt>
                <c:pt idx="3781">
                  <c:v>765</c:v>
                </c:pt>
                <c:pt idx="3782">
                  <c:v>786</c:v>
                </c:pt>
                <c:pt idx="3783">
                  <c:v>767</c:v>
                </c:pt>
                <c:pt idx="3784">
                  <c:v>747</c:v>
                </c:pt>
                <c:pt idx="3785">
                  <c:v>694</c:v>
                </c:pt>
                <c:pt idx="3786">
                  <c:v>585</c:v>
                </c:pt>
                <c:pt idx="3787">
                  <c:v>459</c:v>
                </c:pt>
                <c:pt idx="3788">
                  <c:v>215</c:v>
                </c:pt>
                <c:pt idx="3789">
                  <c:v>0</c:v>
                </c:pt>
                <c:pt idx="3790">
                  <c:v>0</c:v>
                </c:pt>
                <c:pt idx="3791">
                  <c:v>0</c:v>
                </c:pt>
                <c:pt idx="3792">
                  <c:v>0</c:v>
                </c:pt>
                <c:pt idx="3793">
                  <c:v>0</c:v>
                </c:pt>
                <c:pt idx="3794">
                  <c:v>0</c:v>
                </c:pt>
                <c:pt idx="3795">
                  <c:v>0</c:v>
                </c:pt>
                <c:pt idx="3796">
                  <c:v>0</c:v>
                </c:pt>
                <c:pt idx="3797">
                  <c:v>0</c:v>
                </c:pt>
                <c:pt idx="3798">
                  <c:v>0</c:v>
                </c:pt>
                <c:pt idx="3799">
                  <c:v>2</c:v>
                </c:pt>
                <c:pt idx="3800">
                  <c:v>0</c:v>
                </c:pt>
                <c:pt idx="3801">
                  <c:v>175</c:v>
                </c:pt>
                <c:pt idx="3802">
                  <c:v>216</c:v>
                </c:pt>
                <c:pt idx="3803">
                  <c:v>225</c:v>
                </c:pt>
                <c:pt idx="3804">
                  <c:v>387</c:v>
                </c:pt>
                <c:pt idx="3805">
                  <c:v>480</c:v>
                </c:pt>
                <c:pt idx="3806">
                  <c:v>540</c:v>
                </c:pt>
                <c:pt idx="3807">
                  <c:v>702</c:v>
                </c:pt>
                <c:pt idx="3808">
                  <c:v>665</c:v>
                </c:pt>
                <c:pt idx="3809">
                  <c:v>610</c:v>
                </c:pt>
                <c:pt idx="3810">
                  <c:v>441</c:v>
                </c:pt>
                <c:pt idx="3811">
                  <c:v>152</c:v>
                </c:pt>
                <c:pt idx="3812">
                  <c:v>12</c:v>
                </c:pt>
                <c:pt idx="3813">
                  <c:v>0</c:v>
                </c:pt>
                <c:pt idx="3814">
                  <c:v>0</c:v>
                </c:pt>
                <c:pt idx="3815">
                  <c:v>0</c:v>
                </c:pt>
                <c:pt idx="3816">
                  <c:v>0</c:v>
                </c:pt>
                <c:pt idx="3817">
                  <c:v>0</c:v>
                </c:pt>
                <c:pt idx="3818">
                  <c:v>0</c:v>
                </c:pt>
                <c:pt idx="3819">
                  <c:v>0</c:v>
                </c:pt>
                <c:pt idx="3820">
                  <c:v>0</c:v>
                </c:pt>
                <c:pt idx="3821">
                  <c:v>0</c:v>
                </c:pt>
                <c:pt idx="3822">
                  <c:v>0</c:v>
                </c:pt>
                <c:pt idx="3823">
                  <c:v>26</c:v>
                </c:pt>
                <c:pt idx="3824">
                  <c:v>0</c:v>
                </c:pt>
                <c:pt idx="3825">
                  <c:v>176</c:v>
                </c:pt>
                <c:pt idx="3826">
                  <c:v>383</c:v>
                </c:pt>
                <c:pt idx="3827">
                  <c:v>399</c:v>
                </c:pt>
                <c:pt idx="3828">
                  <c:v>220</c:v>
                </c:pt>
                <c:pt idx="3829">
                  <c:v>306</c:v>
                </c:pt>
                <c:pt idx="3830">
                  <c:v>600</c:v>
                </c:pt>
                <c:pt idx="3831">
                  <c:v>541</c:v>
                </c:pt>
                <c:pt idx="3832">
                  <c:v>137</c:v>
                </c:pt>
                <c:pt idx="3833">
                  <c:v>525</c:v>
                </c:pt>
                <c:pt idx="3834">
                  <c:v>327</c:v>
                </c:pt>
                <c:pt idx="3835">
                  <c:v>357</c:v>
                </c:pt>
                <c:pt idx="3836">
                  <c:v>107</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7</c:v>
                </c:pt>
                <c:pt idx="3851">
                  <c:v>64</c:v>
                </c:pt>
                <c:pt idx="3852">
                  <c:v>109</c:v>
                </c:pt>
                <c:pt idx="3853">
                  <c:v>404</c:v>
                </c:pt>
                <c:pt idx="3854">
                  <c:v>619</c:v>
                </c:pt>
                <c:pt idx="3855">
                  <c:v>613</c:v>
                </c:pt>
                <c:pt idx="3856">
                  <c:v>43</c:v>
                </c:pt>
                <c:pt idx="3857">
                  <c:v>134</c:v>
                </c:pt>
                <c:pt idx="3858">
                  <c:v>166</c:v>
                </c:pt>
                <c:pt idx="3859">
                  <c:v>79</c:v>
                </c:pt>
                <c:pt idx="3860">
                  <c:v>27</c:v>
                </c:pt>
                <c:pt idx="3861">
                  <c:v>0</c:v>
                </c:pt>
                <c:pt idx="3862">
                  <c:v>0</c:v>
                </c:pt>
                <c:pt idx="3863">
                  <c:v>0</c:v>
                </c:pt>
                <c:pt idx="3864">
                  <c:v>0</c:v>
                </c:pt>
                <c:pt idx="3865">
                  <c:v>0</c:v>
                </c:pt>
                <c:pt idx="3866">
                  <c:v>0</c:v>
                </c:pt>
                <c:pt idx="3867">
                  <c:v>0</c:v>
                </c:pt>
                <c:pt idx="3868">
                  <c:v>0</c:v>
                </c:pt>
                <c:pt idx="3869">
                  <c:v>0</c:v>
                </c:pt>
                <c:pt idx="3870">
                  <c:v>0</c:v>
                </c:pt>
                <c:pt idx="3871">
                  <c:v>1</c:v>
                </c:pt>
                <c:pt idx="3872">
                  <c:v>0</c:v>
                </c:pt>
                <c:pt idx="3873">
                  <c:v>0</c:v>
                </c:pt>
                <c:pt idx="3874">
                  <c:v>193</c:v>
                </c:pt>
                <c:pt idx="3875">
                  <c:v>563</c:v>
                </c:pt>
                <c:pt idx="3876">
                  <c:v>460</c:v>
                </c:pt>
                <c:pt idx="3877">
                  <c:v>572</c:v>
                </c:pt>
                <c:pt idx="3878">
                  <c:v>497</c:v>
                </c:pt>
                <c:pt idx="3879">
                  <c:v>429</c:v>
                </c:pt>
                <c:pt idx="3880">
                  <c:v>167</c:v>
                </c:pt>
                <c:pt idx="3881">
                  <c:v>304</c:v>
                </c:pt>
                <c:pt idx="3882">
                  <c:v>6</c:v>
                </c:pt>
                <c:pt idx="3883">
                  <c:v>5</c:v>
                </c:pt>
                <c:pt idx="3884">
                  <c:v>40</c:v>
                </c:pt>
                <c:pt idx="3885">
                  <c:v>0</c:v>
                </c:pt>
                <c:pt idx="3886">
                  <c:v>0</c:v>
                </c:pt>
                <c:pt idx="3887">
                  <c:v>0</c:v>
                </c:pt>
                <c:pt idx="3888">
                  <c:v>0</c:v>
                </c:pt>
                <c:pt idx="3889">
                  <c:v>0</c:v>
                </c:pt>
                <c:pt idx="3890">
                  <c:v>0</c:v>
                </c:pt>
                <c:pt idx="3891">
                  <c:v>0</c:v>
                </c:pt>
                <c:pt idx="3892">
                  <c:v>0</c:v>
                </c:pt>
                <c:pt idx="3893">
                  <c:v>0</c:v>
                </c:pt>
                <c:pt idx="3894">
                  <c:v>0</c:v>
                </c:pt>
                <c:pt idx="3895">
                  <c:v>27</c:v>
                </c:pt>
                <c:pt idx="3896">
                  <c:v>224</c:v>
                </c:pt>
                <c:pt idx="3897">
                  <c:v>365</c:v>
                </c:pt>
                <c:pt idx="3898">
                  <c:v>634</c:v>
                </c:pt>
                <c:pt idx="3899">
                  <c:v>711</c:v>
                </c:pt>
                <c:pt idx="3900">
                  <c:v>660</c:v>
                </c:pt>
                <c:pt idx="3901">
                  <c:v>458</c:v>
                </c:pt>
                <c:pt idx="3902">
                  <c:v>456</c:v>
                </c:pt>
                <c:pt idx="3903">
                  <c:v>464</c:v>
                </c:pt>
                <c:pt idx="3904">
                  <c:v>148</c:v>
                </c:pt>
                <c:pt idx="3905">
                  <c:v>66</c:v>
                </c:pt>
                <c:pt idx="3906">
                  <c:v>4</c:v>
                </c:pt>
                <c:pt idx="3907">
                  <c:v>460</c:v>
                </c:pt>
                <c:pt idx="3908">
                  <c:v>17</c:v>
                </c:pt>
                <c:pt idx="3909">
                  <c:v>0</c:v>
                </c:pt>
                <c:pt idx="3910">
                  <c:v>0</c:v>
                </c:pt>
                <c:pt idx="3911">
                  <c:v>0</c:v>
                </c:pt>
                <c:pt idx="3912">
                  <c:v>0</c:v>
                </c:pt>
                <c:pt idx="3913">
                  <c:v>0</c:v>
                </c:pt>
                <c:pt idx="3914">
                  <c:v>0</c:v>
                </c:pt>
                <c:pt idx="3915">
                  <c:v>0</c:v>
                </c:pt>
                <c:pt idx="3916">
                  <c:v>0</c:v>
                </c:pt>
                <c:pt idx="3917">
                  <c:v>0</c:v>
                </c:pt>
                <c:pt idx="3918">
                  <c:v>0</c:v>
                </c:pt>
                <c:pt idx="3919">
                  <c:v>26</c:v>
                </c:pt>
                <c:pt idx="3920">
                  <c:v>226</c:v>
                </c:pt>
                <c:pt idx="3921">
                  <c:v>158</c:v>
                </c:pt>
                <c:pt idx="3922">
                  <c:v>634</c:v>
                </c:pt>
                <c:pt idx="3923">
                  <c:v>712</c:v>
                </c:pt>
                <c:pt idx="3924">
                  <c:v>722</c:v>
                </c:pt>
                <c:pt idx="3925">
                  <c:v>740</c:v>
                </c:pt>
                <c:pt idx="3926">
                  <c:v>762</c:v>
                </c:pt>
                <c:pt idx="3927">
                  <c:v>782</c:v>
                </c:pt>
                <c:pt idx="3928">
                  <c:v>753</c:v>
                </c:pt>
                <c:pt idx="3929">
                  <c:v>696</c:v>
                </c:pt>
                <c:pt idx="3930">
                  <c:v>588</c:v>
                </c:pt>
                <c:pt idx="3931">
                  <c:v>469</c:v>
                </c:pt>
                <c:pt idx="3932">
                  <c:v>230</c:v>
                </c:pt>
                <c:pt idx="3933">
                  <c:v>0</c:v>
                </c:pt>
                <c:pt idx="3934">
                  <c:v>0</c:v>
                </c:pt>
                <c:pt idx="3935">
                  <c:v>0</c:v>
                </c:pt>
                <c:pt idx="3936">
                  <c:v>0</c:v>
                </c:pt>
                <c:pt idx="3937">
                  <c:v>0</c:v>
                </c:pt>
                <c:pt idx="3938">
                  <c:v>0</c:v>
                </c:pt>
                <c:pt idx="3939">
                  <c:v>0</c:v>
                </c:pt>
                <c:pt idx="3940">
                  <c:v>0</c:v>
                </c:pt>
                <c:pt idx="3941">
                  <c:v>0</c:v>
                </c:pt>
                <c:pt idx="3942">
                  <c:v>0</c:v>
                </c:pt>
                <c:pt idx="3943">
                  <c:v>0</c:v>
                </c:pt>
                <c:pt idx="3944">
                  <c:v>226</c:v>
                </c:pt>
                <c:pt idx="3945">
                  <c:v>190</c:v>
                </c:pt>
                <c:pt idx="3946">
                  <c:v>152</c:v>
                </c:pt>
                <c:pt idx="3947">
                  <c:v>615</c:v>
                </c:pt>
                <c:pt idx="3948">
                  <c:v>656</c:v>
                </c:pt>
                <c:pt idx="3949">
                  <c:v>713</c:v>
                </c:pt>
                <c:pt idx="3950">
                  <c:v>698</c:v>
                </c:pt>
                <c:pt idx="3951">
                  <c:v>426</c:v>
                </c:pt>
                <c:pt idx="3952">
                  <c:v>438</c:v>
                </c:pt>
                <c:pt idx="3953">
                  <c:v>450</c:v>
                </c:pt>
                <c:pt idx="3954">
                  <c:v>126</c:v>
                </c:pt>
                <c:pt idx="3955">
                  <c:v>18</c:v>
                </c:pt>
                <c:pt idx="3956">
                  <c:v>110</c:v>
                </c:pt>
                <c:pt idx="3957">
                  <c:v>0</c:v>
                </c:pt>
                <c:pt idx="3958">
                  <c:v>0</c:v>
                </c:pt>
                <c:pt idx="3959">
                  <c:v>0</c:v>
                </c:pt>
                <c:pt idx="3960">
                  <c:v>0</c:v>
                </c:pt>
                <c:pt idx="3961">
                  <c:v>0</c:v>
                </c:pt>
                <c:pt idx="3962">
                  <c:v>0</c:v>
                </c:pt>
                <c:pt idx="3963">
                  <c:v>0</c:v>
                </c:pt>
                <c:pt idx="3964">
                  <c:v>0</c:v>
                </c:pt>
                <c:pt idx="3965">
                  <c:v>0</c:v>
                </c:pt>
                <c:pt idx="3966">
                  <c:v>0</c:v>
                </c:pt>
                <c:pt idx="3967">
                  <c:v>27</c:v>
                </c:pt>
                <c:pt idx="3968">
                  <c:v>307</c:v>
                </c:pt>
                <c:pt idx="3969">
                  <c:v>514</c:v>
                </c:pt>
                <c:pt idx="3970">
                  <c:v>485</c:v>
                </c:pt>
                <c:pt idx="3971">
                  <c:v>637</c:v>
                </c:pt>
                <c:pt idx="3972">
                  <c:v>567</c:v>
                </c:pt>
                <c:pt idx="3973">
                  <c:v>582</c:v>
                </c:pt>
                <c:pt idx="3974">
                  <c:v>791</c:v>
                </c:pt>
                <c:pt idx="3975">
                  <c:v>779</c:v>
                </c:pt>
                <c:pt idx="3976">
                  <c:v>658</c:v>
                </c:pt>
                <c:pt idx="3977">
                  <c:v>694</c:v>
                </c:pt>
                <c:pt idx="3978">
                  <c:v>606</c:v>
                </c:pt>
                <c:pt idx="3979">
                  <c:v>462</c:v>
                </c:pt>
                <c:pt idx="3980">
                  <c:v>130</c:v>
                </c:pt>
                <c:pt idx="3981">
                  <c:v>0</c:v>
                </c:pt>
                <c:pt idx="3982">
                  <c:v>0</c:v>
                </c:pt>
                <c:pt idx="3983">
                  <c:v>0</c:v>
                </c:pt>
                <c:pt idx="3984">
                  <c:v>0</c:v>
                </c:pt>
                <c:pt idx="3985">
                  <c:v>0</c:v>
                </c:pt>
                <c:pt idx="3986">
                  <c:v>0</c:v>
                </c:pt>
                <c:pt idx="3987">
                  <c:v>0</c:v>
                </c:pt>
                <c:pt idx="3988">
                  <c:v>0</c:v>
                </c:pt>
                <c:pt idx="3989">
                  <c:v>0</c:v>
                </c:pt>
                <c:pt idx="3990">
                  <c:v>0</c:v>
                </c:pt>
                <c:pt idx="3991">
                  <c:v>26</c:v>
                </c:pt>
                <c:pt idx="3992">
                  <c:v>137</c:v>
                </c:pt>
                <c:pt idx="3993">
                  <c:v>511</c:v>
                </c:pt>
                <c:pt idx="3994">
                  <c:v>637</c:v>
                </c:pt>
                <c:pt idx="3995">
                  <c:v>715</c:v>
                </c:pt>
                <c:pt idx="3996">
                  <c:v>762</c:v>
                </c:pt>
                <c:pt idx="3997">
                  <c:v>787</c:v>
                </c:pt>
                <c:pt idx="3998">
                  <c:v>793</c:v>
                </c:pt>
                <c:pt idx="3999">
                  <c:v>782</c:v>
                </c:pt>
                <c:pt idx="4000">
                  <c:v>751</c:v>
                </c:pt>
                <c:pt idx="4001">
                  <c:v>697</c:v>
                </c:pt>
                <c:pt idx="4002">
                  <c:v>607</c:v>
                </c:pt>
                <c:pt idx="4003">
                  <c:v>463</c:v>
                </c:pt>
                <c:pt idx="4004">
                  <c:v>159</c:v>
                </c:pt>
                <c:pt idx="4005">
                  <c:v>0</c:v>
                </c:pt>
                <c:pt idx="4006">
                  <c:v>0</c:v>
                </c:pt>
                <c:pt idx="4007">
                  <c:v>0</c:v>
                </c:pt>
                <c:pt idx="4008">
                  <c:v>0</c:v>
                </c:pt>
                <c:pt idx="4009">
                  <c:v>0</c:v>
                </c:pt>
                <c:pt idx="4010">
                  <c:v>0</c:v>
                </c:pt>
                <c:pt idx="4011">
                  <c:v>0</c:v>
                </c:pt>
                <c:pt idx="4012">
                  <c:v>0</c:v>
                </c:pt>
                <c:pt idx="4013">
                  <c:v>0</c:v>
                </c:pt>
                <c:pt idx="4014">
                  <c:v>0</c:v>
                </c:pt>
                <c:pt idx="4015">
                  <c:v>26</c:v>
                </c:pt>
                <c:pt idx="4016">
                  <c:v>0</c:v>
                </c:pt>
                <c:pt idx="4017">
                  <c:v>506</c:v>
                </c:pt>
                <c:pt idx="4018">
                  <c:v>632</c:v>
                </c:pt>
                <c:pt idx="4019">
                  <c:v>709</c:v>
                </c:pt>
                <c:pt idx="4020">
                  <c:v>756</c:v>
                </c:pt>
                <c:pt idx="4021">
                  <c:v>781</c:v>
                </c:pt>
                <c:pt idx="4022">
                  <c:v>247</c:v>
                </c:pt>
                <c:pt idx="4023">
                  <c:v>775</c:v>
                </c:pt>
                <c:pt idx="4024">
                  <c:v>45</c:v>
                </c:pt>
                <c:pt idx="4025">
                  <c:v>314</c:v>
                </c:pt>
                <c:pt idx="4026">
                  <c:v>600</c:v>
                </c:pt>
                <c:pt idx="4027">
                  <c:v>456</c:v>
                </c:pt>
                <c:pt idx="4028">
                  <c:v>225</c:v>
                </c:pt>
                <c:pt idx="4029">
                  <c:v>0</c:v>
                </c:pt>
                <c:pt idx="4030">
                  <c:v>0</c:v>
                </c:pt>
                <c:pt idx="4031">
                  <c:v>0</c:v>
                </c:pt>
                <c:pt idx="4032">
                  <c:v>0</c:v>
                </c:pt>
                <c:pt idx="4033">
                  <c:v>0</c:v>
                </c:pt>
                <c:pt idx="4034">
                  <c:v>0</c:v>
                </c:pt>
                <c:pt idx="4035">
                  <c:v>0</c:v>
                </c:pt>
                <c:pt idx="4036">
                  <c:v>0</c:v>
                </c:pt>
                <c:pt idx="4037">
                  <c:v>0</c:v>
                </c:pt>
                <c:pt idx="4038">
                  <c:v>0</c:v>
                </c:pt>
                <c:pt idx="4039">
                  <c:v>25</c:v>
                </c:pt>
                <c:pt idx="4040">
                  <c:v>0</c:v>
                </c:pt>
                <c:pt idx="4041">
                  <c:v>41</c:v>
                </c:pt>
                <c:pt idx="4042">
                  <c:v>484</c:v>
                </c:pt>
                <c:pt idx="4043">
                  <c:v>707</c:v>
                </c:pt>
                <c:pt idx="4044">
                  <c:v>718</c:v>
                </c:pt>
                <c:pt idx="4045">
                  <c:v>777</c:v>
                </c:pt>
                <c:pt idx="4046">
                  <c:v>782</c:v>
                </c:pt>
                <c:pt idx="4047">
                  <c:v>771</c:v>
                </c:pt>
                <c:pt idx="4048">
                  <c:v>741</c:v>
                </c:pt>
                <c:pt idx="4049">
                  <c:v>687</c:v>
                </c:pt>
                <c:pt idx="4050">
                  <c:v>413</c:v>
                </c:pt>
                <c:pt idx="4051">
                  <c:v>458</c:v>
                </c:pt>
                <c:pt idx="4052">
                  <c:v>137</c:v>
                </c:pt>
                <c:pt idx="4053">
                  <c:v>0</c:v>
                </c:pt>
                <c:pt idx="4054">
                  <c:v>0</c:v>
                </c:pt>
                <c:pt idx="4055">
                  <c:v>0</c:v>
                </c:pt>
                <c:pt idx="4056">
                  <c:v>0</c:v>
                </c:pt>
                <c:pt idx="4057">
                  <c:v>0</c:v>
                </c:pt>
                <c:pt idx="4058">
                  <c:v>0</c:v>
                </c:pt>
                <c:pt idx="4059">
                  <c:v>0</c:v>
                </c:pt>
                <c:pt idx="4060">
                  <c:v>0</c:v>
                </c:pt>
                <c:pt idx="4061">
                  <c:v>0</c:v>
                </c:pt>
                <c:pt idx="4062">
                  <c:v>0</c:v>
                </c:pt>
                <c:pt idx="4063">
                  <c:v>0</c:v>
                </c:pt>
                <c:pt idx="4064">
                  <c:v>8</c:v>
                </c:pt>
                <c:pt idx="4065">
                  <c:v>11</c:v>
                </c:pt>
                <c:pt idx="4066">
                  <c:v>30</c:v>
                </c:pt>
                <c:pt idx="4067">
                  <c:v>56</c:v>
                </c:pt>
                <c:pt idx="4068">
                  <c:v>552</c:v>
                </c:pt>
                <c:pt idx="4069">
                  <c:v>772</c:v>
                </c:pt>
                <c:pt idx="4070">
                  <c:v>660</c:v>
                </c:pt>
                <c:pt idx="4071">
                  <c:v>399</c:v>
                </c:pt>
                <c:pt idx="4072">
                  <c:v>119</c:v>
                </c:pt>
                <c:pt idx="4073">
                  <c:v>503</c:v>
                </c:pt>
                <c:pt idx="4074">
                  <c:v>554</c:v>
                </c:pt>
                <c:pt idx="4075">
                  <c:v>298</c:v>
                </c:pt>
                <c:pt idx="4076">
                  <c:v>0</c:v>
                </c:pt>
                <c:pt idx="4077">
                  <c:v>0</c:v>
                </c:pt>
                <c:pt idx="4078">
                  <c:v>0</c:v>
                </c:pt>
                <c:pt idx="4079">
                  <c:v>0</c:v>
                </c:pt>
                <c:pt idx="4080">
                  <c:v>0</c:v>
                </c:pt>
                <c:pt idx="4081">
                  <c:v>0</c:v>
                </c:pt>
                <c:pt idx="4082">
                  <c:v>0</c:v>
                </c:pt>
                <c:pt idx="4083">
                  <c:v>0</c:v>
                </c:pt>
                <c:pt idx="4084">
                  <c:v>0</c:v>
                </c:pt>
                <c:pt idx="4085">
                  <c:v>0</c:v>
                </c:pt>
                <c:pt idx="4086">
                  <c:v>0</c:v>
                </c:pt>
                <c:pt idx="4087">
                  <c:v>25</c:v>
                </c:pt>
                <c:pt idx="4088">
                  <c:v>299</c:v>
                </c:pt>
                <c:pt idx="4089">
                  <c:v>507</c:v>
                </c:pt>
                <c:pt idx="4090">
                  <c:v>633</c:v>
                </c:pt>
                <c:pt idx="4091">
                  <c:v>710</c:v>
                </c:pt>
                <c:pt idx="4092">
                  <c:v>757</c:v>
                </c:pt>
                <c:pt idx="4093">
                  <c:v>783</c:v>
                </c:pt>
                <c:pt idx="4094">
                  <c:v>790</c:v>
                </c:pt>
                <c:pt idx="4095">
                  <c:v>781</c:v>
                </c:pt>
                <c:pt idx="4096">
                  <c:v>753</c:v>
                </c:pt>
                <c:pt idx="4097">
                  <c:v>701</c:v>
                </c:pt>
                <c:pt idx="4098">
                  <c:v>615</c:v>
                </c:pt>
                <c:pt idx="4099">
                  <c:v>472</c:v>
                </c:pt>
                <c:pt idx="4100">
                  <c:v>101</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15</c:v>
                </c:pt>
                <c:pt idx="4114">
                  <c:v>55</c:v>
                </c:pt>
                <c:pt idx="4115">
                  <c:v>182</c:v>
                </c:pt>
                <c:pt idx="4116">
                  <c:v>248</c:v>
                </c:pt>
                <c:pt idx="4117">
                  <c:v>638</c:v>
                </c:pt>
                <c:pt idx="4118">
                  <c:v>345</c:v>
                </c:pt>
                <c:pt idx="4119">
                  <c:v>90</c:v>
                </c:pt>
                <c:pt idx="4120">
                  <c:v>337</c:v>
                </c:pt>
                <c:pt idx="4121">
                  <c:v>164</c:v>
                </c:pt>
                <c:pt idx="4122">
                  <c:v>418</c:v>
                </c:pt>
                <c:pt idx="4123">
                  <c:v>246</c:v>
                </c:pt>
                <c:pt idx="4124">
                  <c:v>12</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6</c:v>
                </c:pt>
                <c:pt idx="4139">
                  <c:v>198</c:v>
                </c:pt>
                <c:pt idx="4140">
                  <c:v>448</c:v>
                </c:pt>
                <c:pt idx="4141">
                  <c:v>563</c:v>
                </c:pt>
                <c:pt idx="4142">
                  <c:v>576</c:v>
                </c:pt>
                <c:pt idx="4143">
                  <c:v>319</c:v>
                </c:pt>
                <c:pt idx="4144">
                  <c:v>586</c:v>
                </c:pt>
                <c:pt idx="4145">
                  <c:v>607</c:v>
                </c:pt>
                <c:pt idx="4146">
                  <c:v>441</c:v>
                </c:pt>
                <c:pt idx="4147">
                  <c:v>456</c:v>
                </c:pt>
                <c:pt idx="4148">
                  <c:v>146</c:v>
                </c:pt>
                <c:pt idx="4149">
                  <c:v>0</c:v>
                </c:pt>
                <c:pt idx="4150">
                  <c:v>0</c:v>
                </c:pt>
                <c:pt idx="4151">
                  <c:v>0</c:v>
                </c:pt>
                <c:pt idx="4152">
                  <c:v>0</c:v>
                </c:pt>
                <c:pt idx="4153">
                  <c:v>0</c:v>
                </c:pt>
                <c:pt idx="4154">
                  <c:v>0</c:v>
                </c:pt>
                <c:pt idx="4155">
                  <c:v>0</c:v>
                </c:pt>
                <c:pt idx="4156">
                  <c:v>0</c:v>
                </c:pt>
                <c:pt idx="4157">
                  <c:v>0</c:v>
                </c:pt>
                <c:pt idx="4158">
                  <c:v>0</c:v>
                </c:pt>
                <c:pt idx="4159">
                  <c:v>21</c:v>
                </c:pt>
                <c:pt idx="4160">
                  <c:v>286</c:v>
                </c:pt>
                <c:pt idx="4161">
                  <c:v>490</c:v>
                </c:pt>
                <c:pt idx="4162">
                  <c:v>492</c:v>
                </c:pt>
                <c:pt idx="4163">
                  <c:v>174</c:v>
                </c:pt>
                <c:pt idx="4164">
                  <c:v>27</c:v>
                </c:pt>
                <c:pt idx="4165">
                  <c:v>20</c:v>
                </c:pt>
                <c:pt idx="4166">
                  <c:v>105</c:v>
                </c:pt>
                <c:pt idx="4167">
                  <c:v>52</c:v>
                </c:pt>
                <c:pt idx="4168">
                  <c:v>143</c:v>
                </c:pt>
                <c:pt idx="4169">
                  <c:v>41</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22</c:v>
                </c:pt>
                <c:pt idx="4187">
                  <c:v>114</c:v>
                </c:pt>
                <c:pt idx="4188">
                  <c:v>449</c:v>
                </c:pt>
                <c:pt idx="4189">
                  <c:v>763</c:v>
                </c:pt>
                <c:pt idx="4190">
                  <c:v>770</c:v>
                </c:pt>
                <c:pt idx="4191">
                  <c:v>278</c:v>
                </c:pt>
                <c:pt idx="4192">
                  <c:v>554</c:v>
                </c:pt>
                <c:pt idx="4193">
                  <c:v>287</c:v>
                </c:pt>
                <c:pt idx="4194">
                  <c:v>399</c:v>
                </c:pt>
                <c:pt idx="4195">
                  <c:v>296</c:v>
                </c:pt>
                <c:pt idx="4196">
                  <c:v>63</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25</c:v>
                </c:pt>
                <c:pt idx="4211">
                  <c:v>129</c:v>
                </c:pt>
                <c:pt idx="4212">
                  <c:v>82</c:v>
                </c:pt>
                <c:pt idx="4213">
                  <c:v>130</c:v>
                </c:pt>
                <c:pt idx="4214">
                  <c:v>226</c:v>
                </c:pt>
                <c:pt idx="4215">
                  <c:v>306</c:v>
                </c:pt>
                <c:pt idx="4216">
                  <c:v>144</c:v>
                </c:pt>
                <c:pt idx="4217">
                  <c:v>66</c:v>
                </c:pt>
                <c:pt idx="4218">
                  <c:v>16</c:v>
                </c:pt>
                <c:pt idx="4219">
                  <c:v>40</c:v>
                </c:pt>
                <c:pt idx="4220">
                  <c:v>89</c:v>
                </c:pt>
                <c:pt idx="4221">
                  <c:v>0</c:v>
                </c:pt>
                <c:pt idx="4222">
                  <c:v>0</c:v>
                </c:pt>
                <c:pt idx="4223">
                  <c:v>0</c:v>
                </c:pt>
                <c:pt idx="4224">
                  <c:v>0</c:v>
                </c:pt>
                <c:pt idx="4225">
                  <c:v>0</c:v>
                </c:pt>
                <c:pt idx="4226">
                  <c:v>0</c:v>
                </c:pt>
                <c:pt idx="4227">
                  <c:v>0</c:v>
                </c:pt>
                <c:pt idx="4228">
                  <c:v>0</c:v>
                </c:pt>
                <c:pt idx="4229">
                  <c:v>0</c:v>
                </c:pt>
                <c:pt idx="4230">
                  <c:v>0</c:v>
                </c:pt>
                <c:pt idx="4231">
                  <c:v>19</c:v>
                </c:pt>
                <c:pt idx="4232">
                  <c:v>94</c:v>
                </c:pt>
                <c:pt idx="4233">
                  <c:v>66</c:v>
                </c:pt>
                <c:pt idx="4234">
                  <c:v>613</c:v>
                </c:pt>
                <c:pt idx="4235">
                  <c:v>690</c:v>
                </c:pt>
                <c:pt idx="4236">
                  <c:v>738</c:v>
                </c:pt>
                <c:pt idx="4237">
                  <c:v>501</c:v>
                </c:pt>
                <c:pt idx="4238">
                  <c:v>257</c:v>
                </c:pt>
                <c:pt idx="4239">
                  <c:v>759</c:v>
                </c:pt>
                <c:pt idx="4240">
                  <c:v>418</c:v>
                </c:pt>
                <c:pt idx="4241">
                  <c:v>315</c:v>
                </c:pt>
                <c:pt idx="4242">
                  <c:v>593</c:v>
                </c:pt>
                <c:pt idx="4243">
                  <c:v>455</c:v>
                </c:pt>
                <c:pt idx="4244">
                  <c:v>82</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10</c:v>
                </c:pt>
                <c:pt idx="4258">
                  <c:v>14</c:v>
                </c:pt>
                <c:pt idx="4259">
                  <c:v>34</c:v>
                </c:pt>
                <c:pt idx="4260">
                  <c:v>213</c:v>
                </c:pt>
                <c:pt idx="4261">
                  <c:v>432</c:v>
                </c:pt>
                <c:pt idx="4262">
                  <c:v>773</c:v>
                </c:pt>
                <c:pt idx="4263">
                  <c:v>692</c:v>
                </c:pt>
                <c:pt idx="4264">
                  <c:v>633</c:v>
                </c:pt>
                <c:pt idx="4265">
                  <c:v>482</c:v>
                </c:pt>
                <c:pt idx="4266">
                  <c:v>185</c:v>
                </c:pt>
                <c:pt idx="4267">
                  <c:v>167</c:v>
                </c:pt>
                <c:pt idx="4268">
                  <c:v>0</c:v>
                </c:pt>
                <c:pt idx="4269">
                  <c:v>0</c:v>
                </c:pt>
                <c:pt idx="4270">
                  <c:v>0</c:v>
                </c:pt>
                <c:pt idx="4271">
                  <c:v>0</c:v>
                </c:pt>
                <c:pt idx="4272">
                  <c:v>0</c:v>
                </c:pt>
                <c:pt idx="4273">
                  <c:v>0</c:v>
                </c:pt>
                <c:pt idx="4274">
                  <c:v>0</c:v>
                </c:pt>
                <c:pt idx="4275">
                  <c:v>0</c:v>
                </c:pt>
                <c:pt idx="4276">
                  <c:v>0</c:v>
                </c:pt>
                <c:pt idx="4277">
                  <c:v>0</c:v>
                </c:pt>
                <c:pt idx="4278">
                  <c:v>0</c:v>
                </c:pt>
                <c:pt idx="4279">
                  <c:v>18</c:v>
                </c:pt>
                <c:pt idx="4280">
                  <c:v>289</c:v>
                </c:pt>
                <c:pt idx="4281">
                  <c:v>500</c:v>
                </c:pt>
                <c:pt idx="4282">
                  <c:v>628</c:v>
                </c:pt>
                <c:pt idx="4283">
                  <c:v>706</c:v>
                </c:pt>
                <c:pt idx="4284">
                  <c:v>754</c:v>
                </c:pt>
                <c:pt idx="4285">
                  <c:v>779</c:v>
                </c:pt>
                <c:pt idx="4286">
                  <c:v>786</c:v>
                </c:pt>
                <c:pt idx="4287">
                  <c:v>776</c:v>
                </c:pt>
                <c:pt idx="4288">
                  <c:v>748</c:v>
                </c:pt>
                <c:pt idx="4289">
                  <c:v>695</c:v>
                </c:pt>
                <c:pt idx="4290">
                  <c:v>609</c:v>
                </c:pt>
                <c:pt idx="4291">
                  <c:v>362</c:v>
                </c:pt>
                <c:pt idx="4292">
                  <c:v>148</c:v>
                </c:pt>
                <c:pt idx="4293">
                  <c:v>0</c:v>
                </c:pt>
                <c:pt idx="4294">
                  <c:v>0</c:v>
                </c:pt>
                <c:pt idx="4295">
                  <c:v>0</c:v>
                </c:pt>
                <c:pt idx="4296">
                  <c:v>0</c:v>
                </c:pt>
                <c:pt idx="4297">
                  <c:v>0</c:v>
                </c:pt>
                <c:pt idx="4298">
                  <c:v>0</c:v>
                </c:pt>
                <c:pt idx="4299">
                  <c:v>0</c:v>
                </c:pt>
                <c:pt idx="4300">
                  <c:v>0</c:v>
                </c:pt>
                <c:pt idx="4301">
                  <c:v>0</c:v>
                </c:pt>
                <c:pt idx="4302">
                  <c:v>0</c:v>
                </c:pt>
                <c:pt idx="4303">
                  <c:v>17</c:v>
                </c:pt>
                <c:pt idx="4304">
                  <c:v>0</c:v>
                </c:pt>
                <c:pt idx="4305">
                  <c:v>491</c:v>
                </c:pt>
                <c:pt idx="4306">
                  <c:v>621</c:v>
                </c:pt>
                <c:pt idx="4307">
                  <c:v>701</c:v>
                </c:pt>
                <c:pt idx="4308">
                  <c:v>750</c:v>
                </c:pt>
                <c:pt idx="4309">
                  <c:v>777</c:v>
                </c:pt>
                <c:pt idx="4310">
                  <c:v>600</c:v>
                </c:pt>
                <c:pt idx="4311">
                  <c:v>42</c:v>
                </c:pt>
                <c:pt idx="4312">
                  <c:v>25</c:v>
                </c:pt>
                <c:pt idx="4313">
                  <c:v>23</c:v>
                </c:pt>
                <c:pt idx="4314">
                  <c:v>5</c:v>
                </c:pt>
                <c:pt idx="4315">
                  <c:v>294</c:v>
                </c:pt>
                <c:pt idx="4316">
                  <c:v>163</c:v>
                </c:pt>
                <c:pt idx="4317">
                  <c:v>0</c:v>
                </c:pt>
                <c:pt idx="4318">
                  <c:v>0</c:v>
                </c:pt>
                <c:pt idx="4319">
                  <c:v>0</c:v>
                </c:pt>
                <c:pt idx="4320">
                  <c:v>0</c:v>
                </c:pt>
                <c:pt idx="4321">
                  <c:v>0</c:v>
                </c:pt>
                <c:pt idx="4322">
                  <c:v>0</c:v>
                </c:pt>
                <c:pt idx="4323">
                  <c:v>0</c:v>
                </c:pt>
                <c:pt idx="4324">
                  <c:v>0</c:v>
                </c:pt>
                <c:pt idx="4325">
                  <c:v>0</c:v>
                </c:pt>
                <c:pt idx="4326">
                  <c:v>0</c:v>
                </c:pt>
                <c:pt idx="4327">
                  <c:v>17</c:v>
                </c:pt>
                <c:pt idx="4328">
                  <c:v>0</c:v>
                </c:pt>
                <c:pt idx="4329">
                  <c:v>503</c:v>
                </c:pt>
                <c:pt idx="4330">
                  <c:v>633</c:v>
                </c:pt>
                <c:pt idx="4331">
                  <c:v>713</c:v>
                </c:pt>
                <c:pt idx="4332">
                  <c:v>760</c:v>
                </c:pt>
                <c:pt idx="4333">
                  <c:v>784</c:v>
                </c:pt>
                <c:pt idx="4334">
                  <c:v>791</c:v>
                </c:pt>
                <c:pt idx="4335">
                  <c:v>247</c:v>
                </c:pt>
                <c:pt idx="4336">
                  <c:v>622</c:v>
                </c:pt>
                <c:pt idx="4337">
                  <c:v>634</c:v>
                </c:pt>
                <c:pt idx="4338">
                  <c:v>433</c:v>
                </c:pt>
                <c:pt idx="4339">
                  <c:v>471</c:v>
                </c:pt>
                <c:pt idx="4340">
                  <c:v>146</c:v>
                </c:pt>
                <c:pt idx="4341">
                  <c:v>0</c:v>
                </c:pt>
                <c:pt idx="4342">
                  <c:v>0</c:v>
                </c:pt>
                <c:pt idx="4343">
                  <c:v>0</c:v>
                </c:pt>
                <c:pt idx="4344">
                  <c:v>0</c:v>
                </c:pt>
                <c:pt idx="4345">
                  <c:v>0</c:v>
                </c:pt>
                <c:pt idx="4346">
                  <c:v>0</c:v>
                </c:pt>
                <c:pt idx="4347">
                  <c:v>0</c:v>
                </c:pt>
                <c:pt idx="4348">
                  <c:v>0</c:v>
                </c:pt>
                <c:pt idx="4349">
                  <c:v>0</c:v>
                </c:pt>
                <c:pt idx="4350">
                  <c:v>0</c:v>
                </c:pt>
                <c:pt idx="4351">
                  <c:v>16</c:v>
                </c:pt>
                <c:pt idx="4352">
                  <c:v>102</c:v>
                </c:pt>
                <c:pt idx="4353">
                  <c:v>230</c:v>
                </c:pt>
                <c:pt idx="4354">
                  <c:v>748</c:v>
                </c:pt>
                <c:pt idx="4355">
                  <c:v>804</c:v>
                </c:pt>
                <c:pt idx="4356">
                  <c:v>853</c:v>
                </c:pt>
                <c:pt idx="4357">
                  <c:v>872</c:v>
                </c:pt>
                <c:pt idx="4358">
                  <c:v>745</c:v>
                </c:pt>
                <c:pt idx="4359">
                  <c:v>867</c:v>
                </c:pt>
                <c:pt idx="4360">
                  <c:v>362</c:v>
                </c:pt>
                <c:pt idx="4361">
                  <c:v>21</c:v>
                </c:pt>
                <c:pt idx="4362">
                  <c:v>13</c:v>
                </c:pt>
                <c:pt idx="4363">
                  <c:v>17</c:v>
                </c:pt>
                <c:pt idx="4364">
                  <c:v>373</c:v>
                </c:pt>
                <c:pt idx="4365">
                  <c:v>0</c:v>
                </c:pt>
                <c:pt idx="4366">
                  <c:v>0</c:v>
                </c:pt>
                <c:pt idx="4367">
                  <c:v>0</c:v>
                </c:pt>
                <c:pt idx="4368">
                  <c:v>0</c:v>
                </c:pt>
                <c:pt idx="4369">
                  <c:v>0</c:v>
                </c:pt>
                <c:pt idx="4370">
                  <c:v>0</c:v>
                </c:pt>
                <c:pt idx="4371">
                  <c:v>0</c:v>
                </c:pt>
                <c:pt idx="4372">
                  <c:v>0</c:v>
                </c:pt>
                <c:pt idx="4373">
                  <c:v>0</c:v>
                </c:pt>
                <c:pt idx="4374">
                  <c:v>0</c:v>
                </c:pt>
                <c:pt idx="4375">
                  <c:v>61</c:v>
                </c:pt>
                <c:pt idx="4376">
                  <c:v>164</c:v>
                </c:pt>
                <c:pt idx="4377">
                  <c:v>406</c:v>
                </c:pt>
                <c:pt idx="4378">
                  <c:v>661</c:v>
                </c:pt>
                <c:pt idx="4379">
                  <c:v>812</c:v>
                </c:pt>
                <c:pt idx="4380">
                  <c:v>835</c:v>
                </c:pt>
                <c:pt idx="4381">
                  <c:v>875</c:v>
                </c:pt>
                <c:pt idx="4382">
                  <c:v>861</c:v>
                </c:pt>
                <c:pt idx="4383">
                  <c:v>844</c:v>
                </c:pt>
                <c:pt idx="4384">
                  <c:v>852</c:v>
                </c:pt>
                <c:pt idx="4385">
                  <c:v>811</c:v>
                </c:pt>
                <c:pt idx="4386">
                  <c:v>738</c:v>
                </c:pt>
                <c:pt idx="4387">
                  <c:v>613</c:v>
                </c:pt>
                <c:pt idx="4388">
                  <c:v>262</c:v>
                </c:pt>
                <c:pt idx="4389">
                  <c:v>0</c:v>
                </c:pt>
                <c:pt idx="4390">
                  <c:v>0</c:v>
                </c:pt>
                <c:pt idx="4391">
                  <c:v>0</c:v>
                </c:pt>
                <c:pt idx="4392">
                  <c:v>0</c:v>
                </c:pt>
                <c:pt idx="4393">
                  <c:v>0</c:v>
                </c:pt>
                <c:pt idx="4394">
                  <c:v>0</c:v>
                </c:pt>
                <c:pt idx="4395">
                  <c:v>0</c:v>
                </c:pt>
                <c:pt idx="4396">
                  <c:v>0</c:v>
                </c:pt>
                <c:pt idx="4397">
                  <c:v>0</c:v>
                </c:pt>
                <c:pt idx="4398">
                  <c:v>0</c:v>
                </c:pt>
                <c:pt idx="4399">
                  <c:v>64</c:v>
                </c:pt>
                <c:pt idx="4400">
                  <c:v>439</c:v>
                </c:pt>
                <c:pt idx="4401">
                  <c:v>647</c:v>
                </c:pt>
                <c:pt idx="4402">
                  <c:v>753</c:v>
                </c:pt>
                <c:pt idx="4403">
                  <c:v>737</c:v>
                </c:pt>
                <c:pt idx="4404">
                  <c:v>804</c:v>
                </c:pt>
                <c:pt idx="4405">
                  <c:v>842</c:v>
                </c:pt>
                <c:pt idx="4406">
                  <c:v>838</c:v>
                </c:pt>
                <c:pt idx="4407">
                  <c:v>807</c:v>
                </c:pt>
                <c:pt idx="4408">
                  <c:v>850</c:v>
                </c:pt>
                <c:pt idx="4409">
                  <c:v>803</c:v>
                </c:pt>
                <c:pt idx="4410">
                  <c:v>425</c:v>
                </c:pt>
                <c:pt idx="4411">
                  <c:v>602</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183</c:v>
                </c:pt>
                <c:pt idx="4426">
                  <c:v>147</c:v>
                </c:pt>
                <c:pt idx="4427">
                  <c:v>474</c:v>
                </c:pt>
                <c:pt idx="4428">
                  <c:v>474</c:v>
                </c:pt>
                <c:pt idx="4429">
                  <c:v>449</c:v>
                </c:pt>
                <c:pt idx="4430">
                  <c:v>439</c:v>
                </c:pt>
                <c:pt idx="4431">
                  <c:v>157</c:v>
                </c:pt>
                <c:pt idx="4432">
                  <c:v>833</c:v>
                </c:pt>
                <c:pt idx="4433">
                  <c:v>790</c:v>
                </c:pt>
                <c:pt idx="4434">
                  <c:v>718</c:v>
                </c:pt>
                <c:pt idx="4435">
                  <c:v>148</c:v>
                </c:pt>
                <c:pt idx="4436">
                  <c:v>0</c:v>
                </c:pt>
                <c:pt idx="4437">
                  <c:v>0</c:v>
                </c:pt>
                <c:pt idx="4438">
                  <c:v>0</c:v>
                </c:pt>
                <c:pt idx="4439">
                  <c:v>0</c:v>
                </c:pt>
                <c:pt idx="4440">
                  <c:v>0</c:v>
                </c:pt>
                <c:pt idx="4441">
                  <c:v>0</c:v>
                </c:pt>
                <c:pt idx="4442">
                  <c:v>0</c:v>
                </c:pt>
                <c:pt idx="4443">
                  <c:v>0</c:v>
                </c:pt>
                <c:pt idx="4444">
                  <c:v>0</c:v>
                </c:pt>
                <c:pt idx="4445">
                  <c:v>0</c:v>
                </c:pt>
                <c:pt idx="4446">
                  <c:v>0</c:v>
                </c:pt>
                <c:pt idx="4447">
                  <c:v>51</c:v>
                </c:pt>
                <c:pt idx="4448">
                  <c:v>0</c:v>
                </c:pt>
                <c:pt idx="4449">
                  <c:v>608</c:v>
                </c:pt>
                <c:pt idx="4450">
                  <c:v>721</c:v>
                </c:pt>
                <c:pt idx="4451">
                  <c:v>789</c:v>
                </c:pt>
                <c:pt idx="4452">
                  <c:v>829</c:v>
                </c:pt>
                <c:pt idx="4453">
                  <c:v>851</c:v>
                </c:pt>
                <c:pt idx="4454">
                  <c:v>857</c:v>
                </c:pt>
                <c:pt idx="4455">
                  <c:v>482</c:v>
                </c:pt>
                <c:pt idx="4456">
                  <c:v>396</c:v>
                </c:pt>
                <c:pt idx="4457">
                  <c:v>30</c:v>
                </c:pt>
                <c:pt idx="4458">
                  <c:v>23</c:v>
                </c:pt>
                <c:pt idx="4459">
                  <c:v>69</c:v>
                </c:pt>
                <c:pt idx="4460">
                  <c:v>7</c:v>
                </c:pt>
                <c:pt idx="4461">
                  <c:v>0</c:v>
                </c:pt>
                <c:pt idx="4462">
                  <c:v>0</c:v>
                </c:pt>
                <c:pt idx="4463">
                  <c:v>0</c:v>
                </c:pt>
                <c:pt idx="4464">
                  <c:v>0</c:v>
                </c:pt>
                <c:pt idx="4465">
                  <c:v>0</c:v>
                </c:pt>
                <c:pt idx="4466">
                  <c:v>0</c:v>
                </c:pt>
                <c:pt idx="4467">
                  <c:v>0</c:v>
                </c:pt>
                <c:pt idx="4468">
                  <c:v>0</c:v>
                </c:pt>
                <c:pt idx="4469">
                  <c:v>0</c:v>
                </c:pt>
                <c:pt idx="4470">
                  <c:v>0</c:v>
                </c:pt>
                <c:pt idx="4471">
                  <c:v>48</c:v>
                </c:pt>
                <c:pt idx="4472">
                  <c:v>0</c:v>
                </c:pt>
                <c:pt idx="4473">
                  <c:v>15</c:v>
                </c:pt>
                <c:pt idx="4474">
                  <c:v>392</c:v>
                </c:pt>
                <c:pt idx="4475">
                  <c:v>795</c:v>
                </c:pt>
                <c:pt idx="4476">
                  <c:v>838</c:v>
                </c:pt>
                <c:pt idx="4477">
                  <c:v>860</c:v>
                </c:pt>
                <c:pt idx="4478">
                  <c:v>854</c:v>
                </c:pt>
                <c:pt idx="4479">
                  <c:v>858</c:v>
                </c:pt>
                <c:pt idx="4480">
                  <c:v>835</c:v>
                </c:pt>
                <c:pt idx="4481">
                  <c:v>791</c:v>
                </c:pt>
                <c:pt idx="4482">
                  <c:v>118</c:v>
                </c:pt>
                <c:pt idx="4483">
                  <c:v>592</c:v>
                </c:pt>
                <c:pt idx="4484">
                  <c:v>253</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1</c:v>
                </c:pt>
                <c:pt idx="4499">
                  <c:v>6</c:v>
                </c:pt>
                <c:pt idx="4500">
                  <c:v>9</c:v>
                </c:pt>
                <c:pt idx="4501">
                  <c:v>27</c:v>
                </c:pt>
                <c:pt idx="4502">
                  <c:v>168</c:v>
                </c:pt>
                <c:pt idx="4503">
                  <c:v>842</c:v>
                </c:pt>
                <c:pt idx="4504">
                  <c:v>819</c:v>
                </c:pt>
                <c:pt idx="4505">
                  <c:v>686</c:v>
                </c:pt>
                <c:pt idx="4506">
                  <c:v>446</c:v>
                </c:pt>
                <c:pt idx="4507">
                  <c:v>10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21</c:v>
                </c:pt>
                <c:pt idx="4523">
                  <c:v>155</c:v>
                </c:pt>
                <c:pt idx="4524">
                  <c:v>154</c:v>
                </c:pt>
                <c:pt idx="4525">
                  <c:v>64</c:v>
                </c:pt>
                <c:pt idx="4526">
                  <c:v>22</c:v>
                </c:pt>
                <c:pt idx="4527">
                  <c:v>62</c:v>
                </c:pt>
                <c:pt idx="4528">
                  <c:v>824</c:v>
                </c:pt>
                <c:pt idx="4529">
                  <c:v>140</c:v>
                </c:pt>
                <c:pt idx="4530">
                  <c:v>100</c:v>
                </c:pt>
                <c:pt idx="4531">
                  <c:v>57</c:v>
                </c:pt>
                <c:pt idx="4532">
                  <c:v>0</c:v>
                </c:pt>
                <c:pt idx="4533">
                  <c:v>0</c:v>
                </c:pt>
                <c:pt idx="4534">
                  <c:v>0</c:v>
                </c:pt>
                <c:pt idx="4535">
                  <c:v>0</c:v>
                </c:pt>
                <c:pt idx="4536">
                  <c:v>0</c:v>
                </c:pt>
                <c:pt idx="4537">
                  <c:v>0</c:v>
                </c:pt>
                <c:pt idx="4538">
                  <c:v>0</c:v>
                </c:pt>
                <c:pt idx="4539">
                  <c:v>0</c:v>
                </c:pt>
                <c:pt idx="4540">
                  <c:v>0</c:v>
                </c:pt>
                <c:pt idx="4541">
                  <c:v>0</c:v>
                </c:pt>
                <c:pt idx="4542">
                  <c:v>0</c:v>
                </c:pt>
                <c:pt idx="4543">
                  <c:v>42</c:v>
                </c:pt>
                <c:pt idx="4544">
                  <c:v>163</c:v>
                </c:pt>
                <c:pt idx="4545">
                  <c:v>619</c:v>
                </c:pt>
                <c:pt idx="4546">
                  <c:v>736</c:v>
                </c:pt>
                <c:pt idx="4547">
                  <c:v>380</c:v>
                </c:pt>
                <c:pt idx="4548">
                  <c:v>847</c:v>
                </c:pt>
                <c:pt idx="4549">
                  <c:v>868</c:v>
                </c:pt>
                <c:pt idx="4550">
                  <c:v>874</c:v>
                </c:pt>
                <c:pt idx="4551">
                  <c:v>866</c:v>
                </c:pt>
                <c:pt idx="4552">
                  <c:v>842</c:v>
                </c:pt>
                <c:pt idx="4553">
                  <c:v>287</c:v>
                </c:pt>
                <c:pt idx="4554">
                  <c:v>220</c:v>
                </c:pt>
                <c:pt idx="4555">
                  <c:v>345</c:v>
                </c:pt>
                <c:pt idx="4556">
                  <c:v>0</c:v>
                </c:pt>
                <c:pt idx="4557">
                  <c:v>0</c:v>
                </c:pt>
                <c:pt idx="4558">
                  <c:v>0</c:v>
                </c:pt>
                <c:pt idx="4559">
                  <c:v>0</c:v>
                </c:pt>
                <c:pt idx="4560">
                  <c:v>0</c:v>
                </c:pt>
                <c:pt idx="4561">
                  <c:v>0</c:v>
                </c:pt>
                <c:pt idx="4562">
                  <c:v>0</c:v>
                </c:pt>
                <c:pt idx="4563">
                  <c:v>0</c:v>
                </c:pt>
                <c:pt idx="4564">
                  <c:v>0</c:v>
                </c:pt>
                <c:pt idx="4565">
                  <c:v>0</c:v>
                </c:pt>
                <c:pt idx="4566">
                  <c:v>0</c:v>
                </c:pt>
                <c:pt idx="4567">
                  <c:v>11</c:v>
                </c:pt>
                <c:pt idx="4568">
                  <c:v>0</c:v>
                </c:pt>
                <c:pt idx="4569">
                  <c:v>39</c:v>
                </c:pt>
                <c:pt idx="4570">
                  <c:v>396</c:v>
                </c:pt>
                <c:pt idx="4571">
                  <c:v>372</c:v>
                </c:pt>
                <c:pt idx="4572">
                  <c:v>670</c:v>
                </c:pt>
                <c:pt idx="4573">
                  <c:v>495</c:v>
                </c:pt>
                <c:pt idx="4574">
                  <c:v>871</c:v>
                </c:pt>
                <c:pt idx="4575">
                  <c:v>862</c:v>
                </c:pt>
                <c:pt idx="4576">
                  <c:v>838</c:v>
                </c:pt>
                <c:pt idx="4577">
                  <c:v>795</c:v>
                </c:pt>
                <c:pt idx="4578">
                  <c:v>721</c:v>
                </c:pt>
                <c:pt idx="4579">
                  <c:v>596</c:v>
                </c:pt>
                <c:pt idx="4580">
                  <c:v>237</c:v>
                </c:pt>
                <c:pt idx="4581">
                  <c:v>0</c:v>
                </c:pt>
                <c:pt idx="4582">
                  <c:v>0</c:v>
                </c:pt>
                <c:pt idx="4583">
                  <c:v>0</c:v>
                </c:pt>
                <c:pt idx="4584">
                  <c:v>0</c:v>
                </c:pt>
                <c:pt idx="4585">
                  <c:v>0</c:v>
                </c:pt>
                <c:pt idx="4586">
                  <c:v>0</c:v>
                </c:pt>
                <c:pt idx="4587">
                  <c:v>0</c:v>
                </c:pt>
                <c:pt idx="4588">
                  <c:v>0</c:v>
                </c:pt>
                <c:pt idx="4589">
                  <c:v>0</c:v>
                </c:pt>
                <c:pt idx="4590">
                  <c:v>0</c:v>
                </c:pt>
                <c:pt idx="4591">
                  <c:v>36</c:v>
                </c:pt>
                <c:pt idx="4592">
                  <c:v>402</c:v>
                </c:pt>
                <c:pt idx="4593">
                  <c:v>618</c:v>
                </c:pt>
                <c:pt idx="4594">
                  <c:v>738</c:v>
                </c:pt>
                <c:pt idx="4595">
                  <c:v>809</c:v>
                </c:pt>
                <c:pt idx="4596">
                  <c:v>852</c:v>
                </c:pt>
                <c:pt idx="4597">
                  <c:v>874</c:v>
                </c:pt>
                <c:pt idx="4598">
                  <c:v>880</c:v>
                </c:pt>
                <c:pt idx="4599">
                  <c:v>873</c:v>
                </c:pt>
                <c:pt idx="4600">
                  <c:v>850</c:v>
                </c:pt>
                <c:pt idx="4601">
                  <c:v>808</c:v>
                </c:pt>
                <c:pt idx="4602">
                  <c:v>736</c:v>
                </c:pt>
                <c:pt idx="4603">
                  <c:v>610</c:v>
                </c:pt>
                <c:pt idx="4604">
                  <c:v>231</c:v>
                </c:pt>
                <c:pt idx="4605">
                  <c:v>0</c:v>
                </c:pt>
                <c:pt idx="4606">
                  <c:v>0</c:v>
                </c:pt>
                <c:pt idx="4607">
                  <c:v>0</c:v>
                </c:pt>
                <c:pt idx="4608">
                  <c:v>0</c:v>
                </c:pt>
                <c:pt idx="4609">
                  <c:v>0</c:v>
                </c:pt>
                <c:pt idx="4610">
                  <c:v>0</c:v>
                </c:pt>
                <c:pt idx="4611">
                  <c:v>0</c:v>
                </c:pt>
                <c:pt idx="4612">
                  <c:v>0</c:v>
                </c:pt>
                <c:pt idx="4613">
                  <c:v>0</c:v>
                </c:pt>
                <c:pt idx="4614">
                  <c:v>0</c:v>
                </c:pt>
                <c:pt idx="4615">
                  <c:v>34</c:v>
                </c:pt>
                <c:pt idx="4616">
                  <c:v>407</c:v>
                </c:pt>
                <c:pt idx="4617">
                  <c:v>625</c:v>
                </c:pt>
                <c:pt idx="4618">
                  <c:v>743</c:v>
                </c:pt>
                <c:pt idx="4619">
                  <c:v>813</c:v>
                </c:pt>
                <c:pt idx="4620">
                  <c:v>853</c:v>
                </c:pt>
                <c:pt idx="4621">
                  <c:v>874</c:v>
                </c:pt>
                <c:pt idx="4622">
                  <c:v>880</c:v>
                </c:pt>
                <c:pt idx="4623">
                  <c:v>872</c:v>
                </c:pt>
                <c:pt idx="4624">
                  <c:v>849</c:v>
                </c:pt>
                <c:pt idx="4625">
                  <c:v>806</c:v>
                </c:pt>
                <c:pt idx="4626">
                  <c:v>733</c:v>
                </c:pt>
                <c:pt idx="4627">
                  <c:v>608</c:v>
                </c:pt>
                <c:pt idx="4628">
                  <c:v>225</c:v>
                </c:pt>
                <c:pt idx="4629">
                  <c:v>0</c:v>
                </c:pt>
                <c:pt idx="4630">
                  <c:v>0</c:v>
                </c:pt>
                <c:pt idx="4631">
                  <c:v>0</c:v>
                </c:pt>
                <c:pt idx="4632">
                  <c:v>0</c:v>
                </c:pt>
                <c:pt idx="4633">
                  <c:v>0</c:v>
                </c:pt>
                <c:pt idx="4634">
                  <c:v>0</c:v>
                </c:pt>
                <c:pt idx="4635">
                  <c:v>0</c:v>
                </c:pt>
                <c:pt idx="4636">
                  <c:v>0</c:v>
                </c:pt>
                <c:pt idx="4637">
                  <c:v>0</c:v>
                </c:pt>
                <c:pt idx="4638">
                  <c:v>0</c:v>
                </c:pt>
                <c:pt idx="4639">
                  <c:v>32</c:v>
                </c:pt>
                <c:pt idx="4640">
                  <c:v>410</c:v>
                </c:pt>
                <c:pt idx="4641">
                  <c:v>630</c:v>
                </c:pt>
                <c:pt idx="4642">
                  <c:v>749</c:v>
                </c:pt>
                <c:pt idx="4643">
                  <c:v>817</c:v>
                </c:pt>
                <c:pt idx="4644">
                  <c:v>854</c:v>
                </c:pt>
                <c:pt idx="4645">
                  <c:v>874</c:v>
                </c:pt>
                <c:pt idx="4646">
                  <c:v>880</c:v>
                </c:pt>
                <c:pt idx="4647">
                  <c:v>873</c:v>
                </c:pt>
                <c:pt idx="4648">
                  <c:v>719</c:v>
                </c:pt>
                <c:pt idx="4649">
                  <c:v>272</c:v>
                </c:pt>
                <c:pt idx="4650">
                  <c:v>609</c:v>
                </c:pt>
                <c:pt idx="4651">
                  <c:v>480</c:v>
                </c:pt>
                <c:pt idx="4652">
                  <c:v>374</c:v>
                </c:pt>
                <c:pt idx="4653">
                  <c:v>0</c:v>
                </c:pt>
                <c:pt idx="4654">
                  <c:v>0</c:v>
                </c:pt>
                <c:pt idx="4655">
                  <c:v>0</c:v>
                </c:pt>
                <c:pt idx="4656">
                  <c:v>0</c:v>
                </c:pt>
                <c:pt idx="4657">
                  <c:v>0</c:v>
                </c:pt>
                <c:pt idx="4658">
                  <c:v>0</c:v>
                </c:pt>
                <c:pt idx="4659">
                  <c:v>0</c:v>
                </c:pt>
                <c:pt idx="4660">
                  <c:v>0</c:v>
                </c:pt>
                <c:pt idx="4661">
                  <c:v>0</c:v>
                </c:pt>
                <c:pt idx="4662">
                  <c:v>0</c:v>
                </c:pt>
                <c:pt idx="4663">
                  <c:v>28</c:v>
                </c:pt>
                <c:pt idx="4664">
                  <c:v>402</c:v>
                </c:pt>
                <c:pt idx="4665">
                  <c:v>623</c:v>
                </c:pt>
                <c:pt idx="4666">
                  <c:v>744</c:v>
                </c:pt>
                <c:pt idx="4667">
                  <c:v>814</c:v>
                </c:pt>
                <c:pt idx="4668">
                  <c:v>854</c:v>
                </c:pt>
                <c:pt idx="4669">
                  <c:v>874</c:v>
                </c:pt>
                <c:pt idx="4670">
                  <c:v>880</c:v>
                </c:pt>
                <c:pt idx="4671">
                  <c:v>872</c:v>
                </c:pt>
                <c:pt idx="4672">
                  <c:v>847</c:v>
                </c:pt>
                <c:pt idx="4673">
                  <c:v>806</c:v>
                </c:pt>
                <c:pt idx="4674">
                  <c:v>731</c:v>
                </c:pt>
                <c:pt idx="4675">
                  <c:v>513</c:v>
                </c:pt>
                <c:pt idx="4676">
                  <c:v>276</c:v>
                </c:pt>
                <c:pt idx="4677">
                  <c:v>0</c:v>
                </c:pt>
                <c:pt idx="4678">
                  <c:v>0</c:v>
                </c:pt>
                <c:pt idx="4679">
                  <c:v>0</c:v>
                </c:pt>
                <c:pt idx="4680">
                  <c:v>0</c:v>
                </c:pt>
                <c:pt idx="4681">
                  <c:v>0</c:v>
                </c:pt>
                <c:pt idx="4682">
                  <c:v>0</c:v>
                </c:pt>
                <c:pt idx="4683">
                  <c:v>0</c:v>
                </c:pt>
                <c:pt idx="4684">
                  <c:v>0</c:v>
                </c:pt>
                <c:pt idx="4685">
                  <c:v>0</c:v>
                </c:pt>
                <c:pt idx="4686">
                  <c:v>0</c:v>
                </c:pt>
                <c:pt idx="4687">
                  <c:v>25</c:v>
                </c:pt>
                <c:pt idx="4688">
                  <c:v>398</c:v>
                </c:pt>
                <c:pt idx="4689">
                  <c:v>619</c:v>
                </c:pt>
                <c:pt idx="4690">
                  <c:v>740</c:v>
                </c:pt>
                <c:pt idx="4691">
                  <c:v>810</c:v>
                </c:pt>
                <c:pt idx="4692">
                  <c:v>852</c:v>
                </c:pt>
                <c:pt idx="4693">
                  <c:v>871</c:v>
                </c:pt>
                <c:pt idx="4694">
                  <c:v>879</c:v>
                </c:pt>
                <c:pt idx="4695">
                  <c:v>859</c:v>
                </c:pt>
                <c:pt idx="4696">
                  <c:v>851</c:v>
                </c:pt>
                <c:pt idx="4697">
                  <c:v>808</c:v>
                </c:pt>
                <c:pt idx="4698">
                  <c:v>735</c:v>
                </c:pt>
                <c:pt idx="4699">
                  <c:v>152</c:v>
                </c:pt>
                <c:pt idx="4700">
                  <c:v>210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4</c:v>
                </c:pt>
                <c:pt idx="4714">
                  <c:v>233</c:v>
                </c:pt>
                <c:pt idx="4715">
                  <c:v>800</c:v>
                </c:pt>
                <c:pt idx="4716">
                  <c:v>542</c:v>
                </c:pt>
                <c:pt idx="4717">
                  <c:v>448</c:v>
                </c:pt>
                <c:pt idx="4718">
                  <c:v>657</c:v>
                </c:pt>
                <c:pt idx="4719">
                  <c:v>748</c:v>
                </c:pt>
                <c:pt idx="4720">
                  <c:v>409</c:v>
                </c:pt>
                <c:pt idx="4721">
                  <c:v>95</c:v>
                </c:pt>
                <c:pt idx="4722">
                  <c:v>557</c:v>
                </c:pt>
                <c:pt idx="4723">
                  <c:v>591</c:v>
                </c:pt>
                <c:pt idx="4724">
                  <c:v>356</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90</c:v>
                </c:pt>
                <c:pt idx="4738">
                  <c:v>126</c:v>
                </c:pt>
                <c:pt idx="4739">
                  <c:v>72</c:v>
                </c:pt>
                <c:pt idx="4740">
                  <c:v>489</c:v>
                </c:pt>
                <c:pt idx="4741">
                  <c:v>159</c:v>
                </c:pt>
                <c:pt idx="4742">
                  <c:v>508</c:v>
                </c:pt>
                <c:pt idx="4743">
                  <c:v>647</c:v>
                </c:pt>
                <c:pt idx="4744">
                  <c:v>392</c:v>
                </c:pt>
                <c:pt idx="4745">
                  <c:v>67</c:v>
                </c:pt>
                <c:pt idx="4746">
                  <c:v>9</c:v>
                </c:pt>
                <c:pt idx="4747">
                  <c:v>82</c:v>
                </c:pt>
                <c:pt idx="4748">
                  <c:v>0</c:v>
                </c:pt>
                <c:pt idx="4749">
                  <c:v>0</c:v>
                </c:pt>
                <c:pt idx="4750">
                  <c:v>0</c:v>
                </c:pt>
                <c:pt idx="4751">
                  <c:v>0</c:v>
                </c:pt>
                <c:pt idx="4752">
                  <c:v>0</c:v>
                </c:pt>
                <c:pt idx="4753">
                  <c:v>0</c:v>
                </c:pt>
                <c:pt idx="4754">
                  <c:v>0</c:v>
                </c:pt>
                <c:pt idx="4755">
                  <c:v>0</c:v>
                </c:pt>
                <c:pt idx="4756">
                  <c:v>0</c:v>
                </c:pt>
                <c:pt idx="4757">
                  <c:v>0</c:v>
                </c:pt>
                <c:pt idx="4758">
                  <c:v>0</c:v>
                </c:pt>
                <c:pt idx="4759">
                  <c:v>15</c:v>
                </c:pt>
                <c:pt idx="4760">
                  <c:v>24</c:v>
                </c:pt>
                <c:pt idx="4761">
                  <c:v>14</c:v>
                </c:pt>
                <c:pt idx="4762">
                  <c:v>711</c:v>
                </c:pt>
                <c:pt idx="4763">
                  <c:v>782</c:v>
                </c:pt>
                <c:pt idx="4764">
                  <c:v>798</c:v>
                </c:pt>
                <c:pt idx="4765">
                  <c:v>737</c:v>
                </c:pt>
                <c:pt idx="4766">
                  <c:v>467</c:v>
                </c:pt>
                <c:pt idx="4767">
                  <c:v>91</c:v>
                </c:pt>
                <c:pt idx="4768">
                  <c:v>318</c:v>
                </c:pt>
                <c:pt idx="4769">
                  <c:v>262</c:v>
                </c:pt>
                <c:pt idx="4770">
                  <c:v>488</c:v>
                </c:pt>
                <c:pt idx="4771">
                  <c:v>577</c:v>
                </c:pt>
                <c:pt idx="4772">
                  <c:v>343</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9</c:v>
                </c:pt>
                <c:pt idx="4788">
                  <c:v>3</c:v>
                </c:pt>
                <c:pt idx="4789">
                  <c:v>20</c:v>
                </c:pt>
                <c:pt idx="4790">
                  <c:v>44</c:v>
                </c:pt>
                <c:pt idx="4791">
                  <c:v>255</c:v>
                </c:pt>
                <c:pt idx="4792">
                  <c:v>84</c:v>
                </c:pt>
                <c:pt idx="4793">
                  <c:v>117</c:v>
                </c:pt>
                <c:pt idx="4794">
                  <c:v>122</c:v>
                </c:pt>
                <c:pt idx="4795">
                  <c:v>1</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29</c:v>
                </c:pt>
                <c:pt idx="4811">
                  <c:v>89</c:v>
                </c:pt>
                <c:pt idx="4812">
                  <c:v>507</c:v>
                </c:pt>
                <c:pt idx="4813">
                  <c:v>838</c:v>
                </c:pt>
                <c:pt idx="4814">
                  <c:v>486</c:v>
                </c:pt>
                <c:pt idx="4815">
                  <c:v>318</c:v>
                </c:pt>
                <c:pt idx="4816">
                  <c:v>617</c:v>
                </c:pt>
                <c:pt idx="4817">
                  <c:v>144</c:v>
                </c:pt>
                <c:pt idx="4818">
                  <c:v>165</c:v>
                </c:pt>
                <c:pt idx="4819">
                  <c:v>91</c:v>
                </c:pt>
                <c:pt idx="4820">
                  <c:v>33</c:v>
                </c:pt>
                <c:pt idx="4821">
                  <c:v>0</c:v>
                </c:pt>
                <c:pt idx="4822">
                  <c:v>0</c:v>
                </c:pt>
                <c:pt idx="4823">
                  <c:v>0</c:v>
                </c:pt>
                <c:pt idx="4824">
                  <c:v>0</c:v>
                </c:pt>
                <c:pt idx="4825">
                  <c:v>0</c:v>
                </c:pt>
                <c:pt idx="4826">
                  <c:v>0</c:v>
                </c:pt>
                <c:pt idx="4827">
                  <c:v>0</c:v>
                </c:pt>
                <c:pt idx="4828">
                  <c:v>0</c:v>
                </c:pt>
                <c:pt idx="4829">
                  <c:v>0</c:v>
                </c:pt>
                <c:pt idx="4830">
                  <c:v>0</c:v>
                </c:pt>
                <c:pt idx="4831">
                  <c:v>9</c:v>
                </c:pt>
                <c:pt idx="4832">
                  <c:v>353</c:v>
                </c:pt>
                <c:pt idx="4833">
                  <c:v>579</c:v>
                </c:pt>
                <c:pt idx="4834">
                  <c:v>703</c:v>
                </c:pt>
                <c:pt idx="4835">
                  <c:v>434</c:v>
                </c:pt>
                <c:pt idx="4836">
                  <c:v>819</c:v>
                </c:pt>
                <c:pt idx="4837">
                  <c:v>736</c:v>
                </c:pt>
                <c:pt idx="4838">
                  <c:v>464</c:v>
                </c:pt>
                <c:pt idx="4839">
                  <c:v>236</c:v>
                </c:pt>
                <c:pt idx="4840">
                  <c:v>34</c:v>
                </c:pt>
                <c:pt idx="4841">
                  <c:v>97</c:v>
                </c:pt>
                <c:pt idx="4842">
                  <c:v>26</c:v>
                </c:pt>
                <c:pt idx="4843">
                  <c:v>13</c:v>
                </c:pt>
                <c:pt idx="4844">
                  <c:v>37</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107</c:v>
                </c:pt>
                <c:pt idx="4859">
                  <c:v>634</c:v>
                </c:pt>
                <c:pt idx="4860">
                  <c:v>836</c:v>
                </c:pt>
                <c:pt idx="4861">
                  <c:v>859</c:v>
                </c:pt>
                <c:pt idx="4862">
                  <c:v>869</c:v>
                </c:pt>
                <c:pt idx="4863">
                  <c:v>865</c:v>
                </c:pt>
                <c:pt idx="4864">
                  <c:v>842</c:v>
                </c:pt>
                <c:pt idx="4865">
                  <c:v>797</c:v>
                </c:pt>
                <c:pt idx="4866">
                  <c:v>720</c:v>
                </c:pt>
                <c:pt idx="4867">
                  <c:v>378</c:v>
                </c:pt>
                <c:pt idx="4868">
                  <c:v>0</c:v>
                </c:pt>
                <c:pt idx="4869">
                  <c:v>0</c:v>
                </c:pt>
                <c:pt idx="4870">
                  <c:v>0</c:v>
                </c:pt>
                <c:pt idx="4871">
                  <c:v>0</c:v>
                </c:pt>
                <c:pt idx="4872">
                  <c:v>0</c:v>
                </c:pt>
                <c:pt idx="4873">
                  <c:v>0</c:v>
                </c:pt>
                <c:pt idx="4874">
                  <c:v>0</c:v>
                </c:pt>
                <c:pt idx="4875">
                  <c:v>0</c:v>
                </c:pt>
                <c:pt idx="4876">
                  <c:v>0</c:v>
                </c:pt>
                <c:pt idx="4877">
                  <c:v>0</c:v>
                </c:pt>
                <c:pt idx="4878">
                  <c:v>0</c:v>
                </c:pt>
                <c:pt idx="4879">
                  <c:v>7</c:v>
                </c:pt>
                <c:pt idx="4880">
                  <c:v>307</c:v>
                </c:pt>
                <c:pt idx="4881">
                  <c:v>612</c:v>
                </c:pt>
                <c:pt idx="4882">
                  <c:v>739</c:v>
                </c:pt>
                <c:pt idx="4883">
                  <c:v>812</c:v>
                </c:pt>
                <c:pt idx="4884">
                  <c:v>811</c:v>
                </c:pt>
                <c:pt idx="4885">
                  <c:v>847</c:v>
                </c:pt>
                <c:pt idx="4886">
                  <c:v>868</c:v>
                </c:pt>
                <c:pt idx="4887">
                  <c:v>872</c:v>
                </c:pt>
                <c:pt idx="4888">
                  <c:v>839</c:v>
                </c:pt>
                <c:pt idx="4889">
                  <c:v>806</c:v>
                </c:pt>
                <c:pt idx="4890">
                  <c:v>729</c:v>
                </c:pt>
                <c:pt idx="4891">
                  <c:v>597</c:v>
                </c:pt>
                <c:pt idx="4892">
                  <c:v>230</c:v>
                </c:pt>
                <c:pt idx="4893">
                  <c:v>0</c:v>
                </c:pt>
                <c:pt idx="4894">
                  <c:v>0</c:v>
                </c:pt>
                <c:pt idx="4895">
                  <c:v>0</c:v>
                </c:pt>
                <c:pt idx="4896">
                  <c:v>0</c:v>
                </c:pt>
                <c:pt idx="4897">
                  <c:v>0</c:v>
                </c:pt>
                <c:pt idx="4898">
                  <c:v>0</c:v>
                </c:pt>
                <c:pt idx="4899">
                  <c:v>0</c:v>
                </c:pt>
                <c:pt idx="4900">
                  <c:v>0</c:v>
                </c:pt>
                <c:pt idx="4901">
                  <c:v>0</c:v>
                </c:pt>
                <c:pt idx="4902">
                  <c:v>0</c:v>
                </c:pt>
                <c:pt idx="4903">
                  <c:v>5</c:v>
                </c:pt>
                <c:pt idx="4904">
                  <c:v>375</c:v>
                </c:pt>
                <c:pt idx="4905">
                  <c:v>613</c:v>
                </c:pt>
                <c:pt idx="4906">
                  <c:v>736</c:v>
                </c:pt>
                <c:pt idx="4907">
                  <c:v>812</c:v>
                </c:pt>
                <c:pt idx="4908">
                  <c:v>835</c:v>
                </c:pt>
                <c:pt idx="4909">
                  <c:v>847</c:v>
                </c:pt>
                <c:pt idx="4910">
                  <c:v>879</c:v>
                </c:pt>
                <c:pt idx="4911">
                  <c:v>869</c:v>
                </c:pt>
                <c:pt idx="4912">
                  <c:v>838</c:v>
                </c:pt>
                <c:pt idx="4913">
                  <c:v>809</c:v>
                </c:pt>
                <c:pt idx="4914">
                  <c:v>734</c:v>
                </c:pt>
                <c:pt idx="4915">
                  <c:v>602</c:v>
                </c:pt>
                <c:pt idx="4916">
                  <c:v>159</c:v>
                </c:pt>
                <c:pt idx="4917">
                  <c:v>0</c:v>
                </c:pt>
                <c:pt idx="4918">
                  <c:v>0</c:v>
                </c:pt>
                <c:pt idx="4919">
                  <c:v>0</c:v>
                </c:pt>
                <c:pt idx="4920">
                  <c:v>0</c:v>
                </c:pt>
                <c:pt idx="4921">
                  <c:v>0</c:v>
                </c:pt>
                <c:pt idx="4922">
                  <c:v>0</c:v>
                </c:pt>
                <c:pt idx="4923">
                  <c:v>0</c:v>
                </c:pt>
                <c:pt idx="4924">
                  <c:v>0</c:v>
                </c:pt>
                <c:pt idx="4925">
                  <c:v>0</c:v>
                </c:pt>
                <c:pt idx="4926">
                  <c:v>0</c:v>
                </c:pt>
                <c:pt idx="4927">
                  <c:v>0</c:v>
                </c:pt>
                <c:pt idx="4928">
                  <c:v>118</c:v>
                </c:pt>
                <c:pt idx="4929">
                  <c:v>601</c:v>
                </c:pt>
                <c:pt idx="4930">
                  <c:v>462</c:v>
                </c:pt>
                <c:pt idx="4931">
                  <c:v>632</c:v>
                </c:pt>
                <c:pt idx="4932">
                  <c:v>786</c:v>
                </c:pt>
                <c:pt idx="4933">
                  <c:v>819</c:v>
                </c:pt>
                <c:pt idx="4934">
                  <c:v>739</c:v>
                </c:pt>
                <c:pt idx="4935">
                  <c:v>801</c:v>
                </c:pt>
                <c:pt idx="4936">
                  <c:v>752</c:v>
                </c:pt>
                <c:pt idx="4937">
                  <c:v>698</c:v>
                </c:pt>
                <c:pt idx="4938">
                  <c:v>556</c:v>
                </c:pt>
                <c:pt idx="4939">
                  <c:v>202</c:v>
                </c:pt>
                <c:pt idx="4940">
                  <c:v>154</c:v>
                </c:pt>
                <c:pt idx="4941">
                  <c:v>0</c:v>
                </c:pt>
                <c:pt idx="4942">
                  <c:v>0</c:v>
                </c:pt>
                <c:pt idx="4943">
                  <c:v>0</c:v>
                </c:pt>
                <c:pt idx="4944">
                  <c:v>0</c:v>
                </c:pt>
                <c:pt idx="4945">
                  <c:v>0</c:v>
                </c:pt>
                <c:pt idx="4946">
                  <c:v>0</c:v>
                </c:pt>
                <c:pt idx="4947">
                  <c:v>0</c:v>
                </c:pt>
                <c:pt idx="4948">
                  <c:v>0</c:v>
                </c:pt>
                <c:pt idx="4949">
                  <c:v>0</c:v>
                </c:pt>
                <c:pt idx="4950">
                  <c:v>0</c:v>
                </c:pt>
                <c:pt idx="4951">
                  <c:v>2</c:v>
                </c:pt>
                <c:pt idx="4952">
                  <c:v>110</c:v>
                </c:pt>
                <c:pt idx="4953">
                  <c:v>456</c:v>
                </c:pt>
                <c:pt idx="4954">
                  <c:v>528</c:v>
                </c:pt>
                <c:pt idx="4955">
                  <c:v>66</c:v>
                </c:pt>
                <c:pt idx="4956">
                  <c:v>253</c:v>
                </c:pt>
                <c:pt idx="4957">
                  <c:v>581</c:v>
                </c:pt>
                <c:pt idx="4958">
                  <c:v>865</c:v>
                </c:pt>
                <c:pt idx="4959">
                  <c:v>337</c:v>
                </c:pt>
                <c:pt idx="4960">
                  <c:v>453</c:v>
                </c:pt>
                <c:pt idx="4961">
                  <c:v>616</c:v>
                </c:pt>
                <c:pt idx="4962">
                  <c:v>707</c:v>
                </c:pt>
                <c:pt idx="4963">
                  <c:v>78</c:v>
                </c:pt>
                <c:pt idx="4964">
                  <c:v>0</c:v>
                </c:pt>
                <c:pt idx="4965">
                  <c:v>0</c:v>
                </c:pt>
                <c:pt idx="4966">
                  <c:v>0</c:v>
                </c:pt>
                <c:pt idx="4967">
                  <c:v>0</c:v>
                </c:pt>
                <c:pt idx="4968">
                  <c:v>0</c:v>
                </c:pt>
                <c:pt idx="4969">
                  <c:v>0</c:v>
                </c:pt>
                <c:pt idx="4970">
                  <c:v>0</c:v>
                </c:pt>
                <c:pt idx="4971">
                  <c:v>0</c:v>
                </c:pt>
                <c:pt idx="4972">
                  <c:v>0</c:v>
                </c:pt>
                <c:pt idx="4973">
                  <c:v>0</c:v>
                </c:pt>
                <c:pt idx="4974">
                  <c:v>0</c:v>
                </c:pt>
                <c:pt idx="4975">
                  <c:v>2</c:v>
                </c:pt>
                <c:pt idx="4976">
                  <c:v>0</c:v>
                </c:pt>
                <c:pt idx="4977">
                  <c:v>0</c:v>
                </c:pt>
                <c:pt idx="4978">
                  <c:v>712</c:v>
                </c:pt>
                <c:pt idx="4979">
                  <c:v>444</c:v>
                </c:pt>
                <c:pt idx="4980">
                  <c:v>577</c:v>
                </c:pt>
                <c:pt idx="4981">
                  <c:v>271</c:v>
                </c:pt>
                <c:pt idx="4982">
                  <c:v>270</c:v>
                </c:pt>
                <c:pt idx="4983">
                  <c:v>288</c:v>
                </c:pt>
                <c:pt idx="4984">
                  <c:v>660</c:v>
                </c:pt>
                <c:pt idx="4985">
                  <c:v>131</c:v>
                </c:pt>
                <c:pt idx="4986">
                  <c:v>247</c:v>
                </c:pt>
                <c:pt idx="4987">
                  <c:v>130</c:v>
                </c:pt>
                <c:pt idx="4988">
                  <c:v>44</c:v>
                </c:pt>
                <c:pt idx="4989">
                  <c:v>0</c:v>
                </c:pt>
                <c:pt idx="4990">
                  <c:v>0</c:v>
                </c:pt>
                <c:pt idx="4991">
                  <c:v>0</c:v>
                </c:pt>
                <c:pt idx="4992">
                  <c:v>0</c:v>
                </c:pt>
                <c:pt idx="4993">
                  <c:v>0</c:v>
                </c:pt>
                <c:pt idx="4994">
                  <c:v>0</c:v>
                </c:pt>
                <c:pt idx="4995">
                  <c:v>0</c:v>
                </c:pt>
                <c:pt idx="4996">
                  <c:v>0</c:v>
                </c:pt>
                <c:pt idx="4997">
                  <c:v>0</c:v>
                </c:pt>
                <c:pt idx="4998">
                  <c:v>0</c:v>
                </c:pt>
                <c:pt idx="4999">
                  <c:v>1</c:v>
                </c:pt>
                <c:pt idx="5000">
                  <c:v>0</c:v>
                </c:pt>
                <c:pt idx="5001">
                  <c:v>237</c:v>
                </c:pt>
                <c:pt idx="5002">
                  <c:v>638</c:v>
                </c:pt>
                <c:pt idx="5003">
                  <c:v>786</c:v>
                </c:pt>
                <c:pt idx="5004">
                  <c:v>792</c:v>
                </c:pt>
                <c:pt idx="5005">
                  <c:v>854</c:v>
                </c:pt>
                <c:pt idx="5006">
                  <c:v>862</c:v>
                </c:pt>
                <c:pt idx="5007">
                  <c:v>854</c:v>
                </c:pt>
                <c:pt idx="5008">
                  <c:v>827</c:v>
                </c:pt>
                <c:pt idx="5009">
                  <c:v>780</c:v>
                </c:pt>
                <c:pt idx="5010">
                  <c:v>700</c:v>
                </c:pt>
                <c:pt idx="5011">
                  <c:v>564</c:v>
                </c:pt>
                <c:pt idx="5012">
                  <c:v>311</c:v>
                </c:pt>
                <c:pt idx="5013">
                  <c:v>0</c:v>
                </c:pt>
                <c:pt idx="5014">
                  <c:v>0</c:v>
                </c:pt>
                <c:pt idx="5015">
                  <c:v>0</c:v>
                </c:pt>
                <c:pt idx="5016">
                  <c:v>0</c:v>
                </c:pt>
                <c:pt idx="5017">
                  <c:v>0</c:v>
                </c:pt>
                <c:pt idx="5018">
                  <c:v>0</c:v>
                </c:pt>
                <c:pt idx="5019">
                  <c:v>0</c:v>
                </c:pt>
                <c:pt idx="5020">
                  <c:v>0</c:v>
                </c:pt>
                <c:pt idx="5021">
                  <c:v>0</c:v>
                </c:pt>
                <c:pt idx="5022">
                  <c:v>0</c:v>
                </c:pt>
                <c:pt idx="5023">
                  <c:v>0</c:v>
                </c:pt>
                <c:pt idx="5024">
                  <c:v>251</c:v>
                </c:pt>
                <c:pt idx="5025">
                  <c:v>497</c:v>
                </c:pt>
                <c:pt idx="5026">
                  <c:v>519</c:v>
                </c:pt>
                <c:pt idx="5027">
                  <c:v>168</c:v>
                </c:pt>
                <c:pt idx="5028">
                  <c:v>837</c:v>
                </c:pt>
                <c:pt idx="5029">
                  <c:v>767</c:v>
                </c:pt>
                <c:pt idx="5030">
                  <c:v>850</c:v>
                </c:pt>
                <c:pt idx="5031">
                  <c:v>858</c:v>
                </c:pt>
                <c:pt idx="5032">
                  <c:v>834</c:v>
                </c:pt>
                <c:pt idx="5033">
                  <c:v>788</c:v>
                </c:pt>
                <c:pt idx="5034">
                  <c:v>710</c:v>
                </c:pt>
                <c:pt idx="5035">
                  <c:v>574</c:v>
                </c:pt>
                <c:pt idx="5036">
                  <c:v>151</c:v>
                </c:pt>
                <c:pt idx="5037">
                  <c:v>0</c:v>
                </c:pt>
                <c:pt idx="5038">
                  <c:v>0</c:v>
                </c:pt>
                <c:pt idx="5039">
                  <c:v>0</c:v>
                </c:pt>
                <c:pt idx="5040">
                  <c:v>0</c:v>
                </c:pt>
                <c:pt idx="5041">
                  <c:v>0</c:v>
                </c:pt>
                <c:pt idx="5042">
                  <c:v>0</c:v>
                </c:pt>
                <c:pt idx="5043">
                  <c:v>0</c:v>
                </c:pt>
                <c:pt idx="5044">
                  <c:v>0</c:v>
                </c:pt>
                <c:pt idx="5045">
                  <c:v>0</c:v>
                </c:pt>
                <c:pt idx="5046">
                  <c:v>0</c:v>
                </c:pt>
                <c:pt idx="5047">
                  <c:v>0</c:v>
                </c:pt>
                <c:pt idx="5048">
                  <c:v>34</c:v>
                </c:pt>
                <c:pt idx="5049">
                  <c:v>266</c:v>
                </c:pt>
                <c:pt idx="5050">
                  <c:v>490</c:v>
                </c:pt>
                <c:pt idx="5051">
                  <c:v>698</c:v>
                </c:pt>
                <c:pt idx="5052">
                  <c:v>591</c:v>
                </c:pt>
                <c:pt idx="5053">
                  <c:v>794</c:v>
                </c:pt>
                <c:pt idx="5054">
                  <c:v>834</c:v>
                </c:pt>
                <c:pt idx="5055">
                  <c:v>733</c:v>
                </c:pt>
                <c:pt idx="5056">
                  <c:v>286</c:v>
                </c:pt>
                <c:pt idx="5057">
                  <c:v>33</c:v>
                </c:pt>
                <c:pt idx="5058">
                  <c:v>461</c:v>
                </c:pt>
                <c:pt idx="5059">
                  <c:v>567</c:v>
                </c:pt>
                <c:pt idx="5060">
                  <c:v>10</c:v>
                </c:pt>
                <c:pt idx="5061">
                  <c:v>0</c:v>
                </c:pt>
                <c:pt idx="5062">
                  <c:v>0</c:v>
                </c:pt>
                <c:pt idx="5063">
                  <c:v>0</c:v>
                </c:pt>
                <c:pt idx="5064">
                  <c:v>0</c:v>
                </c:pt>
                <c:pt idx="5065">
                  <c:v>0</c:v>
                </c:pt>
                <c:pt idx="5066">
                  <c:v>0</c:v>
                </c:pt>
                <c:pt idx="5067">
                  <c:v>0</c:v>
                </c:pt>
                <c:pt idx="5068">
                  <c:v>0</c:v>
                </c:pt>
                <c:pt idx="5069">
                  <c:v>0</c:v>
                </c:pt>
                <c:pt idx="5070">
                  <c:v>0</c:v>
                </c:pt>
                <c:pt idx="5071">
                  <c:v>0</c:v>
                </c:pt>
                <c:pt idx="5072">
                  <c:v>15</c:v>
                </c:pt>
                <c:pt idx="5073">
                  <c:v>154</c:v>
                </c:pt>
                <c:pt idx="5074">
                  <c:v>410</c:v>
                </c:pt>
                <c:pt idx="5075">
                  <c:v>641</c:v>
                </c:pt>
                <c:pt idx="5076">
                  <c:v>726</c:v>
                </c:pt>
                <c:pt idx="5077">
                  <c:v>794</c:v>
                </c:pt>
                <c:pt idx="5078">
                  <c:v>857</c:v>
                </c:pt>
                <c:pt idx="5079">
                  <c:v>849</c:v>
                </c:pt>
                <c:pt idx="5080">
                  <c:v>823</c:v>
                </c:pt>
                <c:pt idx="5081">
                  <c:v>776</c:v>
                </c:pt>
                <c:pt idx="5082">
                  <c:v>695</c:v>
                </c:pt>
                <c:pt idx="5083">
                  <c:v>556</c:v>
                </c:pt>
                <c:pt idx="5084">
                  <c:v>190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204</c:v>
                </c:pt>
                <c:pt idx="5099">
                  <c:v>239</c:v>
                </c:pt>
                <c:pt idx="5100">
                  <c:v>599</c:v>
                </c:pt>
                <c:pt idx="5101">
                  <c:v>760</c:v>
                </c:pt>
                <c:pt idx="5102">
                  <c:v>826</c:v>
                </c:pt>
                <c:pt idx="5103">
                  <c:v>817</c:v>
                </c:pt>
                <c:pt idx="5104">
                  <c:v>790</c:v>
                </c:pt>
                <c:pt idx="5105">
                  <c:v>741</c:v>
                </c:pt>
                <c:pt idx="5106">
                  <c:v>656</c:v>
                </c:pt>
                <c:pt idx="5107">
                  <c:v>510</c:v>
                </c:pt>
                <c:pt idx="5108">
                  <c:v>48</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97</c:v>
                </c:pt>
                <c:pt idx="5122">
                  <c:v>33</c:v>
                </c:pt>
                <c:pt idx="5123">
                  <c:v>283</c:v>
                </c:pt>
                <c:pt idx="5124">
                  <c:v>458</c:v>
                </c:pt>
                <c:pt idx="5125">
                  <c:v>87</c:v>
                </c:pt>
                <c:pt idx="5126">
                  <c:v>88</c:v>
                </c:pt>
                <c:pt idx="5127">
                  <c:v>45</c:v>
                </c:pt>
                <c:pt idx="5128">
                  <c:v>108</c:v>
                </c:pt>
                <c:pt idx="5129">
                  <c:v>79</c:v>
                </c:pt>
                <c:pt idx="5130">
                  <c:v>83</c:v>
                </c:pt>
                <c:pt idx="5131">
                  <c:v>0</c:v>
                </c:pt>
                <c:pt idx="5132">
                  <c:v>61</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97</c:v>
                </c:pt>
                <c:pt idx="5146">
                  <c:v>483</c:v>
                </c:pt>
                <c:pt idx="5147">
                  <c:v>265</c:v>
                </c:pt>
                <c:pt idx="5148">
                  <c:v>665</c:v>
                </c:pt>
                <c:pt idx="5149">
                  <c:v>826</c:v>
                </c:pt>
                <c:pt idx="5150">
                  <c:v>833</c:v>
                </c:pt>
                <c:pt idx="5151">
                  <c:v>687</c:v>
                </c:pt>
                <c:pt idx="5152">
                  <c:v>363</c:v>
                </c:pt>
                <c:pt idx="5153">
                  <c:v>71</c:v>
                </c:pt>
                <c:pt idx="5154">
                  <c:v>440</c:v>
                </c:pt>
                <c:pt idx="5155">
                  <c:v>230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1</c:v>
                </c:pt>
                <c:pt idx="5170">
                  <c:v>5</c:v>
                </c:pt>
                <c:pt idx="5171">
                  <c:v>33</c:v>
                </c:pt>
                <c:pt idx="5172">
                  <c:v>27</c:v>
                </c:pt>
                <c:pt idx="5173">
                  <c:v>109</c:v>
                </c:pt>
                <c:pt idx="5174">
                  <c:v>279</c:v>
                </c:pt>
                <c:pt idx="5175">
                  <c:v>253</c:v>
                </c:pt>
                <c:pt idx="5176">
                  <c:v>90</c:v>
                </c:pt>
                <c:pt idx="5177">
                  <c:v>23</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165</c:v>
                </c:pt>
                <c:pt idx="5193">
                  <c:v>511</c:v>
                </c:pt>
                <c:pt idx="5194">
                  <c:v>653</c:v>
                </c:pt>
                <c:pt idx="5195">
                  <c:v>735</c:v>
                </c:pt>
                <c:pt idx="5196">
                  <c:v>785</c:v>
                </c:pt>
                <c:pt idx="5197">
                  <c:v>811</c:v>
                </c:pt>
                <c:pt idx="5198">
                  <c:v>819</c:v>
                </c:pt>
                <c:pt idx="5199">
                  <c:v>811</c:v>
                </c:pt>
                <c:pt idx="5200">
                  <c:v>635</c:v>
                </c:pt>
                <c:pt idx="5201">
                  <c:v>735</c:v>
                </c:pt>
                <c:pt idx="5202">
                  <c:v>649</c:v>
                </c:pt>
                <c:pt idx="5203">
                  <c:v>105</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519</c:v>
                </c:pt>
                <c:pt idx="5218">
                  <c:v>661</c:v>
                </c:pt>
                <c:pt idx="5219">
                  <c:v>744</c:v>
                </c:pt>
                <c:pt idx="5220">
                  <c:v>792</c:v>
                </c:pt>
                <c:pt idx="5221">
                  <c:v>818</c:v>
                </c:pt>
                <c:pt idx="5222">
                  <c:v>825</c:v>
                </c:pt>
                <c:pt idx="5223">
                  <c:v>817</c:v>
                </c:pt>
                <c:pt idx="5224">
                  <c:v>790</c:v>
                </c:pt>
                <c:pt idx="5225">
                  <c:v>739</c:v>
                </c:pt>
                <c:pt idx="5226">
                  <c:v>517</c:v>
                </c:pt>
                <c:pt idx="5227">
                  <c:v>222</c:v>
                </c:pt>
                <c:pt idx="5228">
                  <c:v>106</c:v>
                </c:pt>
                <c:pt idx="5229">
                  <c:v>0</c:v>
                </c:pt>
                <c:pt idx="5230">
                  <c:v>0</c:v>
                </c:pt>
                <c:pt idx="5231">
                  <c:v>0</c:v>
                </c:pt>
                <c:pt idx="5232">
                  <c:v>0</c:v>
                </c:pt>
                <c:pt idx="5233">
                  <c:v>0</c:v>
                </c:pt>
                <c:pt idx="5234">
                  <c:v>0</c:v>
                </c:pt>
                <c:pt idx="5235">
                  <c:v>0</c:v>
                </c:pt>
                <c:pt idx="5236">
                  <c:v>0</c:v>
                </c:pt>
                <c:pt idx="5237">
                  <c:v>0</c:v>
                </c:pt>
                <c:pt idx="5238">
                  <c:v>0</c:v>
                </c:pt>
                <c:pt idx="5239">
                  <c:v>0</c:v>
                </c:pt>
                <c:pt idx="5240">
                  <c:v>50</c:v>
                </c:pt>
                <c:pt idx="5241">
                  <c:v>1</c:v>
                </c:pt>
                <c:pt idx="5242">
                  <c:v>36</c:v>
                </c:pt>
                <c:pt idx="5243">
                  <c:v>258</c:v>
                </c:pt>
                <c:pt idx="5244">
                  <c:v>673</c:v>
                </c:pt>
                <c:pt idx="5245">
                  <c:v>656</c:v>
                </c:pt>
                <c:pt idx="5246">
                  <c:v>687</c:v>
                </c:pt>
                <c:pt idx="5247">
                  <c:v>506</c:v>
                </c:pt>
                <c:pt idx="5248">
                  <c:v>306</c:v>
                </c:pt>
                <c:pt idx="5249">
                  <c:v>248</c:v>
                </c:pt>
                <c:pt idx="5250">
                  <c:v>76</c:v>
                </c:pt>
                <c:pt idx="5251">
                  <c:v>0</c:v>
                </c:pt>
                <c:pt idx="5252">
                  <c:v>38</c:v>
                </c:pt>
                <c:pt idx="5253">
                  <c:v>0</c:v>
                </c:pt>
                <c:pt idx="5254">
                  <c:v>0</c:v>
                </c:pt>
                <c:pt idx="5255">
                  <c:v>0</c:v>
                </c:pt>
                <c:pt idx="5256">
                  <c:v>0</c:v>
                </c:pt>
                <c:pt idx="5257">
                  <c:v>0</c:v>
                </c:pt>
                <c:pt idx="5258">
                  <c:v>0</c:v>
                </c:pt>
                <c:pt idx="5259">
                  <c:v>0</c:v>
                </c:pt>
                <c:pt idx="5260">
                  <c:v>0</c:v>
                </c:pt>
                <c:pt idx="5261">
                  <c:v>0</c:v>
                </c:pt>
                <c:pt idx="5262">
                  <c:v>0</c:v>
                </c:pt>
                <c:pt idx="5263">
                  <c:v>0</c:v>
                </c:pt>
                <c:pt idx="5264">
                  <c:v>86</c:v>
                </c:pt>
                <c:pt idx="5265">
                  <c:v>332</c:v>
                </c:pt>
                <c:pt idx="5266">
                  <c:v>585</c:v>
                </c:pt>
                <c:pt idx="5267">
                  <c:v>743</c:v>
                </c:pt>
                <c:pt idx="5268">
                  <c:v>793</c:v>
                </c:pt>
                <c:pt idx="5269">
                  <c:v>821</c:v>
                </c:pt>
                <c:pt idx="5270">
                  <c:v>831</c:v>
                </c:pt>
                <c:pt idx="5271">
                  <c:v>824</c:v>
                </c:pt>
                <c:pt idx="5272">
                  <c:v>797</c:v>
                </c:pt>
                <c:pt idx="5273">
                  <c:v>745</c:v>
                </c:pt>
                <c:pt idx="5274">
                  <c:v>656</c:v>
                </c:pt>
                <c:pt idx="5275">
                  <c:v>500</c:v>
                </c:pt>
                <c:pt idx="5276">
                  <c:v>150</c:v>
                </c:pt>
                <c:pt idx="5277">
                  <c:v>0</c:v>
                </c:pt>
                <c:pt idx="5278">
                  <c:v>0</c:v>
                </c:pt>
                <c:pt idx="5279">
                  <c:v>0</c:v>
                </c:pt>
                <c:pt idx="5280">
                  <c:v>0</c:v>
                </c:pt>
                <c:pt idx="5281">
                  <c:v>0</c:v>
                </c:pt>
                <c:pt idx="5282">
                  <c:v>0</c:v>
                </c:pt>
                <c:pt idx="5283">
                  <c:v>0</c:v>
                </c:pt>
                <c:pt idx="5284">
                  <c:v>0</c:v>
                </c:pt>
                <c:pt idx="5285">
                  <c:v>0</c:v>
                </c:pt>
                <c:pt idx="5286">
                  <c:v>0</c:v>
                </c:pt>
                <c:pt idx="5287">
                  <c:v>0</c:v>
                </c:pt>
                <c:pt idx="5288">
                  <c:v>58</c:v>
                </c:pt>
                <c:pt idx="5289">
                  <c:v>520</c:v>
                </c:pt>
                <c:pt idx="5290">
                  <c:v>666</c:v>
                </c:pt>
                <c:pt idx="5291">
                  <c:v>749</c:v>
                </c:pt>
                <c:pt idx="5292">
                  <c:v>797</c:v>
                </c:pt>
                <c:pt idx="5293">
                  <c:v>822</c:v>
                </c:pt>
                <c:pt idx="5294">
                  <c:v>776</c:v>
                </c:pt>
                <c:pt idx="5295">
                  <c:v>674</c:v>
                </c:pt>
                <c:pt idx="5296">
                  <c:v>183</c:v>
                </c:pt>
                <c:pt idx="5297">
                  <c:v>15</c:v>
                </c:pt>
                <c:pt idx="5298">
                  <c:v>3</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230</c:v>
                </c:pt>
                <c:pt idx="5315">
                  <c:v>571</c:v>
                </c:pt>
                <c:pt idx="5316">
                  <c:v>655</c:v>
                </c:pt>
                <c:pt idx="5317">
                  <c:v>511</c:v>
                </c:pt>
                <c:pt idx="5318">
                  <c:v>430</c:v>
                </c:pt>
                <c:pt idx="5319">
                  <c:v>483</c:v>
                </c:pt>
                <c:pt idx="5320">
                  <c:v>254</c:v>
                </c:pt>
                <c:pt idx="5321">
                  <c:v>497</c:v>
                </c:pt>
                <c:pt idx="5322">
                  <c:v>85</c:v>
                </c:pt>
                <c:pt idx="5323">
                  <c:v>6</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212</c:v>
                </c:pt>
                <c:pt idx="5338">
                  <c:v>539</c:v>
                </c:pt>
                <c:pt idx="5339">
                  <c:v>707</c:v>
                </c:pt>
                <c:pt idx="5340">
                  <c:v>729</c:v>
                </c:pt>
                <c:pt idx="5341">
                  <c:v>648</c:v>
                </c:pt>
                <c:pt idx="5342">
                  <c:v>480</c:v>
                </c:pt>
                <c:pt idx="5343">
                  <c:v>544</c:v>
                </c:pt>
                <c:pt idx="5344">
                  <c:v>38</c:v>
                </c:pt>
                <c:pt idx="5345">
                  <c:v>202</c:v>
                </c:pt>
                <c:pt idx="5346">
                  <c:v>0</c:v>
                </c:pt>
                <c:pt idx="5347">
                  <c:v>24</c:v>
                </c:pt>
                <c:pt idx="5348">
                  <c:v>65</c:v>
                </c:pt>
                <c:pt idx="5349">
                  <c:v>0</c:v>
                </c:pt>
                <c:pt idx="5350">
                  <c:v>0</c:v>
                </c:pt>
                <c:pt idx="5351">
                  <c:v>0</c:v>
                </c:pt>
                <c:pt idx="5352">
                  <c:v>0</c:v>
                </c:pt>
                <c:pt idx="5353">
                  <c:v>0</c:v>
                </c:pt>
                <c:pt idx="5354">
                  <c:v>0</c:v>
                </c:pt>
                <c:pt idx="5355">
                  <c:v>0</c:v>
                </c:pt>
                <c:pt idx="5356">
                  <c:v>0</c:v>
                </c:pt>
                <c:pt idx="5357">
                  <c:v>0</c:v>
                </c:pt>
                <c:pt idx="5358">
                  <c:v>0</c:v>
                </c:pt>
                <c:pt idx="5359">
                  <c:v>0</c:v>
                </c:pt>
                <c:pt idx="5360">
                  <c:v>238</c:v>
                </c:pt>
                <c:pt idx="5361">
                  <c:v>66</c:v>
                </c:pt>
                <c:pt idx="5362">
                  <c:v>406</c:v>
                </c:pt>
                <c:pt idx="5363">
                  <c:v>541</c:v>
                </c:pt>
                <c:pt idx="5364">
                  <c:v>806</c:v>
                </c:pt>
                <c:pt idx="5365">
                  <c:v>646</c:v>
                </c:pt>
                <c:pt idx="5366">
                  <c:v>737</c:v>
                </c:pt>
                <c:pt idx="5367">
                  <c:v>461</c:v>
                </c:pt>
                <c:pt idx="5368">
                  <c:v>569</c:v>
                </c:pt>
                <c:pt idx="5369">
                  <c:v>30</c:v>
                </c:pt>
                <c:pt idx="5370">
                  <c:v>68</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236</c:v>
                </c:pt>
                <c:pt idx="5385">
                  <c:v>520</c:v>
                </c:pt>
                <c:pt idx="5386">
                  <c:v>550</c:v>
                </c:pt>
                <c:pt idx="5387">
                  <c:v>722</c:v>
                </c:pt>
                <c:pt idx="5388">
                  <c:v>800</c:v>
                </c:pt>
                <c:pt idx="5389">
                  <c:v>808</c:v>
                </c:pt>
                <c:pt idx="5390">
                  <c:v>845</c:v>
                </c:pt>
                <c:pt idx="5391">
                  <c:v>835</c:v>
                </c:pt>
                <c:pt idx="5392">
                  <c:v>806</c:v>
                </c:pt>
                <c:pt idx="5393">
                  <c:v>750</c:v>
                </c:pt>
                <c:pt idx="5394">
                  <c:v>655</c:v>
                </c:pt>
                <c:pt idx="5395">
                  <c:v>489</c:v>
                </c:pt>
                <c:pt idx="5396">
                  <c:v>67</c:v>
                </c:pt>
                <c:pt idx="5397">
                  <c:v>0</c:v>
                </c:pt>
                <c:pt idx="5398">
                  <c:v>0</c:v>
                </c:pt>
                <c:pt idx="5399">
                  <c:v>0</c:v>
                </c:pt>
                <c:pt idx="5400">
                  <c:v>0</c:v>
                </c:pt>
                <c:pt idx="5401">
                  <c:v>0</c:v>
                </c:pt>
                <c:pt idx="5402">
                  <c:v>0</c:v>
                </c:pt>
                <c:pt idx="5403">
                  <c:v>0</c:v>
                </c:pt>
                <c:pt idx="5404">
                  <c:v>0</c:v>
                </c:pt>
                <c:pt idx="5405">
                  <c:v>0</c:v>
                </c:pt>
                <c:pt idx="5406">
                  <c:v>0</c:v>
                </c:pt>
                <c:pt idx="5407">
                  <c:v>0</c:v>
                </c:pt>
                <c:pt idx="5408">
                  <c:v>230</c:v>
                </c:pt>
                <c:pt idx="5409">
                  <c:v>320</c:v>
                </c:pt>
                <c:pt idx="5410">
                  <c:v>670</c:v>
                </c:pt>
                <c:pt idx="5411">
                  <c:v>758</c:v>
                </c:pt>
                <c:pt idx="5412">
                  <c:v>809</c:v>
                </c:pt>
                <c:pt idx="5413">
                  <c:v>790</c:v>
                </c:pt>
                <c:pt idx="5414">
                  <c:v>753</c:v>
                </c:pt>
                <c:pt idx="5415">
                  <c:v>833</c:v>
                </c:pt>
                <c:pt idx="5416">
                  <c:v>796</c:v>
                </c:pt>
                <c:pt idx="5417">
                  <c:v>748</c:v>
                </c:pt>
                <c:pt idx="5418">
                  <c:v>653</c:v>
                </c:pt>
                <c:pt idx="5419">
                  <c:v>486</c:v>
                </c:pt>
                <c:pt idx="5420">
                  <c:v>39</c:v>
                </c:pt>
                <c:pt idx="5421">
                  <c:v>0</c:v>
                </c:pt>
                <c:pt idx="5422">
                  <c:v>0</c:v>
                </c:pt>
                <c:pt idx="5423">
                  <c:v>0</c:v>
                </c:pt>
                <c:pt idx="5424">
                  <c:v>0</c:v>
                </c:pt>
                <c:pt idx="5425">
                  <c:v>0</c:v>
                </c:pt>
                <c:pt idx="5426">
                  <c:v>0</c:v>
                </c:pt>
                <c:pt idx="5427">
                  <c:v>0</c:v>
                </c:pt>
                <c:pt idx="5428">
                  <c:v>0</c:v>
                </c:pt>
                <c:pt idx="5429">
                  <c:v>0</c:v>
                </c:pt>
                <c:pt idx="5430">
                  <c:v>0</c:v>
                </c:pt>
                <c:pt idx="5431">
                  <c:v>0</c:v>
                </c:pt>
                <c:pt idx="5432">
                  <c:v>229</c:v>
                </c:pt>
                <c:pt idx="5433">
                  <c:v>519</c:v>
                </c:pt>
                <c:pt idx="5434">
                  <c:v>675</c:v>
                </c:pt>
                <c:pt idx="5435">
                  <c:v>556</c:v>
                </c:pt>
                <c:pt idx="5436">
                  <c:v>748</c:v>
                </c:pt>
                <c:pt idx="5437">
                  <c:v>831</c:v>
                </c:pt>
                <c:pt idx="5438">
                  <c:v>829</c:v>
                </c:pt>
                <c:pt idx="5439">
                  <c:v>834</c:v>
                </c:pt>
                <c:pt idx="5440">
                  <c:v>807</c:v>
                </c:pt>
                <c:pt idx="5441">
                  <c:v>753</c:v>
                </c:pt>
                <c:pt idx="5442">
                  <c:v>658</c:v>
                </c:pt>
                <c:pt idx="5443">
                  <c:v>489</c:v>
                </c:pt>
                <c:pt idx="5444">
                  <c:v>55</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22</c:v>
                </c:pt>
                <c:pt idx="5458">
                  <c:v>419</c:v>
                </c:pt>
                <c:pt idx="5459">
                  <c:v>393</c:v>
                </c:pt>
                <c:pt idx="5460">
                  <c:v>489</c:v>
                </c:pt>
                <c:pt idx="5461">
                  <c:v>554</c:v>
                </c:pt>
                <c:pt idx="5462">
                  <c:v>587</c:v>
                </c:pt>
                <c:pt idx="5463">
                  <c:v>819</c:v>
                </c:pt>
                <c:pt idx="5464">
                  <c:v>789</c:v>
                </c:pt>
                <c:pt idx="5465">
                  <c:v>733</c:v>
                </c:pt>
                <c:pt idx="5466">
                  <c:v>488</c:v>
                </c:pt>
                <c:pt idx="5467">
                  <c:v>187</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77</c:v>
                </c:pt>
                <c:pt idx="5482">
                  <c:v>459</c:v>
                </c:pt>
                <c:pt idx="5483">
                  <c:v>743</c:v>
                </c:pt>
                <c:pt idx="5484">
                  <c:v>794</c:v>
                </c:pt>
                <c:pt idx="5485">
                  <c:v>820</c:v>
                </c:pt>
                <c:pt idx="5486">
                  <c:v>828</c:v>
                </c:pt>
                <c:pt idx="5487">
                  <c:v>818</c:v>
                </c:pt>
                <c:pt idx="5488">
                  <c:v>788</c:v>
                </c:pt>
                <c:pt idx="5489">
                  <c:v>733</c:v>
                </c:pt>
                <c:pt idx="5490">
                  <c:v>638</c:v>
                </c:pt>
                <c:pt idx="5491">
                  <c:v>467</c:v>
                </c:pt>
                <c:pt idx="5492">
                  <c:v>54</c:v>
                </c:pt>
                <c:pt idx="5493">
                  <c:v>0</c:v>
                </c:pt>
                <c:pt idx="5494">
                  <c:v>0</c:v>
                </c:pt>
                <c:pt idx="5495">
                  <c:v>0</c:v>
                </c:pt>
                <c:pt idx="5496">
                  <c:v>0</c:v>
                </c:pt>
                <c:pt idx="5497">
                  <c:v>0</c:v>
                </c:pt>
                <c:pt idx="5498">
                  <c:v>0</c:v>
                </c:pt>
                <c:pt idx="5499">
                  <c:v>0</c:v>
                </c:pt>
                <c:pt idx="5500">
                  <c:v>0</c:v>
                </c:pt>
                <c:pt idx="5501">
                  <c:v>0</c:v>
                </c:pt>
                <c:pt idx="5502">
                  <c:v>0</c:v>
                </c:pt>
                <c:pt idx="5503">
                  <c:v>0</c:v>
                </c:pt>
                <c:pt idx="5504">
                  <c:v>42</c:v>
                </c:pt>
                <c:pt idx="5505">
                  <c:v>269</c:v>
                </c:pt>
                <c:pt idx="5506">
                  <c:v>506</c:v>
                </c:pt>
                <c:pt idx="5507">
                  <c:v>668</c:v>
                </c:pt>
                <c:pt idx="5508">
                  <c:v>787</c:v>
                </c:pt>
                <c:pt idx="5509">
                  <c:v>815</c:v>
                </c:pt>
                <c:pt idx="5510">
                  <c:v>823</c:v>
                </c:pt>
                <c:pt idx="5511">
                  <c:v>813</c:v>
                </c:pt>
                <c:pt idx="5512">
                  <c:v>784</c:v>
                </c:pt>
                <c:pt idx="5513">
                  <c:v>729</c:v>
                </c:pt>
                <c:pt idx="5514">
                  <c:v>631</c:v>
                </c:pt>
                <c:pt idx="5515">
                  <c:v>131</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18</c:v>
                </c:pt>
                <c:pt idx="5531">
                  <c:v>10</c:v>
                </c:pt>
                <c:pt idx="5532">
                  <c:v>85</c:v>
                </c:pt>
                <c:pt idx="5533">
                  <c:v>22</c:v>
                </c:pt>
                <c:pt idx="5534">
                  <c:v>32</c:v>
                </c:pt>
                <c:pt idx="5535">
                  <c:v>37</c:v>
                </c:pt>
                <c:pt idx="5536">
                  <c:v>17</c:v>
                </c:pt>
                <c:pt idx="5537">
                  <c:v>165</c:v>
                </c:pt>
                <c:pt idx="5538">
                  <c:v>18</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3</c:v>
                </c:pt>
                <c:pt idx="5553">
                  <c:v>69</c:v>
                </c:pt>
                <c:pt idx="5554">
                  <c:v>215</c:v>
                </c:pt>
                <c:pt idx="5555">
                  <c:v>543</c:v>
                </c:pt>
                <c:pt idx="5556">
                  <c:v>601</c:v>
                </c:pt>
                <c:pt idx="5557">
                  <c:v>717</c:v>
                </c:pt>
                <c:pt idx="5558">
                  <c:v>528</c:v>
                </c:pt>
                <c:pt idx="5559">
                  <c:v>353</c:v>
                </c:pt>
                <c:pt idx="5560">
                  <c:v>167</c:v>
                </c:pt>
                <c:pt idx="5561">
                  <c:v>271</c:v>
                </c:pt>
                <c:pt idx="5562">
                  <c:v>121</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25</c:v>
                </c:pt>
                <c:pt idx="5577">
                  <c:v>0</c:v>
                </c:pt>
                <c:pt idx="5578">
                  <c:v>661</c:v>
                </c:pt>
                <c:pt idx="5579">
                  <c:v>753</c:v>
                </c:pt>
                <c:pt idx="5580">
                  <c:v>572</c:v>
                </c:pt>
                <c:pt idx="5581">
                  <c:v>750</c:v>
                </c:pt>
                <c:pt idx="5582">
                  <c:v>730</c:v>
                </c:pt>
                <c:pt idx="5583">
                  <c:v>473</c:v>
                </c:pt>
                <c:pt idx="5584">
                  <c:v>66</c:v>
                </c:pt>
                <c:pt idx="5585">
                  <c:v>307</c:v>
                </c:pt>
                <c:pt idx="5586">
                  <c:v>63</c:v>
                </c:pt>
                <c:pt idx="5587">
                  <c:v>452</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119</c:v>
                </c:pt>
                <c:pt idx="5601">
                  <c:v>486</c:v>
                </c:pt>
                <c:pt idx="5602">
                  <c:v>650</c:v>
                </c:pt>
                <c:pt idx="5603">
                  <c:v>744</c:v>
                </c:pt>
                <c:pt idx="5604">
                  <c:v>799</c:v>
                </c:pt>
                <c:pt idx="5605">
                  <c:v>828</c:v>
                </c:pt>
                <c:pt idx="5606">
                  <c:v>239</c:v>
                </c:pt>
                <c:pt idx="5607">
                  <c:v>829</c:v>
                </c:pt>
                <c:pt idx="5608">
                  <c:v>798</c:v>
                </c:pt>
                <c:pt idx="5609">
                  <c:v>740</c:v>
                </c:pt>
                <c:pt idx="5610">
                  <c:v>638</c:v>
                </c:pt>
                <c:pt idx="5611">
                  <c:v>37</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140</c:v>
                </c:pt>
                <c:pt idx="5625">
                  <c:v>507</c:v>
                </c:pt>
                <c:pt idx="5626">
                  <c:v>667</c:v>
                </c:pt>
                <c:pt idx="5627">
                  <c:v>757</c:v>
                </c:pt>
                <c:pt idx="5628">
                  <c:v>808</c:v>
                </c:pt>
                <c:pt idx="5629">
                  <c:v>833</c:v>
                </c:pt>
                <c:pt idx="5630">
                  <c:v>840</c:v>
                </c:pt>
                <c:pt idx="5631">
                  <c:v>830</c:v>
                </c:pt>
                <c:pt idx="5632">
                  <c:v>800</c:v>
                </c:pt>
                <c:pt idx="5633">
                  <c:v>743</c:v>
                </c:pt>
                <c:pt idx="5634">
                  <c:v>643</c:v>
                </c:pt>
                <c:pt idx="5635">
                  <c:v>455</c:v>
                </c:pt>
                <c:pt idx="5636">
                  <c:v>28</c:v>
                </c:pt>
                <c:pt idx="5637">
                  <c:v>0</c:v>
                </c:pt>
                <c:pt idx="5638">
                  <c:v>0</c:v>
                </c:pt>
                <c:pt idx="5639">
                  <c:v>0</c:v>
                </c:pt>
                <c:pt idx="5640">
                  <c:v>0</c:v>
                </c:pt>
                <c:pt idx="5641">
                  <c:v>0</c:v>
                </c:pt>
                <c:pt idx="5642">
                  <c:v>0</c:v>
                </c:pt>
                <c:pt idx="5643">
                  <c:v>0</c:v>
                </c:pt>
                <c:pt idx="5644">
                  <c:v>0</c:v>
                </c:pt>
                <c:pt idx="5645">
                  <c:v>0</c:v>
                </c:pt>
                <c:pt idx="5646">
                  <c:v>0</c:v>
                </c:pt>
                <c:pt idx="5647">
                  <c:v>0</c:v>
                </c:pt>
                <c:pt idx="5648">
                  <c:v>130</c:v>
                </c:pt>
                <c:pt idx="5649">
                  <c:v>502</c:v>
                </c:pt>
                <c:pt idx="5650">
                  <c:v>668</c:v>
                </c:pt>
                <c:pt idx="5651">
                  <c:v>756</c:v>
                </c:pt>
                <c:pt idx="5652">
                  <c:v>808</c:v>
                </c:pt>
                <c:pt idx="5653">
                  <c:v>833</c:v>
                </c:pt>
                <c:pt idx="5654">
                  <c:v>839</c:v>
                </c:pt>
                <c:pt idx="5655">
                  <c:v>829</c:v>
                </c:pt>
                <c:pt idx="5656">
                  <c:v>800</c:v>
                </c:pt>
                <c:pt idx="5657">
                  <c:v>741</c:v>
                </c:pt>
                <c:pt idx="5658">
                  <c:v>638</c:v>
                </c:pt>
                <c:pt idx="5659">
                  <c:v>447</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119</c:v>
                </c:pt>
                <c:pt idx="5673">
                  <c:v>490</c:v>
                </c:pt>
                <c:pt idx="5674">
                  <c:v>657</c:v>
                </c:pt>
                <c:pt idx="5675">
                  <c:v>750</c:v>
                </c:pt>
                <c:pt idx="5676">
                  <c:v>803</c:v>
                </c:pt>
                <c:pt idx="5677">
                  <c:v>830</c:v>
                </c:pt>
                <c:pt idx="5678">
                  <c:v>837</c:v>
                </c:pt>
                <c:pt idx="5679">
                  <c:v>826</c:v>
                </c:pt>
                <c:pt idx="5680">
                  <c:v>794</c:v>
                </c:pt>
                <c:pt idx="5681">
                  <c:v>735</c:v>
                </c:pt>
                <c:pt idx="5682">
                  <c:v>629</c:v>
                </c:pt>
                <c:pt idx="5683">
                  <c:v>438</c:v>
                </c:pt>
                <c:pt idx="5684">
                  <c:v>5</c:v>
                </c:pt>
                <c:pt idx="5685">
                  <c:v>0</c:v>
                </c:pt>
                <c:pt idx="5686">
                  <c:v>0</c:v>
                </c:pt>
                <c:pt idx="5687">
                  <c:v>0</c:v>
                </c:pt>
                <c:pt idx="5688">
                  <c:v>0</c:v>
                </c:pt>
                <c:pt idx="5689">
                  <c:v>0</c:v>
                </c:pt>
                <c:pt idx="5690">
                  <c:v>0</c:v>
                </c:pt>
                <c:pt idx="5691">
                  <c:v>0</c:v>
                </c:pt>
                <c:pt idx="5692">
                  <c:v>0</c:v>
                </c:pt>
                <c:pt idx="5693">
                  <c:v>0</c:v>
                </c:pt>
                <c:pt idx="5694">
                  <c:v>0</c:v>
                </c:pt>
                <c:pt idx="5695">
                  <c:v>0</c:v>
                </c:pt>
                <c:pt idx="5696">
                  <c:v>141</c:v>
                </c:pt>
                <c:pt idx="5697">
                  <c:v>498</c:v>
                </c:pt>
                <c:pt idx="5698">
                  <c:v>663</c:v>
                </c:pt>
                <c:pt idx="5699">
                  <c:v>755</c:v>
                </c:pt>
                <c:pt idx="5700">
                  <c:v>807</c:v>
                </c:pt>
                <c:pt idx="5701">
                  <c:v>832</c:v>
                </c:pt>
                <c:pt idx="5702">
                  <c:v>838</c:v>
                </c:pt>
                <c:pt idx="5703">
                  <c:v>828</c:v>
                </c:pt>
                <c:pt idx="5704">
                  <c:v>798</c:v>
                </c:pt>
                <c:pt idx="5705">
                  <c:v>725</c:v>
                </c:pt>
                <c:pt idx="5706">
                  <c:v>635</c:v>
                </c:pt>
                <c:pt idx="5707">
                  <c:v>298</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74</c:v>
                </c:pt>
                <c:pt idx="5721">
                  <c:v>494</c:v>
                </c:pt>
                <c:pt idx="5722">
                  <c:v>662</c:v>
                </c:pt>
                <c:pt idx="5723">
                  <c:v>754</c:v>
                </c:pt>
                <c:pt idx="5724">
                  <c:v>806</c:v>
                </c:pt>
                <c:pt idx="5725">
                  <c:v>831</c:v>
                </c:pt>
                <c:pt idx="5726">
                  <c:v>833</c:v>
                </c:pt>
                <c:pt idx="5727">
                  <c:v>827</c:v>
                </c:pt>
                <c:pt idx="5728">
                  <c:v>797</c:v>
                </c:pt>
                <c:pt idx="5729">
                  <c:v>718</c:v>
                </c:pt>
                <c:pt idx="5730">
                  <c:v>631</c:v>
                </c:pt>
                <c:pt idx="5731">
                  <c:v>278</c:v>
                </c:pt>
                <c:pt idx="5732">
                  <c:v>17</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135</c:v>
                </c:pt>
                <c:pt idx="5746">
                  <c:v>0</c:v>
                </c:pt>
                <c:pt idx="5747">
                  <c:v>347</c:v>
                </c:pt>
                <c:pt idx="5748">
                  <c:v>52</c:v>
                </c:pt>
                <c:pt idx="5749">
                  <c:v>521</c:v>
                </c:pt>
                <c:pt idx="5750">
                  <c:v>284</c:v>
                </c:pt>
                <c:pt idx="5751">
                  <c:v>363</c:v>
                </c:pt>
                <c:pt idx="5752">
                  <c:v>86</c:v>
                </c:pt>
                <c:pt idx="5753">
                  <c:v>4</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49</c:v>
                </c:pt>
                <c:pt idx="5769">
                  <c:v>345</c:v>
                </c:pt>
                <c:pt idx="5770">
                  <c:v>640</c:v>
                </c:pt>
                <c:pt idx="5771">
                  <c:v>735</c:v>
                </c:pt>
                <c:pt idx="5772">
                  <c:v>789</c:v>
                </c:pt>
                <c:pt idx="5773">
                  <c:v>817</c:v>
                </c:pt>
                <c:pt idx="5774">
                  <c:v>824</c:v>
                </c:pt>
                <c:pt idx="5775">
                  <c:v>813</c:v>
                </c:pt>
                <c:pt idx="5776">
                  <c:v>779</c:v>
                </c:pt>
                <c:pt idx="5777">
                  <c:v>699</c:v>
                </c:pt>
                <c:pt idx="5778">
                  <c:v>605</c:v>
                </c:pt>
                <c:pt idx="5779">
                  <c:v>403</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464</c:v>
                </c:pt>
                <c:pt idx="5794">
                  <c:v>634</c:v>
                </c:pt>
                <c:pt idx="5795">
                  <c:v>729</c:v>
                </c:pt>
                <c:pt idx="5796">
                  <c:v>783</c:v>
                </c:pt>
                <c:pt idx="5797">
                  <c:v>810</c:v>
                </c:pt>
                <c:pt idx="5798">
                  <c:v>817</c:v>
                </c:pt>
                <c:pt idx="5799">
                  <c:v>806</c:v>
                </c:pt>
                <c:pt idx="5800">
                  <c:v>773</c:v>
                </c:pt>
                <c:pt idx="5801">
                  <c:v>712</c:v>
                </c:pt>
                <c:pt idx="5802">
                  <c:v>602</c:v>
                </c:pt>
                <c:pt idx="5803">
                  <c:v>398</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48</c:v>
                </c:pt>
                <c:pt idx="5819">
                  <c:v>235</c:v>
                </c:pt>
                <c:pt idx="5820">
                  <c:v>647</c:v>
                </c:pt>
                <c:pt idx="5821">
                  <c:v>590</c:v>
                </c:pt>
                <c:pt idx="5822">
                  <c:v>217</c:v>
                </c:pt>
                <c:pt idx="5823">
                  <c:v>402</c:v>
                </c:pt>
                <c:pt idx="5824">
                  <c:v>429</c:v>
                </c:pt>
                <c:pt idx="5825">
                  <c:v>470</c:v>
                </c:pt>
                <c:pt idx="5826">
                  <c:v>600</c:v>
                </c:pt>
                <c:pt idx="5827">
                  <c:v>393</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46</c:v>
                </c:pt>
                <c:pt idx="5841">
                  <c:v>424</c:v>
                </c:pt>
                <c:pt idx="5842">
                  <c:v>604</c:v>
                </c:pt>
                <c:pt idx="5843">
                  <c:v>705</c:v>
                </c:pt>
                <c:pt idx="5844">
                  <c:v>762</c:v>
                </c:pt>
                <c:pt idx="5845">
                  <c:v>791</c:v>
                </c:pt>
                <c:pt idx="5846">
                  <c:v>798</c:v>
                </c:pt>
                <c:pt idx="5847">
                  <c:v>785</c:v>
                </c:pt>
                <c:pt idx="5848">
                  <c:v>749</c:v>
                </c:pt>
                <c:pt idx="5849">
                  <c:v>682</c:v>
                </c:pt>
                <c:pt idx="5850">
                  <c:v>564</c:v>
                </c:pt>
                <c:pt idx="5851">
                  <c:v>242</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33</c:v>
                </c:pt>
                <c:pt idx="5866">
                  <c:v>15</c:v>
                </c:pt>
                <c:pt idx="5867">
                  <c:v>15</c:v>
                </c:pt>
                <c:pt idx="5868">
                  <c:v>754</c:v>
                </c:pt>
                <c:pt idx="5869">
                  <c:v>483</c:v>
                </c:pt>
                <c:pt idx="5870">
                  <c:v>789</c:v>
                </c:pt>
                <c:pt idx="5871">
                  <c:v>775</c:v>
                </c:pt>
                <c:pt idx="5872">
                  <c:v>738</c:v>
                </c:pt>
                <c:pt idx="5873">
                  <c:v>670</c:v>
                </c:pt>
                <c:pt idx="5874">
                  <c:v>550</c:v>
                </c:pt>
                <c:pt idx="5875">
                  <c:v>333</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34</c:v>
                </c:pt>
                <c:pt idx="5889">
                  <c:v>414</c:v>
                </c:pt>
                <c:pt idx="5890">
                  <c:v>598</c:v>
                </c:pt>
                <c:pt idx="5891">
                  <c:v>701</c:v>
                </c:pt>
                <c:pt idx="5892">
                  <c:v>759</c:v>
                </c:pt>
                <c:pt idx="5893">
                  <c:v>789</c:v>
                </c:pt>
                <c:pt idx="5894">
                  <c:v>797</c:v>
                </c:pt>
                <c:pt idx="5895">
                  <c:v>783</c:v>
                </c:pt>
                <c:pt idx="5896">
                  <c:v>745</c:v>
                </c:pt>
                <c:pt idx="5897">
                  <c:v>675</c:v>
                </c:pt>
                <c:pt idx="5898">
                  <c:v>326</c:v>
                </c:pt>
                <c:pt idx="5899">
                  <c:v>70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37</c:v>
                </c:pt>
                <c:pt idx="5914">
                  <c:v>362</c:v>
                </c:pt>
                <c:pt idx="5915">
                  <c:v>290</c:v>
                </c:pt>
                <c:pt idx="5916">
                  <c:v>489</c:v>
                </c:pt>
                <c:pt idx="5917">
                  <c:v>452</c:v>
                </c:pt>
                <c:pt idx="5918">
                  <c:v>785</c:v>
                </c:pt>
                <c:pt idx="5919">
                  <c:v>772</c:v>
                </c:pt>
                <c:pt idx="5920">
                  <c:v>735</c:v>
                </c:pt>
                <c:pt idx="5921">
                  <c:v>666</c:v>
                </c:pt>
                <c:pt idx="5922">
                  <c:v>543</c:v>
                </c:pt>
                <c:pt idx="5923">
                  <c:v>216</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37</c:v>
                </c:pt>
                <c:pt idx="5937">
                  <c:v>0</c:v>
                </c:pt>
                <c:pt idx="5938">
                  <c:v>84</c:v>
                </c:pt>
                <c:pt idx="5939">
                  <c:v>221</c:v>
                </c:pt>
                <c:pt idx="5940">
                  <c:v>740</c:v>
                </c:pt>
                <c:pt idx="5941">
                  <c:v>294</c:v>
                </c:pt>
                <c:pt idx="5942">
                  <c:v>615</c:v>
                </c:pt>
                <c:pt idx="5943">
                  <c:v>765</c:v>
                </c:pt>
                <c:pt idx="5944">
                  <c:v>441</c:v>
                </c:pt>
                <c:pt idx="5945">
                  <c:v>326</c:v>
                </c:pt>
                <c:pt idx="5946">
                  <c:v>95</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34</c:v>
                </c:pt>
                <c:pt idx="5964">
                  <c:v>61</c:v>
                </c:pt>
                <c:pt idx="5965">
                  <c:v>457</c:v>
                </c:pt>
                <c:pt idx="5966">
                  <c:v>408</c:v>
                </c:pt>
                <c:pt idx="5967">
                  <c:v>281</c:v>
                </c:pt>
                <c:pt idx="5968">
                  <c:v>722</c:v>
                </c:pt>
                <c:pt idx="5969">
                  <c:v>651</c:v>
                </c:pt>
                <c:pt idx="5970">
                  <c:v>525</c:v>
                </c:pt>
                <c:pt idx="5971">
                  <c:v>211</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61</c:v>
                </c:pt>
                <c:pt idx="5986">
                  <c:v>573</c:v>
                </c:pt>
                <c:pt idx="5987">
                  <c:v>677</c:v>
                </c:pt>
                <c:pt idx="5988">
                  <c:v>606</c:v>
                </c:pt>
                <c:pt idx="5989">
                  <c:v>197</c:v>
                </c:pt>
                <c:pt idx="5990">
                  <c:v>142</c:v>
                </c:pt>
                <c:pt idx="5991">
                  <c:v>182</c:v>
                </c:pt>
                <c:pt idx="5992">
                  <c:v>57</c:v>
                </c:pt>
                <c:pt idx="5993">
                  <c:v>5</c:v>
                </c:pt>
                <c:pt idx="5994">
                  <c:v>150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29</c:v>
                </c:pt>
                <c:pt idx="6009">
                  <c:v>398</c:v>
                </c:pt>
                <c:pt idx="6010">
                  <c:v>588</c:v>
                </c:pt>
                <c:pt idx="6011">
                  <c:v>694</c:v>
                </c:pt>
                <c:pt idx="6012">
                  <c:v>754</c:v>
                </c:pt>
                <c:pt idx="6013">
                  <c:v>785</c:v>
                </c:pt>
                <c:pt idx="6014">
                  <c:v>792</c:v>
                </c:pt>
                <c:pt idx="6015">
                  <c:v>778</c:v>
                </c:pt>
                <c:pt idx="6016">
                  <c:v>739</c:v>
                </c:pt>
                <c:pt idx="6017">
                  <c:v>666</c:v>
                </c:pt>
                <c:pt idx="6018">
                  <c:v>535</c:v>
                </c:pt>
                <c:pt idx="6019">
                  <c:v>66</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22</c:v>
                </c:pt>
                <c:pt idx="6033">
                  <c:v>403</c:v>
                </c:pt>
                <c:pt idx="6034">
                  <c:v>596</c:v>
                </c:pt>
                <c:pt idx="6035">
                  <c:v>702</c:v>
                </c:pt>
                <c:pt idx="6036">
                  <c:v>761</c:v>
                </c:pt>
                <c:pt idx="6037">
                  <c:v>790</c:v>
                </c:pt>
                <c:pt idx="6038">
                  <c:v>795</c:v>
                </c:pt>
                <c:pt idx="6039">
                  <c:v>779</c:v>
                </c:pt>
                <c:pt idx="6040">
                  <c:v>739</c:v>
                </c:pt>
                <c:pt idx="6041">
                  <c:v>444</c:v>
                </c:pt>
                <c:pt idx="6042">
                  <c:v>350</c:v>
                </c:pt>
                <c:pt idx="6043">
                  <c:v>36</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2</c:v>
                </c:pt>
                <c:pt idx="6057">
                  <c:v>9</c:v>
                </c:pt>
                <c:pt idx="6058">
                  <c:v>9</c:v>
                </c:pt>
                <c:pt idx="6059">
                  <c:v>10</c:v>
                </c:pt>
                <c:pt idx="6060">
                  <c:v>7</c:v>
                </c:pt>
                <c:pt idx="6061">
                  <c:v>105</c:v>
                </c:pt>
                <c:pt idx="6062">
                  <c:v>83</c:v>
                </c:pt>
                <c:pt idx="6063">
                  <c:v>159</c:v>
                </c:pt>
                <c:pt idx="6064">
                  <c:v>40</c:v>
                </c:pt>
                <c:pt idx="6065">
                  <c:v>25</c:v>
                </c:pt>
                <c:pt idx="6066">
                  <c:v>176</c:v>
                </c:pt>
                <c:pt idx="6067">
                  <c:v>26</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234</c:v>
                </c:pt>
                <c:pt idx="6082">
                  <c:v>522</c:v>
                </c:pt>
                <c:pt idx="6083">
                  <c:v>699</c:v>
                </c:pt>
                <c:pt idx="6084">
                  <c:v>759</c:v>
                </c:pt>
                <c:pt idx="6085">
                  <c:v>788</c:v>
                </c:pt>
                <c:pt idx="6086">
                  <c:v>794</c:v>
                </c:pt>
                <c:pt idx="6087">
                  <c:v>776</c:v>
                </c:pt>
                <c:pt idx="6088">
                  <c:v>733</c:v>
                </c:pt>
                <c:pt idx="6089">
                  <c:v>655</c:v>
                </c:pt>
                <c:pt idx="6090">
                  <c:v>519</c:v>
                </c:pt>
                <c:pt idx="6091">
                  <c:v>270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9</c:v>
                </c:pt>
                <c:pt idx="6106">
                  <c:v>40</c:v>
                </c:pt>
                <c:pt idx="6107">
                  <c:v>436</c:v>
                </c:pt>
                <c:pt idx="6108">
                  <c:v>747</c:v>
                </c:pt>
                <c:pt idx="6109">
                  <c:v>473</c:v>
                </c:pt>
                <c:pt idx="6110">
                  <c:v>783</c:v>
                </c:pt>
                <c:pt idx="6111">
                  <c:v>769</c:v>
                </c:pt>
                <c:pt idx="6112">
                  <c:v>671</c:v>
                </c:pt>
                <c:pt idx="6113">
                  <c:v>654</c:v>
                </c:pt>
                <c:pt idx="6114">
                  <c:v>270</c:v>
                </c:pt>
                <c:pt idx="6115">
                  <c:v>158</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19</c:v>
                </c:pt>
                <c:pt idx="6131">
                  <c:v>11</c:v>
                </c:pt>
                <c:pt idx="6132">
                  <c:v>12</c:v>
                </c:pt>
                <c:pt idx="6133">
                  <c:v>43</c:v>
                </c:pt>
                <c:pt idx="6134">
                  <c:v>137</c:v>
                </c:pt>
                <c:pt idx="6135">
                  <c:v>347</c:v>
                </c:pt>
                <c:pt idx="6136">
                  <c:v>365</c:v>
                </c:pt>
                <c:pt idx="6137">
                  <c:v>550</c:v>
                </c:pt>
                <c:pt idx="6138">
                  <c:v>512</c:v>
                </c:pt>
                <c:pt idx="6139">
                  <c:v>121</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323</c:v>
                </c:pt>
                <c:pt idx="6154">
                  <c:v>579</c:v>
                </c:pt>
                <c:pt idx="6155">
                  <c:v>443</c:v>
                </c:pt>
                <c:pt idx="6156">
                  <c:v>751</c:v>
                </c:pt>
                <c:pt idx="6157">
                  <c:v>458</c:v>
                </c:pt>
                <c:pt idx="6158">
                  <c:v>34</c:v>
                </c:pt>
                <c:pt idx="6159">
                  <c:v>543</c:v>
                </c:pt>
                <c:pt idx="6160">
                  <c:v>307</c:v>
                </c:pt>
                <c:pt idx="6161">
                  <c:v>137</c:v>
                </c:pt>
                <c:pt idx="6162">
                  <c:v>318</c:v>
                </c:pt>
                <c:pt idx="6163">
                  <c:v>29</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6</c:v>
                </c:pt>
                <c:pt idx="6178">
                  <c:v>6</c:v>
                </c:pt>
                <c:pt idx="6179">
                  <c:v>14</c:v>
                </c:pt>
                <c:pt idx="6180">
                  <c:v>207</c:v>
                </c:pt>
                <c:pt idx="6181">
                  <c:v>126</c:v>
                </c:pt>
                <c:pt idx="6182">
                  <c:v>148</c:v>
                </c:pt>
                <c:pt idx="6183">
                  <c:v>89</c:v>
                </c:pt>
                <c:pt idx="6184">
                  <c:v>43</c:v>
                </c:pt>
                <c:pt idx="6185">
                  <c:v>643</c:v>
                </c:pt>
                <c:pt idx="6186">
                  <c:v>180</c:v>
                </c:pt>
                <c:pt idx="6187">
                  <c:v>30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15</c:v>
                </c:pt>
                <c:pt idx="6201">
                  <c:v>386</c:v>
                </c:pt>
                <c:pt idx="6202">
                  <c:v>592</c:v>
                </c:pt>
                <c:pt idx="6203">
                  <c:v>705</c:v>
                </c:pt>
                <c:pt idx="6204">
                  <c:v>764</c:v>
                </c:pt>
                <c:pt idx="6205">
                  <c:v>793</c:v>
                </c:pt>
                <c:pt idx="6206">
                  <c:v>799</c:v>
                </c:pt>
                <c:pt idx="6207">
                  <c:v>783</c:v>
                </c:pt>
                <c:pt idx="6208">
                  <c:v>741</c:v>
                </c:pt>
                <c:pt idx="6209">
                  <c:v>662</c:v>
                </c:pt>
                <c:pt idx="6210">
                  <c:v>514</c:v>
                </c:pt>
                <c:pt idx="6211">
                  <c:v>95</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380</c:v>
                </c:pt>
                <c:pt idx="6226">
                  <c:v>587</c:v>
                </c:pt>
                <c:pt idx="6227">
                  <c:v>700</c:v>
                </c:pt>
                <c:pt idx="6228">
                  <c:v>763</c:v>
                </c:pt>
                <c:pt idx="6229">
                  <c:v>795</c:v>
                </c:pt>
                <c:pt idx="6230">
                  <c:v>798</c:v>
                </c:pt>
                <c:pt idx="6231">
                  <c:v>782</c:v>
                </c:pt>
                <c:pt idx="6232">
                  <c:v>740</c:v>
                </c:pt>
                <c:pt idx="6233">
                  <c:v>656</c:v>
                </c:pt>
                <c:pt idx="6234">
                  <c:v>505</c:v>
                </c:pt>
                <c:pt idx="6235">
                  <c:v>226</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4</c:v>
                </c:pt>
                <c:pt idx="6249">
                  <c:v>384</c:v>
                </c:pt>
                <c:pt idx="6250">
                  <c:v>588</c:v>
                </c:pt>
                <c:pt idx="6251">
                  <c:v>700</c:v>
                </c:pt>
                <c:pt idx="6252">
                  <c:v>762</c:v>
                </c:pt>
                <c:pt idx="6253">
                  <c:v>791</c:v>
                </c:pt>
                <c:pt idx="6254">
                  <c:v>797</c:v>
                </c:pt>
                <c:pt idx="6255">
                  <c:v>781</c:v>
                </c:pt>
                <c:pt idx="6256">
                  <c:v>736</c:v>
                </c:pt>
                <c:pt idx="6257">
                  <c:v>654</c:v>
                </c:pt>
                <c:pt idx="6258">
                  <c:v>506</c:v>
                </c:pt>
                <c:pt idx="6259">
                  <c:v>85</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30</c:v>
                </c:pt>
                <c:pt idx="6273">
                  <c:v>373</c:v>
                </c:pt>
                <c:pt idx="6274">
                  <c:v>584</c:v>
                </c:pt>
                <c:pt idx="6275">
                  <c:v>697</c:v>
                </c:pt>
                <c:pt idx="6276">
                  <c:v>759</c:v>
                </c:pt>
                <c:pt idx="6277">
                  <c:v>789</c:v>
                </c:pt>
                <c:pt idx="6278">
                  <c:v>793</c:v>
                </c:pt>
                <c:pt idx="6279">
                  <c:v>775</c:v>
                </c:pt>
                <c:pt idx="6280">
                  <c:v>729</c:v>
                </c:pt>
                <c:pt idx="6281">
                  <c:v>644</c:v>
                </c:pt>
                <c:pt idx="6282">
                  <c:v>491</c:v>
                </c:pt>
                <c:pt idx="6283">
                  <c:v>64</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7</c:v>
                </c:pt>
                <c:pt idx="6297">
                  <c:v>46</c:v>
                </c:pt>
                <c:pt idx="6298">
                  <c:v>570</c:v>
                </c:pt>
                <c:pt idx="6299">
                  <c:v>684</c:v>
                </c:pt>
                <c:pt idx="6300">
                  <c:v>747</c:v>
                </c:pt>
                <c:pt idx="6301">
                  <c:v>778</c:v>
                </c:pt>
                <c:pt idx="6302">
                  <c:v>783</c:v>
                </c:pt>
                <c:pt idx="6303">
                  <c:v>766</c:v>
                </c:pt>
                <c:pt idx="6304">
                  <c:v>326</c:v>
                </c:pt>
                <c:pt idx="6305">
                  <c:v>455</c:v>
                </c:pt>
                <c:pt idx="6306">
                  <c:v>327</c:v>
                </c:pt>
                <c:pt idx="6307">
                  <c:v>60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63</c:v>
                </c:pt>
                <c:pt idx="6322">
                  <c:v>62</c:v>
                </c:pt>
                <c:pt idx="6323">
                  <c:v>100</c:v>
                </c:pt>
                <c:pt idx="6324">
                  <c:v>111</c:v>
                </c:pt>
                <c:pt idx="6325">
                  <c:v>160</c:v>
                </c:pt>
                <c:pt idx="6326">
                  <c:v>413</c:v>
                </c:pt>
                <c:pt idx="6327">
                  <c:v>591</c:v>
                </c:pt>
                <c:pt idx="6328">
                  <c:v>361</c:v>
                </c:pt>
                <c:pt idx="6329">
                  <c:v>286</c:v>
                </c:pt>
                <c:pt idx="6330">
                  <c:v>97</c:v>
                </c:pt>
                <c:pt idx="6331">
                  <c:v>50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122</c:v>
                </c:pt>
                <c:pt idx="6346">
                  <c:v>571</c:v>
                </c:pt>
                <c:pt idx="6347">
                  <c:v>487</c:v>
                </c:pt>
                <c:pt idx="6348">
                  <c:v>552</c:v>
                </c:pt>
                <c:pt idx="6349">
                  <c:v>678</c:v>
                </c:pt>
                <c:pt idx="6350">
                  <c:v>738</c:v>
                </c:pt>
                <c:pt idx="6351">
                  <c:v>707</c:v>
                </c:pt>
                <c:pt idx="6352">
                  <c:v>624</c:v>
                </c:pt>
                <c:pt idx="6353">
                  <c:v>361</c:v>
                </c:pt>
                <c:pt idx="6354">
                  <c:v>103</c:v>
                </c:pt>
                <c:pt idx="6355">
                  <c:v>36</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356</c:v>
                </c:pt>
                <c:pt idx="6370">
                  <c:v>536</c:v>
                </c:pt>
                <c:pt idx="6371">
                  <c:v>650</c:v>
                </c:pt>
                <c:pt idx="6372">
                  <c:v>748</c:v>
                </c:pt>
                <c:pt idx="6373">
                  <c:v>783</c:v>
                </c:pt>
                <c:pt idx="6374">
                  <c:v>781</c:v>
                </c:pt>
                <c:pt idx="6375">
                  <c:v>684</c:v>
                </c:pt>
                <c:pt idx="6376">
                  <c:v>435</c:v>
                </c:pt>
                <c:pt idx="6377">
                  <c:v>126</c:v>
                </c:pt>
                <c:pt idx="6378">
                  <c:v>303</c:v>
                </c:pt>
                <c:pt idx="6379">
                  <c:v>56</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353</c:v>
                </c:pt>
                <c:pt idx="6394">
                  <c:v>572</c:v>
                </c:pt>
                <c:pt idx="6395">
                  <c:v>690</c:v>
                </c:pt>
                <c:pt idx="6396">
                  <c:v>755</c:v>
                </c:pt>
                <c:pt idx="6397">
                  <c:v>786</c:v>
                </c:pt>
                <c:pt idx="6398">
                  <c:v>792</c:v>
                </c:pt>
                <c:pt idx="6399">
                  <c:v>707</c:v>
                </c:pt>
                <c:pt idx="6400">
                  <c:v>724</c:v>
                </c:pt>
                <c:pt idx="6401">
                  <c:v>633</c:v>
                </c:pt>
                <c:pt idx="6402">
                  <c:v>426</c:v>
                </c:pt>
                <c:pt idx="6403">
                  <c:v>159</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227</c:v>
                </c:pt>
                <c:pt idx="6418">
                  <c:v>512</c:v>
                </c:pt>
                <c:pt idx="6419">
                  <c:v>688</c:v>
                </c:pt>
                <c:pt idx="6420">
                  <c:v>740</c:v>
                </c:pt>
                <c:pt idx="6421">
                  <c:v>782</c:v>
                </c:pt>
                <c:pt idx="6422">
                  <c:v>785</c:v>
                </c:pt>
                <c:pt idx="6423">
                  <c:v>749</c:v>
                </c:pt>
                <c:pt idx="6424">
                  <c:v>721</c:v>
                </c:pt>
                <c:pt idx="6425">
                  <c:v>630</c:v>
                </c:pt>
                <c:pt idx="6426">
                  <c:v>470</c:v>
                </c:pt>
                <c:pt idx="6427">
                  <c:v>33</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96</c:v>
                </c:pt>
                <c:pt idx="6442">
                  <c:v>237</c:v>
                </c:pt>
                <c:pt idx="6443">
                  <c:v>104</c:v>
                </c:pt>
                <c:pt idx="6444">
                  <c:v>29</c:v>
                </c:pt>
                <c:pt idx="6445">
                  <c:v>17</c:v>
                </c:pt>
                <c:pt idx="6446">
                  <c:v>9</c:v>
                </c:pt>
                <c:pt idx="6447">
                  <c:v>11</c:v>
                </c:pt>
                <c:pt idx="6448">
                  <c:v>10</c:v>
                </c:pt>
                <c:pt idx="6449">
                  <c:v>2</c:v>
                </c:pt>
                <c:pt idx="6450">
                  <c:v>3</c:v>
                </c:pt>
                <c:pt idx="6451">
                  <c:v>14</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264</c:v>
                </c:pt>
                <c:pt idx="6466">
                  <c:v>485</c:v>
                </c:pt>
                <c:pt idx="6467">
                  <c:v>634</c:v>
                </c:pt>
                <c:pt idx="6468">
                  <c:v>730</c:v>
                </c:pt>
                <c:pt idx="6469">
                  <c:v>772</c:v>
                </c:pt>
                <c:pt idx="6470">
                  <c:v>776</c:v>
                </c:pt>
                <c:pt idx="6471">
                  <c:v>755</c:v>
                </c:pt>
                <c:pt idx="6472">
                  <c:v>716</c:v>
                </c:pt>
                <c:pt idx="6473">
                  <c:v>624</c:v>
                </c:pt>
                <c:pt idx="6474">
                  <c:v>449</c:v>
                </c:pt>
                <c:pt idx="6475">
                  <c:v>129</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275</c:v>
                </c:pt>
                <c:pt idx="6490">
                  <c:v>528</c:v>
                </c:pt>
                <c:pt idx="6491">
                  <c:v>667</c:v>
                </c:pt>
                <c:pt idx="6492">
                  <c:v>728</c:v>
                </c:pt>
                <c:pt idx="6493">
                  <c:v>779</c:v>
                </c:pt>
                <c:pt idx="6494">
                  <c:v>770</c:v>
                </c:pt>
                <c:pt idx="6495">
                  <c:v>746</c:v>
                </c:pt>
                <c:pt idx="6496">
                  <c:v>714</c:v>
                </c:pt>
                <c:pt idx="6497">
                  <c:v>623</c:v>
                </c:pt>
                <c:pt idx="6498">
                  <c:v>445</c:v>
                </c:pt>
                <c:pt idx="6499">
                  <c:v>9</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242</c:v>
                </c:pt>
                <c:pt idx="6514">
                  <c:v>448</c:v>
                </c:pt>
                <c:pt idx="6515">
                  <c:v>677</c:v>
                </c:pt>
                <c:pt idx="6516">
                  <c:v>694</c:v>
                </c:pt>
                <c:pt idx="6517">
                  <c:v>592</c:v>
                </c:pt>
                <c:pt idx="6518">
                  <c:v>428</c:v>
                </c:pt>
                <c:pt idx="6519">
                  <c:v>121</c:v>
                </c:pt>
                <c:pt idx="6520">
                  <c:v>438</c:v>
                </c:pt>
                <c:pt idx="6521">
                  <c:v>528</c:v>
                </c:pt>
                <c:pt idx="6522">
                  <c:v>283</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105</c:v>
                </c:pt>
                <c:pt idx="6538">
                  <c:v>418</c:v>
                </c:pt>
                <c:pt idx="6539">
                  <c:v>584</c:v>
                </c:pt>
                <c:pt idx="6540">
                  <c:v>621</c:v>
                </c:pt>
                <c:pt idx="6541">
                  <c:v>242</c:v>
                </c:pt>
                <c:pt idx="6542">
                  <c:v>132</c:v>
                </c:pt>
                <c:pt idx="6543">
                  <c:v>12</c:v>
                </c:pt>
                <c:pt idx="6544">
                  <c:v>21</c:v>
                </c:pt>
                <c:pt idx="6545">
                  <c:v>316</c:v>
                </c:pt>
                <c:pt idx="6546">
                  <c:v>244</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202</c:v>
                </c:pt>
                <c:pt idx="6562">
                  <c:v>532</c:v>
                </c:pt>
                <c:pt idx="6563">
                  <c:v>658</c:v>
                </c:pt>
                <c:pt idx="6564">
                  <c:v>727</c:v>
                </c:pt>
                <c:pt idx="6565">
                  <c:v>760</c:v>
                </c:pt>
                <c:pt idx="6566">
                  <c:v>765</c:v>
                </c:pt>
                <c:pt idx="6567">
                  <c:v>743</c:v>
                </c:pt>
                <c:pt idx="6568">
                  <c:v>688</c:v>
                </c:pt>
                <c:pt idx="6569">
                  <c:v>584</c:v>
                </c:pt>
                <c:pt idx="6570">
                  <c:v>396</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289</c:v>
                </c:pt>
                <c:pt idx="6586">
                  <c:v>523</c:v>
                </c:pt>
                <c:pt idx="6587">
                  <c:v>650</c:v>
                </c:pt>
                <c:pt idx="6588">
                  <c:v>720</c:v>
                </c:pt>
                <c:pt idx="6589">
                  <c:v>753</c:v>
                </c:pt>
                <c:pt idx="6590">
                  <c:v>758</c:v>
                </c:pt>
                <c:pt idx="6591">
                  <c:v>735</c:v>
                </c:pt>
                <c:pt idx="6592">
                  <c:v>680</c:v>
                </c:pt>
                <c:pt idx="6593">
                  <c:v>576</c:v>
                </c:pt>
                <c:pt idx="6594">
                  <c:v>143</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71</c:v>
                </c:pt>
                <c:pt idx="6610">
                  <c:v>314</c:v>
                </c:pt>
                <c:pt idx="6611">
                  <c:v>543</c:v>
                </c:pt>
                <c:pt idx="6612">
                  <c:v>713</c:v>
                </c:pt>
                <c:pt idx="6613">
                  <c:v>745</c:v>
                </c:pt>
                <c:pt idx="6614">
                  <c:v>748</c:v>
                </c:pt>
                <c:pt idx="6615">
                  <c:v>449</c:v>
                </c:pt>
                <c:pt idx="6616">
                  <c:v>279</c:v>
                </c:pt>
                <c:pt idx="6617">
                  <c:v>0</c:v>
                </c:pt>
                <c:pt idx="6618">
                  <c:v>372</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282</c:v>
                </c:pt>
                <c:pt idx="6634">
                  <c:v>522</c:v>
                </c:pt>
                <c:pt idx="6635">
                  <c:v>653</c:v>
                </c:pt>
                <c:pt idx="6636">
                  <c:v>724</c:v>
                </c:pt>
                <c:pt idx="6637">
                  <c:v>759</c:v>
                </c:pt>
                <c:pt idx="6638">
                  <c:v>764</c:v>
                </c:pt>
                <c:pt idx="6639">
                  <c:v>742</c:v>
                </c:pt>
                <c:pt idx="6640">
                  <c:v>685</c:v>
                </c:pt>
                <c:pt idx="6641">
                  <c:v>578</c:v>
                </c:pt>
                <c:pt idx="6642">
                  <c:v>381</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235</c:v>
                </c:pt>
                <c:pt idx="6658">
                  <c:v>523</c:v>
                </c:pt>
                <c:pt idx="6659">
                  <c:v>653</c:v>
                </c:pt>
                <c:pt idx="6660">
                  <c:v>723</c:v>
                </c:pt>
                <c:pt idx="6661">
                  <c:v>755</c:v>
                </c:pt>
                <c:pt idx="6662">
                  <c:v>759</c:v>
                </c:pt>
                <c:pt idx="6663">
                  <c:v>735</c:v>
                </c:pt>
                <c:pt idx="6664">
                  <c:v>677</c:v>
                </c:pt>
                <c:pt idx="6665">
                  <c:v>568</c:v>
                </c:pt>
                <c:pt idx="6666">
                  <c:v>369</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267</c:v>
                </c:pt>
                <c:pt idx="6682">
                  <c:v>260</c:v>
                </c:pt>
                <c:pt idx="6683">
                  <c:v>294</c:v>
                </c:pt>
                <c:pt idx="6684">
                  <c:v>74</c:v>
                </c:pt>
                <c:pt idx="6685">
                  <c:v>746</c:v>
                </c:pt>
                <c:pt idx="6686">
                  <c:v>747</c:v>
                </c:pt>
                <c:pt idx="6687">
                  <c:v>727</c:v>
                </c:pt>
                <c:pt idx="6688">
                  <c:v>670</c:v>
                </c:pt>
                <c:pt idx="6689">
                  <c:v>563</c:v>
                </c:pt>
                <c:pt idx="6690">
                  <c:v>363</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38</c:v>
                </c:pt>
                <c:pt idx="6706">
                  <c:v>74</c:v>
                </c:pt>
                <c:pt idx="6707">
                  <c:v>84</c:v>
                </c:pt>
                <c:pt idx="6708">
                  <c:v>571</c:v>
                </c:pt>
                <c:pt idx="6709">
                  <c:v>743</c:v>
                </c:pt>
                <c:pt idx="6710">
                  <c:v>748</c:v>
                </c:pt>
                <c:pt idx="6711">
                  <c:v>724</c:v>
                </c:pt>
                <c:pt idx="6712">
                  <c:v>666</c:v>
                </c:pt>
                <c:pt idx="6713">
                  <c:v>556</c:v>
                </c:pt>
                <c:pt idx="6714">
                  <c:v>353</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253</c:v>
                </c:pt>
                <c:pt idx="6730">
                  <c:v>496</c:v>
                </c:pt>
                <c:pt idx="6731">
                  <c:v>628</c:v>
                </c:pt>
                <c:pt idx="6732">
                  <c:v>698</c:v>
                </c:pt>
                <c:pt idx="6733">
                  <c:v>730</c:v>
                </c:pt>
                <c:pt idx="6734">
                  <c:v>733</c:v>
                </c:pt>
                <c:pt idx="6735">
                  <c:v>709</c:v>
                </c:pt>
                <c:pt idx="6736">
                  <c:v>650</c:v>
                </c:pt>
                <c:pt idx="6737">
                  <c:v>539</c:v>
                </c:pt>
                <c:pt idx="6738">
                  <c:v>166</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155</c:v>
                </c:pt>
                <c:pt idx="6754">
                  <c:v>489</c:v>
                </c:pt>
                <c:pt idx="6755">
                  <c:v>622</c:v>
                </c:pt>
                <c:pt idx="6756">
                  <c:v>694</c:v>
                </c:pt>
                <c:pt idx="6757">
                  <c:v>727</c:v>
                </c:pt>
                <c:pt idx="6758">
                  <c:v>731</c:v>
                </c:pt>
                <c:pt idx="6759">
                  <c:v>706</c:v>
                </c:pt>
                <c:pt idx="6760">
                  <c:v>645</c:v>
                </c:pt>
                <c:pt idx="6761">
                  <c:v>532</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57</c:v>
                </c:pt>
                <c:pt idx="6779">
                  <c:v>64</c:v>
                </c:pt>
                <c:pt idx="6780">
                  <c:v>121</c:v>
                </c:pt>
                <c:pt idx="6781">
                  <c:v>63</c:v>
                </c:pt>
                <c:pt idx="6782">
                  <c:v>362</c:v>
                </c:pt>
                <c:pt idx="6783">
                  <c:v>218</c:v>
                </c:pt>
                <c:pt idx="6784">
                  <c:v>62</c:v>
                </c:pt>
                <c:pt idx="6785">
                  <c:v>384</c:v>
                </c:pt>
                <c:pt idx="6786">
                  <c:v>215</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36</c:v>
                </c:pt>
                <c:pt idx="6802">
                  <c:v>128</c:v>
                </c:pt>
                <c:pt idx="6803">
                  <c:v>320</c:v>
                </c:pt>
                <c:pt idx="6804">
                  <c:v>585</c:v>
                </c:pt>
                <c:pt idx="6805">
                  <c:v>516</c:v>
                </c:pt>
                <c:pt idx="6806">
                  <c:v>98</c:v>
                </c:pt>
                <c:pt idx="6807">
                  <c:v>114</c:v>
                </c:pt>
                <c:pt idx="6808">
                  <c:v>654</c:v>
                </c:pt>
                <c:pt idx="6809">
                  <c:v>443</c:v>
                </c:pt>
                <c:pt idx="6810">
                  <c:v>324</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12</c:v>
                </c:pt>
                <c:pt idx="6826">
                  <c:v>16</c:v>
                </c:pt>
                <c:pt idx="6827">
                  <c:v>137</c:v>
                </c:pt>
                <c:pt idx="6828">
                  <c:v>563</c:v>
                </c:pt>
                <c:pt idx="6829">
                  <c:v>667</c:v>
                </c:pt>
                <c:pt idx="6830">
                  <c:v>521</c:v>
                </c:pt>
                <c:pt idx="6831">
                  <c:v>293</c:v>
                </c:pt>
                <c:pt idx="6832">
                  <c:v>479</c:v>
                </c:pt>
                <c:pt idx="6833">
                  <c:v>95</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236</c:v>
                </c:pt>
                <c:pt idx="6850">
                  <c:v>496</c:v>
                </c:pt>
                <c:pt idx="6851">
                  <c:v>614</c:v>
                </c:pt>
                <c:pt idx="6852">
                  <c:v>710</c:v>
                </c:pt>
                <c:pt idx="6853">
                  <c:v>742</c:v>
                </c:pt>
                <c:pt idx="6854">
                  <c:v>743</c:v>
                </c:pt>
                <c:pt idx="6855">
                  <c:v>713</c:v>
                </c:pt>
                <c:pt idx="6856">
                  <c:v>647</c:v>
                </c:pt>
                <c:pt idx="6857">
                  <c:v>526</c:v>
                </c:pt>
                <c:pt idx="6858">
                  <c:v>305</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229</c:v>
                </c:pt>
                <c:pt idx="6874">
                  <c:v>488</c:v>
                </c:pt>
                <c:pt idx="6875">
                  <c:v>606</c:v>
                </c:pt>
                <c:pt idx="6876">
                  <c:v>691</c:v>
                </c:pt>
                <c:pt idx="6877">
                  <c:v>716</c:v>
                </c:pt>
                <c:pt idx="6878">
                  <c:v>660</c:v>
                </c:pt>
                <c:pt idx="6879">
                  <c:v>710</c:v>
                </c:pt>
                <c:pt idx="6880">
                  <c:v>645</c:v>
                </c:pt>
                <c:pt idx="6881">
                  <c:v>523</c:v>
                </c:pt>
                <c:pt idx="6882">
                  <c:v>129</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3</c:v>
                </c:pt>
                <c:pt idx="6898">
                  <c:v>0</c:v>
                </c:pt>
                <c:pt idx="6899">
                  <c:v>49</c:v>
                </c:pt>
                <c:pt idx="6900">
                  <c:v>30</c:v>
                </c:pt>
                <c:pt idx="6901">
                  <c:v>10</c:v>
                </c:pt>
                <c:pt idx="6902">
                  <c:v>100</c:v>
                </c:pt>
                <c:pt idx="6903">
                  <c:v>6</c:v>
                </c:pt>
                <c:pt idx="6904">
                  <c:v>36</c:v>
                </c:pt>
                <c:pt idx="6905">
                  <c:v>46</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32</c:v>
                </c:pt>
                <c:pt idx="6922">
                  <c:v>324</c:v>
                </c:pt>
                <c:pt idx="6923">
                  <c:v>617</c:v>
                </c:pt>
                <c:pt idx="6924">
                  <c:v>692</c:v>
                </c:pt>
                <c:pt idx="6925">
                  <c:v>655</c:v>
                </c:pt>
                <c:pt idx="6926">
                  <c:v>389</c:v>
                </c:pt>
                <c:pt idx="6927">
                  <c:v>632</c:v>
                </c:pt>
                <c:pt idx="6928">
                  <c:v>638</c:v>
                </c:pt>
                <c:pt idx="6929">
                  <c:v>515</c:v>
                </c:pt>
                <c:pt idx="6930">
                  <c:v>214</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164</c:v>
                </c:pt>
                <c:pt idx="6946">
                  <c:v>345</c:v>
                </c:pt>
                <c:pt idx="6947">
                  <c:v>611</c:v>
                </c:pt>
                <c:pt idx="6948">
                  <c:v>570</c:v>
                </c:pt>
                <c:pt idx="6949">
                  <c:v>432</c:v>
                </c:pt>
                <c:pt idx="6950">
                  <c:v>725</c:v>
                </c:pt>
                <c:pt idx="6951">
                  <c:v>698</c:v>
                </c:pt>
                <c:pt idx="6952">
                  <c:v>633</c:v>
                </c:pt>
                <c:pt idx="6953">
                  <c:v>508</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113</c:v>
                </c:pt>
                <c:pt idx="6970">
                  <c:v>361</c:v>
                </c:pt>
                <c:pt idx="6971">
                  <c:v>617</c:v>
                </c:pt>
                <c:pt idx="6972">
                  <c:v>675</c:v>
                </c:pt>
                <c:pt idx="6973">
                  <c:v>718</c:v>
                </c:pt>
                <c:pt idx="6974">
                  <c:v>698</c:v>
                </c:pt>
                <c:pt idx="6975">
                  <c:v>612</c:v>
                </c:pt>
                <c:pt idx="6976">
                  <c:v>580</c:v>
                </c:pt>
                <c:pt idx="6977">
                  <c:v>508</c:v>
                </c:pt>
                <c:pt idx="6978">
                  <c:v>160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197</c:v>
                </c:pt>
                <c:pt idx="6994">
                  <c:v>468</c:v>
                </c:pt>
                <c:pt idx="6995">
                  <c:v>603</c:v>
                </c:pt>
                <c:pt idx="6996">
                  <c:v>660</c:v>
                </c:pt>
                <c:pt idx="6997">
                  <c:v>643</c:v>
                </c:pt>
                <c:pt idx="6998">
                  <c:v>562</c:v>
                </c:pt>
                <c:pt idx="6999">
                  <c:v>676</c:v>
                </c:pt>
                <c:pt idx="7000">
                  <c:v>630</c:v>
                </c:pt>
                <c:pt idx="7001">
                  <c:v>510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165</c:v>
                </c:pt>
                <c:pt idx="7018">
                  <c:v>421</c:v>
                </c:pt>
                <c:pt idx="7019">
                  <c:v>562</c:v>
                </c:pt>
                <c:pt idx="7020">
                  <c:v>653</c:v>
                </c:pt>
                <c:pt idx="7021">
                  <c:v>720</c:v>
                </c:pt>
                <c:pt idx="7022">
                  <c:v>710</c:v>
                </c:pt>
                <c:pt idx="7023">
                  <c:v>687</c:v>
                </c:pt>
                <c:pt idx="7024">
                  <c:v>635</c:v>
                </c:pt>
                <c:pt idx="7025">
                  <c:v>504</c:v>
                </c:pt>
                <c:pt idx="7026">
                  <c:v>98</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185</c:v>
                </c:pt>
                <c:pt idx="7042">
                  <c:v>460</c:v>
                </c:pt>
                <c:pt idx="7043">
                  <c:v>609</c:v>
                </c:pt>
                <c:pt idx="7044">
                  <c:v>688</c:v>
                </c:pt>
                <c:pt idx="7045">
                  <c:v>724</c:v>
                </c:pt>
                <c:pt idx="7046">
                  <c:v>728</c:v>
                </c:pt>
                <c:pt idx="7047">
                  <c:v>700</c:v>
                </c:pt>
                <c:pt idx="7048">
                  <c:v>633</c:v>
                </c:pt>
                <c:pt idx="7049">
                  <c:v>501</c:v>
                </c:pt>
                <c:pt idx="7050">
                  <c:v>254</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182</c:v>
                </c:pt>
                <c:pt idx="7066">
                  <c:v>419</c:v>
                </c:pt>
                <c:pt idx="7067">
                  <c:v>524</c:v>
                </c:pt>
                <c:pt idx="7068">
                  <c:v>599</c:v>
                </c:pt>
                <c:pt idx="7069">
                  <c:v>658</c:v>
                </c:pt>
                <c:pt idx="7070">
                  <c:v>711</c:v>
                </c:pt>
                <c:pt idx="7071">
                  <c:v>673</c:v>
                </c:pt>
                <c:pt idx="7072">
                  <c:v>626</c:v>
                </c:pt>
                <c:pt idx="7073">
                  <c:v>491</c:v>
                </c:pt>
                <c:pt idx="7074">
                  <c:v>32</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172</c:v>
                </c:pt>
                <c:pt idx="7090">
                  <c:v>453</c:v>
                </c:pt>
                <c:pt idx="7091">
                  <c:v>598</c:v>
                </c:pt>
                <c:pt idx="7092">
                  <c:v>683</c:v>
                </c:pt>
                <c:pt idx="7093">
                  <c:v>687</c:v>
                </c:pt>
                <c:pt idx="7094">
                  <c:v>716</c:v>
                </c:pt>
                <c:pt idx="7095">
                  <c:v>695</c:v>
                </c:pt>
                <c:pt idx="7096">
                  <c:v>603</c:v>
                </c:pt>
                <c:pt idx="7097">
                  <c:v>448</c:v>
                </c:pt>
                <c:pt idx="7098">
                  <c:v>157</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137</c:v>
                </c:pt>
                <c:pt idx="7114">
                  <c:v>453</c:v>
                </c:pt>
                <c:pt idx="7115">
                  <c:v>602</c:v>
                </c:pt>
                <c:pt idx="7116">
                  <c:v>678</c:v>
                </c:pt>
                <c:pt idx="7117">
                  <c:v>681</c:v>
                </c:pt>
                <c:pt idx="7118">
                  <c:v>681</c:v>
                </c:pt>
                <c:pt idx="7119">
                  <c:v>652</c:v>
                </c:pt>
                <c:pt idx="7120">
                  <c:v>590</c:v>
                </c:pt>
                <c:pt idx="7121">
                  <c:v>378</c:v>
                </c:pt>
                <c:pt idx="7122">
                  <c:v>86</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165</c:v>
                </c:pt>
                <c:pt idx="7138">
                  <c:v>453</c:v>
                </c:pt>
                <c:pt idx="7139">
                  <c:v>599</c:v>
                </c:pt>
                <c:pt idx="7140">
                  <c:v>681</c:v>
                </c:pt>
                <c:pt idx="7141">
                  <c:v>699</c:v>
                </c:pt>
                <c:pt idx="7142">
                  <c:v>704</c:v>
                </c:pt>
                <c:pt idx="7143">
                  <c:v>673</c:v>
                </c:pt>
                <c:pt idx="7144">
                  <c:v>564</c:v>
                </c:pt>
                <c:pt idx="7145">
                  <c:v>480</c:v>
                </c:pt>
                <c:pt idx="7146">
                  <c:v>13</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153</c:v>
                </c:pt>
                <c:pt idx="7162">
                  <c:v>439</c:v>
                </c:pt>
                <c:pt idx="7163">
                  <c:v>595</c:v>
                </c:pt>
                <c:pt idx="7164">
                  <c:v>670</c:v>
                </c:pt>
                <c:pt idx="7165">
                  <c:v>713</c:v>
                </c:pt>
                <c:pt idx="7166">
                  <c:v>715</c:v>
                </c:pt>
                <c:pt idx="7167">
                  <c:v>641</c:v>
                </c:pt>
                <c:pt idx="7168">
                  <c:v>550</c:v>
                </c:pt>
                <c:pt idx="7169">
                  <c:v>307</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145</c:v>
                </c:pt>
                <c:pt idx="7186">
                  <c:v>431</c:v>
                </c:pt>
                <c:pt idx="7187">
                  <c:v>576</c:v>
                </c:pt>
                <c:pt idx="7188">
                  <c:v>663</c:v>
                </c:pt>
                <c:pt idx="7189">
                  <c:v>685</c:v>
                </c:pt>
                <c:pt idx="7190">
                  <c:v>685</c:v>
                </c:pt>
                <c:pt idx="7191">
                  <c:v>629</c:v>
                </c:pt>
                <c:pt idx="7192">
                  <c:v>577</c:v>
                </c:pt>
                <c:pt idx="7193">
                  <c:v>357</c:v>
                </c:pt>
                <c:pt idx="7194">
                  <c:v>75</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142</c:v>
                </c:pt>
                <c:pt idx="7210">
                  <c:v>434</c:v>
                </c:pt>
                <c:pt idx="7211">
                  <c:v>567</c:v>
                </c:pt>
                <c:pt idx="7212">
                  <c:v>672</c:v>
                </c:pt>
                <c:pt idx="7213">
                  <c:v>697</c:v>
                </c:pt>
                <c:pt idx="7214">
                  <c:v>699</c:v>
                </c:pt>
                <c:pt idx="7215">
                  <c:v>617</c:v>
                </c:pt>
                <c:pt idx="7216">
                  <c:v>578</c:v>
                </c:pt>
                <c:pt idx="7217">
                  <c:v>335</c:v>
                </c:pt>
                <c:pt idx="7218">
                  <c:v>57</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129</c:v>
                </c:pt>
                <c:pt idx="7234">
                  <c:v>48</c:v>
                </c:pt>
                <c:pt idx="7235">
                  <c:v>295</c:v>
                </c:pt>
                <c:pt idx="7236">
                  <c:v>533</c:v>
                </c:pt>
                <c:pt idx="7237">
                  <c:v>487</c:v>
                </c:pt>
                <c:pt idx="7238">
                  <c:v>202</c:v>
                </c:pt>
                <c:pt idx="7239">
                  <c:v>450</c:v>
                </c:pt>
                <c:pt idx="7240">
                  <c:v>450</c:v>
                </c:pt>
                <c:pt idx="7241">
                  <c:v>447</c:v>
                </c:pt>
                <c:pt idx="7242">
                  <c:v>18</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97</c:v>
                </c:pt>
                <c:pt idx="7258">
                  <c:v>389</c:v>
                </c:pt>
                <c:pt idx="7259">
                  <c:v>521</c:v>
                </c:pt>
                <c:pt idx="7260">
                  <c:v>620</c:v>
                </c:pt>
                <c:pt idx="7261">
                  <c:v>615</c:v>
                </c:pt>
                <c:pt idx="7262">
                  <c:v>621</c:v>
                </c:pt>
                <c:pt idx="7263">
                  <c:v>414</c:v>
                </c:pt>
                <c:pt idx="7264">
                  <c:v>230</c:v>
                </c:pt>
                <c:pt idx="7265">
                  <c:v>447</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92</c:v>
                </c:pt>
                <c:pt idx="7282">
                  <c:v>200</c:v>
                </c:pt>
                <c:pt idx="7283">
                  <c:v>571</c:v>
                </c:pt>
                <c:pt idx="7284">
                  <c:v>543</c:v>
                </c:pt>
                <c:pt idx="7285">
                  <c:v>549</c:v>
                </c:pt>
                <c:pt idx="7286">
                  <c:v>590</c:v>
                </c:pt>
                <c:pt idx="7287">
                  <c:v>366</c:v>
                </c:pt>
                <c:pt idx="7288">
                  <c:v>217</c:v>
                </c:pt>
                <c:pt idx="7289">
                  <c:v>441</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276</c:v>
                </c:pt>
                <c:pt idx="7306">
                  <c:v>166</c:v>
                </c:pt>
                <c:pt idx="7307">
                  <c:v>286</c:v>
                </c:pt>
                <c:pt idx="7308">
                  <c:v>828</c:v>
                </c:pt>
                <c:pt idx="7309">
                  <c:v>861</c:v>
                </c:pt>
                <c:pt idx="7310">
                  <c:v>864</c:v>
                </c:pt>
                <c:pt idx="7311">
                  <c:v>838</c:v>
                </c:pt>
                <c:pt idx="7312">
                  <c:v>775</c:v>
                </c:pt>
                <c:pt idx="7313">
                  <c:v>644</c:v>
                </c:pt>
                <c:pt idx="7314">
                  <c:v>270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286</c:v>
                </c:pt>
                <c:pt idx="7330">
                  <c:v>627</c:v>
                </c:pt>
                <c:pt idx="7331">
                  <c:v>776</c:v>
                </c:pt>
                <c:pt idx="7332">
                  <c:v>847</c:v>
                </c:pt>
                <c:pt idx="7333">
                  <c:v>735</c:v>
                </c:pt>
                <c:pt idx="7334">
                  <c:v>286</c:v>
                </c:pt>
                <c:pt idx="7335">
                  <c:v>842</c:v>
                </c:pt>
                <c:pt idx="7336">
                  <c:v>771</c:v>
                </c:pt>
                <c:pt idx="7337">
                  <c:v>634</c:v>
                </c:pt>
                <c:pt idx="7338">
                  <c:v>178</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268</c:v>
                </c:pt>
                <c:pt idx="7354">
                  <c:v>612</c:v>
                </c:pt>
                <c:pt idx="7355">
                  <c:v>764</c:v>
                </c:pt>
                <c:pt idx="7356">
                  <c:v>838</c:v>
                </c:pt>
                <c:pt idx="7357">
                  <c:v>868</c:v>
                </c:pt>
                <c:pt idx="7358">
                  <c:v>868</c:v>
                </c:pt>
                <c:pt idx="7359">
                  <c:v>837</c:v>
                </c:pt>
                <c:pt idx="7360">
                  <c:v>768</c:v>
                </c:pt>
                <c:pt idx="7361">
                  <c:v>631</c:v>
                </c:pt>
                <c:pt idx="7362">
                  <c:v>84</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7</c:v>
                </c:pt>
                <c:pt idx="7378">
                  <c:v>120</c:v>
                </c:pt>
                <c:pt idx="7379">
                  <c:v>747</c:v>
                </c:pt>
                <c:pt idx="7380">
                  <c:v>822</c:v>
                </c:pt>
                <c:pt idx="7381">
                  <c:v>855</c:v>
                </c:pt>
                <c:pt idx="7382">
                  <c:v>857</c:v>
                </c:pt>
                <c:pt idx="7383">
                  <c:v>830</c:v>
                </c:pt>
                <c:pt idx="7384">
                  <c:v>762</c:v>
                </c:pt>
                <c:pt idx="7385">
                  <c:v>625</c:v>
                </c:pt>
                <c:pt idx="7386">
                  <c:v>110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242</c:v>
                </c:pt>
                <c:pt idx="7402">
                  <c:v>591</c:v>
                </c:pt>
                <c:pt idx="7403">
                  <c:v>745</c:v>
                </c:pt>
                <c:pt idx="7404">
                  <c:v>820</c:v>
                </c:pt>
                <c:pt idx="7405">
                  <c:v>852</c:v>
                </c:pt>
                <c:pt idx="7406">
                  <c:v>853</c:v>
                </c:pt>
                <c:pt idx="7407">
                  <c:v>825</c:v>
                </c:pt>
                <c:pt idx="7408">
                  <c:v>757</c:v>
                </c:pt>
                <c:pt idx="7409">
                  <c:v>619</c:v>
                </c:pt>
                <c:pt idx="7410">
                  <c:v>184</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232</c:v>
                </c:pt>
                <c:pt idx="7426">
                  <c:v>586</c:v>
                </c:pt>
                <c:pt idx="7427">
                  <c:v>744</c:v>
                </c:pt>
                <c:pt idx="7428">
                  <c:v>820</c:v>
                </c:pt>
                <c:pt idx="7429">
                  <c:v>852</c:v>
                </c:pt>
                <c:pt idx="7430">
                  <c:v>853</c:v>
                </c:pt>
                <c:pt idx="7431">
                  <c:v>823</c:v>
                </c:pt>
                <c:pt idx="7432">
                  <c:v>753</c:v>
                </c:pt>
                <c:pt idx="7433">
                  <c:v>613</c:v>
                </c:pt>
                <c:pt idx="7434">
                  <c:v>108</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225</c:v>
                </c:pt>
                <c:pt idx="7450">
                  <c:v>588</c:v>
                </c:pt>
                <c:pt idx="7451">
                  <c:v>749</c:v>
                </c:pt>
                <c:pt idx="7452">
                  <c:v>826</c:v>
                </c:pt>
                <c:pt idx="7453">
                  <c:v>858</c:v>
                </c:pt>
                <c:pt idx="7454">
                  <c:v>858</c:v>
                </c:pt>
                <c:pt idx="7455">
                  <c:v>827</c:v>
                </c:pt>
                <c:pt idx="7456">
                  <c:v>756</c:v>
                </c:pt>
                <c:pt idx="7457">
                  <c:v>614</c:v>
                </c:pt>
                <c:pt idx="7458">
                  <c:v>141</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721</c:v>
                </c:pt>
                <c:pt idx="7476">
                  <c:v>576</c:v>
                </c:pt>
                <c:pt idx="7477">
                  <c:v>834</c:v>
                </c:pt>
                <c:pt idx="7478">
                  <c:v>837</c:v>
                </c:pt>
                <c:pt idx="7479">
                  <c:v>810</c:v>
                </c:pt>
                <c:pt idx="7480">
                  <c:v>740</c:v>
                </c:pt>
                <c:pt idx="7481">
                  <c:v>596</c:v>
                </c:pt>
                <c:pt idx="7482">
                  <c:v>70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188</c:v>
                </c:pt>
                <c:pt idx="7498">
                  <c:v>145</c:v>
                </c:pt>
                <c:pt idx="7499">
                  <c:v>708</c:v>
                </c:pt>
                <c:pt idx="7500">
                  <c:v>759</c:v>
                </c:pt>
                <c:pt idx="7501">
                  <c:v>677</c:v>
                </c:pt>
                <c:pt idx="7502">
                  <c:v>824</c:v>
                </c:pt>
                <c:pt idx="7503">
                  <c:v>795</c:v>
                </c:pt>
                <c:pt idx="7504">
                  <c:v>725</c:v>
                </c:pt>
                <c:pt idx="7505">
                  <c:v>582</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197</c:v>
                </c:pt>
                <c:pt idx="7523">
                  <c:v>711</c:v>
                </c:pt>
                <c:pt idx="7524">
                  <c:v>792</c:v>
                </c:pt>
                <c:pt idx="7525">
                  <c:v>829</c:v>
                </c:pt>
                <c:pt idx="7526">
                  <c:v>767</c:v>
                </c:pt>
                <c:pt idx="7527">
                  <c:v>806</c:v>
                </c:pt>
                <c:pt idx="7528">
                  <c:v>736</c:v>
                </c:pt>
                <c:pt idx="7529">
                  <c:v>386</c:v>
                </c:pt>
                <c:pt idx="7530">
                  <c:v>29</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191</c:v>
                </c:pt>
                <c:pt idx="7547">
                  <c:v>624</c:v>
                </c:pt>
                <c:pt idx="7548">
                  <c:v>812</c:v>
                </c:pt>
                <c:pt idx="7549">
                  <c:v>848</c:v>
                </c:pt>
                <c:pt idx="7550">
                  <c:v>851</c:v>
                </c:pt>
                <c:pt idx="7551">
                  <c:v>821</c:v>
                </c:pt>
                <c:pt idx="7552">
                  <c:v>747</c:v>
                </c:pt>
                <c:pt idx="7553">
                  <c:v>598</c:v>
                </c:pt>
                <c:pt idx="7554">
                  <c:v>61</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176</c:v>
                </c:pt>
                <c:pt idx="7570">
                  <c:v>565</c:v>
                </c:pt>
                <c:pt idx="7571">
                  <c:v>738</c:v>
                </c:pt>
                <c:pt idx="7572">
                  <c:v>821</c:v>
                </c:pt>
                <c:pt idx="7573">
                  <c:v>854</c:v>
                </c:pt>
                <c:pt idx="7574">
                  <c:v>849</c:v>
                </c:pt>
                <c:pt idx="7575">
                  <c:v>826</c:v>
                </c:pt>
                <c:pt idx="7576">
                  <c:v>754</c:v>
                </c:pt>
                <c:pt idx="7577">
                  <c:v>603</c:v>
                </c:pt>
                <c:pt idx="7578">
                  <c:v>34</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95</c:v>
                </c:pt>
                <c:pt idx="7594">
                  <c:v>573</c:v>
                </c:pt>
                <c:pt idx="7595">
                  <c:v>734</c:v>
                </c:pt>
                <c:pt idx="7596">
                  <c:v>802</c:v>
                </c:pt>
                <c:pt idx="7597">
                  <c:v>780</c:v>
                </c:pt>
                <c:pt idx="7598">
                  <c:v>856</c:v>
                </c:pt>
                <c:pt idx="7599">
                  <c:v>828</c:v>
                </c:pt>
                <c:pt idx="7600">
                  <c:v>748</c:v>
                </c:pt>
                <c:pt idx="7601">
                  <c:v>599</c:v>
                </c:pt>
                <c:pt idx="7602">
                  <c:v>12</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15</c:v>
                </c:pt>
                <c:pt idx="7618">
                  <c:v>558</c:v>
                </c:pt>
                <c:pt idx="7619">
                  <c:v>736</c:v>
                </c:pt>
                <c:pt idx="7620">
                  <c:v>820</c:v>
                </c:pt>
                <c:pt idx="7621">
                  <c:v>828</c:v>
                </c:pt>
                <c:pt idx="7622">
                  <c:v>850</c:v>
                </c:pt>
                <c:pt idx="7623">
                  <c:v>827</c:v>
                </c:pt>
                <c:pt idx="7624">
                  <c:v>756</c:v>
                </c:pt>
                <c:pt idx="7625">
                  <c:v>603</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150</c:v>
                </c:pt>
                <c:pt idx="7642">
                  <c:v>559</c:v>
                </c:pt>
                <c:pt idx="7643">
                  <c:v>737</c:v>
                </c:pt>
                <c:pt idx="7644">
                  <c:v>816</c:v>
                </c:pt>
                <c:pt idx="7645">
                  <c:v>850</c:v>
                </c:pt>
                <c:pt idx="7646">
                  <c:v>856</c:v>
                </c:pt>
                <c:pt idx="7647">
                  <c:v>822</c:v>
                </c:pt>
                <c:pt idx="7648">
                  <c:v>750</c:v>
                </c:pt>
                <c:pt idx="7649">
                  <c:v>595</c:v>
                </c:pt>
                <c:pt idx="7650">
                  <c:v>20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63</c:v>
                </c:pt>
                <c:pt idx="7666">
                  <c:v>155</c:v>
                </c:pt>
                <c:pt idx="7667">
                  <c:v>723</c:v>
                </c:pt>
                <c:pt idx="7668">
                  <c:v>801</c:v>
                </c:pt>
                <c:pt idx="7669">
                  <c:v>844</c:v>
                </c:pt>
                <c:pt idx="7670">
                  <c:v>846</c:v>
                </c:pt>
                <c:pt idx="7671">
                  <c:v>815</c:v>
                </c:pt>
                <c:pt idx="7672">
                  <c:v>739</c:v>
                </c:pt>
                <c:pt idx="7673">
                  <c:v>411</c:v>
                </c:pt>
                <c:pt idx="7674">
                  <c:v>5</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67</c:v>
                </c:pt>
                <c:pt idx="7690">
                  <c:v>520</c:v>
                </c:pt>
                <c:pt idx="7691">
                  <c:v>713</c:v>
                </c:pt>
                <c:pt idx="7692">
                  <c:v>799</c:v>
                </c:pt>
                <c:pt idx="7693">
                  <c:v>774</c:v>
                </c:pt>
                <c:pt idx="7694">
                  <c:v>838</c:v>
                </c:pt>
                <c:pt idx="7695">
                  <c:v>807</c:v>
                </c:pt>
                <c:pt idx="7696">
                  <c:v>731</c:v>
                </c:pt>
                <c:pt idx="7697">
                  <c:v>574</c:v>
                </c:pt>
                <c:pt idx="7698">
                  <c:v>34</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67</c:v>
                </c:pt>
                <c:pt idx="7714">
                  <c:v>534</c:v>
                </c:pt>
                <c:pt idx="7715">
                  <c:v>723</c:v>
                </c:pt>
                <c:pt idx="7716">
                  <c:v>813</c:v>
                </c:pt>
                <c:pt idx="7717">
                  <c:v>840</c:v>
                </c:pt>
                <c:pt idx="7718">
                  <c:v>846</c:v>
                </c:pt>
                <c:pt idx="7719">
                  <c:v>826</c:v>
                </c:pt>
                <c:pt idx="7720">
                  <c:v>749</c:v>
                </c:pt>
                <c:pt idx="7721">
                  <c:v>592</c:v>
                </c:pt>
                <c:pt idx="7722">
                  <c:v>15</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525</c:v>
                </c:pt>
                <c:pt idx="7739">
                  <c:v>712</c:v>
                </c:pt>
                <c:pt idx="7740">
                  <c:v>800</c:v>
                </c:pt>
                <c:pt idx="7741">
                  <c:v>822</c:v>
                </c:pt>
                <c:pt idx="7742">
                  <c:v>838</c:v>
                </c:pt>
                <c:pt idx="7743">
                  <c:v>807</c:v>
                </c:pt>
                <c:pt idx="7744">
                  <c:v>730</c:v>
                </c:pt>
                <c:pt idx="7745">
                  <c:v>409</c:v>
                </c:pt>
                <c:pt idx="7746">
                  <c:v>122</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18</c:v>
                </c:pt>
                <c:pt idx="7762">
                  <c:v>510</c:v>
                </c:pt>
                <c:pt idx="7763">
                  <c:v>698</c:v>
                </c:pt>
                <c:pt idx="7764">
                  <c:v>786</c:v>
                </c:pt>
                <c:pt idx="7765">
                  <c:v>731</c:v>
                </c:pt>
                <c:pt idx="7766">
                  <c:v>625</c:v>
                </c:pt>
                <c:pt idx="7767">
                  <c:v>457</c:v>
                </c:pt>
                <c:pt idx="7768">
                  <c:v>716</c:v>
                </c:pt>
                <c:pt idx="7769">
                  <c:v>556</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4</c:v>
                </c:pt>
                <c:pt idx="7786">
                  <c:v>498</c:v>
                </c:pt>
                <c:pt idx="7787">
                  <c:v>688</c:v>
                </c:pt>
                <c:pt idx="7788">
                  <c:v>777</c:v>
                </c:pt>
                <c:pt idx="7789">
                  <c:v>692</c:v>
                </c:pt>
                <c:pt idx="7790">
                  <c:v>418</c:v>
                </c:pt>
                <c:pt idx="7791">
                  <c:v>635</c:v>
                </c:pt>
                <c:pt idx="7792">
                  <c:v>356</c:v>
                </c:pt>
                <c:pt idx="7793">
                  <c:v>555</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101</c:v>
                </c:pt>
                <c:pt idx="7811">
                  <c:v>360</c:v>
                </c:pt>
                <c:pt idx="7812">
                  <c:v>782</c:v>
                </c:pt>
                <c:pt idx="7813">
                  <c:v>821</c:v>
                </c:pt>
                <c:pt idx="7814">
                  <c:v>825</c:v>
                </c:pt>
                <c:pt idx="7815">
                  <c:v>795</c:v>
                </c:pt>
                <c:pt idx="7816">
                  <c:v>718</c:v>
                </c:pt>
                <c:pt idx="7817">
                  <c:v>556</c:v>
                </c:pt>
                <c:pt idx="7818">
                  <c:v>51</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10</c:v>
                </c:pt>
                <c:pt idx="7834">
                  <c:v>430</c:v>
                </c:pt>
                <c:pt idx="7835">
                  <c:v>567</c:v>
                </c:pt>
                <c:pt idx="7836">
                  <c:v>604</c:v>
                </c:pt>
                <c:pt idx="7837">
                  <c:v>812</c:v>
                </c:pt>
                <c:pt idx="7838">
                  <c:v>816</c:v>
                </c:pt>
                <c:pt idx="7839">
                  <c:v>634</c:v>
                </c:pt>
                <c:pt idx="7840">
                  <c:v>708</c:v>
                </c:pt>
                <c:pt idx="7841">
                  <c:v>546</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515</c:v>
                </c:pt>
                <c:pt idx="7859">
                  <c:v>708</c:v>
                </c:pt>
                <c:pt idx="7860">
                  <c:v>800</c:v>
                </c:pt>
                <c:pt idx="7861">
                  <c:v>838</c:v>
                </c:pt>
                <c:pt idx="7862">
                  <c:v>837</c:v>
                </c:pt>
                <c:pt idx="7863">
                  <c:v>803</c:v>
                </c:pt>
                <c:pt idx="7864">
                  <c:v>177</c:v>
                </c:pt>
                <c:pt idx="7865">
                  <c:v>558</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260</c:v>
                </c:pt>
                <c:pt idx="7883">
                  <c:v>691</c:v>
                </c:pt>
                <c:pt idx="7884">
                  <c:v>785</c:v>
                </c:pt>
                <c:pt idx="7885">
                  <c:v>824</c:v>
                </c:pt>
                <c:pt idx="7886">
                  <c:v>828</c:v>
                </c:pt>
                <c:pt idx="7887">
                  <c:v>796</c:v>
                </c:pt>
                <c:pt idx="7888">
                  <c:v>674</c:v>
                </c:pt>
                <c:pt idx="7889">
                  <c:v>553</c:v>
                </c:pt>
                <c:pt idx="7890">
                  <c:v>13</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40</c:v>
                </c:pt>
                <c:pt idx="7907">
                  <c:v>664</c:v>
                </c:pt>
                <c:pt idx="7908">
                  <c:v>759</c:v>
                </c:pt>
                <c:pt idx="7909">
                  <c:v>684</c:v>
                </c:pt>
                <c:pt idx="7910">
                  <c:v>403</c:v>
                </c:pt>
                <c:pt idx="7911">
                  <c:v>394</c:v>
                </c:pt>
                <c:pt idx="7912">
                  <c:v>238</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480</c:v>
                </c:pt>
                <c:pt idx="7931">
                  <c:v>676</c:v>
                </c:pt>
                <c:pt idx="7932">
                  <c:v>776</c:v>
                </c:pt>
                <c:pt idx="7933">
                  <c:v>761</c:v>
                </c:pt>
                <c:pt idx="7934">
                  <c:v>821</c:v>
                </c:pt>
                <c:pt idx="7935">
                  <c:v>803</c:v>
                </c:pt>
                <c:pt idx="7936">
                  <c:v>710</c:v>
                </c:pt>
                <c:pt idx="7937">
                  <c:v>396</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448</c:v>
                </c:pt>
                <c:pt idx="7955">
                  <c:v>659</c:v>
                </c:pt>
                <c:pt idx="7956">
                  <c:v>719</c:v>
                </c:pt>
                <c:pt idx="7957">
                  <c:v>733</c:v>
                </c:pt>
                <c:pt idx="7958">
                  <c:v>809</c:v>
                </c:pt>
                <c:pt idx="7959">
                  <c:v>598</c:v>
                </c:pt>
                <c:pt idx="7960">
                  <c:v>118</c:v>
                </c:pt>
                <c:pt idx="7961">
                  <c:v>199</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465</c:v>
                </c:pt>
                <c:pt idx="7979">
                  <c:v>677</c:v>
                </c:pt>
                <c:pt idx="7980">
                  <c:v>772</c:v>
                </c:pt>
                <c:pt idx="7981">
                  <c:v>766</c:v>
                </c:pt>
                <c:pt idx="7982">
                  <c:v>654</c:v>
                </c:pt>
                <c:pt idx="7983">
                  <c:v>780</c:v>
                </c:pt>
                <c:pt idx="7984">
                  <c:v>701</c:v>
                </c:pt>
                <c:pt idx="7985">
                  <c:v>163</c:v>
                </c:pt>
                <c:pt idx="7986">
                  <c:v>14</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405</c:v>
                </c:pt>
                <c:pt idx="8003">
                  <c:v>615</c:v>
                </c:pt>
                <c:pt idx="8004">
                  <c:v>731</c:v>
                </c:pt>
                <c:pt idx="8005">
                  <c:v>774</c:v>
                </c:pt>
                <c:pt idx="8006">
                  <c:v>805</c:v>
                </c:pt>
                <c:pt idx="8007">
                  <c:v>777</c:v>
                </c:pt>
                <c:pt idx="8008">
                  <c:v>691</c:v>
                </c:pt>
                <c:pt idx="8009">
                  <c:v>512</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599</c:v>
                </c:pt>
                <c:pt idx="8027">
                  <c:v>797</c:v>
                </c:pt>
                <c:pt idx="8028">
                  <c:v>883</c:v>
                </c:pt>
                <c:pt idx="8029">
                  <c:v>919</c:v>
                </c:pt>
                <c:pt idx="8030">
                  <c:v>922</c:v>
                </c:pt>
                <c:pt idx="8031">
                  <c:v>895</c:v>
                </c:pt>
                <c:pt idx="8032">
                  <c:v>827</c:v>
                </c:pt>
                <c:pt idx="8033">
                  <c:v>678</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595</c:v>
                </c:pt>
                <c:pt idx="8051">
                  <c:v>796</c:v>
                </c:pt>
                <c:pt idx="8052">
                  <c:v>883</c:v>
                </c:pt>
                <c:pt idx="8053">
                  <c:v>919</c:v>
                </c:pt>
                <c:pt idx="8054">
                  <c:v>921</c:v>
                </c:pt>
                <c:pt idx="8055">
                  <c:v>892</c:v>
                </c:pt>
                <c:pt idx="8056">
                  <c:v>822</c:v>
                </c:pt>
                <c:pt idx="8057">
                  <c:v>672</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588</c:v>
                </c:pt>
                <c:pt idx="8075">
                  <c:v>794</c:v>
                </c:pt>
                <c:pt idx="8076">
                  <c:v>884</c:v>
                </c:pt>
                <c:pt idx="8077">
                  <c:v>923</c:v>
                </c:pt>
                <c:pt idx="8078">
                  <c:v>927</c:v>
                </c:pt>
                <c:pt idx="8079">
                  <c:v>899</c:v>
                </c:pt>
                <c:pt idx="8080">
                  <c:v>830</c:v>
                </c:pt>
                <c:pt idx="8081">
                  <c:v>680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219</c:v>
                </c:pt>
                <c:pt idx="8099">
                  <c:v>299</c:v>
                </c:pt>
                <c:pt idx="8100">
                  <c:v>699</c:v>
                </c:pt>
                <c:pt idx="8101">
                  <c:v>894</c:v>
                </c:pt>
                <c:pt idx="8102">
                  <c:v>901</c:v>
                </c:pt>
                <c:pt idx="8103">
                  <c:v>876</c:v>
                </c:pt>
                <c:pt idx="8104">
                  <c:v>811</c:v>
                </c:pt>
                <c:pt idx="8105">
                  <c:v>15</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295</c:v>
                </c:pt>
                <c:pt idx="8123">
                  <c:v>446</c:v>
                </c:pt>
                <c:pt idx="8124">
                  <c:v>869</c:v>
                </c:pt>
                <c:pt idx="8125">
                  <c:v>909</c:v>
                </c:pt>
                <c:pt idx="8126">
                  <c:v>914</c:v>
                </c:pt>
                <c:pt idx="8127">
                  <c:v>775</c:v>
                </c:pt>
                <c:pt idx="8128">
                  <c:v>525</c:v>
                </c:pt>
                <c:pt idx="8129">
                  <c:v>671</c:v>
                </c:pt>
                <c:pt idx="8130">
                  <c:v>289</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564</c:v>
                </c:pt>
                <c:pt idx="8147">
                  <c:v>776</c:v>
                </c:pt>
                <c:pt idx="8148">
                  <c:v>870</c:v>
                </c:pt>
                <c:pt idx="8149">
                  <c:v>911</c:v>
                </c:pt>
                <c:pt idx="8150">
                  <c:v>918</c:v>
                </c:pt>
                <c:pt idx="8151">
                  <c:v>894</c:v>
                </c:pt>
                <c:pt idx="8152">
                  <c:v>827</c:v>
                </c:pt>
                <c:pt idx="8153">
                  <c:v>676</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574</c:v>
                </c:pt>
                <c:pt idx="8171">
                  <c:v>793</c:v>
                </c:pt>
                <c:pt idx="8172">
                  <c:v>888</c:v>
                </c:pt>
                <c:pt idx="8173">
                  <c:v>929</c:v>
                </c:pt>
                <c:pt idx="8174">
                  <c:v>935</c:v>
                </c:pt>
                <c:pt idx="8175">
                  <c:v>815</c:v>
                </c:pt>
                <c:pt idx="8176">
                  <c:v>507</c:v>
                </c:pt>
                <c:pt idx="8177">
                  <c:v>312</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449</c:v>
                </c:pt>
                <c:pt idx="8195">
                  <c:v>766</c:v>
                </c:pt>
                <c:pt idx="8196">
                  <c:v>861</c:v>
                </c:pt>
                <c:pt idx="8197">
                  <c:v>901</c:v>
                </c:pt>
                <c:pt idx="8198">
                  <c:v>906</c:v>
                </c:pt>
                <c:pt idx="8199">
                  <c:v>879</c:v>
                </c:pt>
                <c:pt idx="8200">
                  <c:v>809</c:v>
                </c:pt>
                <c:pt idx="8201">
                  <c:v>657</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547</c:v>
                </c:pt>
                <c:pt idx="8219">
                  <c:v>770</c:v>
                </c:pt>
                <c:pt idx="8220">
                  <c:v>732</c:v>
                </c:pt>
                <c:pt idx="8221">
                  <c:v>879</c:v>
                </c:pt>
                <c:pt idx="8222">
                  <c:v>918</c:v>
                </c:pt>
                <c:pt idx="8223">
                  <c:v>893</c:v>
                </c:pt>
                <c:pt idx="8224">
                  <c:v>826</c:v>
                </c:pt>
                <c:pt idx="8225">
                  <c:v>676</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142</c:v>
                </c:pt>
                <c:pt idx="8243">
                  <c:v>607</c:v>
                </c:pt>
                <c:pt idx="8244">
                  <c:v>826</c:v>
                </c:pt>
                <c:pt idx="8245">
                  <c:v>891</c:v>
                </c:pt>
                <c:pt idx="8246">
                  <c:v>923</c:v>
                </c:pt>
                <c:pt idx="8247">
                  <c:v>898</c:v>
                </c:pt>
                <c:pt idx="8248">
                  <c:v>832</c:v>
                </c:pt>
                <c:pt idx="8249">
                  <c:v>683</c:v>
                </c:pt>
                <c:pt idx="8250">
                  <c:v>59</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562</c:v>
                </c:pt>
                <c:pt idx="8267">
                  <c:v>793</c:v>
                </c:pt>
                <c:pt idx="8268">
                  <c:v>893</c:v>
                </c:pt>
                <c:pt idx="8269">
                  <c:v>929</c:v>
                </c:pt>
                <c:pt idx="8270">
                  <c:v>937</c:v>
                </c:pt>
                <c:pt idx="8271">
                  <c:v>910</c:v>
                </c:pt>
                <c:pt idx="8272">
                  <c:v>853</c:v>
                </c:pt>
                <c:pt idx="8273">
                  <c:v>703</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549</c:v>
                </c:pt>
                <c:pt idx="8291">
                  <c:v>779</c:v>
                </c:pt>
                <c:pt idx="8292">
                  <c:v>877</c:v>
                </c:pt>
                <c:pt idx="8293">
                  <c:v>919</c:v>
                </c:pt>
                <c:pt idx="8294">
                  <c:v>926</c:v>
                </c:pt>
                <c:pt idx="8295">
                  <c:v>901</c:v>
                </c:pt>
                <c:pt idx="8296">
                  <c:v>833</c:v>
                </c:pt>
                <c:pt idx="8297">
                  <c:v>684</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127</c:v>
                </c:pt>
                <c:pt idx="8315">
                  <c:v>759</c:v>
                </c:pt>
                <c:pt idx="8316">
                  <c:v>740</c:v>
                </c:pt>
                <c:pt idx="8317">
                  <c:v>902</c:v>
                </c:pt>
                <c:pt idx="8318">
                  <c:v>910</c:v>
                </c:pt>
                <c:pt idx="8319">
                  <c:v>748</c:v>
                </c:pt>
                <c:pt idx="8320">
                  <c:v>818</c:v>
                </c:pt>
                <c:pt idx="8321">
                  <c:v>670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528</c:v>
                </c:pt>
                <c:pt idx="8339">
                  <c:v>765</c:v>
                </c:pt>
                <c:pt idx="8340">
                  <c:v>867</c:v>
                </c:pt>
                <c:pt idx="8341">
                  <c:v>913</c:v>
                </c:pt>
                <c:pt idx="8342">
                  <c:v>922</c:v>
                </c:pt>
                <c:pt idx="8343">
                  <c:v>900</c:v>
                </c:pt>
                <c:pt idx="8344">
                  <c:v>834</c:v>
                </c:pt>
                <c:pt idx="8345">
                  <c:v>686</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539</c:v>
                </c:pt>
                <c:pt idx="8363">
                  <c:v>781</c:v>
                </c:pt>
                <c:pt idx="8364">
                  <c:v>884</c:v>
                </c:pt>
                <c:pt idx="8365">
                  <c:v>924</c:v>
                </c:pt>
                <c:pt idx="8366">
                  <c:v>933</c:v>
                </c:pt>
                <c:pt idx="8367">
                  <c:v>907</c:v>
                </c:pt>
                <c:pt idx="8368">
                  <c:v>845</c:v>
                </c:pt>
                <c:pt idx="8369">
                  <c:v>695</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529</c:v>
                </c:pt>
                <c:pt idx="8387">
                  <c:v>770</c:v>
                </c:pt>
                <c:pt idx="8388">
                  <c:v>872</c:v>
                </c:pt>
                <c:pt idx="8389">
                  <c:v>916</c:v>
                </c:pt>
                <c:pt idx="8390">
                  <c:v>922</c:v>
                </c:pt>
                <c:pt idx="8391">
                  <c:v>897</c:v>
                </c:pt>
                <c:pt idx="8392">
                  <c:v>829</c:v>
                </c:pt>
                <c:pt idx="8393">
                  <c:v>680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131</c:v>
                </c:pt>
                <c:pt idx="8411">
                  <c:v>597</c:v>
                </c:pt>
                <c:pt idx="8412">
                  <c:v>685</c:v>
                </c:pt>
                <c:pt idx="8413">
                  <c:v>823</c:v>
                </c:pt>
                <c:pt idx="8414">
                  <c:v>917</c:v>
                </c:pt>
                <c:pt idx="8415">
                  <c:v>897</c:v>
                </c:pt>
                <c:pt idx="8416">
                  <c:v>834</c:v>
                </c:pt>
                <c:pt idx="8417">
                  <c:v>690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504</c:v>
                </c:pt>
                <c:pt idx="8435">
                  <c:v>747</c:v>
                </c:pt>
                <c:pt idx="8436">
                  <c:v>852</c:v>
                </c:pt>
                <c:pt idx="8437">
                  <c:v>897</c:v>
                </c:pt>
                <c:pt idx="8438">
                  <c:v>862</c:v>
                </c:pt>
                <c:pt idx="8439">
                  <c:v>747</c:v>
                </c:pt>
                <c:pt idx="8440">
                  <c:v>792</c:v>
                </c:pt>
                <c:pt idx="8441">
                  <c:v>671</c:v>
                </c:pt>
                <c:pt idx="8442">
                  <c:v>43</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501</c:v>
                </c:pt>
                <c:pt idx="8459">
                  <c:v>749</c:v>
                </c:pt>
                <c:pt idx="8460">
                  <c:v>854</c:v>
                </c:pt>
                <c:pt idx="8461">
                  <c:v>900</c:v>
                </c:pt>
                <c:pt idx="8462">
                  <c:v>909</c:v>
                </c:pt>
                <c:pt idx="8463">
                  <c:v>886</c:v>
                </c:pt>
                <c:pt idx="8464">
                  <c:v>821</c:v>
                </c:pt>
                <c:pt idx="8465">
                  <c:v>676</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127</c:v>
                </c:pt>
                <c:pt idx="8483">
                  <c:v>735</c:v>
                </c:pt>
                <c:pt idx="8484">
                  <c:v>841</c:v>
                </c:pt>
                <c:pt idx="8485">
                  <c:v>828</c:v>
                </c:pt>
                <c:pt idx="8486">
                  <c:v>897</c:v>
                </c:pt>
                <c:pt idx="8487">
                  <c:v>149</c:v>
                </c:pt>
                <c:pt idx="8488">
                  <c:v>174</c:v>
                </c:pt>
                <c:pt idx="8489">
                  <c:v>102</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382</c:v>
                </c:pt>
                <c:pt idx="8507">
                  <c:v>661</c:v>
                </c:pt>
                <c:pt idx="8508">
                  <c:v>457</c:v>
                </c:pt>
                <c:pt idx="8509">
                  <c:v>744</c:v>
                </c:pt>
                <c:pt idx="8510">
                  <c:v>840</c:v>
                </c:pt>
                <c:pt idx="8511">
                  <c:v>887</c:v>
                </c:pt>
                <c:pt idx="8512">
                  <c:v>820</c:v>
                </c:pt>
                <c:pt idx="8513">
                  <c:v>676</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372</c:v>
                </c:pt>
                <c:pt idx="8531">
                  <c:v>744</c:v>
                </c:pt>
                <c:pt idx="8532">
                  <c:v>852</c:v>
                </c:pt>
                <c:pt idx="8533">
                  <c:v>900</c:v>
                </c:pt>
                <c:pt idx="8534">
                  <c:v>910</c:v>
                </c:pt>
                <c:pt idx="8535">
                  <c:v>889</c:v>
                </c:pt>
                <c:pt idx="8536">
                  <c:v>825</c:v>
                </c:pt>
                <c:pt idx="8537">
                  <c:v>683</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485</c:v>
                </c:pt>
                <c:pt idx="8555">
                  <c:v>739</c:v>
                </c:pt>
                <c:pt idx="8556">
                  <c:v>218</c:v>
                </c:pt>
                <c:pt idx="8557">
                  <c:v>743</c:v>
                </c:pt>
                <c:pt idx="8558">
                  <c:v>903</c:v>
                </c:pt>
                <c:pt idx="8559">
                  <c:v>881</c:v>
                </c:pt>
                <c:pt idx="8560">
                  <c:v>817</c:v>
                </c:pt>
                <c:pt idx="8561">
                  <c:v>677</c:v>
                </c:pt>
                <c:pt idx="8562">
                  <c:v>326</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476</c:v>
                </c:pt>
                <c:pt idx="8579">
                  <c:v>320</c:v>
                </c:pt>
                <c:pt idx="8580">
                  <c:v>725</c:v>
                </c:pt>
                <c:pt idx="8581">
                  <c:v>827</c:v>
                </c:pt>
                <c:pt idx="8582">
                  <c:v>901</c:v>
                </c:pt>
                <c:pt idx="8583">
                  <c:v>880</c:v>
                </c:pt>
                <c:pt idx="8584">
                  <c:v>818</c:v>
                </c:pt>
                <c:pt idx="8585">
                  <c:v>679</c:v>
                </c:pt>
                <c:pt idx="8586">
                  <c:v>64</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485</c:v>
                </c:pt>
                <c:pt idx="8603">
                  <c:v>745</c:v>
                </c:pt>
                <c:pt idx="8604">
                  <c:v>857</c:v>
                </c:pt>
                <c:pt idx="8605">
                  <c:v>909</c:v>
                </c:pt>
                <c:pt idx="8606">
                  <c:v>924</c:v>
                </c:pt>
                <c:pt idx="8607">
                  <c:v>693</c:v>
                </c:pt>
                <c:pt idx="8608">
                  <c:v>140</c:v>
                </c:pt>
                <c:pt idx="8609">
                  <c:v>309</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178</c:v>
                </c:pt>
                <c:pt idx="8627">
                  <c:v>287</c:v>
                </c:pt>
                <c:pt idx="8628">
                  <c:v>442</c:v>
                </c:pt>
                <c:pt idx="8629">
                  <c:v>526</c:v>
                </c:pt>
                <c:pt idx="8630">
                  <c:v>796</c:v>
                </c:pt>
                <c:pt idx="8631">
                  <c:v>901</c:v>
                </c:pt>
                <c:pt idx="8632">
                  <c:v>839</c:v>
                </c:pt>
                <c:pt idx="8633">
                  <c:v>701</c:v>
                </c:pt>
                <c:pt idx="8634">
                  <c:v>116</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256</c:v>
                </c:pt>
                <c:pt idx="8651">
                  <c:v>733</c:v>
                </c:pt>
                <c:pt idx="8652">
                  <c:v>844</c:v>
                </c:pt>
                <c:pt idx="8653">
                  <c:v>894</c:v>
                </c:pt>
                <c:pt idx="8654">
                  <c:v>908</c:v>
                </c:pt>
                <c:pt idx="8655">
                  <c:v>889</c:v>
                </c:pt>
                <c:pt idx="8656">
                  <c:v>830</c:v>
                </c:pt>
                <c:pt idx="8657">
                  <c:v>694</c:v>
                </c:pt>
                <c:pt idx="8658">
                  <c:v>59</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501</c:v>
                </c:pt>
                <c:pt idx="8675">
                  <c:v>768</c:v>
                </c:pt>
                <c:pt idx="8676">
                  <c:v>881</c:v>
                </c:pt>
                <c:pt idx="8677">
                  <c:v>923</c:v>
                </c:pt>
                <c:pt idx="8678">
                  <c:v>938</c:v>
                </c:pt>
                <c:pt idx="8679">
                  <c:v>918</c:v>
                </c:pt>
                <c:pt idx="8680">
                  <c:v>860</c:v>
                </c:pt>
                <c:pt idx="8681">
                  <c:v>722</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490</c:v>
                </c:pt>
                <c:pt idx="8699">
                  <c:v>758</c:v>
                </c:pt>
                <c:pt idx="8700">
                  <c:v>870</c:v>
                </c:pt>
                <c:pt idx="8701">
                  <c:v>920</c:v>
                </c:pt>
                <c:pt idx="8702">
                  <c:v>933</c:v>
                </c:pt>
                <c:pt idx="8703">
                  <c:v>913</c:v>
                </c:pt>
                <c:pt idx="8704">
                  <c:v>853</c:v>
                </c:pt>
                <c:pt idx="8705">
                  <c:v>718</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484</c:v>
                </c:pt>
                <c:pt idx="8723">
                  <c:v>753</c:v>
                </c:pt>
                <c:pt idx="8724">
                  <c:v>866</c:v>
                </c:pt>
                <c:pt idx="8725">
                  <c:v>917</c:v>
                </c:pt>
                <c:pt idx="8726">
                  <c:v>931</c:v>
                </c:pt>
                <c:pt idx="8727">
                  <c:v>912</c:v>
                </c:pt>
                <c:pt idx="8728">
                  <c:v>853</c:v>
                </c:pt>
                <c:pt idx="8729">
                  <c:v>719</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469</c:v>
                </c:pt>
                <c:pt idx="8747">
                  <c:v>735</c:v>
                </c:pt>
                <c:pt idx="8748">
                  <c:v>847</c:v>
                </c:pt>
                <c:pt idx="8749">
                  <c:v>480</c:v>
                </c:pt>
                <c:pt idx="8750">
                  <c:v>779</c:v>
                </c:pt>
                <c:pt idx="8751">
                  <c:v>891</c:v>
                </c:pt>
                <c:pt idx="8752">
                  <c:v>831</c:v>
                </c:pt>
                <c:pt idx="8753">
                  <c:v>700</c:v>
                </c:pt>
                <c:pt idx="8754">
                  <c:v>0</c:v>
                </c:pt>
                <c:pt idx="8755">
                  <c:v>0</c:v>
                </c:pt>
                <c:pt idx="8756">
                  <c:v>0</c:v>
                </c:pt>
                <c:pt idx="8757">
                  <c:v>0</c:v>
                </c:pt>
                <c:pt idx="8758">
                  <c:v>0</c:v>
                </c:pt>
                <c:pt idx="8759">
                  <c:v>0</c:v>
                </c:pt>
              </c:numCache>
            </c:numRef>
          </c:val>
          <c:smooth val="0"/>
          <c:extLst>
            <c:ext xmlns:c16="http://schemas.microsoft.com/office/drawing/2014/chart" uri="{C3380CC4-5D6E-409C-BE32-E72D297353CC}">
              <c16:uniqueId val="{00000000-6D46-4A13-80B3-9FBB677293DC}"/>
            </c:ext>
          </c:extLst>
        </c:ser>
        <c:dLbls>
          <c:showLegendKey val="0"/>
          <c:showVal val="0"/>
          <c:showCatName val="0"/>
          <c:showSerName val="0"/>
          <c:showPercent val="0"/>
          <c:showBubbleSize val="0"/>
        </c:dLbls>
        <c:smooth val="0"/>
        <c:axId val="728158432"/>
        <c:axId val="825407248"/>
      </c:lineChart>
      <c:catAx>
        <c:axId val="72815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5407248"/>
        <c:crosses val="autoZero"/>
        <c:auto val="1"/>
        <c:lblAlgn val="ctr"/>
        <c:lblOffset val="100"/>
        <c:noMultiLvlLbl val="0"/>
      </c:catAx>
      <c:valAx>
        <c:axId val="82540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光热电站太阳辐射强度</a:t>
                </a:r>
                <a:r>
                  <a:rPr lang="en-US" altLang="zh-CN" baseline="0"/>
                  <a:t> </a:t>
                </a:r>
                <a:r>
                  <a:rPr lang="en-US" altLang="zh-CN"/>
                  <a:t>W/m</a:t>
                </a:r>
                <a:r>
                  <a:rPr lang="en-US" altLang="zh-CN" baseline="30000"/>
                  <a:t>2</a:t>
                </a:r>
                <a:endParaRPr lang="zh-CN" altLang="en-US" baseline="30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81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黄河!$A$1:$A$8760</c:f>
              <c:numCache>
                <c:formatCode>General</c:formatCode>
                <c:ptCount val="8760"/>
                <c:pt idx="0">
                  <c:v>238.88399999999999</c:v>
                </c:pt>
                <c:pt idx="1">
                  <c:v>253.11600000000001</c:v>
                </c:pt>
                <c:pt idx="2">
                  <c:v>262.334</c:v>
                </c:pt>
                <c:pt idx="3">
                  <c:v>168.06299999999999</c:v>
                </c:pt>
                <c:pt idx="4">
                  <c:v>101.41200000000001</c:v>
                </c:pt>
                <c:pt idx="5">
                  <c:v>101.41200000000001</c:v>
                </c:pt>
                <c:pt idx="6">
                  <c:v>101.41200000000001</c:v>
                </c:pt>
                <c:pt idx="7">
                  <c:v>101.41200000000001</c:v>
                </c:pt>
                <c:pt idx="8">
                  <c:v>101.41200000000001</c:v>
                </c:pt>
                <c:pt idx="9">
                  <c:v>101.41200000000001</c:v>
                </c:pt>
                <c:pt idx="10">
                  <c:v>101.41200000000001</c:v>
                </c:pt>
                <c:pt idx="11">
                  <c:v>101.41200000000001</c:v>
                </c:pt>
                <c:pt idx="12">
                  <c:v>144.41</c:v>
                </c:pt>
                <c:pt idx="13">
                  <c:v>147.15299999999999</c:v>
                </c:pt>
                <c:pt idx="14">
                  <c:v>146.91900000000001</c:v>
                </c:pt>
                <c:pt idx="15">
                  <c:v>145.38399999999999</c:v>
                </c:pt>
                <c:pt idx="16">
                  <c:v>150.91900000000001</c:v>
                </c:pt>
                <c:pt idx="17">
                  <c:v>147.316</c:v>
                </c:pt>
                <c:pt idx="18">
                  <c:v>147.84700000000001</c:v>
                </c:pt>
                <c:pt idx="19">
                  <c:v>147.691</c:v>
                </c:pt>
                <c:pt idx="20">
                  <c:v>147.071</c:v>
                </c:pt>
                <c:pt idx="21">
                  <c:v>147.59800000000001</c:v>
                </c:pt>
                <c:pt idx="22">
                  <c:v>148.25200000000001</c:v>
                </c:pt>
                <c:pt idx="23">
                  <c:v>146.43199999999999</c:v>
                </c:pt>
                <c:pt idx="24">
                  <c:v>148.10599999999999</c:v>
                </c:pt>
                <c:pt idx="25">
                  <c:v>126.642</c:v>
                </c:pt>
                <c:pt idx="26">
                  <c:v>125.759</c:v>
                </c:pt>
                <c:pt idx="27">
                  <c:v>196.39699999999999</c:v>
                </c:pt>
                <c:pt idx="28">
                  <c:v>176.12100000000001</c:v>
                </c:pt>
                <c:pt idx="29">
                  <c:v>176.12100000000001</c:v>
                </c:pt>
                <c:pt idx="30">
                  <c:v>182.54900000000001</c:v>
                </c:pt>
                <c:pt idx="31">
                  <c:v>182.99799999999999</c:v>
                </c:pt>
                <c:pt idx="32">
                  <c:v>176.12100000000001</c:v>
                </c:pt>
                <c:pt idx="33">
                  <c:v>225.55199999999999</c:v>
                </c:pt>
                <c:pt idx="34">
                  <c:v>222.14400000000001</c:v>
                </c:pt>
                <c:pt idx="35">
                  <c:v>242.62299999999999</c:v>
                </c:pt>
                <c:pt idx="36">
                  <c:v>250.51900000000001</c:v>
                </c:pt>
                <c:pt idx="37">
                  <c:v>250.49100000000001</c:v>
                </c:pt>
                <c:pt idx="38">
                  <c:v>248.97900000000001</c:v>
                </c:pt>
                <c:pt idx="39">
                  <c:v>249.62299999999999</c:v>
                </c:pt>
                <c:pt idx="40">
                  <c:v>252.39400000000001</c:v>
                </c:pt>
                <c:pt idx="41">
                  <c:v>256.89</c:v>
                </c:pt>
                <c:pt idx="42">
                  <c:v>261.15800000000002</c:v>
                </c:pt>
                <c:pt idx="43">
                  <c:v>263.17599999999999</c:v>
                </c:pt>
                <c:pt idx="44">
                  <c:v>264.95600000000002</c:v>
                </c:pt>
                <c:pt idx="45">
                  <c:v>259.85000000000002</c:v>
                </c:pt>
                <c:pt idx="46">
                  <c:v>249.86799999999999</c:v>
                </c:pt>
                <c:pt idx="47">
                  <c:v>227.40299999999999</c:v>
                </c:pt>
                <c:pt idx="48">
                  <c:v>223.797</c:v>
                </c:pt>
                <c:pt idx="49">
                  <c:v>224.09399999999999</c:v>
                </c:pt>
                <c:pt idx="50">
                  <c:v>224.46899999999999</c:v>
                </c:pt>
                <c:pt idx="51">
                  <c:v>172.73099999999999</c:v>
                </c:pt>
                <c:pt idx="52">
                  <c:v>172.73099999999999</c:v>
                </c:pt>
                <c:pt idx="53">
                  <c:v>172.73099999999999</c:v>
                </c:pt>
                <c:pt idx="54">
                  <c:v>172.73099999999999</c:v>
                </c:pt>
                <c:pt idx="55">
                  <c:v>172.73099999999999</c:v>
                </c:pt>
                <c:pt idx="56">
                  <c:v>172.73099999999999</c:v>
                </c:pt>
                <c:pt idx="57">
                  <c:v>193.36600000000001</c:v>
                </c:pt>
                <c:pt idx="58">
                  <c:v>199.262</c:v>
                </c:pt>
                <c:pt idx="59">
                  <c:v>244.09800000000001</c:v>
                </c:pt>
                <c:pt idx="60">
                  <c:v>203.58600000000001</c:v>
                </c:pt>
                <c:pt idx="61">
                  <c:v>197.27699999999999</c:v>
                </c:pt>
                <c:pt idx="62">
                  <c:v>241.392</c:v>
                </c:pt>
                <c:pt idx="63">
                  <c:v>219.977</c:v>
                </c:pt>
                <c:pt idx="64">
                  <c:v>221.69499999999999</c:v>
                </c:pt>
                <c:pt idx="65">
                  <c:v>221.678</c:v>
                </c:pt>
                <c:pt idx="66">
                  <c:v>220.517</c:v>
                </c:pt>
                <c:pt idx="67">
                  <c:v>222.95400000000001</c:v>
                </c:pt>
                <c:pt idx="68">
                  <c:v>209.97200000000001</c:v>
                </c:pt>
                <c:pt idx="69">
                  <c:v>195.768</c:v>
                </c:pt>
                <c:pt idx="70">
                  <c:v>195.70699999999999</c:v>
                </c:pt>
                <c:pt idx="71">
                  <c:v>194.315</c:v>
                </c:pt>
                <c:pt idx="72">
                  <c:v>193.55699999999999</c:v>
                </c:pt>
                <c:pt idx="73">
                  <c:v>194.06399999999999</c:v>
                </c:pt>
                <c:pt idx="74">
                  <c:v>195.75200000000001</c:v>
                </c:pt>
                <c:pt idx="75">
                  <c:v>178.90199999999999</c:v>
                </c:pt>
                <c:pt idx="76">
                  <c:v>178.90199999999999</c:v>
                </c:pt>
                <c:pt idx="77">
                  <c:v>178.90199999999999</c:v>
                </c:pt>
                <c:pt idx="78">
                  <c:v>178.90199999999999</c:v>
                </c:pt>
                <c:pt idx="79">
                  <c:v>178.90199999999999</c:v>
                </c:pt>
                <c:pt idx="80">
                  <c:v>178.90199999999999</c:v>
                </c:pt>
                <c:pt idx="81">
                  <c:v>231.93299999999999</c:v>
                </c:pt>
                <c:pt idx="82">
                  <c:v>234.333</c:v>
                </c:pt>
                <c:pt idx="83">
                  <c:v>236.41499999999999</c:v>
                </c:pt>
                <c:pt idx="84">
                  <c:v>234.47300000000001</c:v>
                </c:pt>
                <c:pt idx="85">
                  <c:v>209.155</c:v>
                </c:pt>
                <c:pt idx="86">
                  <c:v>216.99199999999999</c:v>
                </c:pt>
                <c:pt idx="87">
                  <c:v>235.64400000000001</c:v>
                </c:pt>
                <c:pt idx="88">
                  <c:v>231.61199999999999</c:v>
                </c:pt>
                <c:pt idx="89">
                  <c:v>238.547</c:v>
                </c:pt>
                <c:pt idx="90">
                  <c:v>247.482</c:v>
                </c:pt>
                <c:pt idx="91">
                  <c:v>246.453</c:v>
                </c:pt>
                <c:pt idx="92">
                  <c:v>248.56</c:v>
                </c:pt>
                <c:pt idx="93">
                  <c:v>225.566</c:v>
                </c:pt>
                <c:pt idx="94">
                  <c:v>209.029</c:v>
                </c:pt>
                <c:pt idx="95">
                  <c:v>212.798</c:v>
                </c:pt>
                <c:pt idx="96">
                  <c:v>210.57300000000001</c:v>
                </c:pt>
                <c:pt idx="97">
                  <c:v>211.715</c:v>
                </c:pt>
                <c:pt idx="98">
                  <c:v>212.49799999999999</c:v>
                </c:pt>
                <c:pt idx="99">
                  <c:v>181.977</c:v>
                </c:pt>
                <c:pt idx="100">
                  <c:v>177.40600000000001</c:v>
                </c:pt>
                <c:pt idx="101">
                  <c:v>177.40600000000001</c:v>
                </c:pt>
                <c:pt idx="102">
                  <c:v>177.40600000000001</c:v>
                </c:pt>
                <c:pt idx="103">
                  <c:v>177.40600000000001</c:v>
                </c:pt>
                <c:pt idx="104">
                  <c:v>177.40600000000001</c:v>
                </c:pt>
                <c:pt idx="105">
                  <c:v>177.40600000000001</c:v>
                </c:pt>
                <c:pt idx="106">
                  <c:v>194.74600000000001</c:v>
                </c:pt>
                <c:pt idx="107">
                  <c:v>199.30600000000001</c:v>
                </c:pt>
                <c:pt idx="108">
                  <c:v>201.31100000000001</c:v>
                </c:pt>
                <c:pt idx="109">
                  <c:v>199.77600000000001</c:v>
                </c:pt>
                <c:pt idx="110">
                  <c:v>202.078</c:v>
                </c:pt>
                <c:pt idx="111">
                  <c:v>199.00899999999999</c:v>
                </c:pt>
                <c:pt idx="112">
                  <c:v>201.066</c:v>
                </c:pt>
                <c:pt idx="113">
                  <c:v>200.072</c:v>
                </c:pt>
                <c:pt idx="114">
                  <c:v>208.374</c:v>
                </c:pt>
                <c:pt idx="115">
                  <c:v>212.35300000000001</c:v>
                </c:pt>
                <c:pt idx="116">
                  <c:v>210.876</c:v>
                </c:pt>
                <c:pt idx="117">
                  <c:v>207.39699999999999</c:v>
                </c:pt>
                <c:pt idx="118">
                  <c:v>202.40100000000001</c:v>
                </c:pt>
                <c:pt idx="119">
                  <c:v>201.68100000000001</c:v>
                </c:pt>
                <c:pt idx="120">
                  <c:v>187.06899999999999</c:v>
                </c:pt>
                <c:pt idx="121">
                  <c:v>179.88800000000001</c:v>
                </c:pt>
                <c:pt idx="122">
                  <c:v>179.39400000000001</c:v>
                </c:pt>
                <c:pt idx="123">
                  <c:v>173.18199999999999</c:v>
                </c:pt>
                <c:pt idx="124">
                  <c:v>173.18199999999999</c:v>
                </c:pt>
                <c:pt idx="125">
                  <c:v>173.18199999999999</c:v>
                </c:pt>
                <c:pt idx="126">
                  <c:v>173.18199999999999</c:v>
                </c:pt>
                <c:pt idx="127">
                  <c:v>173.18199999999999</c:v>
                </c:pt>
                <c:pt idx="128">
                  <c:v>173.18199999999999</c:v>
                </c:pt>
                <c:pt idx="129">
                  <c:v>173.18199999999999</c:v>
                </c:pt>
                <c:pt idx="130">
                  <c:v>173.18199999999999</c:v>
                </c:pt>
                <c:pt idx="131">
                  <c:v>173.18199999999999</c:v>
                </c:pt>
                <c:pt idx="132">
                  <c:v>173.18199999999999</c:v>
                </c:pt>
                <c:pt idx="133">
                  <c:v>212.798</c:v>
                </c:pt>
                <c:pt idx="134">
                  <c:v>177.93700000000001</c:v>
                </c:pt>
                <c:pt idx="135">
                  <c:v>180.07499999999999</c:v>
                </c:pt>
                <c:pt idx="136">
                  <c:v>180.44900000000001</c:v>
                </c:pt>
                <c:pt idx="137">
                  <c:v>180.35900000000001</c:v>
                </c:pt>
                <c:pt idx="138">
                  <c:v>173.18199999999999</c:v>
                </c:pt>
                <c:pt idx="139">
                  <c:v>173.18199999999999</c:v>
                </c:pt>
                <c:pt idx="140">
                  <c:v>173.18199999999999</c:v>
                </c:pt>
                <c:pt idx="141">
                  <c:v>173.18199999999999</c:v>
                </c:pt>
                <c:pt idx="142">
                  <c:v>173.18199999999999</c:v>
                </c:pt>
                <c:pt idx="143">
                  <c:v>173.18199999999999</c:v>
                </c:pt>
                <c:pt idx="144">
                  <c:v>173.18199999999999</c:v>
                </c:pt>
                <c:pt idx="145">
                  <c:v>173.18199999999999</c:v>
                </c:pt>
                <c:pt idx="146">
                  <c:v>173.18199999999999</c:v>
                </c:pt>
                <c:pt idx="147">
                  <c:v>160.47300000000001</c:v>
                </c:pt>
                <c:pt idx="148">
                  <c:v>90.947000000000003</c:v>
                </c:pt>
                <c:pt idx="149">
                  <c:v>90.947000000000003</c:v>
                </c:pt>
                <c:pt idx="150">
                  <c:v>90.947000000000003</c:v>
                </c:pt>
                <c:pt idx="151">
                  <c:v>90.947000000000003</c:v>
                </c:pt>
                <c:pt idx="152">
                  <c:v>90.947000000000003</c:v>
                </c:pt>
                <c:pt idx="153">
                  <c:v>90.947000000000003</c:v>
                </c:pt>
                <c:pt idx="154">
                  <c:v>90.947000000000003</c:v>
                </c:pt>
                <c:pt idx="155">
                  <c:v>90.947000000000003</c:v>
                </c:pt>
                <c:pt idx="156">
                  <c:v>90.947000000000003</c:v>
                </c:pt>
                <c:pt idx="157">
                  <c:v>90.947000000000003</c:v>
                </c:pt>
                <c:pt idx="158">
                  <c:v>90.947000000000003</c:v>
                </c:pt>
                <c:pt idx="159">
                  <c:v>90.947000000000003</c:v>
                </c:pt>
                <c:pt idx="160">
                  <c:v>90.947000000000003</c:v>
                </c:pt>
                <c:pt idx="161">
                  <c:v>93.456000000000003</c:v>
                </c:pt>
                <c:pt idx="162">
                  <c:v>92.989000000000004</c:v>
                </c:pt>
                <c:pt idx="163">
                  <c:v>90.947000000000003</c:v>
                </c:pt>
                <c:pt idx="164">
                  <c:v>90.947000000000003</c:v>
                </c:pt>
                <c:pt idx="165">
                  <c:v>90.947000000000003</c:v>
                </c:pt>
                <c:pt idx="166">
                  <c:v>90.947000000000003</c:v>
                </c:pt>
                <c:pt idx="167">
                  <c:v>90.947000000000003</c:v>
                </c:pt>
                <c:pt idx="168">
                  <c:v>90.947000000000003</c:v>
                </c:pt>
                <c:pt idx="169">
                  <c:v>90.947000000000003</c:v>
                </c:pt>
                <c:pt idx="170">
                  <c:v>90.947000000000003</c:v>
                </c:pt>
                <c:pt idx="171">
                  <c:v>276.77699999999999</c:v>
                </c:pt>
                <c:pt idx="172">
                  <c:v>271.721</c:v>
                </c:pt>
                <c:pt idx="173">
                  <c:v>266.58600000000001</c:v>
                </c:pt>
                <c:pt idx="174">
                  <c:v>245.96799999999999</c:v>
                </c:pt>
                <c:pt idx="175">
                  <c:v>245.86699999999999</c:v>
                </c:pt>
                <c:pt idx="176">
                  <c:v>260.28699999999998</c:v>
                </c:pt>
                <c:pt idx="177">
                  <c:v>247.31200000000001</c:v>
                </c:pt>
                <c:pt idx="178">
                  <c:v>232.53200000000001</c:v>
                </c:pt>
                <c:pt idx="179">
                  <c:v>252.767</c:v>
                </c:pt>
                <c:pt idx="180">
                  <c:v>261.37299999999999</c:v>
                </c:pt>
                <c:pt idx="181">
                  <c:v>260.62</c:v>
                </c:pt>
                <c:pt idx="182">
                  <c:v>257.38799999999998</c:v>
                </c:pt>
                <c:pt idx="183">
                  <c:v>233.24700000000001</c:v>
                </c:pt>
                <c:pt idx="184">
                  <c:v>231.15</c:v>
                </c:pt>
                <c:pt idx="185">
                  <c:v>253.81299999999999</c:v>
                </c:pt>
                <c:pt idx="186">
                  <c:v>275.80399999999997</c:v>
                </c:pt>
                <c:pt idx="187">
                  <c:v>228.54599999999999</c:v>
                </c:pt>
                <c:pt idx="188">
                  <c:v>250.85499999999999</c:v>
                </c:pt>
                <c:pt idx="189">
                  <c:v>280.12</c:v>
                </c:pt>
                <c:pt idx="190">
                  <c:v>283.30200000000002</c:v>
                </c:pt>
                <c:pt idx="191">
                  <c:v>283.79700000000003</c:v>
                </c:pt>
                <c:pt idx="192">
                  <c:v>243.096</c:v>
                </c:pt>
                <c:pt idx="193">
                  <c:v>235.274</c:v>
                </c:pt>
                <c:pt idx="194">
                  <c:v>251.64500000000001</c:v>
                </c:pt>
                <c:pt idx="195">
                  <c:v>173.779</c:v>
                </c:pt>
                <c:pt idx="196">
                  <c:v>173.779</c:v>
                </c:pt>
                <c:pt idx="197">
                  <c:v>173.779</c:v>
                </c:pt>
                <c:pt idx="198">
                  <c:v>173.779</c:v>
                </c:pt>
                <c:pt idx="199">
                  <c:v>173.779</c:v>
                </c:pt>
                <c:pt idx="200">
                  <c:v>173.779</c:v>
                </c:pt>
                <c:pt idx="201">
                  <c:v>233.321</c:v>
                </c:pt>
                <c:pt idx="202">
                  <c:v>223.68700000000001</c:v>
                </c:pt>
                <c:pt idx="203">
                  <c:v>235.49100000000001</c:v>
                </c:pt>
                <c:pt idx="204">
                  <c:v>252.221</c:v>
                </c:pt>
                <c:pt idx="205">
                  <c:v>253.315</c:v>
                </c:pt>
                <c:pt idx="206">
                  <c:v>249.76499999999999</c:v>
                </c:pt>
                <c:pt idx="207">
                  <c:v>253.261</c:v>
                </c:pt>
                <c:pt idx="208">
                  <c:v>251.268</c:v>
                </c:pt>
                <c:pt idx="209">
                  <c:v>251.29300000000001</c:v>
                </c:pt>
                <c:pt idx="210">
                  <c:v>251.589</c:v>
                </c:pt>
                <c:pt idx="211">
                  <c:v>250.71799999999999</c:v>
                </c:pt>
                <c:pt idx="212">
                  <c:v>251.04900000000001</c:v>
                </c:pt>
                <c:pt idx="213">
                  <c:v>249.108</c:v>
                </c:pt>
                <c:pt idx="214">
                  <c:v>254.08699999999999</c:v>
                </c:pt>
                <c:pt idx="215">
                  <c:v>251.88900000000001</c:v>
                </c:pt>
                <c:pt idx="216">
                  <c:v>251.75200000000001</c:v>
                </c:pt>
                <c:pt idx="217">
                  <c:v>252.98099999999999</c:v>
                </c:pt>
                <c:pt idx="218">
                  <c:v>247.09700000000001</c:v>
                </c:pt>
                <c:pt idx="219">
                  <c:v>147.49799999999999</c:v>
                </c:pt>
                <c:pt idx="220">
                  <c:v>147.49799999999999</c:v>
                </c:pt>
                <c:pt idx="221">
                  <c:v>147.49799999999999</c:v>
                </c:pt>
                <c:pt idx="222">
                  <c:v>147.49799999999999</c:v>
                </c:pt>
                <c:pt idx="223">
                  <c:v>147.49799999999999</c:v>
                </c:pt>
                <c:pt idx="224">
                  <c:v>147.49799999999999</c:v>
                </c:pt>
                <c:pt idx="225">
                  <c:v>199.65100000000001</c:v>
                </c:pt>
                <c:pt idx="226">
                  <c:v>202.47499999999999</c:v>
                </c:pt>
                <c:pt idx="227">
                  <c:v>202.81299999999999</c:v>
                </c:pt>
                <c:pt idx="228">
                  <c:v>206.53100000000001</c:v>
                </c:pt>
                <c:pt idx="229">
                  <c:v>205.321</c:v>
                </c:pt>
                <c:pt idx="230">
                  <c:v>202.34100000000001</c:v>
                </c:pt>
                <c:pt idx="231">
                  <c:v>226.34</c:v>
                </c:pt>
                <c:pt idx="232">
                  <c:v>228.16499999999999</c:v>
                </c:pt>
                <c:pt idx="233">
                  <c:v>227.66499999999999</c:v>
                </c:pt>
                <c:pt idx="234">
                  <c:v>230.392</c:v>
                </c:pt>
                <c:pt idx="235">
                  <c:v>227.77500000000001</c:v>
                </c:pt>
                <c:pt idx="236">
                  <c:v>219.607</c:v>
                </c:pt>
                <c:pt idx="237">
                  <c:v>202.25800000000001</c:v>
                </c:pt>
                <c:pt idx="238">
                  <c:v>196.42599999999999</c:v>
                </c:pt>
                <c:pt idx="239">
                  <c:v>227.46700000000001</c:v>
                </c:pt>
                <c:pt idx="240">
                  <c:v>229.857</c:v>
                </c:pt>
                <c:pt idx="241">
                  <c:v>225.494</c:v>
                </c:pt>
                <c:pt idx="242">
                  <c:v>228.29599999999999</c:v>
                </c:pt>
                <c:pt idx="243">
                  <c:v>148.87</c:v>
                </c:pt>
                <c:pt idx="244">
                  <c:v>148.87</c:v>
                </c:pt>
                <c:pt idx="245">
                  <c:v>148.87</c:v>
                </c:pt>
                <c:pt idx="246">
                  <c:v>148.87</c:v>
                </c:pt>
                <c:pt idx="247">
                  <c:v>148.87</c:v>
                </c:pt>
                <c:pt idx="248">
                  <c:v>148.87</c:v>
                </c:pt>
                <c:pt idx="249">
                  <c:v>148.87</c:v>
                </c:pt>
                <c:pt idx="250">
                  <c:v>148.87</c:v>
                </c:pt>
                <c:pt idx="251">
                  <c:v>148.87</c:v>
                </c:pt>
                <c:pt idx="252">
                  <c:v>148.87</c:v>
                </c:pt>
                <c:pt idx="253">
                  <c:v>148.87</c:v>
                </c:pt>
                <c:pt idx="254">
                  <c:v>153.93600000000001</c:v>
                </c:pt>
                <c:pt idx="255">
                  <c:v>156.03200000000001</c:v>
                </c:pt>
                <c:pt idx="256">
                  <c:v>155.315</c:v>
                </c:pt>
                <c:pt idx="257">
                  <c:v>153.24799999999999</c:v>
                </c:pt>
                <c:pt idx="258">
                  <c:v>151.21700000000001</c:v>
                </c:pt>
                <c:pt idx="259">
                  <c:v>148.87</c:v>
                </c:pt>
                <c:pt idx="260">
                  <c:v>148.87</c:v>
                </c:pt>
                <c:pt idx="261">
                  <c:v>155.53899999999999</c:v>
                </c:pt>
                <c:pt idx="262">
                  <c:v>190.596</c:v>
                </c:pt>
                <c:pt idx="263">
                  <c:v>154.679</c:v>
                </c:pt>
                <c:pt idx="264">
                  <c:v>154.81399999999999</c:v>
                </c:pt>
                <c:pt idx="265">
                  <c:v>154.18100000000001</c:v>
                </c:pt>
                <c:pt idx="266">
                  <c:v>158.10499999999999</c:v>
                </c:pt>
                <c:pt idx="267">
                  <c:v>143.07400000000001</c:v>
                </c:pt>
                <c:pt idx="268">
                  <c:v>143.07400000000001</c:v>
                </c:pt>
                <c:pt idx="269">
                  <c:v>143.07400000000001</c:v>
                </c:pt>
                <c:pt idx="270">
                  <c:v>143.07400000000001</c:v>
                </c:pt>
                <c:pt idx="271">
                  <c:v>143.07400000000001</c:v>
                </c:pt>
                <c:pt idx="272">
                  <c:v>143.07400000000001</c:v>
                </c:pt>
                <c:pt idx="273">
                  <c:v>143.07400000000001</c:v>
                </c:pt>
                <c:pt idx="274">
                  <c:v>143.07400000000001</c:v>
                </c:pt>
                <c:pt idx="275">
                  <c:v>143.07400000000001</c:v>
                </c:pt>
                <c:pt idx="276">
                  <c:v>143.07400000000001</c:v>
                </c:pt>
                <c:pt idx="277">
                  <c:v>186.21700000000001</c:v>
                </c:pt>
                <c:pt idx="278">
                  <c:v>143.07400000000001</c:v>
                </c:pt>
                <c:pt idx="279">
                  <c:v>143.07400000000001</c:v>
                </c:pt>
                <c:pt idx="280">
                  <c:v>143.07400000000001</c:v>
                </c:pt>
                <c:pt idx="281">
                  <c:v>143.07400000000001</c:v>
                </c:pt>
                <c:pt idx="282">
                  <c:v>143.07400000000001</c:v>
                </c:pt>
                <c:pt idx="283">
                  <c:v>174.839</c:v>
                </c:pt>
                <c:pt idx="284">
                  <c:v>143.785</c:v>
                </c:pt>
                <c:pt idx="285">
                  <c:v>143.07400000000001</c:v>
                </c:pt>
                <c:pt idx="286">
                  <c:v>143.07400000000001</c:v>
                </c:pt>
                <c:pt idx="287">
                  <c:v>162.50899999999999</c:v>
                </c:pt>
                <c:pt idx="288">
                  <c:v>158.578</c:v>
                </c:pt>
                <c:pt idx="289">
                  <c:v>143.07400000000001</c:v>
                </c:pt>
                <c:pt idx="290">
                  <c:v>143.07400000000001</c:v>
                </c:pt>
                <c:pt idx="291">
                  <c:v>78.015000000000001</c:v>
                </c:pt>
                <c:pt idx="292">
                  <c:v>78.015000000000001</c:v>
                </c:pt>
                <c:pt idx="293">
                  <c:v>78.015000000000001</c:v>
                </c:pt>
                <c:pt idx="294">
                  <c:v>78.015000000000001</c:v>
                </c:pt>
                <c:pt idx="295">
                  <c:v>78.015000000000001</c:v>
                </c:pt>
                <c:pt idx="296">
                  <c:v>78.015000000000001</c:v>
                </c:pt>
                <c:pt idx="297">
                  <c:v>78.015000000000001</c:v>
                </c:pt>
                <c:pt idx="298">
                  <c:v>78.015000000000001</c:v>
                </c:pt>
                <c:pt idx="299">
                  <c:v>78.015000000000001</c:v>
                </c:pt>
                <c:pt idx="300">
                  <c:v>78.015000000000001</c:v>
                </c:pt>
                <c:pt idx="301">
                  <c:v>78.015000000000001</c:v>
                </c:pt>
                <c:pt idx="302">
                  <c:v>78.015000000000001</c:v>
                </c:pt>
                <c:pt idx="303">
                  <c:v>78.015000000000001</c:v>
                </c:pt>
                <c:pt idx="304">
                  <c:v>78.015000000000001</c:v>
                </c:pt>
                <c:pt idx="305">
                  <c:v>78.015000000000001</c:v>
                </c:pt>
                <c:pt idx="306">
                  <c:v>78.015000000000001</c:v>
                </c:pt>
                <c:pt idx="307">
                  <c:v>78.015000000000001</c:v>
                </c:pt>
                <c:pt idx="308">
                  <c:v>78.015000000000001</c:v>
                </c:pt>
                <c:pt idx="309">
                  <c:v>78.015000000000001</c:v>
                </c:pt>
                <c:pt idx="310">
                  <c:v>78.015000000000001</c:v>
                </c:pt>
                <c:pt idx="311">
                  <c:v>78.015000000000001</c:v>
                </c:pt>
                <c:pt idx="312">
                  <c:v>78.015000000000001</c:v>
                </c:pt>
                <c:pt idx="313">
                  <c:v>78.015000000000001</c:v>
                </c:pt>
                <c:pt idx="314">
                  <c:v>78.015000000000001</c:v>
                </c:pt>
                <c:pt idx="315">
                  <c:v>146.26</c:v>
                </c:pt>
                <c:pt idx="316">
                  <c:v>137.667</c:v>
                </c:pt>
                <c:pt idx="317">
                  <c:v>135.84200000000001</c:v>
                </c:pt>
                <c:pt idx="318">
                  <c:v>134.81399999999999</c:v>
                </c:pt>
                <c:pt idx="319">
                  <c:v>136.74</c:v>
                </c:pt>
                <c:pt idx="320">
                  <c:v>134.69499999999999</c:v>
                </c:pt>
                <c:pt idx="321">
                  <c:v>133.166</c:v>
                </c:pt>
                <c:pt idx="322">
                  <c:v>130.93700000000001</c:v>
                </c:pt>
                <c:pt idx="323">
                  <c:v>130.93700000000001</c:v>
                </c:pt>
                <c:pt idx="324">
                  <c:v>130.93700000000001</c:v>
                </c:pt>
                <c:pt idx="325">
                  <c:v>130.93700000000001</c:v>
                </c:pt>
                <c:pt idx="326">
                  <c:v>130.93700000000001</c:v>
                </c:pt>
                <c:pt idx="327">
                  <c:v>130.93700000000001</c:v>
                </c:pt>
                <c:pt idx="328">
                  <c:v>130.93700000000001</c:v>
                </c:pt>
                <c:pt idx="329">
                  <c:v>130.93700000000001</c:v>
                </c:pt>
                <c:pt idx="330">
                  <c:v>130.93700000000001</c:v>
                </c:pt>
                <c:pt idx="331">
                  <c:v>130.93700000000001</c:v>
                </c:pt>
                <c:pt idx="332">
                  <c:v>130.93700000000001</c:v>
                </c:pt>
                <c:pt idx="333">
                  <c:v>130.93700000000001</c:v>
                </c:pt>
                <c:pt idx="334">
                  <c:v>140.10400000000001</c:v>
                </c:pt>
                <c:pt idx="335">
                  <c:v>148.57400000000001</c:v>
                </c:pt>
                <c:pt idx="336">
                  <c:v>148.90799999999999</c:v>
                </c:pt>
                <c:pt idx="337">
                  <c:v>148.72200000000001</c:v>
                </c:pt>
                <c:pt idx="338">
                  <c:v>130.93700000000001</c:v>
                </c:pt>
                <c:pt idx="339">
                  <c:v>180.41300000000001</c:v>
                </c:pt>
                <c:pt idx="340">
                  <c:v>184.44200000000001</c:v>
                </c:pt>
                <c:pt idx="341">
                  <c:v>183.58</c:v>
                </c:pt>
                <c:pt idx="342">
                  <c:v>184.12700000000001</c:v>
                </c:pt>
                <c:pt idx="343">
                  <c:v>167.35400000000001</c:v>
                </c:pt>
                <c:pt idx="344">
                  <c:v>179.80600000000001</c:v>
                </c:pt>
                <c:pt idx="345">
                  <c:v>186.87799999999999</c:v>
                </c:pt>
                <c:pt idx="346">
                  <c:v>171.07400000000001</c:v>
                </c:pt>
                <c:pt idx="347">
                  <c:v>173.81</c:v>
                </c:pt>
                <c:pt idx="348">
                  <c:v>192.16</c:v>
                </c:pt>
                <c:pt idx="349">
                  <c:v>193.05699999999999</c:v>
                </c:pt>
                <c:pt idx="350">
                  <c:v>193.15899999999999</c:v>
                </c:pt>
                <c:pt idx="351">
                  <c:v>194.16399999999999</c:v>
                </c:pt>
                <c:pt idx="352">
                  <c:v>189.923</c:v>
                </c:pt>
                <c:pt idx="353">
                  <c:v>167.98400000000001</c:v>
                </c:pt>
                <c:pt idx="354">
                  <c:v>174.80799999999999</c:v>
                </c:pt>
                <c:pt idx="355">
                  <c:v>194.20400000000001</c:v>
                </c:pt>
                <c:pt idx="356">
                  <c:v>195.321</c:v>
                </c:pt>
                <c:pt idx="357">
                  <c:v>194.30699999999999</c:v>
                </c:pt>
                <c:pt idx="358">
                  <c:v>220.64500000000001</c:v>
                </c:pt>
                <c:pt idx="359">
                  <c:v>220.059</c:v>
                </c:pt>
                <c:pt idx="360">
                  <c:v>201.791</c:v>
                </c:pt>
                <c:pt idx="361">
                  <c:v>195.869</c:v>
                </c:pt>
                <c:pt idx="362">
                  <c:v>186.137</c:v>
                </c:pt>
                <c:pt idx="363">
                  <c:v>159.321</c:v>
                </c:pt>
                <c:pt idx="364">
                  <c:v>156.791</c:v>
                </c:pt>
                <c:pt idx="365">
                  <c:v>156.04900000000001</c:v>
                </c:pt>
                <c:pt idx="366">
                  <c:v>154.625</c:v>
                </c:pt>
                <c:pt idx="367">
                  <c:v>149.10300000000001</c:v>
                </c:pt>
                <c:pt idx="368">
                  <c:v>144.58699999999999</c:v>
                </c:pt>
                <c:pt idx="369">
                  <c:v>187.363</c:v>
                </c:pt>
                <c:pt idx="370">
                  <c:v>205.30199999999999</c:v>
                </c:pt>
                <c:pt idx="371">
                  <c:v>186.58699999999999</c:v>
                </c:pt>
                <c:pt idx="372">
                  <c:v>183.477</c:v>
                </c:pt>
                <c:pt idx="373">
                  <c:v>182.37200000000001</c:v>
                </c:pt>
                <c:pt idx="374">
                  <c:v>182.364</c:v>
                </c:pt>
                <c:pt idx="375">
                  <c:v>184.953</c:v>
                </c:pt>
                <c:pt idx="376">
                  <c:v>182.70400000000001</c:v>
                </c:pt>
                <c:pt idx="377">
                  <c:v>192.33600000000001</c:v>
                </c:pt>
                <c:pt idx="378">
                  <c:v>205.46799999999999</c:v>
                </c:pt>
                <c:pt idx="379">
                  <c:v>206.83099999999999</c:v>
                </c:pt>
                <c:pt idx="380">
                  <c:v>205.03</c:v>
                </c:pt>
                <c:pt idx="381">
                  <c:v>204.429</c:v>
                </c:pt>
                <c:pt idx="382">
                  <c:v>204.73</c:v>
                </c:pt>
                <c:pt idx="383">
                  <c:v>206.35300000000001</c:v>
                </c:pt>
                <c:pt idx="384">
                  <c:v>205.87899999999999</c:v>
                </c:pt>
                <c:pt idx="385">
                  <c:v>213.73099999999999</c:v>
                </c:pt>
                <c:pt idx="386">
                  <c:v>207.744</c:v>
                </c:pt>
                <c:pt idx="387">
                  <c:v>200.88499999999999</c:v>
                </c:pt>
                <c:pt idx="388">
                  <c:v>193.07900000000001</c:v>
                </c:pt>
                <c:pt idx="389">
                  <c:v>198.536</c:v>
                </c:pt>
                <c:pt idx="390">
                  <c:v>202.80600000000001</c:v>
                </c:pt>
                <c:pt idx="391">
                  <c:v>203.685</c:v>
                </c:pt>
                <c:pt idx="392">
                  <c:v>188.04</c:v>
                </c:pt>
                <c:pt idx="393">
                  <c:v>178.50800000000001</c:v>
                </c:pt>
                <c:pt idx="394">
                  <c:v>190.691</c:v>
                </c:pt>
                <c:pt idx="395">
                  <c:v>188.39</c:v>
                </c:pt>
                <c:pt idx="396">
                  <c:v>193.18799999999999</c:v>
                </c:pt>
                <c:pt idx="397">
                  <c:v>213.46299999999999</c:v>
                </c:pt>
                <c:pt idx="398">
                  <c:v>213.072</c:v>
                </c:pt>
                <c:pt idx="399">
                  <c:v>192.303</c:v>
                </c:pt>
                <c:pt idx="400">
                  <c:v>188.48599999999999</c:v>
                </c:pt>
                <c:pt idx="401">
                  <c:v>198.54</c:v>
                </c:pt>
                <c:pt idx="402">
                  <c:v>210.334</c:v>
                </c:pt>
                <c:pt idx="403">
                  <c:v>200.24299999999999</c:v>
                </c:pt>
                <c:pt idx="404">
                  <c:v>210.46899999999999</c:v>
                </c:pt>
                <c:pt idx="405">
                  <c:v>210.33699999999999</c:v>
                </c:pt>
                <c:pt idx="406">
                  <c:v>212.99700000000001</c:v>
                </c:pt>
                <c:pt idx="407">
                  <c:v>211.63</c:v>
                </c:pt>
                <c:pt idx="408">
                  <c:v>216.16900000000001</c:v>
                </c:pt>
                <c:pt idx="409">
                  <c:v>208.678</c:v>
                </c:pt>
                <c:pt idx="410">
                  <c:v>203.471</c:v>
                </c:pt>
                <c:pt idx="411">
                  <c:v>149.88</c:v>
                </c:pt>
                <c:pt idx="412">
                  <c:v>149.88</c:v>
                </c:pt>
                <c:pt idx="413">
                  <c:v>149.88</c:v>
                </c:pt>
                <c:pt idx="414">
                  <c:v>149.88</c:v>
                </c:pt>
                <c:pt idx="415">
                  <c:v>149.88</c:v>
                </c:pt>
                <c:pt idx="416">
                  <c:v>149.88</c:v>
                </c:pt>
                <c:pt idx="417">
                  <c:v>155.36500000000001</c:v>
                </c:pt>
                <c:pt idx="418">
                  <c:v>158.947</c:v>
                </c:pt>
                <c:pt idx="419">
                  <c:v>149.88</c:v>
                </c:pt>
                <c:pt idx="420">
                  <c:v>149.88</c:v>
                </c:pt>
                <c:pt idx="421">
                  <c:v>150.41300000000001</c:v>
                </c:pt>
                <c:pt idx="422">
                  <c:v>149.88</c:v>
                </c:pt>
                <c:pt idx="423">
                  <c:v>157.023</c:v>
                </c:pt>
                <c:pt idx="424">
                  <c:v>175.68</c:v>
                </c:pt>
                <c:pt idx="425">
                  <c:v>174.61799999999999</c:v>
                </c:pt>
                <c:pt idx="426">
                  <c:v>174.393</c:v>
                </c:pt>
                <c:pt idx="427">
                  <c:v>153.20400000000001</c:v>
                </c:pt>
                <c:pt idx="428">
                  <c:v>151.49700000000001</c:v>
                </c:pt>
                <c:pt idx="429">
                  <c:v>163.096</c:v>
                </c:pt>
                <c:pt idx="430">
                  <c:v>172.273</c:v>
                </c:pt>
                <c:pt idx="431">
                  <c:v>172.18600000000001</c:v>
                </c:pt>
                <c:pt idx="432">
                  <c:v>172.12200000000001</c:v>
                </c:pt>
                <c:pt idx="433">
                  <c:v>151.48099999999999</c:v>
                </c:pt>
                <c:pt idx="434">
                  <c:v>157.221</c:v>
                </c:pt>
                <c:pt idx="435">
                  <c:v>162.69999999999999</c:v>
                </c:pt>
                <c:pt idx="436">
                  <c:v>151.137</c:v>
                </c:pt>
                <c:pt idx="437">
                  <c:v>151.89500000000001</c:v>
                </c:pt>
                <c:pt idx="438">
                  <c:v>151.33000000000001</c:v>
                </c:pt>
                <c:pt idx="439">
                  <c:v>151.89400000000001</c:v>
                </c:pt>
                <c:pt idx="440">
                  <c:v>151.137</c:v>
                </c:pt>
                <c:pt idx="441">
                  <c:v>151.83799999999999</c:v>
                </c:pt>
                <c:pt idx="442">
                  <c:v>151.465</c:v>
                </c:pt>
                <c:pt idx="443">
                  <c:v>152.78200000000001</c:v>
                </c:pt>
                <c:pt idx="444">
                  <c:v>151.137</c:v>
                </c:pt>
                <c:pt idx="445">
                  <c:v>153.09899999999999</c:v>
                </c:pt>
                <c:pt idx="446">
                  <c:v>154.03</c:v>
                </c:pt>
                <c:pt idx="447">
                  <c:v>173.86099999999999</c:v>
                </c:pt>
                <c:pt idx="448">
                  <c:v>171.595</c:v>
                </c:pt>
                <c:pt idx="449">
                  <c:v>160.774</c:v>
                </c:pt>
                <c:pt idx="450">
                  <c:v>162.81399999999999</c:v>
                </c:pt>
                <c:pt idx="451">
                  <c:v>162.49700000000001</c:v>
                </c:pt>
                <c:pt idx="452">
                  <c:v>161.09399999999999</c:v>
                </c:pt>
                <c:pt idx="453">
                  <c:v>173.99700000000001</c:v>
                </c:pt>
                <c:pt idx="454">
                  <c:v>167.815</c:v>
                </c:pt>
                <c:pt idx="455">
                  <c:v>160.46</c:v>
                </c:pt>
                <c:pt idx="456">
                  <c:v>160.98500000000001</c:v>
                </c:pt>
                <c:pt idx="457">
                  <c:v>159.55699999999999</c:v>
                </c:pt>
                <c:pt idx="458">
                  <c:v>154.08500000000001</c:v>
                </c:pt>
                <c:pt idx="459">
                  <c:v>164.45099999999999</c:v>
                </c:pt>
                <c:pt idx="460">
                  <c:v>156.62299999999999</c:v>
                </c:pt>
                <c:pt idx="461">
                  <c:v>160.94900000000001</c:v>
                </c:pt>
                <c:pt idx="462">
                  <c:v>158.13499999999999</c:v>
                </c:pt>
                <c:pt idx="463">
                  <c:v>156.62299999999999</c:v>
                </c:pt>
                <c:pt idx="464">
                  <c:v>156.62299999999999</c:v>
                </c:pt>
                <c:pt idx="465">
                  <c:v>156.62299999999999</c:v>
                </c:pt>
                <c:pt idx="466">
                  <c:v>156.62299999999999</c:v>
                </c:pt>
                <c:pt idx="467">
                  <c:v>156.62299999999999</c:v>
                </c:pt>
                <c:pt idx="468">
                  <c:v>158.36500000000001</c:v>
                </c:pt>
                <c:pt idx="469">
                  <c:v>165.697</c:v>
                </c:pt>
                <c:pt idx="470">
                  <c:v>169.97900000000001</c:v>
                </c:pt>
                <c:pt idx="471">
                  <c:v>173.14699999999999</c:v>
                </c:pt>
                <c:pt idx="472">
                  <c:v>180.50200000000001</c:v>
                </c:pt>
                <c:pt idx="473">
                  <c:v>183.047</c:v>
                </c:pt>
                <c:pt idx="474">
                  <c:v>180.65</c:v>
                </c:pt>
                <c:pt idx="475">
                  <c:v>180.71700000000001</c:v>
                </c:pt>
                <c:pt idx="476">
                  <c:v>183.21600000000001</c:v>
                </c:pt>
                <c:pt idx="477">
                  <c:v>173.69499999999999</c:v>
                </c:pt>
                <c:pt idx="478">
                  <c:v>168.90199999999999</c:v>
                </c:pt>
                <c:pt idx="479">
                  <c:v>169.90299999999999</c:v>
                </c:pt>
                <c:pt idx="480">
                  <c:v>168.636</c:v>
                </c:pt>
                <c:pt idx="481">
                  <c:v>162.797</c:v>
                </c:pt>
                <c:pt idx="482">
                  <c:v>158.21199999999999</c:v>
                </c:pt>
                <c:pt idx="483">
                  <c:v>201.547</c:v>
                </c:pt>
                <c:pt idx="484">
                  <c:v>190.779</c:v>
                </c:pt>
                <c:pt idx="485">
                  <c:v>194.51499999999999</c:v>
                </c:pt>
                <c:pt idx="486">
                  <c:v>172.22200000000001</c:v>
                </c:pt>
                <c:pt idx="487">
                  <c:v>172.941</c:v>
                </c:pt>
                <c:pt idx="488">
                  <c:v>191.73599999999999</c:v>
                </c:pt>
                <c:pt idx="489">
                  <c:v>192.495</c:v>
                </c:pt>
                <c:pt idx="490">
                  <c:v>190.70099999999999</c:v>
                </c:pt>
                <c:pt idx="491">
                  <c:v>195.982</c:v>
                </c:pt>
                <c:pt idx="492">
                  <c:v>193.65600000000001</c:v>
                </c:pt>
                <c:pt idx="493">
                  <c:v>202.047</c:v>
                </c:pt>
                <c:pt idx="494">
                  <c:v>216.45400000000001</c:v>
                </c:pt>
                <c:pt idx="495">
                  <c:v>217.483</c:v>
                </c:pt>
                <c:pt idx="496">
                  <c:v>217.96</c:v>
                </c:pt>
                <c:pt idx="497">
                  <c:v>217.648</c:v>
                </c:pt>
                <c:pt idx="498">
                  <c:v>216.71</c:v>
                </c:pt>
                <c:pt idx="499">
                  <c:v>214.00399999999999</c:v>
                </c:pt>
                <c:pt idx="500">
                  <c:v>191.21</c:v>
                </c:pt>
                <c:pt idx="501">
                  <c:v>189.458</c:v>
                </c:pt>
                <c:pt idx="502">
                  <c:v>215.304</c:v>
                </c:pt>
                <c:pt idx="503">
                  <c:v>217.821</c:v>
                </c:pt>
                <c:pt idx="504">
                  <c:v>199.77600000000001</c:v>
                </c:pt>
                <c:pt idx="505">
                  <c:v>200.602</c:v>
                </c:pt>
                <c:pt idx="506">
                  <c:v>188.67500000000001</c:v>
                </c:pt>
                <c:pt idx="507">
                  <c:v>187.34</c:v>
                </c:pt>
                <c:pt idx="508">
                  <c:v>182.702</c:v>
                </c:pt>
                <c:pt idx="509">
                  <c:v>183.45699999999999</c:v>
                </c:pt>
                <c:pt idx="510">
                  <c:v>185.75899999999999</c:v>
                </c:pt>
                <c:pt idx="511">
                  <c:v>156.303</c:v>
                </c:pt>
                <c:pt idx="512">
                  <c:v>157.34299999999999</c:v>
                </c:pt>
                <c:pt idx="513">
                  <c:v>220.54</c:v>
                </c:pt>
                <c:pt idx="514">
                  <c:v>227.827</c:v>
                </c:pt>
                <c:pt idx="515">
                  <c:v>203.91800000000001</c:v>
                </c:pt>
                <c:pt idx="516">
                  <c:v>226.94499999999999</c:v>
                </c:pt>
                <c:pt idx="517">
                  <c:v>228.035</c:v>
                </c:pt>
                <c:pt idx="518">
                  <c:v>234.499</c:v>
                </c:pt>
                <c:pt idx="519">
                  <c:v>253.041</c:v>
                </c:pt>
                <c:pt idx="520">
                  <c:v>239.732</c:v>
                </c:pt>
                <c:pt idx="521">
                  <c:v>227.65899999999999</c:v>
                </c:pt>
                <c:pt idx="522">
                  <c:v>237.38</c:v>
                </c:pt>
                <c:pt idx="523">
                  <c:v>239.952</c:v>
                </c:pt>
                <c:pt idx="524">
                  <c:v>242.268</c:v>
                </c:pt>
                <c:pt idx="525">
                  <c:v>239.84200000000001</c:v>
                </c:pt>
                <c:pt idx="526">
                  <c:v>242.47</c:v>
                </c:pt>
                <c:pt idx="527">
                  <c:v>241.85</c:v>
                </c:pt>
                <c:pt idx="528">
                  <c:v>240.489</c:v>
                </c:pt>
                <c:pt idx="529">
                  <c:v>221.37</c:v>
                </c:pt>
                <c:pt idx="530">
                  <c:v>218.834</c:v>
                </c:pt>
                <c:pt idx="531">
                  <c:v>160.27099999999999</c:v>
                </c:pt>
                <c:pt idx="532">
                  <c:v>160.27099999999999</c:v>
                </c:pt>
                <c:pt idx="533">
                  <c:v>160.27099999999999</c:v>
                </c:pt>
                <c:pt idx="534">
                  <c:v>160.27099999999999</c:v>
                </c:pt>
                <c:pt idx="535">
                  <c:v>160.27099999999999</c:v>
                </c:pt>
                <c:pt idx="536">
                  <c:v>160.27099999999999</c:v>
                </c:pt>
                <c:pt idx="537">
                  <c:v>248.05600000000001</c:v>
                </c:pt>
                <c:pt idx="538">
                  <c:v>246.11600000000001</c:v>
                </c:pt>
                <c:pt idx="539">
                  <c:v>243.244</c:v>
                </c:pt>
                <c:pt idx="540">
                  <c:v>244.58500000000001</c:v>
                </c:pt>
                <c:pt idx="541">
                  <c:v>250.36699999999999</c:v>
                </c:pt>
                <c:pt idx="542">
                  <c:v>255.74</c:v>
                </c:pt>
                <c:pt idx="543">
                  <c:v>263.36900000000003</c:v>
                </c:pt>
                <c:pt idx="544">
                  <c:v>269.06700000000001</c:v>
                </c:pt>
                <c:pt idx="545">
                  <c:v>269.565</c:v>
                </c:pt>
                <c:pt idx="546">
                  <c:v>258.09100000000001</c:v>
                </c:pt>
                <c:pt idx="547">
                  <c:v>244.21899999999999</c:v>
                </c:pt>
                <c:pt idx="548">
                  <c:v>248.70699999999999</c:v>
                </c:pt>
                <c:pt idx="549">
                  <c:v>269.89</c:v>
                </c:pt>
                <c:pt idx="550">
                  <c:v>267.51499999999999</c:v>
                </c:pt>
                <c:pt idx="551">
                  <c:v>246.578</c:v>
                </c:pt>
                <c:pt idx="552">
                  <c:v>244.77</c:v>
                </c:pt>
                <c:pt idx="553">
                  <c:v>244.26300000000001</c:v>
                </c:pt>
                <c:pt idx="554">
                  <c:v>246.87299999999999</c:v>
                </c:pt>
                <c:pt idx="555">
                  <c:v>156.221</c:v>
                </c:pt>
                <c:pt idx="556">
                  <c:v>156.221</c:v>
                </c:pt>
                <c:pt idx="557">
                  <c:v>156.221</c:v>
                </c:pt>
                <c:pt idx="558">
                  <c:v>156.221</c:v>
                </c:pt>
                <c:pt idx="559">
                  <c:v>156.221</c:v>
                </c:pt>
                <c:pt idx="560">
                  <c:v>156.221</c:v>
                </c:pt>
                <c:pt idx="561">
                  <c:v>174.26400000000001</c:v>
                </c:pt>
                <c:pt idx="562">
                  <c:v>177.58699999999999</c:v>
                </c:pt>
                <c:pt idx="563">
                  <c:v>159.50700000000001</c:v>
                </c:pt>
                <c:pt idx="564">
                  <c:v>164.53100000000001</c:v>
                </c:pt>
                <c:pt idx="565">
                  <c:v>176.56800000000001</c:v>
                </c:pt>
                <c:pt idx="566">
                  <c:v>200.51499999999999</c:v>
                </c:pt>
                <c:pt idx="567">
                  <c:v>179.86500000000001</c:v>
                </c:pt>
                <c:pt idx="568">
                  <c:v>174.55600000000001</c:v>
                </c:pt>
                <c:pt idx="569">
                  <c:v>183.58500000000001</c:v>
                </c:pt>
                <c:pt idx="570">
                  <c:v>188.56299999999999</c:v>
                </c:pt>
                <c:pt idx="571">
                  <c:v>189.423</c:v>
                </c:pt>
                <c:pt idx="572">
                  <c:v>187.59399999999999</c:v>
                </c:pt>
                <c:pt idx="573">
                  <c:v>189.143</c:v>
                </c:pt>
                <c:pt idx="574">
                  <c:v>188.01</c:v>
                </c:pt>
                <c:pt idx="575">
                  <c:v>189.02699999999999</c:v>
                </c:pt>
                <c:pt idx="576">
                  <c:v>190.88200000000001</c:v>
                </c:pt>
                <c:pt idx="577">
                  <c:v>162.27799999999999</c:v>
                </c:pt>
                <c:pt idx="578">
                  <c:v>162.02500000000001</c:v>
                </c:pt>
                <c:pt idx="579">
                  <c:v>208.12200000000001</c:v>
                </c:pt>
                <c:pt idx="580">
                  <c:v>207.95599999999999</c:v>
                </c:pt>
                <c:pt idx="581">
                  <c:v>202.90199999999999</c:v>
                </c:pt>
                <c:pt idx="582">
                  <c:v>183.47200000000001</c:v>
                </c:pt>
                <c:pt idx="583">
                  <c:v>195.203</c:v>
                </c:pt>
                <c:pt idx="584">
                  <c:v>205.774</c:v>
                </c:pt>
                <c:pt idx="585">
                  <c:v>186.28299999999999</c:v>
                </c:pt>
                <c:pt idx="586">
                  <c:v>184.55600000000001</c:v>
                </c:pt>
                <c:pt idx="587">
                  <c:v>184.50399999999999</c:v>
                </c:pt>
                <c:pt idx="588">
                  <c:v>196.27600000000001</c:v>
                </c:pt>
                <c:pt idx="589">
                  <c:v>210.441</c:v>
                </c:pt>
                <c:pt idx="590">
                  <c:v>210.154</c:v>
                </c:pt>
                <c:pt idx="591">
                  <c:v>208.51</c:v>
                </c:pt>
                <c:pt idx="592">
                  <c:v>207.375</c:v>
                </c:pt>
                <c:pt idx="593">
                  <c:v>209.499</c:v>
                </c:pt>
                <c:pt idx="594">
                  <c:v>210.172</c:v>
                </c:pt>
                <c:pt idx="595">
                  <c:v>209.04599999999999</c:v>
                </c:pt>
                <c:pt idx="596">
                  <c:v>207.87700000000001</c:v>
                </c:pt>
                <c:pt idx="597">
                  <c:v>208.39699999999999</c:v>
                </c:pt>
                <c:pt idx="598">
                  <c:v>208.60400000000001</c:v>
                </c:pt>
                <c:pt idx="599">
                  <c:v>207.62</c:v>
                </c:pt>
                <c:pt idx="600">
                  <c:v>209.66800000000001</c:v>
                </c:pt>
                <c:pt idx="601">
                  <c:v>210.33500000000001</c:v>
                </c:pt>
                <c:pt idx="602">
                  <c:v>197.661</c:v>
                </c:pt>
                <c:pt idx="603">
                  <c:v>168.5</c:v>
                </c:pt>
                <c:pt idx="604">
                  <c:v>168.5</c:v>
                </c:pt>
                <c:pt idx="605">
                  <c:v>168.5</c:v>
                </c:pt>
                <c:pt idx="606">
                  <c:v>168.5</c:v>
                </c:pt>
                <c:pt idx="607">
                  <c:v>168.5</c:v>
                </c:pt>
                <c:pt idx="608">
                  <c:v>168.5</c:v>
                </c:pt>
                <c:pt idx="609">
                  <c:v>210.61500000000001</c:v>
                </c:pt>
                <c:pt idx="610">
                  <c:v>209.69900000000001</c:v>
                </c:pt>
                <c:pt idx="611">
                  <c:v>200.352</c:v>
                </c:pt>
                <c:pt idx="612">
                  <c:v>188.881</c:v>
                </c:pt>
                <c:pt idx="613">
                  <c:v>210.02099999999999</c:v>
                </c:pt>
                <c:pt idx="614">
                  <c:v>208.89500000000001</c:v>
                </c:pt>
                <c:pt idx="615">
                  <c:v>221.94499999999999</c:v>
                </c:pt>
                <c:pt idx="616">
                  <c:v>220.49700000000001</c:v>
                </c:pt>
                <c:pt idx="617">
                  <c:v>224.40799999999999</c:v>
                </c:pt>
                <c:pt idx="618">
                  <c:v>222.17099999999999</c:v>
                </c:pt>
                <c:pt idx="619">
                  <c:v>224.29400000000001</c:v>
                </c:pt>
                <c:pt idx="620">
                  <c:v>221.32499999999999</c:v>
                </c:pt>
                <c:pt idx="621">
                  <c:v>221.58600000000001</c:v>
                </c:pt>
                <c:pt idx="622">
                  <c:v>222.02799999999999</c:v>
                </c:pt>
                <c:pt idx="623">
                  <c:v>223.99</c:v>
                </c:pt>
                <c:pt idx="624">
                  <c:v>208.905</c:v>
                </c:pt>
                <c:pt idx="625">
                  <c:v>191.828</c:v>
                </c:pt>
                <c:pt idx="626">
                  <c:v>211.589</c:v>
                </c:pt>
                <c:pt idx="627">
                  <c:v>162.18600000000001</c:v>
                </c:pt>
                <c:pt idx="628">
                  <c:v>162.18600000000001</c:v>
                </c:pt>
                <c:pt idx="629">
                  <c:v>162.18600000000001</c:v>
                </c:pt>
                <c:pt idx="630">
                  <c:v>162.18600000000001</c:v>
                </c:pt>
                <c:pt idx="631">
                  <c:v>162.18600000000001</c:v>
                </c:pt>
                <c:pt idx="632">
                  <c:v>162.18600000000001</c:v>
                </c:pt>
                <c:pt idx="633">
                  <c:v>162.18600000000001</c:v>
                </c:pt>
                <c:pt idx="634">
                  <c:v>162.18600000000001</c:v>
                </c:pt>
                <c:pt idx="635">
                  <c:v>162.18600000000001</c:v>
                </c:pt>
                <c:pt idx="636">
                  <c:v>162.18600000000001</c:v>
                </c:pt>
                <c:pt idx="637">
                  <c:v>162.18600000000001</c:v>
                </c:pt>
                <c:pt idx="638">
                  <c:v>162.18600000000001</c:v>
                </c:pt>
                <c:pt idx="639">
                  <c:v>162.18600000000001</c:v>
                </c:pt>
                <c:pt idx="640">
                  <c:v>162.18600000000001</c:v>
                </c:pt>
                <c:pt idx="641">
                  <c:v>162.18600000000001</c:v>
                </c:pt>
                <c:pt idx="642">
                  <c:v>162.18600000000001</c:v>
                </c:pt>
                <c:pt idx="643">
                  <c:v>162.18600000000001</c:v>
                </c:pt>
                <c:pt idx="644">
                  <c:v>162.18600000000001</c:v>
                </c:pt>
                <c:pt idx="645">
                  <c:v>162.18600000000001</c:v>
                </c:pt>
                <c:pt idx="646">
                  <c:v>162.18600000000001</c:v>
                </c:pt>
                <c:pt idx="647">
                  <c:v>162.18600000000001</c:v>
                </c:pt>
                <c:pt idx="648">
                  <c:v>162.18600000000001</c:v>
                </c:pt>
                <c:pt idx="649">
                  <c:v>162.18600000000001</c:v>
                </c:pt>
                <c:pt idx="650">
                  <c:v>162.18600000000001</c:v>
                </c:pt>
                <c:pt idx="651">
                  <c:v>225.59200000000001</c:v>
                </c:pt>
                <c:pt idx="652">
                  <c:v>200.98400000000001</c:v>
                </c:pt>
                <c:pt idx="653">
                  <c:v>229.26599999999999</c:v>
                </c:pt>
                <c:pt idx="654">
                  <c:v>223.84399999999999</c:v>
                </c:pt>
                <c:pt idx="655">
                  <c:v>206.08099999999999</c:v>
                </c:pt>
                <c:pt idx="656">
                  <c:v>222.97900000000001</c:v>
                </c:pt>
                <c:pt idx="657">
                  <c:v>219.15899999999999</c:v>
                </c:pt>
                <c:pt idx="658">
                  <c:v>222.80500000000001</c:v>
                </c:pt>
                <c:pt idx="659">
                  <c:v>228.93299999999999</c:v>
                </c:pt>
                <c:pt idx="660">
                  <c:v>229.22300000000001</c:v>
                </c:pt>
                <c:pt idx="661">
                  <c:v>228.67599999999999</c:v>
                </c:pt>
                <c:pt idx="662">
                  <c:v>229.86600000000001</c:v>
                </c:pt>
                <c:pt idx="663">
                  <c:v>228.46899999999999</c:v>
                </c:pt>
                <c:pt idx="664">
                  <c:v>238.21299999999999</c:v>
                </c:pt>
                <c:pt idx="665">
                  <c:v>222.566</c:v>
                </c:pt>
                <c:pt idx="666">
                  <c:v>202.68799999999999</c:v>
                </c:pt>
                <c:pt idx="667">
                  <c:v>223.13300000000001</c:v>
                </c:pt>
                <c:pt idx="668">
                  <c:v>225.42</c:v>
                </c:pt>
                <c:pt idx="669">
                  <c:v>226.87100000000001</c:v>
                </c:pt>
                <c:pt idx="670">
                  <c:v>227.97499999999999</c:v>
                </c:pt>
                <c:pt idx="671">
                  <c:v>205.93700000000001</c:v>
                </c:pt>
                <c:pt idx="672">
                  <c:v>227.12299999999999</c:v>
                </c:pt>
                <c:pt idx="673">
                  <c:v>226.255</c:v>
                </c:pt>
                <c:pt idx="674">
                  <c:v>234.417</c:v>
                </c:pt>
                <c:pt idx="675">
                  <c:v>179.417</c:v>
                </c:pt>
                <c:pt idx="676">
                  <c:v>98.106999999999999</c:v>
                </c:pt>
                <c:pt idx="677">
                  <c:v>110.255</c:v>
                </c:pt>
                <c:pt idx="678">
                  <c:v>116.699</c:v>
                </c:pt>
                <c:pt idx="679">
                  <c:v>108.253</c:v>
                </c:pt>
                <c:pt idx="680">
                  <c:v>98.106999999999999</c:v>
                </c:pt>
                <c:pt idx="681">
                  <c:v>108.23099999999999</c:v>
                </c:pt>
                <c:pt idx="682">
                  <c:v>114.622</c:v>
                </c:pt>
                <c:pt idx="683">
                  <c:v>114.65900000000001</c:v>
                </c:pt>
                <c:pt idx="684">
                  <c:v>121.416</c:v>
                </c:pt>
                <c:pt idx="685">
                  <c:v>111.175</c:v>
                </c:pt>
                <c:pt idx="686">
                  <c:v>131.76400000000001</c:v>
                </c:pt>
                <c:pt idx="687">
                  <c:v>129.285</c:v>
                </c:pt>
                <c:pt idx="688">
                  <c:v>130.756</c:v>
                </c:pt>
                <c:pt idx="689">
                  <c:v>122.65300000000001</c:v>
                </c:pt>
                <c:pt idx="690">
                  <c:v>104.44</c:v>
                </c:pt>
                <c:pt idx="691">
                  <c:v>125.753</c:v>
                </c:pt>
                <c:pt idx="692">
                  <c:v>129.25200000000001</c:v>
                </c:pt>
                <c:pt idx="693">
                  <c:v>129.82400000000001</c:v>
                </c:pt>
                <c:pt idx="694">
                  <c:v>132.49</c:v>
                </c:pt>
                <c:pt idx="695">
                  <c:v>110.852</c:v>
                </c:pt>
                <c:pt idx="696">
                  <c:v>103.374</c:v>
                </c:pt>
                <c:pt idx="697">
                  <c:v>130.98500000000001</c:v>
                </c:pt>
                <c:pt idx="698">
                  <c:v>131.761</c:v>
                </c:pt>
                <c:pt idx="699">
                  <c:v>169.10900000000001</c:v>
                </c:pt>
                <c:pt idx="700">
                  <c:v>169.10900000000001</c:v>
                </c:pt>
                <c:pt idx="701">
                  <c:v>169.10900000000001</c:v>
                </c:pt>
                <c:pt idx="702">
                  <c:v>169.10900000000001</c:v>
                </c:pt>
                <c:pt idx="703">
                  <c:v>169.10900000000001</c:v>
                </c:pt>
                <c:pt idx="704">
                  <c:v>169.10900000000001</c:v>
                </c:pt>
                <c:pt idx="705">
                  <c:v>199.619</c:v>
                </c:pt>
                <c:pt idx="706">
                  <c:v>212.18299999999999</c:v>
                </c:pt>
                <c:pt idx="707">
                  <c:v>213.601</c:v>
                </c:pt>
                <c:pt idx="708">
                  <c:v>213.74</c:v>
                </c:pt>
                <c:pt idx="709">
                  <c:v>220.916</c:v>
                </c:pt>
                <c:pt idx="710">
                  <c:v>225.9</c:v>
                </c:pt>
                <c:pt idx="711">
                  <c:v>221.964</c:v>
                </c:pt>
                <c:pt idx="712">
                  <c:v>216.29400000000001</c:v>
                </c:pt>
                <c:pt idx="713">
                  <c:v>214.202</c:v>
                </c:pt>
                <c:pt idx="714">
                  <c:v>215.45699999999999</c:v>
                </c:pt>
                <c:pt idx="715">
                  <c:v>215.929</c:v>
                </c:pt>
                <c:pt idx="716">
                  <c:v>215.93600000000001</c:v>
                </c:pt>
                <c:pt idx="717">
                  <c:v>214.86699999999999</c:v>
                </c:pt>
                <c:pt idx="718">
                  <c:v>213.554</c:v>
                </c:pt>
                <c:pt idx="719">
                  <c:v>213.74299999999999</c:v>
                </c:pt>
                <c:pt idx="720">
                  <c:v>192.69800000000001</c:v>
                </c:pt>
                <c:pt idx="721">
                  <c:v>213.74299999999999</c:v>
                </c:pt>
                <c:pt idx="722">
                  <c:v>194.499</c:v>
                </c:pt>
                <c:pt idx="723">
                  <c:v>210.66900000000001</c:v>
                </c:pt>
                <c:pt idx="724">
                  <c:v>200.43100000000001</c:v>
                </c:pt>
                <c:pt idx="725">
                  <c:v>188.10499999999999</c:v>
                </c:pt>
                <c:pt idx="726">
                  <c:v>190.499</c:v>
                </c:pt>
                <c:pt idx="727">
                  <c:v>185.50700000000001</c:v>
                </c:pt>
                <c:pt idx="728">
                  <c:v>194.208</c:v>
                </c:pt>
                <c:pt idx="729">
                  <c:v>207.816</c:v>
                </c:pt>
                <c:pt idx="730">
                  <c:v>211.72499999999999</c:v>
                </c:pt>
                <c:pt idx="731">
                  <c:v>192.46600000000001</c:v>
                </c:pt>
                <c:pt idx="732">
                  <c:v>200.374</c:v>
                </c:pt>
                <c:pt idx="733">
                  <c:v>214.77799999999999</c:v>
                </c:pt>
                <c:pt idx="734">
                  <c:v>215.99600000000001</c:v>
                </c:pt>
                <c:pt idx="735">
                  <c:v>224.739</c:v>
                </c:pt>
                <c:pt idx="736">
                  <c:v>194.28399999999999</c:v>
                </c:pt>
                <c:pt idx="737">
                  <c:v>193.38499999999999</c:v>
                </c:pt>
                <c:pt idx="738">
                  <c:v>194.49700000000001</c:v>
                </c:pt>
                <c:pt idx="739">
                  <c:v>196.935</c:v>
                </c:pt>
                <c:pt idx="740">
                  <c:v>191.154</c:v>
                </c:pt>
                <c:pt idx="741">
                  <c:v>181.88800000000001</c:v>
                </c:pt>
                <c:pt idx="742">
                  <c:v>180.18</c:v>
                </c:pt>
                <c:pt idx="743">
                  <c:v>179.953</c:v>
                </c:pt>
                <c:pt idx="744">
                  <c:v>181.304</c:v>
                </c:pt>
                <c:pt idx="745">
                  <c:v>182.01400000000001</c:v>
                </c:pt>
                <c:pt idx="746">
                  <c:v>180.45500000000001</c:v>
                </c:pt>
                <c:pt idx="747">
                  <c:v>164.58099999999999</c:v>
                </c:pt>
                <c:pt idx="748">
                  <c:v>164.58099999999999</c:v>
                </c:pt>
                <c:pt idx="749">
                  <c:v>164.58099999999999</c:v>
                </c:pt>
                <c:pt idx="750">
                  <c:v>164.58099999999999</c:v>
                </c:pt>
                <c:pt idx="751">
                  <c:v>164.58099999999999</c:v>
                </c:pt>
                <c:pt idx="752">
                  <c:v>164.58099999999999</c:v>
                </c:pt>
                <c:pt idx="753">
                  <c:v>227.59299999999999</c:v>
                </c:pt>
                <c:pt idx="754">
                  <c:v>228.69900000000001</c:v>
                </c:pt>
                <c:pt idx="755">
                  <c:v>230.833</c:v>
                </c:pt>
                <c:pt idx="756">
                  <c:v>228.46799999999999</c:v>
                </c:pt>
                <c:pt idx="757">
                  <c:v>230.511</c:v>
                </c:pt>
                <c:pt idx="758">
                  <c:v>239.416</c:v>
                </c:pt>
                <c:pt idx="759">
                  <c:v>242.34299999999999</c:v>
                </c:pt>
                <c:pt idx="760">
                  <c:v>244.017</c:v>
                </c:pt>
                <c:pt idx="761">
                  <c:v>241.43700000000001</c:v>
                </c:pt>
                <c:pt idx="762">
                  <c:v>241.11600000000001</c:v>
                </c:pt>
                <c:pt idx="763">
                  <c:v>246.59899999999999</c:v>
                </c:pt>
                <c:pt idx="764">
                  <c:v>253.34200000000001</c:v>
                </c:pt>
                <c:pt idx="765">
                  <c:v>255.488</c:v>
                </c:pt>
                <c:pt idx="766">
                  <c:v>254.018</c:v>
                </c:pt>
                <c:pt idx="767">
                  <c:v>253.55799999999999</c:v>
                </c:pt>
                <c:pt idx="768">
                  <c:v>253.95400000000001</c:v>
                </c:pt>
                <c:pt idx="769">
                  <c:v>255.35</c:v>
                </c:pt>
                <c:pt idx="770">
                  <c:v>241.87</c:v>
                </c:pt>
                <c:pt idx="771">
                  <c:v>157.43100000000001</c:v>
                </c:pt>
                <c:pt idx="772">
                  <c:v>157.43100000000001</c:v>
                </c:pt>
                <c:pt idx="773">
                  <c:v>157.43100000000001</c:v>
                </c:pt>
                <c:pt idx="774">
                  <c:v>157.43100000000001</c:v>
                </c:pt>
                <c:pt idx="775">
                  <c:v>157.43100000000001</c:v>
                </c:pt>
                <c:pt idx="776">
                  <c:v>157.43100000000001</c:v>
                </c:pt>
                <c:pt idx="777">
                  <c:v>195.19200000000001</c:v>
                </c:pt>
                <c:pt idx="778">
                  <c:v>175.48599999999999</c:v>
                </c:pt>
                <c:pt idx="779">
                  <c:v>174.07599999999999</c:v>
                </c:pt>
                <c:pt idx="780">
                  <c:v>190.32900000000001</c:v>
                </c:pt>
                <c:pt idx="781">
                  <c:v>191.49600000000001</c:v>
                </c:pt>
                <c:pt idx="782">
                  <c:v>193.01900000000001</c:v>
                </c:pt>
                <c:pt idx="783">
                  <c:v>215.75200000000001</c:v>
                </c:pt>
                <c:pt idx="784">
                  <c:v>211.68899999999999</c:v>
                </c:pt>
                <c:pt idx="785">
                  <c:v>190.404</c:v>
                </c:pt>
                <c:pt idx="786">
                  <c:v>201.34899999999999</c:v>
                </c:pt>
                <c:pt idx="787">
                  <c:v>214.899</c:v>
                </c:pt>
                <c:pt idx="788">
                  <c:v>199.31200000000001</c:v>
                </c:pt>
                <c:pt idx="789">
                  <c:v>191.797</c:v>
                </c:pt>
                <c:pt idx="790">
                  <c:v>200.56100000000001</c:v>
                </c:pt>
                <c:pt idx="791">
                  <c:v>204.06</c:v>
                </c:pt>
                <c:pt idx="792">
                  <c:v>203.958</c:v>
                </c:pt>
                <c:pt idx="793">
                  <c:v>201.887</c:v>
                </c:pt>
                <c:pt idx="794">
                  <c:v>188.59200000000001</c:v>
                </c:pt>
                <c:pt idx="795">
                  <c:v>155.98099999999999</c:v>
                </c:pt>
                <c:pt idx="796">
                  <c:v>155.98099999999999</c:v>
                </c:pt>
                <c:pt idx="797">
                  <c:v>155.98099999999999</c:v>
                </c:pt>
                <c:pt idx="798">
                  <c:v>155.98099999999999</c:v>
                </c:pt>
                <c:pt idx="799">
                  <c:v>155.98099999999999</c:v>
                </c:pt>
                <c:pt idx="800">
                  <c:v>155.98099999999999</c:v>
                </c:pt>
                <c:pt idx="801">
                  <c:v>155.98099999999999</c:v>
                </c:pt>
                <c:pt idx="802">
                  <c:v>155.98099999999999</c:v>
                </c:pt>
                <c:pt idx="803">
                  <c:v>155.98099999999999</c:v>
                </c:pt>
                <c:pt idx="804">
                  <c:v>155.98099999999999</c:v>
                </c:pt>
                <c:pt idx="805">
                  <c:v>155.98099999999999</c:v>
                </c:pt>
                <c:pt idx="806">
                  <c:v>155.98099999999999</c:v>
                </c:pt>
                <c:pt idx="807">
                  <c:v>155.98099999999999</c:v>
                </c:pt>
                <c:pt idx="808">
                  <c:v>155.98099999999999</c:v>
                </c:pt>
                <c:pt idx="809">
                  <c:v>155.98099999999999</c:v>
                </c:pt>
                <c:pt idx="810">
                  <c:v>155.98099999999999</c:v>
                </c:pt>
                <c:pt idx="811">
                  <c:v>155.98099999999999</c:v>
                </c:pt>
                <c:pt idx="812">
                  <c:v>155.98099999999999</c:v>
                </c:pt>
                <c:pt idx="813">
                  <c:v>155.98099999999999</c:v>
                </c:pt>
                <c:pt idx="814">
                  <c:v>155.98099999999999</c:v>
                </c:pt>
                <c:pt idx="815">
                  <c:v>155.98099999999999</c:v>
                </c:pt>
                <c:pt idx="816">
                  <c:v>155.98099999999999</c:v>
                </c:pt>
                <c:pt idx="817">
                  <c:v>155.98099999999999</c:v>
                </c:pt>
                <c:pt idx="818">
                  <c:v>155.98099999999999</c:v>
                </c:pt>
                <c:pt idx="819">
                  <c:v>168.28399999999999</c:v>
                </c:pt>
                <c:pt idx="820">
                  <c:v>157.279</c:v>
                </c:pt>
                <c:pt idx="821">
                  <c:v>158.69200000000001</c:v>
                </c:pt>
                <c:pt idx="822">
                  <c:v>162.47999999999999</c:v>
                </c:pt>
                <c:pt idx="823">
                  <c:v>157.279</c:v>
                </c:pt>
                <c:pt idx="824">
                  <c:v>157.279</c:v>
                </c:pt>
                <c:pt idx="825">
                  <c:v>169.345</c:v>
                </c:pt>
                <c:pt idx="826">
                  <c:v>162.684</c:v>
                </c:pt>
                <c:pt idx="827">
                  <c:v>173.26400000000001</c:v>
                </c:pt>
                <c:pt idx="828">
                  <c:v>176.124</c:v>
                </c:pt>
                <c:pt idx="829">
                  <c:v>175.61</c:v>
                </c:pt>
                <c:pt idx="830">
                  <c:v>173.864</c:v>
                </c:pt>
                <c:pt idx="831">
                  <c:v>176.02600000000001</c:v>
                </c:pt>
                <c:pt idx="832">
                  <c:v>186.71100000000001</c:v>
                </c:pt>
                <c:pt idx="833">
                  <c:v>187.04499999999999</c:v>
                </c:pt>
                <c:pt idx="834">
                  <c:v>188.62700000000001</c:v>
                </c:pt>
                <c:pt idx="835">
                  <c:v>187.41</c:v>
                </c:pt>
                <c:pt idx="836">
                  <c:v>185.803</c:v>
                </c:pt>
                <c:pt idx="837">
                  <c:v>187.81200000000001</c:v>
                </c:pt>
                <c:pt idx="838">
                  <c:v>189.01499999999999</c:v>
                </c:pt>
                <c:pt idx="839">
                  <c:v>164.46700000000001</c:v>
                </c:pt>
                <c:pt idx="840">
                  <c:v>164.38900000000001</c:v>
                </c:pt>
                <c:pt idx="841">
                  <c:v>186.191</c:v>
                </c:pt>
                <c:pt idx="842">
                  <c:v>183.73099999999999</c:v>
                </c:pt>
                <c:pt idx="843">
                  <c:v>153.03200000000001</c:v>
                </c:pt>
                <c:pt idx="844">
                  <c:v>153.03200000000001</c:v>
                </c:pt>
                <c:pt idx="845">
                  <c:v>153.03200000000001</c:v>
                </c:pt>
                <c:pt idx="846">
                  <c:v>153.03200000000001</c:v>
                </c:pt>
                <c:pt idx="847">
                  <c:v>153.03200000000001</c:v>
                </c:pt>
                <c:pt idx="848">
                  <c:v>153.03200000000001</c:v>
                </c:pt>
                <c:pt idx="849">
                  <c:v>153.03200000000001</c:v>
                </c:pt>
                <c:pt idx="850">
                  <c:v>153.03200000000001</c:v>
                </c:pt>
                <c:pt idx="851">
                  <c:v>153.03200000000001</c:v>
                </c:pt>
                <c:pt idx="852">
                  <c:v>153.03200000000001</c:v>
                </c:pt>
                <c:pt idx="853">
                  <c:v>153.03200000000001</c:v>
                </c:pt>
                <c:pt idx="854">
                  <c:v>153.03200000000001</c:v>
                </c:pt>
                <c:pt idx="855">
                  <c:v>153.03200000000001</c:v>
                </c:pt>
                <c:pt idx="856">
                  <c:v>153.03200000000001</c:v>
                </c:pt>
                <c:pt idx="857">
                  <c:v>153.03200000000001</c:v>
                </c:pt>
                <c:pt idx="858">
                  <c:v>153.03200000000001</c:v>
                </c:pt>
                <c:pt idx="859">
                  <c:v>153.03200000000001</c:v>
                </c:pt>
                <c:pt idx="860">
                  <c:v>153.03200000000001</c:v>
                </c:pt>
                <c:pt idx="861">
                  <c:v>153.03200000000001</c:v>
                </c:pt>
                <c:pt idx="862">
                  <c:v>153.03200000000001</c:v>
                </c:pt>
                <c:pt idx="863">
                  <c:v>153.03200000000001</c:v>
                </c:pt>
                <c:pt idx="864">
                  <c:v>153.03200000000001</c:v>
                </c:pt>
                <c:pt idx="865">
                  <c:v>153.03200000000001</c:v>
                </c:pt>
                <c:pt idx="866">
                  <c:v>153.03200000000001</c:v>
                </c:pt>
                <c:pt idx="867">
                  <c:v>145.78899999999999</c:v>
                </c:pt>
                <c:pt idx="868">
                  <c:v>145.78899999999999</c:v>
                </c:pt>
                <c:pt idx="869">
                  <c:v>145.78899999999999</c:v>
                </c:pt>
                <c:pt idx="870">
                  <c:v>145.78899999999999</c:v>
                </c:pt>
                <c:pt idx="871">
                  <c:v>145.78899999999999</c:v>
                </c:pt>
                <c:pt idx="872">
                  <c:v>145.78899999999999</c:v>
                </c:pt>
                <c:pt idx="873">
                  <c:v>145.78899999999999</c:v>
                </c:pt>
                <c:pt idx="874">
                  <c:v>145.78899999999999</c:v>
                </c:pt>
                <c:pt idx="875">
                  <c:v>145.78899999999999</c:v>
                </c:pt>
                <c:pt idx="876">
                  <c:v>162.245</c:v>
                </c:pt>
                <c:pt idx="877">
                  <c:v>145.78899999999999</c:v>
                </c:pt>
                <c:pt idx="878">
                  <c:v>145.78899999999999</c:v>
                </c:pt>
                <c:pt idx="879">
                  <c:v>145.78899999999999</c:v>
                </c:pt>
                <c:pt idx="880">
                  <c:v>145.78899999999999</c:v>
                </c:pt>
                <c:pt idx="881">
                  <c:v>145.78899999999999</c:v>
                </c:pt>
                <c:pt idx="882">
                  <c:v>145.78899999999999</c:v>
                </c:pt>
                <c:pt idx="883">
                  <c:v>145.78899999999999</c:v>
                </c:pt>
                <c:pt idx="884">
                  <c:v>145.78899999999999</c:v>
                </c:pt>
                <c:pt idx="885">
                  <c:v>145.78899999999999</c:v>
                </c:pt>
                <c:pt idx="886">
                  <c:v>145.78899999999999</c:v>
                </c:pt>
                <c:pt idx="887">
                  <c:v>145.78899999999999</c:v>
                </c:pt>
                <c:pt idx="888">
                  <c:v>145.78899999999999</c:v>
                </c:pt>
                <c:pt idx="889">
                  <c:v>145.78899999999999</c:v>
                </c:pt>
                <c:pt idx="890">
                  <c:v>145.78899999999999</c:v>
                </c:pt>
                <c:pt idx="891">
                  <c:v>195.5</c:v>
                </c:pt>
                <c:pt idx="892">
                  <c:v>105.014</c:v>
                </c:pt>
                <c:pt idx="893">
                  <c:v>119.678</c:v>
                </c:pt>
                <c:pt idx="894">
                  <c:v>118.849</c:v>
                </c:pt>
                <c:pt idx="895">
                  <c:v>118.861</c:v>
                </c:pt>
                <c:pt idx="896">
                  <c:v>103.392</c:v>
                </c:pt>
                <c:pt idx="897">
                  <c:v>125.20399999999999</c:v>
                </c:pt>
                <c:pt idx="898">
                  <c:v>115.497</c:v>
                </c:pt>
                <c:pt idx="899">
                  <c:v>116.70699999999999</c:v>
                </c:pt>
                <c:pt idx="900">
                  <c:v>128.197</c:v>
                </c:pt>
                <c:pt idx="901">
                  <c:v>142.91399999999999</c:v>
                </c:pt>
                <c:pt idx="902">
                  <c:v>131.691</c:v>
                </c:pt>
                <c:pt idx="903">
                  <c:v>128.411</c:v>
                </c:pt>
                <c:pt idx="904">
                  <c:v>128.989</c:v>
                </c:pt>
                <c:pt idx="905">
                  <c:v>135.32900000000001</c:v>
                </c:pt>
                <c:pt idx="906">
                  <c:v>142.952</c:v>
                </c:pt>
                <c:pt idx="907">
                  <c:v>122.877</c:v>
                </c:pt>
                <c:pt idx="908">
                  <c:v>115.898</c:v>
                </c:pt>
                <c:pt idx="909">
                  <c:v>136.108</c:v>
                </c:pt>
                <c:pt idx="910">
                  <c:v>130.065</c:v>
                </c:pt>
                <c:pt idx="911">
                  <c:v>134.83600000000001</c:v>
                </c:pt>
                <c:pt idx="912">
                  <c:v>134.00299999999999</c:v>
                </c:pt>
                <c:pt idx="913">
                  <c:v>122.139</c:v>
                </c:pt>
                <c:pt idx="914">
                  <c:v>116.96</c:v>
                </c:pt>
                <c:pt idx="915">
                  <c:v>154.16800000000001</c:v>
                </c:pt>
                <c:pt idx="916">
                  <c:v>154.16800000000001</c:v>
                </c:pt>
                <c:pt idx="917">
                  <c:v>154.16800000000001</c:v>
                </c:pt>
                <c:pt idx="918">
                  <c:v>155.04300000000001</c:v>
                </c:pt>
                <c:pt idx="919">
                  <c:v>154.16800000000001</c:v>
                </c:pt>
                <c:pt idx="920">
                  <c:v>154.16800000000001</c:v>
                </c:pt>
                <c:pt idx="921">
                  <c:v>154.16800000000001</c:v>
                </c:pt>
                <c:pt idx="922">
                  <c:v>154.16800000000001</c:v>
                </c:pt>
                <c:pt idx="923">
                  <c:v>154.16800000000001</c:v>
                </c:pt>
                <c:pt idx="924">
                  <c:v>154.16800000000001</c:v>
                </c:pt>
                <c:pt idx="925">
                  <c:v>154.16800000000001</c:v>
                </c:pt>
                <c:pt idx="926">
                  <c:v>154.16800000000001</c:v>
                </c:pt>
                <c:pt idx="927">
                  <c:v>154.16800000000001</c:v>
                </c:pt>
                <c:pt idx="928">
                  <c:v>154.16800000000001</c:v>
                </c:pt>
                <c:pt idx="929">
                  <c:v>154.16800000000001</c:v>
                </c:pt>
                <c:pt idx="930">
                  <c:v>154.16800000000001</c:v>
                </c:pt>
                <c:pt idx="931">
                  <c:v>154.16800000000001</c:v>
                </c:pt>
                <c:pt idx="932">
                  <c:v>154.16800000000001</c:v>
                </c:pt>
                <c:pt idx="933">
                  <c:v>154.16800000000001</c:v>
                </c:pt>
                <c:pt idx="934">
                  <c:v>154.16800000000001</c:v>
                </c:pt>
                <c:pt idx="935">
                  <c:v>154.16800000000001</c:v>
                </c:pt>
                <c:pt idx="936">
                  <c:v>154.16800000000001</c:v>
                </c:pt>
                <c:pt idx="937">
                  <c:v>154.16800000000001</c:v>
                </c:pt>
                <c:pt idx="938">
                  <c:v>154.16800000000001</c:v>
                </c:pt>
                <c:pt idx="939">
                  <c:v>154.16800000000001</c:v>
                </c:pt>
                <c:pt idx="940">
                  <c:v>154.16800000000001</c:v>
                </c:pt>
                <c:pt idx="941">
                  <c:v>154.16800000000001</c:v>
                </c:pt>
                <c:pt idx="942">
                  <c:v>154.16800000000001</c:v>
                </c:pt>
                <c:pt idx="943">
                  <c:v>154.16800000000001</c:v>
                </c:pt>
                <c:pt idx="944">
                  <c:v>154.16800000000001</c:v>
                </c:pt>
                <c:pt idx="945">
                  <c:v>154.16800000000001</c:v>
                </c:pt>
                <c:pt idx="946">
                  <c:v>154.16800000000001</c:v>
                </c:pt>
                <c:pt idx="947">
                  <c:v>154.16800000000001</c:v>
                </c:pt>
                <c:pt idx="948">
                  <c:v>154.16800000000001</c:v>
                </c:pt>
                <c:pt idx="949">
                  <c:v>154.16800000000001</c:v>
                </c:pt>
                <c:pt idx="950">
                  <c:v>154.16800000000001</c:v>
                </c:pt>
                <c:pt idx="951">
                  <c:v>154.16800000000001</c:v>
                </c:pt>
                <c:pt idx="952">
                  <c:v>154.16800000000001</c:v>
                </c:pt>
                <c:pt idx="953">
                  <c:v>154.16800000000001</c:v>
                </c:pt>
                <c:pt idx="954">
                  <c:v>154.16800000000001</c:v>
                </c:pt>
                <c:pt idx="955">
                  <c:v>154.16800000000001</c:v>
                </c:pt>
                <c:pt idx="956">
                  <c:v>154.16800000000001</c:v>
                </c:pt>
                <c:pt idx="957">
                  <c:v>154.16800000000001</c:v>
                </c:pt>
                <c:pt idx="958">
                  <c:v>154.16800000000001</c:v>
                </c:pt>
                <c:pt idx="959">
                  <c:v>154.16800000000001</c:v>
                </c:pt>
                <c:pt idx="960">
                  <c:v>154.16800000000001</c:v>
                </c:pt>
                <c:pt idx="961">
                  <c:v>154.16800000000001</c:v>
                </c:pt>
                <c:pt idx="962">
                  <c:v>154.16800000000001</c:v>
                </c:pt>
                <c:pt idx="963">
                  <c:v>154.16800000000001</c:v>
                </c:pt>
                <c:pt idx="964">
                  <c:v>154.16800000000001</c:v>
                </c:pt>
                <c:pt idx="965">
                  <c:v>154.16800000000001</c:v>
                </c:pt>
                <c:pt idx="966">
                  <c:v>154.16800000000001</c:v>
                </c:pt>
                <c:pt idx="967">
                  <c:v>154.16800000000001</c:v>
                </c:pt>
                <c:pt idx="968">
                  <c:v>154.16800000000001</c:v>
                </c:pt>
                <c:pt idx="969">
                  <c:v>154.16800000000001</c:v>
                </c:pt>
                <c:pt idx="970">
                  <c:v>154.16800000000001</c:v>
                </c:pt>
                <c:pt idx="971">
                  <c:v>154.16800000000001</c:v>
                </c:pt>
                <c:pt idx="972">
                  <c:v>154.16800000000001</c:v>
                </c:pt>
                <c:pt idx="973">
                  <c:v>154.16800000000001</c:v>
                </c:pt>
                <c:pt idx="974">
                  <c:v>154.16800000000001</c:v>
                </c:pt>
                <c:pt idx="975">
                  <c:v>154.16800000000001</c:v>
                </c:pt>
                <c:pt idx="976">
                  <c:v>154.16800000000001</c:v>
                </c:pt>
                <c:pt idx="977">
                  <c:v>154.16800000000001</c:v>
                </c:pt>
                <c:pt idx="978">
                  <c:v>154.16800000000001</c:v>
                </c:pt>
                <c:pt idx="979">
                  <c:v>154.16800000000001</c:v>
                </c:pt>
                <c:pt idx="980">
                  <c:v>154.16800000000001</c:v>
                </c:pt>
                <c:pt idx="981">
                  <c:v>154.16800000000001</c:v>
                </c:pt>
                <c:pt idx="982">
                  <c:v>154.16800000000001</c:v>
                </c:pt>
                <c:pt idx="983">
                  <c:v>154.16800000000001</c:v>
                </c:pt>
                <c:pt idx="984">
                  <c:v>154.16800000000001</c:v>
                </c:pt>
                <c:pt idx="985">
                  <c:v>154.16800000000001</c:v>
                </c:pt>
                <c:pt idx="986">
                  <c:v>154.16800000000001</c:v>
                </c:pt>
                <c:pt idx="987">
                  <c:v>154.16800000000001</c:v>
                </c:pt>
                <c:pt idx="988">
                  <c:v>154.16800000000001</c:v>
                </c:pt>
                <c:pt idx="989">
                  <c:v>154.16800000000001</c:v>
                </c:pt>
                <c:pt idx="990">
                  <c:v>154.16800000000001</c:v>
                </c:pt>
                <c:pt idx="991">
                  <c:v>154.16800000000001</c:v>
                </c:pt>
                <c:pt idx="992">
                  <c:v>154.16800000000001</c:v>
                </c:pt>
                <c:pt idx="993">
                  <c:v>154.16800000000001</c:v>
                </c:pt>
                <c:pt idx="994">
                  <c:v>154.16800000000001</c:v>
                </c:pt>
                <c:pt idx="995">
                  <c:v>154.16800000000001</c:v>
                </c:pt>
                <c:pt idx="996">
                  <c:v>154.16800000000001</c:v>
                </c:pt>
                <c:pt idx="997">
                  <c:v>154.16800000000001</c:v>
                </c:pt>
                <c:pt idx="998">
                  <c:v>154.16800000000001</c:v>
                </c:pt>
                <c:pt idx="999">
                  <c:v>154.16800000000001</c:v>
                </c:pt>
                <c:pt idx="1000">
                  <c:v>154.16800000000001</c:v>
                </c:pt>
                <c:pt idx="1001">
                  <c:v>154.16800000000001</c:v>
                </c:pt>
                <c:pt idx="1002">
                  <c:v>154.16800000000001</c:v>
                </c:pt>
                <c:pt idx="1003">
                  <c:v>154.16800000000001</c:v>
                </c:pt>
                <c:pt idx="1004">
                  <c:v>154.16800000000001</c:v>
                </c:pt>
                <c:pt idx="1005">
                  <c:v>154.16800000000001</c:v>
                </c:pt>
                <c:pt idx="1006">
                  <c:v>154.16800000000001</c:v>
                </c:pt>
                <c:pt idx="1007">
                  <c:v>154.16800000000001</c:v>
                </c:pt>
                <c:pt idx="1008">
                  <c:v>154.16800000000001</c:v>
                </c:pt>
                <c:pt idx="1009">
                  <c:v>154.16800000000001</c:v>
                </c:pt>
                <c:pt idx="1010">
                  <c:v>154.16800000000001</c:v>
                </c:pt>
                <c:pt idx="1011">
                  <c:v>154.16800000000001</c:v>
                </c:pt>
                <c:pt idx="1012">
                  <c:v>154.16800000000001</c:v>
                </c:pt>
                <c:pt idx="1013">
                  <c:v>154.16800000000001</c:v>
                </c:pt>
                <c:pt idx="1014">
                  <c:v>154.16800000000001</c:v>
                </c:pt>
                <c:pt idx="1015">
                  <c:v>154.16800000000001</c:v>
                </c:pt>
                <c:pt idx="1016">
                  <c:v>154.16800000000001</c:v>
                </c:pt>
                <c:pt idx="1017">
                  <c:v>154.16800000000001</c:v>
                </c:pt>
                <c:pt idx="1018">
                  <c:v>154.16800000000001</c:v>
                </c:pt>
                <c:pt idx="1019">
                  <c:v>154.16800000000001</c:v>
                </c:pt>
                <c:pt idx="1020">
                  <c:v>154.16800000000001</c:v>
                </c:pt>
                <c:pt idx="1021">
                  <c:v>154.16800000000001</c:v>
                </c:pt>
                <c:pt idx="1022">
                  <c:v>154.16800000000001</c:v>
                </c:pt>
                <c:pt idx="1023">
                  <c:v>154.16800000000001</c:v>
                </c:pt>
                <c:pt idx="1024">
                  <c:v>154.16800000000001</c:v>
                </c:pt>
                <c:pt idx="1025">
                  <c:v>154.16800000000001</c:v>
                </c:pt>
                <c:pt idx="1026">
                  <c:v>154.16800000000001</c:v>
                </c:pt>
                <c:pt idx="1027">
                  <c:v>154.16800000000001</c:v>
                </c:pt>
                <c:pt idx="1028">
                  <c:v>154.16800000000001</c:v>
                </c:pt>
                <c:pt idx="1029">
                  <c:v>154.16800000000001</c:v>
                </c:pt>
                <c:pt idx="1030">
                  <c:v>154.16800000000001</c:v>
                </c:pt>
                <c:pt idx="1031">
                  <c:v>154.16800000000001</c:v>
                </c:pt>
                <c:pt idx="1032">
                  <c:v>154.16800000000001</c:v>
                </c:pt>
                <c:pt idx="1033">
                  <c:v>154.16800000000001</c:v>
                </c:pt>
                <c:pt idx="1034">
                  <c:v>154.16800000000001</c:v>
                </c:pt>
                <c:pt idx="1035">
                  <c:v>154.16800000000001</c:v>
                </c:pt>
                <c:pt idx="1036">
                  <c:v>154.16800000000001</c:v>
                </c:pt>
                <c:pt idx="1037">
                  <c:v>154.16800000000001</c:v>
                </c:pt>
                <c:pt idx="1038">
                  <c:v>154.16800000000001</c:v>
                </c:pt>
                <c:pt idx="1039">
                  <c:v>154.16800000000001</c:v>
                </c:pt>
                <c:pt idx="1040">
                  <c:v>154.16800000000001</c:v>
                </c:pt>
                <c:pt idx="1041">
                  <c:v>154.16800000000001</c:v>
                </c:pt>
                <c:pt idx="1042">
                  <c:v>154.16800000000001</c:v>
                </c:pt>
                <c:pt idx="1043">
                  <c:v>154.16800000000001</c:v>
                </c:pt>
                <c:pt idx="1044">
                  <c:v>154.16800000000001</c:v>
                </c:pt>
                <c:pt idx="1045">
                  <c:v>154.16800000000001</c:v>
                </c:pt>
                <c:pt idx="1046">
                  <c:v>154.16800000000001</c:v>
                </c:pt>
                <c:pt idx="1047">
                  <c:v>154.16800000000001</c:v>
                </c:pt>
                <c:pt idx="1048">
                  <c:v>154.16800000000001</c:v>
                </c:pt>
                <c:pt idx="1049">
                  <c:v>154.16800000000001</c:v>
                </c:pt>
                <c:pt idx="1050">
                  <c:v>154.16800000000001</c:v>
                </c:pt>
                <c:pt idx="1051">
                  <c:v>154.16800000000001</c:v>
                </c:pt>
                <c:pt idx="1052">
                  <c:v>154.16800000000001</c:v>
                </c:pt>
                <c:pt idx="1053">
                  <c:v>154.16800000000001</c:v>
                </c:pt>
                <c:pt idx="1054">
                  <c:v>154.16800000000001</c:v>
                </c:pt>
                <c:pt idx="1055">
                  <c:v>154.16800000000001</c:v>
                </c:pt>
                <c:pt idx="1056">
                  <c:v>154.16800000000001</c:v>
                </c:pt>
                <c:pt idx="1057">
                  <c:v>154.16800000000001</c:v>
                </c:pt>
                <c:pt idx="1058">
                  <c:v>154.16800000000001</c:v>
                </c:pt>
                <c:pt idx="1059">
                  <c:v>154.16800000000001</c:v>
                </c:pt>
                <c:pt idx="1060">
                  <c:v>154.16800000000001</c:v>
                </c:pt>
                <c:pt idx="1061">
                  <c:v>154.16800000000001</c:v>
                </c:pt>
                <c:pt idx="1062">
                  <c:v>154.16800000000001</c:v>
                </c:pt>
                <c:pt idx="1063">
                  <c:v>154.16800000000001</c:v>
                </c:pt>
                <c:pt idx="1064">
                  <c:v>154.16800000000001</c:v>
                </c:pt>
                <c:pt idx="1065">
                  <c:v>154.16800000000001</c:v>
                </c:pt>
                <c:pt idx="1066">
                  <c:v>154.16800000000001</c:v>
                </c:pt>
                <c:pt idx="1067">
                  <c:v>154.16800000000001</c:v>
                </c:pt>
                <c:pt idx="1068">
                  <c:v>154.16800000000001</c:v>
                </c:pt>
                <c:pt idx="1069">
                  <c:v>154.16800000000001</c:v>
                </c:pt>
                <c:pt idx="1070">
                  <c:v>154.16800000000001</c:v>
                </c:pt>
                <c:pt idx="1071">
                  <c:v>154.16800000000001</c:v>
                </c:pt>
                <c:pt idx="1072">
                  <c:v>154.16800000000001</c:v>
                </c:pt>
                <c:pt idx="1073">
                  <c:v>158.673</c:v>
                </c:pt>
                <c:pt idx="1074">
                  <c:v>162.637</c:v>
                </c:pt>
                <c:pt idx="1075">
                  <c:v>161.93899999999999</c:v>
                </c:pt>
                <c:pt idx="1076">
                  <c:v>163.935</c:v>
                </c:pt>
                <c:pt idx="1077">
                  <c:v>167.72499999999999</c:v>
                </c:pt>
                <c:pt idx="1078">
                  <c:v>167.21700000000001</c:v>
                </c:pt>
                <c:pt idx="1079">
                  <c:v>165.10300000000001</c:v>
                </c:pt>
                <c:pt idx="1080">
                  <c:v>165.744</c:v>
                </c:pt>
                <c:pt idx="1081">
                  <c:v>154.12899999999999</c:v>
                </c:pt>
                <c:pt idx="1082">
                  <c:v>152.429</c:v>
                </c:pt>
                <c:pt idx="1083">
                  <c:v>146.874</c:v>
                </c:pt>
                <c:pt idx="1084">
                  <c:v>146.874</c:v>
                </c:pt>
                <c:pt idx="1085">
                  <c:v>146.874</c:v>
                </c:pt>
                <c:pt idx="1086">
                  <c:v>146.874</c:v>
                </c:pt>
                <c:pt idx="1087">
                  <c:v>146.874</c:v>
                </c:pt>
                <c:pt idx="1088">
                  <c:v>146.874</c:v>
                </c:pt>
                <c:pt idx="1089">
                  <c:v>146.874</c:v>
                </c:pt>
                <c:pt idx="1090">
                  <c:v>146.874</c:v>
                </c:pt>
                <c:pt idx="1091">
                  <c:v>146.874</c:v>
                </c:pt>
                <c:pt idx="1092">
                  <c:v>146.874</c:v>
                </c:pt>
                <c:pt idx="1093">
                  <c:v>146.874</c:v>
                </c:pt>
                <c:pt idx="1094">
                  <c:v>147.405</c:v>
                </c:pt>
                <c:pt idx="1095">
                  <c:v>146.874</c:v>
                </c:pt>
                <c:pt idx="1096">
                  <c:v>147.965</c:v>
                </c:pt>
                <c:pt idx="1097">
                  <c:v>146.874</c:v>
                </c:pt>
                <c:pt idx="1098">
                  <c:v>146.874</c:v>
                </c:pt>
                <c:pt idx="1099">
                  <c:v>146.874</c:v>
                </c:pt>
                <c:pt idx="1100">
                  <c:v>156.946</c:v>
                </c:pt>
                <c:pt idx="1101">
                  <c:v>154.166</c:v>
                </c:pt>
                <c:pt idx="1102">
                  <c:v>148.88999999999999</c:v>
                </c:pt>
                <c:pt idx="1103">
                  <c:v>151.666</c:v>
                </c:pt>
                <c:pt idx="1104">
                  <c:v>146.874</c:v>
                </c:pt>
                <c:pt idx="1105">
                  <c:v>146.874</c:v>
                </c:pt>
                <c:pt idx="1106">
                  <c:v>147.673</c:v>
                </c:pt>
                <c:pt idx="1107">
                  <c:v>150.03299999999999</c:v>
                </c:pt>
                <c:pt idx="1108">
                  <c:v>150.03299999999999</c:v>
                </c:pt>
                <c:pt idx="1109">
                  <c:v>150.03299999999999</c:v>
                </c:pt>
                <c:pt idx="1110">
                  <c:v>150.03299999999999</c:v>
                </c:pt>
                <c:pt idx="1111">
                  <c:v>150.03299999999999</c:v>
                </c:pt>
                <c:pt idx="1112">
                  <c:v>150.03299999999999</c:v>
                </c:pt>
                <c:pt idx="1113">
                  <c:v>150.03299999999999</c:v>
                </c:pt>
                <c:pt idx="1114">
                  <c:v>150.03299999999999</c:v>
                </c:pt>
                <c:pt idx="1115">
                  <c:v>150.03299999999999</c:v>
                </c:pt>
                <c:pt idx="1116">
                  <c:v>150.03299999999999</c:v>
                </c:pt>
                <c:pt idx="1117">
                  <c:v>150.03299999999999</c:v>
                </c:pt>
                <c:pt idx="1118">
                  <c:v>150.03299999999999</c:v>
                </c:pt>
                <c:pt idx="1119">
                  <c:v>150.03299999999999</c:v>
                </c:pt>
                <c:pt idx="1120">
                  <c:v>150.03299999999999</c:v>
                </c:pt>
                <c:pt idx="1121">
                  <c:v>150.03299999999999</c:v>
                </c:pt>
                <c:pt idx="1122">
                  <c:v>150.03299999999999</c:v>
                </c:pt>
                <c:pt idx="1123">
                  <c:v>150.03299999999999</c:v>
                </c:pt>
                <c:pt idx="1124">
                  <c:v>150.03299999999999</c:v>
                </c:pt>
                <c:pt idx="1125">
                  <c:v>150.03299999999999</c:v>
                </c:pt>
                <c:pt idx="1126">
                  <c:v>150.03299999999999</c:v>
                </c:pt>
                <c:pt idx="1127">
                  <c:v>150.03299999999999</c:v>
                </c:pt>
                <c:pt idx="1128">
                  <c:v>150.03299999999999</c:v>
                </c:pt>
                <c:pt idx="1129">
                  <c:v>150.03299999999999</c:v>
                </c:pt>
                <c:pt idx="1130">
                  <c:v>150.03299999999999</c:v>
                </c:pt>
                <c:pt idx="1131">
                  <c:v>228.60900000000001</c:v>
                </c:pt>
                <c:pt idx="1132">
                  <c:v>222.60499999999999</c:v>
                </c:pt>
                <c:pt idx="1133">
                  <c:v>222.541</c:v>
                </c:pt>
                <c:pt idx="1134">
                  <c:v>222.70400000000001</c:v>
                </c:pt>
                <c:pt idx="1135">
                  <c:v>224.28899999999999</c:v>
                </c:pt>
                <c:pt idx="1136">
                  <c:v>239.40299999999999</c:v>
                </c:pt>
                <c:pt idx="1137">
                  <c:v>231.91200000000001</c:v>
                </c:pt>
                <c:pt idx="1138">
                  <c:v>240.81</c:v>
                </c:pt>
                <c:pt idx="1139">
                  <c:v>236.98500000000001</c:v>
                </c:pt>
                <c:pt idx="1140">
                  <c:v>237.86</c:v>
                </c:pt>
                <c:pt idx="1141">
                  <c:v>234.74199999999999</c:v>
                </c:pt>
                <c:pt idx="1142">
                  <c:v>236.81899999999999</c:v>
                </c:pt>
                <c:pt idx="1143">
                  <c:v>248.83099999999999</c:v>
                </c:pt>
                <c:pt idx="1144">
                  <c:v>248.428</c:v>
                </c:pt>
                <c:pt idx="1145">
                  <c:v>248.447</c:v>
                </c:pt>
                <c:pt idx="1146">
                  <c:v>247.53200000000001</c:v>
                </c:pt>
                <c:pt idx="1147">
                  <c:v>248.191</c:v>
                </c:pt>
                <c:pt idx="1148">
                  <c:v>238.71799999999999</c:v>
                </c:pt>
                <c:pt idx="1149">
                  <c:v>237.97800000000001</c:v>
                </c:pt>
                <c:pt idx="1150">
                  <c:v>234.79900000000001</c:v>
                </c:pt>
                <c:pt idx="1151">
                  <c:v>228.441</c:v>
                </c:pt>
                <c:pt idx="1152">
                  <c:v>224.24</c:v>
                </c:pt>
                <c:pt idx="1153">
                  <c:v>224.15600000000001</c:v>
                </c:pt>
                <c:pt idx="1154">
                  <c:v>222.46799999999999</c:v>
                </c:pt>
                <c:pt idx="1155">
                  <c:v>138.00399999999999</c:v>
                </c:pt>
                <c:pt idx="1156">
                  <c:v>138.00399999999999</c:v>
                </c:pt>
                <c:pt idx="1157">
                  <c:v>138.00399999999999</c:v>
                </c:pt>
                <c:pt idx="1158">
                  <c:v>138.00399999999999</c:v>
                </c:pt>
                <c:pt idx="1159">
                  <c:v>138.00399999999999</c:v>
                </c:pt>
                <c:pt idx="1160">
                  <c:v>138.00399999999999</c:v>
                </c:pt>
                <c:pt idx="1161">
                  <c:v>138.00399999999999</c:v>
                </c:pt>
                <c:pt idx="1162">
                  <c:v>138.00399999999999</c:v>
                </c:pt>
                <c:pt idx="1163">
                  <c:v>138.00399999999999</c:v>
                </c:pt>
                <c:pt idx="1164">
                  <c:v>138.00399999999999</c:v>
                </c:pt>
                <c:pt idx="1165">
                  <c:v>138.00399999999999</c:v>
                </c:pt>
                <c:pt idx="1166">
                  <c:v>138.00399999999999</c:v>
                </c:pt>
                <c:pt idx="1167">
                  <c:v>138.00399999999999</c:v>
                </c:pt>
                <c:pt idx="1168">
                  <c:v>138.00399999999999</c:v>
                </c:pt>
                <c:pt idx="1169">
                  <c:v>138.00399999999999</c:v>
                </c:pt>
                <c:pt idx="1170">
                  <c:v>138.00399999999999</c:v>
                </c:pt>
                <c:pt idx="1171">
                  <c:v>138.00399999999999</c:v>
                </c:pt>
                <c:pt idx="1172">
                  <c:v>138.00399999999999</c:v>
                </c:pt>
                <c:pt idx="1173">
                  <c:v>138.00399999999999</c:v>
                </c:pt>
                <c:pt idx="1174">
                  <c:v>138.00399999999999</c:v>
                </c:pt>
                <c:pt idx="1175">
                  <c:v>138.00399999999999</c:v>
                </c:pt>
                <c:pt idx="1176">
                  <c:v>138.00399999999999</c:v>
                </c:pt>
                <c:pt idx="1177">
                  <c:v>138.00399999999999</c:v>
                </c:pt>
                <c:pt idx="1178">
                  <c:v>138.00399999999999</c:v>
                </c:pt>
                <c:pt idx="1179">
                  <c:v>155.93799999999999</c:v>
                </c:pt>
                <c:pt idx="1180">
                  <c:v>155.93799999999999</c:v>
                </c:pt>
                <c:pt idx="1181">
                  <c:v>155.93799999999999</c:v>
                </c:pt>
                <c:pt idx="1182">
                  <c:v>155.93799999999999</c:v>
                </c:pt>
                <c:pt idx="1183">
                  <c:v>155.93799999999999</c:v>
                </c:pt>
                <c:pt idx="1184">
                  <c:v>155.93799999999999</c:v>
                </c:pt>
                <c:pt idx="1185">
                  <c:v>155.93799999999999</c:v>
                </c:pt>
                <c:pt idx="1186">
                  <c:v>155.93799999999999</c:v>
                </c:pt>
                <c:pt idx="1187">
                  <c:v>155.93799999999999</c:v>
                </c:pt>
                <c:pt idx="1188">
                  <c:v>155.93799999999999</c:v>
                </c:pt>
                <c:pt idx="1189">
                  <c:v>155.93799999999999</c:v>
                </c:pt>
                <c:pt idx="1190">
                  <c:v>155.93799999999999</c:v>
                </c:pt>
                <c:pt idx="1191">
                  <c:v>155.93799999999999</c:v>
                </c:pt>
                <c:pt idx="1192">
                  <c:v>155.93799999999999</c:v>
                </c:pt>
                <c:pt idx="1193">
                  <c:v>155.93799999999999</c:v>
                </c:pt>
                <c:pt idx="1194">
                  <c:v>155.93799999999999</c:v>
                </c:pt>
                <c:pt idx="1195">
                  <c:v>155.93799999999999</c:v>
                </c:pt>
                <c:pt idx="1196">
                  <c:v>155.93799999999999</c:v>
                </c:pt>
                <c:pt idx="1197">
                  <c:v>155.93799999999999</c:v>
                </c:pt>
                <c:pt idx="1198">
                  <c:v>155.93799999999999</c:v>
                </c:pt>
                <c:pt idx="1199">
                  <c:v>155.93799999999999</c:v>
                </c:pt>
                <c:pt idx="1200">
                  <c:v>155.93799999999999</c:v>
                </c:pt>
                <c:pt idx="1201">
                  <c:v>155.93799999999999</c:v>
                </c:pt>
                <c:pt idx="1202">
                  <c:v>155.93799999999999</c:v>
                </c:pt>
                <c:pt idx="1203">
                  <c:v>228.946</c:v>
                </c:pt>
                <c:pt idx="1204">
                  <c:v>222.31</c:v>
                </c:pt>
                <c:pt idx="1205">
                  <c:v>232.18700000000001</c:v>
                </c:pt>
                <c:pt idx="1206">
                  <c:v>238.35400000000001</c:v>
                </c:pt>
                <c:pt idx="1207">
                  <c:v>229.98500000000001</c:v>
                </c:pt>
                <c:pt idx="1208">
                  <c:v>235.131</c:v>
                </c:pt>
                <c:pt idx="1209">
                  <c:v>246.43100000000001</c:v>
                </c:pt>
                <c:pt idx="1210">
                  <c:v>249.33099999999999</c:v>
                </c:pt>
                <c:pt idx="1211">
                  <c:v>247.81899999999999</c:v>
                </c:pt>
                <c:pt idx="1212">
                  <c:v>249.834</c:v>
                </c:pt>
                <c:pt idx="1213">
                  <c:v>247.952</c:v>
                </c:pt>
                <c:pt idx="1214">
                  <c:v>249.29400000000001</c:v>
                </c:pt>
                <c:pt idx="1215">
                  <c:v>250.08600000000001</c:v>
                </c:pt>
                <c:pt idx="1216">
                  <c:v>254.80199999999999</c:v>
                </c:pt>
                <c:pt idx="1217">
                  <c:v>249.12899999999999</c:v>
                </c:pt>
                <c:pt idx="1218">
                  <c:v>246.70099999999999</c:v>
                </c:pt>
                <c:pt idx="1219">
                  <c:v>246.767</c:v>
                </c:pt>
                <c:pt idx="1220">
                  <c:v>247.405</c:v>
                </c:pt>
                <c:pt idx="1221">
                  <c:v>247.83699999999999</c:v>
                </c:pt>
                <c:pt idx="1222">
                  <c:v>248.86</c:v>
                </c:pt>
                <c:pt idx="1223">
                  <c:v>229.81800000000001</c:v>
                </c:pt>
                <c:pt idx="1224">
                  <c:v>221.27799999999999</c:v>
                </c:pt>
                <c:pt idx="1225">
                  <c:v>221.136</c:v>
                </c:pt>
                <c:pt idx="1226">
                  <c:v>220.68199999999999</c:v>
                </c:pt>
                <c:pt idx="1227">
                  <c:v>122.199</c:v>
                </c:pt>
                <c:pt idx="1228">
                  <c:v>85.534000000000006</c:v>
                </c:pt>
                <c:pt idx="1229">
                  <c:v>85.534000000000006</c:v>
                </c:pt>
                <c:pt idx="1230">
                  <c:v>85.534000000000006</c:v>
                </c:pt>
                <c:pt idx="1231">
                  <c:v>85.534000000000006</c:v>
                </c:pt>
                <c:pt idx="1232">
                  <c:v>85.534000000000006</c:v>
                </c:pt>
                <c:pt idx="1233">
                  <c:v>85.534000000000006</c:v>
                </c:pt>
                <c:pt idx="1234">
                  <c:v>85.534000000000006</c:v>
                </c:pt>
                <c:pt idx="1235">
                  <c:v>85.534000000000006</c:v>
                </c:pt>
                <c:pt idx="1236">
                  <c:v>85.534000000000006</c:v>
                </c:pt>
                <c:pt idx="1237">
                  <c:v>85.534000000000006</c:v>
                </c:pt>
                <c:pt idx="1238">
                  <c:v>85.534000000000006</c:v>
                </c:pt>
                <c:pt idx="1239">
                  <c:v>85.534000000000006</c:v>
                </c:pt>
                <c:pt idx="1240">
                  <c:v>85.534000000000006</c:v>
                </c:pt>
                <c:pt idx="1241">
                  <c:v>85.534000000000006</c:v>
                </c:pt>
                <c:pt idx="1242">
                  <c:v>85.534000000000006</c:v>
                </c:pt>
                <c:pt idx="1243">
                  <c:v>85.534000000000006</c:v>
                </c:pt>
                <c:pt idx="1244">
                  <c:v>85.534000000000006</c:v>
                </c:pt>
                <c:pt idx="1245">
                  <c:v>85.534000000000006</c:v>
                </c:pt>
                <c:pt idx="1246">
                  <c:v>85.534000000000006</c:v>
                </c:pt>
                <c:pt idx="1247">
                  <c:v>85.534000000000006</c:v>
                </c:pt>
                <c:pt idx="1248">
                  <c:v>85.534000000000006</c:v>
                </c:pt>
                <c:pt idx="1249">
                  <c:v>85.534000000000006</c:v>
                </c:pt>
                <c:pt idx="1250">
                  <c:v>85.534000000000006</c:v>
                </c:pt>
                <c:pt idx="1251">
                  <c:v>189.39400000000001</c:v>
                </c:pt>
                <c:pt idx="1252">
                  <c:v>180.25399999999999</c:v>
                </c:pt>
                <c:pt idx="1253">
                  <c:v>181.25200000000001</c:v>
                </c:pt>
                <c:pt idx="1254">
                  <c:v>181.43600000000001</c:v>
                </c:pt>
                <c:pt idx="1255">
                  <c:v>180.53899999999999</c:v>
                </c:pt>
                <c:pt idx="1256">
                  <c:v>178.89</c:v>
                </c:pt>
                <c:pt idx="1257">
                  <c:v>179.233</c:v>
                </c:pt>
                <c:pt idx="1258">
                  <c:v>181.34899999999999</c:v>
                </c:pt>
                <c:pt idx="1259">
                  <c:v>179.65</c:v>
                </c:pt>
                <c:pt idx="1260">
                  <c:v>192.387</c:v>
                </c:pt>
                <c:pt idx="1261">
                  <c:v>194.45699999999999</c:v>
                </c:pt>
                <c:pt idx="1262">
                  <c:v>197.40600000000001</c:v>
                </c:pt>
                <c:pt idx="1263">
                  <c:v>205.071</c:v>
                </c:pt>
                <c:pt idx="1264">
                  <c:v>206.71799999999999</c:v>
                </c:pt>
                <c:pt idx="1265">
                  <c:v>205.20599999999999</c:v>
                </c:pt>
                <c:pt idx="1266">
                  <c:v>205.15</c:v>
                </c:pt>
                <c:pt idx="1267">
                  <c:v>206.65100000000001</c:v>
                </c:pt>
                <c:pt idx="1268">
                  <c:v>199.70400000000001</c:v>
                </c:pt>
                <c:pt idx="1269">
                  <c:v>195.18299999999999</c:v>
                </c:pt>
                <c:pt idx="1270">
                  <c:v>196.93600000000001</c:v>
                </c:pt>
                <c:pt idx="1271">
                  <c:v>181.928</c:v>
                </c:pt>
                <c:pt idx="1272">
                  <c:v>181.99199999999999</c:v>
                </c:pt>
                <c:pt idx="1273">
                  <c:v>181.017</c:v>
                </c:pt>
                <c:pt idx="1274">
                  <c:v>183.98699999999999</c:v>
                </c:pt>
                <c:pt idx="1275">
                  <c:v>155.78</c:v>
                </c:pt>
                <c:pt idx="1276">
                  <c:v>155.78</c:v>
                </c:pt>
                <c:pt idx="1277">
                  <c:v>155.78</c:v>
                </c:pt>
                <c:pt idx="1278">
                  <c:v>155.78</c:v>
                </c:pt>
                <c:pt idx="1279">
                  <c:v>155.78</c:v>
                </c:pt>
                <c:pt idx="1280">
                  <c:v>155.78</c:v>
                </c:pt>
                <c:pt idx="1281">
                  <c:v>155.78</c:v>
                </c:pt>
                <c:pt idx="1282">
                  <c:v>155.78</c:v>
                </c:pt>
                <c:pt idx="1283">
                  <c:v>163.459</c:v>
                </c:pt>
                <c:pt idx="1284">
                  <c:v>164.255</c:v>
                </c:pt>
                <c:pt idx="1285">
                  <c:v>167.85499999999999</c:v>
                </c:pt>
                <c:pt idx="1286">
                  <c:v>176.10300000000001</c:v>
                </c:pt>
                <c:pt idx="1287">
                  <c:v>175.94800000000001</c:v>
                </c:pt>
                <c:pt idx="1288">
                  <c:v>179.31200000000001</c:v>
                </c:pt>
                <c:pt idx="1289">
                  <c:v>175.72300000000001</c:v>
                </c:pt>
                <c:pt idx="1290">
                  <c:v>160.37100000000001</c:v>
                </c:pt>
                <c:pt idx="1291">
                  <c:v>166.721</c:v>
                </c:pt>
                <c:pt idx="1292">
                  <c:v>164.1</c:v>
                </c:pt>
                <c:pt idx="1293">
                  <c:v>164.90299999999999</c:v>
                </c:pt>
                <c:pt idx="1294">
                  <c:v>164.047</c:v>
                </c:pt>
                <c:pt idx="1295">
                  <c:v>165.19800000000001</c:v>
                </c:pt>
                <c:pt idx="1296">
                  <c:v>155.78</c:v>
                </c:pt>
                <c:pt idx="1297">
                  <c:v>155.78</c:v>
                </c:pt>
                <c:pt idx="1298">
                  <c:v>155.78</c:v>
                </c:pt>
                <c:pt idx="1299">
                  <c:v>147.41999999999999</c:v>
                </c:pt>
                <c:pt idx="1300">
                  <c:v>147.41999999999999</c:v>
                </c:pt>
                <c:pt idx="1301">
                  <c:v>147.41999999999999</c:v>
                </c:pt>
                <c:pt idx="1302">
                  <c:v>147.41999999999999</c:v>
                </c:pt>
                <c:pt idx="1303">
                  <c:v>147.41999999999999</c:v>
                </c:pt>
                <c:pt idx="1304">
                  <c:v>147.41999999999999</c:v>
                </c:pt>
                <c:pt idx="1305">
                  <c:v>147.41999999999999</c:v>
                </c:pt>
                <c:pt idx="1306">
                  <c:v>147.41999999999999</c:v>
                </c:pt>
                <c:pt idx="1307">
                  <c:v>147.41999999999999</c:v>
                </c:pt>
                <c:pt idx="1308">
                  <c:v>147.41999999999999</c:v>
                </c:pt>
                <c:pt idx="1309">
                  <c:v>147.41999999999999</c:v>
                </c:pt>
                <c:pt idx="1310">
                  <c:v>147.41999999999999</c:v>
                </c:pt>
                <c:pt idx="1311">
                  <c:v>147.41999999999999</c:v>
                </c:pt>
                <c:pt idx="1312">
                  <c:v>147.41999999999999</c:v>
                </c:pt>
                <c:pt idx="1313">
                  <c:v>147.41999999999999</c:v>
                </c:pt>
                <c:pt idx="1314">
                  <c:v>147.41999999999999</c:v>
                </c:pt>
                <c:pt idx="1315">
                  <c:v>147.41999999999999</c:v>
                </c:pt>
                <c:pt idx="1316">
                  <c:v>147.41999999999999</c:v>
                </c:pt>
                <c:pt idx="1317">
                  <c:v>147.41999999999999</c:v>
                </c:pt>
                <c:pt idx="1318">
                  <c:v>147.41999999999999</c:v>
                </c:pt>
                <c:pt idx="1319">
                  <c:v>147.41999999999999</c:v>
                </c:pt>
                <c:pt idx="1320">
                  <c:v>147.41999999999999</c:v>
                </c:pt>
                <c:pt idx="1321">
                  <c:v>147.41999999999999</c:v>
                </c:pt>
                <c:pt idx="1322">
                  <c:v>147.41999999999999</c:v>
                </c:pt>
                <c:pt idx="1323">
                  <c:v>157.35499999999999</c:v>
                </c:pt>
                <c:pt idx="1324">
                  <c:v>157.35499999999999</c:v>
                </c:pt>
                <c:pt idx="1325">
                  <c:v>157.35499999999999</c:v>
                </c:pt>
                <c:pt idx="1326">
                  <c:v>157.35499999999999</c:v>
                </c:pt>
                <c:pt idx="1327">
                  <c:v>157.35499999999999</c:v>
                </c:pt>
                <c:pt idx="1328">
                  <c:v>157.35499999999999</c:v>
                </c:pt>
                <c:pt idx="1329">
                  <c:v>157.35499999999999</c:v>
                </c:pt>
                <c:pt idx="1330">
                  <c:v>157.35499999999999</c:v>
                </c:pt>
                <c:pt idx="1331">
                  <c:v>157.35499999999999</c:v>
                </c:pt>
                <c:pt idx="1332">
                  <c:v>157.35499999999999</c:v>
                </c:pt>
                <c:pt idx="1333">
                  <c:v>163.279</c:v>
                </c:pt>
                <c:pt idx="1334">
                  <c:v>168.71199999999999</c:v>
                </c:pt>
                <c:pt idx="1335">
                  <c:v>170.24199999999999</c:v>
                </c:pt>
                <c:pt idx="1336">
                  <c:v>167.33500000000001</c:v>
                </c:pt>
                <c:pt idx="1337">
                  <c:v>168.57900000000001</c:v>
                </c:pt>
                <c:pt idx="1338">
                  <c:v>167.976</c:v>
                </c:pt>
                <c:pt idx="1339">
                  <c:v>167.62</c:v>
                </c:pt>
                <c:pt idx="1340">
                  <c:v>166.023</c:v>
                </c:pt>
                <c:pt idx="1341">
                  <c:v>169.315</c:v>
                </c:pt>
                <c:pt idx="1342">
                  <c:v>168.274</c:v>
                </c:pt>
                <c:pt idx="1343">
                  <c:v>167.578</c:v>
                </c:pt>
                <c:pt idx="1344">
                  <c:v>157.35499999999999</c:v>
                </c:pt>
                <c:pt idx="1345">
                  <c:v>157.35499999999999</c:v>
                </c:pt>
                <c:pt idx="1346">
                  <c:v>157.35499999999999</c:v>
                </c:pt>
                <c:pt idx="1347">
                  <c:v>192.43799999999999</c:v>
                </c:pt>
                <c:pt idx="1348">
                  <c:v>185.87200000000001</c:v>
                </c:pt>
                <c:pt idx="1349">
                  <c:v>184.661</c:v>
                </c:pt>
                <c:pt idx="1350">
                  <c:v>183.68100000000001</c:v>
                </c:pt>
                <c:pt idx="1351">
                  <c:v>172.09</c:v>
                </c:pt>
                <c:pt idx="1352">
                  <c:v>157.548</c:v>
                </c:pt>
                <c:pt idx="1353">
                  <c:v>181.464</c:v>
                </c:pt>
                <c:pt idx="1354">
                  <c:v>182.68700000000001</c:v>
                </c:pt>
                <c:pt idx="1355">
                  <c:v>191.619</c:v>
                </c:pt>
                <c:pt idx="1356">
                  <c:v>193.91200000000001</c:v>
                </c:pt>
                <c:pt idx="1357">
                  <c:v>193.86</c:v>
                </c:pt>
                <c:pt idx="1358">
                  <c:v>194.60300000000001</c:v>
                </c:pt>
                <c:pt idx="1359">
                  <c:v>183.178</c:v>
                </c:pt>
                <c:pt idx="1360">
                  <c:v>183.233</c:v>
                </c:pt>
                <c:pt idx="1361">
                  <c:v>183.429</c:v>
                </c:pt>
                <c:pt idx="1362">
                  <c:v>184.11099999999999</c:v>
                </c:pt>
                <c:pt idx="1363">
                  <c:v>183.548</c:v>
                </c:pt>
                <c:pt idx="1364">
                  <c:v>185.98400000000001</c:v>
                </c:pt>
                <c:pt idx="1365">
                  <c:v>194.85499999999999</c:v>
                </c:pt>
                <c:pt idx="1366">
                  <c:v>171.27</c:v>
                </c:pt>
                <c:pt idx="1367">
                  <c:v>169.94200000000001</c:v>
                </c:pt>
                <c:pt idx="1368">
                  <c:v>169.83799999999999</c:v>
                </c:pt>
                <c:pt idx="1369">
                  <c:v>152.03800000000001</c:v>
                </c:pt>
                <c:pt idx="1370">
                  <c:v>152.03800000000001</c:v>
                </c:pt>
                <c:pt idx="1371">
                  <c:v>159.416</c:v>
                </c:pt>
                <c:pt idx="1372">
                  <c:v>159.416</c:v>
                </c:pt>
                <c:pt idx="1373">
                  <c:v>159.416</c:v>
                </c:pt>
                <c:pt idx="1374">
                  <c:v>159.416</c:v>
                </c:pt>
                <c:pt idx="1375">
                  <c:v>159.416</c:v>
                </c:pt>
                <c:pt idx="1376">
                  <c:v>159.416</c:v>
                </c:pt>
                <c:pt idx="1377">
                  <c:v>184.77600000000001</c:v>
                </c:pt>
                <c:pt idx="1378">
                  <c:v>188.90299999999999</c:v>
                </c:pt>
                <c:pt idx="1379">
                  <c:v>190.316</c:v>
                </c:pt>
                <c:pt idx="1380">
                  <c:v>170.77699999999999</c:v>
                </c:pt>
                <c:pt idx="1381">
                  <c:v>164.98599999999999</c:v>
                </c:pt>
                <c:pt idx="1382">
                  <c:v>188.24299999999999</c:v>
                </c:pt>
                <c:pt idx="1383">
                  <c:v>189.06399999999999</c:v>
                </c:pt>
                <c:pt idx="1384">
                  <c:v>189.64599999999999</c:v>
                </c:pt>
                <c:pt idx="1385">
                  <c:v>201.27500000000001</c:v>
                </c:pt>
                <c:pt idx="1386">
                  <c:v>200.721</c:v>
                </c:pt>
                <c:pt idx="1387">
                  <c:v>200.09399999999999</c:v>
                </c:pt>
                <c:pt idx="1388">
                  <c:v>201.69399999999999</c:v>
                </c:pt>
                <c:pt idx="1389">
                  <c:v>201.58600000000001</c:v>
                </c:pt>
                <c:pt idx="1390">
                  <c:v>201.15600000000001</c:v>
                </c:pt>
                <c:pt idx="1391">
                  <c:v>203.25899999999999</c:v>
                </c:pt>
                <c:pt idx="1392">
                  <c:v>192.791</c:v>
                </c:pt>
                <c:pt idx="1393">
                  <c:v>180.518</c:v>
                </c:pt>
                <c:pt idx="1394">
                  <c:v>166.52099999999999</c:v>
                </c:pt>
                <c:pt idx="1395">
                  <c:v>165.04</c:v>
                </c:pt>
                <c:pt idx="1396">
                  <c:v>165.04</c:v>
                </c:pt>
                <c:pt idx="1397">
                  <c:v>165.04</c:v>
                </c:pt>
                <c:pt idx="1398">
                  <c:v>165.04</c:v>
                </c:pt>
                <c:pt idx="1399">
                  <c:v>165.04</c:v>
                </c:pt>
                <c:pt idx="1400">
                  <c:v>165.04</c:v>
                </c:pt>
                <c:pt idx="1401">
                  <c:v>165.04</c:v>
                </c:pt>
                <c:pt idx="1402">
                  <c:v>165.04</c:v>
                </c:pt>
                <c:pt idx="1403">
                  <c:v>165.04</c:v>
                </c:pt>
                <c:pt idx="1404">
                  <c:v>165.04</c:v>
                </c:pt>
                <c:pt idx="1405">
                  <c:v>165.04</c:v>
                </c:pt>
                <c:pt idx="1406">
                  <c:v>165.04</c:v>
                </c:pt>
                <c:pt idx="1407">
                  <c:v>165.04</c:v>
                </c:pt>
                <c:pt idx="1408">
                  <c:v>165.04</c:v>
                </c:pt>
                <c:pt idx="1409">
                  <c:v>165.04</c:v>
                </c:pt>
                <c:pt idx="1410">
                  <c:v>165.04</c:v>
                </c:pt>
                <c:pt idx="1411">
                  <c:v>165.04</c:v>
                </c:pt>
                <c:pt idx="1412">
                  <c:v>165.04</c:v>
                </c:pt>
                <c:pt idx="1413">
                  <c:v>165.04</c:v>
                </c:pt>
                <c:pt idx="1414">
                  <c:v>165.04</c:v>
                </c:pt>
                <c:pt idx="1415">
                  <c:v>165.04</c:v>
                </c:pt>
                <c:pt idx="1416">
                  <c:v>165.04</c:v>
                </c:pt>
                <c:pt idx="1417">
                  <c:v>165.04</c:v>
                </c:pt>
                <c:pt idx="1418">
                  <c:v>165.04</c:v>
                </c:pt>
                <c:pt idx="1419">
                  <c:v>225.887</c:v>
                </c:pt>
                <c:pt idx="1420">
                  <c:v>224.94800000000001</c:v>
                </c:pt>
                <c:pt idx="1421">
                  <c:v>234.226</c:v>
                </c:pt>
                <c:pt idx="1422">
                  <c:v>236.25700000000001</c:v>
                </c:pt>
                <c:pt idx="1423">
                  <c:v>234.43299999999999</c:v>
                </c:pt>
                <c:pt idx="1424">
                  <c:v>233.68</c:v>
                </c:pt>
                <c:pt idx="1425">
                  <c:v>216.16300000000001</c:v>
                </c:pt>
                <c:pt idx="1426">
                  <c:v>212.14099999999999</c:v>
                </c:pt>
                <c:pt idx="1427">
                  <c:v>218.28800000000001</c:v>
                </c:pt>
                <c:pt idx="1428">
                  <c:v>239.20599999999999</c:v>
                </c:pt>
                <c:pt idx="1429">
                  <c:v>238.40799999999999</c:v>
                </c:pt>
                <c:pt idx="1430">
                  <c:v>238.27199999999999</c:v>
                </c:pt>
                <c:pt idx="1431">
                  <c:v>237.42699999999999</c:v>
                </c:pt>
                <c:pt idx="1432">
                  <c:v>238.57300000000001</c:v>
                </c:pt>
                <c:pt idx="1433">
                  <c:v>237.8</c:v>
                </c:pt>
                <c:pt idx="1434">
                  <c:v>239.9</c:v>
                </c:pt>
                <c:pt idx="1435">
                  <c:v>238.28</c:v>
                </c:pt>
                <c:pt idx="1436">
                  <c:v>238.84200000000001</c:v>
                </c:pt>
                <c:pt idx="1437">
                  <c:v>237.381</c:v>
                </c:pt>
                <c:pt idx="1438">
                  <c:v>236.66399999999999</c:v>
                </c:pt>
                <c:pt idx="1439">
                  <c:v>237.70099999999999</c:v>
                </c:pt>
                <c:pt idx="1440">
                  <c:v>237.858</c:v>
                </c:pt>
                <c:pt idx="1441">
                  <c:v>209.63499999999999</c:v>
                </c:pt>
                <c:pt idx="1442">
                  <c:v>200.952</c:v>
                </c:pt>
                <c:pt idx="1443">
                  <c:v>213.95699999999999</c:v>
                </c:pt>
                <c:pt idx="1444">
                  <c:v>185.04</c:v>
                </c:pt>
                <c:pt idx="1445">
                  <c:v>200.934</c:v>
                </c:pt>
                <c:pt idx="1446">
                  <c:v>199.37799999999999</c:v>
                </c:pt>
                <c:pt idx="1447">
                  <c:v>190.62899999999999</c:v>
                </c:pt>
                <c:pt idx="1448">
                  <c:v>185.81899999999999</c:v>
                </c:pt>
                <c:pt idx="1449">
                  <c:v>201.63900000000001</c:v>
                </c:pt>
                <c:pt idx="1450">
                  <c:v>206.94399999999999</c:v>
                </c:pt>
                <c:pt idx="1451">
                  <c:v>206.959</c:v>
                </c:pt>
                <c:pt idx="1452">
                  <c:v>205.69</c:v>
                </c:pt>
                <c:pt idx="1453">
                  <c:v>206.08199999999999</c:v>
                </c:pt>
                <c:pt idx="1454">
                  <c:v>206.922</c:v>
                </c:pt>
                <c:pt idx="1455">
                  <c:v>207.83099999999999</c:v>
                </c:pt>
                <c:pt idx="1456">
                  <c:v>212.34</c:v>
                </c:pt>
                <c:pt idx="1457">
                  <c:v>242.631</c:v>
                </c:pt>
                <c:pt idx="1458">
                  <c:v>207.95</c:v>
                </c:pt>
                <c:pt idx="1459">
                  <c:v>219.73099999999999</c:v>
                </c:pt>
                <c:pt idx="1460">
                  <c:v>216.482</c:v>
                </c:pt>
                <c:pt idx="1461">
                  <c:v>207.869</c:v>
                </c:pt>
                <c:pt idx="1462">
                  <c:v>207.06299999999999</c:v>
                </c:pt>
                <c:pt idx="1463">
                  <c:v>198.83600000000001</c:v>
                </c:pt>
                <c:pt idx="1464">
                  <c:v>193.25</c:v>
                </c:pt>
                <c:pt idx="1465">
                  <c:v>183.51400000000001</c:v>
                </c:pt>
                <c:pt idx="1466">
                  <c:v>178.34200000000001</c:v>
                </c:pt>
                <c:pt idx="1467">
                  <c:v>184.96299999999999</c:v>
                </c:pt>
                <c:pt idx="1468">
                  <c:v>176.916</c:v>
                </c:pt>
                <c:pt idx="1469">
                  <c:v>176.916</c:v>
                </c:pt>
                <c:pt idx="1470">
                  <c:v>176.916</c:v>
                </c:pt>
                <c:pt idx="1471">
                  <c:v>180.78</c:v>
                </c:pt>
                <c:pt idx="1472">
                  <c:v>207.68700000000001</c:v>
                </c:pt>
                <c:pt idx="1473">
                  <c:v>186.45099999999999</c:v>
                </c:pt>
                <c:pt idx="1474">
                  <c:v>176.916</c:v>
                </c:pt>
                <c:pt idx="1475">
                  <c:v>176.916</c:v>
                </c:pt>
                <c:pt idx="1476">
                  <c:v>176.916</c:v>
                </c:pt>
                <c:pt idx="1477">
                  <c:v>176.916</c:v>
                </c:pt>
                <c:pt idx="1478">
                  <c:v>199.20400000000001</c:v>
                </c:pt>
                <c:pt idx="1479">
                  <c:v>198.09399999999999</c:v>
                </c:pt>
                <c:pt idx="1480">
                  <c:v>198.876</c:v>
                </c:pt>
                <c:pt idx="1481">
                  <c:v>198.04499999999999</c:v>
                </c:pt>
                <c:pt idx="1482">
                  <c:v>196.767</c:v>
                </c:pt>
                <c:pt idx="1483">
                  <c:v>198.53299999999999</c:v>
                </c:pt>
                <c:pt idx="1484">
                  <c:v>198.04900000000001</c:v>
                </c:pt>
                <c:pt idx="1485">
                  <c:v>198.35900000000001</c:v>
                </c:pt>
                <c:pt idx="1486">
                  <c:v>198.47900000000001</c:v>
                </c:pt>
                <c:pt idx="1487">
                  <c:v>199.203</c:v>
                </c:pt>
                <c:pt idx="1488">
                  <c:v>186.33799999999999</c:v>
                </c:pt>
                <c:pt idx="1489">
                  <c:v>176.916</c:v>
                </c:pt>
                <c:pt idx="1490">
                  <c:v>176.916</c:v>
                </c:pt>
                <c:pt idx="1491">
                  <c:v>231.71199999999999</c:v>
                </c:pt>
                <c:pt idx="1492">
                  <c:v>204.37799999999999</c:v>
                </c:pt>
                <c:pt idx="1493">
                  <c:v>204.94399999999999</c:v>
                </c:pt>
                <c:pt idx="1494">
                  <c:v>205.197</c:v>
                </c:pt>
                <c:pt idx="1495">
                  <c:v>218.09800000000001</c:v>
                </c:pt>
                <c:pt idx="1496">
                  <c:v>218.11699999999999</c:v>
                </c:pt>
                <c:pt idx="1497">
                  <c:v>220.53899999999999</c:v>
                </c:pt>
                <c:pt idx="1498">
                  <c:v>219.03800000000001</c:v>
                </c:pt>
                <c:pt idx="1499">
                  <c:v>222.74100000000001</c:v>
                </c:pt>
                <c:pt idx="1500">
                  <c:v>223.946</c:v>
                </c:pt>
                <c:pt idx="1501">
                  <c:v>221.03800000000001</c:v>
                </c:pt>
                <c:pt idx="1502">
                  <c:v>221.14400000000001</c:v>
                </c:pt>
                <c:pt idx="1503">
                  <c:v>221.34299999999999</c:v>
                </c:pt>
                <c:pt idx="1504">
                  <c:v>220.92500000000001</c:v>
                </c:pt>
                <c:pt idx="1505">
                  <c:v>220.5</c:v>
                </c:pt>
                <c:pt idx="1506">
                  <c:v>221.166</c:v>
                </c:pt>
                <c:pt idx="1507">
                  <c:v>221.339</c:v>
                </c:pt>
                <c:pt idx="1508">
                  <c:v>220.309</c:v>
                </c:pt>
                <c:pt idx="1509">
                  <c:v>222.42699999999999</c:v>
                </c:pt>
                <c:pt idx="1510">
                  <c:v>220.94800000000001</c:v>
                </c:pt>
                <c:pt idx="1511">
                  <c:v>201.577</c:v>
                </c:pt>
                <c:pt idx="1512">
                  <c:v>182.74299999999999</c:v>
                </c:pt>
                <c:pt idx="1513">
                  <c:v>177.63399999999999</c:v>
                </c:pt>
                <c:pt idx="1514">
                  <c:v>216.785</c:v>
                </c:pt>
                <c:pt idx="1515">
                  <c:v>190.797</c:v>
                </c:pt>
                <c:pt idx="1516">
                  <c:v>190.797</c:v>
                </c:pt>
                <c:pt idx="1517">
                  <c:v>190.797</c:v>
                </c:pt>
                <c:pt idx="1518">
                  <c:v>190.797</c:v>
                </c:pt>
                <c:pt idx="1519">
                  <c:v>190.797</c:v>
                </c:pt>
                <c:pt idx="1520">
                  <c:v>190.797</c:v>
                </c:pt>
                <c:pt idx="1521">
                  <c:v>190.797</c:v>
                </c:pt>
                <c:pt idx="1522">
                  <c:v>190.797</c:v>
                </c:pt>
                <c:pt idx="1523">
                  <c:v>190.797</c:v>
                </c:pt>
                <c:pt idx="1524">
                  <c:v>190.797</c:v>
                </c:pt>
                <c:pt idx="1525">
                  <c:v>190.797</c:v>
                </c:pt>
                <c:pt idx="1526">
                  <c:v>190.797</c:v>
                </c:pt>
                <c:pt idx="1527">
                  <c:v>190.797</c:v>
                </c:pt>
                <c:pt idx="1528">
                  <c:v>190.797</c:v>
                </c:pt>
                <c:pt idx="1529">
                  <c:v>190.797</c:v>
                </c:pt>
                <c:pt idx="1530">
                  <c:v>190.797</c:v>
                </c:pt>
                <c:pt idx="1531">
                  <c:v>190.797</c:v>
                </c:pt>
                <c:pt idx="1532">
                  <c:v>190.797</c:v>
                </c:pt>
                <c:pt idx="1533">
                  <c:v>190.797</c:v>
                </c:pt>
                <c:pt idx="1534">
                  <c:v>190.797</c:v>
                </c:pt>
                <c:pt idx="1535">
                  <c:v>190.797</c:v>
                </c:pt>
                <c:pt idx="1536">
                  <c:v>190.797</c:v>
                </c:pt>
                <c:pt idx="1537">
                  <c:v>190.797</c:v>
                </c:pt>
                <c:pt idx="1538">
                  <c:v>190.797</c:v>
                </c:pt>
                <c:pt idx="1539">
                  <c:v>215.86699999999999</c:v>
                </c:pt>
                <c:pt idx="1540">
                  <c:v>187.93100000000001</c:v>
                </c:pt>
                <c:pt idx="1541">
                  <c:v>190.55199999999999</c:v>
                </c:pt>
                <c:pt idx="1542">
                  <c:v>189.09299999999999</c:v>
                </c:pt>
                <c:pt idx="1543">
                  <c:v>188.67699999999999</c:v>
                </c:pt>
                <c:pt idx="1544">
                  <c:v>191.47499999999999</c:v>
                </c:pt>
                <c:pt idx="1545">
                  <c:v>205.58099999999999</c:v>
                </c:pt>
                <c:pt idx="1546">
                  <c:v>200.53399999999999</c:v>
                </c:pt>
                <c:pt idx="1547">
                  <c:v>197.57900000000001</c:v>
                </c:pt>
                <c:pt idx="1548">
                  <c:v>202.80699999999999</c:v>
                </c:pt>
                <c:pt idx="1549">
                  <c:v>199.197</c:v>
                </c:pt>
                <c:pt idx="1550">
                  <c:v>202.03800000000001</c:v>
                </c:pt>
                <c:pt idx="1551">
                  <c:v>202.63499999999999</c:v>
                </c:pt>
                <c:pt idx="1552">
                  <c:v>200.767</c:v>
                </c:pt>
                <c:pt idx="1553">
                  <c:v>215.18100000000001</c:v>
                </c:pt>
                <c:pt idx="1554">
                  <c:v>215.24199999999999</c:v>
                </c:pt>
                <c:pt idx="1555">
                  <c:v>215.477</c:v>
                </c:pt>
                <c:pt idx="1556">
                  <c:v>217.096</c:v>
                </c:pt>
                <c:pt idx="1557">
                  <c:v>214.54</c:v>
                </c:pt>
                <c:pt idx="1558">
                  <c:v>210.91399999999999</c:v>
                </c:pt>
                <c:pt idx="1559">
                  <c:v>199.14599999999999</c:v>
                </c:pt>
                <c:pt idx="1560">
                  <c:v>192.697</c:v>
                </c:pt>
                <c:pt idx="1561">
                  <c:v>193.023</c:v>
                </c:pt>
                <c:pt idx="1562">
                  <c:v>193.65600000000001</c:v>
                </c:pt>
                <c:pt idx="1563">
                  <c:v>188.65299999999999</c:v>
                </c:pt>
                <c:pt idx="1564">
                  <c:v>188.65299999999999</c:v>
                </c:pt>
                <c:pt idx="1565">
                  <c:v>188.65299999999999</c:v>
                </c:pt>
                <c:pt idx="1566">
                  <c:v>188.65299999999999</c:v>
                </c:pt>
                <c:pt idx="1567">
                  <c:v>188.65299999999999</c:v>
                </c:pt>
                <c:pt idx="1568">
                  <c:v>188.65299999999999</c:v>
                </c:pt>
                <c:pt idx="1569">
                  <c:v>188.65299999999999</c:v>
                </c:pt>
                <c:pt idx="1570">
                  <c:v>188.65299999999999</c:v>
                </c:pt>
                <c:pt idx="1571">
                  <c:v>188.65299999999999</c:v>
                </c:pt>
                <c:pt idx="1572">
                  <c:v>188.65299999999999</c:v>
                </c:pt>
                <c:pt idx="1573">
                  <c:v>188.65299999999999</c:v>
                </c:pt>
                <c:pt idx="1574">
                  <c:v>188.65299999999999</c:v>
                </c:pt>
                <c:pt idx="1575">
                  <c:v>188.65299999999999</c:v>
                </c:pt>
                <c:pt idx="1576">
                  <c:v>188.65299999999999</c:v>
                </c:pt>
                <c:pt idx="1577">
                  <c:v>188.65299999999999</c:v>
                </c:pt>
                <c:pt idx="1578">
                  <c:v>188.65299999999999</c:v>
                </c:pt>
                <c:pt idx="1579">
                  <c:v>188.65299999999999</c:v>
                </c:pt>
                <c:pt idx="1580">
                  <c:v>188.65299999999999</c:v>
                </c:pt>
                <c:pt idx="1581">
                  <c:v>188.65299999999999</c:v>
                </c:pt>
                <c:pt idx="1582">
                  <c:v>188.65299999999999</c:v>
                </c:pt>
                <c:pt idx="1583">
                  <c:v>188.65299999999999</c:v>
                </c:pt>
                <c:pt idx="1584">
                  <c:v>188.65299999999999</c:v>
                </c:pt>
                <c:pt idx="1585">
                  <c:v>192.523</c:v>
                </c:pt>
                <c:pt idx="1586">
                  <c:v>194.94900000000001</c:v>
                </c:pt>
                <c:pt idx="1587">
                  <c:v>213.62899999999999</c:v>
                </c:pt>
                <c:pt idx="1588">
                  <c:v>248.81100000000001</c:v>
                </c:pt>
                <c:pt idx="1589">
                  <c:v>249.024</c:v>
                </c:pt>
                <c:pt idx="1590">
                  <c:v>253.47399999999999</c:v>
                </c:pt>
                <c:pt idx="1591">
                  <c:v>252.31299999999999</c:v>
                </c:pt>
                <c:pt idx="1592">
                  <c:v>250.79300000000001</c:v>
                </c:pt>
                <c:pt idx="1593">
                  <c:v>299.755</c:v>
                </c:pt>
                <c:pt idx="1594">
                  <c:v>292.86399999999998</c:v>
                </c:pt>
                <c:pt idx="1595">
                  <c:v>289.03899999999999</c:v>
                </c:pt>
                <c:pt idx="1596">
                  <c:v>280.29399999999998</c:v>
                </c:pt>
                <c:pt idx="1597">
                  <c:v>278.07600000000002</c:v>
                </c:pt>
                <c:pt idx="1598">
                  <c:v>275.72199999999998</c:v>
                </c:pt>
                <c:pt idx="1599">
                  <c:v>273.10000000000002</c:v>
                </c:pt>
                <c:pt idx="1600">
                  <c:v>275.238</c:v>
                </c:pt>
                <c:pt idx="1601">
                  <c:v>277.25400000000002</c:v>
                </c:pt>
                <c:pt idx="1602">
                  <c:v>274.12799999999999</c:v>
                </c:pt>
                <c:pt idx="1603">
                  <c:v>278.16500000000002</c:v>
                </c:pt>
                <c:pt idx="1604">
                  <c:v>279.05700000000002</c:v>
                </c:pt>
                <c:pt idx="1605">
                  <c:v>279.58800000000002</c:v>
                </c:pt>
                <c:pt idx="1606">
                  <c:v>272.63200000000001</c:v>
                </c:pt>
                <c:pt idx="1607">
                  <c:v>276.505</c:v>
                </c:pt>
                <c:pt idx="1608">
                  <c:v>278.06200000000001</c:v>
                </c:pt>
                <c:pt idx="1609">
                  <c:v>276.428</c:v>
                </c:pt>
                <c:pt idx="1610">
                  <c:v>276.28100000000001</c:v>
                </c:pt>
                <c:pt idx="1611">
                  <c:v>190.16800000000001</c:v>
                </c:pt>
                <c:pt idx="1612">
                  <c:v>196.67</c:v>
                </c:pt>
                <c:pt idx="1613">
                  <c:v>205.81899999999999</c:v>
                </c:pt>
                <c:pt idx="1614">
                  <c:v>210.70400000000001</c:v>
                </c:pt>
                <c:pt idx="1615">
                  <c:v>207.66</c:v>
                </c:pt>
                <c:pt idx="1616">
                  <c:v>209.45</c:v>
                </c:pt>
                <c:pt idx="1617">
                  <c:v>210.91399999999999</c:v>
                </c:pt>
                <c:pt idx="1618">
                  <c:v>212.93</c:v>
                </c:pt>
                <c:pt idx="1619">
                  <c:v>211.785</c:v>
                </c:pt>
                <c:pt idx="1620">
                  <c:v>212.892</c:v>
                </c:pt>
                <c:pt idx="1621">
                  <c:v>212.28299999999999</c:v>
                </c:pt>
                <c:pt idx="1622">
                  <c:v>211.44900000000001</c:v>
                </c:pt>
                <c:pt idx="1623">
                  <c:v>210.797</c:v>
                </c:pt>
                <c:pt idx="1624">
                  <c:v>209.53800000000001</c:v>
                </c:pt>
                <c:pt idx="1625">
                  <c:v>208.47200000000001</c:v>
                </c:pt>
                <c:pt idx="1626">
                  <c:v>209.58500000000001</c:v>
                </c:pt>
                <c:pt idx="1627">
                  <c:v>209.495</c:v>
                </c:pt>
                <c:pt idx="1628">
                  <c:v>210.42400000000001</c:v>
                </c:pt>
                <c:pt idx="1629">
                  <c:v>208.72900000000001</c:v>
                </c:pt>
                <c:pt idx="1630">
                  <c:v>210.92099999999999</c:v>
                </c:pt>
                <c:pt idx="1631">
                  <c:v>210.148</c:v>
                </c:pt>
                <c:pt idx="1632">
                  <c:v>197.49100000000001</c:v>
                </c:pt>
                <c:pt idx="1633">
                  <c:v>198.714</c:v>
                </c:pt>
                <c:pt idx="1634">
                  <c:v>201.352</c:v>
                </c:pt>
                <c:pt idx="1635">
                  <c:v>237.23099999999999</c:v>
                </c:pt>
                <c:pt idx="1636">
                  <c:v>244.393</c:v>
                </c:pt>
                <c:pt idx="1637">
                  <c:v>242.47200000000001</c:v>
                </c:pt>
                <c:pt idx="1638">
                  <c:v>250.93100000000001</c:v>
                </c:pt>
                <c:pt idx="1639">
                  <c:v>257.87400000000002</c:v>
                </c:pt>
                <c:pt idx="1640">
                  <c:v>257.63</c:v>
                </c:pt>
                <c:pt idx="1641">
                  <c:v>255.14599999999999</c:v>
                </c:pt>
                <c:pt idx="1642">
                  <c:v>246.71100000000001</c:v>
                </c:pt>
                <c:pt idx="1643">
                  <c:v>246.19</c:v>
                </c:pt>
                <c:pt idx="1644">
                  <c:v>255.50200000000001</c:v>
                </c:pt>
                <c:pt idx="1645">
                  <c:v>256.61599999999999</c:v>
                </c:pt>
                <c:pt idx="1646">
                  <c:v>255.59899999999999</c:v>
                </c:pt>
                <c:pt idx="1647">
                  <c:v>257.89800000000002</c:v>
                </c:pt>
                <c:pt idx="1648">
                  <c:v>254.541</c:v>
                </c:pt>
                <c:pt idx="1649">
                  <c:v>253.98400000000001</c:v>
                </c:pt>
                <c:pt idx="1650">
                  <c:v>256.81099999999998</c:v>
                </c:pt>
                <c:pt idx="1651">
                  <c:v>257.00599999999997</c:v>
                </c:pt>
                <c:pt idx="1652">
                  <c:v>254.12899999999999</c:v>
                </c:pt>
                <c:pt idx="1653">
                  <c:v>253.81899999999999</c:v>
                </c:pt>
                <c:pt idx="1654">
                  <c:v>258.23700000000002</c:v>
                </c:pt>
                <c:pt idx="1655">
                  <c:v>258.61</c:v>
                </c:pt>
                <c:pt idx="1656">
                  <c:v>259.262</c:v>
                </c:pt>
                <c:pt idx="1657">
                  <c:v>257.18</c:v>
                </c:pt>
                <c:pt idx="1658">
                  <c:v>255.45500000000001</c:v>
                </c:pt>
                <c:pt idx="1659">
                  <c:v>202.52</c:v>
                </c:pt>
                <c:pt idx="1660">
                  <c:v>222.18799999999999</c:v>
                </c:pt>
                <c:pt idx="1661">
                  <c:v>224.536</c:v>
                </c:pt>
                <c:pt idx="1662">
                  <c:v>221.49100000000001</c:v>
                </c:pt>
                <c:pt idx="1663">
                  <c:v>221.911</c:v>
                </c:pt>
                <c:pt idx="1664">
                  <c:v>220.52699999999999</c:v>
                </c:pt>
                <c:pt idx="1665">
                  <c:v>223.50399999999999</c:v>
                </c:pt>
                <c:pt idx="1666">
                  <c:v>220.87</c:v>
                </c:pt>
                <c:pt idx="1667">
                  <c:v>220.042</c:v>
                </c:pt>
                <c:pt idx="1668">
                  <c:v>222.834</c:v>
                </c:pt>
                <c:pt idx="1669">
                  <c:v>223.48400000000001</c:v>
                </c:pt>
                <c:pt idx="1670">
                  <c:v>221.08500000000001</c:v>
                </c:pt>
                <c:pt idx="1671">
                  <c:v>223.43899999999999</c:v>
                </c:pt>
                <c:pt idx="1672">
                  <c:v>226.56899999999999</c:v>
                </c:pt>
                <c:pt idx="1673">
                  <c:v>233.23500000000001</c:v>
                </c:pt>
                <c:pt idx="1674">
                  <c:v>233.26499999999999</c:v>
                </c:pt>
                <c:pt idx="1675">
                  <c:v>230.51300000000001</c:v>
                </c:pt>
                <c:pt idx="1676">
                  <c:v>231.18100000000001</c:v>
                </c:pt>
                <c:pt idx="1677">
                  <c:v>230.08500000000001</c:v>
                </c:pt>
                <c:pt idx="1678">
                  <c:v>231.148</c:v>
                </c:pt>
                <c:pt idx="1679">
                  <c:v>234.30199999999999</c:v>
                </c:pt>
                <c:pt idx="1680">
                  <c:v>230.82300000000001</c:v>
                </c:pt>
                <c:pt idx="1681">
                  <c:v>233.39099999999999</c:v>
                </c:pt>
                <c:pt idx="1682">
                  <c:v>231.53100000000001</c:v>
                </c:pt>
                <c:pt idx="1683">
                  <c:v>190.93</c:v>
                </c:pt>
                <c:pt idx="1684">
                  <c:v>204.244</c:v>
                </c:pt>
                <c:pt idx="1685">
                  <c:v>205.90700000000001</c:v>
                </c:pt>
                <c:pt idx="1686">
                  <c:v>205.17099999999999</c:v>
                </c:pt>
                <c:pt idx="1687">
                  <c:v>200.86199999999999</c:v>
                </c:pt>
                <c:pt idx="1688">
                  <c:v>202.32599999999999</c:v>
                </c:pt>
                <c:pt idx="1689">
                  <c:v>202.16499999999999</c:v>
                </c:pt>
                <c:pt idx="1690">
                  <c:v>204.63900000000001</c:v>
                </c:pt>
                <c:pt idx="1691">
                  <c:v>203.59700000000001</c:v>
                </c:pt>
                <c:pt idx="1692">
                  <c:v>203.435</c:v>
                </c:pt>
                <c:pt idx="1693">
                  <c:v>202.86799999999999</c:v>
                </c:pt>
                <c:pt idx="1694">
                  <c:v>200.28</c:v>
                </c:pt>
                <c:pt idx="1695">
                  <c:v>202.774</c:v>
                </c:pt>
                <c:pt idx="1696">
                  <c:v>205.249</c:v>
                </c:pt>
                <c:pt idx="1697">
                  <c:v>204.75700000000001</c:v>
                </c:pt>
                <c:pt idx="1698">
                  <c:v>204.44300000000001</c:v>
                </c:pt>
                <c:pt idx="1699">
                  <c:v>204.36799999999999</c:v>
                </c:pt>
                <c:pt idx="1700">
                  <c:v>201.673</c:v>
                </c:pt>
                <c:pt idx="1701">
                  <c:v>203.142</c:v>
                </c:pt>
                <c:pt idx="1702">
                  <c:v>209.59299999999999</c:v>
                </c:pt>
                <c:pt idx="1703">
                  <c:v>211.107</c:v>
                </c:pt>
                <c:pt idx="1704">
                  <c:v>209.18199999999999</c:v>
                </c:pt>
                <c:pt idx="1705">
                  <c:v>204.02099999999999</c:v>
                </c:pt>
                <c:pt idx="1706">
                  <c:v>203.90899999999999</c:v>
                </c:pt>
                <c:pt idx="1707">
                  <c:v>182.46199999999999</c:v>
                </c:pt>
                <c:pt idx="1708">
                  <c:v>196.41399999999999</c:v>
                </c:pt>
                <c:pt idx="1709">
                  <c:v>200.17599999999999</c:v>
                </c:pt>
                <c:pt idx="1710">
                  <c:v>207.34899999999999</c:v>
                </c:pt>
                <c:pt idx="1711">
                  <c:v>207.893</c:v>
                </c:pt>
                <c:pt idx="1712">
                  <c:v>209.976</c:v>
                </c:pt>
                <c:pt idx="1713">
                  <c:v>208.583</c:v>
                </c:pt>
                <c:pt idx="1714">
                  <c:v>212.21700000000001</c:v>
                </c:pt>
                <c:pt idx="1715">
                  <c:v>210.86199999999999</c:v>
                </c:pt>
                <c:pt idx="1716">
                  <c:v>211.411</c:v>
                </c:pt>
                <c:pt idx="1717">
                  <c:v>211.464</c:v>
                </c:pt>
                <c:pt idx="1718">
                  <c:v>211.13200000000001</c:v>
                </c:pt>
                <c:pt idx="1719">
                  <c:v>197.26</c:v>
                </c:pt>
                <c:pt idx="1720">
                  <c:v>187.417</c:v>
                </c:pt>
                <c:pt idx="1721">
                  <c:v>184.47</c:v>
                </c:pt>
                <c:pt idx="1722">
                  <c:v>182.44</c:v>
                </c:pt>
                <c:pt idx="1723">
                  <c:v>193.458</c:v>
                </c:pt>
                <c:pt idx="1724">
                  <c:v>200.94499999999999</c:v>
                </c:pt>
                <c:pt idx="1725">
                  <c:v>202.08099999999999</c:v>
                </c:pt>
                <c:pt idx="1726">
                  <c:v>203.88900000000001</c:v>
                </c:pt>
                <c:pt idx="1727">
                  <c:v>206.23099999999999</c:v>
                </c:pt>
                <c:pt idx="1728">
                  <c:v>201.52099999999999</c:v>
                </c:pt>
                <c:pt idx="1729">
                  <c:v>205.53100000000001</c:v>
                </c:pt>
                <c:pt idx="1730">
                  <c:v>202.53700000000001</c:v>
                </c:pt>
                <c:pt idx="1731">
                  <c:v>206.46100000000001</c:v>
                </c:pt>
                <c:pt idx="1732">
                  <c:v>225.34100000000001</c:v>
                </c:pt>
                <c:pt idx="1733">
                  <c:v>224.82499999999999</c:v>
                </c:pt>
                <c:pt idx="1734">
                  <c:v>223.86099999999999</c:v>
                </c:pt>
                <c:pt idx="1735">
                  <c:v>227.321</c:v>
                </c:pt>
                <c:pt idx="1736">
                  <c:v>223.69800000000001</c:v>
                </c:pt>
                <c:pt idx="1737">
                  <c:v>261.49299999999999</c:v>
                </c:pt>
                <c:pt idx="1738">
                  <c:v>254.38200000000001</c:v>
                </c:pt>
                <c:pt idx="1739">
                  <c:v>255.34</c:v>
                </c:pt>
                <c:pt idx="1740">
                  <c:v>256.45299999999997</c:v>
                </c:pt>
                <c:pt idx="1741">
                  <c:v>259.154</c:v>
                </c:pt>
                <c:pt idx="1742">
                  <c:v>257.10599999999999</c:v>
                </c:pt>
                <c:pt idx="1743">
                  <c:v>256.65300000000002</c:v>
                </c:pt>
                <c:pt idx="1744">
                  <c:v>261.55200000000002</c:v>
                </c:pt>
                <c:pt idx="1745">
                  <c:v>256.661</c:v>
                </c:pt>
                <c:pt idx="1746">
                  <c:v>257.59399999999999</c:v>
                </c:pt>
                <c:pt idx="1747">
                  <c:v>259.697</c:v>
                </c:pt>
                <c:pt idx="1748">
                  <c:v>257.39</c:v>
                </c:pt>
                <c:pt idx="1749">
                  <c:v>258.39100000000002</c:v>
                </c:pt>
                <c:pt idx="1750">
                  <c:v>259.08300000000003</c:v>
                </c:pt>
                <c:pt idx="1751">
                  <c:v>257.10899999999998</c:v>
                </c:pt>
                <c:pt idx="1752">
                  <c:v>259.32299999999998</c:v>
                </c:pt>
                <c:pt idx="1753">
                  <c:v>258.726</c:v>
                </c:pt>
                <c:pt idx="1754">
                  <c:v>260.952</c:v>
                </c:pt>
                <c:pt idx="1755">
                  <c:v>158.81800000000001</c:v>
                </c:pt>
                <c:pt idx="1756">
                  <c:v>166.62899999999999</c:v>
                </c:pt>
                <c:pt idx="1757">
                  <c:v>166.45400000000001</c:v>
                </c:pt>
                <c:pt idx="1758">
                  <c:v>166.47800000000001</c:v>
                </c:pt>
                <c:pt idx="1759">
                  <c:v>168.73500000000001</c:v>
                </c:pt>
                <c:pt idx="1760">
                  <c:v>166.87200000000001</c:v>
                </c:pt>
                <c:pt idx="1761">
                  <c:v>170.72900000000001</c:v>
                </c:pt>
                <c:pt idx="1762">
                  <c:v>162.411</c:v>
                </c:pt>
                <c:pt idx="1763">
                  <c:v>167.126</c:v>
                </c:pt>
                <c:pt idx="1764">
                  <c:v>165.511</c:v>
                </c:pt>
                <c:pt idx="1765">
                  <c:v>165.37</c:v>
                </c:pt>
                <c:pt idx="1766">
                  <c:v>164.50899999999999</c:v>
                </c:pt>
                <c:pt idx="1767">
                  <c:v>165.98099999999999</c:v>
                </c:pt>
                <c:pt idx="1768">
                  <c:v>165.77699999999999</c:v>
                </c:pt>
                <c:pt idx="1769">
                  <c:v>165.428</c:v>
                </c:pt>
                <c:pt idx="1770">
                  <c:v>164.416</c:v>
                </c:pt>
                <c:pt idx="1771">
                  <c:v>167.887</c:v>
                </c:pt>
                <c:pt idx="1772">
                  <c:v>166.625</c:v>
                </c:pt>
                <c:pt idx="1773">
                  <c:v>166.63</c:v>
                </c:pt>
                <c:pt idx="1774">
                  <c:v>166.48599999999999</c:v>
                </c:pt>
                <c:pt idx="1775">
                  <c:v>166.79499999999999</c:v>
                </c:pt>
                <c:pt idx="1776">
                  <c:v>163.21799999999999</c:v>
                </c:pt>
                <c:pt idx="1777">
                  <c:v>158.81800000000001</c:v>
                </c:pt>
                <c:pt idx="1778">
                  <c:v>158.81800000000001</c:v>
                </c:pt>
                <c:pt idx="1779">
                  <c:v>266.88299999999998</c:v>
                </c:pt>
                <c:pt idx="1780">
                  <c:v>277.92</c:v>
                </c:pt>
                <c:pt idx="1781">
                  <c:v>277.375</c:v>
                </c:pt>
                <c:pt idx="1782">
                  <c:v>276.25900000000001</c:v>
                </c:pt>
                <c:pt idx="1783">
                  <c:v>277.98099999999999</c:v>
                </c:pt>
                <c:pt idx="1784">
                  <c:v>277.42599999999999</c:v>
                </c:pt>
                <c:pt idx="1785">
                  <c:v>256.392</c:v>
                </c:pt>
                <c:pt idx="1786">
                  <c:v>257.80799999999999</c:v>
                </c:pt>
                <c:pt idx="1787">
                  <c:v>258.637</c:v>
                </c:pt>
                <c:pt idx="1788">
                  <c:v>262.053</c:v>
                </c:pt>
                <c:pt idx="1789">
                  <c:v>261.33800000000002</c:v>
                </c:pt>
                <c:pt idx="1790">
                  <c:v>259.05099999999999</c:v>
                </c:pt>
                <c:pt idx="1791">
                  <c:v>257.33499999999998</c:v>
                </c:pt>
                <c:pt idx="1792">
                  <c:v>256.77499999999998</c:v>
                </c:pt>
                <c:pt idx="1793">
                  <c:v>257.387</c:v>
                </c:pt>
                <c:pt idx="1794">
                  <c:v>256.291</c:v>
                </c:pt>
                <c:pt idx="1795">
                  <c:v>260.25</c:v>
                </c:pt>
                <c:pt idx="1796">
                  <c:v>259.06099999999998</c:v>
                </c:pt>
                <c:pt idx="1797">
                  <c:v>255.46799999999999</c:v>
                </c:pt>
                <c:pt idx="1798">
                  <c:v>256.26600000000002</c:v>
                </c:pt>
                <c:pt idx="1799">
                  <c:v>254.18700000000001</c:v>
                </c:pt>
                <c:pt idx="1800">
                  <c:v>255.45400000000001</c:v>
                </c:pt>
                <c:pt idx="1801">
                  <c:v>255.36799999999999</c:v>
                </c:pt>
                <c:pt idx="1802">
                  <c:v>257.10899999999998</c:v>
                </c:pt>
                <c:pt idx="1803">
                  <c:v>229.48</c:v>
                </c:pt>
                <c:pt idx="1804">
                  <c:v>256.06900000000002</c:v>
                </c:pt>
                <c:pt idx="1805">
                  <c:v>259.67200000000003</c:v>
                </c:pt>
                <c:pt idx="1806">
                  <c:v>258.80900000000003</c:v>
                </c:pt>
                <c:pt idx="1807">
                  <c:v>260.358</c:v>
                </c:pt>
                <c:pt idx="1808">
                  <c:v>258.52800000000002</c:v>
                </c:pt>
                <c:pt idx="1809">
                  <c:v>257.46699999999998</c:v>
                </c:pt>
                <c:pt idx="1810">
                  <c:v>245.51</c:v>
                </c:pt>
                <c:pt idx="1811">
                  <c:v>247.136</c:v>
                </c:pt>
                <c:pt idx="1812">
                  <c:v>247.50399999999999</c:v>
                </c:pt>
                <c:pt idx="1813">
                  <c:v>248.87200000000001</c:v>
                </c:pt>
                <c:pt idx="1814">
                  <c:v>248.934</c:v>
                </c:pt>
                <c:pt idx="1815">
                  <c:v>247.268</c:v>
                </c:pt>
                <c:pt idx="1816">
                  <c:v>246.92699999999999</c:v>
                </c:pt>
                <c:pt idx="1817">
                  <c:v>245.251</c:v>
                </c:pt>
                <c:pt idx="1818">
                  <c:v>245.22800000000001</c:v>
                </c:pt>
                <c:pt idx="1819">
                  <c:v>245.833</c:v>
                </c:pt>
                <c:pt idx="1820">
                  <c:v>246.56899999999999</c:v>
                </c:pt>
                <c:pt idx="1821">
                  <c:v>248.08600000000001</c:v>
                </c:pt>
                <c:pt idx="1822">
                  <c:v>246.41900000000001</c:v>
                </c:pt>
                <c:pt idx="1823">
                  <c:v>245.52199999999999</c:v>
                </c:pt>
                <c:pt idx="1824">
                  <c:v>248.09200000000001</c:v>
                </c:pt>
                <c:pt idx="1825">
                  <c:v>248.91900000000001</c:v>
                </c:pt>
                <c:pt idx="1826">
                  <c:v>247.71100000000001</c:v>
                </c:pt>
                <c:pt idx="1827">
                  <c:v>163.35400000000001</c:v>
                </c:pt>
                <c:pt idx="1828">
                  <c:v>169.72200000000001</c:v>
                </c:pt>
                <c:pt idx="1829">
                  <c:v>171.41300000000001</c:v>
                </c:pt>
                <c:pt idx="1830">
                  <c:v>168.40899999999999</c:v>
                </c:pt>
                <c:pt idx="1831">
                  <c:v>168.84700000000001</c:v>
                </c:pt>
                <c:pt idx="1832">
                  <c:v>168.80099999999999</c:v>
                </c:pt>
                <c:pt idx="1833">
                  <c:v>169.03299999999999</c:v>
                </c:pt>
                <c:pt idx="1834">
                  <c:v>165.447</c:v>
                </c:pt>
                <c:pt idx="1835">
                  <c:v>163.35400000000001</c:v>
                </c:pt>
                <c:pt idx="1836">
                  <c:v>163.86500000000001</c:v>
                </c:pt>
                <c:pt idx="1837">
                  <c:v>167.32300000000001</c:v>
                </c:pt>
                <c:pt idx="1838">
                  <c:v>164.14500000000001</c:v>
                </c:pt>
                <c:pt idx="1839">
                  <c:v>164.96799999999999</c:v>
                </c:pt>
                <c:pt idx="1840">
                  <c:v>173.91300000000001</c:v>
                </c:pt>
                <c:pt idx="1841">
                  <c:v>179.30799999999999</c:v>
                </c:pt>
                <c:pt idx="1842">
                  <c:v>177.387</c:v>
                </c:pt>
                <c:pt idx="1843">
                  <c:v>181.11500000000001</c:v>
                </c:pt>
                <c:pt idx="1844">
                  <c:v>180.33600000000001</c:v>
                </c:pt>
                <c:pt idx="1845">
                  <c:v>177.745</c:v>
                </c:pt>
                <c:pt idx="1846">
                  <c:v>175.773</c:v>
                </c:pt>
                <c:pt idx="1847">
                  <c:v>169.95599999999999</c:v>
                </c:pt>
                <c:pt idx="1848">
                  <c:v>163.35400000000001</c:v>
                </c:pt>
                <c:pt idx="1849">
                  <c:v>163.35400000000001</c:v>
                </c:pt>
                <c:pt idx="1850">
                  <c:v>163.35400000000001</c:v>
                </c:pt>
                <c:pt idx="1851">
                  <c:v>236.803</c:v>
                </c:pt>
                <c:pt idx="1852">
                  <c:v>242.042</c:v>
                </c:pt>
                <c:pt idx="1853">
                  <c:v>238.76900000000001</c:v>
                </c:pt>
                <c:pt idx="1854">
                  <c:v>237.21799999999999</c:v>
                </c:pt>
                <c:pt idx="1855">
                  <c:v>242.28100000000001</c:v>
                </c:pt>
                <c:pt idx="1856">
                  <c:v>241.161</c:v>
                </c:pt>
                <c:pt idx="1857">
                  <c:v>253.113</c:v>
                </c:pt>
                <c:pt idx="1858">
                  <c:v>220.499</c:v>
                </c:pt>
                <c:pt idx="1859">
                  <c:v>226.48400000000001</c:v>
                </c:pt>
                <c:pt idx="1860">
                  <c:v>225.66300000000001</c:v>
                </c:pt>
                <c:pt idx="1861">
                  <c:v>225.84899999999999</c:v>
                </c:pt>
                <c:pt idx="1862">
                  <c:v>225.137</c:v>
                </c:pt>
                <c:pt idx="1863">
                  <c:v>225.21</c:v>
                </c:pt>
                <c:pt idx="1864">
                  <c:v>218.268</c:v>
                </c:pt>
                <c:pt idx="1865">
                  <c:v>215.93</c:v>
                </c:pt>
                <c:pt idx="1866">
                  <c:v>215.208</c:v>
                </c:pt>
                <c:pt idx="1867">
                  <c:v>216.75399999999999</c:v>
                </c:pt>
                <c:pt idx="1868">
                  <c:v>214.97399999999999</c:v>
                </c:pt>
                <c:pt idx="1869">
                  <c:v>219.38</c:v>
                </c:pt>
                <c:pt idx="1870">
                  <c:v>215.328</c:v>
                </c:pt>
                <c:pt idx="1871">
                  <c:v>212.15</c:v>
                </c:pt>
                <c:pt idx="1872">
                  <c:v>213.88800000000001</c:v>
                </c:pt>
                <c:pt idx="1873">
                  <c:v>216.197</c:v>
                </c:pt>
                <c:pt idx="1874">
                  <c:v>217.17599999999999</c:v>
                </c:pt>
                <c:pt idx="1875">
                  <c:v>173.26400000000001</c:v>
                </c:pt>
                <c:pt idx="1876">
                  <c:v>173.29499999999999</c:v>
                </c:pt>
                <c:pt idx="1877">
                  <c:v>175.44499999999999</c:v>
                </c:pt>
                <c:pt idx="1878">
                  <c:v>173.26400000000001</c:v>
                </c:pt>
                <c:pt idx="1879">
                  <c:v>174.08600000000001</c:v>
                </c:pt>
                <c:pt idx="1880">
                  <c:v>173.26400000000001</c:v>
                </c:pt>
                <c:pt idx="1881">
                  <c:v>186.649</c:v>
                </c:pt>
                <c:pt idx="1882">
                  <c:v>215.05699999999999</c:v>
                </c:pt>
                <c:pt idx="1883">
                  <c:v>216.45099999999999</c:v>
                </c:pt>
                <c:pt idx="1884">
                  <c:v>216.79300000000001</c:v>
                </c:pt>
                <c:pt idx="1885">
                  <c:v>214.79300000000001</c:v>
                </c:pt>
                <c:pt idx="1886">
                  <c:v>215.934</c:v>
                </c:pt>
                <c:pt idx="1887">
                  <c:v>215.30699999999999</c:v>
                </c:pt>
                <c:pt idx="1888">
                  <c:v>217.37</c:v>
                </c:pt>
                <c:pt idx="1889">
                  <c:v>211.50200000000001</c:v>
                </c:pt>
                <c:pt idx="1890">
                  <c:v>204.41200000000001</c:v>
                </c:pt>
                <c:pt idx="1891">
                  <c:v>203.28</c:v>
                </c:pt>
                <c:pt idx="1892">
                  <c:v>201.315</c:v>
                </c:pt>
                <c:pt idx="1893">
                  <c:v>202.68100000000001</c:v>
                </c:pt>
                <c:pt idx="1894">
                  <c:v>201.941</c:v>
                </c:pt>
                <c:pt idx="1895">
                  <c:v>199.77199999999999</c:v>
                </c:pt>
                <c:pt idx="1896">
                  <c:v>204.684</c:v>
                </c:pt>
                <c:pt idx="1897">
                  <c:v>213.41900000000001</c:v>
                </c:pt>
                <c:pt idx="1898">
                  <c:v>212.68700000000001</c:v>
                </c:pt>
                <c:pt idx="1899">
                  <c:v>203.42400000000001</c:v>
                </c:pt>
                <c:pt idx="1900">
                  <c:v>228.90199999999999</c:v>
                </c:pt>
                <c:pt idx="1901">
                  <c:v>229.661</c:v>
                </c:pt>
                <c:pt idx="1902">
                  <c:v>229.63900000000001</c:v>
                </c:pt>
                <c:pt idx="1903">
                  <c:v>226.23599999999999</c:v>
                </c:pt>
                <c:pt idx="1904">
                  <c:v>227.251</c:v>
                </c:pt>
                <c:pt idx="1905">
                  <c:v>228.262</c:v>
                </c:pt>
                <c:pt idx="1906">
                  <c:v>218.19900000000001</c:v>
                </c:pt>
                <c:pt idx="1907">
                  <c:v>218.61500000000001</c:v>
                </c:pt>
                <c:pt idx="1908">
                  <c:v>216.94499999999999</c:v>
                </c:pt>
                <c:pt idx="1909">
                  <c:v>218.566</c:v>
                </c:pt>
                <c:pt idx="1910">
                  <c:v>216.71600000000001</c:v>
                </c:pt>
                <c:pt idx="1911">
                  <c:v>218.38900000000001</c:v>
                </c:pt>
                <c:pt idx="1912">
                  <c:v>211.08099999999999</c:v>
                </c:pt>
                <c:pt idx="1913">
                  <c:v>213.102</c:v>
                </c:pt>
                <c:pt idx="1914">
                  <c:v>214.374</c:v>
                </c:pt>
                <c:pt idx="1915">
                  <c:v>214.202</c:v>
                </c:pt>
                <c:pt idx="1916">
                  <c:v>212.52099999999999</c:v>
                </c:pt>
                <c:pt idx="1917">
                  <c:v>218.38900000000001</c:v>
                </c:pt>
                <c:pt idx="1918">
                  <c:v>224.79499999999999</c:v>
                </c:pt>
                <c:pt idx="1919">
                  <c:v>227.303</c:v>
                </c:pt>
                <c:pt idx="1920">
                  <c:v>227.417</c:v>
                </c:pt>
                <c:pt idx="1921">
                  <c:v>228.44200000000001</c:v>
                </c:pt>
                <c:pt idx="1922">
                  <c:v>228.785</c:v>
                </c:pt>
                <c:pt idx="1923">
                  <c:v>206.976</c:v>
                </c:pt>
                <c:pt idx="1924">
                  <c:v>232.148</c:v>
                </c:pt>
                <c:pt idx="1925">
                  <c:v>222.535</c:v>
                </c:pt>
                <c:pt idx="1926">
                  <c:v>217.57599999999999</c:v>
                </c:pt>
                <c:pt idx="1927">
                  <c:v>220.29599999999999</c:v>
                </c:pt>
                <c:pt idx="1928">
                  <c:v>224.34100000000001</c:v>
                </c:pt>
                <c:pt idx="1929">
                  <c:v>276.95600000000002</c:v>
                </c:pt>
                <c:pt idx="1930">
                  <c:v>275.15199999999999</c:v>
                </c:pt>
                <c:pt idx="1931">
                  <c:v>276.024</c:v>
                </c:pt>
                <c:pt idx="1932">
                  <c:v>276.15800000000002</c:v>
                </c:pt>
                <c:pt idx="1933">
                  <c:v>275.93200000000002</c:v>
                </c:pt>
                <c:pt idx="1934">
                  <c:v>277.23500000000001</c:v>
                </c:pt>
                <c:pt idx="1935">
                  <c:v>276.40199999999999</c:v>
                </c:pt>
                <c:pt idx="1936">
                  <c:v>270.89999999999998</c:v>
                </c:pt>
                <c:pt idx="1937">
                  <c:v>271.79899999999998</c:v>
                </c:pt>
                <c:pt idx="1938">
                  <c:v>273.33499999999998</c:v>
                </c:pt>
                <c:pt idx="1939">
                  <c:v>274.71300000000002</c:v>
                </c:pt>
                <c:pt idx="1940">
                  <c:v>271.822</c:v>
                </c:pt>
                <c:pt idx="1941">
                  <c:v>270.37099999999998</c:v>
                </c:pt>
                <c:pt idx="1942">
                  <c:v>276.05200000000002</c:v>
                </c:pt>
                <c:pt idx="1943">
                  <c:v>277.822</c:v>
                </c:pt>
                <c:pt idx="1944">
                  <c:v>276.483</c:v>
                </c:pt>
                <c:pt idx="1945">
                  <c:v>275.166</c:v>
                </c:pt>
                <c:pt idx="1946">
                  <c:v>275.18599999999998</c:v>
                </c:pt>
                <c:pt idx="1947">
                  <c:v>202.14599999999999</c:v>
                </c:pt>
                <c:pt idx="1948">
                  <c:v>212.917</c:v>
                </c:pt>
                <c:pt idx="1949">
                  <c:v>211.66900000000001</c:v>
                </c:pt>
                <c:pt idx="1950">
                  <c:v>214.91399999999999</c:v>
                </c:pt>
                <c:pt idx="1951">
                  <c:v>213.39500000000001</c:v>
                </c:pt>
                <c:pt idx="1952">
                  <c:v>217.251</c:v>
                </c:pt>
                <c:pt idx="1953">
                  <c:v>213.78100000000001</c:v>
                </c:pt>
                <c:pt idx="1954">
                  <c:v>215.28399999999999</c:v>
                </c:pt>
                <c:pt idx="1955">
                  <c:v>217.739</c:v>
                </c:pt>
                <c:pt idx="1956">
                  <c:v>216.83799999999999</c:v>
                </c:pt>
                <c:pt idx="1957">
                  <c:v>214.66900000000001</c:v>
                </c:pt>
                <c:pt idx="1958">
                  <c:v>213.255</c:v>
                </c:pt>
                <c:pt idx="1959">
                  <c:v>214.751</c:v>
                </c:pt>
                <c:pt idx="1960">
                  <c:v>211.691</c:v>
                </c:pt>
                <c:pt idx="1961">
                  <c:v>202.10400000000001</c:v>
                </c:pt>
                <c:pt idx="1962">
                  <c:v>201.709</c:v>
                </c:pt>
                <c:pt idx="1963">
                  <c:v>201.80600000000001</c:v>
                </c:pt>
                <c:pt idx="1964">
                  <c:v>201.387</c:v>
                </c:pt>
                <c:pt idx="1965">
                  <c:v>201.011</c:v>
                </c:pt>
                <c:pt idx="1966">
                  <c:v>208.244</c:v>
                </c:pt>
                <c:pt idx="1967">
                  <c:v>204.68100000000001</c:v>
                </c:pt>
                <c:pt idx="1968">
                  <c:v>204.21600000000001</c:v>
                </c:pt>
                <c:pt idx="1969">
                  <c:v>205.03700000000001</c:v>
                </c:pt>
                <c:pt idx="1970">
                  <c:v>206.23</c:v>
                </c:pt>
                <c:pt idx="1971">
                  <c:v>181.98</c:v>
                </c:pt>
                <c:pt idx="1972">
                  <c:v>181.98</c:v>
                </c:pt>
                <c:pt idx="1973">
                  <c:v>181.98</c:v>
                </c:pt>
                <c:pt idx="1974">
                  <c:v>181.98</c:v>
                </c:pt>
                <c:pt idx="1975">
                  <c:v>181.98</c:v>
                </c:pt>
                <c:pt idx="1976">
                  <c:v>181.98</c:v>
                </c:pt>
                <c:pt idx="1977">
                  <c:v>181.98</c:v>
                </c:pt>
                <c:pt idx="1978">
                  <c:v>181.98</c:v>
                </c:pt>
                <c:pt idx="1979">
                  <c:v>181.98</c:v>
                </c:pt>
                <c:pt idx="1980">
                  <c:v>181.98</c:v>
                </c:pt>
                <c:pt idx="1981">
                  <c:v>181.98</c:v>
                </c:pt>
                <c:pt idx="1982">
                  <c:v>181.98</c:v>
                </c:pt>
                <c:pt idx="1983">
                  <c:v>181.98</c:v>
                </c:pt>
                <c:pt idx="1984">
                  <c:v>181.98</c:v>
                </c:pt>
                <c:pt idx="1985">
                  <c:v>181.98</c:v>
                </c:pt>
                <c:pt idx="1986">
                  <c:v>181.98</c:v>
                </c:pt>
                <c:pt idx="1987">
                  <c:v>181.98</c:v>
                </c:pt>
                <c:pt idx="1988">
                  <c:v>181.98</c:v>
                </c:pt>
                <c:pt idx="1989">
                  <c:v>181.98</c:v>
                </c:pt>
                <c:pt idx="1990">
                  <c:v>181.98</c:v>
                </c:pt>
                <c:pt idx="1991">
                  <c:v>181.98</c:v>
                </c:pt>
                <c:pt idx="1992">
                  <c:v>181.98</c:v>
                </c:pt>
                <c:pt idx="1993">
                  <c:v>181.98</c:v>
                </c:pt>
                <c:pt idx="1994">
                  <c:v>181.98</c:v>
                </c:pt>
                <c:pt idx="1995">
                  <c:v>208.774</c:v>
                </c:pt>
                <c:pt idx="1996">
                  <c:v>214.816</c:v>
                </c:pt>
                <c:pt idx="1997">
                  <c:v>211.33</c:v>
                </c:pt>
                <c:pt idx="1998">
                  <c:v>210.31800000000001</c:v>
                </c:pt>
                <c:pt idx="1999">
                  <c:v>221.06899999999999</c:v>
                </c:pt>
                <c:pt idx="2000">
                  <c:v>223.76900000000001</c:v>
                </c:pt>
                <c:pt idx="2001">
                  <c:v>221.13399999999999</c:v>
                </c:pt>
                <c:pt idx="2002">
                  <c:v>227.96799999999999</c:v>
                </c:pt>
                <c:pt idx="2003">
                  <c:v>229.01300000000001</c:v>
                </c:pt>
                <c:pt idx="2004">
                  <c:v>232.13</c:v>
                </c:pt>
                <c:pt idx="2005">
                  <c:v>227.483</c:v>
                </c:pt>
                <c:pt idx="2006">
                  <c:v>229.79599999999999</c:v>
                </c:pt>
                <c:pt idx="2007">
                  <c:v>226.15</c:v>
                </c:pt>
                <c:pt idx="2008">
                  <c:v>227.10400000000001</c:v>
                </c:pt>
                <c:pt idx="2009">
                  <c:v>226.143</c:v>
                </c:pt>
                <c:pt idx="2010">
                  <c:v>223.39500000000001</c:v>
                </c:pt>
                <c:pt idx="2011">
                  <c:v>222.94800000000001</c:v>
                </c:pt>
                <c:pt idx="2012">
                  <c:v>227.28200000000001</c:v>
                </c:pt>
                <c:pt idx="2013">
                  <c:v>236.43299999999999</c:v>
                </c:pt>
                <c:pt idx="2014">
                  <c:v>235.88200000000001</c:v>
                </c:pt>
                <c:pt idx="2015">
                  <c:v>237.32499999999999</c:v>
                </c:pt>
                <c:pt idx="2016">
                  <c:v>236.58</c:v>
                </c:pt>
                <c:pt idx="2017">
                  <c:v>234.56299999999999</c:v>
                </c:pt>
                <c:pt idx="2018">
                  <c:v>235.36500000000001</c:v>
                </c:pt>
                <c:pt idx="2019">
                  <c:v>233.697</c:v>
                </c:pt>
                <c:pt idx="2020">
                  <c:v>263.85000000000002</c:v>
                </c:pt>
                <c:pt idx="2021">
                  <c:v>261.351</c:v>
                </c:pt>
                <c:pt idx="2022">
                  <c:v>252.15600000000001</c:v>
                </c:pt>
                <c:pt idx="2023">
                  <c:v>254.45</c:v>
                </c:pt>
                <c:pt idx="2024">
                  <c:v>254.91900000000001</c:v>
                </c:pt>
                <c:pt idx="2025">
                  <c:v>260.51600000000002</c:v>
                </c:pt>
                <c:pt idx="2026">
                  <c:v>258.03199999999998</c:v>
                </c:pt>
                <c:pt idx="2027">
                  <c:v>255.81</c:v>
                </c:pt>
                <c:pt idx="2028">
                  <c:v>249.41800000000001</c:v>
                </c:pt>
                <c:pt idx="2029">
                  <c:v>245.27099999999999</c:v>
                </c:pt>
                <c:pt idx="2030">
                  <c:v>248.00200000000001</c:v>
                </c:pt>
                <c:pt idx="2031">
                  <c:v>248.971</c:v>
                </c:pt>
                <c:pt idx="2032">
                  <c:v>246.26</c:v>
                </c:pt>
                <c:pt idx="2033">
                  <c:v>246.71600000000001</c:v>
                </c:pt>
                <c:pt idx="2034">
                  <c:v>248.19300000000001</c:v>
                </c:pt>
                <c:pt idx="2035">
                  <c:v>247.14</c:v>
                </c:pt>
                <c:pt idx="2036">
                  <c:v>245.922</c:v>
                </c:pt>
                <c:pt idx="2037">
                  <c:v>244.43299999999999</c:v>
                </c:pt>
                <c:pt idx="2038">
                  <c:v>244.28800000000001</c:v>
                </c:pt>
                <c:pt idx="2039">
                  <c:v>245.477</c:v>
                </c:pt>
                <c:pt idx="2040">
                  <c:v>245.92599999999999</c:v>
                </c:pt>
                <c:pt idx="2041">
                  <c:v>246.05</c:v>
                </c:pt>
                <c:pt idx="2042">
                  <c:v>245.13399999999999</c:v>
                </c:pt>
                <c:pt idx="2043">
                  <c:v>172.79599999999999</c:v>
                </c:pt>
                <c:pt idx="2044">
                  <c:v>172.79599999999999</c:v>
                </c:pt>
                <c:pt idx="2045">
                  <c:v>172.79599999999999</c:v>
                </c:pt>
                <c:pt idx="2046">
                  <c:v>172.79599999999999</c:v>
                </c:pt>
                <c:pt idx="2047">
                  <c:v>174.57499999999999</c:v>
                </c:pt>
                <c:pt idx="2048">
                  <c:v>174.773</c:v>
                </c:pt>
                <c:pt idx="2049">
                  <c:v>240.613</c:v>
                </c:pt>
                <c:pt idx="2050">
                  <c:v>237.35300000000001</c:v>
                </c:pt>
                <c:pt idx="2051">
                  <c:v>237.53800000000001</c:v>
                </c:pt>
                <c:pt idx="2052">
                  <c:v>240.45400000000001</c:v>
                </c:pt>
                <c:pt idx="2053">
                  <c:v>240.62299999999999</c:v>
                </c:pt>
                <c:pt idx="2054">
                  <c:v>238.512</c:v>
                </c:pt>
                <c:pt idx="2055">
                  <c:v>236.506</c:v>
                </c:pt>
                <c:pt idx="2056">
                  <c:v>239.11600000000001</c:v>
                </c:pt>
                <c:pt idx="2057">
                  <c:v>240.80500000000001</c:v>
                </c:pt>
                <c:pt idx="2058">
                  <c:v>239.501</c:v>
                </c:pt>
                <c:pt idx="2059">
                  <c:v>241.398</c:v>
                </c:pt>
                <c:pt idx="2060">
                  <c:v>241.221</c:v>
                </c:pt>
                <c:pt idx="2061">
                  <c:v>241.12200000000001</c:v>
                </c:pt>
                <c:pt idx="2062">
                  <c:v>243.79300000000001</c:v>
                </c:pt>
                <c:pt idx="2063">
                  <c:v>242.96600000000001</c:v>
                </c:pt>
                <c:pt idx="2064">
                  <c:v>243.011</c:v>
                </c:pt>
                <c:pt idx="2065">
                  <c:v>243.98699999999999</c:v>
                </c:pt>
                <c:pt idx="2066">
                  <c:v>240.84299999999999</c:v>
                </c:pt>
                <c:pt idx="2067">
                  <c:v>215.792</c:v>
                </c:pt>
                <c:pt idx="2068">
                  <c:v>220.62899999999999</c:v>
                </c:pt>
                <c:pt idx="2069">
                  <c:v>218.78399999999999</c:v>
                </c:pt>
                <c:pt idx="2070">
                  <c:v>220.48</c:v>
                </c:pt>
                <c:pt idx="2071">
                  <c:v>217.74799999999999</c:v>
                </c:pt>
                <c:pt idx="2072">
                  <c:v>226.239</c:v>
                </c:pt>
                <c:pt idx="2073">
                  <c:v>307.75700000000001</c:v>
                </c:pt>
                <c:pt idx="2074">
                  <c:v>343.95600000000002</c:v>
                </c:pt>
                <c:pt idx="2075">
                  <c:v>324.31400000000002</c:v>
                </c:pt>
                <c:pt idx="2076">
                  <c:v>315.91000000000003</c:v>
                </c:pt>
                <c:pt idx="2077">
                  <c:v>299.916</c:v>
                </c:pt>
                <c:pt idx="2078">
                  <c:v>234.32900000000001</c:v>
                </c:pt>
                <c:pt idx="2079">
                  <c:v>224.69200000000001</c:v>
                </c:pt>
                <c:pt idx="2080">
                  <c:v>221.43299999999999</c:v>
                </c:pt>
                <c:pt idx="2081">
                  <c:v>219.40199999999999</c:v>
                </c:pt>
                <c:pt idx="2082">
                  <c:v>222.19800000000001</c:v>
                </c:pt>
                <c:pt idx="2083">
                  <c:v>223.15199999999999</c:v>
                </c:pt>
                <c:pt idx="2084">
                  <c:v>219.92699999999999</c:v>
                </c:pt>
                <c:pt idx="2085">
                  <c:v>222.71600000000001</c:v>
                </c:pt>
                <c:pt idx="2086">
                  <c:v>218.06899999999999</c:v>
                </c:pt>
                <c:pt idx="2087">
                  <c:v>220.559</c:v>
                </c:pt>
                <c:pt idx="2088">
                  <c:v>222.27600000000001</c:v>
                </c:pt>
                <c:pt idx="2089">
                  <c:v>222.73599999999999</c:v>
                </c:pt>
                <c:pt idx="2090">
                  <c:v>200.417</c:v>
                </c:pt>
                <c:pt idx="2091">
                  <c:v>186.68700000000001</c:v>
                </c:pt>
                <c:pt idx="2092">
                  <c:v>183.34200000000001</c:v>
                </c:pt>
                <c:pt idx="2093">
                  <c:v>183.34200000000001</c:v>
                </c:pt>
                <c:pt idx="2094">
                  <c:v>183.34200000000001</c:v>
                </c:pt>
                <c:pt idx="2095">
                  <c:v>183.34200000000001</c:v>
                </c:pt>
                <c:pt idx="2096">
                  <c:v>183.34200000000001</c:v>
                </c:pt>
                <c:pt idx="2097">
                  <c:v>183.34200000000001</c:v>
                </c:pt>
                <c:pt idx="2098">
                  <c:v>216.93700000000001</c:v>
                </c:pt>
                <c:pt idx="2099">
                  <c:v>216.82499999999999</c:v>
                </c:pt>
                <c:pt idx="2100">
                  <c:v>217.37200000000001</c:v>
                </c:pt>
                <c:pt idx="2101">
                  <c:v>278.14999999999998</c:v>
                </c:pt>
                <c:pt idx="2102">
                  <c:v>270.82100000000003</c:v>
                </c:pt>
                <c:pt idx="2103">
                  <c:v>270.76</c:v>
                </c:pt>
                <c:pt idx="2104">
                  <c:v>272.60899999999998</c:v>
                </c:pt>
                <c:pt idx="2105">
                  <c:v>272.41699999999997</c:v>
                </c:pt>
                <c:pt idx="2106">
                  <c:v>270.81</c:v>
                </c:pt>
                <c:pt idx="2107">
                  <c:v>273.19299999999998</c:v>
                </c:pt>
                <c:pt idx="2108">
                  <c:v>273.5</c:v>
                </c:pt>
                <c:pt idx="2109">
                  <c:v>275.17599999999999</c:v>
                </c:pt>
                <c:pt idx="2110">
                  <c:v>275.32299999999998</c:v>
                </c:pt>
                <c:pt idx="2111">
                  <c:v>276.327</c:v>
                </c:pt>
                <c:pt idx="2112">
                  <c:v>278.37099999999998</c:v>
                </c:pt>
                <c:pt idx="2113">
                  <c:v>243.34100000000001</c:v>
                </c:pt>
                <c:pt idx="2114">
                  <c:v>223.87200000000001</c:v>
                </c:pt>
                <c:pt idx="2115">
                  <c:v>270.03100000000001</c:v>
                </c:pt>
                <c:pt idx="2116">
                  <c:v>205.61199999999999</c:v>
                </c:pt>
                <c:pt idx="2117">
                  <c:v>204.77699999999999</c:v>
                </c:pt>
                <c:pt idx="2118">
                  <c:v>220.583</c:v>
                </c:pt>
                <c:pt idx="2119">
                  <c:v>220.23599999999999</c:v>
                </c:pt>
                <c:pt idx="2120">
                  <c:v>243.137</c:v>
                </c:pt>
                <c:pt idx="2121">
                  <c:v>257.67200000000003</c:v>
                </c:pt>
                <c:pt idx="2122">
                  <c:v>234.738</c:v>
                </c:pt>
                <c:pt idx="2123">
                  <c:v>231.15199999999999</c:v>
                </c:pt>
                <c:pt idx="2124">
                  <c:v>231.179</c:v>
                </c:pt>
                <c:pt idx="2125">
                  <c:v>233.79300000000001</c:v>
                </c:pt>
                <c:pt idx="2126">
                  <c:v>233.03100000000001</c:v>
                </c:pt>
                <c:pt idx="2127">
                  <c:v>232.56200000000001</c:v>
                </c:pt>
                <c:pt idx="2128">
                  <c:v>231.72300000000001</c:v>
                </c:pt>
                <c:pt idx="2129">
                  <c:v>233.148</c:v>
                </c:pt>
                <c:pt idx="2130">
                  <c:v>232.233</c:v>
                </c:pt>
                <c:pt idx="2131">
                  <c:v>232.05500000000001</c:v>
                </c:pt>
                <c:pt idx="2132">
                  <c:v>232.232</c:v>
                </c:pt>
                <c:pt idx="2133">
                  <c:v>232.88900000000001</c:v>
                </c:pt>
                <c:pt idx="2134">
                  <c:v>232.976</c:v>
                </c:pt>
                <c:pt idx="2135">
                  <c:v>231.62200000000001</c:v>
                </c:pt>
                <c:pt idx="2136">
                  <c:v>232.04300000000001</c:v>
                </c:pt>
                <c:pt idx="2137">
                  <c:v>224.2</c:v>
                </c:pt>
                <c:pt idx="2138">
                  <c:v>220.136</c:v>
                </c:pt>
                <c:pt idx="2139">
                  <c:v>230.75899999999999</c:v>
                </c:pt>
                <c:pt idx="2140">
                  <c:v>222.96600000000001</c:v>
                </c:pt>
                <c:pt idx="2141">
                  <c:v>222.96600000000001</c:v>
                </c:pt>
                <c:pt idx="2142">
                  <c:v>222.96600000000001</c:v>
                </c:pt>
                <c:pt idx="2143">
                  <c:v>222.96600000000001</c:v>
                </c:pt>
                <c:pt idx="2144">
                  <c:v>222.96600000000001</c:v>
                </c:pt>
                <c:pt idx="2145">
                  <c:v>231.399</c:v>
                </c:pt>
                <c:pt idx="2146">
                  <c:v>235.648</c:v>
                </c:pt>
                <c:pt idx="2147">
                  <c:v>233.75399999999999</c:v>
                </c:pt>
                <c:pt idx="2148">
                  <c:v>222.96600000000001</c:v>
                </c:pt>
                <c:pt idx="2149">
                  <c:v>222.96600000000001</c:v>
                </c:pt>
                <c:pt idx="2150">
                  <c:v>222.96600000000001</c:v>
                </c:pt>
                <c:pt idx="2151">
                  <c:v>222.96600000000001</c:v>
                </c:pt>
                <c:pt idx="2152">
                  <c:v>222.96600000000001</c:v>
                </c:pt>
                <c:pt idx="2153">
                  <c:v>222.96600000000001</c:v>
                </c:pt>
                <c:pt idx="2154">
                  <c:v>222.96600000000001</c:v>
                </c:pt>
                <c:pt idx="2155">
                  <c:v>222.96600000000001</c:v>
                </c:pt>
                <c:pt idx="2156">
                  <c:v>222.96600000000001</c:v>
                </c:pt>
                <c:pt idx="2157">
                  <c:v>222.96600000000001</c:v>
                </c:pt>
                <c:pt idx="2158">
                  <c:v>222.96600000000001</c:v>
                </c:pt>
                <c:pt idx="2159">
                  <c:v>222.96600000000001</c:v>
                </c:pt>
                <c:pt idx="2160">
                  <c:v>222.96600000000001</c:v>
                </c:pt>
                <c:pt idx="2161">
                  <c:v>224.511</c:v>
                </c:pt>
                <c:pt idx="2162">
                  <c:v>222.96600000000001</c:v>
                </c:pt>
                <c:pt idx="2163">
                  <c:v>280</c:v>
                </c:pt>
                <c:pt idx="2164">
                  <c:v>279.17500000000001</c:v>
                </c:pt>
                <c:pt idx="2165">
                  <c:v>267.25700000000001</c:v>
                </c:pt>
                <c:pt idx="2166">
                  <c:v>268.00400000000002</c:v>
                </c:pt>
                <c:pt idx="2167">
                  <c:v>278.61900000000003</c:v>
                </c:pt>
                <c:pt idx="2168">
                  <c:v>279.04899999999998</c:v>
                </c:pt>
                <c:pt idx="2169">
                  <c:v>282.07600000000002</c:v>
                </c:pt>
                <c:pt idx="2170">
                  <c:v>277.04300000000001</c:v>
                </c:pt>
                <c:pt idx="2171">
                  <c:v>278.18900000000002</c:v>
                </c:pt>
                <c:pt idx="2172">
                  <c:v>278.98399999999998</c:v>
                </c:pt>
                <c:pt idx="2173">
                  <c:v>280.29700000000003</c:v>
                </c:pt>
                <c:pt idx="2174">
                  <c:v>276.97899999999998</c:v>
                </c:pt>
                <c:pt idx="2175">
                  <c:v>278.916</c:v>
                </c:pt>
                <c:pt idx="2176">
                  <c:v>276.834</c:v>
                </c:pt>
                <c:pt idx="2177">
                  <c:v>285.05599999999998</c:v>
                </c:pt>
                <c:pt idx="2178">
                  <c:v>305.43</c:v>
                </c:pt>
                <c:pt idx="2179">
                  <c:v>304.39600000000002</c:v>
                </c:pt>
                <c:pt idx="2180">
                  <c:v>304.53100000000001</c:v>
                </c:pt>
                <c:pt idx="2181">
                  <c:v>303.37700000000001</c:v>
                </c:pt>
                <c:pt idx="2182">
                  <c:v>306.99400000000003</c:v>
                </c:pt>
                <c:pt idx="2183">
                  <c:v>306.45400000000001</c:v>
                </c:pt>
                <c:pt idx="2184">
                  <c:v>307.45299999999997</c:v>
                </c:pt>
                <c:pt idx="2185">
                  <c:v>306.375</c:v>
                </c:pt>
                <c:pt idx="2186">
                  <c:v>298.77</c:v>
                </c:pt>
                <c:pt idx="2187">
                  <c:v>226.34399999999999</c:v>
                </c:pt>
                <c:pt idx="2188">
                  <c:v>226.34399999999999</c:v>
                </c:pt>
                <c:pt idx="2189">
                  <c:v>226.34399999999999</c:v>
                </c:pt>
                <c:pt idx="2190">
                  <c:v>226.34399999999999</c:v>
                </c:pt>
                <c:pt idx="2191">
                  <c:v>226.34399999999999</c:v>
                </c:pt>
                <c:pt idx="2192">
                  <c:v>226.34399999999999</c:v>
                </c:pt>
                <c:pt idx="2193">
                  <c:v>226.34399999999999</c:v>
                </c:pt>
                <c:pt idx="2194">
                  <c:v>226.34399999999999</c:v>
                </c:pt>
                <c:pt idx="2195">
                  <c:v>226.34399999999999</c:v>
                </c:pt>
                <c:pt idx="2196">
                  <c:v>226.34399999999999</c:v>
                </c:pt>
                <c:pt idx="2197">
                  <c:v>226.34399999999999</c:v>
                </c:pt>
                <c:pt idx="2198">
                  <c:v>226.34399999999999</c:v>
                </c:pt>
                <c:pt idx="2199">
                  <c:v>226.34399999999999</c:v>
                </c:pt>
                <c:pt idx="2200">
                  <c:v>226.34399999999999</c:v>
                </c:pt>
                <c:pt idx="2201">
                  <c:v>226.34399999999999</c:v>
                </c:pt>
                <c:pt idx="2202">
                  <c:v>226.34399999999999</c:v>
                </c:pt>
                <c:pt idx="2203">
                  <c:v>226.34399999999999</c:v>
                </c:pt>
                <c:pt idx="2204">
                  <c:v>226.34399999999999</c:v>
                </c:pt>
                <c:pt idx="2205">
                  <c:v>226.34399999999999</c:v>
                </c:pt>
                <c:pt idx="2206">
                  <c:v>226.34399999999999</c:v>
                </c:pt>
                <c:pt idx="2207">
                  <c:v>226.34399999999999</c:v>
                </c:pt>
                <c:pt idx="2208">
                  <c:v>226.34399999999999</c:v>
                </c:pt>
                <c:pt idx="2209">
                  <c:v>226.34399999999999</c:v>
                </c:pt>
                <c:pt idx="2210">
                  <c:v>226.34399999999999</c:v>
                </c:pt>
                <c:pt idx="2211">
                  <c:v>225.422</c:v>
                </c:pt>
                <c:pt idx="2212">
                  <c:v>225.422</c:v>
                </c:pt>
                <c:pt idx="2213">
                  <c:v>225.422</c:v>
                </c:pt>
                <c:pt idx="2214">
                  <c:v>225.422</c:v>
                </c:pt>
                <c:pt idx="2215">
                  <c:v>225.422</c:v>
                </c:pt>
                <c:pt idx="2216">
                  <c:v>225.422</c:v>
                </c:pt>
                <c:pt idx="2217">
                  <c:v>225.422</c:v>
                </c:pt>
                <c:pt idx="2218">
                  <c:v>225.422</c:v>
                </c:pt>
                <c:pt idx="2219">
                  <c:v>225.422</c:v>
                </c:pt>
                <c:pt idx="2220">
                  <c:v>225.422</c:v>
                </c:pt>
                <c:pt idx="2221">
                  <c:v>225.422</c:v>
                </c:pt>
                <c:pt idx="2222">
                  <c:v>225.422</c:v>
                </c:pt>
                <c:pt idx="2223">
                  <c:v>225.422</c:v>
                </c:pt>
                <c:pt idx="2224">
                  <c:v>225.422</c:v>
                </c:pt>
                <c:pt idx="2225">
                  <c:v>225.422</c:v>
                </c:pt>
                <c:pt idx="2226">
                  <c:v>225.422</c:v>
                </c:pt>
                <c:pt idx="2227">
                  <c:v>225.422</c:v>
                </c:pt>
                <c:pt idx="2228">
                  <c:v>225.422</c:v>
                </c:pt>
                <c:pt idx="2229">
                  <c:v>225.422</c:v>
                </c:pt>
                <c:pt idx="2230">
                  <c:v>225.422</c:v>
                </c:pt>
                <c:pt idx="2231">
                  <c:v>225.422</c:v>
                </c:pt>
                <c:pt idx="2232">
                  <c:v>225.422</c:v>
                </c:pt>
                <c:pt idx="2233">
                  <c:v>225.422</c:v>
                </c:pt>
                <c:pt idx="2234">
                  <c:v>225.422</c:v>
                </c:pt>
                <c:pt idx="2235">
                  <c:v>250.185</c:v>
                </c:pt>
                <c:pt idx="2236">
                  <c:v>296.41899999999998</c:v>
                </c:pt>
                <c:pt idx="2237">
                  <c:v>250.185</c:v>
                </c:pt>
                <c:pt idx="2238">
                  <c:v>250.185</c:v>
                </c:pt>
                <c:pt idx="2239">
                  <c:v>250.185</c:v>
                </c:pt>
                <c:pt idx="2240">
                  <c:v>250.185</c:v>
                </c:pt>
                <c:pt idx="2241">
                  <c:v>250.185</c:v>
                </c:pt>
                <c:pt idx="2242">
                  <c:v>250.185</c:v>
                </c:pt>
                <c:pt idx="2243">
                  <c:v>250.185</c:v>
                </c:pt>
                <c:pt idx="2244">
                  <c:v>250.185</c:v>
                </c:pt>
                <c:pt idx="2245">
                  <c:v>250.185</c:v>
                </c:pt>
                <c:pt idx="2246">
                  <c:v>250.185</c:v>
                </c:pt>
                <c:pt idx="2247">
                  <c:v>250.608</c:v>
                </c:pt>
                <c:pt idx="2248">
                  <c:v>250.185</c:v>
                </c:pt>
                <c:pt idx="2249">
                  <c:v>250.185</c:v>
                </c:pt>
                <c:pt idx="2250">
                  <c:v>250.185</c:v>
                </c:pt>
                <c:pt idx="2251">
                  <c:v>250.185</c:v>
                </c:pt>
                <c:pt idx="2252">
                  <c:v>250.185</c:v>
                </c:pt>
                <c:pt idx="2253">
                  <c:v>250.185</c:v>
                </c:pt>
                <c:pt idx="2254">
                  <c:v>250.185</c:v>
                </c:pt>
                <c:pt idx="2255">
                  <c:v>250.185</c:v>
                </c:pt>
                <c:pt idx="2256">
                  <c:v>250.185</c:v>
                </c:pt>
                <c:pt idx="2257">
                  <c:v>250.185</c:v>
                </c:pt>
                <c:pt idx="2258">
                  <c:v>250.185</c:v>
                </c:pt>
                <c:pt idx="2259">
                  <c:v>228.845</c:v>
                </c:pt>
                <c:pt idx="2260">
                  <c:v>116.714</c:v>
                </c:pt>
                <c:pt idx="2261">
                  <c:v>116.714</c:v>
                </c:pt>
                <c:pt idx="2262">
                  <c:v>116.714</c:v>
                </c:pt>
                <c:pt idx="2263">
                  <c:v>116.714</c:v>
                </c:pt>
                <c:pt idx="2264">
                  <c:v>116.714</c:v>
                </c:pt>
                <c:pt idx="2265">
                  <c:v>116.714</c:v>
                </c:pt>
                <c:pt idx="2266">
                  <c:v>116.714</c:v>
                </c:pt>
                <c:pt idx="2267">
                  <c:v>116.714</c:v>
                </c:pt>
                <c:pt idx="2268">
                  <c:v>116.714</c:v>
                </c:pt>
                <c:pt idx="2269">
                  <c:v>116.714</c:v>
                </c:pt>
                <c:pt idx="2270">
                  <c:v>116.714</c:v>
                </c:pt>
                <c:pt idx="2271">
                  <c:v>116.714</c:v>
                </c:pt>
                <c:pt idx="2272">
                  <c:v>116.714</c:v>
                </c:pt>
                <c:pt idx="2273">
                  <c:v>116.714</c:v>
                </c:pt>
                <c:pt idx="2274">
                  <c:v>116.714</c:v>
                </c:pt>
                <c:pt idx="2275">
                  <c:v>116.714</c:v>
                </c:pt>
                <c:pt idx="2276">
                  <c:v>116.714</c:v>
                </c:pt>
                <c:pt idx="2277">
                  <c:v>116.714</c:v>
                </c:pt>
                <c:pt idx="2278">
                  <c:v>116.714</c:v>
                </c:pt>
                <c:pt idx="2279">
                  <c:v>116.714</c:v>
                </c:pt>
                <c:pt idx="2280">
                  <c:v>116.714</c:v>
                </c:pt>
                <c:pt idx="2281">
                  <c:v>116.714</c:v>
                </c:pt>
                <c:pt idx="2282">
                  <c:v>116.714</c:v>
                </c:pt>
                <c:pt idx="2283">
                  <c:v>308.839</c:v>
                </c:pt>
                <c:pt idx="2284">
                  <c:v>300.40499999999997</c:v>
                </c:pt>
                <c:pt idx="2285">
                  <c:v>299.55599999999998</c:v>
                </c:pt>
                <c:pt idx="2286">
                  <c:v>295.72500000000002</c:v>
                </c:pt>
                <c:pt idx="2287">
                  <c:v>293.62299999999999</c:v>
                </c:pt>
                <c:pt idx="2288">
                  <c:v>305.47399999999999</c:v>
                </c:pt>
                <c:pt idx="2289">
                  <c:v>310.815</c:v>
                </c:pt>
                <c:pt idx="2290">
                  <c:v>312.512</c:v>
                </c:pt>
                <c:pt idx="2291">
                  <c:v>331.61700000000002</c:v>
                </c:pt>
                <c:pt idx="2292">
                  <c:v>339.46600000000001</c:v>
                </c:pt>
                <c:pt idx="2293">
                  <c:v>341.91199999999998</c:v>
                </c:pt>
                <c:pt idx="2294">
                  <c:v>340.81099999999998</c:v>
                </c:pt>
                <c:pt idx="2295">
                  <c:v>339.88099999999997</c:v>
                </c:pt>
                <c:pt idx="2296">
                  <c:v>339.25900000000001</c:v>
                </c:pt>
                <c:pt idx="2297">
                  <c:v>345.762</c:v>
                </c:pt>
                <c:pt idx="2298">
                  <c:v>352.94900000000001</c:v>
                </c:pt>
                <c:pt idx="2299">
                  <c:v>352.29500000000002</c:v>
                </c:pt>
                <c:pt idx="2300">
                  <c:v>352.303</c:v>
                </c:pt>
                <c:pt idx="2301">
                  <c:v>353.23399999999998</c:v>
                </c:pt>
                <c:pt idx="2302">
                  <c:v>354.69299999999998</c:v>
                </c:pt>
                <c:pt idx="2303">
                  <c:v>354.80500000000001</c:v>
                </c:pt>
                <c:pt idx="2304">
                  <c:v>355.55599999999998</c:v>
                </c:pt>
                <c:pt idx="2305">
                  <c:v>356.20699999999999</c:v>
                </c:pt>
                <c:pt idx="2306">
                  <c:v>342.346</c:v>
                </c:pt>
                <c:pt idx="2307">
                  <c:v>244.733</c:v>
                </c:pt>
                <c:pt idx="2308">
                  <c:v>244.733</c:v>
                </c:pt>
                <c:pt idx="2309">
                  <c:v>244.733</c:v>
                </c:pt>
                <c:pt idx="2310">
                  <c:v>244.733</c:v>
                </c:pt>
                <c:pt idx="2311">
                  <c:v>244.733</c:v>
                </c:pt>
                <c:pt idx="2312">
                  <c:v>244.733</c:v>
                </c:pt>
                <c:pt idx="2313">
                  <c:v>244.733</c:v>
                </c:pt>
                <c:pt idx="2314">
                  <c:v>244.733</c:v>
                </c:pt>
                <c:pt idx="2315">
                  <c:v>244.733</c:v>
                </c:pt>
                <c:pt idx="2316">
                  <c:v>244.733</c:v>
                </c:pt>
                <c:pt idx="2317">
                  <c:v>244.733</c:v>
                </c:pt>
                <c:pt idx="2318">
                  <c:v>244.733</c:v>
                </c:pt>
                <c:pt idx="2319">
                  <c:v>247.167</c:v>
                </c:pt>
                <c:pt idx="2320">
                  <c:v>251.19300000000001</c:v>
                </c:pt>
                <c:pt idx="2321">
                  <c:v>244.733</c:v>
                </c:pt>
                <c:pt idx="2322">
                  <c:v>269.77699999999999</c:v>
                </c:pt>
                <c:pt idx="2323">
                  <c:v>244.733</c:v>
                </c:pt>
                <c:pt idx="2324">
                  <c:v>244.733</c:v>
                </c:pt>
                <c:pt idx="2325">
                  <c:v>244.733</c:v>
                </c:pt>
                <c:pt idx="2326">
                  <c:v>244.733</c:v>
                </c:pt>
                <c:pt idx="2327">
                  <c:v>244.733</c:v>
                </c:pt>
                <c:pt idx="2328">
                  <c:v>244.733</c:v>
                </c:pt>
                <c:pt idx="2329">
                  <c:v>244.733</c:v>
                </c:pt>
                <c:pt idx="2330">
                  <c:v>244.733</c:v>
                </c:pt>
                <c:pt idx="2331">
                  <c:v>252.001</c:v>
                </c:pt>
                <c:pt idx="2332">
                  <c:v>154.864</c:v>
                </c:pt>
                <c:pt idx="2333">
                  <c:v>154.864</c:v>
                </c:pt>
                <c:pt idx="2334">
                  <c:v>154.864</c:v>
                </c:pt>
                <c:pt idx="2335">
                  <c:v>154.864</c:v>
                </c:pt>
                <c:pt idx="2336">
                  <c:v>154.864</c:v>
                </c:pt>
                <c:pt idx="2337">
                  <c:v>154.864</c:v>
                </c:pt>
                <c:pt idx="2338">
                  <c:v>154.864</c:v>
                </c:pt>
                <c:pt idx="2339">
                  <c:v>154.864</c:v>
                </c:pt>
                <c:pt idx="2340">
                  <c:v>154.864</c:v>
                </c:pt>
                <c:pt idx="2341">
                  <c:v>154.864</c:v>
                </c:pt>
                <c:pt idx="2342">
                  <c:v>154.864</c:v>
                </c:pt>
                <c:pt idx="2343">
                  <c:v>154.864</c:v>
                </c:pt>
                <c:pt idx="2344">
                  <c:v>154.864</c:v>
                </c:pt>
                <c:pt idx="2345">
                  <c:v>154.864</c:v>
                </c:pt>
                <c:pt idx="2346">
                  <c:v>154.864</c:v>
                </c:pt>
                <c:pt idx="2347">
                  <c:v>154.864</c:v>
                </c:pt>
                <c:pt idx="2348">
                  <c:v>154.864</c:v>
                </c:pt>
                <c:pt idx="2349">
                  <c:v>154.864</c:v>
                </c:pt>
                <c:pt idx="2350">
                  <c:v>154.864</c:v>
                </c:pt>
                <c:pt idx="2351">
                  <c:v>154.864</c:v>
                </c:pt>
                <c:pt idx="2352">
                  <c:v>154.864</c:v>
                </c:pt>
                <c:pt idx="2353">
                  <c:v>154.864</c:v>
                </c:pt>
                <c:pt idx="2354">
                  <c:v>154.864</c:v>
                </c:pt>
                <c:pt idx="2355">
                  <c:v>249.58199999999999</c:v>
                </c:pt>
                <c:pt idx="2356">
                  <c:v>208.22800000000001</c:v>
                </c:pt>
                <c:pt idx="2357">
                  <c:v>208.22800000000001</c:v>
                </c:pt>
                <c:pt idx="2358">
                  <c:v>208.22800000000001</c:v>
                </c:pt>
                <c:pt idx="2359">
                  <c:v>208.22800000000001</c:v>
                </c:pt>
                <c:pt idx="2360">
                  <c:v>208.22800000000001</c:v>
                </c:pt>
                <c:pt idx="2361">
                  <c:v>260.916</c:v>
                </c:pt>
                <c:pt idx="2362">
                  <c:v>266.68400000000003</c:v>
                </c:pt>
                <c:pt idx="2363">
                  <c:v>251.69900000000001</c:v>
                </c:pt>
                <c:pt idx="2364">
                  <c:v>252.33799999999999</c:v>
                </c:pt>
                <c:pt idx="2365">
                  <c:v>275.00900000000001</c:v>
                </c:pt>
                <c:pt idx="2366">
                  <c:v>278.44799999999998</c:v>
                </c:pt>
                <c:pt idx="2367">
                  <c:v>305.791</c:v>
                </c:pt>
                <c:pt idx="2368">
                  <c:v>345.80599999999998</c:v>
                </c:pt>
                <c:pt idx="2369">
                  <c:v>349.96600000000001</c:v>
                </c:pt>
                <c:pt idx="2370">
                  <c:v>350.01600000000002</c:v>
                </c:pt>
                <c:pt idx="2371">
                  <c:v>237.26599999999999</c:v>
                </c:pt>
                <c:pt idx="2372">
                  <c:v>208.22800000000001</c:v>
                </c:pt>
                <c:pt idx="2373">
                  <c:v>208.22800000000001</c:v>
                </c:pt>
                <c:pt idx="2374">
                  <c:v>225.971</c:v>
                </c:pt>
                <c:pt idx="2375">
                  <c:v>228.017</c:v>
                </c:pt>
                <c:pt idx="2376">
                  <c:v>229.62700000000001</c:v>
                </c:pt>
                <c:pt idx="2377">
                  <c:v>271.24</c:v>
                </c:pt>
                <c:pt idx="2378">
                  <c:v>276.49299999999999</c:v>
                </c:pt>
                <c:pt idx="2379">
                  <c:v>314.10599999999999</c:v>
                </c:pt>
                <c:pt idx="2380">
                  <c:v>314.10599999999999</c:v>
                </c:pt>
                <c:pt idx="2381">
                  <c:v>314.10599999999999</c:v>
                </c:pt>
                <c:pt idx="2382">
                  <c:v>314.10599999999999</c:v>
                </c:pt>
                <c:pt idx="2383">
                  <c:v>314.10599999999999</c:v>
                </c:pt>
                <c:pt idx="2384">
                  <c:v>314.10599999999999</c:v>
                </c:pt>
                <c:pt idx="2385">
                  <c:v>341.04899999999998</c:v>
                </c:pt>
                <c:pt idx="2386">
                  <c:v>335.404</c:v>
                </c:pt>
                <c:pt idx="2387">
                  <c:v>356.18799999999999</c:v>
                </c:pt>
                <c:pt idx="2388">
                  <c:v>363.298</c:v>
                </c:pt>
                <c:pt idx="2389">
                  <c:v>363.19099999999997</c:v>
                </c:pt>
                <c:pt idx="2390">
                  <c:v>365.15</c:v>
                </c:pt>
                <c:pt idx="2391">
                  <c:v>365.25599999999997</c:v>
                </c:pt>
                <c:pt idx="2392">
                  <c:v>368.40499999999997</c:v>
                </c:pt>
                <c:pt idx="2393">
                  <c:v>373.10300000000001</c:v>
                </c:pt>
                <c:pt idx="2394">
                  <c:v>372.149</c:v>
                </c:pt>
                <c:pt idx="2395">
                  <c:v>371.71600000000001</c:v>
                </c:pt>
                <c:pt idx="2396">
                  <c:v>375.59</c:v>
                </c:pt>
                <c:pt idx="2397">
                  <c:v>333.416</c:v>
                </c:pt>
                <c:pt idx="2398">
                  <c:v>326.10599999999999</c:v>
                </c:pt>
                <c:pt idx="2399">
                  <c:v>328.17099999999999</c:v>
                </c:pt>
                <c:pt idx="2400">
                  <c:v>326.08</c:v>
                </c:pt>
                <c:pt idx="2401">
                  <c:v>314.10599999999999</c:v>
                </c:pt>
                <c:pt idx="2402">
                  <c:v>314.10599999999999</c:v>
                </c:pt>
                <c:pt idx="2403">
                  <c:v>365.05599999999998</c:v>
                </c:pt>
                <c:pt idx="2404">
                  <c:v>324.76600000000002</c:v>
                </c:pt>
                <c:pt idx="2405">
                  <c:v>324.76600000000002</c:v>
                </c:pt>
                <c:pt idx="2406">
                  <c:v>324.76600000000002</c:v>
                </c:pt>
                <c:pt idx="2407">
                  <c:v>328.26400000000001</c:v>
                </c:pt>
                <c:pt idx="2408">
                  <c:v>369.41800000000001</c:v>
                </c:pt>
                <c:pt idx="2409">
                  <c:v>329.81599999999997</c:v>
                </c:pt>
                <c:pt idx="2410">
                  <c:v>338.04700000000003</c:v>
                </c:pt>
                <c:pt idx="2411">
                  <c:v>345.81599999999997</c:v>
                </c:pt>
                <c:pt idx="2412">
                  <c:v>326.512</c:v>
                </c:pt>
                <c:pt idx="2413">
                  <c:v>326.57799999999997</c:v>
                </c:pt>
                <c:pt idx="2414">
                  <c:v>328.59100000000001</c:v>
                </c:pt>
                <c:pt idx="2415">
                  <c:v>329.23099999999999</c:v>
                </c:pt>
                <c:pt idx="2416">
                  <c:v>324.76600000000002</c:v>
                </c:pt>
                <c:pt idx="2417">
                  <c:v>330.57799999999997</c:v>
                </c:pt>
                <c:pt idx="2418">
                  <c:v>327.59199999999998</c:v>
                </c:pt>
                <c:pt idx="2419">
                  <c:v>324.76600000000002</c:v>
                </c:pt>
                <c:pt idx="2420">
                  <c:v>326.084</c:v>
                </c:pt>
                <c:pt idx="2421">
                  <c:v>334.95400000000001</c:v>
                </c:pt>
                <c:pt idx="2422">
                  <c:v>343.55799999999999</c:v>
                </c:pt>
                <c:pt idx="2423">
                  <c:v>344.19299999999998</c:v>
                </c:pt>
                <c:pt idx="2424">
                  <c:v>336.21899999999999</c:v>
                </c:pt>
                <c:pt idx="2425">
                  <c:v>335.71899999999999</c:v>
                </c:pt>
                <c:pt idx="2426">
                  <c:v>341.78699999999998</c:v>
                </c:pt>
                <c:pt idx="2427">
                  <c:v>351.18200000000002</c:v>
                </c:pt>
                <c:pt idx="2428">
                  <c:v>367.73200000000003</c:v>
                </c:pt>
                <c:pt idx="2429">
                  <c:v>398.3</c:v>
                </c:pt>
                <c:pt idx="2430">
                  <c:v>398.13200000000001</c:v>
                </c:pt>
                <c:pt idx="2431">
                  <c:v>400.26100000000002</c:v>
                </c:pt>
                <c:pt idx="2432">
                  <c:v>388.065</c:v>
                </c:pt>
                <c:pt idx="2433">
                  <c:v>374.05</c:v>
                </c:pt>
                <c:pt idx="2434">
                  <c:v>341.02600000000001</c:v>
                </c:pt>
                <c:pt idx="2435">
                  <c:v>341.02600000000001</c:v>
                </c:pt>
                <c:pt idx="2436">
                  <c:v>451.67</c:v>
                </c:pt>
                <c:pt idx="2437">
                  <c:v>439.52199999999999</c:v>
                </c:pt>
                <c:pt idx="2438">
                  <c:v>441.18599999999998</c:v>
                </c:pt>
                <c:pt idx="2439">
                  <c:v>341.02600000000001</c:v>
                </c:pt>
                <c:pt idx="2440">
                  <c:v>341.02600000000001</c:v>
                </c:pt>
                <c:pt idx="2441">
                  <c:v>341.02600000000001</c:v>
                </c:pt>
                <c:pt idx="2442">
                  <c:v>341.02600000000001</c:v>
                </c:pt>
                <c:pt idx="2443">
                  <c:v>351.18599999999998</c:v>
                </c:pt>
                <c:pt idx="2444">
                  <c:v>356.99599999999998</c:v>
                </c:pt>
                <c:pt idx="2445">
                  <c:v>374.15699999999998</c:v>
                </c:pt>
                <c:pt idx="2446">
                  <c:v>381.50900000000001</c:v>
                </c:pt>
                <c:pt idx="2447">
                  <c:v>384.66399999999999</c:v>
                </c:pt>
                <c:pt idx="2448">
                  <c:v>383.839</c:v>
                </c:pt>
                <c:pt idx="2449">
                  <c:v>398.78699999999998</c:v>
                </c:pt>
                <c:pt idx="2450">
                  <c:v>398.762</c:v>
                </c:pt>
                <c:pt idx="2451">
                  <c:v>335.73700000000002</c:v>
                </c:pt>
                <c:pt idx="2452">
                  <c:v>335.73700000000002</c:v>
                </c:pt>
                <c:pt idx="2453">
                  <c:v>335.73700000000002</c:v>
                </c:pt>
                <c:pt idx="2454">
                  <c:v>335.73700000000002</c:v>
                </c:pt>
                <c:pt idx="2455">
                  <c:v>335.73700000000002</c:v>
                </c:pt>
                <c:pt idx="2456">
                  <c:v>335.73700000000002</c:v>
                </c:pt>
                <c:pt idx="2457">
                  <c:v>335.73700000000002</c:v>
                </c:pt>
                <c:pt idx="2458">
                  <c:v>335.73700000000002</c:v>
                </c:pt>
                <c:pt idx="2459">
                  <c:v>335.73700000000002</c:v>
                </c:pt>
                <c:pt idx="2460">
                  <c:v>335.73700000000002</c:v>
                </c:pt>
                <c:pt idx="2461">
                  <c:v>335.73700000000002</c:v>
                </c:pt>
                <c:pt idx="2462">
                  <c:v>335.73700000000002</c:v>
                </c:pt>
                <c:pt idx="2463">
                  <c:v>341.61700000000002</c:v>
                </c:pt>
                <c:pt idx="2464">
                  <c:v>340.88799999999998</c:v>
                </c:pt>
                <c:pt idx="2465">
                  <c:v>343.48</c:v>
                </c:pt>
                <c:pt idx="2466">
                  <c:v>339.07299999999998</c:v>
                </c:pt>
                <c:pt idx="2467">
                  <c:v>340.06700000000001</c:v>
                </c:pt>
                <c:pt idx="2468">
                  <c:v>345.01600000000002</c:v>
                </c:pt>
                <c:pt idx="2469">
                  <c:v>341.74200000000002</c:v>
                </c:pt>
                <c:pt idx="2470">
                  <c:v>342.62799999999999</c:v>
                </c:pt>
                <c:pt idx="2471">
                  <c:v>344.93400000000003</c:v>
                </c:pt>
                <c:pt idx="2472">
                  <c:v>344.45299999999997</c:v>
                </c:pt>
                <c:pt idx="2473">
                  <c:v>347.23099999999999</c:v>
                </c:pt>
                <c:pt idx="2474">
                  <c:v>335.73700000000002</c:v>
                </c:pt>
                <c:pt idx="2475">
                  <c:v>366.52</c:v>
                </c:pt>
                <c:pt idx="2476">
                  <c:v>318.07799999999997</c:v>
                </c:pt>
                <c:pt idx="2477">
                  <c:v>318.07799999999997</c:v>
                </c:pt>
                <c:pt idx="2478">
                  <c:v>318.07799999999997</c:v>
                </c:pt>
                <c:pt idx="2479">
                  <c:v>318.07799999999997</c:v>
                </c:pt>
                <c:pt idx="2480">
                  <c:v>354.14400000000001</c:v>
                </c:pt>
                <c:pt idx="2481">
                  <c:v>374.11399999999998</c:v>
                </c:pt>
                <c:pt idx="2482">
                  <c:v>374.07499999999999</c:v>
                </c:pt>
                <c:pt idx="2483">
                  <c:v>389.733</c:v>
                </c:pt>
                <c:pt idx="2484">
                  <c:v>394.36</c:v>
                </c:pt>
                <c:pt idx="2485">
                  <c:v>378.13799999999998</c:v>
                </c:pt>
                <c:pt idx="2486">
                  <c:v>388.98200000000003</c:v>
                </c:pt>
                <c:pt idx="2487">
                  <c:v>389.233</c:v>
                </c:pt>
                <c:pt idx="2488">
                  <c:v>392.46100000000001</c:v>
                </c:pt>
                <c:pt idx="2489">
                  <c:v>371.44900000000001</c:v>
                </c:pt>
                <c:pt idx="2490">
                  <c:v>329.13799999999998</c:v>
                </c:pt>
                <c:pt idx="2491">
                  <c:v>336.46699999999998</c:v>
                </c:pt>
                <c:pt idx="2492">
                  <c:v>396.01600000000002</c:v>
                </c:pt>
                <c:pt idx="2493">
                  <c:v>373.63099999999997</c:v>
                </c:pt>
                <c:pt idx="2494">
                  <c:v>375.08199999999999</c:v>
                </c:pt>
                <c:pt idx="2495">
                  <c:v>372.46600000000001</c:v>
                </c:pt>
                <c:pt idx="2496">
                  <c:v>376.44600000000003</c:v>
                </c:pt>
                <c:pt idx="2497">
                  <c:v>378.72199999999998</c:v>
                </c:pt>
                <c:pt idx="2498">
                  <c:v>380.63600000000002</c:v>
                </c:pt>
                <c:pt idx="2499">
                  <c:v>394.15899999999999</c:v>
                </c:pt>
                <c:pt idx="2500">
                  <c:v>379.06299999999999</c:v>
                </c:pt>
                <c:pt idx="2501">
                  <c:v>356.16800000000001</c:v>
                </c:pt>
                <c:pt idx="2502">
                  <c:v>315.14499999999998</c:v>
                </c:pt>
                <c:pt idx="2503">
                  <c:v>296.61099999999999</c:v>
                </c:pt>
                <c:pt idx="2504">
                  <c:v>321.79000000000002</c:v>
                </c:pt>
                <c:pt idx="2505">
                  <c:v>357.08199999999999</c:v>
                </c:pt>
                <c:pt idx="2506">
                  <c:v>346.2</c:v>
                </c:pt>
                <c:pt idx="2507">
                  <c:v>348.04300000000001</c:v>
                </c:pt>
                <c:pt idx="2508">
                  <c:v>349.44</c:v>
                </c:pt>
                <c:pt idx="2509">
                  <c:v>359.33199999999999</c:v>
                </c:pt>
                <c:pt idx="2510">
                  <c:v>497.37700000000001</c:v>
                </c:pt>
                <c:pt idx="2511">
                  <c:v>424.70800000000003</c:v>
                </c:pt>
                <c:pt idx="2512">
                  <c:v>424.935</c:v>
                </c:pt>
                <c:pt idx="2513">
                  <c:v>375.44299999999998</c:v>
                </c:pt>
                <c:pt idx="2514">
                  <c:v>379.029</c:v>
                </c:pt>
                <c:pt idx="2515">
                  <c:v>371.23899999999998</c:v>
                </c:pt>
                <c:pt idx="2516">
                  <c:v>313.36700000000002</c:v>
                </c:pt>
                <c:pt idx="2517">
                  <c:v>315.33699999999999</c:v>
                </c:pt>
                <c:pt idx="2518">
                  <c:v>307.19200000000001</c:v>
                </c:pt>
                <c:pt idx="2519">
                  <c:v>287.35000000000002</c:v>
                </c:pt>
                <c:pt idx="2520">
                  <c:v>289.83199999999999</c:v>
                </c:pt>
                <c:pt idx="2521">
                  <c:v>288.92500000000001</c:v>
                </c:pt>
                <c:pt idx="2522">
                  <c:v>268.30700000000002</c:v>
                </c:pt>
                <c:pt idx="2523">
                  <c:v>363.26299999999998</c:v>
                </c:pt>
                <c:pt idx="2524">
                  <c:v>311.642</c:v>
                </c:pt>
                <c:pt idx="2525">
                  <c:v>311.642</c:v>
                </c:pt>
                <c:pt idx="2526">
                  <c:v>311.642</c:v>
                </c:pt>
                <c:pt idx="2527">
                  <c:v>311.642</c:v>
                </c:pt>
                <c:pt idx="2528">
                  <c:v>311.642</c:v>
                </c:pt>
                <c:pt idx="2529">
                  <c:v>311.642</c:v>
                </c:pt>
                <c:pt idx="2530">
                  <c:v>311.642</c:v>
                </c:pt>
                <c:pt idx="2531">
                  <c:v>311.642</c:v>
                </c:pt>
                <c:pt idx="2532">
                  <c:v>311.642</c:v>
                </c:pt>
                <c:pt idx="2533">
                  <c:v>311.642</c:v>
                </c:pt>
                <c:pt idx="2534">
                  <c:v>311.642</c:v>
                </c:pt>
                <c:pt idx="2535">
                  <c:v>366.93299999999999</c:v>
                </c:pt>
                <c:pt idx="2536">
                  <c:v>419.15199999999999</c:v>
                </c:pt>
                <c:pt idx="2537">
                  <c:v>438.255</c:v>
                </c:pt>
                <c:pt idx="2538">
                  <c:v>356.46</c:v>
                </c:pt>
                <c:pt idx="2539">
                  <c:v>363.5</c:v>
                </c:pt>
                <c:pt idx="2540">
                  <c:v>311.642</c:v>
                </c:pt>
                <c:pt idx="2541">
                  <c:v>311.642</c:v>
                </c:pt>
                <c:pt idx="2542">
                  <c:v>311.642</c:v>
                </c:pt>
                <c:pt idx="2543">
                  <c:v>311.642</c:v>
                </c:pt>
                <c:pt idx="2544">
                  <c:v>311.642</c:v>
                </c:pt>
                <c:pt idx="2545">
                  <c:v>311.642</c:v>
                </c:pt>
                <c:pt idx="2546">
                  <c:v>311.642</c:v>
                </c:pt>
                <c:pt idx="2547">
                  <c:v>453.774</c:v>
                </c:pt>
                <c:pt idx="2548">
                  <c:v>385.774</c:v>
                </c:pt>
                <c:pt idx="2549">
                  <c:v>387.75</c:v>
                </c:pt>
                <c:pt idx="2550">
                  <c:v>377.49</c:v>
                </c:pt>
                <c:pt idx="2551">
                  <c:v>361.45400000000001</c:v>
                </c:pt>
                <c:pt idx="2552">
                  <c:v>352.34100000000001</c:v>
                </c:pt>
                <c:pt idx="2553">
                  <c:v>356.64400000000001</c:v>
                </c:pt>
                <c:pt idx="2554">
                  <c:v>394.79700000000003</c:v>
                </c:pt>
                <c:pt idx="2555">
                  <c:v>406.35700000000003</c:v>
                </c:pt>
                <c:pt idx="2556">
                  <c:v>480.59</c:v>
                </c:pt>
                <c:pt idx="2557">
                  <c:v>507.03699999999998</c:v>
                </c:pt>
                <c:pt idx="2558">
                  <c:v>609.51900000000001</c:v>
                </c:pt>
                <c:pt idx="2559">
                  <c:v>577.91600000000005</c:v>
                </c:pt>
                <c:pt idx="2560">
                  <c:v>556.02800000000002</c:v>
                </c:pt>
                <c:pt idx="2561">
                  <c:v>512.43399999999997</c:v>
                </c:pt>
                <c:pt idx="2562">
                  <c:v>459.435</c:v>
                </c:pt>
                <c:pt idx="2563">
                  <c:v>479.36900000000003</c:v>
                </c:pt>
                <c:pt idx="2564">
                  <c:v>460.75599999999997</c:v>
                </c:pt>
                <c:pt idx="2565">
                  <c:v>463.73599999999999</c:v>
                </c:pt>
                <c:pt idx="2566">
                  <c:v>468.79700000000003</c:v>
                </c:pt>
                <c:pt idx="2567">
                  <c:v>441.05200000000002</c:v>
                </c:pt>
                <c:pt idx="2568">
                  <c:v>350.125</c:v>
                </c:pt>
                <c:pt idx="2569">
                  <c:v>350.125</c:v>
                </c:pt>
                <c:pt idx="2570">
                  <c:v>350.125</c:v>
                </c:pt>
                <c:pt idx="2571">
                  <c:v>416.68799999999999</c:v>
                </c:pt>
                <c:pt idx="2572">
                  <c:v>343.30399999999997</c:v>
                </c:pt>
                <c:pt idx="2573">
                  <c:v>338.88600000000002</c:v>
                </c:pt>
                <c:pt idx="2574">
                  <c:v>340.21100000000001</c:v>
                </c:pt>
                <c:pt idx="2575">
                  <c:v>341.17700000000002</c:v>
                </c:pt>
                <c:pt idx="2576">
                  <c:v>332.93599999999998</c:v>
                </c:pt>
                <c:pt idx="2577">
                  <c:v>325.77</c:v>
                </c:pt>
                <c:pt idx="2578">
                  <c:v>360.20800000000003</c:v>
                </c:pt>
                <c:pt idx="2579">
                  <c:v>480.54399999999998</c:v>
                </c:pt>
                <c:pt idx="2580">
                  <c:v>487.428</c:v>
                </c:pt>
                <c:pt idx="2581">
                  <c:v>491.27300000000002</c:v>
                </c:pt>
                <c:pt idx="2582">
                  <c:v>519.15499999999997</c:v>
                </c:pt>
                <c:pt idx="2583">
                  <c:v>517.54200000000003</c:v>
                </c:pt>
                <c:pt idx="2584">
                  <c:v>516.65800000000002</c:v>
                </c:pt>
                <c:pt idx="2585">
                  <c:v>519.70500000000004</c:v>
                </c:pt>
                <c:pt idx="2586">
                  <c:v>518.78899999999999</c:v>
                </c:pt>
                <c:pt idx="2587">
                  <c:v>519.24599999999998</c:v>
                </c:pt>
                <c:pt idx="2588">
                  <c:v>462.72399999999999</c:v>
                </c:pt>
                <c:pt idx="2589">
                  <c:v>456.60300000000001</c:v>
                </c:pt>
                <c:pt idx="2590">
                  <c:v>454.10599999999999</c:v>
                </c:pt>
                <c:pt idx="2591">
                  <c:v>460.96</c:v>
                </c:pt>
                <c:pt idx="2592">
                  <c:v>453.62</c:v>
                </c:pt>
                <c:pt idx="2593">
                  <c:v>427.97699999999998</c:v>
                </c:pt>
                <c:pt idx="2594">
                  <c:v>432.25299999999999</c:v>
                </c:pt>
                <c:pt idx="2595">
                  <c:v>533.36699999999996</c:v>
                </c:pt>
                <c:pt idx="2596">
                  <c:v>433.17700000000002</c:v>
                </c:pt>
                <c:pt idx="2597">
                  <c:v>430.35500000000002</c:v>
                </c:pt>
                <c:pt idx="2598">
                  <c:v>429.12099999999998</c:v>
                </c:pt>
                <c:pt idx="2599">
                  <c:v>392.87200000000001</c:v>
                </c:pt>
                <c:pt idx="2600">
                  <c:v>293.76299999999998</c:v>
                </c:pt>
                <c:pt idx="2601">
                  <c:v>293.76299999999998</c:v>
                </c:pt>
                <c:pt idx="2602">
                  <c:v>348.52499999999998</c:v>
                </c:pt>
                <c:pt idx="2603">
                  <c:v>343.53199999999998</c:v>
                </c:pt>
                <c:pt idx="2604">
                  <c:v>348.57299999999998</c:v>
                </c:pt>
                <c:pt idx="2605">
                  <c:v>401.291</c:v>
                </c:pt>
                <c:pt idx="2606">
                  <c:v>406</c:v>
                </c:pt>
                <c:pt idx="2607">
                  <c:v>409.68299999999999</c:v>
                </c:pt>
                <c:pt idx="2608">
                  <c:v>408.03300000000002</c:v>
                </c:pt>
                <c:pt idx="2609">
                  <c:v>416</c:v>
                </c:pt>
                <c:pt idx="2610">
                  <c:v>389.58499999999998</c:v>
                </c:pt>
                <c:pt idx="2611">
                  <c:v>362.76499999999999</c:v>
                </c:pt>
                <c:pt idx="2612">
                  <c:v>293.76299999999998</c:v>
                </c:pt>
                <c:pt idx="2613">
                  <c:v>293.76299999999998</c:v>
                </c:pt>
                <c:pt idx="2614">
                  <c:v>293.76299999999998</c:v>
                </c:pt>
                <c:pt idx="2615">
                  <c:v>337.13200000000001</c:v>
                </c:pt>
                <c:pt idx="2616">
                  <c:v>350.64699999999999</c:v>
                </c:pt>
                <c:pt idx="2617">
                  <c:v>368.61399999999998</c:v>
                </c:pt>
                <c:pt idx="2618">
                  <c:v>408.786</c:v>
                </c:pt>
                <c:pt idx="2619">
                  <c:v>457.54599999999999</c:v>
                </c:pt>
                <c:pt idx="2620">
                  <c:v>495.84899999999999</c:v>
                </c:pt>
                <c:pt idx="2621">
                  <c:v>499.53899999999999</c:v>
                </c:pt>
                <c:pt idx="2622">
                  <c:v>503.69299999999998</c:v>
                </c:pt>
                <c:pt idx="2623">
                  <c:v>444.935</c:v>
                </c:pt>
                <c:pt idx="2624">
                  <c:v>441.00599999999997</c:v>
                </c:pt>
                <c:pt idx="2625">
                  <c:v>441.00599999999997</c:v>
                </c:pt>
                <c:pt idx="2626">
                  <c:v>451.99700000000001</c:v>
                </c:pt>
                <c:pt idx="2627">
                  <c:v>515.35799999999995</c:v>
                </c:pt>
                <c:pt idx="2628">
                  <c:v>517.59799999999996</c:v>
                </c:pt>
                <c:pt idx="2629">
                  <c:v>515.572</c:v>
                </c:pt>
                <c:pt idx="2630">
                  <c:v>526.20799999999997</c:v>
                </c:pt>
                <c:pt idx="2631">
                  <c:v>572.255</c:v>
                </c:pt>
                <c:pt idx="2632">
                  <c:v>579.71299999999997</c:v>
                </c:pt>
                <c:pt idx="2633">
                  <c:v>582.60599999999999</c:v>
                </c:pt>
                <c:pt idx="2634">
                  <c:v>602.62199999999996</c:v>
                </c:pt>
                <c:pt idx="2635">
                  <c:v>526.71500000000003</c:v>
                </c:pt>
                <c:pt idx="2636">
                  <c:v>486.983</c:v>
                </c:pt>
                <c:pt idx="2637">
                  <c:v>482.45499999999998</c:v>
                </c:pt>
                <c:pt idx="2638">
                  <c:v>484.08699999999999</c:v>
                </c:pt>
                <c:pt idx="2639">
                  <c:v>483.05599999999998</c:v>
                </c:pt>
                <c:pt idx="2640">
                  <c:v>481.46100000000001</c:v>
                </c:pt>
                <c:pt idx="2641">
                  <c:v>490.74799999999999</c:v>
                </c:pt>
                <c:pt idx="2642">
                  <c:v>482.238</c:v>
                </c:pt>
                <c:pt idx="2643">
                  <c:v>490.19200000000001</c:v>
                </c:pt>
                <c:pt idx="2644">
                  <c:v>439.01</c:v>
                </c:pt>
                <c:pt idx="2645">
                  <c:v>440.02600000000001</c:v>
                </c:pt>
                <c:pt idx="2646">
                  <c:v>443.62799999999999</c:v>
                </c:pt>
                <c:pt idx="2647">
                  <c:v>425.35199999999998</c:v>
                </c:pt>
                <c:pt idx="2648">
                  <c:v>433.48</c:v>
                </c:pt>
                <c:pt idx="2649">
                  <c:v>481.33100000000002</c:v>
                </c:pt>
                <c:pt idx="2650">
                  <c:v>485.56299999999999</c:v>
                </c:pt>
                <c:pt idx="2651">
                  <c:v>525.61599999999999</c:v>
                </c:pt>
                <c:pt idx="2652">
                  <c:v>543.19500000000005</c:v>
                </c:pt>
                <c:pt idx="2653">
                  <c:v>455.01900000000001</c:v>
                </c:pt>
                <c:pt idx="2654">
                  <c:v>540.298</c:v>
                </c:pt>
                <c:pt idx="2655">
                  <c:v>589.74800000000005</c:v>
                </c:pt>
                <c:pt idx="2656">
                  <c:v>548.37800000000004</c:v>
                </c:pt>
                <c:pt idx="2657">
                  <c:v>524.68299999999999</c:v>
                </c:pt>
                <c:pt idx="2658">
                  <c:v>453.68200000000002</c:v>
                </c:pt>
                <c:pt idx="2659">
                  <c:v>449.56200000000001</c:v>
                </c:pt>
                <c:pt idx="2660">
                  <c:v>448.58199999999999</c:v>
                </c:pt>
                <c:pt idx="2661">
                  <c:v>454.09100000000001</c:v>
                </c:pt>
                <c:pt idx="2662">
                  <c:v>475.99900000000002</c:v>
                </c:pt>
                <c:pt idx="2663">
                  <c:v>474.03899999999999</c:v>
                </c:pt>
                <c:pt idx="2664">
                  <c:v>472.608</c:v>
                </c:pt>
                <c:pt idx="2665">
                  <c:v>476.70100000000002</c:v>
                </c:pt>
                <c:pt idx="2666">
                  <c:v>458.76100000000002</c:v>
                </c:pt>
                <c:pt idx="2667">
                  <c:v>419.96800000000002</c:v>
                </c:pt>
                <c:pt idx="2668">
                  <c:v>387.11500000000001</c:v>
                </c:pt>
                <c:pt idx="2669">
                  <c:v>387.11500000000001</c:v>
                </c:pt>
                <c:pt idx="2670">
                  <c:v>387.11500000000001</c:v>
                </c:pt>
                <c:pt idx="2671">
                  <c:v>387.11500000000001</c:v>
                </c:pt>
                <c:pt idx="2672">
                  <c:v>387.11500000000001</c:v>
                </c:pt>
                <c:pt idx="2673">
                  <c:v>387.11500000000001</c:v>
                </c:pt>
                <c:pt idx="2674">
                  <c:v>387.11500000000001</c:v>
                </c:pt>
                <c:pt idx="2675">
                  <c:v>387.11500000000001</c:v>
                </c:pt>
                <c:pt idx="2676">
                  <c:v>400.07900000000001</c:v>
                </c:pt>
                <c:pt idx="2677">
                  <c:v>415.70400000000001</c:v>
                </c:pt>
                <c:pt idx="2678">
                  <c:v>402.61599999999999</c:v>
                </c:pt>
                <c:pt idx="2679">
                  <c:v>396.084</c:v>
                </c:pt>
                <c:pt idx="2680">
                  <c:v>458.76600000000002</c:v>
                </c:pt>
                <c:pt idx="2681">
                  <c:v>454.52100000000002</c:v>
                </c:pt>
                <c:pt idx="2682">
                  <c:v>458.53199999999998</c:v>
                </c:pt>
                <c:pt idx="2683">
                  <c:v>464.09500000000003</c:v>
                </c:pt>
                <c:pt idx="2684">
                  <c:v>470.42899999999997</c:v>
                </c:pt>
                <c:pt idx="2685">
                  <c:v>443.60599999999999</c:v>
                </c:pt>
                <c:pt idx="2686">
                  <c:v>417.43299999999999</c:v>
                </c:pt>
                <c:pt idx="2687">
                  <c:v>397.101</c:v>
                </c:pt>
                <c:pt idx="2688">
                  <c:v>393.66399999999999</c:v>
                </c:pt>
                <c:pt idx="2689">
                  <c:v>387.11500000000001</c:v>
                </c:pt>
                <c:pt idx="2690">
                  <c:v>387.11500000000001</c:v>
                </c:pt>
                <c:pt idx="2691">
                  <c:v>411.94799999999998</c:v>
                </c:pt>
                <c:pt idx="2692">
                  <c:v>411.94799999999998</c:v>
                </c:pt>
                <c:pt idx="2693">
                  <c:v>411.94799999999998</c:v>
                </c:pt>
                <c:pt idx="2694">
                  <c:v>411.94799999999998</c:v>
                </c:pt>
                <c:pt idx="2695">
                  <c:v>411.94799999999998</c:v>
                </c:pt>
                <c:pt idx="2696">
                  <c:v>411.94799999999998</c:v>
                </c:pt>
                <c:pt idx="2697">
                  <c:v>453.95699999999999</c:v>
                </c:pt>
                <c:pt idx="2698">
                  <c:v>466.23899999999998</c:v>
                </c:pt>
                <c:pt idx="2699">
                  <c:v>438.524</c:v>
                </c:pt>
                <c:pt idx="2700">
                  <c:v>441.30399999999997</c:v>
                </c:pt>
                <c:pt idx="2701">
                  <c:v>441.31099999999998</c:v>
                </c:pt>
                <c:pt idx="2702">
                  <c:v>446.524</c:v>
                </c:pt>
                <c:pt idx="2703">
                  <c:v>446.34500000000003</c:v>
                </c:pt>
                <c:pt idx="2704">
                  <c:v>446.435</c:v>
                </c:pt>
                <c:pt idx="2705">
                  <c:v>443.30200000000002</c:v>
                </c:pt>
                <c:pt idx="2706">
                  <c:v>450.87700000000001</c:v>
                </c:pt>
                <c:pt idx="2707">
                  <c:v>450.91800000000001</c:v>
                </c:pt>
                <c:pt idx="2708">
                  <c:v>432.02</c:v>
                </c:pt>
                <c:pt idx="2709">
                  <c:v>427.399</c:v>
                </c:pt>
                <c:pt idx="2710">
                  <c:v>421.23099999999999</c:v>
                </c:pt>
                <c:pt idx="2711">
                  <c:v>427.08</c:v>
                </c:pt>
                <c:pt idx="2712">
                  <c:v>421.54899999999998</c:v>
                </c:pt>
                <c:pt idx="2713">
                  <c:v>425.54199999999997</c:v>
                </c:pt>
                <c:pt idx="2714">
                  <c:v>411.94799999999998</c:v>
                </c:pt>
                <c:pt idx="2715">
                  <c:v>574.98</c:v>
                </c:pt>
                <c:pt idx="2716">
                  <c:v>528.33699999999999</c:v>
                </c:pt>
                <c:pt idx="2717">
                  <c:v>533.005</c:v>
                </c:pt>
                <c:pt idx="2718">
                  <c:v>570</c:v>
                </c:pt>
                <c:pt idx="2719">
                  <c:v>589.69799999999998</c:v>
                </c:pt>
                <c:pt idx="2720">
                  <c:v>575.98099999999999</c:v>
                </c:pt>
                <c:pt idx="2721">
                  <c:v>575.51300000000003</c:v>
                </c:pt>
                <c:pt idx="2722">
                  <c:v>590.28</c:v>
                </c:pt>
                <c:pt idx="2723">
                  <c:v>593.32100000000003</c:v>
                </c:pt>
                <c:pt idx="2724">
                  <c:v>596.43600000000004</c:v>
                </c:pt>
                <c:pt idx="2725">
                  <c:v>600.35400000000004</c:v>
                </c:pt>
                <c:pt idx="2726">
                  <c:v>600.37400000000002</c:v>
                </c:pt>
                <c:pt idx="2727">
                  <c:v>602.83399999999995</c:v>
                </c:pt>
                <c:pt idx="2728">
                  <c:v>597.92600000000004</c:v>
                </c:pt>
                <c:pt idx="2729">
                  <c:v>603.55600000000004</c:v>
                </c:pt>
                <c:pt idx="2730">
                  <c:v>600.60400000000004</c:v>
                </c:pt>
                <c:pt idx="2731">
                  <c:v>551.423</c:v>
                </c:pt>
                <c:pt idx="2732">
                  <c:v>547.70799999999997</c:v>
                </c:pt>
                <c:pt idx="2733">
                  <c:v>548.35699999999997</c:v>
                </c:pt>
                <c:pt idx="2734">
                  <c:v>558.18600000000004</c:v>
                </c:pt>
                <c:pt idx="2735">
                  <c:v>574.08900000000006</c:v>
                </c:pt>
                <c:pt idx="2736">
                  <c:v>579.149</c:v>
                </c:pt>
                <c:pt idx="2737">
                  <c:v>570.505</c:v>
                </c:pt>
                <c:pt idx="2738">
                  <c:v>570.48</c:v>
                </c:pt>
                <c:pt idx="2739">
                  <c:v>452.80900000000003</c:v>
                </c:pt>
                <c:pt idx="2740">
                  <c:v>474.005</c:v>
                </c:pt>
                <c:pt idx="2741">
                  <c:v>478.18599999999998</c:v>
                </c:pt>
                <c:pt idx="2742">
                  <c:v>466.87799999999999</c:v>
                </c:pt>
                <c:pt idx="2743">
                  <c:v>450.97699999999998</c:v>
                </c:pt>
                <c:pt idx="2744">
                  <c:v>450.97699999999998</c:v>
                </c:pt>
                <c:pt idx="2745">
                  <c:v>450.97699999999998</c:v>
                </c:pt>
                <c:pt idx="2746">
                  <c:v>574.51599999999996</c:v>
                </c:pt>
                <c:pt idx="2747">
                  <c:v>608.61500000000001</c:v>
                </c:pt>
                <c:pt idx="2748">
                  <c:v>658.46799999999996</c:v>
                </c:pt>
                <c:pt idx="2749">
                  <c:v>835.24800000000005</c:v>
                </c:pt>
                <c:pt idx="2750">
                  <c:v>739.95100000000002</c:v>
                </c:pt>
                <c:pt idx="2751">
                  <c:v>584.23500000000001</c:v>
                </c:pt>
                <c:pt idx="2752">
                  <c:v>574.76499999999999</c:v>
                </c:pt>
                <c:pt idx="2753">
                  <c:v>574.14700000000005</c:v>
                </c:pt>
                <c:pt idx="2754">
                  <c:v>573.48299999999995</c:v>
                </c:pt>
                <c:pt idx="2755">
                  <c:v>626.94399999999996</c:v>
                </c:pt>
                <c:pt idx="2756">
                  <c:v>590.96699999999998</c:v>
                </c:pt>
                <c:pt idx="2757">
                  <c:v>589.94299999999998</c:v>
                </c:pt>
                <c:pt idx="2758">
                  <c:v>590.95600000000002</c:v>
                </c:pt>
                <c:pt idx="2759">
                  <c:v>591.35799999999995</c:v>
                </c:pt>
                <c:pt idx="2760">
                  <c:v>593.06399999999996</c:v>
                </c:pt>
                <c:pt idx="2761">
                  <c:v>551.35</c:v>
                </c:pt>
                <c:pt idx="2762">
                  <c:v>532.14499999999998</c:v>
                </c:pt>
                <c:pt idx="2763">
                  <c:v>428.81099999999998</c:v>
                </c:pt>
                <c:pt idx="2764">
                  <c:v>428.81099999999998</c:v>
                </c:pt>
                <c:pt idx="2765">
                  <c:v>428.81099999999998</c:v>
                </c:pt>
                <c:pt idx="2766">
                  <c:v>428.81099999999998</c:v>
                </c:pt>
                <c:pt idx="2767">
                  <c:v>428.81099999999998</c:v>
                </c:pt>
                <c:pt idx="2768">
                  <c:v>428.81099999999998</c:v>
                </c:pt>
                <c:pt idx="2769">
                  <c:v>428.81099999999998</c:v>
                </c:pt>
                <c:pt idx="2770">
                  <c:v>428.81099999999998</c:v>
                </c:pt>
                <c:pt idx="2771">
                  <c:v>428.81099999999998</c:v>
                </c:pt>
                <c:pt idx="2772">
                  <c:v>428.81099999999998</c:v>
                </c:pt>
                <c:pt idx="2773">
                  <c:v>497.15499999999997</c:v>
                </c:pt>
                <c:pt idx="2774">
                  <c:v>465.51900000000001</c:v>
                </c:pt>
                <c:pt idx="2775">
                  <c:v>428.81099999999998</c:v>
                </c:pt>
                <c:pt idx="2776">
                  <c:v>428.81099999999998</c:v>
                </c:pt>
                <c:pt idx="2777">
                  <c:v>428.81099999999998</c:v>
                </c:pt>
                <c:pt idx="2778">
                  <c:v>428.81099999999998</c:v>
                </c:pt>
                <c:pt idx="2779">
                  <c:v>428.81099999999998</c:v>
                </c:pt>
                <c:pt idx="2780">
                  <c:v>428.81099999999998</c:v>
                </c:pt>
                <c:pt idx="2781">
                  <c:v>428.81099999999998</c:v>
                </c:pt>
                <c:pt idx="2782">
                  <c:v>428.81099999999998</c:v>
                </c:pt>
                <c:pt idx="2783">
                  <c:v>428.81099999999998</c:v>
                </c:pt>
                <c:pt idx="2784">
                  <c:v>428.81099999999998</c:v>
                </c:pt>
                <c:pt idx="2785">
                  <c:v>428.81099999999998</c:v>
                </c:pt>
                <c:pt idx="2786">
                  <c:v>428.81099999999998</c:v>
                </c:pt>
                <c:pt idx="2787">
                  <c:v>453.98</c:v>
                </c:pt>
                <c:pt idx="2788">
                  <c:v>441.00700000000001</c:v>
                </c:pt>
                <c:pt idx="2789">
                  <c:v>441.00700000000001</c:v>
                </c:pt>
                <c:pt idx="2790">
                  <c:v>441.00700000000001</c:v>
                </c:pt>
                <c:pt idx="2791">
                  <c:v>441.00700000000001</c:v>
                </c:pt>
                <c:pt idx="2792">
                  <c:v>441.00700000000001</c:v>
                </c:pt>
                <c:pt idx="2793">
                  <c:v>441.00700000000001</c:v>
                </c:pt>
                <c:pt idx="2794">
                  <c:v>441.00700000000001</c:v>
                </c:pt>
                <c:pt idx="2795">
                  <c:v>441.00700000000001</c:v>
                </c:pt>
                <c:pt idx="2796">
                  <c:v>441.00700000000001</c:v>
                </c:pt>
                <c:pt idx="2797">
                  <c:v>441.00700000000001</c:v>
                </c:pt>
                <c:pt idx="2798">
                  <c:v>441.00700000000001</c:v>
                </c:pt>
                <c:pt idx="2799">
                  <c:v>441.00700000000001</c:v>
                </c:pt>
                <c:pt idx="2800">
                  <c:v>441.00700000000001</c:v>
                </c:pt>
                <c:pt idx="2801">
                  <c:v>441.00700000000001</c:v>
                </c:pt>
                <c:pt idx="2802">
                  <c:v>441.00700000000001</c:v>
                </c:pt>
                <c:pt idx="2803">
                  <c:v>441.00700000000001</c:v>
                </c:pt>
                <c:pt idx="2804">
                  <c:v>441.00700000000001</c:v>
                </c:pt>
                <c:pt idx="2805">
                  <c:v>441.00700000000001</c:v>
                </c:pt>
                <c:pt idx="2806">
                  <c:v>441.00700000000001</c:v>
                </c:pt>
                <c:pt idx="2807">
                  <c:v>441.00700000000001</c:v>
                </c:pt>
                <c:pt idx="2808">
                  <c:v>441.00700000000001</c:v>
                </c:pt>
                <c:pt idx="2809">
                  <c:v>441.00700000000001</c:v>
                </c:pt>
                <c:pt idx="2810">
                  <c:v>441.00700000000001</c:v>
                </c:pt>
                <c:pt idx="2811">
                  <c:v>518.01199999999994</c:v>
                </c:pt>
                <c:pt idx="2812">
                  <c:v>518.01199999999994</c:v>
                </c:pt>
                <c:pt idx="2813">
                  <c:v>518.01199999999994</c:v>
                </c:pt>
                <c:pt idx="2814">
                  <c:v>518.01199999999994</c:v>
                </c:pt>
                <c:pt idx="2815">
                  <c:v>518.01199999999994</c:v>
                </c:pt>
                <c:pt idx="2816">
                  <c:v>518.01199999999994</c:v>
                </c:pt>
                <c:pt idx="2817">
                  <c:v>518.01199999999994</c:v>
                </c:pt>
                <c:pt idx="2818">
                  <c:v>518.01199999999994</c:v>
                </c:pt>
                <c:pt idx="2819">
                  <c:v>518.01199999999994</c:v>
                </c:pt>
                <c:pt idx="2820">
                  <c:v>518.01199999999994</c:v>
                </c:pt>
                <c:pt idx="2821">
                  <c:v>518.01199999999994</c:v>
                </c:pt>
                <c:pt idx="2822">
                  <c:v>518.01199999999994</c:v>
                </c:pt>
                <c:pt idx="2823">
                  <c:v>518.01199999999994</c:v>
                </c:pt>
                <c:pt idx="2824">
                  <c:v>518.01199999999994</c:v>
                </c:pt>
                <c:pt idx="2825">
                  <c:v>518.01199999999994</c:v>
                </c:pt>
                <c:pt idx="2826">
                  <c:v>518.01199999999994</c:v>
                </c:pt>
                <c:pt idx="2827">
                  <c:v>518.01199999999994</c:v>
                </c:pt>
                <c:pt idx="2828">
                  <c:v>518.01199999999994</c:v>
                </c:pt>
                <c:pt idx="2829">
                  <c:v>518.01199999999994</c:v>
                </c:pt>
                <c:pt idx="2830">
                  <c:v>518.01199999999994</c:v>
                </c:pt>
                <c:pt idx="2831">
                  <c:v>518.01199999999994</c:v>
                </c:pt>
                <c:pt idx="2832">
                  <c:v>518.01199999999994</c:v>
                </c:pt>
                <c:pt idx="2833">
                  <c:v>518.01199999999994</c:v>
                </c:pt>
                <c:pt idx="2834">
                  <c:v>518.01199999999994</c:v>
                </c:pt>
                <c:pt idx="2835">
                  <c:v>584.55100000000004</c:v>
                </c:pt>
                <c:pt idx="2836">
                  <c:v>584.55100000000004</c:v>
                </c:pt>
                <c:pt idx="2837">
                  <c:v>584.55100000000004</c:v>
                </c:pt>
                <c:pt idx="2838">
                  <c:v>584.55100000000004</c:v>
                </c:pt>
                <c:pt idx="2839">
                  <c:v>584.55100000000004</c:v>
                </c:pt>
                <c:pt idx="2840">
                  <c:v>584.55100000000004</c:v>
                </c:pt>
                <c:pt idx="2841">
                  <c:v>584.55100000000004</c:v>
                </c:pt>
                <c:pt idx="2842">
                  <c:v>584.55100000000004</c:v>
                </c:pt>
                <c:pt idx="2843">
                  <c:v>584.55100000000004</c:v>
                </c:pt>
                <c:pt idx="2844">
                  <c:v>584.55100000000004</c:v>
                </c:pt>
                <c:pt idx="2845">
                  <c:v>584.55100000000004</c:v>
                </c:pt>
                <c:pt idx="2846">
                  <c:v>637.06100000000004</c:v>
                </c:pt>
                <c:pt idx="2847">
                  <c:v>668.99800000000005</c:v>
                </c:pt>
                <c:pt idx="2848">
                  <c:v>584.55100000000004</c:v>
                </c:pt>
                <c:pt idx="2849">
                  <c:v>584.55100000000004</c:v>
                </c:pt>
                <c:pt idx="2850">
                  <c:v>584.55100000000004</c:v>
                </c:pt>
                <c:pt idx="2851">
                  <c:v>584.55100000000004</c:v>
                </c:pt>
                <c:pt idx="2852">
                  <c:v>584.55100000000004</c:v>
                </c:pt>
                <c:pt idx="2853">
                  <c:v>584.55100000000004</c:v>
                </c:pt>
                <c:pt idx="2854">
                  <c:v>584.55100000000004</c:v>
                </c:pt>
                <c:pt idx="2855">
                  <c:v>584.55100000000004</c:v>
                </c:pt>
                <c:pt idx="2856">
                  <c:v>584.55100000000004</c:v>
                </c:pt>
                <c:pt idx="2857">
                  <c:v>584.55100000000004</c:v>
                </c:pt>
                <c:pt idx="2858">
                  <c:v>584.55100000000004</c:v>
                </c:pt>
                <c:pt idx="2859">
                  <c:v>620.947</c:v>
                </c:pt>
                <c:pt idx="2860">
                  <c:v>620.947</c:v>
                </c:pt>
                <c:pt idx="2861">
                  <c:v>620.947</c:v>
                </c:pt>
                <c:pt idx="2862">
                  <c:v>620.947</c:v>
                </c:pt>
                <c:pt idx="2863">
                  <c:v>620.947</c:v>
                </c:pt>
                <c:pt idx="2864">
                  <c:v>620.947</c:v>
                </c:pt>
                <c:pt idx="2865">
                  <c:v>620.947</c:v>
                </c:pt>
                <c:pt idx="2866">
                  <c:v>620.947</c:v>
                </c:pt>
                <c:pt idx="2867">
                  <c:v>631.64200000000005</c:v>
                </c:pt>
                <c:pt idx="2868">
                  <c:v>653.98199999999997</c:v>
                </c:pt>
                <c:pt idx="2869">
                  <c:v>762.197</c:v>
                </c:pt>
                <c:pt idx="2870">
                  <c:v>620.947</c:v>
                </c:pt>
                <c:pt idx="2871">
                  <c:v>620.947</c:v>
                </c:pt>
                <c:pt idx="2872">
                  <c:v>620.947</c:v>
                </c:pt>
                <c:pt idx="2873">
                  <c:v>620.947</c:v>
                </c:pt>
                <c:pt idx="2874">
                  <c:v>620.947</c:v>
                </c:pt>
                <c:pt idx="2875">
                  <c:v>620.947</c:v>
                </c:pt>
                <c:pt idx="2876">
                  <c:v>620.947</c:v>
                </c:pt>
                <c:pt idx="2877">
                  <c:v>620.947</c:v>
                </c:pt>
                <c:pt idx="2878">
                  <c:v>620.947</c:v>
                </c:pt>
                <c:pt idx="2879">
                  <c:v>620.947</c:v>
                </c:pt>
                <c:pt idx="2880">
                  <c:v>620.947</c:v>
                </c:pt>
                <c:pt idx="2881">
                  <c:v>620.947</c:v>
                </c:pt>
                <c:pt idx="2882">
                  <c:v>620.947</c:v>
                </c:pt>
                <c:pt idx="2883">
                  <c:v>682.63300000000004</c:v>
                </c:pt>
                <c:pt idx="2884">
                  <c:v>613.91200000000003</c:v>
                </c:pt>
                <c:pt idx="2885">
                  <c:v>613.91200000000003</c:v>
                </c:pt>
                <c:pt idx="2886">
                  <c:v>613.91200000000003</c:v>
                </c:pt>
                <c:pt idx="2887">
                  <c:v>613.91200000000003</c:v>
                </c:pt>
                <c:pt idx="2888">
                  <c:v>613.91200000000003</c:v>
                </c:pt>
                <c:pt idx="2889">
                  <c:v>613.91200000000003</c:v>
                </c:pt>
                <c:pt idx="2890">
                  <c:v>613.91200000000003</c:v>
                </c:pt>
                <c:pt idx="2891">
                  <c:v>647.22</c:v>
                </c:pt>
                <c:pt idx="2892">
                  <c:v>613.91200000000003</c:v>
                </c:pt>
                <c:pt idx="2893">
                  <c:v>626.47500000000002</c:v>
                </c:pt>
                <c:pt idx="2894">
                  <c:v>711.91700000000003</c:v>
                </c:pt>
                <c:pt idx="2895">
                  <c:v>871.40499999999997</c:v>
                </c:pt>
                <c:pt idx="2896">
                  <c:v>701.23800000000006</c:v>
                </c:pt>
                <c:pt idx="2897">
                  <c:v>644.63699999999994</c:v>
                </c:pt>
                <c:pt idx="2898">
                  <c:v>613.91200000000003</c:v>
                </c:pt>
                <c:pt idx="2899">
                  <c:v>613.91200000000003</c:v>
                </c:pt>
                <c:pt idx="2900">
                  <c:v>613.91200000000003</c:v>
                </c:pt>
                <c:pt idx="2901">
                  <c:v>613.91200000000003</c:v>
                </c:pt>
                <c:pt idx="2902">
                  <c:v>613.91200000000003</c:v>
                </c:pt>
                <c:pt idx="2903">
                  <c:v>613.91200000000003</c:v>
                </c:pt>
                <c:pt idx="2904">
                  <c:v>613.91200000000003</c:v>
                </c:pt>
                <c:pt idx="2905">
                  <c:v>647.99199999999996</c:v>
                </c:pt>
                <c:pt idx="2906">
                  <c:v>679.80899999999997</c:v>
                </c:pt>
                <c:pt idx="2907">
                  <c:v>657.40499999999997</c:v>
                </c:pt>
                <c:pt idx="2908">
                  <c:v>663.77499999999998</c:v>
                </c:pt>
                <c:pt idx="2909">
                  <c:v>652.68600000000004</c:v>
                </c:pt>
                <c:pt idx="2910">
                  <c:v>652.68600000000004</c:v>
                </c:pt>
                <c:pt idx="2911">
                  <c:v>652.68600000000004</c:v>
                </c:pt>
                <c:pt idx="2912">
                  <c:v>652.68600000000004</c:v>
                </c:pt>
                <c:pt idx="2913">
                  <c:v>652.68600000000004</c:v>
                </c:pt>
                <c:pt idx="2914">
                  <c:v>652.68600000000004</c:v>
                </c:pt>
                <c:pt idx="2915">
                  <c:v>652.68600000000004</c:v>
                </c:pt>
                <c:pt idx="2916">
                  <c:v>697.26800000000003</c:v>
                </c:pt>
                <c:pt idx="2917">
                  <c:v>795.58600000000001</c:v>
                </c:pt>
                <c:pt idx="2918">
                  <c:v>799.51099999999997</c:v>
                </c:pt>
                <c:pt idx="2919">
                  <c:v>729.79600000000005</c:v>
                </c:pt>
                <c:pt idx="2920">
                  <c:v>652.68600000000004</c:v>
                </c:pt>
                <c:pt idx="2921">
                  <c:v>652.68600000000004</c:v>
                </c:pt>
                <c:pt idx="2922">
                  <c:v>652.68600000000004</c:v>
                </c:pt>
                <c:pt idx="2923">
                  <c:v>664.01499999999999</c:v>
                </c:pt>
                <c:pt idx="2924">
                  <c:v>738.91</c:v>
                </c:pt>
                <c:pt idx="2925">
                  <c:v>742.83100000000002</c:v>
                </c:pt>
                <c:pt idx="2926">
                  <c:v>724.178</c:v>
                </c:pt>
                <c:pt idx="2927">
                  <c:v>705.86</c:v>
                </c:pt>
                <c:pt idx="2928">
                  <c:v>706.83</c:v>
                </c:pt>
                <c:pt idx="2929">
                  <c:v>670.38400000000001</c:v>
                </c:pt>
                <c:pt idx="2930">
                  <c:v>652.68600000000004</c:v>
                </c:pt>
                <c:pt idx="2931">
                  <c:v>638.13099999999997</c:v>
                </c:pt>
                <c:pt idx="2932">
                  <c:v>594.38599999999997</c:v>
                </c:pt>
                <c:pt idx="2933">
                  <c:v>594.38599999999997</c:v>
                </c:pt>
                <c:pt idx="2934">
                  <c:v>594.38599999999997</c:v>
                </c:pt>
                <c:pt idx="2935">
                  <c:v>594.38599999999997</c:v>
                </c:pt>
                <c:pt idx="2936">
                  <c:v>594.38599999999997</c:v>
                </c:pt>
                <c:pt idx="2937">
                  <c:v>594.38599999999997</c:v>
                </c:pt>
                <c:pt idx="2938">
                  <c:v>594.38599999999997</c:v>
                </c:pt>
                <c:pt idx="2939">
                  <c:v>594.38599999999997</c:v>
                </c:pt>
                <c:pt idx="2940">
                  <c:v>668.654</c:v>
                </c:pt>
                <c:pt idx="2941">
                  <c:v>737.93700000000001</c:v>
                </c:pt>
                <c:pt idx="2942">
                  <c:v>697.351</c:v>
                </c:pt>
                <c:pt idx="2943">
                  <c:v>594.38599999999997</c:v>
                </c:pt>
                <c:pt idx="2944">
                  <c:v>594.38599999999997</c:v>
                </c:pt>
                <c:pt idx="2945">
                  <c:v>594.38599999999997</c:v>
                </c:pt>
                <c:pt idx="2946">
                  <c:v>594.38599999999997</c:v>
                </c:pt>
                <c:pt idx="2947">
                  <c:v>594.38599999999997</c:v>
                </c:pt>
                <c:pt idx="2948">
                  <c:v>594.38599999999997</c:v>
                </c:pt>
                <c:pt idx="2949">
                  <c:v>594.38599999999997</c:v>
                </c:pt>
                <c:pt idx="2950">
                  <c:v>594.38599999999997</c:v>
                </c:pt>
                <c:pt idx="2951">
                  <c:v>594.38599999999997</c:v>
                </c:pt>
                <c:pt idx="2952">
                  <c:v>594.38599999999997</c:v>
                </c:pt>
                <c:pt idx="2953">
                  <c:v>594.38599999999997</c:v>
                </c:pt>
                <c:pt idx="2954">
                  <c:v>594.38599999999997</c:v>
                </c:pt>
                <c:pt idx="2955">
                  <c:v>601.226</c:v>
                </c:pt>
                <c:pt idx="2956">
                  <c:v>601.226</c:v>
                </c:pt>
                <c:pt idx="2957">
                  <c:v>601.226</c:v>
                </c:pt>
                <c:pt idx="2958">
                  <c:v>601.226</c:v>
                </c:pt>
                <c:pt idx="2959">
                  <c:v>601.226</c:v>
                </c:pt>
                <c:pt idx="2960">
                  <c:v>601.226</c:v>
                </c:pt>
                <c:pt idx="2961">
                  <c:v>604.21299999999997</c:v>
                </c:pt>
                <c:pt idx="2962">
                  <c:v>601.226</c:v>
                </c:pt>
                <c:pt idx="2963">
                  <c:v>606.74599999999998</c:v>
                </c:pt>
                <c:pt idx="2964">
                  <c:v>637.07000000000005</c:v>
                </c:pt>
                <c:pt idx="2965">
                  <c:v>630.62699999999995</c:v>
                </c:pt>
                <c:pt idx="2966">
                  <c:v>620.46299999999997</c:v>
                </c:pt>
                <c:pt idx="2967">
                  <c:v>627.06799999999998</c:v>
                </c:pt>
                <c:pt idx="2968">
                  <c:v>619.27599999999995</c:v>
                </c:pt>
                <c:pt idx="2969">
                  <c:v>622.28099999999995</c:v>
                </c:pt>
                <c:pt idx="2970">
                  <c:v>713.05</c:v>
                </c:pt>
                <c:pt idx="2971">
                  <c:v>675.15700000000004</c:v>
                </c:pt>
                <c:pt idx="2972">
                  <c:v>651.43399999999997</c:v>
                </c:pt>
                <c:pt idx="2973">
                  <c:v>645.63</c:v>
                </c:pt>
                <c:pt idx="2974">
                  <c:v>601.226</c:v>
                </c:pt>
                <c:pt idx="2975">
                  <c:v>601.226</c:v>
                </c:pt>
                <c:pt idx="2976">
                  <c:v>601.226</c:v>
                </c:pt>
                <c:pt idx="2977">
                  <c:v>601.226</c:v>
                </c:pt>
                <c:pt idx="2978">
                  <c:v>609.82600000000002</c:v>
                </c:pt>
                <c:pt idx="2979">
                  <c:v>723.11800000000005</c:v>
                </c:pt>
                <c:pt idx="2980">
                  <c:v>681.471</c:v>
                </c:pt>
                <c:pt idx="2981">
                  <c:v>670.51800000000003</c:v>
                </c:pt>
                <c:pt idx="2982">
                  <c:v>670.51800000000003</c:v>
                </c:pt>
                <c:pt idx="2983">
                  <c:v>670.51800000000003</c:v>
                </c:pt>
                <c:pt idx="2984">
                  <c:v>670.51800000000003</c:v>
                </c:pt>
                <c:pt idx="2985">
                  <c:v>670.51800000000003</c:v>
                </c:pt>
                <c:pt idx="2986">
                  <c:v>670.51800000000003</c:v>
                </c:pt>
                <c:pt idx="2987">
                  <c:v>670.51800000000003</c:v>
                </c:pt>
                <c:pt idx="2988">
                  <c:v>670.51800000000003</c:v>
                </c:pt>
                <c:pt idx="2989">
                  <c:v>670.51800000000003</c:v>
                </c:pt>
                <c:pt idx="2990">
                  <c:v>740.04499999999996</c:v>
                </c:pt>
                <c:pt idx="2991">
                  <c:v>739.02</c:v>
                </c:pt>
                <c:pt idx="2992">
                  <c:v>670.51800000000003</c:v>
                </c:pt>
                <c:pt idx="2993">
                  <c:v>670.51800000000003</c:v>
                </c:pt>
                <c:pt idx="2994">
                  <c:v>670.51800000000003</c:v>
                </c:pt>
                <c:pt idx="2995">
                  <c:v>670.51800000000003</c:v>
                </c:pt>
                <c:pt idx="2996">
                  <c:v>670.51800000000003</c:v>
                </c:pt>
                <c:pt idx="2997">
                  <c:v>670.51800000000003</c:v>
                </c:pt>
                <c:pt idx="2998">
                  <c:v>670.51800000000003</c:v>
                </c:pt>
                <c:pt idx="2999">
                  <c:v>696.91099999999994</c:v>
                </c:pt>
                <c:pt idx="3000">
                  <c:v>694.52300000000002</c:v>
                </c:pt>
                <c:pt idx="3001">
                  <c:v>723.54899999999998</c:v>
                </c:pt>
                <c:pt idx="3002">
                  <c:v>776.17899999999997</c:v>
                </c:pt>
                <c:pt idx="3003">
                  <c:v>759.48</c:v>
                </c:pt>
                <c:pt idx="3004">
                  <c:v>798.46299999999997</c:v>
                </c:pt>
                <c:pt idx="3005">
                  <c:v>769.15700000000004</c:v>
                </c:pt>
                <c:pt idx="3006">
                  <c:v>762.452</c:v>
                </c:pt>
                <c:pt idx="3007">
                  <c:v>789.94200000000001</c:v>
                </c:pt>
                <c:pt idx="3008">
                  <c:v>787.94299999999998</c:v>
                </c:pt>
                <c:pt idx="3009">
                  <c:v>794.28899999999999</c:v>
                </c:pt>
                <c:pt idx="3010">
                  <c:v>812.29100000000005</c:v>
                </c:pt>
                <c:pt idx="3011">
                  <c:v>819.53700000000003</c:v>
                </c:pt>
                <c:pt idx="3012">
                  <c:v>828.82500000000005</c:v>
                </c:pt>
                <c:pt idx="3013">
                  <c:v>842.774</c:v>
                </c:pt>
                <c:pt idx="3014">
                  <c:v>869.12</c:v>
                </c:pt>
                <c:pt idx="3015">
                  <c:v>821.202</c:v>
                </c:pt>
                <c:pt idx="3016">
                  <c:v>815.52800000000002</c:v>
                </c:pt>
                <c:pt idx="3017">
                  <c:v>844.41099999999994</c:v>
                </c:pt>
                <c:pt idx="3018">
                  <c:v>880.12199999999996</c:v>
                </c:pt>
                <c:pt idx="3019">
                  <c:v>873.80100000000004</c:v>
                </c:pt>
                <c:pt idx="3020">
                  <c:v>877.81899999999996</c:v>
                </c:pt>
                <c:pt idx="3021">
                  <c:v>877.529</c:v>
                </c:pt>
                <c:pt idx="3022">
                  <c:v>890.02700000000004</c:v>
                </c:pt>
                <c:pt idx="3023">
                  <c:v>891.803</c:v>
                </c:pt>
                <c:pt idx="3024">
                  <c:v>893.82399999999996</c:v>
                </c:pt>
                <c:pt idx="3025">
                  <c:v>867.70899999999995</c:v>
                </c:pt>
                <c:pt idx="3026">
                  <c:v>799.42600000000004</c:v>
                </c:pt>
                <c:pt idx="3027">
                  <c:v>706.726</c:v>
                </c:pt>
                <c:pt idx="3028">
                  <c:v>701.77499999999998</c:v>
                </c:pt>
                <c:pt idx="3029">
                  <c:v>680.71199999999999</c:v>
                </c:pt>
                <c:pt idx="3030">
                  <c:v>649.60400000000004</c:v>
                </c:pt>
                <c:pt idx="3031">
                  <c:v>666.95299999999997</c:v>
                </c:pt>
                <c:pt idx="3032">
                  <c:v>691.72299999999996</c:v>
                </c:pt>
                <c:pt idx="3033">
                  <c:v>732.02700000000004</c:v>
                </c:pt>
                <c:pt idx="3034">
                  <c:v>737.06299999999999</c:v>
                </c:pt>
                <c:pt idx="3035">
                  <c:v>761.71600000000001</c:v>
                </c:pt>
                <c:pt idx="3036">
                  <c:v>745.00400000000002</c:v>
                </c:pt>
                <c:pt idx="3037">
                  <c:v>913.61400000000003</c:v>
                </c:pt>
                <c:pt idx="3038">
                  <c:v>915.96299999999997</c:v>
                </c:pt>
                <c:pt idx="3039">
                  <c:v>765.73</c:v>
                </c:pt>
                <c:pt idx="3040">
                  <c:v>694.35699999999997</c:v>
                </c:pt>
                <c:pt idx="3041">
                  <c:v>691.54300000000001</c:v>
                </c:pt>
                <c:pt idx="3042">
                  <c:v>683.053</c:v>
                </c:pt>
                <c:pt idx="3043">
                  <c:v>676.55899999999997</c:v>
                </c:pt>
                <c:pt idx="3044">
                  <c:v>672.19100000000003</c:v>
                </c:pt>
                <c:pt idx="3045">
                  <c:v>667.18600000000004</c:v>
                </c:pt>
                <c:pt idx="3046">
                  <c:v>716.94500000000005</c:v>
                </c:pt>
                <c:pt idx="3047">
                  <c:v>711.84699999999998</c:v>
                </c:pt>
                <c:pt idx="3048">
                  <c:v>711.65099999999995</c:v>
                </c:pt>
                <c:pt idx="3049">
                  <c:v>738.60699999999997</c:v>
                </c:pt>
                <c:pt idx="3050">
                  <c:v>705.428</c:v>
                </c:pt>
                <c:pt idx="3051">
                  <c:v>623.01400000000001</c:v>
                </c:pt>
                <c:pt idx="3052">
                  <c:v>623.01400000000001</c:v>
                </c:pt>
                <c:pt idx="3053">
                  <c:v>623.01400000000001</c:v>
                </c:pt>
                <c:pt idx="3054">
                  <c:v>623.01400000000001</c:v>
                </c:pt>
                <c:pt idx="3055">
                  <c:v>623.01400000000001</c:v>
                </c:pt>
                <c:pt idx="3056">
                  <c:v>623.01400000000001</c:v>
                </c:pt>
                <c:pt idx="3057">
                  <c:v>627.86699999999996</c:v>
                </c:pt>
                <c:pt idx="3058">
                  <c:v>623.01400000000001</c:v>
                </c:pt>
                <c:pt idx="3059">
                  <c:v>623.01400000000001</c:v>
                </c:pt>
                <c:pt idx="3060">
                  <c:v>623.01400000000001</c:v>
                </c:pt>
                <c:pt idx="3061">
                  <c:v>623.01400000000001</c:v>
                </c:pt>
                <c:pt idx="3062">
                  <c:v>623.01400000000001</c:v>
                </c:pt>
                <c:pt idx="3063">
                  <c:v>623.01400000000001</c:v>
                </c:pt>
                <c:pt idx="3064">
                  <c:v>626.202</c:v>
                </c:pt>
                <c:pt idx="3065">
                  <c:v>623.01400000000001</c:v>
                </c:pt>
                <c:pt idx="3066">
                  <c:v>623.01400000000001</c:v>
                </c:pt>
                <c:pt idx="3067">
                  <c:v>623.01400000000001</c:v>
                </c:pt>
                <c:pt idx="3068">
                  <c:v>623.01400000000001</c:v>
                </c:pt>
                <c:pt idx="3069">
                  <c:v>623.01400000000001</c:v>
                </c:pt>
                <c:pt idx="3070">
                  <c:v>623.01400000000001</c:v>
                </c:pt>
                <c:pt idx="3071">
                  <c:v>623.01400000000001</c:v>
                </c:pt>
                <c:pt idx="3072">
                  <c:v>623.01400000000001</c:v>
                </c:pt>
                <c:pt idx="3073">
                  <c:v>623.01400000000001</c:v>
                </c:pt>
                <c:pt idx="3074">
                  <c:v>623.01400000000001</c:v>
                </c:pt>
                <c:pt idx="3075">
                  <c:v>696.38800000000003</c:v>
                </c:pt>
                <c:pt idx="3076">
                  <c:v>636.60900000000004</c:v>
                </c:pt>
                <c:pt idx="3077">
                  <c:v>636.60900000000004</c:v>
                </c:pt>
                <c:pt idx="3078">
                  <c:v>636.60900000000004</c:v>
                </c:pt>
                <c:pt idx="3079">
                  <c:v>636.60900000000004</c:v>
                </c:pt>
                <c:pt idx="3080">
                  <c:v>636.60900000000004</c:v>
                </c:pt>
                <c:pt idx="3081">
                  <c:v>636.60900000000004</c:v>
                </c:pt>
                <c:pt idx="3082">
                  <c:v>636.60900000000004</c:v>
                </c:pt>
                <c:pt idx="3083">
                  <c:v>636.60900000000004</c:v>
                </c:pt>
                <c:pt idx="3084">
                  <c:v>636.60900000000004</c:v>
                </c:pt>
                <c:pt idx="3085">
                  <c:v>666.95500000000004</c:v>
                </c:pt>
                <c:pt idx="3086">
                  <c:v>651.83100000000002</c:v>
                </c:pt>
                <c:pt idx="3087">
                  <c:v>636.60900000000004</c:v>
                </c:pt>
                <c:pt idx="3088">
                  <c:v>636.60900000000004</c:v>
                </c:pt>
                <c:pt idx="3089">
                  <c:v>636.60900000000004</c:v>
                </c:pt>
                <c:pt idx="3090">
                  <c:v>636.60900000000004</c:v>
                </c:pt>
                <c:pt idx="3091">
                  <c:v>636.60900000000004</c:v>
                </c:pt>
                <c:pt idx="3092">
                  <c:v>636.60900000000004</c:v>
                </c:pt>
                <c:pt idx="3093">
                  <c:v>664.26199999999994</c:v>
                </c:pt>
                <c:pt idx="3094">
                  <c:v>636.60900000000004</c:v>
                </c:pt>
                <c:pt idx="3095">
                  <c:v>636.60900000000004</c:v>
                </c:pt>
                <c:pt idx="3096">
                  <c:v>636.60900000000004</c:v>
                </c:pt>
                <c:pt idx="3097">
                  <c:v>636.60900000000004</c:v>
                </c:pt>
                <c:pt idx="3098">
                  <c:v>636.60900000000004</c:v>
                </c:pt>
                <c:pt idx="3099">
                  <c:v>812.86500000000001</c:v>
                </c:pt>
                <c:pt idx="3100">
                  <c:v>764.64300000000003</c:v>
                </c:pt>
                <c:pt idx="3101">
                  <c:v>763.35900000000004</c:v>
                </c:pt>
                <c:pt idx="3102">
                  <c:v>763.35900000000004</c:v>
                </c:pt>
                <c:pt idx="3103">
                  <c:v>763.35900000000004</c:v>
                </c:pt>
                <c:pt idx="3104">
                  <c:v>763.35900000000004</c:v>
                </c:pt>
                <c:pt idx="3105">
                  <c:v>763.35900000000004</c:v>
                </c:pt>
                <c:pt idx="3106">
                  <c:v>763.35900000000004</c:v>
                </c:pt>
                <c:pt idx="3107">
                  <c:v>763.35900000000004</c:v>
                </c:pt>
                <c:pt idx="3108">
                  <c:v>802.85699999999997</c:v>
                </c:pt>
                <c:pt idx="3109">
                  <c:v>763.35900000000004</c:v>
                </c:pt>
                <c:pt idx="3110">
                  <c:v>763.35900000000004</c:v>
                </c:pt>
                <c:pt idx="3111">
                  <c:v>763.35900000000004</c:v>
                </c:pt>
                <c:pt idx="3112">
                  <c:v>763.35900000000004</c:v>
                </c:pt>
                <c:pt idx="3113">
                  <c:v>763.35900000000004</c:v>
                </c:pt>
                <c:pt idx="3114">
                  <c:v>763.35900000000004</c:v>
                </c:pt>
                <c:pt idx="3115">
                  <c:v>763.35900000000004</c:v>
                </c:pt>
                <c:pt idx="3116">
                  <c:v>763.35900000000004</c:v>
                </c:pt>
                <c:pt idx="3117">
                  <c:v>763.35900000000004</c:v>
                </c:pt>
                <c:pt idx="3118">
                  <c:v>763.35900000000004</c:v>
                </c:pt>
                <c:pt idx="3119">
                  <c:v>763.35900000000004</c:v>
                </c:pt>
                <c:pt idx="3120">
                  <c:v>763.35900000000004</c:v>
                </c:pt>
                <c:pt idx="3121">
                  <c:v>763.35900000000004</c:v>
                </c:pt>
                <c:pt idx="3122">
                  <c:v>763.35900000000004</c:v>
                </c:pt>
                <c:pt idx="3123">
                  <c:v>1001.4349999999999</c:v>
                </c:pt>
                <c:pt idx="3124">
                  <c:v>1006.707</c:v>
                </c:pt>
                <c:pt idx="3125">
                  <c:v>979.87</c:v>
                </c:pt>
                <c:pt idx="3126">
                  <c:v>991.04</c:v>
                </c:pt>
                <c:pt idx="3127">
                  <c:v>1027.0740000000001</c:v>
                </c:pt>
                <c:pt idx="3128">
                  <c:v>1021.74</c:v>
                </c:pt>
                <c:pt idx="3129">
                  <c:v>1034.5909999999999</c:v>
                </c:pt>
                <c:pt idx="3130">
                  <c:v>1084.5809999999999</c:v>
                </c:pt>
                <c:pt idx="3131">
                  <c:v>1157.9760000000001</c:v>
                </c:pt>
                <c:pt idx="3132">
                  <c:v>1162.4880000000001</c:v>
                </c:pt>
                <c:pt idx="3133">
                  <c:v>1172.761</c:v>
                </c:pt>
                <c:pt idx="3134">
                  <c:v>1180.3710000000001</c:v>
                </c:pt>
                <c:pt idx="3135">
                  <c:v>1189.415</c:v>
                </c:pt>
                <c:pt idx="3136">
                  <c:v>1208.8489999999999</c:v>
                </c:pt>
                <c:pt idx="3137">
                  <c:v>1166.817</c:v>
                </c:pt>
                <c:pt idx="3138">
                  <c:v>1158.4739999999999</c:v>
                </c:pt>
                <c:pt idx="3139">
                  <c:v>1133.789</c:v>
                </c:pt>
                <c:pt idx="3140">
                  <c:v>1122.298</c:v>
                </c:pt>
                <c:pt idx="3141">
                  <c:v>1119.23</c:v>
                </c:pt>
                <c:pt idx="3142">
                  <c:v>1111.9010000000001</c:v>
                </c:pt>
                <c:pt idx="3143">
                  <c:v>1143.3810000000001</c:v>
                </c:pt>
                <c:pt idx="3144">
                  <c:v>1168.2460000000001</c:v>
                </c:pt>
                <c:pt idx="3145">
                  <c:v>1168.261</c:v>
                </c:pt>
                <c:pt idx="3146">
                  <c:v>1174.1489999999999</c:v>
                </c:pt>
                <c:pt idx="3147">
                  <c:v>897.97900000000004</c:v>
                </c:pt>
                <c:pt idx="3148">
                  <c:v>940.23400000000004</c:v>
                </c:pt>
                <c:pt idx="3149">
                  <c:v>936.77599999999995</c:v>
                </c:pt>
                <c:pt idx="3150">
                  <c:v>906.31600000000003</c:v>
                </c:pt>
                <c:pt idx="3151">
                  <c:v>862.39099999999996</c:v>
                </c:pt>
                <c:pt idx="3152">
                  <c:v>882.2</c:v>
                </c:pt>
                <c:pt idx="3153">
                  <c:v>926.35400000000004</c:v>
                </c:pt>
                <c:pt idx="3154">
                  <c:v>929.495</c:v>
                </c:pt>
                <c:pt idx="3155">
                  <c:v>959.11300000000006</c:v>
                </c:pt>
                <c:pt idx="3156">
                  <c:v>991.85400000000004</c:v>
                </c:pt>
                <c:pt idx="3157">
                  <c:v>996.97299999999996</c:v>
                </c:pt>
                <c:pt idx="3158">
                  <c:v>1000.706</c:v>
                </c:pt>
                <c:pt idx="3159">
                  <c:v>1009.737</c:v>
                </c:pt>
                <c:pt idx="3160">
                  <c:v>1032.646</c:v>
                </c:pt>
                <c:pt idx="3161">
                  <c:v>1040.999</c:v>
                </c:pt>
                <c:pt idx="3162">
                  <c:v>1053.204</c:v>
                </c:pt>
                <c:pt idx="3163">
                  <c:v>1062.2170000000001</c:v>
                </c:pt>
                <c:pt idx="3164">
                  <c:v>1003.583</c:v>
                </c:pt>
                <c:pt idx="3165">
                  <c:v>949.56799999999998</c:v>
                </c:pt>
                <c:pt idx="3166">
                  <c:v>941.88</c:v>
                </c:pt>
                <c:pt idx="3167">
                  <c:v>985.29499999999996</c:v>
                </c:pt>
                <c:pt idx="3168">
                  <c:v>1003.1559999999999</c:v>
                </c:pt>
                <c:pt idx="3169">
                  <c:v>986.31500000000005</c:v>
                </c:pt>
                <c:pt idx="3170">
                  <c:v>945.36800000000005</c:v>
                </c:pt>
                <c:pt idx="3171">
                  <c:v>775.6</c:v>
                </c:pt>
                <c:pt idx="3172">
                  <c:v>746.14700000000005</c:v>
                </c:pt>
                <c:pt idx="3173">
                  <c:v>748.77499999999998</c:v>
                </c:pt>
                <c:pt idx="3174">
                  <c:v>744.46400000000006</c:v>
                </c:pt>
                <c:pt idx="3175">
                  <c:v>744.35599999999999</c:v>
                </c:pt>
                <c:pt idx="3176">
                  <c:v>741.27300000000002</c:v>
                </c:pt>
                <c:pt idx="3177">
                  <c:v>741.27300000000002</c:v>
                </c:pt>
                <c:pt idx="3178">
                  <c:v>741.27300000000002</c:v>
                </c:pt>
                <c:pt idx="3179">
                  <c:v>741.27300000000002</c:v>
                </c:pt>
                <c:pt idx="3180">
                  <c:v>769.125</c:v>
                </c:pt>
                <c:pt idx="3181">
                  <c:v>763.03499999999997</c:v>
                </c:pt>
                <c:pt idx="3182">
                  <c:v>761.53700000000003</c:v>
                </c:pt>
                <c:pt idx="3183">
                  <c:v>761.505</c:v>
                </c:pt>
                <c:pt idx="3184">
                  <c:v>776.08900000000006</c:v>
                </c:pt>
                <c:pt idx="3185">
                  <c:v>774.76300000000003</c:v>
                </c:pt>
                <c:pt idx="3186">
                  <c:v>802.09900000000005</c:v>
                </c:pt>
                <c:pt idx="3187">
                  <c:v>741.27300000000002</c:v>
                </c:pt>
                <c:pt idx="3188">
                  <c:v>789.29899999999998</c:v>
                </c:pt>
                <c:pt idx="3189">
                  <c:v>804.64300000000003</c:v>
                </c:pt>
                <c:pt idx="3190">
                  <c:v>822.13699999999994</c:v>
                </c:pt>
                <c:pt idx="3191">
                  <c:v>793.93700000000001</c:v>
                </c:pt>
                <c:pt idx="3192">
                  <c:v>779.33699999999999</c:v>
                </c:pt>
                <c:pt idx="3193">
                  <c:v>741.27300000000002</c:v>
                </c:pt>
                <c:pt idx="3194">
                  <c:v>741.27300000000002</c:v>
                </c:pt>
                <c:pt idx="3195">
                  <c:v>805.26700000000005</c:v>
                </c:pt>
                <c:pt idx="3196">
                  <c:v>763.84100000000001</c:v>
                </c:pt>
                <c:pt idx="3197">
                  <c:v>763.84100000000001</c:v>
                </c:pt>
                <c:pt idx="3198">
                  <c:v>763.84100000000001</c:v>
                </c:pt>
                <c:pt idx="3199">
                  <c:v>763.84100000000001</c:v>
                </c:pt>
                <c:pt idx="3200">
                  <c:v>763.84100000000001</c:v>
                </c:pt>
                <c:pt idx="3201">
                  <c:v>763.84100000000001</c:v>
                </c:pt>
                <c:pt idx="3202">
                  <c:v>763.84100000000001</c:v>
                </c:pt>
                <c:pt idx="3203">
                  <c:v>763.84100000000001</c:v>
                </c:pt>
                <c:pt idx="3204">
                  <c:v>763.84100000000001</c:v>
                </c:pt>
                <c:pt idx="3205">
                  <c:v>909.59</c:v>
                </c:pt>
                <c:pt idx="3206">
                  <c:v>857.44600000000003</c:v>
                </c:pt>
                <c:pt idx="3207">
                  <c:v>798.91899999999998</c:v>
                </c:pt>
                <c:pt idx="3208">
                  <c:v>770.08699999999999</c:v>
                </c:pt>
                <c:pt idx="3209">
                  <c:v>763.84100000000001</c:v>
                </c:pt>
                <c:pt idx="3210">
                  <c:v>763.84100000000001</c:v>
                </c:pt>
                <c:pt idx="3211">
                  <c:v>763.84100000000001</c:v>
                </c:pt>
                <c:pt idx="3212">
                  <c:v>763.84100000000001</c:v>
                </c:pt>
                <c:pt idx="3213">
                  <c:v>829.76400000000001</c:v>
                </c:pt>
                <c:pt idx="3214">
                  <c:v>847.21799999999996</c:v>
                </c:pt>
                <c:pt idx="3215">
                  <c:v>847.21600000000001</c:v>
                </c:pt>
                <c:pt idx="3216">
                  <c:v>763.84100000000001</c:v>
                </c:pt>
                <c:pt idx="3217">
                  <c:v>763.84100000000001</c:v>
                </c:pt>
                <c:pt idx="3218">
                  <c:v>763.84100000000001</c:v>
                </c:pt>
                <c:pt idx="3219">
                  <c:v>947.46299999999997</c:v>
                </c:pt>
                <c:pt idx="3220">
                  <c:v>907.98699999999997</c:v>
                </c:pt>
                <c:pt idx="3221">
                  <c:v>894.78399999999999</c:v>
                </c:pt>
                <c:pt idx="3222">
                  <c:v>861.00300000000004</c:v>
                </c:pt>
                <c:pt idx="3223">
                  <c:v>874.58500000000004</c:v>
                </c:pt>
                <c:pt idx="3224">
                  <c:v>874.48800000000006</c:v>
                </c:pt>
                <c:pt idx="3225">
                  <c:v>895.19799999999998</c:v>
                </c:pt>
                <c:pt idx="3226">
                  <c:v>898.20500000000004</c:v>
                </c:pt>
                <c:pt idx="3227">
                  <c:v>903.46400000000006</c:v>
                </c:pt>
                <c:pt idx="3228">
                  <c:v>983.38</c:v>
                </c:pt>
                <c:pt idx="3229">
                  <c:v>1106.9760000000001</c:v>
                </c:pt>
                <c:pt idx="3230">
                  <c:v>1099.808</c:v>
                </c:pt>
                <c:pt idx="3231">
                  <c:v>1114.742</c:v>
                </c:pt>
                <c:pt idx="3232">
                  <c:v>1367.61</c:v>
                </c:pt>
                <c:pt idx="3233">
                  <c:v>1186.2070000000001</c:v>
                </c:pt>
                <c:pt idx="3234">
                  <c:v>862.03899999999999</c:v>
                </c:pt>
                <c:pt idx="3235">
                  <c:v>861.00300000000004</c:v>
                </c:pt>
                <c:pt idx="3236">
                  <c:v>967.024</c:v>
                </c:pt>
                <c:pt idx="3237">
                  <c:v>993.173</c:v>
                </c:pt>
                <c:pt idx="3238">
                  <c:v>1016.076</c:v>
                </c:pt>
                <c:pt idx="3239">
                  <c:v>1032.748</c:v>
                </c:pt>
                <c:pt idx="3240">
                  <c:v>1041.8489999999999</c:v>
                </c:pt>
                <c:pt idx="3241">
                  <c:v>1057.54</c:v>
                </c:pt>
                <c:pt idx="3242">
                  <c:v>932.39599999999996</c:v>
                </c:pt>
                <c:pt idx="3243">
                  <c:v>1006.028</c:v>
                </c:pt>
                <c:pt idx="3244">
                  <c:v>880.37400000000002</c:v>
                </c:pt>
                <c:pt idx="3245">
                  <c:v>928.61800000000005</c:v>
                </c:pt>
                <c:pt idx="3246">
                  <c:v>937.99599999999998</c:v>
                </c:pt>
                <c:pt idx="3247">
                  <c:v>925.32299999999998</c:v>
                </c:pt>
                <c:pt idx="3248">
                  <c:v>859.73599999999999</c:v>
                </c:pt>
                <c:pt idx="3249">
                  <c:v>897.17899999999997</c:v>
                </c:pt>
                <c:pt idx="3250">
                  <c:v>973.08399999999995</c:v>
                </c:pt>
                <c:pt idx="3251">
                  <c:v>1031.566</c:v>
                </c:pt>
                <c:pt idx="3252">
                  <c:v>997.45600000000002</c:v>
                </c:pt>
                <c:pt idx="3253">
                  <c:v>950.60299999999995</c:v>
                </c:pt>
                <c:pt idx="3254">
                  <c:v>950.56200000000001</c:v>
                </c:pt>
                <c:pt idx="3255">
                  <c:v>954.48800000000006</c:v>
                </c:pt>
                <c:pt idx="3256">
                  <c:v>953.65700000000004</c:v>
                </c:pt>
                <c:pt idx="3257">
                  <c:v>885.14499999999998</c:v>
                </c:pt>
                <c:pt idx="3258">
                  <c:v>899.11599999999999</c:v>
                </c:pt>
                <c:pt idx="3259">
                  <c:v>952.48800000000006</c:v>
                </c:pt>
                <c:pt idx="3260">
                  <c:v>1011.646</c:v>
                </c:pt>
                <c:pt idx="3261">
                  <c:v>1037.287</c:v>
                </c:pt>
                <c:pt idx="3262">
                  <c:v>1036.443</c:v>
                </c:pt>
                <c:pt idx="3263">
                  <c:v>1032.5039999999999</c:v>
                </c:pt>
                <c:pt idx="3264">
                  <c:v>1033.316</c:v>
                </c:pt>
                <c:pt idx="3265">
                  <c:v>1041.884</c:v>
                </c:pt>
                <c:pt idx="3266">
                  <c:v>1042.175</c:v>
                </c:pt>
                <c:pt idx="3267">
                  <c:v>999.93200000000002</c:v>
                </c:pt>
                <c:pt idx="3268">
                  <c:v>1070.8879999999999</c:v>
                </c:pt>
                <c:pt idx="3269">
                  <c:v>1037.575</c:v>
                </c:pt>
                <c:pt idx="3270">
                  <c:v>1041.932</c:v>
                </c:pt>
                <c:pt idx="3271">
                  <c:v>1075.0440000000001</c:v>
                </c:pt>
                <c:pt idx="3272">
                  <c:v>1081.268</c:v>
                </c:pt>
                <c:pt idx="3273">
                  <c:v>1041.4770000000001</c:v>
                </c:pt>
                <c:pt idx="3274">
                  <c:v>1041.722</c:v>
                </c:pt>
                <c:pt idx="3275">
                  <c:v>1042.2850000000001</c:v>
                </c:pt>
                <c:pt idx="3276">
                  <c:v>1034.4349999999999</c:v>
                </c:pt>
                <c:pt idx="3277">
                  <c:v>988.03399999999999</c:v>
                </c:pt>
                <c:pt idx="3278">
                  <c:v>1155.7550000000001</c:v>
                </c:pt>
                <c:pt idx="3279">
                  <c:v>1206.9000000000001</c:v>
                </c:pt>
                <c:pt idx="3280">
                  <c:v>965.19500000000005</c:v>
                </c:pt>
                <c:pt idx="3281">
                  <c:v>899.89099999999996</c:v>
                </c:pt>
                <c:pt idx="3282">
                  <c:v>1056.4760000000001</c:v>
                </c:pt>
                <c:pt idx="3283">
                  <c:v>1107.8889999999999</c:v>
                </c:pt>
                <c:pt idx="3284">
                  <c:v>1097.05</c:v>
                </c:pt>
                <c:pt idx="3285">
                  <c:v>1051.423</c:v>
                </c:pt>
                <c:pt idx="3286">
                  <c:v>1048.5309999999999</c:v>
                </c:pt>
                <c:pt idx="3287">
                  <c:v>1094.548</c:v>
                </c:pt>
                <c:pt idx="3288">
                  <c:v>1117.1849999999999</c:v>
                </c:pt>
                <c:pt idx="3289">
                  <c:v>1115.8489999999999</c:v>
                </c:pt>
                <c:pt idx="3290">
                  <c:v>1120.8510000000001</c:v>
                </c:pt>
                <c:pt idx="3291">
                  <c:v>887.45399999999995</c:v>
                </c:pt>
                <c:pt idx="3292">
                  <c:v>897.41499999999996</c:v>
                </c:pt>
                <c:pt idx="3293">
                  <c:v>928.88400000000001</c:v>
                </c:pt>
                <c:pt idx="3294">
                  <c:v>924.35299999999995</c:v>
                </c:pt>
                <c:pt idx="3295">
                  <c:v>925.37099999999998</c:v>
                </c:pt>
                <c:pt idx="3296">
                  <c:v>871.68</c:v>
                </c:pt>
                <c:pt idx="3297">
                  <c:v>830.27300000000002</c:v>
                </c:pt>
                <c:pt idx="3298">
                  <c:v>973.01599999999996</c:v>
                </c:pt>
                <c:pt idx="3299">
                  <c:v>990.51099999999997</c:v>
                </c:pt>
                <c:pt idx="3300">
                  <c:v>896.03599999999994</c:v>
                </c:pt>
                <c:pt idx="3301">
                  <c:v>956.34400000000005</c:v>
                </c:pt>
                <c:pt idx="3302">
                  <c:v>995.25699999999995</c:v>
                </c:pt>
                <c:pt idx="3303">
                  <c:v>1017.056</c:v>
                </c:pt>
                <c:pt idx="3304">
                  <c:v>1026.635</c:v>
                </c:pt>
                <c:pt idx="3305">
                  <c:v>1036.0139999999999</c:v>
                </c:pt>
                <c:pt idx="3306">
                  <c:v>1047.6289999999999</c:v>
                </c:pt>
                <c:pt idx="3307">
                  <c:v>1048.82</c:v>
                </c:pt>
                <c:pt idx="3308">
                  <c:v>999.45100000000002</c:v>
                </c:pt>
                <c:pt idx="3309">
                  <c:v>990.00699999999995</c:v>
                </c:pt>
                <c:pt idx="3310">
                  <c:v>989.154</c:v>
                </c:pt>
                <c:pt idx="3311">
                  <c:v>989.399</c:v>
                </c:pt>
                <c:pt idx="3312">
                  <c:v>988.06</c:v>
                </c:pt>
                <c:pt idx="3313">
                  <c:v>989.39099999999996</c:v>
                </c:pt>
                <c:pt idx="3314">
                  <c:v>1017.423</c:v>
                </c:pt>
                <c:pt idx="3315">
                  <c:v>759.57399999999996</c:v>
                </c:pt>
                <c:pt idx="3316">
                  <c:v>789.28300000000002</c:v>
                </c:pt>
                <c:pt idx="3317">
                  <c:v>760.83600000000001</c:v>
                </c:pt>
                <c:pt idx="3318">
                  <c:v>744.60299999999995</c:v>
                </c:pt>
                <c:pt idx="3319">
                  <c:v>744.60299999999995</c:v>
                </c:pt>
                <c:pt idx="3320">
                  <c:v>744.60299999999995</c:v>
                </c:pt>
                <c:pt idx="3321">
                  <c:v>744.60299999999995</c:v>
                </c:pt>
                <c:pt idx="3322">
                  <c:v>744.60299999999995</c:v>
                </c:pt>
                <c:pt idx="3323">
                  <c:v>744.60299999999995</c:v>
                </c:pt>
                <c:pt idx="3324">
                  <c:v>771.54600000000005</c:v>
                </c:pt>
                <c:pt idx="3325">
                  <c:v>773.01300000000003</c:v>
                </c:pt>
                <c:pt idx="3326">
                  <c:v>799.98500000000001</c:v>
                </c:pt>
                <c:pt idx="3327">
                  <c:v>833.11500000000001</c:v>
                </c:pt>
                <c:pt idx="3328">
                  <c:v>812.65800000000002</c:v>
                </c:pt>
                <c:pt idx="3329">
                  <c:v>765.55499999999995</c:v>
                </c:pt>
                <c:pt idx="3330">
                  <c:v>755.41499999999996</c:v>
                </c:pt>
                <c:pt idx="3331">
                  <c:v>744.60299999999995</c:v>
                </c:pt>
                <c:pt idx="3332">
                  <c:v>744.60299999999995</c:v>
                </c:pt>
                <c:pt idx="3333">
                  <c:v>744.60299999999995</c:v>
                </c:pt>
                <c:pt idx="3334">
                  <c:v>765.42700000000002</c:v>
                </c:pt>
                <c:pt idx="3335">
                  <c:v>774.45399999999995</c:v>
                </c:pt>
                <c:pt idx="3336">
                  <c:v>778.245</c:v>
                </c:pt>
                <c:pt idx="3337">
                  <c:v>744.60299999999995</c:v>
                </c:pt>
                <c:pt idx="3338">
                  <c:v>769.97199999999998</c:v>
                </c:pt>
                <c:pt idx="3339">
                  <c:v>833.82</c:v>
                </c:pt>
                <c:pt idx="3340">
                  <c:v>874.84500000000003</c:v>
                </c:pt>
                <c:pt idx="3341">
                  <c:v>878.16600000000005</c:v>
                </c:pt>
                <c:pt idx="3342">
                  <c:v>886.12300000000005</c:v>
                </c:pt>
                <c:pt idx="3343">
                  <c:v>872.12099999999998</c:v>
                </c:pt>
                <c:pt idx="3344">
                  <c:v>738.65499999999997</c:v>
                </c:pt>
                <c:pt idx="3345">
                  <c:v>769.68899999999996</c:v>
                </c:pt>
                <c:pt idx="3346">
                  <c:v>829.03099999999995</c:v>
                </c:pt>
                <c:pt idx="3347">
                  <c:v>838.70799999999997</c:v>
                </c:pt>
                <c:pt idx="3348">
                  <c:v>841.31799999999998</c:v>
                </c:pt>
                <c:pt idx="3349">
                  <c:v>825.78499999999997</c:v>
                </c:pt>
                <c:pt idx="3350">
                  <c:v>836.96699999999998</c:v>
                </c:pt>
                <c:pt idx="3351">
                  <c:v>821.79300000000001</c:v>
                </c:pt>
                <c:pt idx="3352">
                  <c:v>804.72500000000002</c:v>
                </c:pt>
                <c:pt idx="3353">
                  <c:v>750.47299999999996</c:v>
                </c:pt>
                <c:pt idx="3354">
                  <c:v>738.65499999999997</c:v>
                </c:pt>
                <c:pt idx="3355">
                  <c:v>748.19100000000003</c:v>
                </c:pt>
                <c:pt idx="3356">
                  <c:v>791.36</c:v>
                </c:pt>
                <c:pt idx="3357">
                  <c:v>813.58299999999997</c:v>
                </c:pt>
                <c:pt idx="3358">
                  <c:v>810.36099999999999</c:v>
                </c:pt>
                <c:pt idx="3359">
                  <c:v>869.697</c:v>
                </c:pt>
                <c:pt idx="3360">
                  <c:v>880.77800000000002</c:v>
                </c:pt>
                <c:pt idx="3361">
                  <c:v>768.97</c:v>
                </c:pt>
                <c:pt idx="3362">
                  <c:v>785.726</c:v>
                </c:pt>
                <c:pt idx="3363">
                  <c:v>890.58699999999999</c:v>
                </c:pt>
                <c:pt idx="3364">
                  <c:v>883.44899999999996</c:v>
                </c:pt>
                <c:pt idx="3365">
                  <c:v>883.29499999999996</c:v>
                </c:pt>
                <c:pt idx="3366">
                  <c:v>883.39099999999996</c:v>
                </c:pt>
                <c:pt idx="3367">
                  <c:v>882.71500000000003</c:v>
                </c:pt>
                <c:pt idx="3368">
                  <c:v>861.73400000000004</c:v>
                </c:pt>
                <c:pt idx="3369">
                  <c:v>776.03700000000003</c:v>
                </c:pt>
                <c:pt idx="3370">
                  <c:v>773.12800000000004</c:v>
                </c:pt>
                <c:pt idx="3371">
                  <c:v>841.59699999999998</c:v>
                </c:pt>
                <c:pt idx="3372">
                  <c:v>807.05600000000004</c:v>
                </c:pt>
                <c:pt idx="3373">
                  <c:v>805.87599999999998</c:v>
                </c:pt>
                <c:pt idx="3374">
                  <c:v>814.54399999999998</c:v>
                </c:pt>
                <c:pt idx="3375">
                  <c:v>820.79</c:v>
                </c:pt>
                <c:pt idx="3376">
                  <c:v>863.21299999999997</c:v>
                </c:pt>
                <c:pt idx="3377">
                  <c:v>919.31600000000003</c:v>
                </c:pt>
                <c:pt idx="3378">
                  <c:v>942.322</c:v>
                </c:pt>
                <c:pt idx="3379">
                  <c:v>881.50699999999995</c:v>
                </c:pt>
                <c:pt idx="3380">
                  <c:v>880.78899999999999</c:v>
                </c:pt>
                <c:pt idx="3381">
                  <c:v>882.32399999999996</c:v>
                </c:pt>
                <c:pt idx="3382">
                  <c:v>880.26900000000001</c:v>
                </c:pt>
                <c:pt idx="3383">
                  <c:v>888.49800000000005</c:v>
                </c:pt>
                <c:pt idx="3384">
                  <c:v>891.95299999999997</c:v>
                </c:pt>
                <c:pt idx="3385">
                  <c:v>884.33299999999997</c:v>
                </c:pt>
                <c:pt idx="3386">
                  <c:v>877.26199999999994</c:v>
                </c:pt>
                <c:pt idx="3387">
                  <c:v>855.10900000000004</c:v>
                </c:pt>
                <c:pt idx="3388">
                  <c:v>802.25699999999995</c:v>
                </c:pt>
                <c:pt idx="3389">
                  <c:v>822.274</c:v>
                </c:pt>
                <c:pt idx="3390">
                  <c:v>827.61699999999996</c:v>
                </c:pt>
                <c:pt idx="3391">
                  <c:v>825.27099999999996</c:v>
                </c:pt>
                <c:pt idx="3392">
                  <c:v>805.75400000000002</c:v>
                </c:pt>
                <c:pt idx="3393">
                  <c:v>802.25699999999995</c:v>
                </c:pt>
                <c:pt idx="3394">
                  <c:v>802.25699999999995</c:v>
                </c:pt>
                <c:pt idx="3395">
                  <c:v>802.25699999999995</c:v>
                </c:pt>
                <c:pt idx="3396">
                  <c:v>802.25699999999995</c:v>
                </c:pt>
                <c:pt idx="3397">
                  <c:v>802.25699999999995</c:v>
                </c:pt>
                <c:pt idx="3398">
                  <c:v>877.197</c:v>
                </c:pt>
                <c:pt idx="3399">
                  <c:v>879.86800000000005</c:v>
                </c:pt>
                <c:pt idx="3400">
                  <c:v>802.25699999999995</c:v>
                </c:pt>
                <c:pt idx="3401">
                  <c:v>802.25699999999995</c:v>
                </c:pt>
                <c:pt idx="3402">
                  <c:v>802.25699999999995</c:v>
                </c:pt>
                <c:pt idx="3403">
                  <c:v>802.25699999999995</c:v>
                </c:pt>
                <c:pt idx="3404">
                  <c:v>802.25699999999995</c:v>
                </c:pt>
                <c:pt idx="3405">
                  <c:v>802.25699999999995</c:v>
                </c:pt>
                <c:pt idx="3406">
                  <c:v>849.26099999999997</c:v>
                </c:pt>
                <c:pt idx="3407">
                  <c:v>859.54100000000005</c:v>
                </c:pt>
                <c:pt idx="3408">
                  <c:v>868.029</c:v>
                </c:pt>
                <c:pt idx="3409">
                  <c:v>802.25699999999995</c:v>
                </c:pt>
                <c:pt idx="3410">
                  <c:v>805.904</c:v>
                </c:pt>
                <c:pt idx="3411">
                  <c:v>967.74</c:v>
                </c:pt>
                <c:pt idx="3412">
                  <c:v>1025.4549999999999</c:v>
                </c:pt>
                <c:pt idx="3413">
                  <c:v>1014.231</c:v>
                </c:pt>
                <c:pt idx="3414">
                  <c:v>992.45299999999997</c:v>
                </c:pt>
                <c:pt idx="3415">
                  <c:v>947.65</c:v>
                </c:pt>
                <c:pt idx="3416">
                  <c:v>933.875</c:v>
                </c:pt>
                <c:pt idx="3417">
                  <c:v>1018.103</c:v>
                </c:pt>
                <c:pt idx="3418">
                  <c:v>1022.009</c:v>
                </c:pt>
                <c:pt idx="3419">
                  <c:v>955.5</c:v>
                </c:pt>
                <c:pt idx="3420">
                  <c:v>949.96100000000001</c:v>
                </c:pt>
                <c:pt idx="3421">
                  <c:v>979.822</c:v>
                </c:pt>
                <c:pt idx="3422">
                  <c:v>975.83299999999997</c:v>
                </c:pt>
                <c:pt idx="3423">
                  <c:v>1005.647</c:v>
                </c:pt>
                <c:pt idx="3424">
                  <c:v>1010.176</c:v>
                </c:pt>
                <c:pt idx="3425">
                  <c:v>1007.399</c:v>
                </c:pt>
                <c:pt idx="3426">
                  <c:v>1004.991</c:v>
                </c:pt>
                <c:pt idx="3427">
                  <c:v>1024.7550000000001</c:v>
                </c:pt>
                <c:pt idx="3428">
                  <c:v>1074.47</c:v>
                </c:pt>
                <c:pt idx="3429">
                  <c:v>1080.5840000000001</c:v>
                </c:pt>
                <c:pt idx="3430">
                  <c:v>1079.722</c:v>
                </c:pt>
                <c:pt idx="3431">
                  <c:v>1085.4770000000001</c:v>
                </c:pt>
                <c:pt idx="3432">
                  <c:v>1091.508</c:v>
                </c:pt>
                <c:pt idx="3433">
                  <c:v>1093.8979999999999</c:v>
                </c:pt>
                <c:pt idx="3434">
                  <c:v>1099.0450000000001</c:v>
                </c:pt>
                <c:pt idx="3435">
                  <c:v>950.35400000000004</c:v>
                </c:pt>
                <c:pt idx="3436">
                  <c:v>994.06799999999998</c:v>
                </c:pt>
                <c:pt idx="3437">
                  <c:v>962.65200000000004</c:v>
                </c:pt>
                <c:pt idx="3438">
                  <c:v>957.19200000000001</c:v>
                </c:pt>
                <c:pt idx="3439">
                  <c:v>952.54499999999996</c:v>
                </c:pt>
                <c:pt idx="3440">
                  <c:v>924.09900000000005</c:v>
                </c:pt>
                <c:pt idx="3441">
                  <c:v>916.96</c:v>
                </c:pt>
                <c:pt idx="3442">
                  <c:v>956.43</c:v>
                </c:pt>
                <c:pt idx="3443">
                  <c:v>954.15700000000004</c:v>
                </c:pt>
                <c:pt idx="3444">
                  <c:v>949.75900000000001</c:v>
                </c:pt>
                <c:pt idx="3445">
                  <c:v>956.39200000000005</c:v>
                </c:pt>
                <c:pt idx="3446">
                  <c:v>960.73500000000001</c:v>
                </c:pt>
                <c:pt idx="3447">
                  <c:v>954.846</c:v>
                </c:pt>
                <c:pt idx="3448">
                  <c:v>962.80499999999995</c:v>
                </c:pt>
                <c:pt idx="3449">
                  <c:v>959.53300000000002</c:v>
                </c:pt>
                <c:pt idx="3450">
                  <c:v>945.19600000000003</c:v>
                </c:pt>
                <c:pt idx="3451">
                  <c:v>1009.397</c:v>
                </c:pt>
                <c:pt idx="3452">
                  <c:v>991.89400000000001</c:v>
                </c:pt>
                <c:pt idx="3453">
                  <c:v>1003.707</c:v>
                </c:pt>
                <c:pt idx="3454">
                  <c:v>1051.8340000000001</c:v>
                </c:pt>
                <c:pt idx="3455">
                  <c:v>1055.7270000000001</c:v>
                </c:pt>
                <c:pt idx="3456">
                  <c:v>1069.0050000000001</c:v>
                </c:pt>
                <c:pt idx="3457">
                  <c:v>1064.8109999999999</c:v>
                </c:pt>
                <c:pt idx="3458">
                  <c:v>992.37300000000005</c:v>
                </c:pt>
                <c:pt idx="3459">
                  <c:v>907.601</c:v>
                </c:pt>
                <c:pt idx="3460">
                  <c:v>816.56500000000005</c:v>
                </c:pt>
                <c:pt idx="3461">
                  <c:v>806.79899999999998</c:v>
                </c:pt>
                <c:pt idx="3462">
                  <c:v>796.95699999999999</c:v>
                </c:pt>
                <c:pt idx="3463">
                  <c:v>844.41600000000005</c:v>
                </c:pt>
                <c:pt idx="3464">
                  <c:v>881.846</c:v>
                </c:pt>
                <c:pt idx="3465">
                  <c:v>790.32100000000003</c:v>
                </c:pt>
                <c:pt idx="3466">
                  <c:v>814.83399999999995</c:v>
                </c:pt>
                <c:pt idx="3467">
                  <c:v>828.71100000000001</c:v>
                </c:pt>
                <c:pt idx="3468">
                  <c:v>837.55600000000004</c:v>
                </c:pt>
                <c:pt idx="3469">
                  <c:v>885.06700000000001</c:v>
                </c:pt>
                <c:pt idx="3470">
                  <c:v>919.15700000000004</c:v>
                </c:pt>
                <c:pt idx="3471">
                  <c:v>786.774</c:v>
                </c:pt>
                <c:pt idx="3472">
                  <c:v>768.88099999999997</c:v>
                </c:pt>
                <c:pt idx="3473">
                  <c:v>771.33799999999997</c:v>
                </c:pt>
                <c:pt idx="3474">
                  <c:v>767.72799999999995</c:v>
                </c:pt>
                <c:pt idx="3475">
                  <c:v>765.447</c:v>
                </c:pt>
                <c:pt idx="3476">
                  <c:v>747.16</c:v>
                </c:pt>
                <c:pt idx="3477">
                  <c:v>747.16</c:v>
                </c:pt>
                <c:pt idx="3478">
                  <c:v>747.16</c:v>
                </c:pt>
                <c:pt idx="3479">
                  <c:v>747.16</c:v>
                </c:pt>
                <c:pt idx="3480">
                  <c:v>747.16</c:v>
                </c:pt>
                <c:pt idx="3481">
                  <c:v>794.19500000000005</c:v>
                </c:pt>
                <c:pt idx="3482">
                  <c:v>790.03</c:v>
                </c:pt>
                <c:pt idx="3483">
                  <c:v>824.274</c:v>
                </c:pt>
                <c:pt idx="3484">
                  <c:v>812.69899999999996</c:v>
                </c:pt>
                <c:pt idx="3485">
                  <c:v>812.69899999999996</c:v>
                </c:pt>
                <c:pt idx="3486">
                  <c:v>816.03</c:v>
                </c:pt>
                <c:pt idx="3487">
                  <c:v>812.69899999999996</c:v>
                </c:pt>
                <c:pt idx="3488">
                  <c:v>812.69899999999996</c:v>
                </c:pt>
                <c:pt idx="3489">
                  <c:v>812.69899999999996</c:v>
                </c:pt>
                <c:pt idx="3490">
                  <c:v>812.69899999999996</c:v>
                </c:pt>
                <c:pt idx="3491">
                  <c:v>812.69899999999996</c:v>
                </c:pt>
                <c:pt idx="3492">
                  <c:v>859.56399999999996</c:v>
                </c:pt>
                <c:pt idx="3493">
                  <c:v>875.97699999999998</c:v>
                </c:pt>
                <c:pt idx="3494">
                  <c:v>812.69899999999996</c:v>
                </c:pt>
                <c:pt idx="3495">
                  <c:v>812.69899999999996</c:v>
                </c:pt>
                <c:pt idx="3496">
                  <c:v>812.69899999999996</c:v>
                </c:pt>
                <c:pt idx="3497">
                  <c:v>812.69899999999996</c:v>
                </c:pt>
                <c:pt idx="3498">
                  <c:v>812.69899999999996</c:v>
                </c:pt>
                <c:pt idx="3499">
                  <c:v>903.43600000000004</c:v>
                </c:pt>
                <c:pt idx="3500">
                  <c:v>945.94299999999998</c:v>
                </c:pt>
                <c:pt idx="3501">
                  <c:v>968.39099999999996</c:v>
                </c:pt>
                <c:pt idx="3502">
                  <c:v>812.69899999999996</c:v>
                </c:pt>
                <c:pt idx="3503">
                  <c:v>812.69899999999996</c:v>
                </c:pt>
                <c:pt idx="3504">
                  <c:v>812.69899999999996</c:v>
                </c:pt>
                <c:pt idx="3505">
                  <c:v>812.69899999999996</c:v>
                </c:pt>
                <c:pt idx="3506">
                  <c:v>812.69899999999996</c:v>
                </c:pt>
                <c:pt idx="3507">
                  <c:v>1049.7560000000001</c:v>
                </c:pt>
                <c:pt idx="3508">
                  <c:v>1023.8390000000001</c:v>
                </c:pt>
                <c:pt idx="3509">
                  <c:v>1021.783</c:v>
                </c:pt>
                <c:pt idx="3510">
                  <c:v>1011.062</c:v>
                </c:pt>
                <c:pt idx="3511">
                  <c:v>1010.569</c:v>
                </c:pt>
                <c:pt idx="3512">
                  <c:v>1046.277</c:v>
                </c:pt>
                <c:pt idx="3513">
                  <c:v>1062.3699999999999</c:v>
                </c:pt>
                <c:pt idx="3514">
                  <c:v>1121.885</c:v>
                </c:pt>
                <c:pt idx="3515">
                  <c:v>1103.0029999999999</c:v>
                </c:pt>
                <c:pt idx="3516">
                  <c:v>1120.893</c:v>
                </c:pt>
                <c:pt idx="3517">
                  <c:v>1127.9960000000001</c:v>
                </c:pt>
                <c:pt idx="3518">
                  <c:v>1131.655</c:v>
                </c:pt>
                <c:pt idx="3519">
                  <c:v>1139.7280000000001</c:v>
                </c:pt>
                <c:pt idx="3520">
                  <c:v>1144.8219999999999</c:v>
                </c:pt>
                <c:pt idx="3521">
                  <c:v>944.13499999999999</c:v>
                </c:pt>
                <c:pt idx="3522">
                  <c:v>1156.174</c:v>
                </c:pt>
                <c:pt idx="3523">
                  <c:v>1169.1769999999999</c:v>
                </c:pt>
                <c:pt idx="3524">
                  <c:v>1167.5429999999999</c:v>
                </c:pt>
                <c:pt idx="3525">
                  <c:v>1038.7950000000001</c:v>
                </c:pt>
                <c:pt idx="3526">
                  <c:v>973.43100000000004</c:v>
                </c:pt>
                <c:pt idx="3527">
                  <c:v>1059.2349999999999</c:v>
                </c:pt>
                <c:pt idx="3528">
                  <c:v>1135.173</c:v>
                </c:pt>
                <c:pt idx="3529">
                  <c:v>1139.25</c:v>
                </c:pt>
                <c:pt idx="3530">
                  <c:v>1129.1410000000001</c:v>
                </c:pt>
                <c:pt idx="3531">
                  <c:v>870.37199999999996</c:v>
                </c:pt>
                <c:pt idx="3532">
                  <c:v>914.87800000000004</c:v>
                </c:pt>
                <c:pt idx="3533">
                  <c:v>917.43399999999997</c:v>
                </c:pt>
                <c:pt idx="3534">
                  <c:v>913.99300000000005</c:v>
                </c:pt>
                <c:pt idx="3535">
                  <c:v>899.44200000000001</c:v>
                </c:pt>
                <c:pt idx="3536">
                  <c:v>817.80399999999997</c:v>
                </c:pt>
                <c:pt idx="3537">
                  <c:v>901.64700000000005</c:v>
                </c:pt>
                <c:pt idx="3538">
                  <c:v>922.94500000000005</c:v>
                </c:pt>
                <c:pt idx="3539">
                  <c:v>942.12199999999996</c:v>
                </c:pt>
                <c:pt idx="3540">
                  <c:v>960.87900000000002</c:v>
                </c:pt>
                <c:pt idx="3541">
                  <c:v>956.37599999999998</c:v>
                </c:pt>
                <c:pt idx="3542">
                  <c:v>965.53300000000002</c:v>
                </c:pt>
                <c:pt idx="3543">
                  <c:v>968.86</c:v>
                </c:pt>
                <c:pt idx="3544">
                  <c:v>973.01400000000001</c:v>
                </c:pt>
                <c:pt idx="3545">
                  <c:v>978.73</c:v>
                </c:pt>
                <c:pt idx="3546">
                  <c:v>988.08399999999995</c:v>
                </c:pt>
                <c:pt idx="3547">
                  <c:v>922.94100000000003</c:v>
                </c:pt>
                <c:pt idx="3548">
                  <c:v>874.21500000000003</c:v>
                </c:pt>
                <c:pt idx="3549">
                  <c:v>866.37300000000005</c:v>
                </c:pt>
                <c:pt idx="3550">
                  <c:v>866.80799999999999</c:v>
                </c:pt>
                <c:pt idx="3551">
                  <c:v>859.548</c:v>
                </c:pt>
                <c:pt idx="3552">
                  <c:v>847.98500000000001</c:v>
                </c:pt>
                <c:pt idx="3553">
                  <c:v>851.44600000000003</c:v>
                </c:pt>
                <c:pt idx="3554">
                  <c:v>937.85</c:v>
                </c:pt>
                <c:pt idx="3555">
                  <c:v>828.74800000000005</c:v>
                </c:pt>
                <c:pt idx="3556">
                  <c:v>829.69399999999996</c:v>
                </c:pt>
                <c:pt idx="3557">
                  <c:v>814.89</c:v>
                </c:pt>
                <c:pt idx="3558">
                  <c:v>812.51300000000003</c:v>
                </c:pt>
                <c:pt idx="3559">
                  <c:v>811.02800000000002</c:v>
                </c:pt>
                <c:pt idx="3560">
                  <c:v>822.39200000000005</c:v>
                </c:pt>
                <c:pt idx="3561">
                  <c:v>787.05499999999995</c:v>
                </c:pt>
                <c:pt idx="3562">
                  <c:v>808.76800000000003</c:v>
                </c:pt>
                <c:pt idx="3563">
                  <c:v>838.87</c:v>
                </c:pt>
                <c:pt idx="3564">
                  <c:v>838.87800000000004</c:v>
                </c:pt>
                <c:pt idx="3565">
                  <c:v>846.47199999999998</c:v>
                </c:pt>
                <c:pt idx="3566">
                  <c:v>852.99400000000003</c:v>
                </c:pt>
                <c:pt idx="3567">
                  <c:v>857.96900000000005</c:v>
                </c:pt>
                <c:pt idx="3568">
                  <c:v>854.44</c:v>
                </c:pt>
                <c:pt idx="3569">
                  <c:v>827.28399999999999</c:v>
                </c:pt>
                <c:pt idx="3570">
                  <c:v>747.67700000000002</c:v>
                </c:pt>
                <c:pt idx="3571">
                  <c:v>747.67700000000002</c:v>
                </c:pt>
                <c:pt idx="3572">
                  <c:v>789.24900000000002</c:v>
                </c:pt>
                <c:pt idx="3573">
                  <c:v>809.73299999999995</c:v>
                </c:pt>
                <c:pt idx="3574">
                  <c:v>840.56700000000001</c:v>
                </c:pt>
                <c:pt idx="3575">
                  <c:v>822.69600000000003</c:v>
                </c:pt>
                <c:pt idx="3576">
                  <c:v>812.572</c:v>
                </c:pt>
                <c:pt idx="3577">
                  <c:v>747.67700000000002</c:v>
                </c:pt>
                <c:pt idx="3578">
                  <c:v>747.67700000000002</c:v>
                </c:pt>
                <c:pt idx="3579">
                  <c:v>895.08799999999997</c:v>
                </c:pt>
                <c:pt idx="3580">
                  <c:v>789.95699999999999</c:v>
                </c:pt>
                <c:pt idx="3581">
                  <c:v>789.95699999999999</c:v>
                </c:pt>
                <c:pt idx="3582">
                  <c:v>829.76499999999999</c:v>
                </c:pt>
                <c:pt idx="3583">
                  <c:v>872.48400000000004</c:v>
                </c:pt>
                <c:pt idx="3584">
                  <c:v>814.70299999999997</c:v>
                </c:pt>
                <c:pt idx="3585">
                  <c:v>819.14599999999996</c:v>
                </c:pt>
                <c:pt idx="3586">
                  <c:v>789.95699999999999</c:v>
                </c:pt>
                <c:pt idx="3587">
                  <c:v>789.95699999999999</c:v>
                </c:pt>
                <c:pt idx="3588">
                  <c:v>818.25900000000001</c:v>
                </c:pt>
                <c:pt idx="3589">
                  <c:v>826.22500000000002</c:v>
                </c:pt>
                <c:pt idx="3590">
                  <c:v>829.45399999999995</c:v>
                </c:pt>
                <c:pt idx="3591">
                  <c:v>838.78899999999999</c:v>
                </c:pt>
                <c:pt idx="3592">
                  <c:v>857.73099999999999</c:v>
                </c:pt>
                <c:pt idx="3593">
                  <c:v>843.197</c:v>
                </c:pt>
                <c:pt idx="3594">
                  <c:v>823.64200000000005</c:v>
                </c:pt>
                <c:pt idx="3595">
                  <c:v>789.95699999999999</c:v>
                </c:pt>
                <c:pt idx="3596">
                  <c:v>789.95699999999999</c:v>
                </c:pt>
                <c:pt idx="3597">
                  <c:v>789.95699999999999</c:v>
                </c:pt>
                <c:pt idx="3598">
                  <c:v>789.95699999999999</c:v>
                </c:pt>
                <c:pt idx="3599">
                  <c:v>789.95699999999999</c:v>
                </c:pt>
                <c:pt idx="3600">
                  <c:v>789.95699999999999</c:v>
                </c:pt>
                <c:pt idx="3601">
                  <c:v>789.95699999999999</c:v>
                </c:pt>
                <c:pt idx="3602">
                  <c:v>789.95699999999999</c:v>
                </c:pt>
                <c:pt idx="3603">
                  <c:v>882.51</c:v>
                </c:pt>
                <c:pt idx="3604">
                  <c:v>846.25900000000001</c:v>
                </c:pt>
                <c:pt idx="3605">
                  <c:v>846.25900000000001</c:v>
                </c:pt>
                <c:pt idx="3606">
                  <c:v>865.39599999999996</c:v>
                </c:pt>
                <c:pt idx="3607">
                  <c:v>897.09699999999998</c:v>
                </c:pt>
                <c:pt idx="3608">
                  <c:v>878.08900000000006</c:v>
                </c:pt>
                <c:pt idx="3609">
                  <c:v>849.67399999999998</c:v>
                </c:pt>
                <c:pt idx="3610">
                  <c:v>956.11099999999999</c:v>
                </c:pt>
                <c:pt idx="3611">
                  <c:v>964.11099999999999</c:v>
                </c:pt>
                <c:pt idx="3612">
                  <c:v>976.72</c:v>
                </c:pt>
                <c:pt idx="3613">
                  <c:v>1017.433</c:v>
                </c:pt>
                <c:pt idx="3614">
                  <c:v>1041.6859999999999</c:v>
                </c:pt>
                <c:pt idx="3615">
                  <c:v>912.947</c:v>
                </c:pt>
                <c:pt idx="3616">
                  <c:v>890.51499999999999</c:v>
                </c:pt>
                <c:pt idx="3617">
                  <c:v>933.54499999999996</c:v>
                </c:pt>
                <c:pt idx="3618">
                  <c:v>895.73299999999995</c:v>
                </c:pt>
                <c:pt idx="3619">
                  <c:v>846.25900000000001</c:v>
                </c:pt>
                <c:pt idx="3620">
                  <c:v>865.73500000000001</c:v>
                </c:pt>
                <c:pt idx="3621">
                  <c:v>871.70299999999997</c:v>
                </c:pt>
                <c:pt idx="3622">
                  <c:v>853.67399999999998</c:v>
                </c:pt>
                <c:pt idx="3623">
                  <c:v>876.476</c:v>
                </c:pt>
                <c:pt idx="3624">
                  <c:v>880.35599999999999</c:v>
                </c:pt>
                <c:pt idx="3625">
                  <c:v>846.25900000000001</c:v>
                </c:pt>
                <c:pt idx="3626">
                  <c:v>914.51</c:v>
                </c:pt>
                <c:pt idx="3627">
                  <c:v>862.59900000000005</c:v>
                </c:pt>
                <c:pt idx="3628">
                  <c:v>950.82500000000005</c:v>
                </c:pt>
                <c:pt idx="3629">
                  <c:v>908.41499999999996</c:v>
                </c:pt>
                <c:pt idx="3630">
                  <c:v>883.10699999999997</c:v>
                </c:pt>
                <c:pt idx="3631">
                  <c:v>855.91600000000005</c:v>
                </c:pt>
                <c:pt idx="3632">
                  <c:v>855.91600000000005</c:v>
                </c:pt>
                <c:pt idx="3633">
                  <c:v>1007.826</c:v>
                </c:pt>
                <c:pt idx="3634">
                  <c:v>930.30799999999999</c:v>
                </c:pt>
                <c:pt idx="3635">
                  <c:v>958.13300000000004</c:v>
                </c:pt>
                <c:pt idx="3636">
                  <c:v>1010.998</c:v>
                </c:pt>
                <c:pt idx="3637">
                  <c:v>1018.771</c:v>
                </c:pt>
                <c:pt idx="3638">
                  <c:v>987.37900000000002</c:v>
                </c:pt>
                <c:pt idx="3639">
                  <c:v>946.28800000000001</c:v>
                </c:pt>
                <c:pt idx="3640">
                  <c:v>948.54100000000005</c:v>
                </c:pt>
                <c:pt idx="3641">
                  <c:v>948.19600000000003</c:v>
                </c:pt>
                <c:pt idx="3642">
                  <c:v>956.91099999999994</c:v>
                </c:pt>
                <c:pt idx="3643">
                  <c:v>940.303</c:v>
                </c:pt>
                <c:pt idx="3644">
                  <c:v>864.31100000000004</c:v>
                </c:pt>
                <c:pt idx="3645">
                  <c:v>855.91600000000005</c:v>
                </c:pt>
                <c:pt idx="3646">
                  <c:v>866.13199999999995</c:v>
                </c:pt>
                <c:pt idx="3647">
                  <c:v>873.71799999999996</c:v>
                </c:pt>
                <c:pt idx="3648">
                  <c:v>874.00800000000004</c:v>
                </c:pt>
                <c:pt idx="3649">
                  <c:v>859.69299999999998</c:v>
                </c:pt>
                <c:pt idx="3650">
                  <c:v>855.91600000000005</c:v>
                </c:pt>
                <c:pt idx="3651">
                  <c:v>980.70600000000002</c:v>
                </c:pt>
                <c:pt idx="3652">
                  <c:v>892.73199999999997</c:v>
                </c:pt>
                <c:pt idx="3653">
                  <c:v>922.625</c:v>
                </c:pt>
                <c:pt idx="3654">
                  <c:v>986.77700000000004</c:v>
                </c:pt>
                <c:pt idx="3655">
                  <c:v>974.45</c:v>
                </c:pt>
                <c:pt idx="3656">
                  <c:v>933.88199999999995</c:v>
                </c:pt>
                <c:pt idx="3657">
                  <c:v>941.66499999999996</c:v>
                </c:pt>
                <c:pt idx="3658">
                  <c:v>944.04</c:v>
                </c:pt>
                <c:pt idx="3659">
                  <c:v>968.29200000000003</c:v>
                </c:pt>
                <c:pt idx="3660">
                  <c:v>1021.655</c:v>
                </c:pt>
                <c:pt idx="3661">
                  <c:v>1036.492</c:v>
                </c:pt>
                <c:pt idx="3662">
                  <c:v>1046.114</c:v>
                </c:pt>
                <c:pt idx="3663">
                  <c:v>978.69600000000003</c:v>
                </c:pt>
                <c:pt idx="3664">
                  <c:v>920.95600000000002</c:v>
                </c:pt>
                <c:pt idx="3665">
                  <c:v>913.39</c:v>
                </c:pt>
                <c:pt idx="3666">
                  <c:v>908.29399999999998</c:v>
                </c:pt>
                <c:pt idx="3667">
                  <c:v>922.09299999999996</c:v>
                </c:pt>
                <c:pt idx="3668">
                  <c:v>956.61599999999999</c:v>
                </c:pt>
                <c:pt idx="3669">
                  <c:v>1009.701</c:v>
                </c:pt>
                <c:pt idx="3670">
                  <c:v>1032.616</c:v>
                </c:pt>
                <c:pt idx="3671">
                  <c:v>1042.413</c:v>
                </c:pt>
                <c:pt idx="3672">
                  <c:v>1033.8219999999999</c:v>
                </c:pt>
                <c:pt idx="3673">
                  <c:v>996.40800000000002</c:v>
                </c:pt>
                <c:pt idx="3674">
                  <c:v>923.04</c:v>
                </c:pt>
                <c:pt idx="3675">
                  <c:v>1015.231</c:v>
                </c:pt>
                <c:pt idx="3676">
                  <c:v>972.16099999999994</c:v>
                </c:pt>
                <c:pt idx="3677">
                  <c:v>1026.94</c:v>
                </c:pt>
                <c:pt idx="3678">
                  <c:v>1040.3430000000001</c:v>
                </c:pt>
                <c:pt idx="3679">
                  <c:v>1036.8040000000001</c:v>
                </c:pt>
                <c:pt idx="3680">
                  <c:v>1046.8489999999999</c:v>
                </c:pt>
                <c:pt idx="3681">
                  <c:v>1048.895</c:v>
                </c:pt>
                <c:pt idx="3682">
                  <c:v>1022.405</c:v>
                </c:pt>
                <c:pt idx="3683">
                  <c:v>1025.0809999999999</c:v>
                </c:pt>
                <c:pt idx="3684">
                  <c:v>1026.713</c:v>
                </c:pt>
                <c:pt idx="3685">
                  <c:v>1028.239</c:v>
                </c:pt>
                <c:pt idx="3686">
                  <c:v>1092.864</c:v>
                </c:pt>
                <c:pt idx="3687">
                  <c:v>1118.883</c:v>
                </c:pt>
                <c:pt idx="3688">
                  <c:v>1140.7149999999999</c:v>
                </c:pt>
                <c:pt idx="3689">
                  <c:v>1012.508</c:v>
                </c:pt>
                <c:pt idx="3690">
                  <c:v>910.62599999999998</c:v>
                </c:pt>
                <c:pt idx="3691">
                  <c:v>987.98099999999999</c:v>
                </c:pt>
                <c:pt idx="3692">
                  <c:v>966.98400000000004</c:v>
                </c:pt>
                <c:pt idx="3693">
                  <c:v>971.58600000000001</c:v>
                </c:pt>
                <c:pt idx="3694">
                  <c:v>974.33199999999999</c:v>
                </c:pt>
                <c:pt idx="3695">
                  <c:v>1002.133</c:v>
                </c:pt>
                <c:pt idx="3696">
                  <c:v>1016.396</c:v>
                </c:pt>
                <c:pt idx="3697">
                  <c:v>1071.8330000000001</c:v>
                </c:pt>
                <c:pt idx="3698">
                  <c:v>968.00599999999997</c:v>
                </c:pt>
                <c:pt idx="3699">
                  <c:v>1005.322</c:v>
                </c:pt>
                <c:pt idx="3700">
                  <c:v>900.55499999999995</c:v>
                </c:pt>
                <c:pt idx="3701">
                  <c:v>898.53599999999994</c:v>
                </c:pt>
                <c:pt idx="3702">
                  <c:v>892.52300000000002</c:v>
                </c:pt>
                <c:pt idx="3703">
                  <c:v>895.428</c:v>
                </c:pt>
                <c:pt idx="3704">
                  <c:v>980.81600000000003</c:v>
                </c:pt>
                <c:pt idx="3705">
                  <c:v>964.04899999999998</c:v>
                </c:pt>
                <c:pt idx="3706">
                  <c:v>988.52300000000002</c:v>
                </c:pt>
                <c:pt idx="3707">
                  <c:v>993.95</c:v>
                </c:pt>
                <c:pt idx="3708">
                  <c:v>982.19899999999996</c:v>
                </c:pt>
                <c:pt idx="3709">
                  <c:v>959.17499999999995</c:v>
                </c:pt>
                <c:pt idx="3710">
                  <c:v>956.14200000000005</c:v>
                </c:pt>
                <c:pt idx="3711">
                  <c:v>998.51</c:v>
                </c:pt>
                <c:pt idx="3712">
                  <c:v>1018.674</c:v>
                </c:pt>
                <c:pt idx="3713">
                  <c:v>1021.025</c:v>
                </c:pt>
                <c:pt idx="3714">
                  <c:v>1025.098</c:v>
                </c:pt>
                <c:pt idx="3715">
                  <c:v>1028.1010000000001</c:v>
                </c:pt>
                <c:pt idx="3716">
                  <c:v>1038.0999999999999</c:v>
                </c:pt>
                <c:pt idx="3717">
                  <c:v>1045.758</c:v>
                </c:pt>
                <c:pt idx="3718">
                  <c:v>1051.5619999999999</c:v>
                </c:pt>
                <c:pt idx="3719">
                  <c:v>1057.3879999999999</c:v>
                </c:pt>
                <c:pt idx="3720">
                  <c:v>1061.7560000000001</c:v>
                </c:pt>
                <c:pt idx="3721">
                  <c:v>1053.866</c:v>
                </c:pt>
                <c:pt idx="3722">
                  <c:v>1015.373</c:v>
                </c:pt>
                <c:pt idx="3723">
                  <c:v>974.572</c:v>
                </c:pt>
                <c:pt idx="3724">
                  <c:v>936.27099999999996</c:v>
                </c:pt>
                <c:pt idx="3725">
                  <c:v>921.24699999999996</c:v>
                </c:pt>
                <c:pt idx="3726">
                  <c:v>949.94799999999998</c:v>
                </c:pt>
                <c:pt idx="3727">
                  <c:v>960.79700000000003</c:v>
                </c:pt>
                <c:pt idx="3728">
                  <c:v>1026.8440000000001</c:v>
                </c:pt>
                <c:pt idx="3729">
                  <c:v>1015.599</c:v>
                </c:pt>
                <c:pt idx="3730">
                  <c:v>1010.176</c:v>
                </c:pt>
                <c:pt idx="3731">
                  <c:v>1004.977</c:v>
                </c:pt>
                <c:pt idx="3732">
                  <c:v>1002.602</c:v>
                </c:pt>
                <c:pt idx="3733">
                  <c:v>1016.942</c:v>
                </c:pt>
                <c:pt idx="3734">
                  <c:v>1039.222</c:v>
                </c:pt>
                <c:pt idx="3735">
                  <c:v>1039.3810000000001</c:v>
                </c:pt>
                <c:pt idx="3736">
                  <c:v>1011.6369999999999</c:v>
                </c:pt>
                <c:pt idx="3737">
                  <c:v>1005.506</c:v>
                </c:pt>
                <c:pt idx="3738">
                  <c:v>1002.245</c:v>
                </c:pt>
                <c:pt idx="3739">
                  <c:v>1050.24</c:v>
                </c:pt>
                <c:pt idx="3740">
                  <c:v>1076.933</c:v>
                </c:pt>
                <c:pt idx="3741">
                  <c:v>1017.843</c:v>
                </c:pt>
                <c:pt idx="3742">
                  <c:v>924.05600000000004</c:v>
                </c:pt>
                <c:pt idx="3743">
                  <c:v>1172.7929999999999</c:v>
                </c:pt>
                <c:pt idx="3744">
                  <c:v>1197.7329999999999</c:v>
                </c:pt>
                <c:pt idx="3745">
                  <c:v>1216.0450000000001</c:v>
                </c:pt>
                <c:pt idx="3746">
                  <c:v>979.53</c:v>
                </c:pt>
                <c:pt idx="3747">
                  <c:v>1052.152</c:v>
                </c:pt>
                <c:pt idx="3748">
                  <c:v>896.85799999999995</c:v>
                </c:pt>
                <c:pt idx="3749">
                  <c:v>917.053</c:v>
                </c:pt>
                <c:pt idx="3750">
                  <c:v>995.7</c:v>
                </c:pt>
                <c:pt idx="3751">
                  <c:v>1015.782</c:v>
                </c:pt>
                <c:pt idx="3752">
                  <c:v>1029.02</c:v>
                </c:pt>
                <c:pt idx="3753">
                  <c:v>1040.319</c:v>
                </c:pt>
                <c:pt idx="3754">
                  <c:v>979.303</c:v>
                </c:pt>
                <c:pt idx="3755">
                  <c:v>1032.402</c:v>
                </c:pt>
                <c:pt idx="3756">
                  <c:v>1048.4670000000001</c:v>
                </c:pt>
                <c:pt idx="3757">
                  <c:v>1103.703</c:v>
                </c:pt>
                <c:pt idx="3758">
                  <c:v>1027.3209999999999</c:v>
                </c:pt>
                <c:pt idx="3759">
                  <c:v>929.01800000000003</c:v>
                </c:pt>
                <c:pt idx="3760">
                  <c:v>1009.388</c:v>
                </c:pt>
                <c:pt idx="3761">
                  <c:v>1001.5549999999999</c:v>
                </c:pt>
                <c:pt idx="3762">
                  <c:v>997.50400000000002</c:v>
                </c:pt>
                <c:pt idx="3763">
                  <c:v>1010.7190000000001</c:v>
                </c:pt>
                <c:pt idx="3764">
                  <c:v>832.24900000000002</c:v>
                </c:pt>
                <c:pt idx="3765">
                  <c:v>1184.133</c:v>
                </c:pt>
                <c:pt idx="3766">
                  <c:v>1189.9280000000001</c:v>
                </c:pt>
                <c:pt idx="3767">
                  <c:v>1206.1469999999999</c:v>
                </c:pt>
                <c:pt idx="3768">
                  <c:v>1201.816</c:v>
                </c:pt>
                <c:pt idx="3769">
                  <c:v>1219.741</c:v>
                </c:pt>
                <c:pt idx="3770">
                  <c:v>992.22799999999995</c:v>
                </c:pt>
                <c:pt idx="3771">
                  <c:v>939.101</c:v>
                </c:pt>
                <c:pt idx="3772">
                  <c:v>803.81500000000005</c:v>
                </c:pt>
                <c:pt idx="3773">
                  <c:v>836.55200000000002</c:v>
                </c:pt>
                <c:pt idx="3774">
                  <c:v>853.01900000000001</c:v>
                </c:pt>
                <c:pt idx="3775">
                  <c:v>877.98699999999997</c:v>
                </c:pt>
                <c:pt idx="3776">
                  <c:v>935.83699999999999</c:v>
                </c:pt>
                <c:pt idx="3777">
                  <c:v>904.072</c:v>
                </c:pt>
                <c:pt idx="3778">
                  <c:v>914.64099999999996</c:v>
                </c:pt>
                <c:pt idx="3779">
                  <c:v>946.81399999999996</c:v>
                </c:pt>
                <c:pt idx="3780">
                  <c:v>954.25099999999998</c:v>
                </c:pt>
                <c:pt idx="3781">
                  <c:v>926.202</c:v>
                </c:pt>
                <c:pt idx="3782">
                  <c:v>866.08399999999995</c:v>
                </c:pt>
                <c:pt idx="3783">
                  <c:v>865.57399999999996</c:v>
                </c:pt>
                <c:pt idx="3784">
                  <c:v>864.34500000000003</c:v>
                </c:pt>
                <c:pt idx="3785">
                  <c:v>862.24900000000002</c:v>
                </c:pt>
                <c:pt idx="3786">
                  <c:v>853.63400000000001</c:v>
                </c:pt>
                <c:pt idx="3787">
                  <c:v>1015.8049999999999</c:v>
                </c:pt>
                <c:pt idx="3788">
                  <c:v>1098.5319999999999</c:v>
                </c:pt>
                <c:pt idx="3789">
                  <c:v>998.35799999999995</c:v>
                </c:pt>
                <c:pt idx="3790">
                  <c:v>826.41300000000001</c:v>
                </c:pt>
                <c:pt idx="3791">
                  <c:v>827.64599999999996</c:v>
                </c:pt>
                <c:pt idx="3792">
                  <c:v>848.65899999999999</c:v>
                </c:pt>
                <c:pt idx="3793">
                  <c:v>842.524</c:v>
                </c:pt>
                <c:pt idx="3794">
                  <c:v>837.83600000000001</c:v>
                </c:pt>
                <c:pt idx="3795">
                  <c:v>959.53099999999995</c:v>
                </c:pt>
                <c:pt idx="3796">
                  <c:v>864.56500000000005</c:v>
                </c:pt>
                <c:pt idx="3797">
                  <c:v>864.56500000000005</c:v>
                </c:pt>
                <c:pt idx="3798">
                  <c:v>864.56500000000005</c:v>
                </c:pt>
                <c:pt idx="3799">
                  <c:v>934.11699999999996</c:v>
                </c:pt>
                <c:pt idx="3800">
                  <c:v>959.62599999999998</c:v>
                </c:pt>
                <c:pt idx="3801">
                  <c:v>917.60799999999995</c:v>
                </c:pt>
                <c:pt idx="3802">
                  <c:v>944.7</c:v>
                </c:pt>
                <c:pt idx="3803">
                  <c:v>946.39700000000005</c:v>
                </c:pt>
                <c:pt idx="3804">
                  <c:v>938.01599999999996</c:v>
                </c:pt>
                <c:pt idx="3805">
                  <c:v>931.71799999999996</c:v>
                </c:pt>
                <c:pt idx="3806">
                  <c:v>961.96100000000001</c:v>
                </c:pt>
                <c:pt idx="3807">
                  <c:v>1001.759</c:v>
                </c:pt>
                <c:pt idx="3808">
                  <c:v>1015.191</c:v>
                </c:pt>
                <c:pt idx="3809">
                  <c:v>1031.152</c:v>
                </c:pt>
                <c:pt idx="3810">
                  <c:v>967.80899999999997</c:v>
                </c:pt>
                <c:pt idx="3811">
                  <c:v>941.58100000000002</c:v>
                </c:pt>
                <c:pt idx="3812">
                  <c:v>903.98800000000006</c:v>
                </c:pt>
                <c:pt idx="3813">
                  <c:v>899.99300000000005</c:v>
                </c:pt>
                <c:pt idx="3814">
                  <c:v>905.32899999999995</c:v>
                </c:pt>
                <c:pt idx="3815">
                  <c:v>964.57399999999996</c:v>
                </c:pt>
                <c:pt idx="3816">
                  <c:v>1058.7449999999999</c:v>
                </c:pt>
                <c:pt idx="3817">
                  <c:v>1050.58</c:v>
                </c:pt>
                <c:pt idx="3818">
                  <c:v>1008.875</c:v>
                </c:pt>
                <c:pt idx="3819">
                  <c:v>971.16899999999998</c:v>
                </c:pt>
                <c:pt idx="3820">
                  <c:v>978.41</c:v>
                </c:pt>
                <c:pt idx="3821">
                  <c:v>967.48199999999997</c:v>
                </c:pt>
                <c:pt idx="3822">
                  <c:v>967.524</c:v>
                </c:pt>
                <c:pt idx="3823">
                  <c:v>898.72799999999995</c:v>
                </c:pt>
                <c:pt idx="3824">
                  <c:v>889.00599999999997</c:v>
                </c:pt>
                <c:pt idx="3825">
                  <c:v>936.99099999999999</c:v>
                </c:pt>
                <c:pt idx="3826">
                  <c:v>967.74300000000005</c:v>
                </c:pt>
                <c:pt idx="3827">
                  <c:v>976.26099999999997</c:v>
                </c:pt>
                <c:pt idx="3828">
                  <c:v>1005.861</c:v>
                </c:pt>
                <c:pt idx="3829">
                  <c:v>1011.023</c:v>
                </c:pt>
                <c:pt idx="3830">
                  <c:v>1014.572</c:v>
                </c:pt>
                <c:pt idx="3831">
                  <c:v>988.02599999999995</c:v>
                </c:pt>
                <c:pt idx="3832">
                  <c:v>985.28499999999997</c:v>
                </c:pt>
                <c:pt idx="3833">
                  <c:v>978.38300000000004</c:v>
                </c:pt>
                <c:pt idx="3834">
                  <c:v>1001.557</c:v>
                </c:pt>
                <c:pt idx="3835">
                  <c:v>971.06500000000005</c:v>
                </c:pt>
                <c:pt idx="3836">
                  <c:v>968.00300000000004</c:v>
                </c:pt>
                <c:pt idx="3837">
                  <c:v>1012.143</c:v>
                </c:pt>
                <c:pt idx="3838">
                  <c:v>1027.864</c:v>
                </c:pt>
                <c:pt idx="3839">
                  <c:v>1033.0989999999999</c:v>
                </c:pt>
                <c:pt idx="3840">
                  <c:v>1033.7850000000001</c:v>
                </c:pt>
                <c:pt idx="3841">
                  <c:v>1031.7180000000001</c:v>
                </c:pt>
                <c:pt idx="3842">
                  <c:v>1030.4960000000001</c:v>
                </c:pt>
                <c:pt idx="3843">
                  <c:v>1043.883</c:v>
                </c:pt>
                <c:pt idx="3844">
                  <c:v>1098.2629999999999</c:v>
                </c:pt>
                <c:pt idx="3845">
                  <c:v>1097.424</c:v>
                </c:pt>
                <c:pt idx="3846">
                  <c:v>1106.846</c:v>
                </c:pt>
                <c:pt idx="3847">
                  <c:v>1096.02</c:v>
                </c:pt>
                <c:pt idx="3848">
                  <c:v>1045.1679999999999</c:v>
                </c:pt>
                <c:pt idx="3849">
                  <c:v>976.67899999999997</c:v>
                </c:pt>
                <c:pt idx="3850">
                  <c:v>1061.663</c:v>
                </c:pt>
                <c:pt idx="3851">
                  <c:v>1085.8900000000001</c:v>
                </c:pt>
                <c:pt idx="3852">
                  <c:v>1114.4459999999999</c:v>
                </c:pt>
                <c:pt idx="3853">
                  <c:v>1118.3920000000001</c:v>
                </c:pt>
                <c:pt idx="3854">
                  <c:v>1120.1790000000001</c:v>
                </c:pt>
                <c:pt idx="3855">
                  <c:v>1126.521</c:v>
                </c:pt>
                <c:pt idx="3856">
                  <c:v>1023.684</c:v>
                </c:pt>
                <c:pt idx="3857">
                  <c:v>1061.5239999999999</c:v>
                </c:pt>
                <c:pt idx="3858">
                  <c:v>1132.1759999999999</c:v>
                </c:pt>
                <c:pt idx="3859">
                  <c:v>1180.8150000000001</c:v>
                </c:pt>
                <c:pt idx="3860">
                  <c:v>1191.4690000000001</c:v>
                </c:pt>
                <c:pt idx="3861">
                  <c:v>1196.789</c:v>
                </c:pt>
                <c:pt idx="3862">
                  <c:v>1133.818</c:v>
                </c:pt>
                <c:pt idx="3863">
                  <c:v>1089.316</c:v>
                </c:pt>
                <c:pt idx="3864">
                  <c:v>1094.1990000000001</c:v>
                </c:pt>
                <c:pt idx="3865">
                  <c:v>1030.3920000000001</c:v>
                </c:pt>
                <c:pt idx="3866">
                  <c:v>1059.4549999999999</c:v>
                </c:pt>
                <c:pt idx="3867">
                  <c:v>832.846</c:v>
                </c:pt>
                <c:pt idx="3868">
                  <c:v>832.846</c:v>
                </c:pt>
                <c:pt idx="3869">
                  <c:v>832.846</c:v>
                </c:pt>
                <c:pt idx="3870">
                  <c:v>843.12300000000005</c:v>
                </c:pt>
                <c:pt idx="3871">
                  <c:v>849.22900000000004</c:v>
                </c:pt>
                <c:pt idx="3872">
                  <c:v>832.846</c:v>
                </c:pt>
                <c:pt idx="3873">
                  <c:v>832.846</c:v>
                </c:pt>
                <c:pt idx="3874">
                  <c:v>832.846</c:v>
                </c:pt>
                <c:pt idx="3875">
                  <c:v>832.846</c:v>
                </c:pt>
                <c:pt idx="3876">
                  <c:v>832.846</c:v>
                </c:pt>
                <c:pt idx="3877">
                  <c:v>832.846</c:v>
                </c:pt>
                <c:pt idx="3878">
                  <c:v>832.846</c:v>
                </c:pt>
                <c:pt idx="3879">
                  <c:v>833.28300000000002</c:v>
                </c:pt>
                <c:pt idx="3880">
                  <c:v>878</c:v>
                </c:pt>
                <c:pt idx="3881">
                  <c:v>896.19200000000001</c:v>
                </c:pt>
                <c:pt idx="3882">
                  <c:v>873.41800000000001</c:v>
                </c:pt>
                <c:pt idx="3883">
                  <c:v>832.846</c:v>
                </c:pt>
                <c:pt idx="3884">
                  <c:v>832.846</c:v>
                </c:pt>
                <c:pt idx="3885">
                  <c:v>832.846</c:v>
                </c:pt>
                <c:pt idx="3886">
                  <c:v>832.846</c:v>
                </c:pt>
                <c:pt idx="3887">
                  <c:v>832.846</c:v>
                </c:pt>
                <c:pt idx="3888">
                  <c:v>832.846</c:v>
                </c:pt>
                <c:pt idx="3889">
                  <c:v>832.846</c:v>
                </c:pt>
                <c:pt idx="3890">
                  <c:v>832.846</c:v>
                </c:pt>
                <c:pt idx="3891">
                  <c:v>988.875</c:v>
                </c:pt>
                <c:pt idx="3892">
                  <c:v>948.86800000000005</c:v>
                </c:pt>
                <c:pt idx="3893">
                  <c:v>941.53700000000003</c:v>
                </c:pt>
                <c:pt idx="3894">
                  <c:v>935.47799999999995</c:v>
                </c:pt>
                <c:pt idx="3895">
                  <c:v>928.37199999999996</c:v>
                </c:pt>
                <c:pt idx="3896">
                  <c:v>984.17100000000005</c:v>
                </c:pt>
                <c:pt idx="3897">
                  <c:v>992.20100000000002</c:v>
                </c:pt>
                <c:pt idx="3898">
                  <c:v>1004.963</c:v>
                </c:pt>
                <c:pt idx="3899">
                  <c:v>976.67100000000005</c:v>
                </c:pt>
                <c:pt idx="3900">
                  <c:v>967.05100000000004</c:v>
                </c:pt>
                <c:pt idx="3901">
                  <c:v>971.80899999999997</c:v>
                </c:pt>
                <c:pt idx="3902">
                  <c:v>967.15700000000004</c:v>
                </c:pt>
                <c:pt idx="3903">
                  <c:v>1035.498</c:v>
                </c:pt>
                <c:pt idx="3904">
                  <c:v>1044.8130000000001</c:v>
                </c:pt>
                <c:pt idx="3905">
                  <c:v>1031.6959999999999</c:v>
                </c:pt>
                <c:pt idx="3906">
                  <c:v>936.67200000000003</c:v>
                </c:pt>
                <c:pt idx="3907">
                  <c:v>993.26900000000001</c:v>
                </c:pt>
                <c:pt idx="3908">
                  <c:v>1031.6990000000001</c:v>
                </c:pt>
                <c:pt idx="3909">
                  <c:v>1025.4100000000001</c:v>
                </c:pt>
                <c:pt idx="3910">
                  <c:v>988.98</c:v>
                </c:pt>
                <c:pt idx="3911">
                  <c:v>1024.1420000000001</c:v>
                </c:pt>
                <c:pt idx="3912">
                  <c:v>1066.7339999999999</c:v>
                </c:pt>
                <c:pt idx="3913">
                  <c:v>1073.6859999999999</c:v>
                </c:pt>
                <c:pt idx="3914">
                  <c:v>1071.604</c:v>
                </c:pt>
                <c:pt idx="3915">
                  <c:v>1026.643</c:v>
                </c:pt>
                <c:pt idx="3916">
                  <c:v>1056.8430000000001</c:v>
                </c:pt>
                <c:pt idx="3917">
                  <c:v>1045.925</c:v>
                </c:pt>
                <c:pt idx="3918">
                  <c:v>1039.557</c:v>
                </c:pt>
                <c:pt idx="3919">
                  <c:v>1041.1559999999999</c:v>
                </c:pt>
                <c:pt idx="3920">
                  <c:v>1035.2070000000001</c:v>
                </c:pt>
                <c:pt idx="3921">
                  <c:v>889.66</c:v>
                </c:pt>
                <c:pt idx="3922">
                  <c:v>939.33299999999997</c:v>
                </c:pt>
                <c:pt idx="3923">
                  <c:v>1023.297</c:v>
                </c:pt>
                <c:pt idx="3924">
                  <c:v>1034.078</c:v>
                </c:pt>
                <c:pt idx="3925">
                  <c:v>1031.8679999999999</c:v>
                </c:pt>
                <c:pt idx="3926">
                  <c:v>1030.701</c:v>
                </c:pt>
                <c:pt idx="3927">
                  <c:v>1041.8920000000001</c:v>
                </c:pt>
                <c:pt idx="3928">
                  <c:v>1046.5419999999999</c:v>
                </c:pt>
                <c:pt idx="3929">
                  <c:v>1049.261</c:v>
                </c:pt>
                <c:pt idx="3930">
                  <c:v>1056.672</c:v>
                </c:pt>
                <c:pt idx="3931">
                  <c:v>1062.4649999999999</c:v>
                </c:pt>
                <c:pt idx="3932">
                  <c:v>947.26499999999999</c:v>
                </c:pt>
                <c:pt idx="3933">
                  <c:v>982.71</c:v>
                </c:pt>
                <c:pt idx="3934">
                  <c:v>1050.135</c:v>
                </c:pt>
                <c:pt idx="3935">
                  <c:v>1071.316</c:v>
                </c:pt>
                <c:pt idx="3936">
                  <c:v>1071.9949999999999</c:v>
                </c:pt>
                <c:pt idx="3937">
                  <c:v>1107.778</c:v>
                </c:pt>
                <c:pt idx="3938">
                  <c:v>1123.5889999999999</c:v>
                </c:pt>
                <c:pt idx="3939">
                  <c:v>934.31</c:v>
                </c:pt>
                <c:pt idx="3940">
                  <c:v>970.67600000000004</c:v>
                </c:pt>
                <c:pt idx="3941">
                  <c:v>976.83100000000002</c:v>
                </c:pt>
                <c:pt idx="3942">
                  <c:v>976.96600000000001</c:v>
                </c:pt>
                <c:pt idx="3943">
                  <c:v>876.21699999999998</c:v>
                </c:pt>
                <c:pt idx="3944">
                  <c:v>868.779</c:v>
                </c:pt>
                <c:pt idx="3945">
                  <c:v>942.78099999999995</c:v>
                </c:pt>
                <c:pt idx="3946">
                  <c:v>980.78499999999997</c:v>
                </c:pt>
                <c:pt idx="3947">
                  <c:v>1005.833</c:v>
                </c:pt>
                <c:pt idx="3948">
                  <c:v>1065.182</c:v>
                </c:pt>
                <c:pt idx="3949">
                  <c:v>1066.1479999999999</c:v>
                </c:pt>
                <c:pt idx="3950">
                  <c:v>1063.383</c:v>
                </c:pt>
                <c:pt idx="3951">
                  <c:v>989.12900000000002</c:v>
                </c:pt>
                <c:pt idx="3952">
                  <c:v>986.34</c:v>
                </c:pt>
                <c:pt idx="3953">
                  <c:v>980.03300000000002</c:v>
                </c:pt>
                <c:pt idx="3954">
                  <c:v>975.173</c:v>
                </c:pt>
                <c:pt idx="3955">
                  <c:v>1020.537</c:v>
                </c:pt>
                <c:pt idx="3956">
                  <c:v>1049.8789999999999</c:v>
                </c:pt>
                <c:pt idx="3957">
                  <c:v>1097.6510000000001</c:v>
                </c:pt>
                <c:pt idx="3958">
                  <c:v>1103.184</c:v>
                </c:pt>
                <c:pt idx="3959">
                  <c:v>1109.8599999999999</c:v>
                </c:pt>
                <c:pt idx="3960">
                  <c:v>1079.9760000000001</c:v>
                </c:pt>
                <c:pt idx="3961">
                  <c:v>1033.604</c:v>
                </c:pt>
                <c:pt idx="3962">
                  <c:v>1029.9190000000001</c:v>
                </c:pt>
                <c:pt idx="3963">
                  <c:v>936.14</c:v>
                </c:pt>
                <c:pt idx="3964">
                  <c:v>1010.7859999999999</c:v>
                </c:pt>
                <c:pt idx="3965">
                  <c:v>1001.373</c:v>
                </c:pt>
                <c:pt idx="3966">
                  <c:v>985.14400000000001</c:v>
                </c:pt>
                <c:pt idx="3967">
                  <c:v>914.41700000000003</c:v>
                </c:pt>
                <c:pt idx="3968">
                  <c:v>849.18</c:v>
                </c:pt>
                <c:pt idx="3969">
                  <c:v>948.78099999999995</c:v>
                </c:pt>
                <c:pt idx="3970">
                  <c:v>1003.056</c:v>
                </c:pt>
                <c:pt idx="3971">
                  <c:v>1008.657</c:v>
                </c:pt>
                <c:pt idx="3972">
                  <c:v>1006.253</c:v>
                </c:pt>
                <c:pt idx="3973">
                  <c:v>1010.196</c:v>
                </c:pt>
                <c:pt idx="3974">
                  <c:v>1016.383</c:v>
                </c:pt>
                <c:pt idx="3975">
                  <c:v>1013.3819999999999</c:v>
                </c:pt>
                <c:pt idx="3976">
                  <c:v>1015.64</c:v>
                </c:pt>
                <c:pt idx="3977">
                  <c:v>1019.659</c:v>
                </c:pt>
                <c:pt idx="3978">
                  <c:v>1017.463</c:v>
                </c:pt>
                <c:pt idx="3979">
                  <c:v>1018.583</c:v>
                </c:pt>
                <c:pt idx="3980">
                  <c:v>1024.4010000000001</c:v>
                </c:pt>
                <c:pt idx="3981">
                  <c:v>1018.832</c:v>
                </c:pt>
                <c:pt idx="3982">
                  <c:v>1011.8680000000001</c:v>
                </c:pt>
                <c:pt idx="3983">
                  <c:v>1007.047</c:v>
                </c:pt>
                <c:pt idx="3984">
                  <c:v>1003.433</c:v>
                </c:pt>
                <c:pt idx="3985">
                  <c:v>1104.241</c:v>
                </c:pt>
                <c:pt idx="3986">
                  <c:v>1108.268</c:v>
                </c:pt>
                <c:pt idx="3987">
                  <c:v>770.35199999999998</c:v>
                </c:pt>
                <c:pt idx="3988">
                  <c:v>763.36500000000001</c:v>
                </c:pt>
                <c:pt idx="3989">
                  <c:v>774.46100000000001</c:v>
                </c:pt>
                <c:pt idx="3990">
                  <c:v>779.91</c:v>
                </c:pt>
                <c:pt idx="3991">
                  <c:v>702.68200000000002</c:v>
                </c:pt>
                <c:pt idx="3992">
                  <c:v>695.33199999999999</c:v>
                </c:pt>
                <c:pt idx="3993">
                  <c:v>770.82600000000002</c:v>
                </c:pt>
                <c:pt idx="3994">
                  <c:v>790.26400000000001</c:v>
                </c:pt>
                <c:pt idx="3995">
                  <c:v>820.85799999999995</c:v>
                </c:pt>
                <c:pt idx="3996">
                  <c:v>753.048</c:v>
                </c:pt>
                <c:pt idx="3997">
                  <c:v>746.92600000000004</c:v>
                </c:pt>
                <c:pt idx="3998">
                  <c:v>792.21400000000006</c:v>
                </c:pt>
                <c:pt idx="3999">
                  <c:v>810.26099999999997</c:v>
                </c:pt>
                <c:pt idx="4000">
                  <c:v>824.16200000000003</c:v>
                </c:pt>
                <c:pt idx="4001">
                  <c:v>829.18899999999996</c:v>
                </c:pt>
                <c:pt idx="4002">
                  <c:v>831.654</c:v>
                </c:pt>
                <c:pt idx="4003">
                  <c:v>829.49</c:v>
                </c:pt>
                <c:pt idx="4004">
                  <c:v>836.97699999999998</c:v>
                </c:pt>
                <c:pt idx="4005">
                  <c:v>810.53099999999995</c:v>
                </c:pt>
                <c:pt idx="4006">
                  <c:v>784.1</c:v>
                </c:pt>
                <c:pt idx="4007">
                  <c:v>786.12400000000002</c:v>
                </c:pt>
                <c:pt idx="4008">
                  <c:v>786.91800000000001</c:v>
                </c:pt>
                <c:pt idx="4009">
                  <c:v>802.69299999999998</c:v>
                </c:pt>
                <c:pt idx="4010">
                  <c:v>787.24400000000003</c:v>
                </c:pt>
                <c:pt idx="4011">
                  <c:v>810.673</c:v>
                </c:pt>
                <c:pt idx="4012">
                  <c:v>813.73500000000001</c:v>
                </c:pt>
                <c:pt idx="4013">
                  <c:v>821.00699999999995</c:v>
                </c:pt>
                <c:pt idx="4014">
                  <c:v>797.95699999999999</c:v>
                </c:pt>
                <c:pt idx="4015">
                  <c:v>741.90599999999995</c:v>
                </c:pt>
                <c:pt idx="4016">
                  <c:v>736.39400000000001</c:v>
                </c:pt>
                <c:pt idx="4017">
                  <c:v>797.26099999999997</c:v>
                </c:pt>
                <c:pt idx="4018">
                  <c:v>794.21100000000001</c:v>
                </c:pt>
                <c:pt idx="4019">
                  <c:v>788.96900000000005</c:v>
                </c:pt>
                <c:pt idx="4020">
                  <c:v>793.60400000000004</c:v>
                </c:pt>
                <c:pt idx="4021">
                  <c:v>796.072</c:v>
                </c:pt>
                <c:pt idx="4022">
                  <c:v>815.702</c:v>
                </c:pt>
                <c:pt idx="4023">
                  <c:v>919.93</c:v>
                </c:pt>
                <c:pt idx="4024">
                  <c:v>897.351</c:v>
                </c:pt>
                <c:pt idx="4025">
                  <c:v>778.08299999999997</c:v>
                </c:pt>
                <c:pt idx="4026">
                  <c:v>735.20600000000002</c:v>
                </c:pt>
                <c:pt idx="4027">
                  <c:v>695.51700000000005</c:v>
                </c:pt>
                <c:pt idx="4028">
                  <c:v>684.35400000000004</c:v>
                </c:pt>
                <c:pt idx="4029">
                  <c:v>684.35400000000004</c:v>
                </c:pt>
                <c:pt idx="4030">
                  <c:v>696.32100000000003</c:v>
                </c:pt>
                <c:pt idx="4031">
                  <c:v>700.64499999999998</c:v>
                </c:pt>
                <c:pt idx="4032">
                  <c:v>684.35400000000004</c:v>
                </c:pt>
                <c:pt idx="4033">
                  <c:v>685.04300000000001</c:v>
                </c:pt>
                <c:pt idx="4034">
                  <c:v>684.35400000000004</c:v>
                </c:pt>
                <c:pt idx="4035">
                  <c:v>803.68499999999995</c:v>
                </c:pt>
                <c:pt idx="4036">
                  <c:v>722.68100000000004</c:v>
                </c:pt>
                <c:pt idx="4037">
                  <c:v>722.68100000000004</c:v>
                </c:pt>
                <c:pt idx="4038">
                  <c:v>722.68100000000004</c:v>
                </c:pt>
                <c:pt idx="4039">
                  <c:v>746.36300000000006</c:v>
                </c:pt>
                <c:pt idx="4040">
                  <c:v>755.928</c:v>
                </c:pt>
                <c:pt idx="4041">
                  <c:v>765.66600000000005</c:v>
                </c:pt>
                <c:pt idx="4042">
                  <c:v>745.03899999999999</c:v>
                </c:pt>
                <c:pt idx="4043">
                  <c:v>726.63599999999997</c:v>
                </c:pt>
                <c:pt idx="4044">
                  <c:v>747.5</c:v>
                </c:pt>
                <c:pt idx="4045">
                  <c:v>728.6</c:v>
                </c:pt>
                <c:pt idx="4046">
                  <c:v>722.68100000000004</c:v>
                </c:pt>
                <c:pt idx="4047">
                  <c:v>722.68100000000004</c:v>
                </c:pt>
                <c:pt idx="4048">
                  <c:v>722.68100000000004</c:v>
                </c:pt>
                <c:pt idx="4049">
                  <c:v>729.34</c:v>
                </c:pt>
                <c:pt idx="4050">
                  <c:v>784.04700000000003</c:v>
                </c:pt>
                <c:pt idx="4051">
                  <c:v>786.07</c:v>
                </c:pt>
                <c:pt idx="4052">
                  <c:v>722.68100000000004</c:v>
                </c:pt>
                <c:pt idx="4053">
                  <c:v>722.68100000000004</c:v>
                </c:pt>
                <c:pt idx="4054">
                  <c:v>813.39099999999996</c:v>
                </c:pt>
                <c:pt idx="4055">
                  <c:v>810.88099999999997</c:v>
                </c:pt>
                <c:pt idx="4056">
                  <c:v>806.15700000000004</c:v>
                </c:pt>
                <c:pt idx="4057">
                  <c:v>778.05</c:v>
                </c:pt>
                <c:pt idx="4058">
                  <c:v>750.96</c:v>
                </c:pt>
                <c:pt idx="4059">
                  <c:v>921.125</c:v>
                </c:pt>
                <c:pt idx="4060">
                  <c:v>926.93899999999996</c:v>
                </c:pt>
                <c:pt idx="4061">
                  <c:v>936.71199999999999</c:v>
                </c:pt>
                <c:pt idx="4062">
                  <c:v>976.22900000000004</c:v>
                </c:pt>
                <c:pt idx="4063">
                  <c:v>960.76199999999994</c:v>
                </c:pt>
                <c:pt idx="4064">
                  <c:v>931.26900000000001</c:v>
                </c:pt>
                <c:pt idx="4065">
                  <c:v>929.72</c:v>
                </c:pt>
                <c:pt idx="4066">
                  <c:v>955.39300000000003</c:v>
                </c:pt>
                <c:pt idx="4067">
                  <c:v>958.35699999999997</c:v>
                </c:pt>
                <c:pt idx="4068">
                  <c:v>963.178</c:v>
                </c:pt>
                <c:pt idx="4069">
                  <c:v>874.07299999999998</c:v>
                </c:pt>
                <c:pt idx="4070">
                  <c:v>856.05100000000004</c:v>
                </c:pt>
                <c:pt idx="4071">
                  <c:v>843.87699999999995</c:v>
                </c:pt>
                <c:pt idx="4072">
                  <c:v>921.995</c:v>
                </c:pt>
                <c:pt idx="4073">
                  <c:v>973.29200000000003</c:v>
                </c:pt>
                <c:pt idx="4074">
                  <c:v>978.77300000000002</c:v>
                </c:pt>
                <c:pt idx="4075">
                  <c:v>984.41800000000001</c:v>
                </c:pt>
                <c:pt idx="4076">
                  <c:v>961.86800000000005</c:v>
                </c:pt>
                <c:pt idx="4077">
                  <c:v>959.21600000000001</c:v>
                </c:pt>
                <c:pt idx="4078">
                  <c:v>961.76499999999999</c:v>
                </c:pt>
                <c:pt idx="4079">
                  <c:v>993.13099999999997</c:v>
                </c:pt>
                <c:pt idx="4080">
                  <c:v>1000.149</c:v>
                </c:pt>
                <c:pt idx="4081">
                  <c:v>988.798</c:v>
                </c:pt>
                <c:pt idx="4082">
                  <c:v>977.053</c:v>
                </c:pt>
                <c:pt idx="4083">
                  <c:v>954.11699999999996</c:v>
                </c:pt>
                <c:pt idx="4084">
                  <c:v>975.06200000000001</c:v>
                </c:pt>
                <c:pt idx="4085">
                  <c:v>973.625</c:v>
                </c:pt>
                <c:pt idx="4086">
                  <c:v>974.67499999999995</c:v>
                </c:pt>
                <c:pt idx="4087">
                  <c:v>952.07500000000005</c:v>
                </c:pt>
                <c:pt idx="4088">
                  <c:v>857.24300000000005</c:v>
                </c:pt>
                <c:pt idx="4089">
                  <c:v>907.55600000000004</c:v>
                </c:pt>
                <c:pt idx="4090">
                  <c:v>989.09500000000003</c:v>
                </c:pt>
                <c:pt idx="4091">
                  <c:v>980.08399999999995</c:v>
                </c:pt>
                <c:pt idx="4092">
                  <c:v>905.89599999999996</c:v>
                </c:pt>
                <c:pt idx="4093">
                  <c:v>895.53099999999995</c:v>
                </c:pt>
                <c:pt idx="4094">
                  <c:v>961.72199999999998</c:v>
                </c:pt>
                <c:pt idx="4095">
                  <c:v>983.88800000000003</c:v>
                </c:pt>
                <c:pt idx="4096">
                  <c:v>988</c:v>
                </c:pt>
                <c:pt idx="4097">
                  <c:v>993.94899999999996</c:v>
                </c:pt>
                <c:pt idx="4098">
                  <c:v>998.59</c:v>
                </c:pt>
                <c:pt idx="4099">
                  <c:v>1003.321</c:v>
                </c:pt>
                <c:pt idx="4100">
                  <c:v>1003.321</c:v>
                </c:pt>
                <c:pt idx="4101">
                  <c:v>1003.321</c:v>
                </c:pt>
                <c:pt idx="4102">
                  <c:v>1003.321</c:v>
                </c:pt>
                <c:pt idx="4103">
                  <c:v>1003.321</c:v>
                </c:pt>
                <c:pt idx="4104">
                  <c:v>1003.321</c:v>
                </c:pt>
                <c:pt idx="4105">
                  <c:v>1003.321</c:v>
                </c:pt>
                <c:pt idx="4106">
                  <c:v>1003.321</c:v>
                </c:pt>
                <c:pt idx="4107">
                  <c:v>1003.321</c:v>
                </c:pt>
                <c:pt idx="4108">
                  <c:v>1003.321</c:v>
                </c:pt>
                <c:pt idx="4109">
                  <c:v>1003.321</c:v>
                </c:pt>
                <c:pt idx="4110">
                  <c:v>1003.321</c:v>
                </c:pt>
                <c:pt idx="4111">
                  <c:v>1003.321</c:v>
                </c:pt>
                <c:pt idx="4112">
                  <c:v>1003.321</c:v>
                </c:pt>
                <c:pt idx="4113">
                  <c:v>955.34100000000001</c:v>
                </c:pt>
                <c:pt idx="4114">
                  <c:v>1583.4970000000001</c:v>
                </c:pt>
                <c:pt idx="4115">
                  <c:v>1597.557</c:v>
                </c:pt>
                <c:pt idx="4116">
                  <c:v>1592.105</c:v>
                </c:pt>
                <c:pt idx="4117">
                  <c:v>1577.8150000000001</c:v>
                </c:pt>
                <c:pt idx="4118">
                  <c:v>1576.8710000000001</c:v>
                </c:pt>
                <c:pt idx="4119">
                  <c:v>1583.1420000000001</c:v>
                </c:pt>
                <c:pt idx="4120">
                  <c:v>1583.654</c:v>
                </c:pt>
                <c:pt idx="4121">
                  <c:v>1589.6089999999999</c:v>
                </c:pt>
                <c:pt idx="4122">
                  <c:v>1586.9649999999999</c:v>
                </c:pt>
                <c:pt idx="4123">
                  <c:v>1591.37</c:v>
                </c:pt>
                <c:pt idx="4124">
                  <c:v>1597.8710000000001</c:v>
                </c:pt>
                <c:pt idx="4125">
                  <c:v>1648.96</c:v>
                </c:pt>
                <c:pt idx="4126">
                  <c:v>1656.5260000000001</c:v>
                </c:pt>
                <c:pt idx="4127">
                  <c:v>1650.4110000000001</c:v>
                </c:pt>
                <c:pt idx="4128">
                  <c:v>1641.9860000000001</c:v>
                </c:pt>
                <c:pt idx="4129">
                  <c:v>1662.2329999999999</c:v>
                </c:pt>
                <c:pt idx="4130">
                  <c:v>1637.2470000000001</c:v>
                </c:pt>
                <c:pt idx="4131">
                  <c:v>790.93399999999997</c:v>
                </c:pt>
                <c:pt idx="4132">
                  <c:v>786.19899999999996</c:v>
                </c:pt>
                <c:pt idx="4133">
                  <c:v>796.20500000000004</c:v>
                </c:pt>
                <c:pt idx="4134">
                  <c:v>786.19899999999996</c:v>
                </c:pt>
                <c:pt idx="4135">
                  <c:v>786.19899999999996</c:v>
                </c:pt>
                <c:pt idx="4136">
                  <c:v>786.19899999999996</c:v>
                </c:pt>
                <c:pt idx="4137">
                  <c:v>873.947</c:v>
                </c:pt>
                <c:pt idx="4138">
                  <c:v>894.93</c:v>
                </c:pt>
                <c:pt idx="4139">
                  <c:v>898.83600000000001</c:v>
                </c:pt>
                <c:pt idx="4140">
                  <c:v>861.40599999999995</c:v>
                </c:pt>
                <c:pt idx="4141">
                  <c:v>806.74199999999996</c:v>
                </c:pt>
                <c:pt idx="4142">
                  <c:v>791.26</c:v>
                </c:pt>
                <c:pt idx="4143">
                  <c:v>786.19899999999996</c:v>
                </c:pt>
                <c:pt idx="4144">
                  <c:v>786.19899999999996</c:v>
                </c:pt>
                <c:pt idx="4145">
                  <c:v>786.19899999999996</c:v>
                </c:pt>
                <c:pt idx="4146">
                  <c:v>795.55</c:v>
                </c:pt>
                <c:pt idx="4147">
                  <c:v>860.48599999999999</c:v>
                </c:pt>
                <c:pt idx="4148">
                  <c:v>878.93700000000001</c:v>
                </c:pt>
                <c:pt idx="4149">
                  <c:v>889.24199999999996</c:v>
                </c:pt>
                <c:pt idx="4150">
                  <c:v>901.46699999999998</c:v>
                </c:pt>
                <c:pt idx="4151">
                  <c:v>844.39700000000005</c:v>
                </c:pt>
                <c:pt idx="4152">
                  <c:v>792.58699999999999</c:v>
                </c:pt>
                <c:pt idx="4153">
                  <c:v>786.19899999999996</c:v>
                </c:pt>
                <c:pt idx="4154">
                  <c:v>786.19899999999996</c:v>
                </c:pt>
                <c:pt idx="4155">
                  <c:v>978.03899999999999</c:v>
                </c:pt>
                <c:pt idx="4156">
                  <c:v>916.95100000000002</c:v>
                </c:pt>
                <c:pt idx="4157">
                  <c:v>907.28700000000003</c:v>
                </c:pt>
                <c:pt idx="4158">
                  <c:v>864.01499999999999</c:v>
                </c:pt>
                <c:pt idx="4159">
                  <c:v>825.21400000000006</c:v>
                </c:pt>
                <c:pt idx="4160">
                  <c:v>825.21400000000006</c:v>
                </c:pt>
                <c:pt idx="4161">
                  <c:v>825.21400000000006</c:v>
                </c:pt>
                <c:pt idx="4162">
                  <c:v>825.21400000000006</c:v>
                </c:pt>
                <c:pt idx="4163">
                  <c:v>825.21400000000006</c:v>
                </c:pt>
                <c:pt idx="4164">
                  <c:v>825.21400000000006</c:v>
                </c:pt>
                <c:pt idx="4165">
                  <c:v>843.38</c:v>
                </c:pt>
                <c:pt idx="4166">
                  <c:v>858.00599999999997</c:v>
                </c:pt>
                <c:pt idx="4167">
                  <c:v>838.51900000000001</c:v>
                </c:pt>
                <c:pt idx="4168">
                  <c:v>825.21400000000006</c:v>
                </c:pt>
                <c:pt idx="4169">
                  <c:v>825.21400000000006</c:v>
                </c:pt>
                <c:pt idx="4170">
                  <c:v>825.21400000000006</c:v>
                </c:pt>
                <c:pt idx="4171">
                  <c:v>825.21400000000006</c:v>
                </c:pt>
                <c:pt idx="4172">
                  <c:v>825.21400000000006</c:v>
                </c:pt>
                <c:pt idx="4173">
                  <c:v>870.70500000000004</c:v>
                </c:pt>
                <c:pt idx="4174">
                  <c:v>902.42899999999997</c:v>
                </c:pt>
                <c:pt idx="4175">
                  <c:v>910.08199999999999</c:v>
                </c:pt>
                <c:pt idx="4176">
                  <c:v>893.39800000000002</c:v>
                </c:pt>
                <c:pt idx="4177">
                  <c:v>840.66700000000003</c:v>
                </c:pt>
                <c:pt idx="4178">
                  <c:v>834.78599999999994</c:v>
                </c:pt>
                <c:pt idx="4179">
                  <c:v>1117.559</c:v>
                </c:pt>
                <c:pt idx="4180">
                  <c:v>1099.26</c:v>
                </c:pt>
                <c:pt idx="4181">
                  <c:v>1090.528</c:v>
                </c:pt>
                <c:pt idx="4182">
                  <c:v>1072.922</c:v>
                </c:pt>
                <c:pt idx="4183">
                  <c:v>1067.1369999999999</c:v>
                </c:pt>
                <c:pt idx="4184">
                  <c:v>1084.3720000000001</c:v>
                </c:pt>
                <c:pt idx="4185">
                  <c:v>1064.0319999999999</c:v>
                </c:pt>
                <c:pt idx="4186">
                  <c:v>1018.157</c:v>
                </c:pt>
                <c:pt idx="4187">
                  <c:v>1004.995</c:v>
                </c:pt>
                <c:pt idx="4188">
                  <c:v>1040.441</c:v>
                </c:pt>
                <c:pt idx="4189">
                  <c:v>1049.905</c:v>
                </c:pt>
                <c:pt idx="4190">
                  <c:v>1068.8209999999999</c:v>
                </c:pt>
                <c:pt idx="4191">
                  <c:v>1084.5989999999999</c:v>
                </c:pt>
                <c:pt idx="4192">
                  <c:v>1093.7650000000001</c:v>
                </c:pt>
                <c:pt idx="4193">
                  <c:v>1106.3109999999999</c:v>
                </c:pt>
                <c:pt idx="4194">
                  <c:v>1097.864</c:v>
                </c:pt>
                <c:pt idx="4195">
                  <c:v>1047.723</c:v>
                </c:pt>
                <c:pt idx="4196">
                  <c:v>1036.76</c:v>
                </c:pt>
                <c:pt idx="4197">
                  <c:v>1029.0260000000001</c:v>
                </c:pt>
                <c:pt idx="4198">
                  <c:v>1010.846</c:v>
                </c:pt>
                <c:pt idx="4199">
                  <c:v>1019.001</c:v>
                </c:pt>
                <c:pt idx="4200">
                  <c:v>1027.067</c:v>
                </c:pt>
                <c:pt idx="4201">
                  <c:v>1014.247</c:v>
                </c:pt>
                <c:pt idx="4202">
                  <c:v>1009.274</c:v>
                </c:pt>
                <c:pt idx="4203">
                  <c:v>1112.57</c:v>
                </c:pt>
                <c:pt idx="4204">
                  <c:v>1099.9839999999999</c:v>
                </c:pt>
                <c:pt idx="4205">
                  <c:v>1103.1569999999999</c:v>
                </c:pt>
                <c:pt idx="4206">
                  <c:v>1124.509</c:v>
                </c:pt>
                <c:pt idx="4207">
                  <c:v>1155.8119999999999</c:v>
                </c:pt>
                <c:pt idx="4208">
                  <c:v>1106.1420000000001</c:v>
                </c:pt>
                <c:pt idx="4209">
                  <c:v>1098.5309999999999</c:v>
                </c:pt>
                <c:pt idx="4210">
                  <c:v>1110.9590000000001</c:v>
                </c:pt>
                <c:pt idx="4211">
                  <c:v>1082.9380000000001</c:v>
                </c:pt>
                <c:pt idx="4212">
                  <c:v>1058.9490000000001</c:v>
                </c:pt>
                <c:pt idx="4213">
                  <c:v>1067.7059999999999</c:v>
                </c:pt>
                <c:pt idx="4214">
                  <c:v>1081.2149999999999</c:v>
                </c:pt>
                <c:pt idx="4215">
                  <c:v>1090.9970000000001</c:v>
                </c:pt>
                <c:pt idx="4216">
                  <c:v>1093.0619999999999</c:v>
                </c:pt>
                <c:pt idx="4217">
                  <c:v>1099.82</c:v>
                </c:pt>
                <c:pt idx="4218">
                  <c:v>1115.75</c:v>
                </c:pt>
                <c:pt idx="4219">
                  <c:v>1109.8579999999999</c:v>
                </c:pt>
                <c:pt idx="4220">
                  <c:v>1102.655</c:v>
                </c:pt>
                <c:pt idx="4221">
                  <c:v>1096.2550000000001</c:v>
                </c:pt>
                <c:pt idx="4222">
                  <c:v>1089.797</c:v>
                </c:pt>
                <c:pt idx="4223">
                  <c:v>1078.1099999999999</c:v>
                </c:pt>
                <c:pt idx="4224">
                  <c:v>1069.3420000000001</c:v>
                </c:pt>
                <c:pt idx="4225">
                  <c:v>1099.886</c:v>
                </c:pt>
                <c:pt idx="4226">
                  <c:v>1123.7080000000001</c:v>
                </c:pt>
                <c:pt idx="4227">
                  <c:v>1347.1220000000001</c:v>
                </c:pt>
                <c:pt idx="4228">
                  <c:v>1393.854</c:v>
                </c:pt>
                <c:pt idx="4229">
                  <c:v>1375.8050000000001</c:v>
                </c:pt>
                <c:pt idx="4230">
                  <c:v>1377.2950000000001</c:v>
                </c:pt>
                <c:pt idx="4231">
                  <c:v>1383.681</c:v>
                </c:pt>
                <c:pt idx="4232">
                  <c:v>1374.31</c:v>
                </c:pt>
                <c:pt idx="4233">
                  <c:v>1333.5360000000001</c:v>
                </c:pt>
                <c:pt idx="4234">
                  <c:v>1308.7149999999999</c:v>
                </c:pt>
                <c:pt idx="4235">
                  <c:v>1325.434</c:v>
                </c:pt>
                <c:pt idx="4236">
                  <c:v>1325.4639999999999</c:v>
                </c:pt>
                <c:pt idx="4237">
                  <c:v>1319.289</c:v>
                </c:pt>
                <c:pt idx="4238">
                  <c:v>1316.91</c:v>
                </c:pt>
                <c:pt idx="4239">
                  <c:v>1309.8710000000001</c:v>
                </c:pt>
                <c:pt idx="4240">
                  <c:v>1311.6849999999999</c:v>
                </c:pt>
                <c:pt idx="4241">
                  <c:v>1319.0239999999999</c:v>
                </c:pt>
                <c:pt idx="4242">
                  <c:v>1309.846</c:v>
                </c:pt>
                <c:pt idx="4243">
                  <c:v>1309.0640000000001</c:v>
                </c:pt>
                <c:pt idx="4244">
                  <c:v>1296.5409999999999</c:v>
                </c:pt>
                <c:pt idx="4245">
                  <c:v>1289.829</c:v>
                </c:pt>
                <c:pt idx="4246">
                  <c:v>1322.548</c:v>
                </c:pt>
                <c:pt idx="4247">
                  <c:v>1334.866</c:v>
                </c:pt>
                <c:pt idx="4248">
                  <c:v>1329.5340000000001</c:v>
                </c:pt>
                <c:pt idx="4249">
                  <c:v>1333.5740000000001</c:v>
                </c:pt>
                <c:pt idx="4250">
                  <c:v>1339.6089999999999</c:v>
                </c:pt>
                <c:pt idx="4251">
                  <c:v>1348.8720000000001</c:v>
                </c:pt>
                <c:pt idx="4252">
                  <c:v>1367.6110000000001</c:v>
                </c:pt>
                <c:pt idx="4253">
                  <c:v>1360.981</c:v>
                </c:pt>
                <c:pt idx="4254">
                  <c:v>1362.2190000000001</c:v>
                </c:pt>
                <c:pt idx="4255">
                  <c:v>1353.7339999999999</c:v>
                </c:pt>
                <c:pt idx="4256">
                  <c:v>1359.6969999999999</c:v>
                </c:pt>
                <c:pt idx="4257">
                  <c:v>1418.5219999999999</c:v>
                </c:pt>
                <c:pt idx="4258">
                  <c:v>1380.4259999999999</c:v>
                </c:pt>
                <c:pt idx="4259">
                  <c:v>1382.1079999999999</c:v>
                </c:pt>
                <c:pt idx="4260">
                  <c:v>1400.5450000000001</c:v>
                </c:pt>
                <c:pt idx="4261">
                  <c:v>1395.241</c:v>
                </c:pt>
                <c:pt idx="4262">
                  <c:v>1388.4780000000001</c:v>
                </c:pt>
                <c:pt idx="4263">
                  <c:v>1394.9359999999999</c:v>
                </c:pt>
                <c:pt idx="4264">
                  <c:v>1397.6130000000001</c:v>
                </c:pt>
                <c:pt idx="4265">
                  <c:v>1392.912</c:v>
                </c:pt>
                <c:pt idx="4266">
                  <c:v>1395.7329999999999</c:v>
                </c:pt>
                <c:pt idx="4267">
                  <c:v>1405.9939999999999</c:v>
                </c:pt>
                <c:pt idx="4268">
                  <c:v>1398.979</c:v>
                </c:pt>
                <c:pt idx="4269">
                  <c:v>1406.6569999999999</c:v>
                </c:pt>
                <c:pt idx="4270">
                  <c:v>1405.847</c:v>
                </c:pt>
                <c:pt idx="4271">
                  <c:v>1409.9390000000001</c:v>
                </c:pt>
                <c:pt idx="4272">
                  <c:v>1410.2460000000001</c:v>
                </c:pt>
                <c:pt idx="4273">
                  <c:v>1407.3230000000001</c:v>
                </c:pt>
                <c:pt idx="4274">
                  <c:v>1404.1980000000001</c:v>
                </c:pt>
                <c:pt idx="4275">
                  <c:v>1500.049</c:v>
                </c:pt>
                <c:pt idx="4276">
                  <c:v>1489.1030000000001</c:v>
                </c:pt>
                <c:pt idx="4277">
                  <c:v>1505.4079999999999</c:v>
                </c:pt>
                <c:pt idx="4278">
                  <c:v>1501.586</c:v>
                </c:pt>
                <c:pt idx="4279">
                  <c:v>1502.192</c:v>
                </c:pt>
                <c:pt idx="4280">
                  <c:v>1502.299</c:v>
                </c:pt>
                <c:pt idx="4281">
                  <c:v>1506.509</c:v>
                </c:pt>
                <c:pt idx="4282">
                  <c:v>1496.4880000000001</c:v>
                </c:pt>
                <c:pt idx="4283">
                  <c:v>1488.414</c:v>
                </c:pt>
                <c:pt idx="4284">
                  <c:v>1485.489</c:v>
                </c:pt>
                <c:pt idx="4285">
                  <c:v>1491.0540000000001</c:v>
                </c:pt>
                <c:pt idx="4286">
                  <c:v>1490.8</c:v>
                </c:pt>
                <c:pt idx="4287">
                  <c:v>1491.49</c:v>
                </c:pt>
                <c:pt idx="4288">
                  <c:v>1490.0409999999999</c:v>
                </c:pt>
                <c:pt idx="4289">
                  <c:v>1489.0139999999999</c:v>
                </c:pt>
                <c:pt idx="4290">
                  <c:v>1489.13</c:v>
                </c:pt>
                <c:pt idx="4291">
                  <c:v>1491.1110000000001</c:v>
                </c:pt>
                <c:pt idx="4292">
                  <c:v>1492.673</c:v>
                </c:pt>
                <c:pt idx="4293">
                  <c:v>1489.193</c:v>
                </c:pt>
                <c:pt idx="4294">
                  <c:v>1486.0719999999999</c:v>
                </c:pt>
                <c:pt idx="4295">
                  <c:v>1491.422</c:v>
                </c:pt>
                <c:pt idx="4296">
                  <c:v>1544.165</c:v>
                </c:pt>
                <c:pt idx="4297">
                  <c:v>1535.9570000000001</c:v>
                </c:pt>
                <c:pt idx="4298">
                  <c:v>1705.3409999999999</c:v>
                </c:pt>
                <c:pt idx="4299">
                  <c:v>1652.2819999999999</c:v>
                </c:pt>
                <c:pt idx="4300">
                  <c:v>1979.1310000000001</c:v>
                </c:pt>
                <c:pt idx="4301">
                  <c:v>1648.2619999999999</c:v>
                </c:pt>
                <c:pt idx="4302">
                  <c:v>1637.7539999999999</c:v>
                </c:pt>
                <c:pt idx="4303">
                  <c:v>1639.1769999999999</c:v>
                </c:pt>
                <c:pt idx="4304">
                  <c:v>1625.9780000000001</c:v>
                </c:pt>
                <c:pt idx="4305">
                  <c:v>1606.4760000000001</c:v>
                </c:pt>
                <c:pt idx="4306">
                  <c:v>1610.6890000000001</c:v>
                </c:pt>
                <c:pt idx="4307">
                  <c:v>1615.751</c:v>
                </c:pt>
                <c:pt idx="4308">
                  <c:v>1619.9390000000001</c:v>
                </c:pt>
                <c:pt idx="4309">
                  <c:v>1609.6859999999999</c:v>
                </c:pt>
                <c:pt idx="4310">
                  <c:v>1609.866</c:v>
                </c:pt>
                <c:pt idx="4311">
                  <c:v>1614.904</c:v>
                </c:pt>
                <c:pt idx="4312">
                  <c:v>1612.663</c:v>
                </c:pt>
                <c:pt idx="4313">
                  <c:v>1608.8019999999999</c:v>
                </c:pt>
                <c:pt idx="4314">
                  <c:v>1604.569</c:v>
                </c:pt>
                <c:pt idx="4315">
                  <c:v>1603.414</c:v>
                </c:pt>
                <c:pt idx="4316">
                  <c:v>1607.72</c:v>
                </c:pt>
                <c:pt idx="4317">
                  <c:v>1617.7860000000001</c:v>
                </c:pt>
                <c:pt idx="4318">
                  <c:v>1615.47</c:v>
                </c:pt>
                <c:pt idx="4319">
                  <c:v>1619.5619999999999</c:v>
                </c:pt>
                <c:pt idx="4320">
                  <c:v>1618.2840000000001</c:v>
                </c:pt>
                <c:pt idx="4321">
                  <c:v>1619.9059999999999</c:v>
                </c:pt>
                <c:pt idx="4322">
                  <c:v>1609.934</c:v>
                </c:pt>
                <c:pt idx="4323">
                  <c:v>1699.9</c:v>
                </c:pt>
                <c:pt idx="4324">
                  <c:v>1622.8630000000001</c:v>
                </c:pt>
                <c:pt idx="4325">
                  <c:v>1625.2660000000001</c:v>
                </c:pt>
                <c:pt idx="4326">
                  <c:v>1623.817</c:v>
                </c:pt>
                <c:pt idx="4327">
                  <c:v>1621.722</c:v>
                </c:pt>
                <c:pt idx="4328">
                  <c:v>1620.6089999999999</c:v>
                </c:pt>
                <c:pt idx="4329">
                  <c:v>1627.356</c:v>
                </c:pt>
                <c:pt idx="4330">
                  <c:v>1629.8040000000001</c:v>
                </c:pt>
                <c:pt idx="4331">
                  <c:v>1640.5530000000001</c:v>
                </c:pt>
                <c:pt idx="4332">
                  <c:v>1798.058</c:v>
                </c:pt>
                <c:pt idx="4333">
                  <c:v>2000.731</c:v>
                </c:pt>
                <c:pt idx="4334">
                  <c:v>2001.1890000000001</c:v>
                </c:pt>
                <c:pt idx="4335">
                  <c:v>2001.819</c:v>
                </c:pt>
                <c:pt idx="4336">
                  <c:v>1635.568</c:v>
                </c:pt>
                <c:pt idx="4337">
                  <c:v>1625.9739999999999</c:v>
                </c:pt>
                <c:pt idx="4338">
                  <c:v>1619.2270000000001</c:v>
                </c:pt>
                <c:pt idx="4339">
                  <c:v>1619.0239999999999</c:v>
                </c:pt>
                <c:pt idx="4340">
                  <c:v>1619.2270000000001</c:v>
                </c:pt>
                <c:pt idx="4341">
                  <c:v>1618.1669999999999</c:v>
                </c:pt>
                <c:pt idx="4342">
                  <c:v>1622.0609999999999</c:v>
                </c:pt>
                <c:pt idx="4343">
                  <c:v>1622.211</c:v>
                </c:pt>
                <c:pt idx="4344">
                  <c:v>1619.3430000000001</c:v>
                </c:pt>
                <c:pt idx="4345">
                  <c:v>1616.9480000000001</c:v>
                </c:pt>
                <c:pt idx="4346">
                  <c:v>1618.6769999999999</c:v>
                </c:pt>
                <c:pt idx="4347">
                  <c:v>1795.6</c:v>
                </c:pt>
                <c:pt idx="4348">
                  <c:v>1704.2439999999999</c:v>
                </c:pt>
                <c:pt idx="4349">
                  <c:v>1709.0440000000001</c:v>
                </c:pt>
                <c:pt idx="4350">
                  <c:v>1701.873</c:v>
                </c:pt>
                <c:pt idx="4351">
                  <c:v>1702.135</c:v>
                </c:pt>
                <c:pt idx="4352">
                  <c:v>1700.2159999999999</c:v>
                </c:pt>
                <c:pt idx="4353">
                  <c:v>1695.0630000000001</c:v>
                </c:pt>
                <c:pt idx="4354">
                  <c:v>1692.8679999999999</c:v>
                </c:pt>
                <c:pt idx="4355">
                  <c:v>1698.354</c:v>
                </c:pt>
                <c:pt idx="4356">
                  <c:v>1708.6980000000001</c:v>
                </c:pt>
                <c:pt idx="4357">
                  <c:v>1713.7809999999999</c:v>
                </c:pt>
                <c:pt idx="4358">
                  <c:v>1711.8209999999999</c:v>
                </c:pt>
                <c:pt idx="4359">
                  <c:v>1703.2850000000001</c:v>
                </c:pt>
                <c:pt idx="4360">
                  <c:v>1692.69</c:v>
                </c:pt>
                <c:pt idx="4361">
                  <c:v>1693.365</c:v>
                </c:pt>
                <c:pt idx="4362">
                  <c:v>1691.0920000000001</c:v>
                </c:pt>
                <c:pt idx="4363">
                  <c:v>1694.25</c:v>
                </c:pt>
                <c:pt idx="4364">
                  <c:v>1695.84</c:v>
                </c:pt>
                <c:pt idx="4365">
                  <c:v>1690.3330000000001</c:v>
                </c:pt>
                <c:pt idx="4366">
                  <c:v>1692.58</c:v>
                </c:pt>
                <c:pt idx="4367">
                  <c:v>1717.905</c:v>
                </c:pt>
                <c:pt idx="4368">
                  <c:v>1739.2190000000001</c:v>
                </c:pt>
                <c:pt idx="4369">
                  <c:v>1737.086</c:v>
                </c:pt>
                <c:pt idx="4370">
                  <c:v>1736.002</c:v>
                </c:pt>
                <c:pt idx="4371">
                  <c:v>1986.325</c:v>
                </c:pt>
                <c:pt idx="4372">
                  <c:v>2054.239</c:v>
                </c:pt>
                <c:pt idx="4373">
                  <c:v>2056.3249999999998</c:v>
                </c:pt>
                <c:pt idx="4374">
                  <c:v>2037.6379999999999</c:v>
                </c:pt>
                <c:pt idx="4375">
                  <c:v>2030.9359999999999</c:v>
                </c:pt>
                <c:pt idx="4376">
                  <c:v>2029.855</c:v>
                </c:pt>
                <c:pt idx="4377">
                  <c:v>2041.5550000000001</c:v>
                </c:pt>
                <c:pt idx="4378">
                  <c:v>2066.9589999999998</c:v>
                </c:pt>
                <c:pt idx="4379">
                  <c:v>2017.6890000000001</c:v>
                </c:pt>
                <c:pt idx="4380">
                  <c:v>2318.9859999999999</c:v>
                </c:pt>
                <c:pt idx="4381">
                  <c:v>2365.1640000000002</c:v>
                </c:pt>
                <c:pt idx="4382">
                  <c:v>2350.2919999999999</c:v>
                </c:pt>
                <c:pt idx="4383">
                  <c:v>2267.116</c:v>
                </c:pt>
                <c:pt idx="4384">
                  <c:v>1959.8109999999999</c:v>
                </c:pt>
                <c:pt idx="4385">
                  <c:v>1968.4090000000001</c:v>
                </c:pt>
                <c:pt idx="4386">
                  <c:v>1973.5060000000001</c:v>
                </c:pt>
                <c:pt idx="4387">
                  <c:v>1969.0440000000001</c:v>
                </c:pt>
                <c:pt idx="4388">
                  <c:v>1964.402</c:v>
                </c:pt>
                <c:pt idx="4389">
                  <c:v>1967.09</c:v>
                </c:pt>
                <c:pt idx="4390">
                  <c:v>1967.4970000000001</c:v>
                </c:pt>
                <c:pt idx="4391">
                  <c:v>2047.2670000000001</c:v>
                </c:pt>
                <c:pt idx="4392">
                  <c:v>2094.0740000000001</c:v>
                </c:pt>
                <c:pt idx="4393">
                  <c:v>2098.7869999999998</c:v>
                </c:pt>
                <c:pt idx="4394">
                  <c:v>2100.3649999999998</c:v>
                </c:pt>
                <c:pt idx="4395">
                  <c:v>2241.9090000000001</c:v>
                </c:pt>
                <c:pt idx="4396">
                  <c:v>2242.0259999999998</c:v>
                </c:pt>
                <c:pt idx="4397">
                  <c:v>2248.3870000000002</c:v>
                </c:pt>
                <c:pt idx="4398">
                  <c:v>2245.1799999999998</c:v>
                </c:pt>
                <c:pt idx="4399">
                  <c:v>2242.0920000000001</c:v>
                </c:pt>
                <c:pt idx="4400">
                  <c:v>2235.6239999999998</c:v>
                </c:pt>
                <c:pt idx="4401">
                  <c:v>2200.2460000000001</c:v>
                </c:pt>
                <c:pt idx="4402">
                  <c:v>2249.038</c:v>
                </c:pt>
                <c:pt idx="4403">
                  <c:v>2440.232</c:v>
                </c:pt>
                <c:pt idx="4404">
                  <c:v>2421.36</c:v>
                </c:pt>
                <c:pt idx="4405">
                  <c:v>2413.223</c:v>
                </c:pt>
                <c:pt idx="4406">
                  <c:v>2281.7919999999999</c:v>
                </c:pt>
                <c:pt idx="4407">
                  <c:v>2046.396</c:v>
                </c:pt>
                <c:pt idx="4408">
                  <c:v>2044.412</c:v>
                </c:pt>
                <c:pt idx="4409">
                  <c:v>2075.576</c:v>
                </c:pt>
                <c:pt idx="4410">
                  <c:v>2080.6559999999999</c:v>
                </c:pt>
                <c:pt idx="4411">
                  <c:v>2097.9749999999999</c:v>
                </c:pt>
                <c:pt idx="4412">
                  <c:v>2112.105</c:v>
                </c:pt>
                <c:pt idx="4413">
                  <c:v>2124.5030000000002</c:v>
                </c:pt>
                <c:pt idx="4414">
                  <c:v>2150.8829999999998</c:v>
                </c:pt>
                <c:pt idx="4415">
                  <c:v>2170.9</c:v>
                </c:pt>
                <c:pt idx="4416">
                  <c:v>2168.0540000000001</c:v>
                </c:pt>
                <c:pt idx="4417">
                  <c:v>2176.5070000000001</c:v>
                </c:pt>
                <c:pt idx="4418">
                  <c:v>2209.0010000000002</c:v>
                </c:pt>
                <c:pt idx="4419">
                  <c:v>2232.4589999999998</c:v>
                </c:pt>
                <c:pt idx="4420">
                  <c:v>2263.7089999999998</c:v>
                </c:pt>
                <c:pt idx="4421">
                  <c:v>2279.8780000000002</c:v>
                </c:pt>
                <c:pt idx="4422">
                  <c:v>2278.2060000000001</c:v>
                </c:pt>
                <c:pt idx="4423">
                  <c:v>2279.1149999999998</c:v>
                </c:pt>
                <c:pt idx="4424">
                  <c:v>2278.511</c:v>
                </c:pt>
                <c:pt idx="4425">
                  <c:v>2310.2739999999999</c:v>
                </c:pt>
                <c:pt idx="4426">
                  <c:v>2310.348</c:v>
                </c:pt>
                <c:pt idx="4427">
                  <c:v>2455.9250000000002</c:v>
                </c:pt>
                <c:pt idx="4428">
                  <c:v>2478.2339999999999</c:v>
                </c:pt>
                <c:pt idx="4429">
                  <c:v>2497.0909999999999</c:v>
                </c:pt>
                <c:pt idx="4430">
                  <c:v>2183.7890000000002</c:v>
                </c:pt>
                <c:pt idx="4431">
                  <c:v>2147.2800000000002</c:v>
                </c:pt>
                <c:pt idx="4432">
                  <c:v>2148.0790000000002</c:v>
                </c:pt>
                <c:pt idx="4433">
                  <c:v>2144.7750000000001</c:v>
                </c:pt>
                <c:pt idx="4434">
                  <c:v>2149.864</c:v>
                </c:pt>
                <c:pt idx="4435">
                  <c:v>2148.0790000000002</c:v>
                </c:pt>
                <c:pt idx="4436">
                  <c:v>2155.2640000000001</c:v>
                </c:pt>
                <c:pt idx="4437">
                  <c:v>2254.8290000000002</c:v>
                </c:pt>
                <c:pt idx="4438">
                  <c:v>2256.9929999999999</c:v>
                </c:pt>
                <c:pt idx="4439">
                  <c:v>2254.5459999999998</c:v>
                </c:pt>
                <c:pt idx="4440">
                  <c:v>2253.9899999999998</c:v>
                </c:pt>
                <c:pt idx="4441">
                  <c:v>2254.6179999999999</c:v>
                </c:pt>
                <c:pt idx="4442">
                  <c:v>2258.2739999999999</c:v>
                </c:pt>
                <c:pt idx="4443">
                  <c:v>2249.5309999999999</c:v>
                </c:pt>
                <c:pt idx="4444">
                  <c:v>2214.15</c:v>
                </c:pt>
                <c:pt idx="4445">
                  <c:v>2218.0239999999999</c:v>
                </c:pt>
                <c:pt idx="4446">
                  <c:v>2214.556</c:v>
                </c:pt>
                <c:pt idx="4447">
                  <c:v>2212.5329999999999</c:v>
                </c:pt>
                <c:pt idx="4448">
                  <c:v>2210.4720000000002</c:v>
                </c:pt>
                <c:pt idx="4449">
                  <c:v>2245.3290000000002</c:v>
                </c:pt>
                <c:pt idx="4450">
                  <c:v>2243.1039999999998</c:v>
                </c:pt>
                <c:pt idx="4451">
                  <c:v>2237.277</c:v>
                </c:pt>
                <c:pt idx="4452">
                  <c:v>2228.799</c:v>
                </c:pt>
                <c:pt idx="4453">
                  <c:v>2379.1619999999998</c:v>
                </c:pt>
                <c:pt idx="4454">
                  <c:v>2438.81</c:v>
                </c:pt>
                <c:pt idx="4455">
                  <c:v>2440.1759999999999</c:v>
                </c:pt>
                <c:pt idx="4456">
                  <c:v>2424.348</c:v>
                </c:pt>
                <c:pt idx="4457">
                  <c:v>2091.181</c:v>
                </c:pt>
                <c:pt idx="4458">
                  <c:v>2090.9920000000002</c:v>
                </c:pt>
                <c:pt idx="4459">
                  <c:v>2091.1680000000001</c:v>
                </c:pt>
                <c:pt idx="4460">
                  <c:v>2088.817</c:v>
                </c:pt>
                <c:pt idx="4461">
                  <c:v>2092.4899999999998</c:v>
                </c:pt>
                <c:pt idx="4462">
                  <c:v>2092.7860000000001</c:v>
                </c:pt>
                <c:pt idx="4463">
                  <c:v>2098.6410000000001</c:v>
                </c:pt>
                <c:pt idx="4464">
                  <c:v>2098.08</c:v>
                </c:pt>
                <c:pt idx="4465">
                  <c:v>2096.5720000000001</c:v>
                </c:pt>
                <c:pt idx="4466">
                  <c:v>2164.7249999999999</c:v>
                </c:pt>
                <c:pt idx="4467">
                  <c:v>2161.8389999999999</c:v>
                </c:pt>
                <c:pt idx="4468">
                  <c:v>2138.0500000000002</c:v>
                </c:pt>
                <c:pt idx="4469">
                  <c:v>2136.2550000000001</c:v>
                </c:pt>
                <c:pt idx="4470">
                  <c:v>2132.3389999999999</c:v>
                </c:pt>
                <c:pt idx="4471">
                  <c:v>2132.3670000000002</c:v>
                </c:pt>
                <c:pt idx="4472">
                  <c:v>2125.5729999999999</c:v>
                </c:pt>
                <c:pt idx="4473">
                  <c:v>2123.6709999999998</c:v>
                </c:pt>
                <c:pt idx="4474">
                  <c:v>2125.9540000000002</c:v>
                </c:pt>
                <c:pt idx="4475">
                  <c:v>2126.6590000000001</c:v>
                </c:pt>
                <c:pt idx="4476">
                  <c:v>2129.1950000000002</c:v>
                </c:pt>
                <c:pt idx="4477">
                  <c:v>2127.2930000000001</c:v>
                </c:pt>
                <c:pt idx="4478">
                  <c:v>2130.9110000000001</c:v>
                </c:pt>
                <c:pt idx="4479">
                  <c:v>2141.069</c:v>
                </c:pt>
                <c:pt idx="4480">
                  <c:v>2253.1379999999999</c:v>
                </c:pt>
                <c:pt idx="4481">
                  <c:v>2390.299</c:v>
                </c:pt>
                <c:pt idx="4482">
                  <c:v>2382.549</c:v>
                </c:pt>
                <c:pt idx="4483">
                  <c:v>2365.2840000000001</c:v>
                </c:pt>
                <c:pt idx="4484">
                  <c:v>2049.1289999999999</c:v>
                </c:pt>
                <c:pt idx="4485">
                  <c:v>2029.691</c:v>
                </c:pt>
                <c:pt idx="4486">
                  <c:v>2034.377</c:v>
                </c:pt>
                <c:pt idx="4487">
                  <c:v>2085.71</c:v>
                </c:pt>
                <c:pt idx="4488">
                  <c:v>2108.0160000000001</c:v>
                </c:pt>
                <c:pt idx="4489">
                  <c:v>2113.7739999999999</c:v>
                </c:pt>
                <c:pt idx="4490">
                  <c:v>2120.9630000000002</c:v>
                </c:pt>
                <c:pt idx="4491">
                  <c:v>2177.0619999999999</c:v>
                </c:pt>
                <c:pt idx="4492">
                  <c:v>2139.1109999999999</c:v>
                </c:pt>
                <c:pt idx="4493">
                  <c:v>2141.5749999999998</c:v>
                </c:pt>
                <c:pt idx="4494">
                  <c:v>2151.3200000000002</c:v>
                </c:pt>
                <c:pt idx="4495">
                  <c:v>2163.4839999999999</c:v>
                </c:pt>
                <c:pt idx="4496">
                  <c:v>2171.9650000000001</c:v>
                </c:pt>
                <c:pt idx="4497">
                  <c:v>2168.9290000000001</c:v>
                </c:pt>
                <c:pt idx="4498">
                  <c:v>2168.377</c:v>
                </c:pt>
                <c:pt idx="4499">
                  <c:v>2293.1840000000002</c:v>
                </c:pt>
                <c:pt idx="4500">
                  <c:v>2374.415</c:v>
                </c:pt>
                <c:pt idx="4501">
                  <c:v>2375.2890000000002</c:v>
                </c:pt>
                <c:pt idx="4502">
                  <c:v>2376.6729999999998</c:v>
                </c:pt>
                <c:pt idx="4503">
                  <c:v>2355.277</c:v>
                </c:pt>
                <c:pt idx="4504">
                  <c:v>2094.2370000000001</c:v>
                </c:pt>
                <c:pt idx="4505">
                  <c:v>2024.22</c:v>
                </c:pt>
                <c:pt idx="4506">
                  <c:v>2023.5350000000001</c:v>
                </c:pt>
                <c:pt idx="4507">
                  <c:v>2027.4349999999999</c:v>
                </c:pt>
                <c:pt idx="4508">
                  <c:v>2029.308</c:v>
                </c:pt>
                <c:pt idx="4509">
                  <c:v>2035.386</c:v>
                </c:pt>
                <c:pt idx="4510">
                  <c:v>2059.0740000000001</c:v>
                </c:pt>
                <c:pt idx="4511">
                  <c:v>2070.252</c:v>
                </c:pt>
                <c:pt idx="4512">
                  <c:v>2074.5059999999999</c:v>
                </c:pt>
                <c:pt idx="4513">
                  <c:v>2103.3440000000001</c:v>
                </c:pt>
                <c:pt idx="4514">
                  <c:v>2106.83</c:v>
                </c:pt>
                <c:pt idx="4515">
                  <c:v>2253.1979999999999</c:v>
                </c:pt>
                <c:pt idx="4516">
                  <c:v>2200.1889999999999</c:v>
                </c:pt>
                <c:pt idx="4517">
                  <c:v>2200.1999999999998</c:v>
                </c:pt>
                <c:pt idx="4518">
                  <c:v>2201.0340000000001</c:v>
                </c:pt>
                <c:pt idx="4519">
                  <c:v>2203.8490000000002</c:v>
                </c:pt>
                <c:pt idx="4520">
                  <c:v>2202.2179999999998</c:v>
                </c:pt>
                <c:pt idx="4521">
                  <c:v>2202.64</c:v>
                </c:pt>
                <c:pt idx="4522">
                  <c:v>2223.8009999999999</c:v>
                </c:pt>
                <c:pt idx="4523">
                  <c:v>2219.884</c:v>
                </c:pt>
                <c:pt idx="4524">
                  <c:v>2437.6170000000002</c:v>
                </c:pt>
                <c:pt idx="4525">
                  <c:v>2444.0259999999998</c:v>
                </c:pt>
                <c:pt idx="4526">
                  <c:v>2442.518</c:v>
                </c:pt>
                <c:pt idx="4527">
                  <c:v>2404.1610000000001</c:v>
                </c:pt>
                <c:pt idx="4528">
                  <c:v>2177.2640000000001</c:v>
                </c:pt>
                <c:pt idx="4529">
                  <c:v>2102.44</c:v>
                </c:pt>
                <c:pt idx="4530">
                  <c:v>2107.8420000000001</c:v>
                </c:pt>
                <c:pt idx="4531">
                  <c:v>2108.0210000000002</c:v>
                </c:pt>
                <c:pt idx="4532">
                  <c:v>2130.1869999999999</c:v>
                </c:pt>
                <c:pt idx="4533">
                  <c:v>2164.8530000000001</c:v>
                </c:pt>
                <c:pt idx="4534">
                  <c:v>2185.2199999999998</c:v>
                </c:pt>
                <c:pt idx="4535">
                  <c:v>2184.4470000000001</c:v>
                </c:pt>
                <c:pt idx="4536">
                  <c:v>2202.66</c:v>
                </c:pt>
                <c:pt idx="4537">
                  <c:v>2220.6039999999998</c:v>
                </c:pt>
                <c:pt idx="4538">
                  <c:v>2229.2530000000002</c:v>
                </c:pt>
                <c:pt idx="4539">
                  <c:v>2336.319</c:v>
                </c:pt>
                <c:pt idx="4540">
                  <c:v>2335.1909999999998</c:v>
                </c:pt>
                <c:pt idx="4541">
                  <c:v>2344.6370000000002</c:v>
                </c:pt>
                <c:pt idx="4542">
                  <c:v>2345.9580000000001</c:v>
                </c:pt>
                <c:pt idx="4543">
                  <c:v>2349.4029999999998</c:v>
                </c:pt>
                <c:pt idx="4544">
                  <c:v>2347.614</c:v>
                </c:pt>
                <c:pt idx="4545">
                  <c:v>2351.5</c:v>
                </c:pt>
                <c:pt idx="4546">
                  <c:v>2353.0630000000001</c:v>
                </c:pt>
                <c:pt idx="4547">
                  <c:v>2438.1979999999999</c:v>
                </c:pt>
                <c:pt idx="4548">
                  <c:v>2580.4070000000002</c:v>
                </c:pt>
                <c:pt idx="4549">
                  <c:v>2586.154</c:v>
                </c:pt>
                <c:pt idx="4550">
                  <c:v>2592.6089999999999</c:v>
                </c:pt>
                <c:pt idx="4551">
                  <c:v>2592.6089999999999</c:v>
                </c:pt>
                <c:pt idx="4552">
                  <c:v>3040.12</c:v>
                </c:pt>
                <c:pt idx="4553">
                  <c:v>2287.8310000000001</c:v>
                </c:pt>
                <c:pt idx="4554">
                  <c:v>2424.3270000000002</c:v>
                </c:pt>
                <c:pt idx="4555">
                  <c:v>2442.998</c:v>
                </c:pt>
                <c:pt idx="4556">
                  <c:v>2349.1149999999998</c:v>
                </c:pt>
                <c:pt idx="4557">
                  <c:v>2323.1289999999999</c:v>
                </c:pt>
                <c:pt idx="4558">
                  <c:v>2319.0219999999999</c:v>
                </c:pt>
                <c:pt idx="4559">
                  <c:v>2332.2370000000001</c:v>
                </c:pt>
                <c:pt idx="4560">
                  <c:v>2368.0410000000002</c:v>
                </c:pt>
                <c:pt idx="4561">
                  <c:v>2360.973</c:v>
                </c:pt>
                <c:pt idx="4562">
                  <c:v>2374.0149999999999</c:v>
                </c:pt>
                <c:pt idx="4563">
                  <c:v>2535.3870000000002</c:v>
                </c:pt>
                <c:pt idx="4564">
                  <c:v>2422.5120000000002</c:v>
                </c:pt>
                <c:pt idx="4565">
                  <c:v>2420.3649999999998</c:v>
                </c:pt>
                <c:pt idx="4566">
                  <c:v>2437.7469999999998</c:v>
                </c:pt>
                <c:pt idx="4567">
                  <c:v>2451.739</c:v>
                </c:pt>
                <c:pt idx="4568">
                  <c:v>2448.404</c:v>
                </c:pt>
                <c:pt idx="4569">
                  <c:v>2456.5929999999998</c:v>
                </c:pt>
                <c:pt idx="4570">
                  <c:v>2531.951</c:v>
                </c:pt>
                <c:pt idx="4571">
                  <c:v>2632.2080000000001</c:v>
                </c:pt>
                <c:pt idx="4572">
                  <c:v>2632.357</c:v>
                </c:pt>
                <c:pt idx="4573">
                  <c:v>2604.1320000000001</c:v>
                </c:pt>
                <c:pt idx="4574">
                  <c:v>2311.3719999999998</c:v>
                </c:pt>
                <c:pt idx="4575">
                  <c:v>2322.721</c:v>
                </c:pt>
                <c:pt idx="4576">
                  <c:v>2452.85</c:v>
                </c:pt>
                <c:pt idx="4577">
                  <c:v>2672.6309999999999</c:v>
                </c:pt>
                <c:pt idx="4578">
                  <c:v>2707.3969999999999</c:v>
                </c:pt>
                <c:pt idx="4579">
                  <c:v>2496.2240000000002</c:v>
                </c:pt>
                <c:pt idx="4580">
                  <c:v>2405.3620000000001</c:v>
                </c:pt>
                <c:pt idx="4581">
                  <c:v>2419.0419999999999</c:v>
                </c:pt>
                <c:pt idx="4582">
                  <c:v>2434.7269999999999</c:v>
                </c:pt>
                <c:pt idx="4583">
                  <c:v>2446.895</c:v>
                </c:pt>
                <c:pt idx="4584">
                  <c:v>2446.2460000000001</c:v>
                </c:pt>
                <c:pt idx="4585">
                  <c:v>2562.0259999999998</c:v>
                </c:pt>
                <c:pt idx="4586">
                  <c:v>2561.2849999999999</c:v>
                </c:pt>
                <c:pt idx="4587">
                  <c:v>2647.58</c:v>
                </c:pt>
                <c:pt idx="4588">
                  <c:v>2580.3560000000002</c:v>
                </c:pt>
                <c:pt idx="4589">
                  <c:v>2588.3820000000001</c:v>
                </c:pt>
                <c:pt idx="4590">
                  <c:v>2599.9119999999998</c:v>
                </c:pt>
                <c:pt idx="4591">
                  <c:v>2603.7440000000001</c:v>
                </c:pt>
                <c:pt idx="4592">
                  <c:v>2610.6350000000002</c:v>
                </c:pt>
                <c:pt idx="4593">
                  <c:v>2595.0079999999998</c:v>
                </c:pt>
                <c:pt idx="4594">
                  <c:v>2593.6979999999999</c:v>
                </c:pt>
                <c:pt idx="4595">
                  <c:v>2738.0929999999998</c:v>
                </c:pt>
                <c:pt idx="4596">
                  <c:v>2699.0010000000002</c:v>
                </c:pt>
                <c:pt idx="4597">
                  <c:v>2680.9989999999998</c:v>
                </c:pt>
                <c:pt idx="4598">
                  <c:v>2474.6550000000002</c:v>
                </c:pt>
                <c:pt idx="4599">
                  <c:v>2422.652</c:v>
                </c:pt>
                <c:pt idx="4600">
                  <c:v>2429.2370000000001</c:v>
                </c:pt>
                <c:pt idx="4601">
                  <c:v>2447.7779999999998</c:v>
                </c:pt>
                <c:pt idx="4602">
                  <c:v>2486.3890000000001</c:v>
                </c:pt>
                <c:pt idx="4603">
                  <c:v>2535.9090000000001</c:v>
                </c:pt>
                <c:pt idx="4604">
                  <c:v>2544.0039999999999</c:v>
                </c:pt>
                <c:pt idx="4605">
                  <c:v>2549.9989999999998</c:v>
                </c:pt>
                <c:pt idx="4606">
                  <c:v>2559.1849999999999</c:v>
                </c:pt>
                <c:pt idx="4607">
                  <c:v>2564.922</c:v>
                </c:pt>
                <c:pt idx="4608">
                  <c:v>2579.1999999999998</c:v>
                </c:pt>
                <c:pt idx="4609">
                  <c:v>3017.1320000000001</c:v>
                </c:pt>
                <c:pt idx="4610">
                  <c:v>3018.8110000000001</c:v>
                </c:pt>
                <c:pt idx="4611">
                  <c:v>3089.4270000000001</c:v>
                </c:pt>
                <c:pt idx="4612">
                  <c:v>3081.6309999999999</c:v>
                </c:pt>
                <c:pt idx="4613">
                  <c:v>3098.4369999999999</c:v>
                </c:pt>
                <c:pt idx="4614">
                  <c:v>3097.75</c:v>
                </c:pt>
                <c:pt idx="4615">
                  <c:v>3102.7089999999998</c:v>
                </c:pt>
                <c:pt idx="4616">
                  <c:v>3106.62</c:v>
                </c:pt>
                <c:pt idx="4617">
                  <c:v>3126.4540000000002</c:v>
                </c:pt>
                <c:pt idx="4618">
                  <c:v>3120.5610000000001</c:v>
                </c:pt>
                <c:pt idx="4619">
                  <c:v>3078.875</c:v>
                </c:pt>
                <c:pt idx="4620">
                  <c:v>3100.462</c:v>
                </c:pt>
                <c:pt idx="4621">
                  <c:v>3188.857</c:v>
                </c:pt>
                <c:pt idx="4622">
                  <c:v>3413.1950000000002</c:v>
                </c:pt>
                <c:pt idx="4623">
                  <c:v>3415.0590000000002</c:v>
                </c:pt>
                <c:pt idx="4624">
                  <c:v>3407.9110000000001</c:v>
                </c:pt>
                <c:pt idx="4625">
                  <c:v>3312.1370000000002</c:v>
                </c:pt>
                <c:pt idx="4626">
                  <c:v>3234.1379999999999</c:v>
                </c:pt>
                <c:pt idx="4627">
                  <c:v>3256.5880000000002</c:v>
                </c:pt>
                <c:pt idx="4628">
                  <c:v>2991.9470000000001</c:v>
                </c:pt>
                <c:pt idx="4629">
                  <c:v>2562.6480000000001</c:v>
                </c:pt>
                <c:pt idx="4630">
                  <c:v>2314.145</c:v>
                </c:pt>
                <c:pt idx="4631">
                  <c:v>2372.0459999999998</c:v>
                </c:pt>
                <c:pt idx="4632">
                  <c:v>2399.4859999999999</c:v>
                </c:pt>
                <c:pt idx="4633">
                  <c:v>2522.2060000000001</c:v>
                </c:pt>
                <c:pt idx="4634">
                  <c:v>2545.1239999999998</c:v>
                </c:pt>
                <c:pt idx="4635">
                  <c:v>3198.7669999999998</c:v>
                </c:pt>
                <c:pt idx="4636">
                  <c:v>2558.7440000000001</c:v>
                </c:pt>
                <c:pt idx="4637">
                  <c:v>2582.4639999999999</c:v>
                </c:pt>
                <c:pt idx="4638">
                  <c:v>2577.1379999999999</c:v>
                </c:pt>
                <c:pt idx="4639">
                  <c:v>2591.5140000000001</c:v>
                </c:pt>
                <c:pt idx="4640">
                  <c:v>2612.078</c:v>
                </c:pt>
                <c:pt idx="4641">
                  <c:v>2618.973</c:v>
                </c:pt>
                <c:pt idx="4642">
                  <c:v>2635.248</c:v>
                </c:pt>
                <c:pt idx="4643">
                  <c:v>2962.9760000000001</c:v>
                </c:pt>
                <c:pt idx="4644">
                  <c:v>2852.1570000000002</c:v>
                </c:pt>
                <c:pt idx="4645">
                  <c:v>2726.2190000000001</c:v>
                </c:pt>
                <c:pt idx="4646">
                  <c:v>2865.7869999999998</c:v>
                </c:pt>
                <c:pt idx="4647">
                  <c:v>2896.7629999999999</c:v>
                </c:pt>
                <c:pt idx="4648">
                  <c:v>3190.82</c:v>
                </c:pt>
                <c:pt idx="4649">
                  <c:v>2869.5430000000001</c:v>
                </c:pt>
                <c:pt idx="4650">
                  <c:v>2903.6729999999998</c:v>
                </c:pt>
                <c:pt idx="4651">
                  <c:v>3021.3159999999998</c:v>
                </c:pt>
                <c:pt idx="4652">
                  <c:v>3014.88</c:v>
                </c:pt>
                <c:pt idx="4653">
                  <c:v>3023.933</c:v>
                </c:pt>
                <c:pt idx="4654">
                  <c:v>3032.4810000000002</c:v>
                </c:pt>
                <c:pt idx="4655">
                  <c:v>3023.1849999999999</c:v>
                </c:pt>
                <c:pt idx="4656">
                  <c:v>3067.0050000000001</c:v>
                </c:pt>
                <c:pt idx="4657">
                  <c:v>3322.6660000000002</c:v>
                </c:pt>
                <c:pt idx="4658">
                  <c:v>3325.953</c:v>
                </c:pt>
                <c:pt idx="4659">
                  <c:v>3273.5329999999999</c:v>
                </c:pt>
                <c:pt idx="4660">
                  <c:v>3662.5259999999998</c:v>
                </c:pt>
                <c:pt idx="4661">
                  <c:v>3560.7240000000002</c:v>
                </c:pt>
                <c:pt idx="4662">
                  <c:v>3400.6610000000001</c:v>
                </c:pt>
                <c:pt idx="4663">
                  <c:v>3446.8040000000001</c:v>
                </c:pt>
                <c:pt idx="4664">
                  <c:v>3458.4319999999998</c:v>
                </c:pt>
                <c:pt idx="4665">
                  <c:v>3457.0790000000002</c:v>
                </c:pt>
                <c:pt idx="4666">
                  <c:v>3463.41</c:v>
                </c:pt>
                <c:pt idx="4667">
                  <c:v>3484.752</c:v>
                </c:pt>
                <c:pt idx="4668">
                  <c:v>3531.6669999999999</c:v>
                </c:pt>
                <c:pt idx="4669">
                  <c:v>3540.31</c:v>
                </c:pt>
                <c:pt idx="4670">
                  <c:v>3529.4630000000002</c:v>
                </c:pt>
                <c:pt idx="4671">
                  <c:v>3535.2809999999999</c:v>
                </c:pt>
                <c:pt idx="4672">
                  <c:v>3534.1860000000001</c:v>
                </c:pt>
                <c:pt idx="4673">
                  <c:v>3617.9070000000002</c:v>
                </c:pt>
                <c:pt idx="4674">
                  <c:v>3721.2170000000001</c:v>
                </c:pt>
                <c:pt idx="4675">
                  <c:v>3719.0439999999999</c:v>
                </c:pt>
                <c:pt idx="4676">
                  <c:v>3716.2559999999999</c:v>
                </c:pt>
                <c:pt idx="4677">
                  <c:v>3465.116</c:v>
                </c:pt>
                <c:pt idx="4678">
                  <c:v>3465.116</c:v>
                </c:pt>
                <c:pt idx="4679">
                  <c:v>3443.7440000000001</c:v>
                </c:pt>
                <c:pt idx="4680">
                  <c:v>3451.0329999999999</c:v>
                </c:pt>
                <c:pt idx="4681">
                  <c:v>3531.9810000000002</c:v>
                </c:pt>
                <c:pt idx="4682">
                  <c:v>3554.2649999999999</c:v>
                </c:pt>
                <c:pt idx="4683">
                  <c:v>3349.8270000000002</c:v>
                </c:pt>
                <c:pt idx="4684">
                  <c:v>3104.0430000000001</c:v>
                </c:pt>
                <c:pt idx="4685">
                  <c:v>3134.3150000000001</c:v>
                </c:pt>
                <c:pt idx="4686">
                  <c:v>3118.7269999999999</c:v>
                </c:pt>
                <c:pt idx="4687">
                  <c:v>3110.739</c:v>
                </c:pt>
                <c:pt idx="4688">
                  <c:v>3148.1289999999999</c:v>
                </c:pt>
                <c:pt idx="4689">
                  <c:v>3157.6509999999998</c:v>
                </c:pt>
                <c:pt idx="4690">
                  <c:v>3151.3739999999998</c:v>
                </c:pt>
                <c:pt idx="4691">
                  <c:v>3138.1239999999998</c:v>
                </c:pt>
                <c:pt idx="4692">
                  <c:v>3016.2449999999999</c:v>
                </c:pt>
                <c:pt idx="4693">
                  <c:v>3088.9169999999999</c:v>
                </c:pt>
                <c:pt idx="4694">
                  <c:v>3101.386</c:v>
                </c:pt>
                <c:pt idx="4695">
                  <c:v>2918.174</c:v>
                </c:pt>
                <c:pt idx="4696">
                  <c:v>3094.1619999999998</c:v>
                </c:pt>
                <c:pt idx="4697">
                  <c:v>3092.3589999999999</c:v>
                </c:pt>
                <c:pt idx="4698">
                  <c:v>3094.2950000000001</c:v>
                </c:pt>
                <c:pt idx="4699">
                  <c:v>3092.0250000000001</c:v>
                </c:pt>
                <c:pt idx="4700">
                  <c:v>3088.9209999999998</c:v>
                </c:pt>
                <c:pt idx="4701">
                  <c:v>3095.4209999999998</c:v>
                </c:pt>
                <c:pt idx="4702">
                  <c:v>3099.0650000000001</c:v>
                </c:pt>
                <c:pt idx="4703">
                  <c:v>3098.7959999999998</c:v>
                </c:pt>
                <c:pt idx="4704">
                  <c:v>3094.395</c:v>
                </c:pt>
                <c:pt idx="4705">
                  <c:v>3095.2750000000001</c:v>
                </c:pt>
                <c:pt idx="4706">
                  <c:v>3121.203</c:v>
                </c:pt>
                <c:pt idx="4707">
                  <c:v>2934.91</c:v>
                </c:pt>
                <c:pt idx="4708">
                  <c:v>2950.76</c:v>
                </c:pt>
                <c:pt idx="4709">
                  <c:v>2949.6019999999999</c:v>
                </c:pt>
                <c:pt idx="4710">
                  <c:v>2952.9679999999998</c:v>
                </c:pt>
                <c:pt idx="4711">
                  <c:v>2953.2930000000001</c:v>
                </c:pt>
                <c:pt idx="4712">
                  <c:v>2949.221</c:v>
                </c:pt>
                <c:pt idx="4713">
                  <c:v>3358.4989999999998</c:v>
                </c:pt>
                <c:pt idx="4714">
                  <c:v>3384.9789999999998</c:v>
                </c:pt>
                <c:pt idx="4715">
                  <c:v>3550.6439999999998</c:v>
                </c:pt>
                <c:pt idx="4716">
                  <c:v>3450.7959999999998</c:v>
                </c:pt>
                <c:pt idx="4717">
                  <c:v>3560.0729999999999</c:v>
                </c:pt>
                <c:pt idx="4718">
                  <c:v>3493.5770000000002</c:v>
                </c:pt>
                <c:pt idx="4719">
                  <c:v>3248.3960000000002</c:v>
                </c:pt>
                <c:pt idx="4720">
                  <c:v>3260.009</c:v>
                </c:pt>
                <c:pt idx="4721">
                  <c:v>3252.6930000000002</c:v>
                </c:pt>
                <c:pt idx="4722">
                  <c:v>3253.0630000000001</c:v>
                </c:pt>
                <c:pt idx="4723">
                  <c:v>3249.6750000000002</c:v>
                </c:pt>
                <c:pt idx="4724">
                  <c:v>3249.0059999999999</c:v>
                </c:pt>
                <c:pt idx="4725">
                  <c:v>3250.038</c:v>
                </c:pt>
                <c:pt idx="4726">
                  <c:v>3251.386</c:v>
                </c:pt>
                <c:pt idx="4727">
                  <c:v>3260.4949999999999</c:v>
                </c:pt>
                <c:pt idx="4728">
                  <c:v>3257.9209999999998</c:v>
                </c:pt>
                <c:pt idx="4729">
                  <c:v>3054.444</c:v>
                </c:pt>
                <c:pt idx="4730">
                  <c:v>3071.0659999999998</c:v>
                </c:pt>
                <c:pt idx="4731">
                  <c:v>3109.3319999999999</c:v>
                </c:pt>
                <c:pt idx="4732">
                  <c:v>3019.7840000000001</c:v>
                </c:pt>
                <c:pt idx="4733">
                  <c:v>3018.44</c:v>
                </c:pt>
                <c:pt idx="4734">
                  <c:v>3016.2440000000001</c:v>
                </c:pt>
                <c:pt idx="4735">
                  <c:v>3013.7629999999999</c:v>
                </c:pt>
                <c:pt idx="4736">
                  <c:v>3011.2339999999999</c:v>
                </c:pt>
                <c:pt idx="4737">
                  <c:v>3017.9290000000001</c:v>
                </c:pt>
                <c:pt idx="4738">
                  <c:v>3022.991</c:v>
                </c:pt>
                <c:pt idx="4739">
                  <c:v>3016.0990000000002</c:v>
                </c:pt>
                <c:pt idx="4740">
                  <c:v>3013.9229999999998</c:v>
                </c:pt>
                <c:pt idx="4741">
                  <c:v>3020.8679999999999</c:v>
                </c:pt>
                <c:pt idx="4742">
                  <c:v>3023.527</c:v>
                </c:pt>
                <c:pt idx="4743">
                  <c:v>3027.7159999999999</c:v>
                </c:pt>
                <c:pt idx="4744">
                  <c:v>3027.154</c:v>
                </c:pt>
                <c:pt idx="4745">
                  <c:v>3023.1680000000001</c:v>
                </c:pt>
                <c:pt idx="4746">
                  <c:v>3018.817</c:v>
                </c:pt>
                <c:pt idx="4747">
                  <c:v>3023.5210000000002</c:v>
                </c:pt>
                <c:pt idx="4748">
                  <c:v>3020.337</c:v>
                </c:pt>
                <c:pt idx="4749">
                  <c:v>3017.875</c:v>
                </c:pt>
                <c:pt idx="4750">
                  <c:v>3056.6030000000001</c:v>
                </c:pt>
                <c:pt idx="4751">
                  <c:v>3059.819</c:v>
                </c:pt>
                <c:pt idx="4752">
                  <c:v>3054.3290000000002</c:v>
                </c:pt>
                <c:pt idx="4753">
                  <c:v>2661.7049999999999</c:v>
                </c:pt>
                <c:pt idx="4754">
                  <c:v>2672.1120000000001</c:v>
                </c:pt>
                <c:pt idx="4755">
                  <c:v>2725.297</c:v>
                </c:pt>
                <c:pt idx="4756">
                  <c:v>2759.0520000000001</c:v>
                </c:pt>
                <c:pt idx="4757">
                  <c:v>2752.1689999999999</c:v>
                </c:pt>
                <c:pt idx="4758">
                  <c:v>2752.6930000000002</c:v>
                </c:pt>
                <c:pt idx="4759">
                  <c:v>2756.4839999999999</c:v>
                </c:pt>
                <c:pt idx="4760">
                  <c:v>2758.5590000000002</c:v>
                </c:pt>
                <c:pt idx="4761">
                  <c:v>2759.3429999999998</c:v>
                </c:pt>
                <c:pt idx="4762">
                  <c:v>2755.97</c:v>
                </c:pt>
                <c:pt idx="4763">
                  <c:v>2754.8009999999999</c:v>
                </c:pt>
                <c:pt idx="4764">
                  <c:v>2753.384</c:v>
                </c:pt>
                <c:pt idx="4765">
                  <c:v>2753.7249999999999</c:v>
                </c:pt>
                <c:pt idx="4766">
                  <c:v>2755.5529999999999</c:v>
                </c:pt>
                <c:pt idx="4767">
                  <c:v>2757.0349999999999</c:v>
                </c:pt>
                <c:pt idx="4768">
                  <c:v>2751.09</c:v>
                </c:pt>
                <c:pt idx="4769">
                  <c:v>2757.7959999999998</c:v>
                </c:pt>
                <c:pt idx="4770">
                  <c:v>2761.3220000000001</c:v>
                </c:pt>
                <c:pt idx="4771">
                  <c:v>2763.232</c:v>
                </c:pt>
                <c:pt idx="4772">
                  <c:v>2761.9690000000001</c:v>
                </c:pt>
                <c:pt idx="4773">
                  <c:v>2758.0439999999999</c:v>
                </c:pt>
                <c:pt idx="4774">
                  <c:v>2750.2269999999999</c:v>
                </c:pt>
                <c:pt idx="4775">
                  <c:v>2752.8580000000002</c:v>
                </c:pt>
                <c:pt idx="4776">
                  <c:v>2755.28</c:v>
                </c:pt>
                <c:pt idx="4777">
                  <c:v>2458.7080000000001</c:v>
                </c:pt>
                <c:pt idx="4778">
                  <c:v>2457.5079999999998</c:v>
                </c:pt>
                <c:pt idx="4779">
                  <c:v>2425.2350000000001</c:v>
                </c:pt>
                <c:pt idx="4780">
                  <c:v>2428.3180000000002</c:v>
                </c:pt>
                <c:pt idx="4781">
                  <c:v>2428.4229999999998</c:v>
                </c:pt>
                <c:pt idx="4782">
                  <c:v>2430.643</c:v>
                </c:pt>
                <c:pt idx="4783">
                  <c:v>2432.2440000000001</c:v>
                </c:pt>
                <c:pt idx="4784">
                  <c:v>2430.8580000000002</c:v>
                </c:pt>
                <c:pt idx="4785">
                  <c:v>2426.7359999999999</c:v>
                </c:pt>
                <c:pt idx="4786">
                  <c:v>2423.9929999999999</c:v>
                </c:pt>
                <c:pt idx="4787">
                  <c:v>2424.8249999999998</c:v>
                </c:pt>
                <c:pt idx="4788">
                  <c:v>2433.5340000000001</c:v>
                </c:pt>
                <c:pt idx="4789">
                  <c:v>2435.009</c:v>
                </c:pt>
                <c:pt idx="4790">
                  <c:v>2436.2449999999999</c:v>
                </c:pt>
                <c:pt idx="4791">
                  <c:v>2430.7809999999999</c:v>
                </c:pt>
                <c:pt idx="4792">
                  <c:v>2425.5709999999999</c:v>
                </c:pt>
                <c:pt idx="4793">
                  <c:v>2435.9369999999999</c:v>
                </c:pt>
                <c:pt idx="4794">
                  <c:v>2482.8589999999999</c:v>
                </c:pt>
                <c:pt idx="4795">
                  <c:v>2501.1170000000002</c:v>
                </c:pt>
                <c:pt idx="4796">
                  <c:v>2471.3879999999999</c:v>
                </c:pt>
                <c:pt idx="4797">
                  <c:v>2392.538</c:v>
                </c:pt>
                <c:pt idx="4798">
                  <c:v>2398.8780000000002</c:v>
                </c:pt>
                <c:pt idx="4799">
                  <c:v>2407.4989999999998</c:v>
                </c:pt>
                <c:pt idx="4800">
                  <c:v>2403.799</c:v>
                </c:pt>
                <c:pt idx="4801">
                  <c:v>2279.2530000000002</c:v>
                </c:pt>
                <c:pt idx="4802">
                  <c:v>2274.1089999999999</c:v>
                </c:pt>
                <c:pt idx="4803">
                  <c:v>2301.5500000000002</c:v>
                </c:pt>
                <c:pt idx="4804">
                  <c:v>2267.9960000000001</c:v>
                </c:pt>
                <c:pt idx="4805">
                  <c:v>2266.6210000000001</c:v>
                </c:pt>
                <c:pt idx="4806">
                  <c:v>2266.9160000000002</c:v>
                </c:pt>
                <c:pt idx="4807">
                  <c:v>2270.3229999999999</c:v>
                </c:pt>
                <c:pt idx="4808">
                  <c:v>2270.3180000000002</c:v>
                </c:pt>
                <c:pt idx="4809">
                  <c:v>2274.5</c:v>
                </c:pt>
                <c:pt idx="4810">
                  <c:v>2278.0369999999998</c:v>
                </c:pt>
                <c:pt idx="4811">
                  <c:v>2278.875</c:v>
                </c:pt>
                <c:pt idx="4812">
                  <c:v>2276.422</c:v>
                </c:pt>
                <c:pt idx="4813">
                  <c:v>2271.1799999999998</c:v>
                </c:pt>
                <c:pt idx="4814">
                  <c:v>2264.9810000000002</c:v>
                </c:pt>
                <c:pt idx="4815">
                  <c:v>2266.5659999999998</c:v>
                </c:pt>
                <c:pt idx="4816">
                  <c:v>2267.6170000000002</c:v>
                </c:pt>
                <c:pt idx="4817">
                  <c:v>2271.4369999999999</c:v>
                </c:pt>
                <c:pt idx="4818">
                  <c:v>2272.1689999999999</c:v>
                </c:pt>
                <c:pt idx="4819">
                  <c:v>2275.2420000000002</c:v>
                </c:pt>
                <c:pt idx="4820">
                  <c:v>2291.6509999999998</c:v>
                </c:pt>
                <c:pt idx="4821">
                  <c:v>2287.6469999999999</c:v>
                </c:pt>
                <c:pt idx="4822">
                  <c:v>2290.741</c:v>
                </c:pt>
                <c:pt idx="4823">
                  <c:v>2296.0030000000002</c:v>
                </c:pt>
                <c:pt idx="4824">
                  <c:v>2312.5010000000002</c:v>
                </c:pt>
                <c:pt idx="4825">
                  <c:v>2189.6959999999999</c:v>
                </c:pt>
                <c:pt idx="4826">
                  <c:v>2189.77</c:v>
                </c:pt>
                <c:pt idx="4827">
                  <c:v>2173.616</c:v>
                </c:pt>
                <c:pt idx="4828">
                  <c:v>2214.3919999999998</c:v>
                </c:pt>
                <c:pt idx="4829">
                  <c:v>2218.1289999999999</c:v>
                </c:pt>
                <c:pt idx="4830">
                  <c:v>2216.931</c:v>
                </c:pt>
                <c:pt idx="4831">
                  <c:v>2213.172</c:v>
                </c:pt>
                <c:pt idx="4832">
                  <c:v>2210.75</c:v>
                </c:pt>
                <c:pt idx="4833">
                  <c:v>2214.6579999999999</c:v>
                </c:pt>
                <c:pt idx="4834">
                  <c:v>2213.7269999999999</c:v>
                </c:pt>
                <c:pt idx="4835">
                  <c:v>2217.779</c:v>
                </c:pt>
                <c:pt idx="4836">
                  <c:v>2217.2240000000002</c:v>
                </c:pt>
                <c:pt idx="4837">
                  <c:v>2215.549</c:v>
                </c:pt>
                <c:pt idx="4838">
                  <c:v>2213.4589999999998</c:v>
                </c:pt>
                <c:pt idx="4839">
                  <c:v>2217.681</c:v>
                </c:pt>
                <c:pt idx="4840">
                  <c:v>2224.6120000000001</c:v>
                </c:pt>
                <c:pt idx="4841">
                  <c:v>2228.8240000000001</c:v>
                </c:pt>
                <c:pt idx="4842">
                  <c:v>2230.0360000000001</c:v>
                </c:pt>
                <c:pt idx="4843">
                  <c:v>2230.2820000000002</c:v>
                </c:pt>
                <c:pt idx="4844">
                  <c:v>2228.35</c:v>
                </c:pt>
                <c:pt idx="4845">
                  <c:v>2225.1410000000001</c:v>
                </c:pt>
                <c:pt idx="4846">
                  <c:v>2220.8249999999998</c:v>
                </c:pt>
                <c:pt idx="4847">
                  <c:v>2221.982</c:v>
                </c:pt>
                <c:pt idx="4848">
                  <c:v>2221.9639999999999</c:v>
                </c:pt>
                <c:pt idx="4849">
                  <c:v>2146.02</c:v>
                </c:pt>
                <c:pt idx="4850">
                  <c:v>2150.1770000000001</c:v>
                </c:pt>
                <c:pt idx="4851">
                  <c:v>2098.2629999999999</c:v>
                </c:pt>
                <c:pt idx="4852">
                  <c:v>2108.866</c:v>
                </c:pt>
                <c:pt idx="4853">
                  <c:v>2109.2179999999998</c:v>
                </c:pt>
                <c:pt idx="4854">
                  <c:v>2106.799</c:v>
                </c:pt>
                <c:pt idx="4855">
                  <c:v>2105.326</c:v>
                </c:pt>
                <c:pt idx="4856">
                  <c:v>2100.6709999999998</c:v>
                </c:pt>
                <c:pt idx="4857">
                  <c:v>2095.893</c:v>
                </c:pt>
                <c:pt idx="4858">
                  <c:v>2096.1959999999999</c:v>
                </c:pt>
                <c:pt idx="4859">
                  <c:v>2097.6689999999999</c:v>
                </c:pt>
                <c:pt idx="4860">
                  <c:v>2101.1869999999999</c:v>
                </c:pt>
                <c:pt idx="4861">
                  <c:v>2102.5169999999998</c:v>
                </c:pt>
                <c:pt idx="4862">
                  <c:v>2100.4630000000002</c:v>
                </c:pt>
                <c:pt idx="4863">
                  <c:v>2102.7570000000001</c:v>
                </c:pt>
                <c:pt idx="4864">
                  <c:v>2099.0239999999999</c:v>
                </c:pt>
                <c:pt idx="4865">
                  <c:v>2096.116</c:v>
                </c:pt>
                <c:pt idx="4866">
                  <c:v>2098.116</c:v>
                </c:pt>
                <c:pt idx="4867">
                  <c:v>2104.3020000000001</c:v>
                </c:pt>
                <c:pt idx="4868">
                  <c:v>2111.3119999999999</c:v>
                </c:pt>
                <c:pt idx="4869">
                  <c:v>2109.5949999999998</c:v>
                </c:pt>
                <c:pt idx="4870">
                  <c:v>2102.8809999999999</c:v>
                </c:pt>
                <c:pt idx="4871">
                  <c:v>2102.136</c:v>
                </c:pt>
                <c:pt idx="4872">
                  <c:v>2104.7359999999999</c:v>
                </c:pt>
                <c:pt idx="4873">
                  <c:v>1827.001</c:v>
                </c:pt>
                <c:pt idx="4874">
                  <c:v>1825.0360000000001</c:v>
                </c:pt>
                <c:pt idx="4875">
                  <c:v>1815.606</c:v>
                </c:pt>
                <c:pt idx="4876">
                  <c:v>1823.9829999999999</c:v>
                </c:pt>
                <c:pt idx="4877">
                  <c:v>1822.6690000000001</c:v>
                </c:pt>
                <c:pt idx="4878">
                  <c:v>1820.6759999999999</c:v>
                </c:pt>
                <c:pt idx="4879">
                  <c:v>1823.941</c:v>
                </c:pt>
                <c:pt idx="4880">
                  <c:v>1824.9449999999999</c:v>
                </c:pt>
                <c:pt idx="4881">
                  <c:v>1817.5820000000001</c:v>
                </c:pt>
                <c:pt idx="4882">
                  <c:v>1807.7249999999999</c:v>
                </c:pt>
                <c:pt idx="4883">
                  <c:v>1808.662</c:v>
                </c:pt>
                <c:pt idx="4884">
                  <c:v>1807.415</c:v>
                </c:pt>
                <c:pt idx="4885">
                  <c:v>1805.1120000000001</c:v>
                </c:pt>
                <c:pt idx="4886">
                  <c:v>1805.7190000000001</c:v>
                </c:pt>
                <c:pt idx="4887">
                  <c:v>1805.125</c:v>
                </c:pt>
                <c:pt idx="4888">
                  <c:v>1803.8610000000001</c:v>
                </c:pt>
                <c:pt idx="4889">
                  <c:v>1807.741</c:v>
                </c:pt>
                <c:pt idx="4890">
                  <c:v>1816.367</c:v>
                </c:pt>
                <c:pt idx="4891">
                  <c:v>1819.598</c:v>
                </c:pt>
                <c:pt idx="4892">
                  <c:v>1813.202</c:v>
                </c:pt>
                <c:pt idx="4893">
                  <c:v>1795.6790000000001</c:v>
                </c:pt>
                <c:pt idx="4894">
                  <c:v>1788.85</c:v>
                </c:pt>
                <c:pt idx="4895">
                  <c:v>1799.73</c:v>
                </c:pt>
                <c:pt idx="4896">
                  <c:v>1799.952</c:v>
                </c:pt>
                <c:pt idx="4897">
                  <c:v>1879.501</c:v>
                </c:pt>
                <c:pt idx="4898">
                  <c:v>1884.9549999999999</c:v>
                </c:pt>
                <c:pt idx="4899">
                  <c:v>1894.2570000000001</c:v>
                </c:pt>
                <c:pt idx="4900">
                  <c:v>1881.8430000000001</c:v>
                </c:pt>
                <c:pt idx="4901">
                  <c:v>1873.732</c:v>
                </c:pt>
                <c:pt idx="4902">
                  <c:v>1873.4690000000001</c:v>
                </c:pt>
                <c:pt idx="4903">
                  <c:v>1877.521</c:v>
                </c:pt>
                <c:pt idx="4904">
                  <c:v>1879.385</c:v>
                </c:pt>
                <c:pt idx="4905">
                  <c:v>1882.326</c:v>
                </c:pt>
                <c:pt idx="4906">
                  <c:v>1885.825</c:v>
                </c:pt>
                <c:pt idx="4907">
                  <c:v>1881.338</c:v>
                </c:pt>
                <c:pt idx="4908">
                  <c:v>1882.194</c:v>
                </c:pt>
                <c:pt idx="4909">
                  <c:v>1876.943</c:v>
                </c:pt>
                <c:pt idx="4910">
                  <c:v>1882.1310000000001</c:v>
                </c:pt>
                <c:pt idx="4911">
                  <c:v>1878.9870000000001</c:v>
                </c:pt>
                <c:pt idx="4912">
                  <c:v>1877.2370000000001</c:v>
                </c:pt>
                <c:pt idx="4913">
                  <c:v>1878.1569999999999</c:v>
                </c:pt>
                <c:pt idx="4914">
                  <c:v>1882.992</c:v>
                </c:pt>
                <c:pt idx="4915">
                  <c:v>1883.076</c:v>
                </c:pt>
                <c:pt idx="4916">
                  <c:v>1884.9749999999999</c:v>
                </c:pt>
                <c:pt idx="4917">
                  <c:v>1884.624</c:v>
                </c:pt>
                <c:pt idx="4918">
                  <c:v>1885.0719999999999</c:v>
                </c:pt>
                <c:pt idx="4919">
                  <c:v>1887.06</c:v>
                </c:pt>
                <c:pt idx="4920">
                  <c:v>1885.62</c:v>
                </c:pt>
                <c:pt idx="4921">
                  <c:v>1905.8889999999999</c:v>
                </c:pt>
                <c:pt idx="4922">
                  <c:v>1904.4090000000001</c:v>
                </c:pt>
                <c:pt idx="4923">
                  <c:v>1915.383</c:v>
                </c:pt>
                <c:pt idx="4924">
                  <c:v>1913.873</c:v>
                </c:pt>
                <c:pt idx="4925">
                  <c:v>1909.92</c:v>
                </c:pt>
                <c:pt idx="4926">
                  <c:v>1905.3789999999999</c:v>
                </c:pt>
                <c:pt idx="4927">
                  <c:v>1903.367</c:v>
                </c:pt>
                <c:pt idx="4928">
                  <c:v>1905.337</c:v>
                </c:pt>
                <c:pt idx="4929">
                  <c:v>1906.08</c:v>
                </c:pt>
                <c:pt idx="4930">
                  <c:v>1920.4949999999999</c:v>
                </c:pt>
                <c:pt idx="4931">
                  <c:v>1914.8009999999999</c:v>
                </c:pt>
                <c:pt idx="4932">
                  <c:v>1916.8689999999999</c:v>
                </c:pt>
                <c:pt idx="4933">
                  <c:v>1918.66</c:v>
                </c:pt>
                <c:pt idx="4934">
                  <c:v>1920.9880000000001</c:v>
                </c:pt>
                <c:pt idx="4935">
                  <c:v>1920.7439999999999</c:v>
                </c:pt>
                <c:pt idx="4936">
                  <c:v>1917.298</c:v>
                </c:pt>
                <c:pt idx="4937">
                  <c:v>1915.377</c:v>
                </c:pt>
                <c:pt idx="4938">
                  <c:v>1917.153</c:v>
                </c:pt>
                <c:pt idx="4939">
                  <c:v>1916.441</c:v>
                </c:pt>
                <c:pt idx="4940">
                  <c:v>1915.261</c:v>
                </c:pt>
                <c:pt idx="4941">
                  <c:v>1914.337</c:v>
                </c:pt>
                <c:pt idx="4942">
                  <c:v>1910.8150000000001</c:v>
                </c:pt>
                <c:pt idx="4943">
                  <c:v>1911.365</c:v>
                </c:pt>
                <c:pt idx="4944">
                  <c:v>1915.3989999999999</c:v>
                </c:pt>
                <c:pt idx="4945">
                  <c:v>1804.317</c:v>
                </c:pt>
                <c:pt idx="4946">
                  <c:v>1809.626</c:v>
                </c:pt>
                <c:pt idx="4947">
                  <c:v>1798.8440000000001</c:v>
                </c:pt>
                <c:pt idx="4948">
                  <c:v>1808.778</c:v>
                </c:pt>
                <c:pt idx="4949">
                  <c:v>1809.069</c:v>
                </c:pt>
                <c:pt idx="4950">
                  <c:v>1808.2270000000001</c:v>
                </c:pt>
                <c:pt idx="4951">
                  <c:v>1809.5940000000001</c:v>
                </c:pt>
                <c:pt idx="4952">
                  <c:v>1812.453</c:v>
                </c:pt>
                <c:pt idx="4953">
                  <c:v>1808.82</c:v>
                </c:pt>
                <c:pt idx="4954">
                  <c:v>1811.1210000000001</c:v>
                </c:pt>
                <c:pt idx="4955">
                  <c:v>1808.422</c:v>
                </c:pt>
                <c:pt idx="4956">
                  <c:v>1805.71</c:v>
                </c:pt>
                <c:pt idx="4957">
                  <c:v>1801.492</c:v>
                </c:pt>
                <c:pt idx="4958">
                  <c:v>1803.499</c:v>
                </c:pt>
                <c:pt idx="4959">
                  <c:v>1802.1510000000001</c:v>
                </c:pt>
                <c:pt idx="4960">
                  <c:v>1803.4280000000001</c:v>
                </c:pt>
                <c:pt idx="4961">
                  <c:v>1807.933</c:v>
                </c:pt>
                <c:pt idx="4962">
                  <c:v>1805.8689999999999</c:v>
                </c:pt>
                <c:pt idx="4963">
                  <c:v>1804.4690000000001</c:v>
                </c:pt>
                <c:pt idx="4964">
                  <c:v>1801.4939999999999</c:v>
                </c:pt>
                <c:pt idx="4965">
                  <c:v>1801.0350000000001</c:v>
                </c:pt>
                <c:pt idx="4966">
                  <c:v>1797.5909999999999</c:v>
                </c:pt>
                <c:pt idx="4967">
                  <c:v>1796.42</c:v>
                </c:pt>
                <c:pt idx="4968">
                  <c:v>1798.2650000000001</c:v>
                </c:pt>
                <c:pt idx="4969">
                  <c:v>1873.663</c:v>
                </c:pt>
                <c:pt idx="4970">
                  <c:v>1871.3109999999999</c:v>
                </c:pt>
                <c:pt idx="4971">
                  <c:v>1867.135</c:v>
                </c:pt>
                <c:pt idx="4972">
                  <c:v>1872.085</c:v>
                </c:pt>
                <c:pt idx="4973">
                  <c:v>1874.239</c:v>
                </c:pt>
                <c:pt idx="4974">
                  <c:v>1874.624</c:v>
                </c:pt>
                <c:pt idx="4975">
                  <c:v>1869.51</c:v>
                </c:pt>
                <c:pt idx="4976">
                  <c:v>1872.644</c:v>
                </c:pt>
                <c:pt idx="4977">
                  <c:v>1874.2070000000001</c:v>
                </c:pt>
                <c:pt idx="4978">
                  <c:v>1881.6849999999999</c:v>
                </c:pt>
                <c:pt idx="4979">
                  <c:v>1876.578</c:v>
                </c:pt>
                <c:pt idx="4980">
                  <c:v>1874.8710000000001</c:v>
                </c:pt>
                <c:pt idx="4981">
                  <c:v>1873.165</c:v>
                </c:pt>
                <c:pt idx="4982">
                  <c:v>1877.8789999999999</c:v>
                </c:pt>
                <c:pt idx="4983">
                  <c:v>1868.16</c:v>
                </c:pt>
                <c:pt idx="4984">
                  <c:v>1860.028</c:v>
                </c:pt>
                <c:pt idx="4985">
                  <c:v>1864.4349999999999</c:v>
                </c:pt>
                <c:pt idx="4986">
                  <c:v>1868.395</c:v>
                </c:pt>
                <c:pt idx="4987">
                  <c:v>1876.915</c:v>
                </c:pt>
                <c:pt idx="4988">
                  <c:v>1872.1969999999999</c:v>
                </c:pt>
                <c:pt idx="4989">
                  <c:v>1875.07</c:v>
                </c:pt>
                <c:pt idx="4990">
                  <c:v>1875.86</c:v>
                </c:pt>
                <c:pt idx="4991">
                  <c:v>1877.356</c:v>
                </c:pt>
                <c:pt idx="4992">
                  <c:v>1874.6790000000001</c:v>
                </c:pt>
                <c:pt idx="4993">
                  <c:v>1791.819</c:v>
                </c:pt>
                <c:pt idx="4994">
                  <c:v>1789.64</c:v>
                </c:pt>
                <c:pt idx="4995">
                  <c:v>1791.635</c:v>
                </c:pt>
                <c:pt idx="4996">
                  <c:v>1786.94</c:v>
                </c:pt>
                <c:pt idx="4997">
                  <c:v>1788.614</c:v>
                </c:pt>
                <c:pt idx="4998">
                  <c:v>1787.616</c:v>
                </c:pt>
                <c:pt idx="4999">
                  <c:v>1792.1020000000001</c:v>
                </c:pt>
                <c:pt idx="5000">
                  <c:v>1793.2070000000001</c:v>
                </c:pt>
                <c:pt idx="5001">
                  <c:v>1804.6489999999999</c:v>
                </c:pt>
                <c:pt idx="5002">
                  <c:v>1796.5</c:v>
                </c:pt>
                <c:pt idx="5003">
                  <c:v>1794.6959999999999</c:v>
                </c:pt>
                <c:pt idx="5004">
                  <c:v>1787.818</c:v>
                </c:pt>
                <c:pt idx="5005">
                  <c:v>1784.712</c:v>
                </c:pt>
                <c:pt idx="5006">
                  <c:v>1776.0650000000001</c:v>
                </c:pt>
                <c:pt idx="5007">
                  <c:v>1794.002</c:v>
                </c:pt>
                <c:pt idx="5008">
                  <c:v>1799.665</c:v>
                </c:pt>
                <c:pt idx="5009">
                  <c:v>1794.5429999999999</c:v>
                </c:pt>
                <c:pt idx="5010">
                  <c:v>1785.855</c:v>
                </c:pt>
                <c:pt idx="5011">
                  <c:v>1787.623</c:v>
                </c:pt>
                <c:pt idx="5012">
                  <c:v>1788.902</c:v>
                </c:pt>
                <c:pt idx="5013">
                  <c:v>1790.9870000000001</c:v>
                </c:pt>
                <c:pt idx="5014">
                  <c:v>1792.1289999999999</c:v>
                </c:pt>
                <c:pt idx="5015">
                  <c:v>1793.027</c:v>
                </c:pt>
                <c:pt idx="5016">
                  <c:v>1792.6980000000001</c:v>
                </c:pt>
                <c:pt idx="5017">
                  <c:v>1719.893</c:v>
                </c:pt>
                <c:pt idx="5018">
                  <c:v>1718.624</c:v>
                </c:pt>
                <c:pt idx="5019">
                  <c:v>1714.193</c:v>
                </c:pt>
                <c:pt idx="5020">
                  <c:v>1734.2550000000001</c:v>
                </c:pt>
                <c:pt idx="5021">
                  <c:v>1733.02</c:v>
                </c:pt>
                <c:pt idx="5022">
                  <c:v>1728.2719999999999</c:v>
                </c:pt>
                <c:pt idx="5023">
                  <c:v>1732.511</c:v>
                </c:pt>
                <c:pt idx="5024">
                  <c:v>1733.991</c:v>
                </c:pt>
                <c:pt idx="5025">
                  <c:v>1737.027</c:v>
                </c:pt>
                <c:pt idx="5026">
                  <c:v>1735.681</c:v>
                </c:pt>
                <c:pt idx="5027">
                  <c:v>1735.701</c:v>
                </c:pt>
                <c:pt idx="5028">
                  <c:v>1732.4280000000001</c:v>
                </c:pt>
                <c:pt idx="5029">
                  <c:v>1725.7950000000001</c:v>
                </c:pt>
                <c:pt idx="5030">
                  <c:v>1723.683</c:v>
                </c:pt>
                <c:pt idx="5031">
                  <c:v>1722.942</c:v>
                </c:pt>
                <c:pt idx="5032">
                  <c:v>1721.2190000000001</c:v>
                </c:pt>
                <c:pt idx="5033">
                  <c:v>1727</c:v>
                </c:pt>
                <c:pt idx="5034">
                  <c:v>1732.182</c:v>
                </c:pt>
                <c:pt idx="5035">
                  <c:v>1722.3869999999999</c:v>
                </c:pt>
                <c:pt idx="5036">
                  <c:v>1718.1859999999999</c:v>
                </c:pt>
                <c:pt idx="5037">
                  <c:v>1710.8119999999999</c:v>
                </c:pt>
                <c:pt idx="5038">
                  <c:v>1711.0129999999999</c:v>
                </c:pt>
                <c:pt idx="5039">
                  <c:v>1711.3340000000001</c:v>
                </c:pt>
                <c:pt idx="5040">
                  <c:v>1714.2460000000001</c:v>
                </c:pt>
                <c:pt idx="5041">
                  <c:v>1664.309</c:v>
                </c:pt>
                <c:pt idx="5042">
                  <c:v>1668.61</c:v>
                </c:pt>
                <c:pt idx="5043">
                  <c:v>1660.72</c:v>
                </c:pt>
                <c:pt idx="5044">
                  <c:v>1676.521</c:v>
                </c:pt>
                <c:pt idx="5045">
                  <c:v>1673.2049999999999</c:v>
                </c:pt>
                <c:pt idx="5046">
                  <c:v>1675.29</c:v>
                </c:pt>
                <c:pt idx="5047">
                  <c:v>1671.5139999999999</c:v>
                </c:pt>
                <c:pt idx="5048">
                  <c:v>1668.61</c:v>
                </c:pt>
                <c:pt idx="5049">
                  <c:v>1666.0250000000001</c:v>
                </c:pt>
                <c:pt idx="5050">
                  <c:v>1664.412</c:v>
                </c:pt>
                <c:pt idx="5051">
                  <c:v>1664.768</c:v>
                </c:pt>
                <c:pt idx="5052">
                  <c:v>1664.826</c:v>
                </c:pt>
                <c:pt idx="5053">
                  <c:v>1666.2429999999999</c:v>
                </c:pt>
                <c:pt idx="5054">
                  <c:v>1667.9110000000001</c:v>
                </c:pt>
                <c:pt idx="5055">
                  <c:v>1669.98</c:v>
                </c:pt>
                <c:pt idx="5056">
                  <c:v>1669.4549999999999</c:v>
                </c:pt>
                <c:pt idx="5057">
                  <c:v>1926.652</c:v>
                </c:pt>
                <c:pt idx="5058">
                  <c:v>1948.674</c:v>
                </c:pt>
                <c:pt idx="5059">
                  <c:v>1949.4369999999999</c:v>
                </c:pt>
                <c:pt idx="5060">
                  <c:v>1806.6110000000001</c:v>
                </c:pt>
                <c:pt idx="5061">
                  <c:v>1668.05</c:v>
                </c:pt>
                <c:pt idx="5062">
                  <c:v>1646.2070000000001</c:v>
                </c:pt>
                <c:pt idx="5063">
                  <c:v>1639.94</c:v>
                </c:pt>
                <c:pt idx="5064">
                  <c:v>1637.8119999999999</c:v>
                </c:pt>
                <c:pt idx="5065">
                  <c:v>1410.9880000000001</c:v>
                </c:pt>
                <c:pt idx="5066">
                  <c:v>1411.4349999999999</c:v>
                </c:pt>
                <c:pt idx="5067">
                  <c:v>1435.6369999999999</c:v>
                </c:pt>
                <c:pt idx="5068">
                  <c:v>1359.848</c:v>
                </c:pt>
                <c:pt idx="5069">
                  <c:v>1362.6890000000001</c:v>
                </c:pt>
                <c:pt idx="5070">
                  <c:v>1367.42</c:v>
                </c:pt>
                <c:pt idx="5071">
                  <c:v>1368.925</c:v>
                </c:pt>
                <c:pt idx="5072">
                  <c:v>1370.4849999999999</c:v>
                </c:pt>
                <c:pt idx="5073">
                  <c:v>1368.059</c:v>
                </c:pt>
                <c:pt idx="5074">
                  <c:v>1361.8050000000001</c:v>
                </c:pt>
                <c:pt idx="5075">
                  <c:v>1364.84</c:v>
                </c:pt>
                <c:pt idx="5076">
                  <c:v>1364.1279999999999</c:v>
                </c:pt>
                <c:pt idx="5077">
                  <c:v>1367.2239999999999</c:v>
                </c:pt>
                <c:pt idx="5078">
                  <c:v>1374.2429999999999</c:v>
                </c:pt>
                <c:pt idx="5079">
                  <c:v>1381.0640000000001</c:v>
                </c:pt>
                <c:pt idx="5080">
                  <c:v>1373.7660000000001</c:v>
                </c:pt>
                <c:pt idx="5081">
                  <c:v>1370.5709999999999</c:v>
                </c:pt>
                <c:pt idx="5082">
                  <c:v>1369.7380000000001</c:v>
                </c:pt>
                <c:pt idx="5083">
                  <c:v>1369.327</c:v>
                </c:pt>
                <c:pt idx="5084">
                  <c:v>1375.7840000000001</c:v>
                </c:pt>
                <c:pt idx="5085">
                  <c:v>1378.7850000000001</c:v>
                </c:pt>
                <c:pt idx="5086">
                  <c:v>1385.279</c:v>
                </c:pt>
                <c:pt idx="5087">
                  <c:v>1374.2329999999999</c:v>
                </c:pt>
                <c:pt idx="5088">
                  <c:v>1373.1669999999999</c:v>
                </c:pt>
                <c:pt idx="5089">
                  <c:v>1245.829</c:v>
                </c:pt>
                <c:pt idx="5090">
                  <c:v>1252.615</c:v>
                </c:pt>
                <c:pt idx="5091">
                  <c:v>1316.809</c:v>
                </c:pt>
                <c:pt idx="5092">
                  <c:v>1322.9269999999999</c:v>
                </c:pt>
                <c:pt idx="5093">
                  <c:v>1322.5340000000001</c:v>
                </c:pt>
                <c:pt idx="5094">
                  <c:v>1324.5250000000001</c:v>
                </c:pt>
                <c:pt idx="5095">
                  <c:v>1324.471</c:v>
                </c:pt>
                <c:pt idx="5096">
                  <c:v>1325.8810000000001</c:v>
                </c:pt>
                <c:pt idx="5097">
                  <c:v>1322.8209999999999</c:v>
                </c:pt>
                <c:pt idx="5098">
                  <c:v>1327.4580000000001</c:v>
                </c:pt>
                <c:pt idx="5099">
                  <c:v>1322.556</c:v>
                </c:pt>
                <c:pt idx="5100">
                  <c:v>1322.0989999999999</c:v>
                </c:pt>
                <c:pt idx="5101">
                  <c:v>1325.422</c:v>
                </c:pt>
                <c:pt idx="5102">
                  <c:v>1319.6849999999999</c:v>
                </c:pt>
                <c:pt idx="5103">
                  <c:v>1330.3689999999999</c:v>
                </c:pt>
                <c:pt idx="5104">
                  <c:v>1323.98</c:v>
                </c:pt>
                <c:pt idx="5105">
                  <c:v>1327.645</c:v>
                </c:pt>
                <c:pt idx="5106">
                  <c:v>1326.0319999999999</c:v>
                </c:pt>
                <c:pt idx="5107">
                  <c:v>1326.789</c:v>
                </c:pt>
                <c:pt idx="5108">
                  <c:v>1324.6469999999999</c:v>
                </c:pt>
                <c:pt idx="5109">
                  <c:v>1322.127</c:v>
                </c:pt>
                <c:pt idx="5110">
                  <c:v>1319.537</c:v>
                </c:pt>
                <c:pt idx="5111">
                  <c:v>1316.7819999999999</c:v>
                </c:pt>
                <c:pt idx="5112">
                  <c:v>1315.3530000000001</c:v>
                </c:pt>
                <c:pt idx="5113">
                  <c:v>1153.1400000000001</c:v>
                </c:pt>
                <c:pt idx="5114">
                  <c:v>1159.5440000000001</c:v>
                </c:pt>
                <c:pt idx="5115">
                  <c:v>1145.5219999999999</c:v>
                </c:pt>
                <c:pt idx="5116">
                  <c:v>1150.298</c:v>
                </c:pt>
                <c:pt idx="5117">
                  <c:v>1147.932</c:v>
                </c:pt>
                <c:pt idx="5118">
                  <c:v>1147.2470000000001</c:v>
                </c:pt>
                <c:pt idx="5119">
                  <c:v>1150.5329999999999</c:v>
                </c:pt>
                <c:pt idx="5120">
                  <c:v>1151.2650000000001</c:v>
                </c:pt>
                <c:pt idx="5121">
                  <c:v>1152.2550000000001</c:v>
                </c:pt>
                <c:pt idx="5122">
                  <c:v>1152.4469999999999</c:v>
                </c:pt>
                <c:pt idx="5123">
                  <c:v>1146.4670000000001</c:v>
                </c:pt>
                <c:pt idx="5124">
                  <c:v>1144.9870000000001</c:v>
                </c:pt>
                <c:pt idx="5125">
                  <c:v>1143.6479999999999</c:v>
                </c:pt>
                <c:pt idx="5126">
                  <c:v>1145.3309999999999</c:v>
                </c:pt>
                <c:pt idx="5127">
                  <c:v>1146.5940000000001</c:v>
                </c:pt>
                <c:pt idx="5128">
                  <c:v>1146.1089999999999</c:v>
                </c:pt>
                <c:pt idx="5129">
                  <c:v>1143.9690000000001</c:v>
                </c:pt>
                <c:pt idx="5130">
                  <c:v>1145.1469999999999</c:v>
                </c:pt>
                <c:pt idx="5131">
                  <c:v>1151.3320000000001</c:v>
                </c:pt>
                <c:pt idx="5132">
                  <c:v>1155.316</c:v>
                </c:pt>
                <c:pt idx="5133">
                  <c:v>1151.675</c:v>
                </c:pt>
                <c:pt idx="5134">
                  <c:v>1150.0160000000001</c:v>
                </c:pt>
                <c:pt idx="5135">
                  <c:v>1150.163</c:v>
                </c:pt>
                <c:pt idx="5136">
                  <c:v>1147.8689999999999</c:v>
                </c:pt>
                <c:pt idx="5137">
                  <c:v>1143.972</c:v>
                </c:pt>
                <c:pt idx="5138">
                  <c:v>1142.4839999999999</c:v>
                </c:pt>
                <c:pt idx="5139">
                  <c:v>1142.663</c:v>
                </c:pt>
                <c:pt idx="5140">
                  <c:v>1139.3989999999999</c:v>
                </c:pt>
                <c:pt idx="5141">
                  <c:v>1138.1859999999999</c:v>
                </c:pt>
                <c:pt idx="5142">
                  <c:v>1138.8869999999999</c:v>
                </c:pt>
                <c:pt idx="5143">
                  <c:v>1141.07</c:v>
                </c:pt>
                <c:pt idx="5144">
                  <c:v>1141.309</c:v>
                </c:pt>
                <c:pt idx="5145">
                  <c:v>1139.1489999999999</c:v>
                </c:pt>
                <c:pt idx="5146">
                  <c:v>1138.692</c:v>
                </c:pt>
                <c:pt idx="5147">
                  <c:v>1136.442</c:v>
                </c:pt>
                <c:pt idx="5148">
                  <c:v>1139.866</c:v>
                </c:pt>
                <c:pt idx="5149">
                  <c:v>1140.6420000000001</c:v>
                </c:pt>
                <c:pt idx="5150">
                  <c:v>1141.0540000000001</c:v>
                </c:pt>
                <c:pt idx="5151">
                  <c:v>1141.2660000000001</c:v>
                </c:pt>
                <c:pt idx="5152">
                  <c:v>1135.482</c:v>
                </c:pt>
                <c:pt idx="5153">
                  <c:v>1139.0039999999999</c:v>
                </c:pt>
                <c:pt idx="5154">
                  <c:v>1138.251</c:v>
                </c:pt>
                <c:pt idx="5155">
                  <c:v>1146.6600000000001</c:v>
                </c:pt>
                <c:pt idx="5156">
                  <c:v>1144.7249999999999</c:v>
                </c:pt>
                <c:pt idx="5157">
                  <c:v>1140.7470000000001</c:v>
                </c:pt>
                <c:pt idx="5158">
                  <c:v>1136.3130000000001</c:v>
                </c:pt>
                <c:pt idx="5159">
                  <c:v>1136.0129999999999</c:v>
                </c:pt>
                <c:pt idx="5160">
                  <c:v>1138.405</c:v>
                </c:pt>
                <c:pt idx="5161">
                  <c:v>1166.556</c:v>
                </c:pt>
                <c:pt idx="5162">
                  <c:v>1167.162</c:v>
                </c:pt>
                <c:pt idx="5163">
                  <c:v>1165.2550000000001</c:v>
                </c:pt>
                <c:pt idx="5164">
                  <c:v>1166.8389999999999</c:v>
                </c:pt>
                <c:pt idx="5165">
                  <c:v>1166.77</c:v>
                </c:pt>
                <c:pt idx="5166">
                  <c:v>1166.9970000000001</c:v>
                </c:pt>
                <c:pt idx="5167">
                  <c:v>1163.374</c:v>
                </c:pt>
                <c:pt idx="5168">
                  <c:v>1163.4929999999999</c:v>
                </c:pt>
                <c:pt idx="5169">
                  <c:v>1166.5709999999999</c:v>
                </c:pt>
                <c:pt idx="5170">
                  <c:v>1164.72</c:v>
                </c:pt>
                <c:pt idx="5171">
                  <c:v>1165.125</c:v>
                </c:pt>
                <c:pt idx="5172">
                  <c:v>1167.511</c:v>
                </c:pt>
                <c:pt idx="5173">
                  <c:v>1167.953</c:v>
                </c:pt>
                <c:pt idx="5174">
                  <c:v>1168.883</c:v>
                </c:pt>
                <c:pt idx="5175">
                  <c:v>1167.0160000000001</c:v>
                </c:pt>
                <c:pt idx="5176">
                  <c:v>1164.961</c:v>
                </c:pt>
                <c:pt idx="5177">
                  <c:v>1167.5429999999999</c:v>
                </c:pt>
                <c:pt idx="5178">
                  <c:v>1162.45</c:v>
                </c:pt>
                <c:pt idx="5179">
                  <c:v>1164.7739999999999</c:v>
                </c:pt>
                <c:pt idx="5180">
                  <c:v>1167.7639999999999</c:v>
                </c:pt>
                <c:pt idx="5181">
                  <c:v>1181.664</c:v>
                </c:pt>
                <c:pt idx="5182">
                  <c:v>1184.4490000000001</c:v>
                </c:pt>
                <c:pt idx="5183">
                  <c:v>1184.0730000000001</c:v>
                </c:pt>
                <c:pt idx="5184">
                  <c:v>1182.1189999999999</c:v>
                </c:pt>
                <c:pt idx="5185">
                  <c:v>1183.9670000000001</c:v>
                </c:pt>
                <c:pt idx="5186">
                  <c:v>1186.693</c:v>
                </c:pt>
                <c:pt idx="5187">
                  <c:v>1165.604</c:v>
                </c:pt>
                <c:pt idx="5188">
                  <c:v>1175.0450000000001</c:v>
                </c:pt>
                <c:pt idx="5189">
                  <c:v>1174.501</c:v>
                </c:pt>
                <c:pt idx="5190">
                  <c:v>1174.905</c:v>
                </c:pt>
                <c:pt idx="5191">
                  <c:v>1176.7729999999999</c:v>
                </c:pt>
                <c:pt idx="5192">
                  <c:v>1179.943</c:v>
                </c:pt>
                <c:pt idx="5193">
                  <c:v>1177.9559999999999</c:v>
                </c:pt>
                <c:pt idx="5194">
                  <c:v>1171.0899999999999</c:v>
                </c:pt>
                <c:pt idx="5195">
                  <c:v>1172.8610000000001</c:v>
                </c:pt>
                <c:pt idx="5196">
                  <c:v>1155.001</c:v>
                </c:pt>
                <c:pt idx="5197">
                  <c:v>1124.587</c:v>
                </c:pt>
                <c:pt idx="5198">
                  <c:v>1119.7270000000001</c:v>
                </c:pt>
                <c:pt idx="5199">
                  <c:v>1124.9359999999999</c:v>
                </c:pt>
                <c:pt idx="5200">
                  <c:v>1134.7650000000001</c:v>
                </c:pt>
                <c:pt idx="5201">
                  <c:v>1139.896</c:v>
                </c:pt>
                <c:pt idx="5202">
                  <c:v>1137.9639999999999</c:v>
                </c:pt>
                <c:pt idx="5203">
                  <c:v>1137.797</c:v>
                </c:pt>
                <c:pt idx="5204">
                  <c:v>1139.8599999999999</c:v>
                </c:pt>
                <c:pt idx="5205">
                  <c:v>1139.1869999999999</c:v>
                </c:pt>
                <c:pt idx="5206">
                  <c:v>1138.251</c:v>
                </c:pt>
                <c:pt idx="5207">
                  <c:v>1136.1880000000001</c:v>
                </c:pt>
                <c:pt idx="5208">
                  <c:v>1135.0940000000001</c:v>
                </c:pt>
                <c:pt idx="5209">
                  <c:v>1154.6369999999999</c:v>
                </c:pt>
                <c:pt idx="5210">
                  <c:v>1159.662</c:v>
                </c:pt>
                <c:pt idx="5211">
                  <c:v>1189.0530000000001</c:v>
                </c:pt>
                <c:pt idx="5212">
                  <c:v>1183.002</c:v>
                </c:pt>
                <c:pt idx="5213">
                  <c:v>1185.0930000000001</c:v>
                </c:pt>
                <c:pt idx="5214">
                  <c:v>1178.077</c:v>
                </c:pt>
                <c:pt idx="5215">
                  <c:v>1174.0840000000001</c:v>
                </c:pt>
                <c:pt idx="5216">
                  <c:v>1175.9390000000001</c:v>
                </c:pt>
                <c:pt idx="5217">
                  <c:v>1171.635</c:v>
                </c:pt>
                <c:pt idx="5218">
                  <c:v>1168.1089999999999</c:v>
                </c:pt>
                <c:pt idx="5219">
                  <c:v>1162.2909999999999</c:v>
                </c:pt>
                <c:pt idx="5220">
                  <c:v>1165.5709999999999</c:v>
                </c:pt>
                <c:pt idx="5221">
                  <c:v>1167.2619999999999</c:v>
                </c:pt>
                <c:pt idx="5222">
                  <c:v>1172.954</c:v>
                </c:pt>
                <c:pt idx="5223">
                  <c:v>1182.76</c:v>
                </c:pt>
                <c:pt idx="5224">
                  <c:v>1180.1179999999999</c:v>
                </c:pt>
                <c:pt idx="5225">
                  <c:v>1181.21</c:v>
                </c:pt>
                <c:pt idx="5226">
                  <c:v>1180.6179999999999</c:v>
                </c:pt>
                <c:pt idx="5227">
                  <c:v>1176.192</c:v>
                </c:pt>
                <c:pt idx="5228">
                  <c:v>1178.075</c:v>
                </c:pt>
                <c:pt idx="5229">
                  <c:v>1180.08</c:v>
                </c:pt>
                <c:pt idx="5230">
                  <c:v>1181.942</c:v>
                </c:pt>
                <c:pt idx="5231">
                  <c:v>1183.7829999999999</c:v>
                </c:pt>
                <c:pt idx="5232">
                  <c:v>1182.2470000000001</c:v>
                </c:pt>
                <c:pt idx="5233">
                  <c:v>859.96199999999999</c:v>
                </c:pt>
                <c:pt idx="5234">
                  <c:v>859.96199999999999</c:v>
                </c:pt>
                <c:pt idx="5235">
                  <c:v>859.96199999999999</c:v>
                </c:pt>
                <c:pt idx="5236">
                  <c:v>859.96199999999999</c:v>
                </c:pt>
                <c:pt idx="5237">
                  <c:v>859.96199999999999</c:v>
                </c:pt>
                <c:pt idx="5238">
                  <c:v>859.96199999999999</c:v>
                </c:pt>
                <c:pt idx="5239">
                  <c:v>859.96199999999999</c:v>
                </c:pt>
                <c:pt idx="5240">
                  <c:v>859.96199999999999</c:v>
                </c:pt>
                <c:pt idx="5241">
                  <c:v>859.96199999999999</c:v>
                </c:pt>
                <c:pt idx="5242">
                  <c:v>859.96199999999999</c:v>
                </c:pt>
                <c:pt idx="5243">
                  <c:v>859.96199999999999</c:v>
                </c:pt>
                <c:pt idx="5244">
                  <c:v>859.96199999999999</c:v>
                </c:pt>
                <c:pt idx="5245">
                  <c:v>859.96199999999999</c:v>
                </c:pt>
                <c:pt idx="5246">
                  <c:v>859.96199999999999</c:v>
                </c:pt>
                <c:pt idx="5247">
                  <c:v>859.96199999999999</c:v>
                </c:pt>
                <c:pt idx="5248">
                  <c:v>1064.2619999999999</c:v>
                </c:pt>
                <c:pt idx="5249">
                  <c:v>1064.2619999999999</c:v>
                </c:pt>
                <c:pt idx="5250">
                  <c:v>1064.2619999999999</c:v>
                </c:pt>
                <c:pt idx="5251">
                  <c:v>1064.2619999999999</c:v>
                </c:pt>
                <c:pt idx="5252">
                  <c:v>1064.2619999999999</c:v>
                </c:pt>
                <c:pt idx="5253">
                  <c:v>1064.2619999999999</c:v>
                </c:pt>
                <c:pt idx="5254">
                  <c:v>1064.2619999999999</c:v>
                </c:pt>
                <c:pt idx="5255">
                  <c:v>1064.2619999999999</c:v>
                </c:pt>
                <c:pt idx="5256">
                  <c:v>1135.0940000000001</c:v>
                </c:pt>
                <c:pt idx="5257">
                  <c:v>1154.6369999999999</c:v>
                </c:pt>
                <c:pt idx="5258">
                  <c:v>1159.662</c:v>
                </c:pt>
                <c:pt idx="5259">
                  <c:v>1331.903</c:v>
                </c:pt>
                <c:pt idx="5260">
                  <c:v>2202.0929999999998</c:v>
                </c:pt>
                <c:pt idx="5261">
                  <c:v>1339.768</c:v>
                </c:pt>
                <c:pt idx="5262">
                  <c:v>1334.454</c:v>
                </c:pt>
                <c:pt idx="5263">
                  <c:v>1330.9259999999999</c:v>
                </c:pt>
                <c:pt idx="5264">
                  <c:v>1329.903</c:v>
                </c:pt>
                <c:pt idx="5265">
                  <c:v>1335.277</c:v>
                </c:pt>
                <c:pt idx="5266">
                  <c:v>1331.1379999999999</c:v>
                </c:pt>
                <c:pt idx="5267">
                  <c:v>1333.125</c:v>
                </c:pt>
                <c:pt idx="5268">
                  <c:v>1404.6320000000001</c:v>
                </c:pt>
                <c:pt idx="5269">
                  <c:v>1387.2670000000001</c:v>
                </c:pt>
                <c:pt idx="5270">
                  <c:v>1336.133</c:v>
                </c:pt>
                <c:pt idx="5271">
                  <c:v>1334.354</c:v>
                </c:pt>
                <c:pt idx="5272">
                  <c:v>1336.4059999999999</c:v>
                </c:pt>
                <c:pt idx="5273">
                  <c:v>1336.2529999999999</c:v>
                </c:pt>
                <c:pt idx="5274">
                  <c:v>1425.596</c:v>
                </c:pt>
                <c:pt idx="5275">
                  <c:v>1506.673</c:v>
                </c:pt>
                <c:pt idx="5276">
                  <c:v>1285.348</c:v>
                </c:pt>
                <c:pt idx="5277">
                  <c:v>1296.954</c:v>
                </c:pt>
                <c:pt idx="5278">
                  <c:v>1279.6849999999999</c:v>
                </c:pt>
                <c:pt idx="5279">
                  <c:v>1264.133</c:v>
                </c:pt>
                <c:pt idx="5280">
                  <c:v>1260.9059999999999</c:v>
                </c:pt>
                <c:pt idx="5281">
                  <c:v>1222.0889999999999</c:v>
                </c:pt>
                <c:pt idx="5282">
                  <c:v>1246.721</c:v>
                </c:pt>
                <c:pt idx="5283">
                  <c:v>1280.096</c:v>
                </c:pt>
                <c:pt idx="5284">
                  <c:v>1243.537</c:v>
                </c:pt>
                <c:pt idx="5285">
                  <c:v>1242.4929999999999</c:v>
                </c:pt>
                <c:pt idx="5286">
                  <c:v>1246.942</c:v>
                </c:pt>
                <c:pt idx="5287">
                  <c:v>1248.259</c:v>
                </c:pt>
                <c:pt idx="5288">
                  <c:v>1247.6579999999999</c:v>
                </c:pt>
                <c:pt idx="5289">
                  <c:v>1248.6030000000001</c:v>
                </c:pt>
                <c:pt idx="5290">
                  <c:v>1248.489</c:v>
                </c:pt>
                <c:pt idx="5291">
                  <c:v>1247.6099999999999</c:v>
                </c:pt>
                <c:pt idx="5292">
                  <c:v>1247.0820000000001</c:v>
                </c:pt>
                <c:pt idx="5293">
                  <c:v>1244.086</c:v>
                </c:pt>
                <c:pt idx="5294">
                  <c:v>1239.924</c:v>
                </c:pt>
                <c:pt idx="5295">
                  <c:v>1240.338</c:v>
                </c:pt>
                <c:pt idx="5296">
                  <c:v>1239.6569999999999</c:v>
                </c:pt>
                <c:pt idx="5297">
                  <c:v>1246.0309999999999</c:v>
                </c:pt>
                <c:pt idx="5298">
                  <c:v>1249.432</c:v>
                </c:pt>
                <c:pt idx="5299">
                  <c:v>1250.7349999999999</c:v>
                </c:pt>
                <c:pt idx="5300">
                  <c:v>1247.403</c:v>
                </c:pt>
                <c:pt idx="5301">
                  <c:v>1246.7560000000001</c:v>
                </c:pt>
                <c:pt idx="5302">
                  <c:v>1243.9570000000001</c:v>
                </c:pt>
                <c:pt idx="5303">
                  <c:v>1244.279</c:v>
                </c:pt>
                <c:pt idx="5304">
                  <c:v>1244.259</c:v>
                </c:pt>
                <c:pt idx="5305">
                  <c:v>1289.26</c:v>
                </c:pt>
                <c:pt idx="5306">
                  <c:v>1292.5519999999999</c:v>
                </c:pt>
                <c:pt idx="5307">
                  <c:v>1325.2919999999999</c:v>
                </c:pt>
                <c:pt idx="5308">
                  <c:v>1330.9749999999999</c:v>
                </c:pt>
                <c:pt idx="5309">
                  <c:v>1328.308</c:v>
                </c:pt>
                <c:pt idx="5310">
                  <c:v>1327.1130000000001</c:v>
                </c:pt>
                <c:pt idx="5311">
                  <c:v>1329.027</c:v>
                </c:pt>
                <c:pt idx="5312">
                  <c:v>1330.4639999999999</c:v>
                </c:pt>
                <c:pt idx="5313">
                  <c:v>1329.2829999999999</c:v>
                </c:pt>
                <c:pt idx="5314">
                  <c:v>1329.107</c:v>
                </c:pt>
                <c:pt idx="5315">
                  <c:v>1332.64</c:v>
                </c:pt>
                <c:pt idx="5316">
                  <c:v>1335.62</c:v>
                </c:pt>
                <c:pt idx="5317">
                  <c:v>1425.7370000000001</c:v>
                </c:pt>
                <c:pt idx="5318">
                  <c:v>1389.704</c:v>
                </c:pt>
                <c:pt idx="5319">
                  <c:v>1366.7860000000001</c:v>
                </c:pt>
                <c:pt idx="5320">
                  <c:v>1416.039</c:v>
                </c:pt>
                <c:pt idx="5321">
                  <c:v>1319.4480000000001</c:v>
                </c:pt>
                <c:pt idx="5322">
                  <c:v>1326.3520000000001</c:v>
                </c:pt>
                <c:pt idx="5323">
                  <c:v>1336.1579999999999</c:v>
                </c:pt>
                <c:pt idx="5324">
                  <c:v>1333.1179999999999</c:v>
                </c:pt>
                <c:pt idx="5325">
                  <c:v>1324.731</c:v>
                </c:pt>
                <c:pt idx="5326">
                  <c:v>1323.317</c:v>
                </c:pt>
                <c:pt idx="5327">
                  <c:v>1328.1780000000001</c:v>
                </c:pt>
                <c:pt idx="5328">
                  <c:v>1331.8679999999999</c:v>
                </c:pt>
                <c:pt idx="5329">
                  <c:v>1198.845</c:v>
                </c:pt>
                <c:pt idx="5330">
                  <c:v>1197.4259999999999</c:v>
                </c:pt>
                <c:pt idx="5331">
                  <c:v>1193.9749999999999</c:v>
                </c:pt>
                <c:pt idx="5332">
                  <c:v>1181.528</c:v>
                </c:pt>
                <c:pt idx="5333">
                  <c:v>1186.2650000000001</c:v>
                </c:pt>
                <c:pt idx="5334">
                  <c:v>1182.4860000000001</c:v>
                </c:pt>
                <c:pt idx="5335">
                  <c:v>1182.817</c:v>
                </c:pt>
                <c:pt idx="5336">
                  <c:v>1182.7429999999999</c:v>
                </c:pt>
                <c:pt idx="5337">
                  <c:v>1181.7370000000001</c:v>
                </c:pt>
                <c:pt idx="5338">
                  <c:v>1178.5830000000001</c:v>
                </c:pt>
                <c:pt idx="5339">
                  <c:v>1179.866</c:v>
                </c:pt>
                <c:pt idx="5340">
                  <c:v>1181.6220000000001</c:v>
                </c:pt>
                <c:pt idx="5341">
                  <c:v>1197.1010000000001</c:v>
                </c:pt>
                <c:pt idx="5342">
                  <c:v>1194.6500000000001</c:v>
                </c:pt>
                <c:pt idx="5343">
                  <c:v>1182.433</c:v>
                </c:pt>
                <c:pt idx="5344">
                  <c:v>1180.8620000000001</c:v>
                </c:pt>
                <c:pt idx="5345">
                  <c:v>1185.807</c:v>
                </c:pt>
                <c:pt idx="5346">
                  <c:v>1208.1959999999999</c:v>
                </c:pt>
                <c:pt idx="5347">
                  <c:v>1214.1780000000001</c:v>
                </c:pt>
                <c:pt idx="5348">
                  <c:v>1203.9459999999999</c:v>
                </c:pt>
                <c:pt idx="5349">
                  <c:v>1201.027</c:v>
                </c:pt>
                <c:pt idx="5350">
                  <c:v>1200.5740000000001</c:v>
                </c:pt>
                <c:pt idx="5351">
                  <c:v>1198.6210000000001</c:v>
                </c:pt>
                <c:pt idx="5352">
                  <c:v>1202.883</c:v>
                </c:pt>
                <c:pt idx="5353">
                  <c:v>1187.3530000000001</c:v>
                </c:pt>
                <c:pt idx="5354">
                  <c:v>1181.3320000000001</c:v>
                </c:pt>
                <c:pt idx="5355">
                  <c:v>1152.7339999999999</c:v>
                </c:pt>
                <c:pt idx="5356">
                  <c:v>1161.027</c:v>
                </c:pt>
                <c:pt idx="5357">
                  <c:v>1161.7629999999999</c:v>
                </c:pt>
                <c:pt idx="5358">
                  <c:v>1166.424</c:v>
                </c:pt>
                <c:pt idx="5359">
                  <c:v>1169.7909999999999</c:v>
                </c:pt>
                <c:pt idx="5360">
                  <c:v>1149.904</c:v>
                </c:pt>
                <c:pt idx="5361">
                  <c:v>1149.915</c:v>
                </c:pt>
                <c:pt idx="5362">
                  <c:v>1142.29</c:v>
                </c:pt>
                <c:pt idx="5363">
                  <c:v>1169.3900000000001</c:v>
                </c:pt>
                <c:pt idx="5364">
                  <c:v>1186.588</c:v>
                </c:pt>
                <c:pt idx="5365">
                  <c:v>1182.5450000000001</c:v>
                </c:pt>
                <c:pt idx="5366">
                  <c:v>1172.527</c:v>
                </c:pt>
                <c:pt idx="5367">
                  <c:v>1170.5239999999999</c:v>
                </c:pt>
                <c:pt idx="5368">
                  <c:v>1196.1790000000001</c:v>
                </c:pt>
                <c:pt idx="5369">
                  <c:v>1433.348</c:v>
                </c:pt>
                <c:pt idx="5370">
                  <c:v>1426.12</c:v>
                </c:pt>
                <c:pt idx="5371">
                  <c:v>1428.079</c:v>
                </c:pt>
                <c:pt idx="5372">
                  <c:v>1422.799</c:v>
                </c:pt>
                <c:pt idx="5373">
                  <c:v>1157.3779999999999</c:v>
                </c:pt>
                <c:pt idx="5374">
                  <c:v>1158.1790000000001</c:v>
                </c:pt>
                <c:pt idx="5375">
                  <c:v>1159.1569999999999</c:v>
                </c:pt>
                <c:pt idx="5376">
                  <c:v>1158.2139999999999</c:v>
                </c:pt>
                <c:pt idx="5377">
                  <c:v>1095.5229999999999</c:v>
                </c:pt>
                <c:pt idx="5378">
                  <c:v>1089.7349999999999</c:v>
                </c:pt>
                <c:pt idx="5379">
                  <c:v>1110.6610000000001</c:v>
                </c:pt>
                <c:pt idx="5380">
                  <c:v>982.68499999999995</c:v>
                </c:pt>
                <c:pt idx="5381">
                  <c:v>994.03499999999997</c:v>
                </c:pt>
                <c:pt idx="5382">
                  <c:v>988.49099999999999</c:v>
                </c:pt>
                <c:pt idx="5383">
                  <c:v>968.178</c:v>
                </c:pt>
                <c:pt idx="5384">
                  <c:v>962.45399999999995</c:v>
                </c:pt>
                <c:pt idx="5385">
                  <c:v>963.64099999999996</c:v>
                </c:pt>
                <c:pt idx="5386">
                  <c:v>974.63900000000001</c:v>
                </c:pt>
                <c:pt idx="5387">
                  <c:v>977.62300000000005</c:v>
                </c:pt>
                <c:pt idx="5388">
                  <c:v>952.15599999999995</c:v>
                </c:pt>
                <c:pt idx="5389">
                  <c:v>954.82399999999996</c:v>
                </c:pt>
                <c:pt idx="5390">
                  <c:v>958.89599999999996</c:v>
                </c:pt>
                <c:pt idx="5391">
                  <c:v>948.78499999999997</c:v>
                </c:pt>
                <c:pt idx="5392">
                  <c:v>1122.404</c:v>
                </c:pt>
                <c:pt idx="5393">
                  <c:v>1298.6210000000001</c:v>
                </c:pt>
                <c:pt idx="5394">
                  <c:v>1296.615</c:v>
                </c:pt>
                <c:pt idx="5395">
                  <c:v>1296.9259999999999</c:v>
                </c:pt>
                <c:pt idx="5396">
                  <c:v>1295.48</c:v>
                </c:pt>
                <c:pt idx="5397">
                  <c:v>1048.2049999999999</c:v>
                </c:pt>
                <c:pt idx="5398">
                  <c:v>969.98500000000001</c:v>
                </c:pt>
                <c:pt idx="5399">
                  <c:v>956.96900000000005</c:v>
                </c:pt>
                <c:pt idx="5400">
                  <c:v>952.90099999999995</c:v>
                </c:pt>
                <c:pt idx="5401">
                  <c:v>1163.7460000000001</c:v>
                </c:pt>
                <c:pt idx="5402">
                  <c:v>1158.5530000000001</c:v>
                </c:pt>
                <c:pt idx="5403">
                  <c:v>1325.806</c:v>
                </c:pt>
                <c:pt idx="5404">
                  <c:v>1198.865</c:v>
                </c:pt>
                <c:pt idx="5405">
                  <c:v>1194.204</c:v>
                </c:pt>
                <c:pt idx="5406">
                  <c:v>1189.8989999999999</c:v>
                </c:pt>
                <c:pt idx="5407">
                  <c:v>1196.3130000000001</c:v>
                </c:pt>
                <c:pt idx="5408">
                  <c:v>1192.94</c:v>
                </c:pt>
                <c:pt idx="5409">
                  <c:v>1192.0840000000001</c:v>
                </c:pt>
                <c:pt idx="5410">
                  <c:v>1194.1559999999999</c:v>
                </c:pt>
                <c:pt idx="5411">
                  <c:v>1193.069</c:v>
                </c:pt>
                <c:pt idx="5412">
                  <c:v>1189.7429999999999</c:v>
                </c:pt>
                <c:pt idx="5413">
                  <c:v>1191.203</c:v>
                </c:pt>
                <c:pt idx="5414">
                  <c:v>1188.432</c:v>
                </c:pt>
                <c:pt idx="5415">
                  <c:v>1188.414</c:v>
                </c:pt>
                <c:pt idx="5416">
                  <c:v>1185.883</c:v>
                </c:pt>
                <c:pt idx="5417">
                  <c:v>1191.749</c:v>
                </c:pt>
                <c:pt idx="5418">
                  <c:v>1181.4960000000001</c:v>
                </c:pt>
                <c:pt idx="5419">
                  <c:v>1172.4870000000001</c:v>
                </c:pt>
                <c:pt idx="5420">
                  <c:v>1174.2190000000001</c:v>
                </c:pt>
                <c:pt idx="5421">
                  <c:v>1172.828</c:v>
                </c:pt>
                <c:pt idx="5422">
                  <c:v>1176.6010000000001</c:v>
                </c:pt>
                <c:pt idx="5423">
                  <c:v>1171.1279999999999</c:v>
                </c:pt>
                <c:pt idx="5424">
                  <c:v>1173.671</c:v>
                </c:pt>
                <c:pt idx="5425">
                  <c:v>1161.33</c:v>
                </c:pt>
                <c:pt idx="5426">
                  <c:v>1158.6959999999999</c:v>
                </c:pt>
                <c:pt idx="5427">
                  <c:v>1313.424</c:v>
                </c:pt>
                <c:pt idx="5428">
                  <c:v>1301.6679999999999</c:v>
                </c:pt>
                <c:pt idx="5429">
                  <c:v>1315.9169999999999</c:v>
                </c:pt>
                <c:pt idx="5430">
                  <c:v>1316.78</c:v>
                </c:pt>
                <c:pt idx="5431">
                  <c:v>1318.136</c:v>
                </c:pt>
                <c:pt idx="5432">
                  <c:v>1328.3440000000001</c:v>
                </c:pt>
                <c:pt idx="5433">
                  <c:v>1351.3969999999999</c:v>
                </c:pt>
                <c:pt idx="5434">
                  <c:v>1340.8130000000001</c:v>
                </c:pt>
                <c:pt idx="5435">
                  <c:v>1326.816</c:v>
                </c:pt>
                <c:pt idx="5436">
                  <c:v>1324.34</c:v>
                </c:pt>
                <c:pt idx="5437">
                  <c:v>2283.0520000000001</c:v>
                </c:pt>
                <c:pt idx="5438">
                  <c:v>1320.422</c:v>
                </c:pt>
                <c:pt idx="5439">
                  <c:v>1328.1579999999999</c:v>
                </c:pt>
                <c:pt idx="5440">
                  <c:v>1344.5340000000001</c:v>
                </c:pt>
                <c:pt idx="5441">
                  <c:v>1583.009</c:v>
                </c:pt>
                <c:pt idx="5442">
                  <c:v>1571.952</c:v>
                </c:pt>
                <c:pt idx="5443">
                  <c:v>1477.539</c:v>
                </c:pt>
                <c:pt idx="5444">
                  <c:v>1332.076</c:v>
                </c:pt>
                <c:pt idx="5445">
                  <c:v>1330.443</c:v>
                </c:pt>
                <c:pt idx="5446">
                  <c:v>1333.421</c:v>
                </c:pt>
                <c:pt idx="5447">
                  <c:v>1332.5830000000001</c:v>
                </c:pt>
                <c:pt idx="5448">
                  <c:v>1335.923</c:v>
                </c:pt>
                <c:pt idx="5449">
                  <c:v>1049.354</c:v>
                </c:pt>
                <c:pt idx="5450">
                  <c:v>1056.193</c:v>
                </c:pt>
                <c:pt idx="5451">
                  <c:v>1026.5650000000001</c:v>
                </c:pt>
                <c:pt idx="5452">
                  <c:v>976.60400000000004</c:v>
                </c:pt>
                <c:pt idx="5453">
                  <c:v>972.76300000000003</c:v>
                </c:pt>
                <c:pt idx="5454">
                  <c:v>972.625</c:v>
                </c:pt>
                <c:pt idx="5455">
                  <c:v>979.43</c:v>
                </c:pt>
                <c:pt idx="5456">
                  <c:v>980.67100000000005</c:v>
                </c:pt>
                <c:pt idx="5457">
                  <c:v>975.85799999999995</c:v>
                </c:pt>
                <c:pt idx="5458">
                  <c:v>979.65700000000004</c:v>
                </c:pt>
                <c:pt idx="5459">
                  <c:v>981.678</c:v>
                </c:pt>
                <c:pt idx="5460">
                  <c:v>980.904</c:v>
                </c:pt>
                <c:pt idx="5461">
                  <c:v>980.27499999999998</c:v>
                </c:pt>
                <c:pt idx="5462">
                  <c:v>979.69899999999996</c:v>
                </c:pt>
                <c:pt idx="5463">
                  <c:v>981.43200000000002</c:v>
                </c:pt>
                <c:pt idx="5464">
                  <c:v>985.41200000000003</c:v>
                </c:pt>
                <c:pt idx="5465">
                  <c:v>992.76199999999994</c:v>
                </c:pt>
                <c:pt idx="5466">
                  <c:v>1003.824</c:v>
                </c:pt>
                <c:pt idx="5467">
                  <c:v>1017.7</c:v>
                </c:pt>
                <c:pt idx="5468">
                  <c:v>1014.538</c:v>
                </c:pt>
                <c:pt idx="5469">
                  <c:v>1014.897</c:v>
                </c:pt>
                <c:pt idx="5470">
                  <c:v>1013.21</c:v>
                </c:pt>
                <c:pt idx="5471">
                  <c:v>1003.398</c:v>
                </c:pt>
                <c:pt idx="5472">
                  <c:v>1000.01</c:v>
                </c:pt>
                <c:pt idx="5473">
                  <c:v>1424.037</c:v>
                </c:pt>
                <c:pt idx="5474">
                  <c:v>1425.6089999999999</c:v>
                </c:pt>
                <c:pt idx="5475">
                  <c:v>1447.643</c:v>
                </c:pt>
                <c:pt idx="5476">
                  <c:v>1458.2840000000001</c:v>
                </c:pt>
                <c:pt idx="5477">
                  <c:v>1459.646</c:v>
                </c:pt>
                <c:pt idx="5478">
                  <c:v>1455.616</c:v>
                </c:pt>
                <c:pt idx="5479">
                  <c:v>1452.57</c:v>
                </c:pt>
                <c:pt idx="5480">
                  <c:v>1455.66</c:v>
                </c:pt>
                <c:pt idx="5481">
                  <c:v>1462.7829999999999</c:v>
                </c:pt>
                <c:pt idx="5482">
                  <c:v>1459.943</c:v>
                </c:pt>
                <c:pt idx="5483">
                  <c:v>1457.1010000000001</c:v>
                </c:pt>
                <c:pt idx="5484">
                  <c:v>1455.769</c:v>
                </c:pt>
                <c:pt idx="5485">
                  <c:v>1458.4390000000001</c:v>
                </c:pt>
                <c:pt idx="5486">
                  <c:v>1456.712</c:v>
                </c:pt>
                <c:pt idx="5487">
                  <c:v>1457.3679999999999</c:v>
                </c:pt>
                <c:pt idx="5488">
                  <c:v>1455.8879999999999</c:v>
                </c:pt>
                <c:pt idx="5489">
                  <c:v>1453.068</c:v>
                </c:pt>
                <c:pt idx="5490">
                  <c:v>1453.6610000000001</c:v>
                </c:pt>
                <c:pt idx="5491">
                  <c:v>1453.874</c:v>
                </c:pt>
                <c:pt idx="5492">
                  <c:v>1451.5519999999999</c:v>
                </c:pt>
                <c:pt idx="5493">
                  <c:v>1452.021</c:v>
                </c:pt>
                <c:pt idx="5494">
                  <c:v>1452.645</c:v>
                </c:pt>
                <c:pt idx="5495">
                  <c:v>1456.5909999999999</c:v>
                </c:pt>
                <c:pt idx="5496">
                  <c:v>1458.3489999999999</c:v>
                </c:pt>
                <c:pt idx="5497">
                  <c:v>1374.4939999999999</c:v>
                </c:pt>
                <c:pt idx="5498">
                  <c:v>1376.856</c:v>
                </c:pt>
                <c:pt idx="5499">
                  <c:v>1366.4110000000001</c:v>
                </c:pt>
                <c:pt idx="5500">
                  <c:v>1365.163</c:v>
                </c:pt>
                <c:pt idx="5501">
                  <c:v>1362.6189999999999</c:v>
                </c:pt>
                <c:pt idx="5502">
                  <c:v>1358.663</c:v>
                </c:pt>
                <c:pt idx="5503">
                  <c:v>1359.383</c:v>
                </c:pt>
                <c:pt idx="5504">
                  <c:v>1365.7149999999999</c:v>
                </c:pt>
                <c:pt idx="5505">
                  <c:v>1365.259</c:v>
                </c:pt>
                <c:pt idx="5506">
                  <c:v>1363.7760000000001</c:v>
                </c:pt>
                <c:pt idx="5507">
                  <c:v>1361.173</c:v>
                </c:pt>
                <c:pt idx="5508">
                  <c:v>1361.059</c:v>
                </c:pt>
                <c:pt idx="5509">
                  <c:v>1363.701</c:v>
                </c:pt>
                <c:pt idx="5510">
                  <c:v>1364.3610000000001</c:v>
                </c:pt>
                <c:pt idx="5511">
                  <c:v>1367.4570000000001</c:v>
                </c:pt>
                <c:pt idx="5512">
                  <c:v>1369.09</c:v>
                </c:pt>
                <c:pt idx="5513">
                  <c:v>1361.17</c:v>
                </c:pt>
                <c:pt idx="5514">
                  <c:v>1358.74</c:v>
                </c:pt>
                <c:pt idx="5515">
                  <c:v>1359.231</c:v>
                </c:pt>
                <c:pt idx="5516">
                  <c:v>1360.098</c:v>
                </c:pt>
                <c:pt idx="5517">
                  <c:v>1363.8589999999999</c:v>
                </c:pt>
                <c:pt idx="5518">
                  <c:v>1363.9829999999999</c:v>
                </c:pt>
                <c:pt idx="5519">
                  <c:v>1360.915</c:v>
                </c:pt>
                <c:pt idx="5520">
                  <c:v>1358.15</c:v>
                </c:pt>
                <c:pt idx="5521">
                  <c:v>1485.46</c:v>
                </c:pt>
                <c:pt idx="5522">
                  <c:v>1485.6579999999999</c:v>
                </c:pt>
                <c:pt idx="5523">
                  <c:v>1491.857</c:v>
                </c:pt>
                <c:pt idx="5524">
                  <c:v>1485.9269999999999</c:v>
                </c:pt>
                <c:pt idx="5525">
                  <c:v>1486.663</c:v>
                </c:pt>
                <c:pt idx="5526">
                  <c:v>1485.7380000000001</c:v>
                </c:pt>
                <c:pt idx="5527">
                  <c:v>1490.0250000000001</c:v>
                </c:pt>
                <c:pt idx="5528">
                  <c:v>1489.3789999999999</c:v>
                </c:pt>
                <c:pt idx="5529">
                  <c:v>1494.5429999999999</c:v>
                </c:pt>
                <c:pt idx="5530">
                  <c:v>1498.133</c:v>
                </c:pt>
                <c:pt idx="5531">
                  <c:v>1497.087</c:v>
                </c:pt>
                <c:pt idx="5532">
                  <c:v>1496.4380000000001</c:v>
                </c:pt>
                <c:pt idx="5533">
                  <c:v>1493.2429999999999</c:v>
                </c:pt>
                <c:pt idx="5534">
                  <c:v>1492.8820000000001</c:v>
                </c:pt>
                <c:pt idx="5535">
                  <c:v>1489.9159999999999</c:v>
                </c:pt>
                <c:pt idx="5536">
                  <c:v>1484.8330000000001</c:v>
                </c:pt>
                <c:pt idx="5537">
                  <c:v>1487.626</c:v>
                </c:pt>
                <c:pt idx="5538">
                  <c:v>1492.7070000000001</c:v>
                </c:pt>
                <c:pt idx="5539">
                  <c:v>1496.463</c:v>
                </c:pt>
                <c:pt idx="5540">
                  <c:v>1496.509</c:v>
                </c:pt>
                <c:pt idx="5541">
                  <c:v>1497.001</c:v>
                </c:pt>
                <c:pt idx="5542">
                  <c:v>1496.9079999999999</c:v>
                </c:pt>
                <c:pt idx="5543">
                  <c:v>1491.94</c:v>
                </c:pt>
                <c:pt idx="5544">
                  <c:v>1490.125</c:v>
                </c:pt>
                <c:pt idx="5545">
                  <c:v>1606.596</c:v>
                </c:pt>
                <c:pt idx="5546">
                  <c:v>1609.625</c:v>
                </c:pt>
                <c:pt idx="5547">
                  <c:v>1609.652</c:v>
                </c:pt>
                <c:pt idx="5548">
                  <c:v>1611.47</c:v>
                </c:pt>
                <c:pt idx="5549">
                  <c:v>1611.16</c:v>
                </c:pt>
                <c:pt idx="5550">
                  <c:v>1611.588</c:v>
                </c:pt>
                <c:pt idx="5551">
                  <c:v>1610.7719999999999</c:v>
                </c:pt>
                <c:pt idx="5552">
                  <c:v>1614.2470000000001</c:v>
                </c:pt>
                <c:pt idx="5553">
                  <c:v>1613.9659999999999</c:v>
                </c:pt>
                <c:pt idx="5554">
                  <c:v>1613.144</c:v>
                </c:pt>
                <c:pt idx="5555">
                  <c:v>1613.2860000000001</c:v>
                </c:pt>
                <c:pt idx="5556">
                  <c:v>1611.098</c:v>
                </c:pt>
                <c:pt idx="5557">
                  <c:v>1611.587</c:v>
                </c:pt>
                <c:pt idx="5558">
                  <c:v>1609.951</c:v>
                </c:pt>
                <c:pt idx="5559">
                  <c:v>1611.9870000000001</c:v>
                </c:pt>
                <c:pt idx="5560">
                  <c:v>1609.01</c:v>
                </c:pt>
                <c:pt idx="5561">
                  <c:v>1613.5</c:v>
                </c:pt>
                <c:pt idx="5562">
                  <c:v>1614.98</c:v>
                </c:pt>
                <c:pt idx="5563">
                  <c:v>1616.258</c:v>
                </c:pt>
                <c:pt idx="5564">
                  <c:v>1616.367</c:v>
                </c:pt>
                <c:pt idx="5565">
                  <c:v>1615.913</c:v>
                </c:pt>
                <c:pt idx="5566">
                  <c:v>1616.0050000000001</c:v>
                </c:pt>
                <c:pt idx="5567">
                  <c:v>1617.009</c:v>
                </c:pt>
                <c:pt idx="5568">
                  <c:v>1619.0840000000001</c:v>
                </c:pt>
                <c:pt idx="5569">
                  <c:v>1329.81</c:v>
                </c:pt>
                <c:pt idx="5570">
                  <c:v>1328.66</c:v>
                </c:pt>
                <c:pt idx="5571">
                  <c:v>1320.5709999999999</c:v>
                </c:pt>
                <c:pt idx="5572">
                  <c:v>1324.836</c:v>
                </c:pt>
                <c:pt idx="5573">
                  <c:v>1325.4110000000001</c:v>
                </c:pt>
                <c:pt idx="5574">
                  <c:v>1326.117</c:v>
                </c:pt>
                <c:pt idx="5575">
                  <c:v>1325.5450000000001</c:v>
                </c:pt>
                <c:pt idx="5576">
                  <c:v>1326.2860000000001</c:v>
                </c:pt>
                <c:pt idx="5577">
                  <c:v>1324.2059999999999</c:v>
                </c:pt>
                <c:pt idx="5578">
                  <c:v>1318.413</c:v>
                </c:pt>
                <c:pt idx="5579">
                  <c:v>1314.7550000000001</c:v>
                </c:pt>
                <c:pt idx="5580">
                  <c:v>1315.348</c:v>
                </c:pt>
                <c:pt idx="5581">
                  <c:v>1316.23</c:v>
                </c:pt>
                <c:pt idx="5582">
                  <c:v>1316.4590000000001</c:v>
                </c:pt>
                <c:pt idx="5583">
                  <c:v>1315.1389999999999</c:v>
                </c:pt>
                <c:pt idx="5584">
                  <c:v>1317.03</c:v>
                </c:pt>
                <c:pt idx="5585">
                  <c:v>1319.4970000000001</c:v>
                </c:pt>
                <c:pt idx="5586">
                  <c:v>1321.6089999999999</c:v>
                </c:pt>
                <c:pt idx="5587">
                  <c:v>1319.077</c:v>
                </c:pt>
                <c:pt idx="5588">
                  <c:v>1323.43</c:v>
                </c:pt>
                <c:pt idx="5589">
                  <c:v>1324.665</c:v>
                </c:pt>
                <c:pt idx="5590">
                  <c:v>1322.0740000000001</c:v>
                </c:pt>
                <c:pt idx="5591">
                  <c:v>1315.425</c:v>
                </c:pt>
                <c:pt idx="5592">
                  <c:v>1314.4449999999999</c:v>
                </c:pt>
                <c:pt idx="5593">
                  <c:v>1358.1110000000001</c:v>
                </c:pt>
                <c:pt idx="5594">
                  <c:v>1361.105</c:v>
                </c:pt>
                <c:pt idx="5595">
                  <c:v>1358.7840000000001</c:v>
                </c:pt>
                <c:pt idx="5596">
                  <c:v>1361.7929999999999</c:v>
                </c:pt>
                <c:pt idx="5597">
                  <c:v>1361.8810000000001</c:v>
                </c:pt>
                <c:pt idx="5598">
                  <c:v>1360.127</c:v>
                </c:pt>
                <c:pt idx="5599">
                  <c:v>1363.42</c:v>
                </c:pt>
                <c:pt idx="5600">
                  <c:v>1360.24</c:v>
                </c:pt>
                <c:pt idx="5601">
                  <c:v>1357.941</c:v>
                </c:pt>
                <c:pt idx="5602">
                  <c:v>1356.634</c:v>
                </c:pt>
                <c:pt idx="5603">
                  <c:v>1355.605</c:v>
                </c:pt>
                <c:pt idx="5604">
                  <c:v>1356.1220000000001</c:v>
                </c:pt>
                <c:pt idx="5605">
                  <c:v>1356.08</c:v>
                </c:pt>
                <c:pt idx="5606">
                  <c:v>1358.7750000000001</c:v>
                </c:pt>
                <c:pt idx="5607">
                  <c:v>1359.5250000000001</c:v>
                </c:pt>
                <c:pt idx="5608">
                  <c:v>1360.4380000000001</c:v>
                </c:pt>
                <c:pt idx="5609">
                  <c:v>1359.461</c:v>
                </c:pt>
                <c:pt idx="5610">
                  <c:v>1355.65</c:v>
                </c:pt>
                <c:pt idx="5611">
                  <c:v>1354.769</c:v>
                </c:pt>
                <c:pt idx="5612">
                  <c:v>1354.66</c:v>
                </c:pt>
                <c:pt idx="5613">
                  <c:v>1355.373</c:v>
                </c:pt>
                <c:pt idx="5614">
                  <c:v>1354.52</c:v>
                </c:pt>
                <c:pt idx="5615">
                  <c:v>1356.173</c:v>
                </c:pt>
                <c:pt idx="5616">
                  <c:v>1356.3050000000001</c:v>
                </c:pt>
                <c:pt idx="5617">
                  <c:v>1309.412</c:v>
                </c:pt>
                <c:pt idx="5618">
                  <c:v>1309.394</c:v>
                </c:pt>
                <c:pt idx="5619">
                  <c:v>1311.124</c:v>
                </c:pt>
                <c:pt idx="5620">
                  <c:v>1315.145</c:v>
                </c:pt>
                <c:pt idx="5621">
                  <c:v>1318.0250000000001</c:v>
                </c:pt>
                <c:pt idx="5622">
                  <c:v>1314.8979999999999</c:v>
                </c:pt>
                <c:pt idx="5623">
                  <c:v>1312.049</c:v>
                </c:pt>
                <c:pt idx="5624">
                  <c:v>1309.421</c:v>
                </c:pt>
                <c:pt idx="5625">
                  <c:v>1312.2819999999999</c:v>
                </c:pt>
                <c:pt idx="5626">
                  <c:v>1312.4390000000001</c:v>
                </c:pt>
                <c:pt idx="5627">
                  <c:v>1314.7670000000001</c:v>
                </c:pt>
                <c:pt idx="5628">
                  <c:v>1315.4110000000001</c:v>
                </c:pt>
                <c:pt idx="5629">
                  <c:v>1312.521</c:v>
                </c:pt>
                <c:pt idx="5630">
                  <c:v>1310.4570000000001</c:v>
                </c:pt>
                <c:pt idx="5631">
                  <c:v>1310.547</c:v>
                </c:pt>
                <c:pt idx="5632">
                  <c:v>1312.0640000000001</c:v>
                </c:pt>
                <c:pt idx="5633">
                  <c:v>1310.5319999999999</c:v>
                </c:pt>
                <c:pt idx="5634">
                  <c:v>1316.92</c:v>
                </c:pt>
                <c:pt idx="5635">
                  <c:v>1317.0060000000001</c:v>
                </c:pt>
                <c:pt idx="5636">
                  <c:v>1311.451</c:v>
                </c:pt>
                <c:pt idx="5637">
                  <c:v>1305.953</c:v>
                </c:pt>
                <c:pt idx="5638">
                  <c:v>1310.1780000000001</c:v>
                </c:pt>
                <c:pt idx="5639">
                  <c:v>1309.885</c:v>
                </c:pt>
                <c:pt idx="5640">
                  <c:v>1307.7829999999999</c:v>
                </c:pt>
                <c:pt idx="5641">
                  <c:v>1310.4860000000001</c:v>
                </c:pt>
                <c:pt idx="5642">
                  <c:v>1313.1559999999999</c:v>
                </c:pt>
                <c:pt idx="5643">
                  <c:v>1306.7929999999999</c:v>
                </c:pt>
                <c:pt idx="5644">
                  <c:v>1314.5360000000001</c:v>
                </c:pt>
                <c:pt idx="5645">
                  <c:v>1312.8409999999999</c:v>
                </c:pt>
                <c:pt idx="5646">
                  <c:v>1311.7059999999999</c:v>
                </c:pt>
                <c:pt idx="5647">
                  <c:v>1307.5740000000001</c:v>
                </c:pt>
                <c:pt idx="5648">
                  <c:v>1306.26</c:v>
                </c:pt>
                <c:pt idx="5649">
                  <c:v>1304.7639999999999</c:v>
                </c:pt>
                <c:pt idx="5650">
                  <c:v>1305.278</c:v>
                </c:pt>
                <c:pt idx="5651">
                  <c:v>1306.2360000000001</c:v>
                </c:pt>
                <c:pt idx="5652">
                  <c:v>1302.472</c:v>
                </c:pt>
                <c:pt idx="5653">
                  <c:v>1307.2360000000001</c:v>
                </c:pt>
                <c:pt idx="5654">
                  <c:v>1306.0619999999999</c:v>
                </c:pt>
                <c:pt idx="5655">
                  <c:v>1309.42</c:v>
                </c:pt>
                <c:pt idx="5656">
                  <c:v>1306.9159999999999</c:v>
                </c:pt>
                <c:pt idx="5657">
                  <c:v>1306.1980000000001</c:v>
                </c:pt>
                <c:pt idx="5658">
                  <c:v>1306.1410000000001</c:v>
                </c:pt>
                <c:pt idx="5659">
                  <c:v>1306.83</c:v>
                </c:pt>
                <c:pt idx="5660">
                  <c:v>1306.076</c:v>
                </c:pt>
                <c:pt idx="5661">
                  <c:v>1303.825</c:v>
                </c:pt>
                <c:pt idx="5662">
                  <c:v>1305.3710000000001</c:v>
                </c:pt>
                <c:pt idx="5663">
                  <c:v>1303.42</c:v>
                </c:pt>
                <c:pt idx="5664">
                  <c:v>1303.5150000000001</c:v>
                </c:pt>
                <c:pt idx="5665">
                  <c:v>1313.2950000000001</c:v>
                </c:pt>
                <c:pt idx="5666">
                  <c:v>1311.904</c:v>
                </c:pt>
                <c:pt idx="5667">
                  <c:v>1313.9110000000001</c:v>
                </c:pt>
                <c:pt idx="5668">
                  <c:v>1316.26</c:v>
                </c:pt>
                <c:pt idx="5669">
                  <c:v>1313.992</c:v>
                </c:pt>
                <c:pt idx="5670">
                  <c:v>1312.944</c:v>
                </c:pt>
                <c:pt idx="5671">
                  <c:v>1312.6</c:v>
                </c:pt>
                <c:pt idx="5672">
                  <c:v>1310.836</c:v>
                </c:pt>
                <c:pt idx="5673">
                  <c:v>1309.0440000000001</c:v>
                </c:pt>
                <c:pt idx="5674">
                  <c:v>1310.731</c:v>
                </c:pt>
                <c:pt idx="5675">
                  <c:v>1311.335</c:v>
                </c:pt>
                <c:pt idx="5676">
                  <c:v>1309.0709999999999</c:v>
                </c:pt>
                <c:pt idx="5677">
                  <c:v>1314.6590000000001</c:v>
                </c:pt>
                <c:pt idx="5678">
                  <c:v>1317.0650000000001</c:v>
                </c:pt>
                <c:pt idx="5679">
                  <c:v>1317.5650000000001</c:v>
                </c:pt>
                <c:pt idx="5680">
                  <c:v>1314.924</c:v>
                </c:pt>
                <c:pt idx="5681">
                  <c:v>1311.9760000000001</c:v>
                </c:pt>
                <c:pt idx="5682">
                  <c:v>1308.461</c:v>
                </c:pt>
                <c:pt idx="5683">
                  <c:v>1308.829</c:v>
                </c:pt>
                <c:pt idx="5684">
                  <c:v>1308.0409999999999</c:v>
                </c:pt>
                <c:pt idx="5685">
                  <c:v>1305.2660000000001</c:v>
                </c:pt>
                <c:pt idx="5686">
                  <c:v>1309.4670000000001</c:v>
                </c:pt>
                <c:pt idx="5687">
                  <c:v>1313.2940000000001</c:v>
                </c:pt>
                <c:pt idx="5688">
                  <c:v>1319.62</c:v>
                </c:pt>
                <c:pt idx="5689">
                  <c:v>1272.9359999999999</c:v>
                </c:pt>
                <c:pt idx="5690">
                  <c:v>1269.462</c:v>
                </c:pt>
                <c:pt idx="5691">
                  <c:v>1270.6859999999999</c:v>
                </c:pt>
                <c:pt idx="5692">
                  <c:v>1273.934</c:v>
                </c:pt>
                <c:pt idx="5693">
                  <c:v>1273.989</c:v>
                </c:pt>
                <c:pt idx="5694">
                  <c:v>1274.021</c:v>
                </c:pt>
                <c:pt idx="5695">
                  <c:v>1273.825</c:v>
                </c:pt>
                <c:pt idx="5696">
                  <c:v>1272.461</c:v>
                </c:pt>
                <c:pt idx="5697">
                  <c:v>1270.797</c:v>
                </c:pt>
                <c:pt idx="5698">
                  <c:v>1268.028</c:v>
                </c:pt>
                <c:pt idx="5699">
                  <c:v>1267.1869999999999</c:v>
                </c:pt>
                <c:pt idx="5700">
                  <c:v>1268.5519999999999</c:v>
                </c:pt>
                <c:pt idx="5701">
                  <c:v>1271.3499999999999</c:v>
                </c:pt>
                <c:pt idx="5702">
                  <c:v>1281.934</c:v>
                </c:pt>
                <c:pt idx="5703">
                  <c:v>1282.636</c:v>
                </c:pt>
                <c:pt idx="5704">
                  <c:v>1283.4970000000001</c:v>
                </c:pt>
                <c:pt idx="5705">
                  <c:v>1285.201</c:v>
                </c:pt>
                <c:pt idx="5706">
                  <c:v>1283.0150000000001</c:v>
                </c:pt>
                <c:pt idx="5707">
                  <c:v>1297.93</c:v>
                </c:pt>
                <c:pt idx="5708">
                  <c:v>1300.4849999999999</c:v>
                </c:pt>
                <c:pt idx="5709">
                  <c:v>1296.5930000000001</c:v>
                </c:pt>
                <c:pt idx="5710">
                  <c:v>1289.511</c:v>
                </c:pt>
                <c:pt idx="5711">
                  <c:v>1295.623</c:v>
                </c:pt>
                <c:pt idx="5712">
                  <c:v>1283.5530000000001</c:v>
                </c:pt>
                <c:pt idx="5713">
                  <c:v>1225.895</c:v>
                </c:pt>
                <c:pt idx="5714">
                  <c:v>1225.135</c:v>
                </c:pt>
                <c:pt idx="5715">
                  <c:v>1222.348</c:v>
                </c:pt>
                <c:pt idx="5716">
                  <c:v>1240.4480000000001</c:v>
                </c:pt>
                <c:pt idx="5717">
                  <c:v>1243.1880000000001</c:v>
                </c:pt>
                <c:pt idx="5718">
                  <c:v>1241.144</c:v>
                </c:pt>
                <c:pt idx="5719">
                  <c:v>1217.7750000000001</c:v>
                </c:pt>
                <c:pt idx="5720">
                  <c:v>1218.4580000000001</c:v>
                </c:pt>
                <c:pt idx="5721">
                  <c:v>1221.2739999999999</c:v>
                </c:pt>
                <c:pt idx="5722">
                  <c:v>1218.499</c:v>
                </c:pt>
                <c:pt idx="5723">
                  <c:v>1216.325</c:v>
                </c:pt>
                <c:pt idx="5724">
                  <c:v>1212.7829999999999</c:v>
                </c:pt>
                <c:pt idx="5725">
                  <c:v>1234.8910000000001</c:v>
                </c:pt>
                <c:pt idx="5726">
                  <c:v>1255.7349999999999</c:v>
                </c:pt>
                <c:pt idx="5727">
                  <c:v>1255.415</c:v>
                </c:pt>
                <c:pt idx="5728">
                  <c:v>1246.133</c:v>
                </c:pt>
                <c:pt idx="5729">
                  <c:v>1249.1759999999999</c:v>
                </c:pt>
                <c:pt idx="5730">
                  <c:v>1248.9010000000001</c:v>
                </c:pt>
                <c:pt idx="5731">
                  <c:v>1248.0350000000001</c:v>
                </c:pt>
                <c:pt idx="5732">
                  <c:v>1250.1220000000001</c:v>
                </c:pt>
                <c:pt idx="5733">
                  <c:v>1237.2049999999999</c:v>
                </c:pt>
                <c:pt idx="5734">
                  <c:v>1233.1320000000001</c:v>
                </c:pt>
                <c:pt idx="5735">
                  <c:v>1240.058</c:v>
                </c:pt>
                <c:pt idx="5736">
                  <c:v>1259.8430000000001</c:v>
                </c:pt>
                <c:pt idx="5737">
                  <c:v>1306.645</c:v>
                </c:pt>
                <c:pt idx="5738">
                  <c:v>1302.671</c:v>
                </c:pt>
                <c:pt idx="5739">
                  <c:v>1268.9259999999999</c:v>
                </c:pt>
                <c:pt idx="5740">
                  <c:v>1263.5409999999999</c:v>
                </c:pt>
                <c:pt idx="5741">
                  <c:v>1263.152</c:v>
                </c:pt>
                <c:pt idx="5742">
                  <c:v>1262.028</c:v>
                </c:pt>
                <c:pt idx="5743">
                  <c:v>1263.5909999999999</c:v>
                </c:pt>
                <c:pt idx="5744">
                  <c:v>1249.287</c:v>
                </c:pt>
                <c:pt idx="5745">
                  <c:v>1251.567</c:v>
                </c:pt>
                <c:pt idx="5746">
                  <c:v>1253.5709999999999</c:v>
                </c:pt>
                <c:pt idx="5747">
                  <c:v>1254.5719999999999</c:v>
                </c:pt>
                <c:pt idx="5748">
                  <c:v>1255.866</c:v>
                </c:pt>
                <c:pt idx="5749">
                  <c:v>1253.0039999999999</c:v>
                </c:pt>
                <c:pt idx="5750">
                  <c:v>1251.8579999999999</c:v>
                </c:pt>
                <c:pt idx="5751">
                  <c:v>1248.152</c:v>
                </c:pt>
                <c:pt idx="5752">
                  <c:v>1247.6869999999999</c:v>
                </c:pt>
                <c:pt idx="5753">
                  <c:v>1243.3340000000001</c:v>
                </c:pt>
                <c:pt idx="5754">
                  <c:v>1243.655</c:v>
                </c:pt>
                <c:pt idx="5755">
                  <c:v>1246.847</c:v>
                </c:pt>
                <c:pt idx="5756">
                  <c:v>1247.4369999999999</c:v>
                </c:pt>
                <c:pt idx="5757">
                  <c:v>1247.6400000000001</c:v>
                </c:pt>
                <c:pt idx="5758">
                  <c:v>1250.79</c:v>
                </c:pt>
                <c:pt idx="5759">
                  <c:v>1249.4480000000001</c:v>
                </c:pt>
                <c:pt idx="5760">
                  <c:v>1246.885</c:v>
                </c:pt>
                <c:pt idx="5761">
                  <c:v>1218.4829999999999</c:v>
                </c:pt>
                <c:pt idx="5762">
                  <c:v>1226.0540000000001</c:v>
                </c:pt>
                <c:pt idx="5763">
                  <c:v>1233.421</c:v>
                </c:pt>
                <c:pt idx="5764">
                  <c:v>1235.8910000000001</c:v>
                </c:pt>
                <c:pt idx="5765">
                  <c:v>1233.528</c:v>
                </c:pt>
                <c:pt idx="5766">
                  <c:v>1226.21</c:v>
                </c:pt>
                <c:pt idx="5767">
                  <c:v>1224.9760000000001</c:v>
                </c:pt>
                <c:pt idx="5768">
                  <c:v>1231.633</c:v>
                </c:pt>
                <c:pt idx="5769">
                  <c:v>1255.5740000000001</c:v>
                </c:pt>
                <c:pt idx="5770">
                  <c:v>1255.33</c:v>
                </c:pt>
                <c:pt idx="5771">
                  <c:v>1236.5550000000001</c:v>
                </c:pt>
                <c:pt idx="5772">
                  <c:v>1226.559</c:v>
                </c:pt>
                <c:pt idx="5773">
                  <c:v>1225.432</c:v>
                </c:pt>
                <c:pt idx="5774">
                  <c:v>1225.866</c:v>
                </c:pt>
                <c:pt idx="5775">
                  <c:v>1254.6790000000001</c:v>
                </c:pt>
                <c:pt idx="5776">
                  <c:v>1254.655</c:v>
                </c:pt>
                <c:pt idx="5777">
                  <c:v>1255.972</c:v>
                </c:pt>
                <c:pt idx="5778">
                  <c:v>1248.856</c:v>
                </c:pt>
                <c:pt idx="5779">
                  <c:v>1244.5250000000001</c:v>
                </c:pt>
                <c:pt idx="5780">
                  <c:v>1231.6610000000001</c:v>
                </c:pt>
                <c:pt idx="5781">
                  <c:v>1228.547</c:v>
                </c:pt>
                <c:pt idx="5782">
                  <c:v>1237.3489999999999</c:v>
                </c:pt>
                <c:pt idx="5783">
                  <c:v>1230.8030000000001</c:v>
                </c:pt>
                <c:pt idx="5784">
                  <c:v>1226.453</c:v>
                </c:pt>
                <c:pt idx="5785">
                  <c:v>1176.396</c:v>
                </c:pt>
                <c:pt idx="5786">
                  <c:v>1176.354</c:v>
                </c:pt>
                <c:pt idx="5787">
                  <c:v>1183.749</c:v>
                </c:pt>
                <c:pt idx="5788">
                  <c:v>1170.452</c:v>
                </c:pt>
                <c:pt idx="5789">
                  <c:v>1174.6030000000001</c:v>
                </c:pt>
                <c:pt idx="5790">
                  <c:v>1174.9269999999999</c:v>
                </c:pt>
                <c:pt idx="5791">
                  <c:v>1171.4680000000001</c:v>
                </c:pt>
                <c:pt idx="5792">
                  <c:v>1171.3309999999999</c:v>
                </c:pt>
                <c:pt idx="5793">
                  <c:v>1176.326</c:v>
                </c:pt>
                <c:pt idx="5794">
                  <c:v>1174.06</c:v>
                </c:pt>
                <c:pt idx="5795">
                  <c:v>1169.145</c:v>
                </c:pt>
                <c:pt idx="5796">
                  <c:v>1171.3889999999999</c:v>
                </c:pt>
                <c:pt idx="5797">
                  <c:v>1181.317</c:v>
                </c:pt>
                <c:pt idx="5798">
                  <c:v>1182.6310000000001</c:v>
                </c:pt>
                <c:pt idx="5799">
                  <c:v>1183.1949999999999</c:v>
                </c:pt>
                <c:pt idx="5800">
                  <c:v>1183.5229999999999</c:v>
                </c:pt>
                <c:pt idx="5801">
                  <c:v>1182.5740000000001</c:v>
                </c:pt>
                <c:pt idx="5802">
                  <c:v>1178.2760000000001</c:v>
                </c:pt>
                <c:pt idx="5803">
                  <c:v>1149.482</c:v>
                </c:pt>
                <c:pt idx="5804">
                  <c:v>1123.396</c:v>
                </c:pt>
                <c:pt idx="5805">
                  <c:v>1161.23</c:v>
                </c:pt>
                <c:pt idx="5806">
                  <c:v>1167.1079999999999</c:v>
                </c:pt>
                <c:pt idx="5807">
                  <c:v>1174.7439999999999</c:v>
                </c:pt>
                <c:pt idx="5808">
                  <c:v>1169.7809999999999</c:v>
                </c:pt>
                <c:pt idx="5809">
                  <c:v>1243.817</c:v>
                </c:pt>
                <c:pt idx="5810">
                  <c:v>1240.8109999999999</c:v>
                </c:pt>
                <c:pt idx="5811">
                  <c:v>1258.3699999999999</c:v>
                </c:pt>
                <c:pt idx="5812">
                  <c:v>1268.4760000000001</c:v>
                </c:pt>
                <c:pt idx="5813">
                  <c:v>1270.683</c:v>
                </c:pt>
                <c:pt idx="5814">
                  <c:v>1267.7370000000001</c:v>
                </c:pt>
                <c:pt idx="5815">
                  <c:v>1270.317</c:v>
                </c:pt>
                <c:pt idx="5816">
                  <c:v>1267.999</c:v>
                </c:pt>
                <c:pt idx="5817">
                  <c:v>1271.2919999999999</c:v>
                </c:pt>
                <c:pt idx="5818">
                  <c:v>1270.546</c:v>
                </c:pt>
                <c:pt idx="5819">
                  <c:v>1271.298</c:v>
                </c:pt>
                <c:pt idx="5820">
                  <c:v>1270.8389999999999</c:v>
                </c:pt>
                <c:pt idx="5821">
                  <c:v>1271.2460000000001</c:v>
                </c:pt>
                <c:pt idx="5822">
                  <c:v>1269.2840000000001</c:v>
                </c:pt>
                <c:pt idx="5823">
                  <c:v>1266.528</c:v>
                </c:pt>
                <c:pt idx="5824">
                  <c:v>1265.5429999999999</c:v>
                </c:pt>
                <c:pt idx="5825">
                  <c:v>1254.8130000000001</c:v>
                </c:pt>
                <c:pt idx="5826">
                  <c:v>1256.201</c:v>
                </c:pt>
                <c:pt idx="5827">
                  <c:v>1258.78</c:v>
                </c:pt>
                <c:pt idx="5828">
                  <c:v>1255.422</c:v>
                </c:pt>
                <c:pt idx="5829">
                  <c:v>1257.1320000000001</c:v>
                </c:pt>
                <c:pt idx="5830">
                  <c:v>1254.2260000000001</c:v>
                </c:pt>
                <c:pt idx="5831">
                  <c:v>1255.2280000000001</c:v>
                </c:pt>
                <c:pt idx="5832">
                  <c:v>1256.309</c:v>
                </c:pt>
                <c:pt idx="5833">
                  <c:v>1260.018</c:v>
                </c:pt>
                <c:pt idx="5834">
                  <c:v>1260.202</c:v>
                </c:pt>
                <c:pt idx="5835">
                  <c:v>1265.9559999999999</c:v>
                </c:pt>
                <c:pt idx="5836">
                  <c:v>1269.963</c:v>
                </c:pt>
                <c:pt idx="5837">
                  <c:v>1272.1489999999999</c:v>
                </c:pt>
                <c:pt idx="5838">
                  <c:v>1270.7550000000001</c:v>
                </c:pt>
                <c:pt idx="5839">
                  <c:v>1267.123</c:v>
                </c:pt>
                <c:pt idx="5840">
                  <c:v>1277.3599999999999</c:v>
                </c:pt>
                <c:pt idx="5841">
                  <c:v>1278.0429999999999</c:v>
                </c:pt>
                <c:pt idx="5842">
                  <c:v>1277.7360000000001</c:v>
                </c:pt>
                <c:pt idx="5843">
                  <c:v>1281.3009999999999</c:v>
                </c:pt>
                <c:pt idx="5844">
                  <c:v>1273.7139999999999</c:v>
                </c:pt>
                <c:pt idx="5845">
                  <c:v>1268.6489999999999</c:v>
                </c:pt>
                <c:pt idx="5846">
                  <c:v>1268.403</c:v>
                </c:pt>
                <c:pt idx="5847">
                  <c:v>1273.0239999999999</c:v>
                </c:pt>
                <c:pt idx="5848">
                  <c:v>1272.02</c:v>
                </c:pt>
                <c:pt idx="5849">
                  <c:v>1262.789</c:v>
                </c:pt>
                <c:pt idx="5850">
                  <c:v>1268.761</c:v>
                </c:pt>
                <c:pt idx="5851">
                  <c:v>1275.0450000000001</c:v>
                </c:pt>
                <c:pt idx="5852">
                  <c:v>1280.4190000000001</c:v>
                </c:pt>
                <c:pt idx="5853">
                  <c:v>1284.9570000000001</c:v>
                </c:pt>
                <c:pt idx="5854">
                  <c:v>1280.8019999999999</c:v>
                </c:pt>
                <c:pt idx="5855">
                  <c:v>1293.4469999999999</c:v>
                </c:pt>
                <c:pt idx="5856">
                  <c:v>1304.3789999999999</c:v>
                </c:pt>
                <c:pt idx="5857">
                  <c:v>1603.963</c:v>
                </c:pt>
                <c:pt idx="5858">
                  <c:v>1599.9659999999999</c:v>
                </c:pt>
                <c:pt idx="5859">
                  <c:v>1564.6310000000001</c:v>
                </c:pt>
                <c:pt idx="5860">
                  <c:v>1587.2739999999999</c:v>
                </c:pt>
                <c:pt idx="5861">
                  <c:v>1591.7090000000001</c:v>
                </c:pt>
                <c:pt idx="5862">
                  <c:v>1595.0419999999999</c:v>
                </c:pt>
                <c:pt idx="5863">
                  <c:v>1589.808</c:v>
                </c:pt>
                <c:pt idx="5864">
                  <c:v>1589.624</c:v>
                </c:pt>
                <c:pt idx="5865">
                  <c:v>1599.9069999999999</c:v>
                </c:pt>
                <c:pt idx="5866">
                  <c:v>1602.027</c:v>
                </c:pt>
                <c:pt idx="5867">
                  <c:v>1603.9269999999999</c:v>
                </c:pt>
                <c:pt idx="5868">
                  <c:v>1608.82</c:v>
                </c:pt>
                <c:pt idx="5869">
                  <c:v>1607.4449999999999</c:v>
                </c:pt>
                <c:pt idx="5870">
                  <c:v>1606.7280000000001</c:v>
                </c:pt>
                <c:pt idx="5871">
                  <c:v>1606.9839999999999</c:v>
                </c:pt>
                <c:pt idx="5872">
                  <c:v>1605.2819999999999</c:v>
                </c:pt>
                <c:pt idx="5873">
                  <c:v>1604.992</c:v>
                </c:pt>
                <c:pt idx="5874">
                  <c:v>1604.289</c:v>
                </c:pt>
                <c:pt idx="5875">
                  <c:v>1604.5920000000001</c:v>
                </c:pt>
                <c:pt idx="5876">
                  <c:v>1603.8610000000001</c:v>
                </c:pt>
                <c:pt idx="5877">
                  <c:v>1606.1320000000001</c:v>
                </c:pt>
                <c:pt idx="5878">
                  <c:v>1608.626</c:v>
                </c:pt>
                <c:pt idx="5879">
                  <c:v>1609.5889999999999</c:v>
                </c:pt>
                <c:pt idx="5880">
                  <c:v>1605.56</c:v>
                </c:pt>
                <c:pt idx="5881">
                  <c:v>1567.7950000000001</c:v>
                </c:pt>
                <c:pt idx="5882">
                  <c:v>1572.7629999999999</c:v>
                </c:pt>
                <c:pt idx="5883">
                  <c:v>1526.547</c:v>
                </c:pt>
                <c:pt idx="5884">
                  <c:v>1538.1949999999999</c:v>
                </c:pt>
                <c:pt idx="5885">
                  <c:v>1545.921</c:v>
                </c:pt>
                <c:pt idx="5886">
                  <c:v>1547.6780000000001</c:v>
                </c:pt>
                <c:pt idx="5887">
                  <c:v>1547.421</c:v>
                </c:pt>
                <c:pt idx="5888">
                  <c:v>1545.749</c:v>
                </c:pt>
                <c:pt idx="5889">
                  <c:v>1539.2070000000001</c:v>
                </c:pt>
                <c:pt idx="5890">
                  <c:v>1528.6010000000001</c:v>
                </c:pt>
                <c:pt idx="5891">
                  <c:v>1523.107</c:v>
                </c:pt>
                <c:pt idx="5892">
                  <c:v>1529.078</c:v>
                </c:pt>
                <c:pt idx="5893">
                  <c:v>1537.999</c:v>
                </c:pt>
                <c:pt idx="5894">
                  <c:v>1541.971</c:v>
                </c:pt>
                <c:pt idx="5895">
                  <c:v>1537.96</c:v>
                </c:pt>
                <c:pt idx="5896">
                  <c:v>1540.413</c:v>
                </c:pt>
                <c:pt idx="5897">
                  <c:v>1544.366</c:v>
                </c:pt>
                <c:pt idx="5898">
                  <c:v>1535.3710000000001</c:v>
                </c:pt>
                <c:pt idx="5899">
                  <c:v>1540.4860000000001</c:v>
                </c:pt>
                <c:pt idx="5900">
                  <c:v>1533.6690000000001</c:v>
                </c:pt>
                <c:pt idx="5901">
                  <c:v>1537.3309999999999</c:v>
                </c:pt>
                <c:pt idx="5902">
                  <c:v>1536.7380000000001</c:v>
                </c:pt>
                <c:pt idx="5903">
                  <c:v>1537.0440000000001</c:v>
                </c:pt>
                <c:pt idx="5904">
                  <c:v>1530.318</c:v>
                </c:pt>
                <c:pt idx="5905">
                  <c:v>1531.115</c:v>
                </c:pt>
                <c:pt idx="5906">
                  <c:v>1453.5409999999999</c:v>
                </c:pt>
                <c:pt idx="5907">
                  <c:v>1449.761</c:v>
                </c:pt>
                <c:pt idx="5908">
                  <c:v>1452.78</c:v>
                </c:pt>
                <c:pt idx="5909">
                  <c:v>1449.6</c:v>
                </c:pt>
                <c:pt idx="5910">
                  <c:v>1451.357</c:v>
                </c:pt>
                <c:pt idx="5911">
                  <c:v>1453.8030000000001</c:v>
                </c:pt>
                <c:pt idx="5912">
                  <c:v>1457.452</c:v>
                </c:pt>
                <c:pt idx="5913">
                  <c:v>1449.3510000000001</c:v>
                </c:pt>
                <c:pt idx="5914">
                  <c:v>1443.5909999999999</c:v>
                </c:pt>
                <c:pt idx="5915">
                  <c:v>1438.577</c:v>
                </c:pt>
                <c:pt idx="5916">
                  <c:v>1450.2429999999999</c:v>
                </c:pt>
                <c:pt idx="5917">
                  <c:v>1456.088</c:v>
                </c:pt>
                <c:pt idx="5918">
                  <c:v>1461.058</c:v>
                </c:pt>
                <c:pt idx="5919">
                  <c:v>1465.0250000000001</c:v>
                </c:pt>
                <c:pt idx="5920">
                  <c:v>1465.1679999999999</c:v>
                </c:pt>
                <c:pt idx="5921">
                  <c:v>1460.59</c:v>
                </c:pt>
                <c:pt idx="5922">
                  <c:v>1453.6559999999999</c:v>
                </c:pt>
                <c:pt idx="5923">
                  <c:v>1456.6980000000001</c:v>
                </c:pt>
                <c:pt idx="5924">
                  <c:v>1477.3979999999999</c:v>
                </c:pt>
                <c:pt idx="5925">
                  <c:v>1485.674</c:v>
                </c:pt>
                <c:pt idx="5926">
                  <c:v>1488.662</c:v>
                </c:pt>
                <c:pt idx="5927">
                  <c:v>1483.271</c:v>
                </c:pt>
                <c:pt idx="5928">
                  <c:v>1482.9770000000001</c:v>
                </c:pt>
                <c:pt idx="5929">
                  <c:v>3688.6990000000001</c:v>
                </c:pt>
                <c:pt idx="5930">
                  <c:v>3689.56</c:v>
                </c:pt>
                <c:pt idx="5931">
                  <c:v>3654.7510000000002</c:v>
                </c:pt>
                <c:pt idx="5932">
                  <c:v>3689.5880000000002</c:v>
                </c:pt>
                <c:pt idx="5933">
                  <c:v>3690.6179999999999</c:v>
                </c:pt>
                <c:pt idx="5934">
                  <c:v>3688.1950000000002</c:v>
                </c:pt>
                <c:pt idx="5935">
                  <c:v>3685.4870000000001</c:v>
                </c:pt>
                <c:pt idx="5936">
                  <c:v>3695.0610000000001</c:v>
                </c:pt>
                <c:pt idx="5937">
                  <c:v>1719.7539999999999</c:v>
                </c:pt>
                <c:pt idx="5938">
                  <c:v>1723.933</c:v>
                </c:pt>
                <c:pt idx="5939">
                  <c:v>1741.2470000000001</c:v>
                </c:pt>
                <c:pt idx="5940">
                  <c:v>1917.655</c:v>
                </c:pt>
                <c:pt idx="5941">
                  <c:v>1907.2180000000001</c:v>
                </c:pt>
                <c:pt idx="5942">
                  <c:v>1858.114</c:v>
                </c:pt>
                <c:pt idx="5943">
                  <c:v>1882.1969999999999</c:v>
                </c:pt>
                <c:pt idx="5944">
                  <c:v>1849.0820000000001</c:v>
                </c:pt>
                <c:pt idx="5945">
                  <c:v>1859.9549999999999</c:v>
                </c:pt>
                <c:pt idx="5946">
                  <c:v>1830.4280000000001</c:v>
                </c:pt>
                <c:pt idx="5947">
                  <c:v>1815.2809999999999</c:v>
                </c:pt>
                <c:pt idx="5948">
                  <c:v>1797.7070000000001</c:v>
                </c:pt>
                <c:pt idx="5949">
                  <c:v>1767.6189999999999</c:v>
                </c:pt>
                <c:pt idx="5950">
                  <c:v>1780.895</c:v>
                </c:pt>
                <c:pt idx="5951">
                  <c:v>1781.7429999999999</c:v>
                </c:pt>
                <c:pt idx="5952">
                  <c:v>1789.8409999999999</c:v>
                </c:pt>
                <c:pt idx="5953">
                  <c:v>2124.692</c:v>
                </c:pt>
                <c:pt idx="5954">
                  <c:v>2132.893</c:v>
                </c:pt>
                <c:pt idx="5955">
                  <c:v>2010.6579999999999</c:v>
                </c:pt>
                <c:pt idx="5956">
                  <c:v>2027.018</c:v>
                </c:pt>
                <c:pt idx="5957">
                  <c:v>2025.203</c:v>
                </c:pt>
                <c:pt idx="5958">
                  <c:v>2030.182</c:v>
                </c:pt>
                <c:pt idx="5959">
                  <c:v>2030.309</c:v>
                </c:pt>
                <c:pt idx="5960">
                  <c:v>2031.528</c:v>
                </c:pt>
                <c:pt idx="5961">
                  <c:v>2034.623</c:v>
                </c:pt>
                <c:pt idx="5962">
                  <c:v>2078.0529999999999</c:v>
                </c:pt>
                <c:pt idx="5963">
                  <c:v>2080.683</c:v>
                </c:pt>
                <c:pt idx="5964">
                  <c:v>2081.3890000000001</c:v>
                </c:pt>
                <c:pt idx="5965">
                  <c:v>2079.6889999999999</c:v>
                </c:pt>
                <c:pt idx="5966">
                  <c:v>2077.8409999999999</c:v>
                </c:pt>
                <c:pt idx="5967">
                  <c:v>2076.8119999999999</c:v>
                </c:pt>
                <c:pt idx="5968">
                  <c:v>2075.7049999999999</c:v>
                </c:pt>
                <c:pt idx="5969">
                  <c:v>2075.3470000000002</c:v>
                </c:pt>
                <c:pt idx="5970">
                  <c:v>2074.7159999999999</c:v>
                </c:pt>
                <c:pt idx="5971">
                  <c:v>2078.8319999999999</c:v>
                </c:pt>
                <c:pt idx="5972">
                  <c:v>2080.3009999999999</c:v>
                </c:pt>
                <c:pt idx="5973">
                  <c:v>2082.4839999999999</c:v>
                </c:pt>
                <c:pt idx="5974">
                  <c:v>2082.502</c:v>
                </c:pt>
                <c:pt idx="5975">
                  <c:v>2081.9180000000001</c:v>
                </c:pt>
                <c:pt idx="5976">
                  <c:v>2084.9870000000001</c:v>
                </c:pt>
                <c:pt idx="5977">
                  <c:v>2269.299</c:v>
                </c:pt>
                <c:pt idx="5978">
                  <c:v>2265.2800000000002</c:v>
                </c:pt>
                <c:pt idx="5979">
                  <c:v>2195.8809999999999</c:v>
                </c:pt>
                <c:pt idx="5980">
                  <c:v>2213.0340000000001</c:v>
                </c:pt>
                <c:pt idx="5981">
                  <c:v>2214.6950000000002</c:v>
                </c:pt>
                <c:pt idx="5982">
                  <c:v>2212.3110000000001</c:v>
                </c:pt>
                <c:pt idx="5983">
                  <c:v>2211.0880000000002</c:v>
                </c:pt>
                <c:pt idx="5984">
                  <c:v>2212.1950000000002</c:v>
                </c:pt>
                <c:pt idx="5985">
                  <c:v>2215.241</c:v>
                </c:pt>
                <c:pt idx="5986">
                  <c:v>2213.1129999999998</c:v>
                </c:pt>
                <c:pt idx="5987">
                  <c:v>2212.3919999999998</c:v>
                </c:pt>
                <c:pt idx="5988">
                  <c:v>2225.1410000000001</c:v>
                </c:pt>
                <c:pt idx="5989">
                  <c:v>2334.7869999999998</c:v>
                </c:pt>
                <c:pt idx="5990">
                  <c:v>2371.7930000000001</c:v>
                </c:pt>
                <c:pt idx="5991">
                  <c:v>2328.9879999999998</c:v>
                </c:pt>
                <c:pt idx="5992">
                  <c:v>2302.0010000000002</c:v>
                </c:pt>
                <c:pt idx="5993">
                  <c:v>2295.576</c:v>
                </c:pt>
                <c:pt idx="5994">
                  <c:v>2333.3000000000002</c:v>
                </c:pt>
                <c:pt idx="5995">
                  <c:v>2327.1709999999998</c:v>
                </c:pt>
                <c:pt idx="5996">
                  <c:v>2327.7150000000001</c:v>
                </c:pt>
                <c:pt idx="5997">
                  <c:v>2259.489</c:v>
                </c:pt>
                <c:pt idx="5998">
                  <c:v>2245.8389999999999</c:v>
                </c:pt>
                <c:pt idx="5999">
                  <c:v>2244.3150000000001</c:v>
                </c:pt>
                <c:pt idx="6000">
                  <c:v>2237.23</c:v>
                </c:pt>
                <c:pt idx="6001">
                  <c:v>2260.0250000000001</c:v>
                </c:pt>
                <c:pt idx="6002">
                  <c:v>2262.6889999999999</c:v>
                </c:pt>
                <c:pt idx="6003">
                  <c:v>2217.6390000000001</c:v>
                </c:pt>
                <c:pt idx="6004">
                  <c:v>2199.0520000000001</c:v>
                </c:pt>
                <c:pt idx="6005">
                  <c:v>2197.306</c:v>
                </c:pt>
                <c:pt idx="6006">
                  <c:v>2194.9250000000002</c:v>
                </c:pt>
                <c:pt idx="6007">
                  <c:v>2196.0169999999998</c:v>
                </c:pt>
                <c:pt idx="6008">
                  <c:v>2198.7840000000001</c:v>
                </c:pt>
                <c:pt idx="6009">
                  <c:v>2199.7809999999999</c:v>
                </c:pt>
                <c:pt idx="6010">
                  <c:v>2197.2190000000001</c:v>
                </c:pt>
                <c:pt idx="6011">
                  <c:v>2197.2979999999998</c:v>
                </c:pt>
                <c:pt idx="6012">
                  <c:v>2229.8130000000001</c:v>
                </c:pt>
                <c:pt idx="6013">
                  <c:v>2200.7689999999998</c:v>
                </c:pt>
                <c:pt idx="6014">
                  <c:v>2197.1439999999998</c:v>
                </c:pt>
                <c:pt idx="6015">
                  <c:v>2194.0450000000001</c:v>
                </c:pt>
                <c:pt idx="6016">
                  <c:v>2196.7040000000002</c:v>
                </c:pt>
                <c:pt idx="6017">
                  <c:v>2193.8910000000001</c:v>
                </c:pt>
                <c:pt idx="6018">
                  <c:v>2195.1030000000001</c:v>
                </c:pt>
                <c:pt idx="6019">
                  <c:v>2194.125</c:v>
                </c:pt>
                <c:pt idx="6020">
                  <c:v>2194.5839999999998</c:v>
                </c:pt>
                <c:pt idx="6021">
                  <c:v>2196.04</c:v>
                </c:pt>
                <c:pt idx="6022">
                  <c:v>2195.1120000000001</c:v>
                </c:pt>
                <c:pt idx="6023">
                  <c:v>2196.7840000000001</c:v>
                </c:pt>
                <c:pt idx="6024">
                  <c:v>2197.7860000000001</c:v>
                </c:pt>
                <c:pt idx="6025">
                  <c:v>2378.3589999999999</c:v>
                </c:pt>
                <c:pt idx="6026">
                  <c:v>2378.1309999999999</c:v>
                </c:pt>
                <c:pt idx="6027">
                  <c:v>2397.2289999999998</c:v>
                </c:pt>
                <c:pt idx="6028">
                  <c:v>2400.712</c:v>
                </c:pt>
                <c:pt idx="6029">
                  <c:v>2402.0880000000002</c:v>
                </c:pt>
                <c:pt idx="6030">
                  <c:v>2398.9690000000001</c:v>
                </c:pt>
                <c:pt idx="6031">
                  <c:v>2401.6930000000002</c:v>
                </c:pt>
                <c:pt idx="6032">
                  <c:v>2397.3009999999999</c:v>
                </c:pt>
                <c:pt idx="6033">
                  <c:v>2398.6060000000002</c:v>
                </c:pt>
                <c:pt idx="6034">
                  <c:v>2397.5549999999998</c:v>
                </c:pt>
                <c:pt idx="6035">
                  <c:v>2398.7840000000001</c:v>
                </c:pt>
                <c:pt idx="6036">
                  <c:v>2393.4</c:v>
                </c:pt>
                <c:pt idx="6037">
                  <c:v>2393.741</c:v>
                </c:pt>
                <c:pt idx="6038">
                  <c:v>2413.6790000000001</c:v>
                </c:pt>
                <c:pt idx="6039">
                  <c:v>2415.846</c:v>
                </c:pt>
                <c:pt idx="6040">
                  <c:v>2415.4929999999999</c:v>
                </c:pt>
                <c:pt idx="6041">
                  <c:v>2414.1970000000001</c:v>
                </c:pt>
                <c:pt idx="6042">
                  <c:v>2406.0529999999999</c:v>
                </c:pt>
                <c:pt idx="6043">
                  <c:v>2407.942</c:v>
                </c:pt>
                <c:pt idx="6044">
                  <c:v>2409.7600000000002</c:v>
                </c:pt>
                <c:pt idx="6045">
                  <c:v>2411.9699999999998</c:v>
                </c:pt>
                <c:pt idx="6046">
                  <c:v>2413.36</c:v>
                </c:pt>
                <c:pt idx="6047">
                  <c:v>2414.1990000000001</c:v>
                </c:pt>
                <c:pt idx="6048">
                  <c:v>2415.895</c:v>
                </c:pt>
                <c:pt idx="6049">
                  <c:v>2409.9140000000002</c:v>
                </c:pt>
                <c:pt idx="6050">
                  <c:v>2405.998</c:v>
                </c:pt>
                <c:pt idx="6051">
                  <c:v>2390.9169999999999</c:v>
                </c:pt>
                <c:pt idx="6052">
                  <c:v>2403.5630000000001</c:v>
                </c:pt>
                <c:pt idx="6053">
                  <c:v>2411.663</c:v>
                </c:pt>
                <c:pt idx="6054">
                  <c:v>2402.3820000000001</c:v>
                </c:pt>
                <c:pt idx="6055">
                  <c:v>2402.1889999999999</c:v>
                </c:pt>
                <c:pt idx="6056">
                  <c:v>2403.989</c:v>
                </c:pt>
                <c:pt idx="6057">
                  <c:v>2403.989</c:v>
                </c:pt>
                <c:pt idx="6058">
                  <c:v>2403.989</c:v>
                </c:pt>
                <c:pt idx="6059">
                  <c:v>2403.989</c:v>
                </c:pt>
                <c:pt idx="6060">
                  <c:v>2403.989</c:v>
                </c:pt>
                <c:pt idx="6061">
                  <c:v>2403.989</c:v>
                </c:pt>
                <c:pt idx="6062">
                  <c:v>2403.989</c:v>
                </c:pt>
                <c:pt idx="6063">
                  <c:v>2403.989</c:v>
                </c:pt>
                <c:pt idx="6064">
                  <c:v>2403.989</c:v>
                </c:pt>
                <c:pt idx="6065">
                  <c:v>2403.989</c:v>
                </c:pt>
                <c:pt idx="6066">
                  <c:v>2403.989</c:v>
                </c:pt>
                <c:pt idx="6067">
                  <c:v>2403.989</c:v>
                </c:pt>
                <c:pt idx="6068">
                  <c:v>2403.989</c:v>
                </c:pt>
                <c:pt idx="6069">
                  <c:v>2403.989</c:v>
                </c:pt>
                <c:pt idx="6070">
                  <c:v>2403.989</c:v>
                </c:pt>
                <c:pt idx="6071">
                  <c:v>2403.989</c:v>
                </c:pt>
                <c:pt idx="6072">
                  <c:v>2228.105</c:v>
                </c:pt>
                <c:pt idx="6073">
                  <c:v>2403.989</c:v>
                </c:pt>
                <c:pt idx="6074">
                  <c:v>2403.989</c:v>
                </c:pt>
                <c:pt idx="6075">
                  <c:v>2403.989</c:v>
                </c:pt>
                <c:pt idx="6076">
                  <c:v>2403.989</c:v>
                </c:pt>
                <c:pt idx="6077">
                  <c:v>2403.989</c:v>
                </c:pt>
                <c:pt idx="6078">
                  <c:v>2403.989</c:v>
                </c:pt>
                <c:pt idx="6079">
                  <c:v>2403.989</c:v>
                </c:pt>
                <c:pt idx="6080">
                  <c:v>2403.989</c:v>
                </c:pt>
                <c:pt idx="6081">
                  <c:v>2403.989</c:v>
                </c:pt>
                <c:pt idx="6082">
                  <c:v>2403.989</c:v>
                </c:pt>
                <c:pt idx="6083">
                  <c:v>2403.989</c:v>
                </c:pt>
                <c:pt idx="6084">
                  <c:v>2403.989</c:v>
                </c:pt>
                <c:pt idx="6085">
                  <c:v>2403.989</c:v>
                </c:pt>
                <c:pt idx="6086">
                  <c:v>2403.989</c:v>
                </c:pt>
                <c:pt idx="6087">
                  <c:v>2403.989</c:v>
                </c:pt>
                <c:pt idx="6088">
                  <c:v>2403.989</c:v>
                </c:pt>
                <c:pt idx="6089">
                  <c:v>2403.989</c:v>
                </c:pt>
                <c:pt idx="6090">
                  <c:v>2403.989</c:v>
                </c:pt>
                <c:pt idx="6091">
                  <c:v>2403.989</c:v>
                </c:pt>
                <c:pt idx="6092">
                  <c:v>2403.989</c:v>
                </c:pt>
                <c:pt idx="6093">
                  <c:v>2403.989</c:v>
                </c:pt>
                <c:pt idx="6094">
                  <c:v>2403.989</c:v>
                </c:pt>
                <c:pt idx="6095">
                  <c:v>2403.989</c:v>
                </c:pt>
                <c:pt idx="6096">
                  <c:v>2403.989</c:v>
                </c:pt>
                <c:pt idx="6097">
                  <c:v>2403.989</c:v>
                </c:pt>
                <c:pt idx="6098">
                  <c:v>2403.989</c:v>
                </c:pt>
                <c:pt idx="6099">
                  <c:v>2403.989</c:v>
                </c:pt>
                <c:pt idx="6100">
                  <c:v>2403.989</c:v>
                </c:pt>
                <c:pt idx="6101">
                  <c:v>2403.989</c:v>
                </c:pt>
                <c:pt idx="6102">
                  <c:v>2403.989</c:v>
                </c:pt>
                <c:pt idx="6103">
                  <c:v>2403.989</c:v>
                </c:pt>
                <c:pt idx="6104">
                  <c:v>2403.989</c:v>
                </c:pt>
                <c:pt idx="6105">
                  <c:v>2403.989</c:v>
                </c:pt>
                <c:pt idx="6106">
                  <c:v>2403.989</c:v>
                </c:pt>
                <c:pt idx="6107">
                  <c:v>2403.989</c:v>
                </c:pt>
                <c:pt idx="6108">
                  <c:v>2403.989</c:v>
                </c:pt>
                <c:pt idx="6109">
                  <c:v>2403.989</c:v>
                </c:pt>
                <c:pt idx="6110">
                  <c:v>2403.989</c:v>
                </c:pt>
                <c:pt idx="6111">
                  <c:v>2403.989</c:v>
                </c:pt>
                <c:pt idx="6112">
                  <c:v>2403.989</c:v>
                </c:pt>
                <c:pt idx="6113">
                  <c:v>2389.1239999999998</c:v>
                </c:pt>
                <c:pt idx="6114">
                  <c:v>2389.3270000000002</c:v>
                </c:pt>
                <c:pt idx="6115">
                  <c:v>2389.3510000000001</c:v>
                </c:pt>
                <c:pt idx="6116">
                  <c:v>2388.163</c:v>
                </c:pt>
                <c:pt idx="6117">
                  <c:v>2389.9110000000001</c:v>
                </c:pt>
                <c:pt idx="6118">
                  <c:v>2390.6979999999999</c:v>
                </c:pt>
                <c:pt idx="6119">
                  <c:v>2389.86</c:v>
                </c:pt>
                <c:pt idx="6120">
                  <c:v>2277.2800000000002</c:v>
                </c:pt>
                <c:pt idx="6121">
                  <c:v>2185.0329999999999</c:v>
                </c:pt>
                <c:pt idx="6122">
                  <c:v>2186.5790000000002</c:v>
                </c:pt>
                <c:pt idx="6123">
                  <c:v>2137.2150000000001</c:v>
                </c:pt>
                <c:pt idx="6124">
                  <c:v>2188.3519999999999</c:v>
                </c:pt>
                <c:pt idx="6125">
                  <c:v>2187.7849999999999</c:v>
                </c:pt>
                <c:pt idx="6126">
                  <c:v>2187.8530000000001</c:v>
                </c:pt>
                <c:pt idx="6127">
                  <c:v>2187.66</c:v>
                </c:pt>
                <c:pt idx="6128">
                  <c:v>2189.7359999999999</c:v>
                </c:pt>
                <c:pt idx="6129">
                  <c:v>2187.2159999999999</c:v>
                </c:pt>
                <c:pt idx="6130">
                  <c:v>2150.0160000000001</c:v>
                </c:pt>
                <c:pt idx="6131">
                  <c:v>2140.223</c:v>
                </c:pt>
                <c:pt idx="6132">
                  <c:v>2133.422</c:v>
                </c:pt>
                <c:pt idx="6133">
                  <c:v>2130.489</c:v>
                </c:pt>
                <c:pt idx="6134">
                  <c:v>2128.61</c:v>
                </c:pt>
                <c:pt idx="6135">
                  <c:v>2129.2689999999998</c:v>
                </c:pt>
                <c:pt idx="6136">
                  <c:v>2129.0709999999999</c:v>
                </c:pt>
                <c:pt idx="6137">
                  <c:v>2128.913</c:v>
                </c:pt>
                <c:pt idx="6138">
                  <c:v>2129.6460000000002</c:v>
                </c:pt>
                <c:pt idx="6139">
                  <c:v>2129.1280000000002</c:v>
                </c:pt>
                <c:pt idx="6140">
                  <c:v>2129.8530000000001</c:v>
                </c:pt>
                <c:pt idx="6141">
                  <c:v>2129.7240000000002</c:v>
                </c:pt>
                <c:pt idx="6142">
                  <c:v>2130.89</c:v>
                </c:pt>
                <c:pt idx="6143">
                  <c:v>2129.9789999999998</c:v>
                </c:pt>
                <c:pt idx="6144">
                  <c:v>2176.0039999999999</c:v>
                </c:pt>
                <c:pt idx="6145">
                  <c:v>2251.703</c:v>
                </c:pt>
                <c:pt idx="6146">
                  <c:v>2251.5129999999999</c:v>
                </c:pt>
                <c:pt idx="6147">
                  <c:v>2194.8429999999998</c:v>
                </c:pt>
                <c:pt idx="6148">
                  <c:v>2226.384</c:v>
                </c:pt>
                <c:pt idx="6149">
                  <c:v>2225.6149999999998</c:v>
                </c:pt>
                <c:pt idx="6150">
                  <c:v>2227.7779999999998</c:v>
                </c:pt>
                <c:pt idx="6151">
                  <c:v>2226.8739999999998</c:v>
                </c:pt>
                <c:pt idx="6152">
                  <c:v>2225.7620000000002</c:v>
                </c:pt>
                <c:pt idx="6153">
                  <c:v>2224.9</c:v>
                </c:pt>
                <c:pt idx="6154">
                  <c:v>2225.5100000000002</c:v>
                </c:pt>
                <c:pt idx="6155">
                  <c:v>2225.9540000000002</c:v>
                </c:pt>
                <c:pt idx="6156">
                  <c:v>2225.1379999999999</c:v>
                </c:pt>
                <c:pt idx="6157">
                  <c:v>2217.9070000000002</c:v>
                </c:pt>
                <c:pt idx="6158">
                  <c:v>2169.232</c:v>
                </c:pt>
                <c:pt idx="6159">
                  <c:v>2168.6819999999998</c:v>
                </c:pt>
                <c:pt idx="6160">
                  <c:v>2168.848</c:v>
                </c:pt>
                <c:pt idx="6161">
                  <c:v>2168.7550000000001</c:v>
                </c:pt>
                <c:pt idx="6162">
                  <c:v>2169.4650000000001</c:v>
                </c:pt>
                <c:pt idx="6163">
                  <c:v>2170.6260000000002</c:v>
                </c:pt>
                <c:pt idx="6164">
                  <c:v>2169.9830000000002</c:v>
                </c:pt>
                <c:pt idx="6165">
                  <c:v>2169.7600000000002</c:v>
                </c:pt>
                <c:pt idx="6166">
                  <c:v>2170.8180000000002</c:v>
                </c:pt>
                <c:pt idx="6167">
                  <c:v>2170.3180000000002</c:v>
                </c:pt>
                <c:pt idx="6168">
                  <c:v>2215.9360000000001</c:v>
                </c:pt>
                <c:pt idx="6169">
                  <c:v>2189.0259999999998</c:v>
                </c:pt>
                <c:pt idx="6170">
                  <c:v>2188.3110000000001</c:v>
                </c:pt>
                <c:pt idx="6171">
                  <c:v>2160.7429999999999</c:v>
                </c:pt>
                <c:pt idx="6172">
                  <c:v>2188.3049999999998</c:v>
                </c:pt>
                <c:pt idx="6173">
                  <c:v>2187.5509999999999</c:v>
                </c:pt>
                <c:pt idx="6174">
                  <c:v>2187.6680000000001</c:v>
                </c:pt>
                <c:pt idx="6175">
                  <c:v>2188.902</c:v>
                </c:pt>
                <c:pt idx="6176">
                  <c:v>2189.2339999999999</c:v>
                </c:pt>
                <c:pt idx="6177">
                  <c:v>2186.8049999999998</c:v>
                </c:pt>
                <c:pt idx="6178">
                  <c:v>2141.1950000000002</c:v>
                </c:pt>
                <c:pt idx="6179">
                  <c:v>2129.413</c:v>
                </c:pt>
                <c:pt idx="6180">
                  <c:v>2128.4929999999999</c:v>
                </c:pt>
                <c:pt idx="6181">
                  <c:v>2128.5929999999998</c:v>
                </c:pt>
                <c:pt idx="6182">
                  <c:v>2130.3609999999999</c:v>
                </c:pt>
                <c:pt idx="6183">
                  <c:v>2130.8240000000001</c:v>
                </c:pt>
                <c:pt idx="6184">
                  <c:v>2131.4630000000002</c:v>
                </c:pt>
                <c:pt idx="6185">
                  <c:v>2129.319</c:v>
                </c:pt>
                <c:pt idx="6186">
                  <c:v>2129.6990000000001</c:v>
                </c:pt>
                <c:pt idx="6187">
                  <c:v>2129.1849999999999</c:v>
                </c:pt>
                <c:pt idx="6188">
                  <c:v>2129.962</c:v>
                </c:pt>
                <c:pt idx="6189">
                  <c:v>2128.904</c:v>
                </c:pt>
                <c:pt idx="6190">
                  <c:v>2128.92</c:v>
                </c:pt>
                <c:pt idx="6191">
                  <c:v>2130.0639999999999</c:v>
                </c:pt>
                <c:pt idx="6192">
                  <c:v>2176.683</c:v>
                </c:pt>
                <c:pt idx="6193">
                  <c:v>2097.6309999999999</c:v>
                </c:pt>
                <c:pt idx="6194">
                  <c:v>2095.864</c:v>
                </c:pt>
                <c:pt idx="6195">
                  <c:v>2071.7060000000001</c:v>
                </c:pt>
                <c:pt idx="6196">
                  <c:v>2102.7060000000001</c:v>
                </c:pt>
                <c:pt idx="6197">
                  <c:v>2102.5529999999999</c:v>
                </c:pt>
                <c:pt idx="6198">
                  <c:v>2102.6</c:v>
                </c:pt>
                <c:pt idx="6199">
                  <c:v>2103.7170000000001</c:v>
                </c:pt>
                <c:pt idx="6200">
                  <c:v>2103.4969999999998</c:v>
                </c:pt>
                <c:pt idx="6201">
                  <c:v>2103.5949999999998</c:v>
                </c:pt>
                <c:pt idx="6202">
                  <c:v>2103.6309999999999</c:v>
                </c:pt>
                <c:pt idx="6203">
                  <c:v>2104.395</c:v>
                </c:pt>
                <c:pt idx="6204">
                  <c:v>2050.136</c:v>
                </c:pt>
                <c:pt idx="6205">
                  <c:v>2049.86</c:v>
                </c:pt>
                <c:pt idx="6206">
                  <c:v>2048.9119999999998</c:v>
                </c:pt>
                <c:pt idx="6207">
                  <c:v>2047.8219999999999</c:v>
                </c:pt>
                <c:pt idx="6208">
                  <c:v>2047.2170000000001</c:v>
                </c:pt>
                <c:pt idx="6209">
                  <c:v>2047.558</c:v>
                </c:pt>
                <c:pt idx="6210">
                  <c:v>2047.9369999999999</c:v>
                </c:pt>
                <c:pt idx="6211">
                  <c:v>2046.9770000000001</c:v>
                </c:pt>
                <c:pt idx="6212">
                  <c:v>2047.2</c:v>
                </c:pt>
                <c:pt idx="6213">
                  <c:v>2047.7</c:v>
                </c:pt>
                <c:pt idx="6214">
                  <c:v>2047.5</c:v>
                </c:pt>
                <c:pt idx="6215">
                  <c:v>2047.7539999999999</c:v>
                </c:pt>
                <c:pt idx="6216">
                  <c:v>2078.6410000000001</c:v>
                </c:pt>
                <c:pt idx="6217">
                  <c:v>2076.7739999999999</c:v>
                </c:pt>
                <c:pt idx="6218">
                  <c:v>2076.6680000000001</c:v>
                </c:pt>
                <c:pt idx="6219">
                  <c:v>2045.4829999999999</c:v>
                </c:pt>
                <c:pt idx="6220">
                  <c:v>2073.86</c:v>
                </c:pt>
                <c:pt idx="6221">
                  <c:v>2073.7280000000001</c:v>
                </c:pt>
                <c:pt idx="6222">
                  <c:v>2074.3119999999999</c:v>
                </c:pt>
                <c:pt idx="6223">
                  <c:v>2074.8000000000002</c:v>
                </c:pt>
                <c:pt idx="6224">
                  <c:v>2074.1909999999998</c:v>
                </c:pt>
                <c:pt idx="6225">
                  <c:v>2073.9180000000001</c:v>
                </c:pt>
                <c:pt idx="6226">
                  <c:v>2046.6220000000001</c:v>
                </c:pt>
                <c:pt idx="6227">
                  <c:v>2018.0150000000001</c:v>
                </c:pt>
                <c:pt idx="6228">
                  <c:v>2017.626</c:v>
                </c:pt>
                <c:pt idx="6229">
                  <c:v>2017.548</c:v>
                </c:pt>
                <c:pt idx="6230">
                  <c:v>2017.441</c:v>
                </c:pt>
                <c:pt idx="6231">
                  <c:v>2017.9829999999999</c:v>
                </c:pt>
                <c:pt idx="6232">
                  <c:v>2018.2139999999999</c:v>
                </c:pt>
                <c:pt idx="6233">
                  <c:v>2019.0740000000001</c:v>
                </c:pt>
                <c:pt idx="6234">
                  <c:v>2018.819</c:v>
                </c:pt>
                <c:pt idx="6235">
                  <c:v>2018.3050000000001</c:v>
                </c:pt>
                <c:pt idx="6236">
                  <c:v>2018.895</c:v>
                </c:pt>
                <c:pt idx="6237">
                  <c:v>2019.3679999999999</c:v>
                </c:pt>
                <c:pt idx="6238">
                  <c:v>2018.4829999999999</c:v>
                </c:pt>
                <c:pt idx="6239">
                  <c:v>2030.5619999999999</c:v>
                </c:pt>
                <c:pt idx="6240">
                  <c:v>2074.2779999999998</c:v>
                </c:pt>
                <c:pt idx="6241">
                  <c:v>2058.2049999999999</c:v>
                </c:pt>
                <c:pt idx="6242">
                  <c:v>2059.3490000000002</c:v>
                </c:pt>
                <c:pt idx="6243">
                  <c:v>2027.116</c:v>
                </c:pt>
                <c:pt idx="6244">
                  <c:v>2057.6770000000001</c:v>
                </c:pt>
                <c:pt idx="6245">
                  <c:v>2057.3870000000002</c:v>
                </c:pt>
                <c:pt idx="6246">
                  <c:v>2057.1959999999999</c:v>
                </c:pt>
                <c:pt idx="6247">
                  <c:v>2058.25</c:v>
                </c:pt>
                <c:pt idx="6248">
                  <c:v>2057.8380000000002</c:v>
                </c:pt>
                <c:pt idx="6249">
                  <c:v>2057.1170000000002</c:v>
                </c:pt>
                <c:pt idx="6250">
                  <c:v>2048.2649999999999</c:v>
                </c:pt>
                <c:pt idx="6251">
                  <c:v>2000.8140000000001</c:v>
                </c:pt>
                <c:pt idx="6252">
                  <c:v>2001.204</c:v>
                </c:pt>
                <c:pt idx="6253">
                  <c:v>2002.9749999999999</c:v>
                </c:pt>
                <c:pt idx="6254">
                  <c:v>2002.268</c:v>
                </c:pt>
                <c:pt idx="6255">
                  <c:v>2001.4269999999999</c:v>
                </c:pt>
                <c:pt idx="6256">
                  <c:v>2001.58</c:v>
                </c:pt>
                <c:pt idx="6257">
                  <c:v>2002.3620000000001</c:v>
                </c:pt>
                <c:pt idx="6258">
                  <c:v>2001.9949999999999</c:v>
                </c:pt>
                <c:pt idx="6259">
                  <c:v>2001.5509999999999</c:v>
                </c:pt>
                <c:pt idx="6260">
                  <c:v>2001.8510000000001</c:v>
                </c:pt>
                <c:pt idx="6261">
                  <c:v>2002.4639999999999</c:v>
                </c:pt>
                <c:pt idx="6262">
                  <c:v>2001.989</c:v>
                </c:pt>
                <c:pt idx="6263">
                  <c:v>2001.6790000000001</c:v>
                </c:pt>
                <c:pt idx="6264">
                  <c:v>2049.52</c:v>
                </c:pt>
                <c:pt idx="6265">
                  <c:v>2159.5439999999999</c:v>
                </c:pt>
                <c:pt idx="6266">
                  <c:v>2159.402</c:v>
                </c:pt>
                <c:pt idx="6267">
                  <c:v>2129.663</c:v>
                </c:pt>
                <c:pt idx="6268">
                  <c:v>2161.663</c:v>
                </c:pt>
                <c:pt idx="6269">
                  <c:v>2160.9520000000002</c:v>
                </c:pt>
                <c:pt idx="6270">
                  <c:v>2159.8649999999998</c:v>
                </c:pt>
                <c:pt idx="6271">
                  <c:v>2160.5859999999998</c:v>
                </c:pt>
                <c:pt idx="6272">
                  <c:v>2160.4960000000001</c:v>
                </c:pt>
                <c:pt idx="6273">
                  <c:v>2160.2629999999999</c:v>
                </c:pt>
                <c:pt idx="6274">
                  <c:v>2123.9369999999999</c:v>
                </c:pt>
                <c:pt idx="6275">
                  <c:v>2104.6970000000001</c:v>
                </c:pt>
                <c:pt idx="6276">
                  <c:v>2105.672</c:v>
                </c:pt>
                <c:pt idx="6277">
                  <c:v>2105.4749999999999</c:v>
                </c:pt>
                <c:pt idx="6278">
                  <c:v>2104.9540000000002</c:v>
                </c:pt>
                <c:pt idx="6279">
                  <c:v>2106.152</c:v>
                </c:pt>
                <c:pt idx="6280">
                  <c:v>2105.4989999999998</c:v>
                </c:pt>
                <c:pt idx="6281">
                  <c:v>2104.9960000000001</c:v>
                </c:pt>
                <c:pt idx="6282">
                  <c:v>2105.0059999999999</c:v>
                </c:pt>
                <c:pt idx="6283">
                  <c:v>2105.5230000000001</c:v>
                </c:pt>
                <c:pt idx="6284">
                  <c:v>2105.623</c:v>
                </c:pt>
                <c:pt idx="6285">
                  <c:v>2104.0949999999998</c:v>
                </c:pt>
                <c:pt idx="6286">
                  <c:v>2104.41</c:v>
                </c:pt>
                <c:pt idx="6287">
                  <c:v>2103.8110000000001</c:v>
                </c:pt>
                <c:pt idx="6288">
                  <c:v>2154.701</c:v>
                </c:pt>
                <c:pt idx="6289">
                  <c:v>2486.0749999999998</c:v>
                </c:pt>
                <c:pt idx="6290">
                  <c:v>2487.3180000000002</c:v>
                </c:pt>
                <c:pt idx="6291">
                  <c:v>2455.6039999999998</c:v>
                </c:pt>
                <c:pt idx="6292">
                  <c:v>2488.0880000000002</c:v>
                </c:pt>
                <c:pt idx="6293">
                  <c:v>2487.5459999999998</c:v>
                </c:pt>
                <c:pt idx="6294">
                  <c:v>2487.1779999999999</c:v>
                </c:pt>
                <c:pt idx="6295">
                  <c:v>2487.2890000000002</c:v>
                </c:pt>
                <c:pt idx="6296">
                  <c:v>2487.4569999999999</c:v>
                </c:pt>
                <c:pt idx="6297">
                  <c:v>2487.5219999999999</c:v>
                </c:pt>
                <c:pt idx="6298">
                  <c:v>2450.0419999999999</c:v>
                </c:pt>
                <c:pt idx="6299">
                  <c:v>2432.6669999999999</c:v>
                </c:pt>
                <c:pt idx="6300">
                  <c:v>2430.6289999999999</c:v>
                </c:pt>
                <c:pt idx="6301">
                  <c:v>2432.4</c:v>
                </c:pt>
                <c:pt idx="6302">
                  <c:v>2430.904</c:v>
                </c:pt>
                <c:pt idx="6303">
                  <c:v>2431.8310000000001</c:v>
                </c:pt>
                <c:pt idx="6304">
                  <c:v>2432.0619999999999</c:v>
                </c:pt>
                <c:pt idx="6305">
                  <c:v>2432.0680000000002</c:v>
                </c:pt>
                <c:pt idx="6306">
                  <c:v>2432.1480000000001</c:v>
                </c:pt>
                <c:pt idx="6307">
                  <c:v>2431.9830000000002</c:v>
                </c:pt>
                <c:pt idx="6308">
                  <c:v>2431.123</c:v>
                </c:pt>
                <c:pt idx="6309">
                  <c:v>2430.085</c:v>
                </c:pt>
                <c:pt idx="6310">
                  <c:v>2430.884</c:v>
                </c:pt>
                <c:pt idx="6311">
                  <c:v>2431.5610000000001</c:v>
                </c:pt>
                <c:pt idx="6312">
                  <c:v>2485.7930000000001</c:v>
                </c:pt>
                <c:pt idx="6313">
                  <c:v>2490.5390000000002</c:v>
                </c:pt>
                <c:pt idx="6314">
                  <c:v>2487.634</c:v>
                </c:pt>
                <c:pt idx="6315">
                  <c:v>2454.7730000000001</c:v>
                </c:pt>
                <c:pt idx="6316">
                  <c:v>2486.616</c:v>
                </c:pt>
                <c:pt idx="6317">
                  <c:v>2486.732</c:v>
                </c:pt>
                <c:pt idx="6318">
                  <c:v>2485.616</c:v>
                </c:pt>
                <c:pt idx="6319">
                  <c:v>2486.6930000000002</c:v>
                </c:pt>
                <c:pt idx="6320">
                  <c:v>2486.799</c:v>
                </c:pt>
                <c:pt idx="6321">
                  <c:v>2487.9070000000002</c:v>
                </c:pt>
                <c:pt idx="6322">
                  <c:v>2461.413</c:v>
                </c:pt>
                <c:pt idx="6323">
                  <c:v>2431.1280000000002</c:v>
                </c:pt>
                <c:pt idx="6324">
                  <c:v>2429.9850000000001</c:v>
                </c:pt>
                <c:pt idx="6325">
                  <c:v>2431.3150000000001</c:v>
                </c:pt>
                <c:pt idx="6326">
                  <c:v>2430.1759999999999</c:v>
                </c:pt>
                <c:pt idx="6327">
                  <c:v>2430.12</c:v>
                </c:pt>
                <c:pt idx="6328">
                  <c:v>2431.989</c:v>
                </c:pt>
                <c:pt idx="6329">
                  <c:v>2431.944</c:v>
                </c:pt>
                <c:pt idx="6330">
                  <c:v>2430.1239999999998</c:v>
                </c:pt>
                <c:pt idx="6331">
                  <c:v>2431.1379999999999</c:v>
                </c:pt>
                <c:pt idx="6332">
                  <c:v>2430.0659999999998</c:v>
                </c:pt>
                <c:pt idx="6333">
                  <c:v>2430.5659999999998</c:v>
                </c:pt>
                <c:pt idx="6334">
                  <c:v>2430.5</c:v>
                </c:pt>
                <c:pt idx="6335">
                  <c:v>2429.2689999999998</c:v>
                </c:pt>
                <c:pt idx="6336">
                  <c:v>2485.0549999999998</c:v>
                </c:pt>
                <c:pt idx="6337">
                  <c:v>2443.42</c:v>
                </c:pt>
                <c:pt idx="6338">
                  <c:v>2443.2890000000002</c:v>
                </c:pt>
                <c:pt idx="6339">
                  <c:v>2410.701</c:v>
                </c:pt>
                <c:pt idx="6340">
                  <c:v>2441.1880000000001</c:v>
                </c:pt>
                <c:pt idx="6341">
                  <c:v>2441.9630000000002</c:v>
                </c:pt>
                <c:pt idx="6342">
                  <c:v>2441.982</c:v>
                </c:pt>
                <c:pt idx="6343">
                  <c:v>2442.9499999999998</c:v>
                </c:pt>
                <c:pt idx="6344">
                  <c:v>2441.837</c:v>
                </c:pt>
                <c:pt idx="6345">
                  <c:v>2442.2530000000002</c:v>
                </c:pt>
                <c:pt idx="6346">
                  <c:v>2441.0259999999998</c:v>
                </c:pt>
                <c:pt idx="6347">
                  <c:v>2440.2049999999999</c:v>
                </c:pt>
                <c:pt idx="6348">
                  <c:v>2385.6930000000002</c:v>
                </c:pt>
                <c:pt idx="6349">
                  <c:v>2385.9659999999999</c:v>
                </c:pt>
                <c:pt idx="6350">
                  <c:v>2385.2280000000001</c:v>
                </c:pt>
                <c:pt idx="6351">
                  <c:v>2386.9430000000002</c:v>
                </c:pt>
                <c:pt idx="6352">
                  <c:v>2387.7669999999998</c:v>
                </c:pt>
                <c:pt idx="6353">
                  <c:v>2386.288</c:v>
                </c:pt>
                <c:pt idx="6354">
                  <c:v>2386.4430000000002</c:v>
                </c:pt>
                <c:pt idx="6355">
                  <c:v>2385.1129999999998</c:v>
                </c:pt>
                <c:pt idx="6356">
                  <c:v>2384.3440000000001</c:v>
                </c:pt>
                <c:pt idx="6357">
                  <c:v>2386.3449999999998</c:v>
                </c:pt>
                <c:pt idx="6358">
                  <c:v>2386.6219999999998</c:v>
                </c:pt>
                <c:pt idx="6359">
                  <c:v>2385.1089999999999</c:v>
                </c:pt>
                <c:pt idx="6360">
                  <c:v>2439.0149999999999</c:v>
                </c:pt>
                <c:pt idx="6361">
                  <c:v>2407.5659999999998</c:v>
                </c:pt>
                <c:pt idx="6362">
                  <c:v>2406.9</c:v>
                </c:pt>
                <c:pt idx="6363">
                  <c:v>2374.5039999999999</c:v>
                </c:pt>
                <c:pt idx="6364">
                  <c:v>2401.6640000000002</c:v>
                </c:pt>
                <c:pt idx="6365">
                  <c:v>2402.134</c:v>
                </c:pt>
                <c:pt idx="6366">
                  <c:v>2403.4969999999998</c:v>
                </c:pt>
                <c:pt idx="6367">
                  <c:v>2402.9609999999998</c:v>
                </c:pt>
                <c:pt idx="6368">
                  <c:v>2402.1289999999999</c:v>
                </c:pt>
                <c:pt idx="6369">
                  <c:v>2402.83</c:v>
                </c:pt>
                <c:pt idx="6370">
                  <c:v>2396.2890000000002</c:v>
                </c:pt>
                <c:pt idx="6371">
                  <c:v>2346.4279999999999</c:v>
                </c:pt>
                <c:pt idx="6372">
                  <c:v>2346.826</c:v>
                </c:pt>
                <c:pt idx="6373">
                  <c:v>2345.5650000000001</c:v>
                </c:pt>
                <c:pt idx="6374">
                  <c:v>2346.3290000000002</c:v>
                </c:pt>
                <c:pt idx="6375">
                  <c:v>2346.4079999999999</c:v>
                </c:pt>
                <c:pt idx="6376">
                  <c:v>2347.11</c:v>
                </c:pt>
                <c:pt idx="6377">
                  <c:v>2348.681</c:v>
                </c:pt>
                <c:pt idx="6378">
                  <c:v>2348.1419999999998</c:v>
                </c:pt>
                <c:pt idx="6379">
                  <c:v>2347.7759999999998</c:v>
                </c:pt>
                <c:pt idx="6380">
                  <c:v>2344.4630000000002</c:v>
                </c:pt>
                <c:pt idx="6381">
                  <c:v>2346.636</c:v>
                </c:pt>
                <c:pt idx="6382">
                  <c:v>2345.297</c:v>
                </c:pt>
                <c:pt idx="6383">
                  <c:v>2348.2199999999998</c:v>
                </c:pt>
                <c:pt idx="6384">
                  <c:v>2398.5039999999999</c:v>
                </c:pt>
                <c:pt idx="6385">
                  <c:v>2353.2779999999998</c:v>
                </c:pt>
                <c:pt idx="6386">
                  <c:v>2353.0709999999999</c:v>
                </c:pt>
                <c:pt idx="6387">
                  <c:v>2325.87</c:v>
                </c:pt>
                <c:pt idx="6388">
                  <c:v>2356.36</c:v>
                </c:pt>
                <c:pt idx="6389">
                  <c:v>2356.9009999999998</c:v>
                </c:pt>
                <c:pt idx="6390">
                  <c:v>2357.42</c:v>
                </c:pt>
                <c:pt idx="6391">
                  <c:v>2357.3850000000002</c:v>
                </c:pt>
                <c:pt idx="6392">
                  <c:v>2357.0320000000002</c:v>
                </c:pt>
                <c:pt idx="6393">
                  <c:v>2357.4899999999998</c:v>
                </c:pt>
                <c:pt idx="6394">
                  <c:v>2339.614</c:v>
                </c:pt>
                <c:pt idx="6395">
                  <c:v>2300.7040000000002</c:v>
                </c:pt>
                <c:pt idx="6396">
                  <c:v>2298.6619999999998</c:v>
                </c:pt>
                <c:pt idx="6397">
                  <c:v>2301.2739999999999</c:v>
                </c:pt>
                <c:pt idx="6398">
                  <c:v>2301.4299999999998</c:v>
                </c:pt>
                <c:pt idx="6399">
                  <c:v>2301.4079999999999</c:v>
                </c:pt>
                <c:pt idx="6400">
                  <c:v>2301.8620000000001</c:v>
                </c:pt>
                <c:pt idx="6401">
                  <c:v>2300.636</c:v>
                </c:pt>
                <c:pt idx="6402">
                  <c:v>2300.3440000000001</c:v>
                </c:pt>
                <c:pt idx="6403">
                  <c:v>2300.69</c:v>
                </c:pt>
                <c:pt idx="6404">
                  <c:v>2301.328</c:v>
                </c:pt>
                <c:pt idx="6405">
                  <c:v>2300.7570000000001</c:v>
                </c:pt>
                <c:pt idx="6406">
                  <c:v>2299.6979999999999</c:v>
                </c:pt>
                <c:pt idx="6407">
                  <c:v>2299.598</c:v>
                </c:pt>
                <c:pt idx="6408">
                  <c:v>2349.4110000000001</c:v>
                </c:pt>
                <c:pt idx="6409">
                  <c:v>2377.73</c:v>
                </c:pt>
                <c:pt idx="6410">
                  <c:v>2376.998</c:v>
                </c:pt>
                <c:pt idx="6411">
                  <c:v>2347.3429999999998</c:v>
                </c:pt>
                <c:pt idx="6412">
                  <c:v>2379.0770000000002</c:v>
                </c:pt>
                <c:pt idx="6413">
                  <c:v>2379.587</c:v>
                </c:pt>
                <c:pt idx="6414">
                  <c:v>2378.6529999999998</c:v>
                </c:pt>
                <c:pt idx="6415">
                  <c:v>2379.4140000000002</c:v>
                </c:pt>
                <c:pt idx="6416">
                  <c:v>2379.8110000000001</c:v>
                </c:pt>
                <c:pt idx="6417">
                  <c:v>2378.5279999999998</c:v>
                </c:pt>
                <c:pt idx="6418">
                  <c:v>2378.3649999999998</c:v>
                </c:pt>
                <c:pt idx="6419">
                  <c:v>2370.3989999999999</c:v>
                </c:pt>
                <c:pt idx="6420">
                  <c:v>2323.42</c:v>
                </c:pt>
                <c:pt idx="6421">
                  <c:v>2321.6469999999999</c:v>
                </c:pt>
                <c:pt idx="6422">
                  <c:v>2322.6790000000001</c:v>
                </c:pt>
                <c:pt idx="6423">
                  <c:v>2322.4940000000001</c:v>
                </c:pt>
                <c:pt idx="6424">
                  <c:v>2322.0920000000001</c:v>
                </c:pt>
                <c:pt idx="6425">
                  <c:v>2321.9650000000001</c:v>
                </c:pt>
                <c:pt idx="6426">
                  <c:v>2322.9319999999998</c:v>
                </c:pt>
                <c:pt idx="6427">
                  <c:v>2323.4209999999998</c:v>
                </c:pt>
                <c:pt idx="6428">
                  <c:v>2323.4969999999998</c:v>
                </c:pt>
                <c:pt idx="6429">
                  <c:v>2323.6840000000002</c:v>
                </c:pt>
                <c:pt idx="6430">
                  <c:v>2323.3180000000002</c:v>
                </c:pt>
                <c:pt idx="6431">
                  <c:v>2324.6819999999998</c:v>
                </c:pt>
                <c:pt idx="6432">
                  <c:v>2370.65</c:v>
                </c:pt>
                <c:pt idx="6433">
                  <c:v>2255.306</c:v>
                </c:pt>
                <c:pt idx="6434">
                  <c:v>2255.9949999999999</c:v>
                </c:pt>
                <c:pt idx="6435">
                  <c:v>2222.2460000000001</c:v>
                </c:pt>
                <c:pt idx="6436">
                  <c:v>2250.884</c:v>
                </c:pt>
                <c:pt idx="6437">
                  <c:v>2250.8150000000001</c:v>
                </c:pt>
                <c:pt idx="6438">
                  <c:v>2248.857</c:v>
                </c:pt>
                <c:pt idx="6439">
                  <c:v>2249.6</c:v>
                </c:pt>
                <c:pt idx="6440">
                  <c:v>2251.2139999999999</c:v>
                </c:pt>
                <c:pt idx="6441">
                  <c:v>2250.0610000000001</c:v>
                </c:pt>
                <c:pt idx="6442">
                  <c:v>2209.433</c:v>
                </c:pt>
                <c:pt idx="6443">
                  <c:v>2194.752</c:v>
                </c:pt>
                <c:pt idx="6444">
                  <c:v>2089.7890000000002</c:v>
                </c:pt>
                <c:pt idx="6445">
                  <c:v>1993.19</c:v>
                </c:pt>
                <c:pt idx="6446">
                  <c:v>1800.8610000000001</c:v>
                </c:pt>
                <c:pt idx="6447">
                  <c:v>1655.66</c:v>
                </c:pt>
                <c:pt idx="6448">
                  <c:v>1638.9690000000001</c:v>
                </c:pt>
                <c:pt idx="6449">
                  <c:v>1656.8820000000001</c:v>
                </c:pt>
                <c:pt idx="6450">
                  <c:v>1711.5440000000001</c:v>
                </c:pt>
                <c:pt idx="6451">
                  <c:v>1660.4649999999999</c:v>
                </c:pt>
                <c:pt idx="6452">
                  <c:v>1662.8969999999999</c:v>
                </c:pt>
                <c:pt idx="6453">
                  <c:v>1660.269</c:v>
                </c:pt>
                <c:pt idx="6454">
                  <c:v>1654.6369999999999</c:v>
                </c:pt>
                <c:pt idx="6455">
                  <c:v>1660.9770000000001</c:v>
                </c:pt>
                <c:pt idx="6456">
                  <c:v>1667.89</c:v>
                </c:pt>
                <c:pt idx="6457">
                  <c:v>1559.473</c:v>
                </c:pt>
                <c:pt idx="6458">
                  <c:v>1352.973</c:v>
                </c:pt>
                <c:pt idx="6459">
                  <c:v>2184.163</c:v>
                </c:pt>
                <c:pt idx="6460">
                  <c:v>1593.64</c:v>
                </c:pt>
                <c:pt idx="6461">
                  <c:v>1592.99</c:v>
                </c:pt>
                <c:pt idx="6462">
                  <c:v>1587.306</c:v>
                </c:pt>
                <c:pt idx="6463">
                  <c:v>1585.71</c:v>
                </c:pt>
                <c:pt idx="6464">
                  <c:v>1594.1210000000001</c:v>
                </c:pt>
                <c:pt idx="6465">
                  <c:v>1582.0239999999999</c:v>
                </c:pt>
                <c:pt idx="6466">
                  <c:v>1559.338</c:v>
                </c:pt>
                <c:pt idx="6467">
                  <c:v>1574.404</c:v>
                </c:pt>
                <c:pt idx="6468">
                  <c:v>1601.586</c:v>
                </c:pt>
                <c:pt idx="6469">
                  <c:v>1594.1179999999999</c:v>
                </c:pt>
                <c:pt idx="6470">
                  <c:v>1578.4590000000001</c:v>
                </c:pt>
                <c:pt idx="6471">
                  <c:v>1574.64</c:v>
                </c:pt>
                <c:pt idx="6472">
                  <c:v>1577.4929999999999</c:v>
                </c:pt>
                <c:pt idx="6473">
                  <c:v>1582.538</c:v>
                </c:pt>
                <c:pt idx="6474">
                  <c:v>1584.742</c:v>
                </c:pt>
                <c:pt idx="6475">
                  <c:v>1576.8109999999999</c:v>
                </c:pt>
                <c:pt idx="6476">
                  <c:v>1575.8219999999999</c:v>
                </c:pt>
                <c:pt idx="6477">
                  <c:v>1581.125</c:v>
                </c:pt>
                <c:pt idx="6478">
                  <c:v>1579.192</c:v>
                </c:pt>
                <c:pt idx="6479">
                  <c:v>1580.7460000000001</c:v>
                </c:pt>
                <c:pt idx="6480">
                  <c:v>1581.0550000000001</c:v>
                </c:pt>
                <c:pt idx="6481">
                  <c:v>1484.758</c:v>
                </c:pt>
                <c:pt idx="6482">
                  <c:v>1489.6189999999999</c:v>
                </c:pt>
                <c:pt idx="6483">
                  <c:v>2096.415</c:v>
                </c:pt>
                <c:pt idx="6484">
                  <c:v>2101.5990000000002</c:v>
                </c:pt>
                <c:pt idx="6485">
                  <c:v>2094.2080000000001</c:v>
                </c:pt>
                <c:pt idx="6486">
                  <c:v>2094.277</c:v>
                </c:pt>
                <c:pt idx="6487">
                  <c:v>2095.7379999999998</c:v>
                </c:pt>
                <c:pt idx="6488">
                  <c:v>2094.1529999999998</c:v>
                </c:pt>
                <c:pt idx="6489">
                  <c:v>2108.3690000000001</c:v>
                </c:pt>
                <c:pt idx="6490">
                  <c:v>2128.6489999999999</c:v>
                </c:pt>
                <c:pt idx="6491">
                  <c:v>2097.1550000000002</c:v>
                </c:pt>
                <c:pt idx="6492">
                  <c:v>2124.616</c:v>
                </c:pt>
                <c:pt idx="6493">
                  <c:v>2097.2060000000001</c:v>
                </c:pt>
                <c:pt idx="6494">
                  <c:v>2093.373</c:v>
                </c:pt>
                <c:pt idx="6495">
                  <c:v>2080.1950000000002</c:v>
                </c:pt>
                <c:pt idx="6496">
                  <c:v>2078.96</c:v>
                </c:pt>
                <c:pt idx="6497">
                  <c:v>2080.471</c:v>
                </c:pt>
                <c:pt idx="6498">
                  <c:v>2087.828</c:v>
                </c:pt>
                <c:pt idx="6499">
                  <c:v>2062.0659999999998</c:v>
                </c:pt>
                <c:pt idx="6500">
                  <c:v>2057.54</c:v>
                </c:pt>
                <c:pt idx="6501">
                  <c:v>2076.84</c:v>
                </c:pt>
                <c:pt idx="6502">
                  <c:v>2073.7170000000001</c:v>
                </c:pt>
                <c:pt idx="6503">
                  <c:v>2088.9479999999999</c:v>
                </c:pt>
                <c:pt idx="6504">
                  <c:v>2083.5880000000002</c:v>
                </c:pt>
                <c:pt idx="6505">
                  <c:v>2000.9559999999999</c:v>
                </c:pt>
                <c:pt idx="6506">
                  <c:v>1997.0260000000001</c:v>
                </c:pt>
                <c:pt idx="6507">
                  <c:v>2008.3330000000001</c:v>
                </c:pt>
                <c:pt idx="6508">
                  <c:v>2004.4770000000001</c:v>
                </c:pt>
                <c:pt idx="6509">
                  <c:v>2003.8679999999999</c:v>
                </c:pt>
                <c:pt idx="6510">
                  <c:v>2000.153</c:v>
                </c:pt>
                <c:pt idx="6511">
                  <c:v>1997.9349999999999</c:v>
                </c:pt>
                <c:pt idx="6512">
                  <c:v>2001.0940000000001</c:v>
                </c:pt>
                <c:pt idx="6513">
                  <c:v>2000.402</c:v>
                </c:pt>
                <c:pt idx="6514">
                  <c:v>2001.8720000000001</c:v>
                </c:pt>
                <c:pt idx="6515">
                  <c:v>2000.71</c:v>
                </c:pt>
                <c:pt idx="6516">
                  <c:v>1996.2059999999999</c:v>
                </c:pt>
                <c:pt idx="6517">
                  <c:v>2003.29</c:v>
                </c:pt>
                <c:pt idx="6518">
                  <c:v>2011.0340000000001</c:v>
                </c:pt>
                <c:pt idx="6519">
                  <c:v>2009.894</c:v>
                </c:pt>
                <c:pt idx="6520">
                  <c:v>2015.154</c:v>
                </c:pt>
                <c:pt idx="6521">
                  <c:v>2007.1030000000001</c:v>
                </c:pt>
                <c:pt idx="6522">
                  <c:v>2002.2260000000001</c:v>
                </c:pt>
                <c:pt idx="6523">
                  <c:v>1991.742</c:v>
                </c:pt>
                <c:pt idx="6524">
                  <c:v>1996.1010000000001</c:v>
                </c:pt>
                <c:pt idx="6525">
                  <c:v>2000.6489999999999</c:v>
                </c:pt>
                <c:pt idx="6526">
                  <c:v>2002.249</c:v>
                </c:pt>
                <c:pt idx="6527">
                  <c:v>1998.6410000000001</c:v>
                </c:pt>
                <c:pt idx="6528">
                  <c:v>1997.4970000000001</c:v>
                </c:pt>
                <c:pt idx="6529">
                  <c:v>2163.6280000000002</c:v>
                </c:pt>
                <c:pt idx="6530">
                  <c:v>2164.5320000000002</c:v>
                </c:pt>
                <c:pt idx="6531">
                  <c:v>2176.8180000000002</c:v>
                </c:pt>
                <c:pt idx="6532">
                  <c:v>2177.1060000000002</c:v>
                </c:pt>
                <c:pt idx="6533">
                  <c:v>2175.377</c:v>
                </c:pt>
                <c:pt idx="6534">
                  <c:v>2173.0349999999999</c:v>
                </c:pt>
                <c:pt idx="6535">
                  <c:v>2167.2089999999998</c:v>
                </c:pt>
                <c:pt idx="6536">
                  <c:v>2163.1260000000002</c:v>
                </c:pt>
                <c:pt idx="6537">
                  <c:v>2162.5549999999998</c:v>
                </c:pt>
                <c:pt idx="6538">
                  <c:v>2165.5160000000001</c:v>
                </c:pt>
                <c:pt idx="6539">
                  <c:v>2171.402</c:v>
                </c:pt>
                <c:pt idx="6540">
                  <c:v>2164.71</c:v>
                </c:pt>
                <c:pt idx="6541">
                  <c:v>2166.6239999999998</c:v>
                </c:pt>
                <c:pt idx="6542">
                  <c:v>2170.0990000000002</c:v>
                </c:pt>
                <c:pt idx="6543">
                  <c:v>2174.0709999999999</c:v>
                </c:pt>
                <c:pt idx="6544">
                  <c:v>2175.6010000000001</c:v>
                </c:pt>
                <c:pt idx="6545">
                  <c:v>2173.3510000000001</c:v>
                </c:pt>
                <c:pt idx="6546">
                  <c:v>2172.9740000000002</c:v>
                </c:pt>
                <c:pt idx="6547">
                  <c:v>2169.511</c:v>
                </c:pt>
                <c:pt idx="6548">
                  <c:v>2172.9299999999998</c:v>
                </c:pt>
                <c:pt idx="6549">
                  <c:v>2175.1950000000002</c:v>
                </c:pt>
                <c:pt idx="6550">
                  <c:v>2193.9270000000001</c:v>
                </c:pt>
                <c:pt idx="6551">
                  <c:v>2196.81</c:v>
                </c:pt>
                <c:pt idx="6552">
                  <c:v>2207.9</c:v>
                </c:pt>
                <c:pt idx="6553">
                  <c:v>2155.9490000000001</c:v>
                </c:pt>
                <c:pt idx="6554">
                  <c:v>2148.326</c:v>
                </c:pt>
                <c:pt idx="6555">
                  <c:v>2123.0189999999998</c:v>
                </c:pt>
                <c:pt idx="6556">
                  <c:v>2116.17</c:v>
                </c:pt>
                <c:pt idx="6557">
                  <c:v>2125.1089999999999</c:v>
                </c:pt>
                <c:pt idx="6558">
                  <c:v>2142.6979999999999</c:v>
                </c:pt>
                <c:pt idx="6559">
                  <c:v>2143.9859999999999</c:v>
                </c:pt>
                <c:pt idx="6560">
                  <c:v>2149.0749999999998</c:v>
                </c:pt>
                <c:pt idx="6561">
                  <c:v>2153.8240000000001</c:v>
                </c:pt>
                <c:pt idx="6562">
                  <c:v>2147.797</c:v>
                </c:pt>
                <c:pt idx="6563">
                  <c:v>2146.9659999999999</c:v>
                </c:pt>
                <c:pt idx="6564">
                  <c:v>2124.0770000000002</c:v>
                </c:pt>
                <c:pt idx="6565">
                  <c:v>2150.7379999999998</c:v>
                </c:pt>
                <c:pt idx="6566">
                  <c:v>2149.828</c:v>
                </c:pt>
                <c:pt idx="6567">
                  <c:v>2148.518</c:v>
                </c:pt>
                <c:pt idx="6568">
                  <c:v>2156.7579999999998</c:v>
                </c:pt>
                <c:pt idx="6569">
                  <c:v>2152.5169999999998</c:v>
                </c:pt>
                <c:pt idx="6570">
                  <c:v>2148.1120000000001</c:v>
                </c:pt>
                <c:pt idx="6571">
                  <c:v>2148.3240000000001</c:v>
                </c:pt>
                <c:pt idx="6572">
                  <c:v>2147.3890000000001</c:v>
                </c:pt>
                <c:pt idx="6573">
                  <c:v>2146.4609999999998</c:v>
                </c:pt>
                <c:pt idx="6574">
                  <c:v>2150.1</c:v>
                </c:pt>
                <c:pt idx="6575">
                  <c:v>2146.8040000000001</c:v>
                </c:pt>
                <c:pt idx="6576">
                  <c:v>2147.5740000000001</c:v>
                </c:pt>
                <c:pt idx="6577">
                  <c:v>2115.578</c:v>
                </c:pt>
                <c:pt idx="6578">
                  <c:v>2120.15</c:v>
                </c:pt>
                <c:pt idx="6579">
                  <c:v>2094.9259999999999</c:v>
                </c:pt>
                <c:pt idx="6580">
                  <c:v>2102.4070000000002</c:v>
                </c:pt>
                <c:pt idx="6581">
                  <c:v>2101.0970000000002</c:v>
                </c:pt>
                <c:pt idx="6582">
                  <c:v>2105.232</c:v>
                </c:pt>
                <c:pt idx="6583">
                  <c:v>2109.6669999999999</c:v>
                </c:pt>
                <c:pt idx="6584">
                  <c:v>2116.2289999999998</c:v>
                </c:pt>
                <c:pt idx="6585">
                  <c:v>2115.4679999999998</c:v>
                </c:pt>
                <c:pt idx="6586">
                  <c:v>2109.8969999999999</c:v>
                </c:pt>
                <c:pt idx="6587">
                  <c:v>2109.4299999999998</c:v>
                </c:pt>
                <c:pt idx="6588">
                  <c:v>2101.6840000000002</c:v>
                </c:pt>
                <c:pt idx="6589">
                  <c:v>2101.3249999999998</c:v>
                </c:pt>
                <c:pt idx="6590">
                  <c:v>2109.7060000000001</c:v>
                </c:pt>
                <c:pt idx="6591">
                  <c:v>2113.1860000000001</c:v>
                </c:pt>
                <c:pt idx="6592">
                  <c:v>2114.4470000000001</c:v>
                </c:pt>
                <c:pt idx="6593">
                  <c:v>2113.4270000000001</c:v>
                </c:pt>
                <c:pt idx="6594">
                  <c:v>2111.924</c:v>
                </c:pt>
                <c:pt idx="6595">
                  <c:v>2123.6320000000001</c:v>
                </c:pt>
                <c:pt idx="6596">
                  <c:v>2129.241</c:v>
                </c:pt>
                <c:pt idx="6597">
                  <c:v>2128.4430000000002</c:v>
                </c:pt>
                <c:pt idx="6598">
                  <c:v>2129.8829999999998</c:v>
                </c:pt>
                <c:pt idx="6599">
                  <c:v>2125.9810000000002</c:v>
                </c:pt>
                <c:pt idx="6600">
                  <c:v>2125.1109999999999</c:v>
                </c:pt>
                <c:pt idx="6601">
                  <c:v>2073.5459999999998</c:v>
                </c:pt>
                <c:pt idx="6602">
                  <c:v>2070.538</c:v>
                </c:pt>
                <c:pt idx="6603">
                  <c:v>2048.1799999999998</c:v>
                </c:pt>
                <c:pt idx="6604">
                  <c:v>2054.875</c:v>
                </c:pt>
                <c:pt idx="6605">
                  <c:v>2057.9470000000001</c:v>
                </c:pt>
                <c:pt idx="6606">
                  <c:v>2058.297</c:v>
                </c:pt>
                <c:pt idx="6607">
                  <c:v>2053.9499999999998</c:v>
                </c:pt>
                <c:pt idx="6608">
                  <c:v>2059.4589999999998</c:v>
                </c:pt>
                <c:pt idx="6609">
                  <c:v>2058.4690000000001</c:v>
                </c:pt>
                <c:pt idx="6610">
                  <c:v>2057.4690000000001</c:v>
                </c:pt>
                <c:pt idx="6611">
                  <c:v>2052.9580000000001</c:v>
                </c:pt>
                <c:pt idx="6612">
                  <c:v>2051.587</c:v>
                </c:pt>
                <c:pt idx="6613">
                  <c:v>2207.84</c:v>
                </c:pt>
                <c:pt idx="6614">
                  <c:v>2233.873</c:v>
                </c:pt>
                <c:pt idx="6615">
                  <c:v>2232.9290000000001</c:v>
                </c:pt>
                <c:pt idx="6616">
                  <c:v>2232.3240000000001</c:v>
                </c:pt>
                <c:pt idx="6617">
                  <c:v>2226.3159999999998</c:v>
                </c:pt>
                <c:pt idx="6618">
                  <c:v>2087.1790000000001</c:v>
                </c:pt>
                <c:pt idx="6619">
                  <c:v>2075.6889999999999</c:v>
                </c:pt>
                <c:pt idx="6620">
                  <c:v>2079.6350000000002</c:v>
                </c:pt>
                <c:pt idx="6621">
                  <c:v>2078.7370000000001</c:v>
                </c:pt>
                <c:pt idx="6622">
                  <c:v>2076.3420000000001</c:v>
                </c:pt>
                <c:pt idx="6623">
                  <c:v>2073.1170000000002</c:v>
                </c:pt>
                <c:pt idx="6624">
                  <c:v>2070.4929999999999</c:v>
                </c:pt>
                <c:pt idx="6625">
                  <c:v>1987.13</c:v>
                </c:pt>
                <c:pt idx="6626">
                  <c:v>1983.567</c:v>
                </c:pt>
                <c:pt idx="6627">
                  <c:v>1962.2919999999999</c:v>
                </c:pt>
                <c:pt idx="6628">
                  <c:v>1902.671</c:v>
                </c:pt>
                <c:pt idx="6629">
                  <c:v>1903.0170000000001</c:v>
                </c:pt>
                <c:pt idx="6630">
                  <c:v>1905.277</c:v>
                </c:pt>
                <c:pt idx="6631">
                  <c:v>1907.97</c:v>
                </c:pt>
                <c:pt idx="6632">
                  <c:v>1912.5350000000001</c:v>
                </c:pt>
                <c:pt idx="6633">
                  <c:v>1912.0429999999999</c:v>
                </c:pt>
                <c:pt idx="6634">
                  <c:v>1911.047</c:v>
                </c:pt>
                <c:pt idx="6635">
                  <c:v>1915.02</c:v>
                </c:pt>
                <c:pt idx="6636">
                  <c:v>1915.7149999999999</c:v>
                </c:pt>
                <c:pt idx="6637">
                  <c:v>1931.1479999999999</c:v>
                </c:pt>
                <c:pt idx="6638">
                  <c:v>1931.875</c:v>
                </c:pt>
                <c:pt idx="6639">
                  <c:v>1932.586</c:v>
                </c:pt>
                <c:pt idx="6640">
                  <c:v>1925.0350000000001</c:v>
                </c:pt>
                <c:pt idx="6641">
                  <c:v>1921.1959999999999</c:v>
                </c:pt>
                <c:pt idx="6642">
                  <c:v>1928.7449999999999</c:v>
                </c:pt>
                <c:pt idx="6643">
                  <c:v>1931.627</c:v>
                </c:pt>
                <c:pt idx="6644">
                  <c:v>1937.8130000000001</c:v>
                </c:pt>
                <c:pt idx="6645">
                  <c:v>1934.3969999999999</c:v>
                </c:pt>
                <c:pt idx="6646">
                  <c:v>1934.6279999999999</c:v>
                </c:pt>
                <c:pt idx="6647">
                  <c:v>1935.2660000000001</c:v>
                </c:pt>
                <c:pt idx="6648">
                  <c:v>1938.316</c:v>
                </c:pt>
                <c:pt idx="6649">
                  <c:v>1857.7339999999999</c:v>
                </c:pt>
                <c:pt idx="6650">
                  <c:v>1861.106</c:v>
                </c:pt>
                <c:pt idx="6651">
                  <c:v>1886.6030000000001</c:v>
                </c:pt>
                <c:pt idx="6652">
                  <c:v>1904.1179999999999</c:v>
                </c:pt>
                <c:pt idx="6653">
                  <c:v>1904.11</c:v>
                </c:pt>
                <c:pt idx="6654">
                  <c:v>1902.174</c:v>
                </c:pt>
                <c:pt idx="6655">
                  <c:v>1901.9</c:v>
                </c:pt>
                <c:pt idx="6656">
                  <c:v>1901.021</c:v>
                </c:pt>
                <c:pt idx="6657">
                  <c:v>1898.1890000000001</c:v>
                </c:pt>
                <c:pt idx="6658">
                  <c:v>1896.9849999999999</c:v>
                </c:pt>
                <c:pt idx="6659">
                  <c:v>1898.9269999999999</c:v>
                </c:pt>
                <c:pt idx="6660">
                  <c:v>1899.8969999999999</c:v>
                </c:pt>
                <c:pt idx="6661">
                  <c:v>1903.2729999999999</c:v>
                </c:pt>
                <c:pt idx="6662">
                  <c:v>1902.8920000000001</c:v>
                </c:pt>
                <c:pt idx="6663">
                  <c:v>1903.296</c:v>
                </c:pt>
                <c:pt idx="6664">
                  <c:v>1903.2719999999999</c:v>
                </c:pt>
                <c:pt idx="6665">
                  <c:v>1901.5239999999999</c:v>
                </c:pt>
                <c:pt idx="6666">
                  <c:v>1906.5740000000001</c:v>
                </c:pt>
                <c:pt idx="6667">
                  <c:v>1907.472</c:v>
                </c:pt>
                <c:pt idx="6668">
                  <c:v>1906.4079999999999</c:v>
                </c:pt>
                <c:pt idx="6669">
                  <c:v>1908.175</c:v>
                </c:pt>
                <c:pt idx="6670">
                  <c:v>1906.991</c:v>
                </c:pt>
                <c:pt idx="6671">
                  <c:v>1908.135</c:v>
                </c:pt>
                <c:pt idx="6672">
                  <c:v>1907.2059999999999</c:v>
                </c:pt>
                <c:pt idx="6673">
                  <c:v>1810.172</c:v>
                </c:pt>
                <c:pt idx="6674">
                  <c:v>1806.4179999999999</c:v>
                </c:pt>
                <c:pt idx="6675">
                  <c:v>1780.806</c:v>
                </c:pt>
                <c:pt idx="6676">
                  <c:v>1786.329</c:v>
                </c:pt>
                <c:pt idx="6677">
                  <c:v>1787.2819999999999</c:v>
                </c:pt>
                <c:pt idx="6678">
                  <c:v>1791.2729999999999</c:v>
                </c:pt>
                <c:pt idx="6679">
                  <c:v>1792.2719999999999</c:v>
                </c:pt>
                <c:pt idx="6680">
                  <c:v>1787.2149999999999</c:v>
                </c:pt>
                <c:pt idx="6681">
                  <c:v>1934.6659999999999</c:v>
                </c:pt>
                <c:pt idx="6682">
                  <c:v>1952.836</c:v>
                </c:pt>
                <c:pt idx="6683">
                  <c:v>1950.3589999999999</c:v>
                </c:pt>
                <c:pt idx="6684">
                  <c:v>1939.9280000000001</c:v>
                </c:pt>
                <c:pt idx="6685">
                  <c:v>1936.732</c:v>
                </c:pt>
                <c:pt idx="6686">
                  <c:v>1934.588</c:v>
                </c:pt>
                <c:pt idx="6687">
                  <c:v>1935.39</c:v>
                </c:pt>
                <c:pt idx="6688">
                  <c:v>1936.62</c:v>
                </c:pt>
                <c:pt idx="6689">
                  <c:v>1934.5989999999999</c:v>
                </c:pt>
                <c:pt idx="6690">
                  <c:v>1935.4190000000001</c:v>
                </c:pt>
                <c:pt idx="6691">
                  <c:v>1889.816</c:v>
                </c:pt>
                <c:pt idx="6692">
                  <c:v>1677.0360000000001</c:v>
                </c:pt>
                <c:pt idx="6693">
                  <c:v>1685.1679999999999</c:v>
                </c:pt>
                <c:pt idx="6694">
                  <c:v>1690.1479999999999</c:v>
                </c:pt>
                <c:pt idx="6695">
                  <c:v>1695.55</c:v>
                </c:pt>
                <c:pt idx="6696">
                  <c:v>1696.0309999999999</c:v>
                </c:pt>
                <c:pt idx="6697">
                  <c:v>1414.9269999999999</c:v>
                </c:pt>
                <c:pt idx="6698">
                  <c:v>1411.6130000000001</c:v>
                </c:pt>
                <c:pt idx="6699">
                  <c:v>1502.143</c:v>
                </c:pt>
                <c:pt idx="6700">
                  <c:v>1323.7049999999999</c:v>
                </c:pt>
                <c:pt idx="6701">
                  <c:v>1325.748</c:v>
                </c:pt>
                <c:pt idx="6702">
                  <c:v>1327.944</c:v>
                </c:pt>
                <c:pt idx="6703">
                  <c:v>1329.9059999999999</c:v>
                </c:pt>
                <c:pt idx="6704">
                  <c:v>1376.336</c:v>
                </c:pt>
                <c:pt idx="6705">
                  <c:v>1377.91</c:v>
                </c:pt>
                <c:pt idx="6706">
                  <c:v>1389.29</c:v>
                </c:pt>
                <c:pt idx="6707">
                  <c:v>1391.575</c:v>
                </c:pt>
                <c:pt idx="6708">
                  <c:v>1387.16</c:v>
                </c:pt>
                <c:pt idx="6709">
                  <c:v>1377.8130000000001</c:v>
                </c:pt>
                <c:pt idx="6710">
                  <c:v>1377.2270000000001</c:v>
                </c:pt>
                <c:pt idx="6711">
                  <c:v>1382.4829999999999</c:v>
                </c:pt>
                <c:pt idx="6712">
                  <c:v>1382.297</c:v>
                </c:pt>
                <c:pt idx="6713">
                  <c:v>1384.7439999999999</c:v>
                </c:pt>
                <c:pt idx="6714">
                  <c:v>1386.6410000000001</c:v>
                </c:pt>
                <c:pt idx="6715">
                  <c:v>1385.2339999999999</c:v>
                </c:pt>
                <c:pt idx="6716">
                  <c:v>1383.7159999999999</c:v>
                </c:pt>
                <c:pt idx="6717">
                  <c:v>1384.1089999999999</c:v>
                </c:pt>
                <c:pt idx="6718">
                  <c:v>1384.0409999999999</c:v>
                </c:pt>
                <c:pt idx="6719">
                  <c:v>1383.3230000000001</c:v>
                </c:pt>
                <c:pt idx="6720">
                  <c:v>1383.146</c:v>
                </c:pt>
                <c:pt idx="6721">
                  <c:v>1294.47</c:v>
                </c:pt>
                <c:pt idx="6722">
                  <c:v>1296.741</c:v>
                </c:pt>
                <c:pt idx="6723">
                  <c:v>1457.0039999999999</c:v>
                </c:pt>
                <c:pt idx="6724">
                  <c:v>1462.93</c:v>
                </c:pt>
                <c:pt idx="6725">
                  <c:v>1475.0029999999999</c:v>
                </c:pt>
                <c:pt idx="6726">
                  <c:v>1476.73</c:v>
                </c:pt>
                <c:pt idx="6727">
                  <c:v>1470.7719999999999</c:v>
                </c:pt>
                <c:pt idx="6728">
                  <c:v>1469.8030000000001</c:v>
                </c:pt>
                <c:pt idx="6729">
                  <c:v>1474.11</c:v>
                </c:pt>
                <c:pt idx="6730">
                  <c:v>1477.9490000000001</c:v>
                </c:pt>
                <c:pt idx="6731">
                  <c:v>1476.771</c:v>
                </c:pt>
                <c:pt idx="6732">
                  <c:v>1476.9169999999999</c:v>
                </c:pt>
                <c:pt idx="6733">
                  <c:v>1474.7149999999999</c:v>
                </c:pt>
                <c:pt idx="6734">
                  <c:v>1474.596</c:v>
                </c:pt>
                <c:pt idx="6735">
                  <c:v>1528.2260000000001</c:v>
                </c:pt>
                <c:pt idx="6736">
                  <c:v>1515.5260000000001</c:v>
                </c:pt>
                <c:pt idx="6737">
                  <c:v>1513.365</c:v>
                </c:pt>
                <c:pt idx="6738">
                  <c:v>1510.2049999999999</c:v>
                </c:pt>
                <c:pt idx="6739">
                  <c:v>1510.6110000000001</c:v>
                </c:pt>
                <c:pt idx="6740">
                  <c:v>1515.1590000000001</c:v>
                </c:pt>
                <c:pt idx="6741">
                  <c:v>1561.289</c:v>
                </c:pt>
                <c:pt idx="6742">
                  <c:v>1605.962</c:v>
                </c:pt>
                <c:pt idx="6743">
                  <c:v>1624.4010000000001</c:v>
                </c:pt>
                <c:pt idx="6744">
                  <c:v>1693.4590000000001</c:v>
                </c:pt>
                <c:pt idx="6745">
                  <c:v>1676.4939999999999</c:v>
                </c:pt>
                <c:pt idx="6746">
                  <c:v>1673.317</c:v>
                </c:pt>
                <c:pt idx="6747">
                  <c:v>1396.191</c:v>
                </c:pt>
                <c:pt idx="6748">
                  <c:v>1561.3150000000001</c:v>
                </c:pt>
                <c:pt idx="6749">
                  <c:v>1563.877</c:v>
                </c:pt>
                <c:pt idx="6750">
                  <c:v>1564.345</c:v>
                </c:pt>
                <c:pt idx="6751">
                  <c:v>1562.405</c:v>
                </c:pt>
                <c:pt idx="6752">
                  <c:v>1647.1010000000001</c:v>
                </c:pt>
                <c:pt idx="6753">
                  <c:v>1647.809</c:v>
                </c:pt>
                <c:pt idx="6754">
                  <c:v>1646.3009999999999</c:v>
                </c:pt>
                <c:pt idx="6755">
                  <c:v>1646.7149999999999</c:v>
                </c:pt>
                <c:pt idx="6756">
                  <c:v>1561.4649999999999</c:v>
                </c:pt>
                <c:pt idx="6757">
                  <c:v>1391.173</c:v>
                </c:pt>
                <c:pt idx="6758">
                  <c:v>1370.2619999999999</c:v>
                </c:pt>
                <c:pt idx="6759">
                  <c:v>1374.306</c:v>
                </c:pt>
                <c:pt idx="6760">
                  <c:v>1382.008</c:v>
                </c:pt>
                <c:pt idx="6761">
                  <c:v>1383.644</c:v>
                </c:pt>
                <c:pt idx="6762">
                  <c:v>1385.5229999999999</c:v>
                </c:pt>
                <c:pt idx="6763">
                  <c:v>1386.3340000000001</c:v>
                </c:pt>
                <c:pt idx="6764">
                  <c:v>1384.7080000000001</c:v>
                </c:pt>
                <c:pt idx="6765">
                  <c:v>1384.0730000000001</c:v>
                </c:pt>
                <c:pt idx="6766">
                  <c:v>1385.248</c:v>
                </c:pt>
                <c:pt idx="6767">
                  <c:v>1390.0340000000001</c:v>
                </c:pt>
                <c:pt idx="6768">
                  <c:v>1392.1510000000001</c:v>
                </c:pt>
                <c:pt idx="6769">
                  <c:v>1443.9880000000001</c:v>
                </c:pt>
                <c:pt idx="6770">
                  <c:v>1445.9780000000001</c:v>
                </c:pt>
                <c:pt idx="6771">
                  <c:v>1479.9159999999999</c:v>
                </c:pt>
                <c:pt idx="6772">
                  <c:v>1321.9880000000001</c:v>
                </c:pt>
                <c:pt idx="6773">
                  <c:v>1320.299</c:v>
                </c:pt>
                <c:pt idx="6774">
                  <c:v>1327.98</c:v>
                </c:pt>
                <c:pt idx="6775">
                  <c:v>1329.2829999999999</c:v>
                </c:pt>
                <c:pt idx="6776">
                  <c:v>1331.633</c:v>
                </c:pt>
                <c:pt idx="6777">
                  <c:v>1329.4179999999999</c:v>
                </c:pt>
                <c:pt idx="6778">
                  <c:v>1321.3520000000001</c:v>
                </c:pt>
                <c:pt idx="6779">
                  <c:v>1322.0350000000001</c:v>
                </c:pt>
                <c:pt idx="6780">
                  <c:v>1324.075</c:v>
                </c:pt>
                <c:pt idx="6781">
                  <c:v>1327.6990000000001</c:v>
                </c:pt>
                <c:pt idx="6782">
                  <c:v>1333.6590000000001</c:v>
                </c:pt>
                <c:pt idx="6783">
                  <c:v>1330.8489999999999</c:v>
                </c:pt>
                <c:pt idx="6784">
                  <c:v>1329.8130000000001</c:v>
                </c:pt>
                <c:pt idx="6785">
                  <c:v>1327.386</c:v>
                </c:pt>
                <c:pt idx="6786">
                  <c:v>1326.153</c:v>
                </c:pt>
                <c:pt idx="6787">
                  <c:v>1322.2660000000001</c:v>
                </c:pt>
                <c:pt idx="6788">
                  <c:v>1319.355</c:v>
                </c:pt>
                <c:pt idx="6789">
                  <c:v>1322.1010000000001</c:v>
                </c:pt>
                <c:pt idx="6790">
                  <c:v>1323.8889999999999</c:v>
                </c:pt>
                <c:pt idx="6791">
                  <c:v>1326.644</c:v>
                </c:pt>
                <c:pt idx="6792">
                  <c:v>1326.0319999999999</c:v>
                </c:pt>
                <c:pt idx="6793">
                  <c:v>1506.19</c:v>
                </c:pt>
                <c:pt idx="6794">
                  <c:v>1512.704</c:v>
                </c:pt>
                <c:pt idx="6795">
                  <c:v>1659.636</c:v>
                </c:pt>
                <c:pt idx="6796">
                  <c:v>1682.001</c:v>
                </c:pt>
                <c:pt idx="6797">
                  <c:v>1685.4079999999999</c:v>
                </c:pt>
                <c:pt idx="6798">
                  <c:v>1684.75</c:v>
                </c:pt>
                <c:pt idx="6799">
                  <c:v>1666.2840000000001</c:v>
                </c:pt>
                <c:pt idx="6800">
                  <c:v>1663.76</c:v>
                </c:pt>
                <c:pt idx="6801">
                  <c:v>1672.865</c:v>
                </c:pt>
                <c:pt idx="6802">
                  <c:v>1670.826</c:v>
                </c:pt>
                <c:pt idx="6803">
                  <c:v>1673.527</c:v>
                </c:pt>
                <c:pt idx="6804">
                  <c:v>1680.529</c:v>
                </c:pt>
                <c:pt idx="6805">
                  <c:v>1683.21</c:v>
                </c:pt>
                <c:pt idx="6806">
                  <c:v>1681.451</c:v>
                </c:pt>
                <c:pt idx="6807">
                  <c:v>1680.585</c:v>
                </c:pt>
                <c:pt idx="6808">
                  <c:v>1681.9179999999999</c:v>
                </c:pt>
                <c:pt idx="6809">
                  <c:v>1682.9469999999999</c:v>
                </c:pt>
                <c:pt idx="6810">
                  <c:v>1685.7719999999999</c:v>
                </c:pt>
                <c:pt idx="6811">
                  <c:v>1681.2650000000001</c:v>
                </c:pt>
                <c:pt idx="6812">
                  <c:v>1670.886</c:v>
                </c:pt>
                <c:pt idx="6813">
                  <c:v>1676.8309999999999</c:v>
                </c:pt>
                <c:pt idx="6814">
                  <c:v>1670.778</c:v>
                </c:pt>
                <c:pt idx="6815">
                  <c:v>1671.7670000000001</c:v>
                </c:pt>
                <c:pt idx="6816">
                  <c:v>1673.4929999999999</c:v>
                </c:pt>
                <c:pt idx="6817">
                  <c:v>1506.9580000000001</c:v>
                </c:pt>
                <c:pt idx="6818">
                  <c:v>1510.366</c:v>
                </c:pt>
                <c:pt idx="6819">
                  <c:v>1535.8430000000001</c:v>
                </c:pt>
                <c:pt idx="6820">
                  <c:v>1538.5440000000001</c:v>
                </c:pt>
                <c:pt idx="6821">
                  <c:v>1541.348</c:v>
                </c:pt>
                <c:pt idx="6822">
                  <c:v>1540.645</c:v>
                </c:pt>
                <c:pt idx="6823">
                  <c:v>1541.037</c:v>
                </c:pt>
                <c:pt idx="6824">
                  <c:v>1538.83</c:v>
                </c:pt>
                <c:pt idx="6825">
                  <c:v>1535.7570000000001</c:v>
                </c:pt>
                <c:pt idx="6826">
                  <c:v>1534.646</c:v>
                </c:pt>
                <c:pt idx="6827">
                  <c:v>1536.422</c:v>
                </c:pt>
                <c:pt idx="6828">
                  <c:v>1534.7750000000001</c:v>
                </c:pt>
                <c:pt idx="6829">
                  <c:v>1533.8889999999999</c:v>
                </c:pt>
                <c:pt idx="6830">
                  <c:v>1533.0719999999999</c:v>
                </c:pt>
                <c:pt idx="6831">
                  <c:v>1532.34</c:v>
                </c:pt>
                <c:pt idx="6832">
                  <c:v>1534.2650000000001</c:v>
                </c:pt>
                <c:pt idx="6833">
                  <c:v>1536.8989999999999</c:v>
                </c:pt>
                <c:pt idx="6834">
                  <c:v>1541.6790000000001</c:v>
                </c:pt>
                <c:pt idx="6835">
                  <c:v>1543.875</c:v>
                </c:pt>
                <c:pt idx="6836">
                  <c:v>1545.9059999999999</c:v>
                </c:pt>
                <c:pt idx="6837">
                  <c:v>1547.2760000000001</c:v>
                </c:pt>
                <c:pt idx="6838">
                  <c:v>1545.78</c:v>
                </c:pt>
                <c:pt idx="6839">
                  <c:v>1542.4860000000001</c:v>
                </c:pt>
                <c:pt idx="6840">
                  <c:v>1539.6590000000001</c:v>
                </c:pt>
                <c:pt idx="6841">
                  <c:v>1416.0840000000001</c:v>
                </c:pt>
                <c:pt idx="6842">
                  <c:v>1417.4690000000001</c:v>
                </c:pt>
                <c:pt idx="6843">
                  <c:v>1416.075</c:v>
                </c:pt>
                <c:pt idx="6844">
                  <c:v>1418.3219999999999</c:v>
                </c:pt>
                <c:pt idx="6845">
                  <c:v>1416.7349999999999</c:v>
                </c:pt>
                <c:pt idx="6846">
                  <c:v>1414.1469999999999</c:v>
                </c:pt>
                <c:pt idx="6847">
                  <c:v>1415.41</c:v>
                </c:pt>
                <c:pt idx="6848">
                  <c:v>1417.6379999999999</c:v>
                </c:pt>
                <c:pt idx="6849">
                  <c:v>1410.259</c:v>
                </c:pt>
                <c:pt idx="6850">
                  <c:v>1415.096</c:v>
                </c:pt>
                <c:pt idx="6851">
                  <c:v>1415.03</c:v>
                </c:pt>
                <c:pt idx="6852">
                  <c:v>1415.431</c:v>
                </c:pt>
                <c:pt idx="6853">
                  <c:v>1412.5229999999999</c:v>
                </c:pt>
                <c:pt idx="6854">
                  <c:v>1413.3040000000001</c:v>
                </c:pt>
                <c:pt idx="6855">
                  <c:v>1413.7270000000001</c:v>
                </c:pt>
                <c:pt idx="6856">
                  <c:v>1413.4069999999999</c:v>
                </c:pt>
                <c:pt idx="6857">
                  <c:v>1414.4580000000001</c:v>
                </c:pt>
                <c:pt idx="6858">
                  <c:v>1413.27</c:v>
                </c:pt>
                <c:pt idx="6859">
                  <c:v>1411.5409999999999</c:v>
                </c:pt>
                <c:pt idx="6860">
                  <c:v>1412.4179999999999</c:v>
                </c:pt>
                <c:pt idx="6861">
                  <c:v>1414.1610000000001</c:v>
                </c:pt>
                <c:pt idx="6862">
                  <c:v>1419.01</c:v>
                </c:pt>
                <c:pt idx="6863">
                  <c:v>1420.259</c:v>
                </c:pt>
                <c:pt idx="6864">
                  <c:v>1420.9670000000001</c:v>
                </c:pt>
                <c:pt idx="6865">
                  <c:v>1459.6110000000001</c:v>
                </c:pt>
                <c:pt idx="6866">
                  <c:v>1459.288</c:v>
                </c:pt>
                <c:pt idx="6867">
                  <c:v>1454.0260000000001</c:v>
                </c:pt>
                <c:pt idx="6868">
                  <c:v>1458.32</c:v>
                </c:pt>
                <c:pt idx="6869">
                  <c:v>1453.74</c:v>
                </c:pt>
                <c:pt idx="6870">
                  <c:v>1453.809</c:v>
                </c:pt>
                <c:pt idx="6871">
                  <c:v>1452.3589999999999</c:v>
                </c:pt>
                <c:pt idx="6872">
                  <c:v>1450.3630000000001</c:v>
                </c:pt>
                <c:pt idx="6873">
                  <c:v>1449.808</c:v>
                </c:pt>
                <c:pt idx="6874">
                  <c:v>1449.3050000000001</c:v>
                </c:pt>
                <c:pt idx="6875">
                  <c:v>1449.7860000000001</c:v>
                </c:pt>
                <c:pt idx="6876">
                  <c:v>1450.2239999999999</c:v>
                </c:pt>
                <c:pt idx="6877">
                  <c:v>1449.932</c:v>
                </c:pt>
                <c:pt idx="6878">
                  <c:v>1453.2929999999999</c:v>
                </c:pt>
                <c:pt idx="6879">
                  <c:v>1457.8030000000001</c:v>
                </c:pt>
                <c:pt idx="6880">
                  <c:v>1463.24</c:v>
                </c:pt>
                <c:pt idx="6881">
                  <c:v>1463.7950000000001</c:v>
                </c:pt>
                <c:pt idx="6882">
                  <c:v>1464.056</c:v>
                </c:pt>
                <c:pt idx="6883">
                  <c:v>1459.15</c:v>
                </c:pt>
                <c:pt idx="6884">
                  <c:v>1456.64</c:v>
                </c:pt>
                <c:pt idx="6885">
                  <c:v>1453.8209999999999</c:v>
                </c:pt>
                <c:pt idx="6886">
                  <c:v>1451.6659999999999</c:v>
                </c:pt>
                <c:pt idx="6887">
                  <c:v>1448.2429999999999</c:v>
                </c:pt>
                <c:pt idx="6888">
                  <c:v>1449.1669999999999</c:v>
                </c:pt>
                <c:pt idx="6889">
                  <c:v>1373.143</c:v>
                </c:pt>
                <c:pt idx="6890">
                  <c:v>1371.213</c:v>
                </c:pt>
                <c:pt idx="6891">
                  <c:v>1369.4010000000001</c:v>
                </c:pt>
                <c:pt idx="6892">
                  <c:v>1369.615</c:v>
                </c:pt>
                <c:pt idx="6893">
                  <c:v>1371.078</c:v>
                </c:pt>
                <c:pt idx="6894">
                  <c:v>1377.115</c:v>
                </c:pt>
                <c:pt idx="6895">
                  <c:v>1376.6479999999999</c:v>
                </c:pt>
                <c:pt idx="6896">
                  <c:v>1377.954</c:v>
                </c:pt>
                <c:pt idx="6897">
                  <c:v>1376.5519999999999</c:v>
                </c:pt>
                <c:pt idx="6898">
                  <c:v>1380.37</c:v>
                </c:pt>
                <c:pt idx="6899">
                  <c:v>1378.2070000000001</c:v>
                </c:pt>
                <c:pt idx="6900">
                  <c:v>1374.5409999999999</c:v>
                </c:pt>
                <c:pt idx="6901">
                  <c:v>1373.1310000000001</c:v>
                </c:pt>
                <c:pt idx="6902">
                  <c:v>1367.8330000000001</c:v>
                </c:pt>
                <c:pt idx="6903">
                  <c:v>1367.547</c:v>
                </c:pt>
                <c:pt idx="6904">
                  <c:v>1362.2090000000001</c:v>
                </c:pt>
                <c:pt idx="6905">
                  <c:v>1356.9459999999999</c:v>
                </c:pt>
                <c:pt idx="6906">
                  <c:v>1363.7619999999999</c:v>
                </c:pt>
                <c:pt idx="6907">
                  <c:v>1369.673</c:v>
                </c:pt>
                <c:pt idx="6908">
                  <c:v>1376.192</c:v>
                </c:pt>
                <c:pt idx="6909">
                  <c:v>1378.4059999999999</c:v>
                </c:pt>
                <c:pt idx="6910">
                  <c:v>1378.6990000000001</c:v>
                </c:pt>
                <c:pt idx="6911">
                  <c:v>1378.2760000000001</c:v>
                </c:pt>
                <c:pt idx="6912">
                  <c:v>1371.52</c:v>
                </c:pt>
                <c:pt idx="6913">
                  <c:v>1409.9069999999999</c:v>
                </c:pt>
                <c:pt idx="6914">
                  <c:v>1402.9369999999999</c:v>
                </c:pt>
                <c:pt idx="6915">
                  <c:v>1415.09</c:v>
                </c:pt>
                <c:pt idx="6916">
                  <c:v>1405.5119999999999</c:v>
                </c:pt>
                <c:pt idx="6917">
                  <c:v>1406.357</c:v>
                </c:pt>
                <c:pt idx="6918">
                  <c:v>1410.76</c:v>
                </c:pt>
                <c:pt idx="6919">
                  <c:v>1412.9090000000001</c:v>
                </c:pt>
                <c:pt idx="6920">
                  <c:v>1419.5</c:v>
                </c:pt>
                <c:pt idx="6921">
                  <c:v>1421.1659999999999</c:v>
                </c:pt>
                <c:pt idx="6922">
                  <c:v>1422.1859999999999</c:v>
                </c:pt>
                <c:pt idx="6923">
                  <c:v>1422.24</c:v>
                </c:pt>
                <c:pt idx="6924">
                  <c:v>1421.41</c:v>
                </c:pt>
                <c:pt idx="6925">
                  <c:v>1416.038</c:v>
                </c:pt>
                <c:pt idx="6926">
                  <c:v>1415.4770000000001</c:v>
                </c:pt>
                <c:pt idx="6927">
                  <c:v>1413.3530000000001</c:v>
                </c:pt>
                <c:pt idx="6928">
                  <c:v>1414.672</c:v>
                </c:pt>
                <c:pt idx="6929">
                  <c:v>1413.4390000000001</c:v>
                </c:pt>
                <c:pt idx="6930">
                  <c:v>1412.499</c:v>
                </c:pt>
                <c:pt idx="6931">
                  <c:v>1411.6210000000001</c:v>
                </c:pt>
                <c:pt idx="6932">
                  <c:v>1413.758</c:v>
                </c:pt>
                <c:pt idx="6933">
                  <c:v>1411.6289999999999</c:v>
                </c:pt>
                <c:pt idx="6934">
                  <c:v>1410.48</c:v>
                </c:pt>
                <c:pt idx="6935">
                  <c:v>1411.6289999999999</c:v>
                </c:pt>
                <c:pt idx="6936">
                  <c:v>1545.0940000000001</c:v>
                </c:pt>
                <c:pt idx="6937">
                  <c:v>1555.807</c:v>
                </c:pt>
                <c:pt idx="6938">
                  <c:v>1558.461</c:v>
                </c:pt>
                <c:pt idx="6939">
                  <c:v>1330.4880000000001</c:v>
                </c:pt>
                <c:pt idx="6940">
                  <c:v>1541.83</c:v>
                </c:pt>
                <c:pt idx="6941">
                  <c:v>1541.941</c:v>
                </c:pt>
                <c:pt idx="6942">
                  <c:v>1541.626</c:v>
                </c:pt>
                <c:pt idx="6943">
                  <c:v>1541.0640000000001</c:v>
                </c:pt>
                <c:pt idx="6944">
                  <c:v>1539.81</c:v>
                </c:pt>
                <c:pt idx="6945">
                  <c:v>1537.5129999999999</c:v>
                </c:pt>
                <c:pt idx="6946">
                  <c:v>1535.8710000000001</c:v>
                </c:pt>
                <c:pt idx="6947">
                  <c:v>1380.7270000000001</c:v>
                </c:pt>
                <c:pt idx="6948">
                  <c:v>1243.518</c:v>
                </c:pt>
                <c:pt idx="6949">
                  <c:v>1248.2560000000001</c:v>
                </c:pt>
                <c:pt idx="6950">
                  <c:v>1254.0540000000001</c:v>
                </c:pt>
                <c:pt idx="6951">
                  <c:v>1260.008</c:v>
                </c:pt>
                <c:pt idx="6952">
                  <c:v>1266.008</c:v>
                </c:pt>
                <c:pt idx="6953">
                  <c:v>1259.2739999999999</c:v>
                </c:pt>
                <c:pt idx="6954">
                  <c:v>1257.52</c:v>
                </c:pt>
                <c:pt idx="6955">
                  <c:v>1254.231</c:v>
                </c:pt>
                <c:pt idx="6956">
                  <c:v>1250.3440000000001</c:v>
                </c:pt>
                <c:pt idx="6957">
                  <c:v>1254.443</c:v>
                </c:pt>
                <c:pt idx="6958">
                  <c:v>1250.453</c:v>
                </c:pt>
                <c:pt idx="6959">
                  <c:v>1254.46</c:v>
                </c:pt>
                <c:pt idx="6960">
                  <c:v>1256.6489999999999</c:v>
                </c:pt>
                <c:pt idx="6961">
                  <c:v>1206.337</c:v>
                </c:pt>
                <c:pt idx="6962">
                  <c:v>1252.817</c:v>
                </c:pt>
                <c:pt idx="6963">
                  <c:v>1314.9929999999999</c:v>
                </c:pt>
                <c:pt idx="6964">
                  <c:v>1147.9690000000001</c:v>
                </c:pt>
                <c:pt idx="6965">
                  <c:v>1146.921</c:v>
                </c:pt>
                <c:pt idx="6966">
                  <c:v>1147.96</c:v>
                </c:pt>
                <c:pt idx="6967">
                  <c:v>1143.998</c:v>
                </c:pt>
                <c:pt idx="6968">
                  <c:v>1138.54</c:v>
                </c:pt>
                <c:pt idx="6969">
                  <c:v>1138.742</c:v>
                </c:pt>
                <c:pt idx="6970">
                  <c:v>1135.8910000000001</c:v>
                </c:pt>
                <c:pt idx="6971">
                  <c:v>1132.223</c:v>
                </c:pt>
                <c:pt idx="6972">
                  <c:v>1137.0909999999999</c:v>
                </c:pt>
                <c:pt idx="6973">
                  <c:v>1141.4749999999999</c:v>
                </c:pt>
                <c:pt idx="6974">
                  <c:v>1143.7280000000001</c:v>
                </c:pt>
                <c:pt idx="6975">
                  <c:v>1148.854</c:v>
                </c:pt>
                <c:pt idx="6976">
                  <c:v>1148.1079999999999</c:v>
                </c:pt>
                <c:pt idx="6977">
                  <c:v>1148.559</c:v>
                </c:pt>
                <c:pt idx="6978">
                  <c:v>1143.788</c:v>
                </c:pt>
                <c:pt idx="6979">
                  <c:v>1141.4459999999999</c:v>
                </c:pt>
                <c:pt idx="6980">
                  <c:v>1136.4290000000001</c:v>
                </c:pt>
                <c:pt idx="6981">
                  <c:v>1133.595</c:v>
                </c:pt>
                <c:pt idx="6982">
                  <c:v>1133.143</c:v>
                </c:pt>
                <c:pt idx="6983">
                  <c:v>1131.1320000000001</c:v>
                </c:pt>
                <c:pt idx="6984">
                  <c:v>1134.3710000000001</c:v>
                </c:pt>
                <c:pt idx="6985">
                  <c:v>1058.624</c:v>
                </c:pt>
                <c:pt idx="6986">
                  <c:v>1079.1279999999999</c:v>
                </c:pt>
                <c:pt idx="6987">
                  <c:v>1234.5920000000001</c:v>
                </c:pt>
                <c:pt idx="6988">
                  <c:v>1257.615</c:v>
                </c:pt>
                <c:pt idx="6989">
                  <c:v>1258.5909999999999</c:v>
                </c:pt>
                <c:pt idx="6990">
                  <c:v>1254.8879999999999</c:v>
                </c:pt>
                <c:pt idx="6991">
                  <c:v>1250.3699999999999</c:v>
                </c:pt>
                <c:pt idx="6992">
                  <c:v>1246.6790000000001</c:v>
                </c:pt>
                <c:pt idx="6993">
                  <c:v>1242.904</c:v>
                </c:pt>
                <c:pt idx="6994">
                  <c:v>1246.4290000000001</c:v>
                </c:pt>
                <c:pt idx="6995">
                  <c:v>1250.0150000000001</c:v>
                </c:pt>
                <c:pt idx="6996">
                  <c:v>1252.874</c:v>
                </c:pt>
                <c:pt idx="6997">
                  <c:v>1253.8119999999999</c:v>
                </c:pt>
                <c:pt idx="6998">
                  <c:v>1249.556</c:v>
                </c:pt>
                <c:pt idx="6999">
                  <c:v>1245.4359999999999</c:v>
                </c:pt>
                <c:pt idx="7000">
                  <c:v>1245.702</c:v>
                </c:pt>
                <c:pt idx="7001">
                  <c:v>1247.884</c:v>
                </c:pt>
                <c:pt idx="7002">
                  <c:v>1247.598</c:v>
                </c:pt>
                <c:pt idx="7003">
                  <c:v>1249.693</c:v>
                </c:pt>
                <c:pt idx="7004">
                  <c:v>1251.4480000000001</c:v>
                </c:pt>
                <c:pt idx="7005">
                  <c:v>1251.7429999999999</c:v>
                </c:pt>
                <c:pt idx="7006">
                  <c:v>1253.6559999999999</c:v>
                </c:pt>
                <c:pt idx="7007">
                  <c:v>1251.0540000000001</c:v>
                </c:pt>
                <c:pt idx="7008">
                  <c:v>1253.8889999999999</c:v>
                </c:pt>
                <c:pt idx="7009">
                  <c:v>1294.184</c:v>
                </c:pt>
                <c:pt idx="7010">
                  <c:v>1294.664</c:v>
                </c:pt>
                <c:pt idx="7011">
                  <c:v>1235.7760000000001</c:v>
                </c:pt>
                <c:pt idx="7012">
                  <c:v>1235.557</c:v>
                </c:pt>
                <c:pt idx="7013">
                  <c:v>1234.0450000000001</c:v>
                </c:pt>
                <c:pt idx="7014">
                  <c:v>1233.45</c:v>
                </c:pt>
                <c:pt idx="7015">
                  <c:v>1242.575</c:v>
                </c:pt>
                <c:pt idx="7016">
                  <c:v>1247.155</c:v>
                </c:pt>
                <c:pt idx="7017">
                  <c:v>1246.598</c:v>
                </c:pt>
                <c:pt idx="7018">
                  <c:v>1240.7850000000001</c:v>
                </c:pt>
                <c:pt idx="7019">
                  <c:v>1241.011</c:v>
                </c:pt>
                <c:pt idx="7020">
                  <c:v>1237.413</c:v>
                </c:pt>
                <c:pt idx="7021">
                  <c:v>1234.2670000000001</c:v>
                </c:pt>
                <c:pt idx="7022">
                  <c:v>1236.2550000000001</c:v>
                </c:pt>
                <c:pt idx="7023">
                  <c:v>1232.739</c:v>
                </c:pt>
                <c:pt idx="7024">
                  <c:v>1234.6949999999999</c:v>
                </c:pt>
                <c:pt idx="7025">
                  <c:v>1232.1379999999999</c:v>
                </c:pt>
                <c:pt idx="7026">
                  <c:v>1238.105</c:v>
                </c:pt>
                <c:pt idx="7027">
                  <c:v>1256.17</c:v>
                </c:pt>
                <c:pt idx="7028">
                  <c:v>1258.9110000000001</c:v>
                </c:pt>
                <c:pt idx="7029">
                  <c:v>1259.3869999999999</c:v>
                </c:pt>
                <c:pt idx="7030">
                  <c:v>1261.2650000000001</c:v>
                </c:pt>
                <c:pt idx="7031">
                  <c:v>1259.2159999999999</c:v>
                </c:pt>
                <c:pt idx="7032">
                  <c:v>1256.6859999999999</c:v>
                </c:pt>
                <c:pt idx="7033">
                  <c:v>1217.5050000000001</c:v>
                </c:pt>
                <c:pt idx="7034">
                  <c:v>1217.7829999999999</c:v>
                </c:pt>
                <c:pt idx="7035">
                  <c:v>1196.127</c:v>
                </c:pt>
                <c:pt idx="7036">
                  <c:v>1201.3399999999999</c:v>
                </c:pt>
                <c:pt idx="7037">
                  <c:v>1196.8219999999999</c:v>
                </c:pt>
                <c:pt idx="7038">
                  <c:v>1201.8409999999999</c:v>
                </c:pt>
                <c:pt idx="7039">
                  <c:v>1205.748</c:v>
                </c:pt>
                <c:pt idx="7040">
                  <c:v>1206.645</c:v>
                </c:pt>
                <c:pt idx="7041">
                  <c:v>1206.9280000000001</c:v>
                </c:pt>
                <c:pt idx="7042">
                  <c:v>1210.8579999999999</c:v>
                </c:pt>
                <c:pt idx="7043">
                  <c:v>1212.578</c:v>
                </c:pt>
                <c:pt idx="7044">
                  <c:v>1213.817</c:v>
                </c:pt>
                <c:pt idx="7045">
                  <c:v>1212.4490000000001</c:v>
                </c:pt>
                <c:pt idx="7046">
                  <c:v>1209.723</c:v>
                </c:pt>
                <c:pt idx="7047">
                  <c:v>1207.3800000000001</c:v>
                </c:pt>
                <c:pt idx="7048">
                  <c:v>1204.595</c:v>
                </c:pt>
                <c:pt idx="7049">
                  <c:v>1206.7629999999999</c:v>
                </c:pt>
                <c:pt idx="7050">
                  <c:v>1204.434</c:v>
                </c:pt>
                <c:pt idx="7051">
                  <c:v>1202.694</c:v>
                </c:pt>
                <c:pt idx="7052">
                  <c:v>1202.1410000000001</c:v>
                </c:pt>
                <c:pt idx="7053">
                  <c:v>1201.3900000000001</c:v>
                </c:pt>
                <c:pt idx="7054">
                  <c:v>1202.1189999999999</c:v>
                </c:pt>
                <c:pt idx="7055">
                  <c:v>1202.635</c:v>
                </c:pt>
                <c:pt idx="7056">
                  <c:v>1206.1300000000001</c:v>
                </c:pt>
                <c:pt idx="7057">
                  <c:v>1216.194</c:v>
                </c:pt>
                <c:pt idx="7058">
                  <c:v>1218.8800000000001</c:v>
                </c:pt>
                <c:pt idx="7059">
                  <c:v>1206.088</c:v>
                </c:pt>
                <c:pt idx="7060">
                  <c:v>1215.9280000000001</c:v>
                </c:pt>
                <c:pt idx="7061">
                  <c:v>1215.694</c:v>
                </c:pt>
                <c:pt idx="7062">
                  <c:v>1208.809</c:v>
                </c:pt>
                <c:pt idx="7063">
                  <c:v>1208.5340000000001</c:v>
                </c:pt>
                <c:pt idx="7064">
                  <c:v>1208.6769999999999</c:v>
                </c:pt>
                <c:pt idx="7065">
                  <c:v>1206.25</c:v>
                </c:pt>
                <c:pt idx="7066">
                  <c:v>1269.319</c:v>
                </c:pt>
                <c:pt idx="7067">
                  <c:v>1329.7919999999999</c:v>
                </c:pt>
                <c:pt idx="7068">
                  <c:v>1205.6189999999999</c:v>
                </c:pt>
                <c:pt idx="7069">
                  <c:v>1206.856</c:v>
                </c:pt>
                <c:pt idx="7070">
                  <c:v>1210.2929999999999</c:v>
                </c:pt>
                <c:pt idx="7071">
                  <c:v>1211.5609999999999</c:v>
                </c:pt>
                <c:pt idx="7072">
                  <c:v>1212.78</c:v>
                </c:pt>
                <c:pt idx="7073">
                  <c:v>1218.395</c:v>
                </c:pt>
                <c:pt idx="7074">
                  <c:v>1221.2650000000001</c:v>
                </c:pt>
                <c:pt idx="7075">
                  <c:v>1220.451</c:v>
                </c:pt>
                <c:pt idx="7076">
                  <c:v>1225.0219999999999</c:v>
                </c:pt>
                <c:pt idx="7077">
                  <c:v>1227.4639999999999</c:v>
                </c:pt>
                <c:pt idx="7078">
                  <c:v>1222.1869999999999</c:v>
                </c:pt>
                <c:pt idx="7079">
                  <c:v>1211.653</c:v>
                </c:pt>
                <c:pt idx="7080">
                  <c:v>1208.922</c:v>
                </c:pt>
                <c:pt idx="7081">
                  <c:v>1120.337</c:v>
                </c:pt>
                <c:pt idx="7082">
                  <c:v>1124.4469999999999</c:v>
                </c:pt>
                <c:pt idx="7083">
                  <c:v>1114.498</c:v>
                </c:pt>
                <c:pt idx="7084">
                  <c:v>1115.9269999999999</c:v>
                </c:pt>
                <c:pt idx="7085">
                  <c:v>1118.3030000000001</c:v>
                </c:pt>
                <c:pt idx="7086">
                  <c:v>1116.7570000000001</c:v>
                </c:pt>
                <c:pt idx="7087">
                  <c:v>1116.251</c:v>
                </c:pt>
                <c:pt idx="7088">
                  <c:v>1114.2</c:v>
                </c:pt>
                <c:pt idx="7089">
                  <c:v>1114.3040000000001</c:v>
                </c:pt>
                <c:pt idx="7090">
                  <c:v>1110.6310000000001</c:v>
                </c:pt>
                <c:pt idx="7091">
                  <c:v>1113.088</c:v>
                </c:pt>
                <c:pt idx="7092">
                  <c:v>1112.712</c:v>
                </c:pt>
                <c:pt idx="7093">
                  <c:v>1117.864</c:v>
                </c:pt>
                <c:pt idx="7094">
                  <c:v>1118.2909999999999</c:v>
                </c:pt>
                <c:pt idx="7095">
                  <c:v>1122.5170000000001</c:v>
                </c:pt>
                <c:pt idx="7096">
                  <c:v>1120.963</c:v>
                </c:pt>
                <c:pt idx="7097">
                  <c:v>1120.798</c:v>
                </c:pt>
                <c:pt idx="7098">
                  <c:v>1119.8119999999999</c:v>
                </c:pt>
                <c:pt idx="7099">
                  <c:v>1120.1379999999999</c:v>
                </c:pt>
                <c:pt idx="7100">
                  <c:v>1115.53</c:v>
                </c:pt>
                <c:pt idx="7101">
                  <c:v>1115.53</c:v>
                </c:pt>
                <c:pt idx="7102">
                  <c:v>2004.383</c:v>
                </c:pt>
                <c:pt idx="7103">
                  <c:v>1107.614</c:v>
                </c:pt>
                <c:pt idx="7104">
                  <c:v>1111.8779999999999</c:v>
                </c:pt>
                <c:pt idx="7105">
                  <c:v>1093.5509999999999</c:v>
                </c:pt>
                <c:pt idx="7106">
                  <c:v>1991.7380000000001</c:v>
                </c:pt>
                <c:pt idx="7107">
                  <c:v>1101.0050000000001</c:v>
                </c:pt>
                <c:pt idx="7108">
                  <c:v>1094.6379999999999</c:v>
                </c:pt>
                <c:pt idx="7109">
                  <c:v>1096.6980000000001</c:v>
                </c:pt>
                <c:pt idx="7110">
                  <c:v>1099.51</c:v>
                </c:pt>
                <c:pt idx="7111">
                  <c:v>1099.241</c:v>
                </c:pt>
                <c:pt idx="7112">
                  <c:v>1099.354</c:v>
                </c:pt>
                <c:pt idx="7113">
                  <c:v>1099.8679999999999</c:v>
                </c:pt>
                <c:pt idx="7114">
                  <c:v>1105.915</c:v>
                </c:pt>
                <c:pt idx="7115">
                  <c:v>1103.9269999999999</c:v>
                </c:pt>
                <c:pt idx="7116">
                  <c:v>1102.8630000000001</c:v>
                </c:pt>
                <c:pt idx="7117">
                  <c:v>1099.9110000000001</c:v>
                </c:pt>
                <c:pt idx="7118">
                  <c:v>1097.4190000000001</c:v>
                </c:pt>
                <c:pt idx="7119">
                  <c:v>1097.1790000000001</c:v>
                </c:pt>
                <c:pt idx="7120">
                  <c:v>1095.6300000000001</c:v>
                </c:pt>
                <c:pt idx="7121">
                  <c:v>1094.338</c:v>
                </c:pt>
                <c:pt idx="7122">
                  <c:v>1095.1220000000001</c:v>
                </c:pt>
                <c:pt idx="7123">
                  <c:v>1097.683</c:v>
                </c:pt>
                <c:pt idx="7124">
                  <c:v>1990.2139999999999</c:v>
                </c:pt>
                <c:pt idx="7125">
                  <c:v>1098.1780000000001</c:v>
                </c:pt>
                <c:pt idx="7126">
                  <c:v>1096.9849999999999</c:v>
                </c:pt>
                <c:pt idx="7127">
                  <c:v>1095.413</c:v>
                </c:pt>
                <c:pt idx="7128">
                  <c:v>1098.3710000000001</c:v>
                </c:pt>
                <c:pt idx="7129">
                  <c:v>1068.6379999999999</c:v>
                </c:pt>
                <c:pt idx="7130">
                  <c:v>1067.867</c:v>
                </c:pt>
                <c:pt idx="7131">
                  <c:v>1072.4190000000001</c:v>
                </c:pt>
                <c:pt idx="7132">
                  <c:v>1070.172</c:v>
                </c:pt>
                <c:pt idx="7133">
                  <c:v>1069.636</c:v>
                </c:pt>
                <c:pt idx="7134">
                  <c:v>1067.903</c:v>
                </c:pt>
                <c:pt idx="7135">
                  <c:v>1075.626</c:v>
                </c:pt>
                <c:pt idx="7136">
                  <c:v>1076.5650000000001</c:v>
                </c:pt>
                <c:pt idx="7137">
                  <c:v>1083.347</c:v>
                </c:pt>
                <c:pt idx="7138">
                  <c:v>1081.076</c:v>
                </c:pt>
                <c:pt idx="7139">
                  <c:v>1089.3430000000001</c:v>
                </c:pt>
                <c:pt idx="7140">
                  <c:v>1085.761</c:v>
                </c:pt>
                <c:pt idx="7141">
                  <c:v>1107.5619999999999</c:v>
                </c:pt>
                <c:pt idx="7142">
                  <c:v>1383.09</c:v>
                </c:pt>
                <c:pt idx="7143">
                  <c:v>1086.5530000000001</c:v>
                </c:pt>
                <c:pt idx="7144">
                  <c:v>1096.1759999999999</c:v>
                </c:pt>
                <c:pt idx="7145">
                  <c:v>1096.037</c:v>
                </c:pt>
                <c:pt idx="7146">
                  <c:v>1095.913</c:v>
                </c:pt>
                <c:pt idx="7147">
                  <c:v>1093.33</c:v>
                </c:pt>
                <c:pt idx="7148">
                  <c:v>1091.826</c:v>
                </c:pt>
                <c:pt idx="7149">
                  <c:v>1088.7329999999999</c:v>
                </c:pt>
                <c:pt idx="7150">
                  <c:v>1084.9739999999999</c:v>
                </c:pt>
                <c:pt idx="7151">
                  <c:v>1085.6199999999999</c:v>
                </c:pt>
                <c:pt idx="7152">
                  <c:v>1087.904</c:v>
                </c:pt>
                <c:pt idx="7153">
                  <c:v>1068.0329999999999</c:v>
                </c:pt>
                <c:pt idx="7154">
                  <c:v>1065.569</c:v>
                </c:pt>
                <c:pt idx="7155">
                  <c:v>1055.845</c:v>
                </c:pt>
                <c:pt idx="7156">
                  <c:v>1050.8050000000001</c:v>
                </c:pt>
                <c:pt idx="7157">
                  <c:v>1055.932</c:v>
                </c:pt>
                <c:pt idx="7158">
                  <c:v>1053.1410000000001</c:v>
                </c:pt>
                <c:pt idx="7159">
                  <c:v>1048.1659999999999</c:v>
                </c:pt>
                <c:pt idx="7160">
                  <c:v>1043.595</c:v>
                </c:pt>
                <c:pt idx="7161">
                  <c:v>1042.5550000000001</c:v>
                </c:pt>
                <c:pt idx="7162">
                  <c:v>1043.7650000000001</c:v>
                </c:pt>
                <c:pt idx="7163">
                  <c:v>1052.049</c:v>
                </c:pt>
                <c:pt idx="7164">
                  <c:v>1045.47</c:v>
                </c:pt>
                <c:pt idx="7165">
                  <c:v>1048.703</c:v>
                </c:pt>
                <c:pt idx="7166">
                  <c:v>1050.8119999999999</c:v>
                </c:pt>
                <c:pt idx="7167">
                  <c:v>1045.691</c:v>
                </c:pt>
                <c:pt idx="7168">
                  <c:v>1044.106</c:v>
                </c:pt>
                <c:pt idx="7169">
                  <c:v>1046.7940000000001</c:v>
                </c:pt>
                <c:pt idx="7170">
                  <c:v>1051.3219999999999</c:v>
                </c:pt>
                <c:pt idx="7171">
                  <c:v>1043.5429999999999</c:v>
                </c:pt>
                <c:pt idx="7172">
                  <c:v>1046.252</c:v>
                </c:pt>
                <c:pt idx="7173">
                  <c:v>1049.742</c:v>
                </c:pt>
                <c:pt idx="7174">
                  <c:v>1047.2339999999999</c:v>
                </c:pt>
                <c:pt idx="7175">
                  <c:v>1045.5640000000001</c:v>
                </c:pt>
                <c:pt idx="7176">
                  <c:v>1048.4929999999999</c:v>
                </c:pt>
                <c:pt idx="7177">
                  <c:v>1003.784</c:v>
                </c:pt>
                <c:pt idx="7178">
                  <c:v>1007.1950000000001</c:v>
                </c:pt>
                <c:pt idx="7179">
                  <c:v>1003.309</c:v>
                </c:pt>
                <c:pt idx="7180">
                  <c:v>1008.43</c:v>
                </c:pt>
                <c:pt idx="7181">
                  <c:v>1003.184</c:v>
                </c:pt>
                <c:pt idx="7182">
                  <c:v>1000.995</c:v>
                </c:pt>
                <c:pt idx="7183">
                  <c:v>996.87099999999998</c:v>
                </c:pt>
                <c:pt idx="7184">
                  <c:v>999.04899999999998</c:v>
                </c:pt>
                <c:pt idx="7185">
                  <c:v>1001.601</c:v>
                </c:pt>
                <c:pt idx="7186">
                  <c:v>1008.299</c:v>
                </c:pt>
                <c:pt idx="7187">
                  <c:v>1012.317</c:v>
                </c:pt>
                <c:pt idx="7188">
                  <c:v>1011.658</c:v>
                </c:pt>
                <c:pt idx="7189">
                  <c:v>1004.093</c:v>
                </c:pt>
                <c:pt idx="7190">
                  <c:v>998.70699999999999</c:v>
                </c:pt>
                <c:pt idx="7191">
                  <c:v>997.11300000000006</c:v>
                </c:pt>
                <c:pt idx="7192">
                  <c:v>995.63699999999994</c:v>
                </c:pt>
                <c:pt idx="7193">
                  <c:v>1001.828</c:v>
                </c:pt>
                <c:pt idx="7194">
                  <c:v>1002.9450000000001</c:v>
                </c:pt>
                <c:pt idx="7195">
                  <c:v>1013.431</c:v>
                </c:pt>
                <c:pt idx="7196">
                  <c:v>1009.039</c:v>
                </c:pt>
                <c:pt idx="7197">
                  <c:v>1004.494</c:v>
                </c:pt>
                <c:pt idx="7198">
                  <c:v>1001.152</c:v>
                </c:pt>
                <c:pt idx="7199">
                  <c:v>1005.308</c:v>
                </c:pt>
                <c:pt idx="7200">
                  <c:v>1004.4880000000001</c:v>
                </c:pt>
                <c:pt idx="7201">
                  <c:v>1052.296</c:v>
                </c:pt>
                <c:pt idx="7202">
                  <c:v>1047.9269999999999</c:v>
                </c:pt>
                <c:pt idx="7203">
                  <c:v>1049.5150000000001</c:v>
                </c:pt>
                <c:pt idx="7204">
                  <c:v>1053.1980000000001</c:v>
                </c:pt>
                <c:pt idx="7205">
                  <c:v>1067.3140000000001</c:v>
                </c:pt>
                <c:pt idx="7206">
                  <c:v>1062.6690000000001</c:v>
                </c:pt>
                <c:pt idx="7207">
                  <c:v>1054.5509999999999</c:v>
                </c:pt>
                <c:pt idx="7208">
                  <c:v>1054.2339999999999</c:v>
                </c:pt>
                <c:pt idx="7209">
                  <c:v>1061.184</c:v>
                </c:pt>
                <c:pt idx="7210">
                  <c:v>1077.3579999999999</c:v>
                </c:pt>
                <c:pt idx="7211">
                  <c:v>1068.1089999999999</c:v>
                </c:pt>
                <c:pt idx="7212">
                  <c:v>1060.7</c:v>
                </c:pt>
                <c:pt idx="7213">
                  <c:v>1049.7270000000001</c:v>
                </c:pt>
                <c:pt idx="7214">
                  <c:v>1048.8330000000001</c:v>
                </c:pt>
                <c:pt idx="7215">
                  <c:v>1086.5039999999999</c:v>
                </c:pt>
                <c:pt idx="7216">
                  <c:v>1081.9259999999999</c:v>
                </c:pt>
                <c:pt idx="7217">
                  <c:v>1047.248</c:v>
                </c:pt>
                <c:pt idx="7218">
                  <c:v>1043.6590000000001</c:v>
                </c:pt>
                <c:pt idx="7219">
                  <c:v>1046.5440000000001</c:v>
                </c:pt>
                <c:pt idx="7220">
                  <c:v>1056.3119999999999</c:v>
                </c:pt>
                <c:pt idx="7221">
                  <c:v>1066.0250000000001</c:v>
                </c:pt>
                <c:pt idx="7222">
                  <c:v>1065.98</c:v>
                </c:pt>
                <c:pt idx="7223">
                  <c:v>1065.501</c:v>
                </c:pt>
                <c:pt idx="7224">
                  <c:v>1071.1379999999999</c:v>
                </c:pt>
                <c:pt idx="7225">
                  <c:v>1048.9169999999999</c:v>
                </c:pt>
                <c:pt idx="7226">
                  <c:v>1046.7629999999999</c:v>
                </c:pt>
                <c:pt idx="7227">
                  <c:v>1013.345</c:v>
                </c:pt>
                <c:pt idx="7228">
                  <c:v>1025.5350000000001</c:v>
                </c:pt>
                <c:pt idx="7229">
                  <c:v>1025.3989999999999</c:v>
                </c:pt>
                <c:pt idx="7230">
                  <c:v>1025.922</c:v>
                </c:pt>
                <c:pt idx="7231">
                  <c:v>1024.8900000000001</c:v>
                </c:pt>
                <c:pt idx="7232">
                  <c:v>1023.08</c:v>
                </c:pt>
                <c:pt idx="7233">
                  <c:v>1025.5060000000001</c:v>
                </c:pt>
                <c:pt idx="7234">
                  <c:v>1025.549</c:v>
                </c:pt>
                <c:pt idx="7235">
                  <c:v>1020.062</c:v>
                </c:pt>
                <c:pt idx="7236">
                  <c:v>1018.294</c:v>
                </c:pt>
                <c:pt idx="7237">
                  <c:v>1583.069</c:v>
                </c:pt>
                <c:pt idx="7238">
                  <c:v>1594.375</c:v>
                </c:pt>
                <c:pt idx="7239">
                  <c:v>1596.115</c:v>
                </c:pt>
                <c:pt idx="7240">
                  <c:v>1473.568</c:v>
                </c:pt>
                <c:pt idx="7241">
                  <c:v>1311.905</c:v>
                </c:pt>
                <c:pt idx="7242">
                  <c:v>1147.384</c:v>
                </c:pt>
                <c:pt idx="7243">
                  <c:v>1068.8530000000001</c:v>
                </c:pt>
                <c:pt idx="7244">
                  <c:v>1043.3309999999999</c:v>
                </c:pt>
                <c:pt idx="7245">
                  <c:v>1034.7829999999999</c:v>
                </c:pt>
                <c:pt idx="7246">
                  <c:v>1041.0360000000001</c:v>
                </c:pt>
                <c:pt idx="7247">
                  <c:v>1045.903</c:v>
                </c:pt>
                <c:pt idx="7248">
                  <c:v>1047.4570000000001</c:v>
                </c:pt>
                <c:pt idx="7249">
                  <c:v>1013.809</c:v>
                </c:pt>
                <c:pt idx="7250">
                  <c:v>1020.318</c:v>
                </c:pt>
                <c:pt idx="7251">
                  <c:v>975.93499999999995</c:v>
                </c:pt>
                <c:pt idx="7252">
                  <c:v>888.04399999999998</c:v>
                </c:pt>
                <c:pt idx="7253">
                  <c:v>888.27800000000002</c:v>
                </c:pt>
                <c:pt idx="7254">
                  <c:v>888.42700000000002</c:v>
                </c:pt>
                <c:pt idx="7255">
                  <c:v>889.72500000000002</c:v>
                </c:pt>
                <c:pt idx="7256">
                  <c:v>886.73299999999995</c:v>
                </c:pt>
                <c:pt idx="7257">
                  <c:v>888.01400000000001</c:v>
                </c:pt>
                <c:pt idx="7258">
                  <c:v>872.58399999999995</c:v>
                </c:pt>
                <c:pt idx="7259">
                  <c:v>929.18799999999999</c:v>
                </c:pt>
                <c:pt idx="7260">
                  <c:v>1071.7270000000001</c:v>
                </c:pt>
                <c:pt idx="7261">
                  <c:v>789.08900000000006</c:v>
                </c:pt>
                <c:pt idx="7262">
                  <c:v>895.25199999999995</c:v>
                </c:pt>
                <c:pt idx="7263">
                  <c:v>941.96299999999997</c:v>
                </c:pt>
                <c:pt idx="7264">
                  <c:v>946.60500000000002</c:v>
                </c:pt>
                <c:pt idx="7265">
                  <c:v>952.72199999999998</c:v>
                </c:pt>
                <c:pt idx="7266">
                  <c:v>958.38400000000001</c:v>
                </c:pt>
                <c:pt idx="7267">
                  <c:v>879.11199999999997</c:v>
                </c:pt>
                <c:pt idx="7268">
                  <c:v>868.31</c:v>
                </c:pt>
                <c:pt idx="7269">
                  <c:v>882.89200000000005</c:v>
                </c:pt>
                <c:pt idx="7270">
                  <c:v>907.31600000000003</c:v>
                </c:pt>
                <c:pt idx="7271">
                  <c:v>910.20399999999995</c:v>
                </c:pt>
                <c:pt idx="7272">
                  <c:v>920.26599999999996</c:v>
                </c:pt>
                <c:pt idx="7273">
                  <c:v>844.50099999999998</c:v>
                </c:pt>
                <c:pt idx="7274">
                  <c:v>833.82100000000003</c:v>
                </c:pt>
                <c:pt idx="7275">
                  <c:v>893.06200000000001</c:v>
                </c:pt>
                <c:pt idx="7276">
                  <c:v>880.06600000000003</c:v>
                </c:pt>
                <c:pt idx="7277">
                  <c:v>882.01800000000003</c:v>
                </c:pt>
                <c:pt idx="7278">
                  <c:v>892.34699999999998</c:v>
                </c:pt>
                <c:pt idx="7279">
                  <c:v>909.39200000000005</c:v>
                </c:pt>
                <c:pt idx="7280">
                  <c:v>916.18499999999995</c:v>
                </c:pt>
                <c:pt idx="7281">
                  <c:v>895.20500000000004</c:v>
                </c:pt>
                <c:pt idx="7282">
                  <c:v>887.21299999999997</c:v>
                </c:pt>
                <c:pt idx="7283">
                  <c:v>886.77499999999998</c:v>
                </c:pt>
                <c:pt idx="7284">
                  <c:v>951.279</c:v>
                </c:pt>
                <c:pt idx="7285">
                  <c:v>894.39</c:v>
                </c:pt>
                <c:pt idx="7286">
                  <c:v>894.43399999999997</c:v>
                </c:pt>
                <c:pt idx="7287">
                  <c:v>887.96400000000006</c:v>
                </c:pt>
                <c:pt idx="7288">
                  <c:v>859.74099999999999</c:v>
                </c:pt>
                <c:pt idx="7289">
                  <c:v>852.79200000000003</c:v>
                </c:pt>
                <c:pt idx="7290">
                  <c:v>884.149</c:v>
                </c:pt>
                <c:pt idx="7291">
                  <c:v>908.23199999999997</c:v>
                </c:pt>
                <c:pt idx="7292">
                  <c:v>934.42600000000004</c:v>
                </c:pt>
                <c:pt idx="7293">
                  <c:v>933.755</c:v>
                </c:pt>
                <c:pt idx="7294">
                  <c:v>938.64</c:v>
                </c:pt>
                <c:pt idx="7295">
                  <c:v>936.98800000000006</c:v>
                </c:pt>
                <c:pt idx="7296">
                  <c:v>939.23199999999997</c:v>
                </c:pt>
                <c:pt idx="7297">
                  <c:v>951.05499999999995</c:v>
                </c:pt>
                <c:pt idx="7298">
                  <c:v>951.93</c:v>
                </c:pt>
                <c:pt idx="7299">
                  <c:v>902.71</c:v>
                </c:pt>
                <c:pt idx="7300">
                  <c:v>893.20699999999999</c:v>
                </c:pt>
                <c:pt idx="7301">
                  <c:v>892.01099999999997</c:v>
                </c:pt>
                <c:pt idx="7302">
                  <c:v>903.46600000000001</c:v>
                </c:pt>
                <c:pt idx="7303">
                  <c:v>901.49900000000002</c:v>
                </c:pt>
                <c:pt idx="7304">
                  <c:v>908.91300000000001</c:v>
                </c:pt>
                <c:pt idx="7305">
                  <c:v>936.82</c:v>
                </c:pt>
                <c:pt idx="7306">
                  <c:v>928.80499999999995</c:v>
                </c:pt>
                <c:pt idx="7307">
                  <c:v>857.63800000000003</c:v>
                </c:pt>
                <c:pt idx="7308">
                  <c:v>790.971</c:v>
                </c:pt>
                <c:pt idx="7309">
                  <c:v>951.39200000000005</c:v>
                </c:pt>
                <c:pt idx="7310">
                  <c:v>1021.481</c:v>
                </c:pt>
                <c:pt idx="7311">
                  <c:v>955.72199999999998</c:v>
                </c:pt>
                <c:pt idx="7312">
                  <c:v>948.30200000000002</c:v>
                </c:pt>
                <c:pt idx="7313">
                  <c:v>881.60599999999999</c:v>
                </c:pt>
                <c:pt idx="7314">
                  <c:v>863.154</c:v>
                </c:pt>
                <c:pt idx="7315">
                  <c:v>863.87</c:v>
                </c:pt>
                <c:pt idx="7316">
                  <c:v>854.44299999999998</c:v>
                </c:pt>
                <c:pt idx="7317">
                  <c:v>934.93200000000002</c:v>
                </c:pt>
                <c:pt idx="7318">
                  <c:v>938.13</c:v>
                </c:pt>
                <c:pt idx="7319">
                  <c:v>937.553</c:v>
                </c:pt>
                <c:pt idx="7320">
                  <c:v>940.04399999999998</c:v>
                </c:pt>
                <c:pt idx="7321">
                  <c:v>952.98299999999995</c:v>
                </c:pt>
                <c:pt idx="7322">
                  <c:v>931.97699999999998</c:v>
                </c:pt>
                <c:pt idx="7323">
                  <c:v>924.52499999999998</c:v>
                </c:pt>
                <c:pt idx="7324">
                  <c:v>919.18399999999997</c:v>
                </c:pt>
                <c:pt idx="7325">
                  <c:v>917.19799999999998</c:v>
                </c:pt>
                <c:pt idx="7326">
                  <c:v>939.73199999999997</c:v>
                </c:pt>
                <c:pt idx="7327">
                  <c:v>941.16800000000001</c:v>
                </c:pt>
                <c:pt idx="7328">
                  <c:v>927.30899999999997</c:v>
                </c:pt>
                <c:pt idx="7329">
                  <c:v>909.9</c:v>
                </c:pt>
                <c:pt idx="7330">
                  <c:v>906.24099999999999</c:v>
                </c:pt>
                <c:pt idx="7331">
                  <c:v>899.38</c:v>
                </c:pt>
                <c:pt idx="7332">
                  <c:v>942.71799999999996</c:v>
                </c:pt>
                <c:pt idx="7333">
                  <c:v>1014.399</c:v>
                </c:pt>
                <c:pt idx="7334">
                  <c:v>1021.316</c:v>
                </c:pt>
                <c:pt idx="7335">
                  <c:v>1033.9770000000001</c:v>
                </c:pt>
                <c:pt idx="7336">
                  <c:v>1043.5630000000001</c:v>
                </c:pt>
                <c:pt idx="7337">
                  <c:v>945.46400000000006</c:v>
                </c:pt>
                <c:pt idx="7338">
                  <c:v>880.22199999999998</c:v>
                </c:pt>
                <c:pt idx="7339">
                  <c:v>873.08299999999997</c:v>
                </c:pt>
                <c:pt idx="7340">
                  <c:v>867.83100000000002</c:v>
                </c:pt>
                <c:pt idx="7341">
                  <c:v>925.31</c:v>
                </c:pt>
                <c:pt idx="7342">
                  <c:v>981.12599999999998</c:v>
                </c:pt>
                <c:pt idx="7343">
                  <c:v>965.75599999999997</c:v>
                </c:pt>
                <c:pt idx="7344">
                  <c:v>951.27599999999995</c:v>
                </c:pt>
                <c:pt idx="7345">
                  <c:v>888.46299999999997</c:v>
                </c:pt>
                <c:pt idx="7346">
                  <c:v>875.702</c:v>
                </c:pt>
                <c:pt idx="7347">
                  <c:v>864.33500000000004</c:v>
                </c:pt>
                <c:pt idx="7348">
                  <c:v>858.09799999999996</c:v>
                </c:pt>
                <c:pt idx="7349">
                  <c:v>851.35599999999999</c:v>
                </c:pt>
                <c:pt idx="7350">
                  <c:v>851.46500000000003</c:v>
                </c:pt>
                <c:pt idx="7351">
                  <c:v>865.15599999999995</c:v>
                </c:pt>
                <c:pt idx="7352">
                  <c:v>866.029</c:v>
                </c:pt>
                <c:pt idx="7353">
                  <c:v>852.52599999999995</c:v>
                </c:pt>
                <c:pt idx="7354">
                  <c:v>826.12099999999998</c:v>
                </c:pt>
                <c:pt idx="7355">
                  <c:v>815.57799999999997</c:v>
                </c:pt>
                <c:pt idx="7356">
                  <c:v>858.01199999999994</c:v>
                </c:pt>
                <c:pt idx="7357">
                  <c:v>908.60699999999997</c:v>
                </c:pt>
                <c:pt idx="7358">
                  <c:v>994.74099999999999</c:v>
                </c:pt>
                <c:pt idx="7359">
                  <c:v>1009.145</c:v>
                </c:pt>
                <c:pt idx="7360">
                  <c:v>922.25</c:v>
                </c:pt>
                <c:pt idx="7361">
                  <c:v>855.18700000000001</c:v>
                </c:pt>
                <c:pt idx="7362">
                  <c:v>852.76</c:v>
                </c:pt>
                <c:pt idx="7363">
                  <c:v>849.76400000000001</c:v>
                </c:pt>
                <c:pt idx="7364">
                  <c:v>846.95399999999995</c:v>
                </c:pt>
                <c:pt idx="7365">
                  <c:v>863.46500000000003</c:v>
                </c:pt>
                <c:pt idx="7366">
                  <c:v>874.55600000000004</c:v>
                </c:pt>
                <c:pt idx="7367">
                  <c:v>877.18700000000001</c:v>
                </c:pt>
                <c:pt idx="7368">
                  <c:v>901.54300000000001</c:v>
                </c:pt>
                <c:pt idx="7369">
                  <c:v>876.82899999999995</c:v>
                </c:pt>
                <c:pt idx="7370">
                  <c:v>876.90300000000002</c:v>
                </c:pt>
                <c:pt idx="7371">
                  <c:v>836.51199999999994</c:v>
                </c:pt>
                <c:pt idx="7372">
                  <c:v>839.154</c:v>
                </c:pt>
                <c:pt idx="7373">
                  <c:v>838.89</c:v>
                </c:pt>
                <c:pt idx="7374">
                  <c:v>838.61300000000006</c:v>
                </c:pt>
                <c:pt idx="7375">
                  <c:v>826.702</c:v>
                </c:pt>
                <c:pt idx="7376">
                  <c:v>805.15</c:v>
                </c:pt>
                <c:pt idx="7377">
                  <c:v>797.78099999999995</c:v>
                </c:pt>
                <c:pt idx="7378">
                  <c:v>793.49199999999996</c:v>
                </c:pt>
                <c:pt idx="7379">
                  <c:v>777.16800000000001</c:v>
                </c:pt>
                <c:pt idx="7380">
                  <c:v>822.94299999999998</c:v>
                </c:pt>
                <c:pt idx="7381">
                  <c:v>866.476</c:v>
                </c:pt>
                <c:pt idx="7382">
                  <c:v>915.7</c:v>
                </c:pt>
                <c:pt idx="7383">
                  <c:v>922.09900000000005</c:v>
                </c:pt>
                <c:pt idx="7384">
                  <c:v>929.51300000000003</c:v>
                </c:pt>
                <c:pt idx="7385">
                  <c:v>941.44100000000003</c:v>
                </c:pt>
                <c:pt idx="7386">
                  <c:v>934.51700000000005</c:v>
                </c:pt>
                <c:pt idx="7387">
                  <c:v>850.505</c:v>
                </c:pt>
                <c:pt idx="7388">
                  <c:v>829.04</c:v>
                </c:pt>
                <c:pt idx="7389">
                  <c:v>826.71600000000001</c:v>
                </c:pt>
                <c:pt idx="7390">
                  <c:v>835.51300000000003</c:v>
                </c:pt>
                <c:pt idx="7391">
                  <c:v>837.32600000000002</c:v>
                </c:pt>
                <c:pt idx="7392">
                  <c:v>846.46400000000006</c:v>
                </c:pt>
                <c:pt idx="7393">
                  <c:v>885.10599999999999</c:v>
                </c:pt>
                <c:pt idx="7394">
                  <c:v>885.74300000000005</c:v>
                </c:pt>
                <c:pt idx="7395">
                  <c:v>859.90099999999995</c:v>
                </c:pt>
                <c:pt idx="7396">
                  <c:v>868.51</c:v>
                </c:pt>
                <c:pt idx="7397">
                  <c:v>875.36300000000006</c:v>
                </c:pt>
                <c:pt idx="7398">
                  <c:v>882.92200000000003</c:v>
                </c:pt>
                <c:pt idx="7399">
                  <c:v>862.93399999999997</c:v>
                </c:pt>
                <c:pt idx="7400">
                  <c:v>821.40499999999997</c:v>
                </c:pt>
                <c:pt idx="7401">
                  <c:v>820.91099999999994</c:v>
                </c:pt>
                <c:pt idx="7402">
                  <c:v>823.48500000000001</c:v>
                </c:pt>
                <c:pt idx="7403">
                  <c:v>835.4</c:v>
                </c:pt>
                <c:pt idx="7404">
                  <c:v>858.02</c:v>
                </c:pt>
                <c:pt idx="7405">
                  <c:v>888.62699999999995</c:v>
                </c:pt>
                <c:pt idx="7406">
                  <c:v>893.64300000000003</c:v>
                </c:pt>
                <c:pt idx="7407">
                  <c:v>1002.01</c:v>
                </c:pt>
                <c:pt idx="7408">
                  <c:v>973.55700000000002</c:v>
                </c:pt>
                <c:pt idx="7409">
                  <c:v>943.65499999999997</c:v>
                </c:pt>
                <c:pt idx="7410">
                  <c:v>895.02</c:v>
                </c:pt>
                <c:pt idx="7411">
                  <c:v>847.95600000000002</c:v>
                </c:pt>
                <c:pt idx="7412">
                  <c:v>849.65300000000002</c:v>
                </c:pt>
                <c:pt idx="7413">
                  <c:v>851.726</c:v>
                </c:pt>
                <c:pt idx="7414">
                  <c:v>867.81299999999999</c:v>
                </c:pt>
                <c:pt idx="7415">
                  <c:v>874.19100000000003</c:v>
                </c:pt>
                <c:pt idx="7416">
                  <c:v>875.36099999999999</c:v>
                </c:pt>
                <c:pt idx="7417">
                  <c:v>732.39400000000001</c:v>
                </c:pt>
                <c:pt idx="7418">
                  <c:v>732.39400000000001</c:v>
                </c:pt>
                <c:pt idx="7419">
                  <c:v>828.44500000000005</c:v>
                </c:pt>
                <c:pt idx="7420">
                  <c:v>826.79399999999998</c:v>
                </c:pt>
                <c:pt idx="7421">
                  <c:v>822.87900000000002</c:v>
                </c:pt>
                <c:pt idx="7422">
                  <c:v>822.74699999999996</c:v>
                </c:pt>
                <c:pt idx="7423">
                  <c:v>808.76499999999999</c:v>
                </c:pt>
                <c:pt idx="7424">
                  <c:v>804.32399999999996</c:v>
                </c:pt>
                <c:pt idx="7425">
                  <c:v>788.59699999999998</c:v>
                </c:pt>
                <c:pt idx="7426">
                  <c:v>768.71799999999996</c:v>
                </c:pt>
                <c:pt idx="7427">
                  <c:v>761.78200000000004</c:v>
                </c:pt>
                <c:pt idx="7428">
                  <c:v>829.84400000000005</c:v>
                </c:pt>
                <c:pt idx="7429">
                  <c:v>846.48099999999999</c:v>
                </c:pt>
                <c:pt idx="7430">
                  <c:v>847.04</c:v>
                </c:pt>
                <c:pt idx="7431">
                  <c:v>845.72799999999995</c:v>
                </c:pt>
                <c:pt idx="7432">
                  <c:v>850.83299999999997</c:v>
                </c:pt>
                <c:pt idx="7433">
                  <c:v>851.86300000000006</c:v>
                </c:pt>
                <c:pt idx="7434">
                  <c:v>869.48599999999999</c:v>
                </c:pt>
                <c:pt idx="7435">
                  <c:v>887.14200000000005</c:v>
                </c:pt>
                <c:pt idx="7436">
                  <c:v>875.69500000000005</c:v>
                </c:pt>
                <c:pt idx="7437">
                  <c:v>846.37099999999998</c:v>
                </c:pt>
                <c:pt idx="7438">
                  <c:v>865.90599999999995</c:v>
                </c:pt>
                <c:pt idx="7439">
                  <c:v>867.82299999999998</c:v>
                </c:pt>
                <c:pt idx="7440">
                  <c:v>871.77300000000002</c:v>
                </c:pt>
                <c:pt idx="7441">
                  <c:v>889.48199999999997</c:v>
                </c:pt>
                <c:pt idx="7442">
                  <c:v>889.08299999999997</c:v>
                </c:pt>
                <c:pt idx="7443">
                  <c:v>840.85799999999995</c:v>
                </c:pt>
                <c:pt idx="7444">
                  <c:v>827.81100000000004</c:v>
                </c:pt>
                <c:pt idx="7445">
                  <c:v>815.10199999999998</c:v>
                </c:pt>
                <c:pt idx="7446">
                  <c:v>811.65700000000004</c:v>
                </c:pt>
                <c:pt idx="7447">
                  <c:v>811.37</c:v>
                </c:pt>
                <c:pt idx="7448">
                  <c:v>808.12</c:v>
                </c:pt>
                <c:pt idx="7449">
                  <c:v>812.226</c:v>
                </c:pt>
                <c:pt idx="7450">
                  <c:v>805.89800000000002</c:v>
                </c:pt>
                <c:pt idx="7451">
                  <c:v>799.56299999999999</c:v>
                </c:pt>
                <c:pt idx="7452">
                  <c:v>849.64300000000003</c:v>
                </c:pt>
                <c:pt idx="7453">
                  <c:v>851.65200000000004</c:v>
                </c:pt>
                <c:pt idx="7454">
                  <c:v>851.87199999999996</c:v>
                </c:pt>
                <c:pt idx="7455">
                  <c:v>885.10900000000004</c:v>
                </c:pt>
                <c:pt idx="7456">
                  <c:v>944.39499999999998</c:v>
                </c:pt>
                <c:pt idx="7457">
                  <c:v>954.10500000000002</c:v>
                </c:pt>
                <c:pt idx="7458">
                  <c:v>949.33100000000002</c:v>
                </c:pt>
                <c:pt idx="7459">
                  <c:v>846.78800000000001</c:v>
                </c:pt>
                <c:pt idx="7460">
                  <c:v>832.49900000000002</c:v>
                </c:pt>
                <c:pt idx="7461">
                  <c:v>832.96400000000006</c:v>
                </c:pt>
                <c:pt idx="7462">
                  <c:v>832.76</c:v>
                </c:pt>
                <c:pt idx="7463">
                  <c:v>831.67200000000003</c:v>
                </c:pt>
                <c:pt idx="7464">
                  <c:v>850.423</c:v>
                </c:pt>
                <c:pt idx="7465">
                  <c:v>797.45699999999999</c:v>
                </c:pt>
                <c:pt idx="7466">
                  <c:v>813.37800000000004</c:v>
                </c:pt>
                <c:pt idx="7467">
                  <c:v>826.73599999999999</c:v>
                </c:pt>
                <c:pt idx="7468">
                  <c:v>815.67200000000003</c:v>
                </c:pt>
                <c:pt idx="7469">
                  <c:v>813.702</c:v>
                </c:pt>
                <c:pt idx="7470">
                  <c:v>812.85500000000002</c:v>
                </c:pt>
                <c:pt idx="7471">
                  <c:v>809.29399999999998</c:v>
                </c:pt>
                <c:pt idx="7472">
                  <c:v>805.41800000000001</c:v>
                </c:pt>
                <c:pt idx="7473">
                  <c:v>804.81799999999998</c:v>
                </c:pt>
                <c:pt idx="7474">
                  <c:v>2215.241</c:v>
                </c:pt>
                <c:pt idx="7475">
                  <c:v>826.05</c:v>
                </c:pt>
                <c:pt idx="7476">
                  <c:v>835.37400000000002</c:v>
                </c:pt>
                <c:pt idx="7477">
                  <c:v>863.928</c:v>
                </c:pt>
                <c:pt idx="7478">
                  <c:v>865.81899999999996</c:v>
                </c:pt>
                <c:pt idx="7479">
                  <c:v>873.15300000000002</c:v>
                </c:pt>
                <c:pt idx="7480">
                  <c:v>916.62400000000002</c:v>
                </c:pt>
                <c:pt idx="7481">
                  <c:v>923.12699999999995</c:v>
                </c:pt>
                <c:pt idx="7482">
                  <c:v>929.66899999999998</c:v>
                </c:pt>
                <c:pt idx="7483">
                  <c:v>919.75400000000002</c:v>
                </c:pt>
                <c:pt idx="7484">
                  <c:v>868.90300000000002</c:v>
                </c:pt>
                <c:pt idx="7485">
                  <c:v>849.596</c:v>
                </c:pt>
                <c:pt idx="7486">
                  <c:v>833.8</c:v>
                </c:pt>
                <c:pt idx="7487">
                  <c:v>837.23299999999995</c:v>
                </c:pt>
                <c:pt idx="7488">
                  <c:v>846.99900000000002</c:v>
                </c:pt>
                <c:pt idx="7489">
                  <c:v>846.99900000000002</c:v>
                </c:pt>
                <c:pt idx="7490">
                  <c:v>846.99900000000002</c:v>
                </c:pt>
                <c:pt idx="7491">
                  <c:v>846.99900000000002</c:v>
                </c:pt>
                <c:pt idx="7492">
                  <c:v>846.99900000000002</c:v>
                </c:pt>
                <c:pt idx="7493">
                  <c:v>720.00099999999998</c:v>
                </c:pt>
                <c:pt idx="7494">
                  <c:v>720.00099999999998</c:v>
                </c:pt>
                <c:pt idx="7495">
                  <c:v>720.00099999999998</c:v>
                </c:pt>
                <c:pt idx="7496">
                  <c:v>720.00099999999998</c:v>
                </c:pt>
                <c:pt idx="7497">
                  <c:v>720.00099999999998</c:v>
                </c:pt>
                <c:pt idx="7498">
                  <c:v>720.00099999999998</c:v>
                </c:pt>
                <c:pt idx="7499">
                  <c:v>720.00099999999998</c:v>
                </c:pt>
                <c:pt idx="7500">
                  <c:v>720.00099999999998</c:v>
                </c:pt>
                <c:pt idx="7501">
                  <c:v>720.00099999999998</c:v>
                </c:pt>
                <c:pt idx="7502">
                  <c:v>720.00099999999998</c:v>
                </c:pt>
                <c:pt idx="7503">
                  <c:v>720.00099999999998</c:v>
                </c:pt>
                <c:pt idx="7504">
                  <c:v>720.00099999999998</c:v>
                </c:pt>
                <c:pt idx="7505">
                  <c:v>720.00099999999998</c:v>
                </c:pt>
                <c:pt idx="7506">
                  <c:v>720.00099999999998</c:v>
                </c:pt>
                <c:pt idx="7507">
                  <c:v>720.00099999999998</c:v>
                </c:pt>
                <c:pt idx="7508">
                  <c:v>720.00099999999998</c:v>
                </c:pt>
                <c:pt idx="7509">
                  <c:v>720.00099999999998</c:v>
                </c:pt>
                <c:pt idx="7510">
                  <c:v>720.00099999999998</c:v>
                </c:pt>
                <c:pt idx="7511">
                  <c:v>720.00099999999998</c:v>
                </c:pt>
                <c:pt idx="7512">
                  <c:v>720.00099999999998</c:v>
                </c:pt>
                <c:pt idx="7513">
                  <c:v>818.30399999999997</c:v>
                </c:pt>
                <c:pt idx="7514">
                  <c:v>818.30399999999997</c:v>
                </c:pt>
                <c:pt idx="7515">
                  <c:v>818.30399999999997</c:v>
                </c:pt>
                <c:pt idx="7516">
                  <c:v>818.30399999999997</c:v>
                </c:pt>
                <c:pt idx="7517">
                  <c:v>818.30399999999997</c:v>
                </c:pt>
                <c:pt idx="7518">
                  <c:v>818.30399999999997</c:v>
                </c:pt>
                <c:pt idx="7519">
                  <c:v>818.30399999999997</c:v>
                </c:pt>
                <c:pt idx="7520">
                  <c:v>818.30399999999997</c:v>
                </c:pt>
                <c:pt idx="7521">
                  <c:v>818.30399999999997</c:v>
                </c:pt>
                <c:pt idx="7522">
                  <c:v>818.30399999999997</c:v>
                </c:pt>
                <c:pt idx="7523">
                  <c:v>818.30399999999997</c:v>
                </c:pt>
                <c:pt idx="7524">
                  <c:v>818.30399999999997</c:v>
                </c:pt>
                <c:pt idx="7525">
                  <c:v>818.30399999999997</c:v>
                </c:pt>
                <c:pt idx="7526">
                  <c:v>818.30399999999997</c:v>
                </c:pt>
                <c:pt idx="7527">
                  <c:v>786.303</c:v>
                </c:pt>
                <c:pt idx="7528">
                  <c:v>214.11</c:v>
                </c:pt>
                <c:pt idx="7529">
                  <c:v>221.75200000000001</c:v>
                </c:pt>
                <c:pt idx="7530">
                  <c:v>148.215</c:v>
                </c:pt>
                <c:pt idx="7531">
                  <c:v>122.49299999999999</c:v>
                </c:pt>
                <c:pt idx="7532">
                  <c:v>125.316</c:v>
                </c:pt>
                <c:pt idx="7533">
                  <c:v>108.211</c:v>
                </c:pt>
                <c:pt idx="7534">
                  <c:v>108.053</c:v>
                </c:pt>
                <c:pt idx="7535">
                  <c:v>110.068</c:v>
                </c:pt>
                <c:pt idx="7536">
                  <c:v>117.821</c:v>
                </c:pt>
                <c:pt idx="7537">
                  <c:v>16.731000000000002</c:v>
                </c:pt>
                <c:pt idx="7538">
                  <c:v>16.872000000000099</c:v>
                </c:pt>
                <c:pt idx="7539">
                  <c:v>684.08600000000001</c:v>
                </c:pt>
                <c:pt idx="7540">
                  <c:v>661.577</c:v>
                </c:pt>
                <c:pt idx="7541">
                  <c:v>658.66700000000003</c:v>
                </c:pt>
                <c:pt idx="7542">
                  <c:v>656.32299999999998</c:v>
                </c:pt>
                <c:pt idx="7543">
                  <c:v>656.18700000000001</c:v>
                </c:pt>
                <c:pt idx="7544">
                  <c:v>654.22900000000004</c:v>
                </c:pt>
                <c:pt idx="7545">
                  <c:v>645.48299999999995</c:v>
                </c:pt>
                <c:pt idx="7546">
                  <c:v>645.48299999999995</c:v>
                </c:pt>
                <c:pt idx="7547">
                  <c:v>645.48299999999995</c:v>
                </c:pt>
                <c:pt idx="7548">
                  <c:v>701.55600000000004</c:v>
                </c:pt>
                <c:pt idx="7549">
                  <c:v>699.78599999999994</c:v>
                </c:pt>
                <c:pt idx="7550">
                  <c:v>699.3</c:v>
                </c:pt>
                <c:pt idx="7551">
                  <c:v>696.346</c:v>
                </c:pt>
                <c:pt idx="7552">
                  <c:v>694.23400000000004</c:v>
                </c:pt>
                <c:pt idx="7553">
                  <c:v>732.08900000000006</c:v>
                </c:pt>
                <c:pt idx="7554">
                  <c:v>772.89300000000003</c:v>
                </c:pt>
                <c:pt idx="7555">
                  <c:v>783.79399999999998</c:v>
                </c:pt>
                <c:pt idx="7556">
                  <c:v>712.94100000000003</c:v>
                </c:pt>
                <c:pt idx="7557">
                  <c:v>671.55499999999995</c:v>
                </c:pt>
                <c:pt idx="7558">
                  <c:v>667.08600000000001</c:v>
                </c:pt>
                <c:pt idx="7559">
                  <c:v>677.322</c:v>
                </c:pt>
                <c:pt idx="7560">
                  <c:v>767.024</c:v>
                </c:pt>
                <c:pt idx="7561">
                  <c:v>776.50400000000002</c:v>
                </c:pt>
                <c:pt idx="7562">
                  <c:v>736.64499999999998</c:v>
                </c:pt>
                <c:pt idx="7563">
                  <c:v>734.44899999999996</c:v>
                </c:pt>
                <c:pt idx="7564">
                  <c:v>693.52599999999995</c:v>
                </c:pt>
                <c:pt idx="7565">
                  <c:v>686.95299999999997</c:v>
                </c:pt>
                <c:pt idx="7566">
                  <c:v>684.50599999999997</c:v>
                </c:pt>
                <c:pt idx="7567">
                  <c:v>685.31399999999996</c:v>
                </c:pt>
                <c:pt idx="7568">
                  <c:v>723.16899999999998</c:v>
                </c:pt>
                <c:pt idx="7569">
                  <c:v>754.82899999999995</c:v>
                </c:pt>
                <c:pt idx="7570">
                  <c:v>720.78599999999994</c:v>
                </c:pt>
                <c:pt idx="7571">
                  <c:v>682.96699999999998</c:v>
                </c:pt>
                <c:pt idx="7572">
                  <c:v>751.99599999999998</c:v>
                </c:pt>
                <c:pt idx="7573">
                  <c:v>762.29499999999996</c:v>
                </c:pt>
                <c:pt idx="7574">
                  <c:v>754.404</c:v>
                </c:pt>
                <c:pt idx="7575">
                  <c:v>752.82500000000005</c:v>
                </c:pt>
                <c:pt idx="7576">
                  <c:v>744.31100000000004</c:v>
                </c:pt>
                <c:pt idx="7577">
                  <c:v>795.93499999999995</c:v>
                </c:pt>
                <c:pt idx="7578">
                  <c:v>814.01800000000003</c:v>
                </c:pt>
                <c:pt idx="7579">
                  <c:v>821.16200000000003</c:v>
                </c:pt>
                <c:pt idx="7580">
                  <c:v>825.21400000000006</c:v>
                </c:pt>
                <c:pt idx="7581">
                  <c:v>795.64800000000002</c:v>
                </c:pt>
                <c:pt idx="7582">
                  <c:v>755.34100000000001</c:v>
                </c:pt>
                <c:pt idx="7583">
                  <c:v>754.57500000000005</c:v>
                </c:pt>
                <c:pt idx="7584">
                  <c:v>749.524</c:v>
                </c:pt>
                <c:pt idx="7585">
                  <c:v>760.86800000000005</c:v>
                </c:pt>
                <c:pt idx="7586">
                  <c:v>745.84400000000005</c:v>
                </c:pt>
                <c:pt idx="7587">
                  <c:v>748.60400000000004</c:v>
                </c:pt>
                <c:pt idx="7588">
                  <c:v>710.78800000000001</c:v>
                </c:pt>
                <c:pt idx="7589">
                  <c:v>705.60799999999995</c:v>
                </c:pt>
                <c:pt idx="7590">
                  <c:v>705.78899999999999</c:v>
                </c:pt>
                <c:pt idx="7591">
                  <c:v>727.46</c:v>
                </c:pt>
                <c:pt idx="7592">
                  <c:v>757.68100000000004</c:v>
                </c:pt>
                <c:pt idx="7593">
                  <c:v>750.10199999999998</c:v>
                </c:pt>
                <c:pt idx="7594">
                  <c:v>722.78099999999995</c:v>
                </c:pt>
                <c:pt idx="7595">
                  <c:v>731.79</c:v>
                </c:pt>
                <c:pt idx="7596">
                  <c:v>790.29399999999998</c:v>
                </c:pt>
                <c:pt idx="7597">
                  <c:v>793.34900000000005</c:v>
                </c:pt>
                <c:pt idx="7598">
                  <c:v>794.76400000000001</c:v>
                </c:pt>
                <c:pt idx="7599">
                  <c:v>796.29600000000005</c:v>
                </c:pt>
                <c:pt idx="7600">
                  <c:v>805.33699999999999</c:v>
                </c:pt>
                <c:pt idx="7601">
                  <c:v>804.57899999999995</c:v>
                </c:pt>
                <c:pt idx="7602">
                  <c:v>810.91300000000001</c:v>
                </c:pt>
                <c:pt idx="7603">
                  <c:v>815.54200000000003</c:v>
                </c:pt>
                <c:pt idx="7604">
                  <c:v>806.70500000000004</c:v>
                </c:pt>
                <c:pt idx="7605">
                  <c:v>789.60500000000002</c:v>
                </c:pt>
                <c:pt idx="7606">
                  <c:v>774.85599999999999</c:v>
                </c:pt>
                <c:pt idx="7607">
                  <c:v>751.14400000000001</c:v>
                </c:pt>
                <c:pt idx="7608">
                  <c:v>744.84500000000003</c:v>
                </c:pt>
                <c:pt idx="7609">
                  <c:v>661.58699999999999</c:v>
                </c:pt>
                <c:pt idx="7610">
                  <c:v>659.11400000000003</c:v>
                </c:pt>
                <c:pt idx="7611">
                  <c:v>707.84199999999998</c:v>
                </c:pt>
                <c:pt idx="7612">
                  <c:v>680.63800000000003</c:v>
                </c:pt>
                <c:pt idx="7613">
                  <c:v>675.26599999999996</c:v>
                </c:pt>
                <c:pt idx="7614">
                  <c:v>693.61699999999996</c:v>
                </c:pt>
                <c:pt idx="7615">
                  <c:v>709.50199999999995</c:v>
                </c:pt>
                <c:pt idx="7616">
                  <c:v>739.24300000000005</c:v>
                </c:pt>
                <c:pt idx="7617">
                  <c:v>712.98500000000001</c:v>
                </c:pt>
                <c:pt idx="7618">
                  <c:v>693.00800000000004</c:v>
                </c:pt>
                <c:pt idx="7619">
                  <c:v>693.30100000000004</c:v>
                </c:pt>
                <c:pt idx="7620">
                  <c:v>687.125</c:v>
                </c:pt>
                <c:pt idx="7621">
                  <c:v>694.68200000000002</c:v>
                </c:pt>
                <c:pt idx="7622">
                  <c:v>735.75400000000002</c:v>
                </c:pt>
                <c:pt idx="7623">
                  <c:v>740.57500000000005</c:v>
                </c:pt>
                <c:pt idx="7624">
                  <c:v>741.16200000000003</c:v>
                </c:pt>
                <c:pt idx="7625">
                  <c:v>746.89400000000001</c:v>
                </c:pt>
                <c:pt idx="7626">
                  <c:v>776.428</c:v>
                </c:pt>
                <c:pt idx="7627">
                  <c:v>774.822</c:v>
                </c:pt>
                <c:pt idx="7628">
                  <c:v>609.82600000000002</c:v>
                </c:pt>
                <c:pt idx="7629">
                  <c:v>788.51099999999997</c:v>
                </c:pt>
                <c:pt idx="7630">
                  <c:v>807.31899999999996</c:v>
                </c:pt>
                <c:pt idx="7631">
                  <c:v>809.92100000000005</c:v>
                </c:pt>
                <c:pt idx="7632">
                  <c:v>816.31799999999998</c:v>
                </c:pt>
                <c:pt idx="7633">
                  <c:v>1313.9</c:v>
                </c:pt>
                <c:pt idx="7634">
                  <c:v>703.43299999999999</c:v>
                </c:pt>
                <c:pt idx="7635">
                  <c:v>703.43299999999999</c:v>
                </c:pt>
                <c:pt idx="7636">
                  <c:v>703.43299999999999</c:v>
                </c:pt>
                <c:pt idx="7637">
                  <c:v>703.43299999999999</c:v>
                </c:pt>
                <c:pt idx="7638">
                  <c:v>703.43299999999999</c:v>
                </c:pt>
                <c:pt idx="7639">
                  <c:v>703.43299999999999</c:v>
                </c:pt>
                <c:pt idx="7640">
                  <c:v>703.43299999999999</c:v>
                </c:pt>
                <c:pt idx="7641">
                  <c:v>703.43299999999999</c:v>
                </c:pt>
                <c:pt idx="7642">
                  <c:v>703.43299999999999</c:v>
                </c:pt>
                <c:pt idx="7643">
                  <c:v>703.43299999999999</c:v>
                </c:pt>
                <c:pt idx="7644">
                  <c:v>703.43299999999999</c:v>
                </c:pt>
                <c:pt idx="7645">
                  <c:v>703.43299999999999</c:v>
                </c:pt>
                <c:pt idx="7646">
                  <c:v>703.43299999999999</c:v>
                </c:pt>
                <c:pt idx="7647">
                  <c:v>703.43299999999999</c:v>
                </c:pt>
                <c:pt idx="7648">
                  <c:v>703.43299999999999</c:v>
                </c:pt>
                <c:pt idx="7649">
                  <c:v>703.43299999999999</c:v>
                </c:pt>
                <c:pt idx="7650">
                  <c:v>703.43299999999999</c:v>
                </c:pt>
                <c:pt idx="7651">
                  <c:v>703.43299999999999</c:v>
                </c:pt>
                <c:pt idx="7652">
                  <c:v>703.43299999999999</c:v>
                </c:pt>
                <c:pt idx="7653">
                  <c:v>703.43299999999999</c:v>
                </c:pt>
                <c:pt idx="7654">
                  <c:v>703.43299999999999</c:v>
                </c:pt>
                <c:pt idx="7655">
                  <c:v>703.43299999999999</c:v>
                </c:pt>
                <c:pt idx="7656">
                  <c:v>703.43299999999999</c:v>
                </c:pt>
                <c:pt idx="7657">
                  <c:v>703.43299999999999</c:v>
                </c:pt>
                <c:pt idx="7658">
                  <c:v>703.43299999999999</c:v>
                </c:pt>
                <c:pt idx="7659">
                  <c:v>703.43299999999999</c:v>
                </c:pt>
                <c:pt idx="7660">
                  <c:v>703.43299999999999</c:v>
                </c:pt>
                <c:pt idx="7661">
                  <c:v>703.43299999999999</c:v>
                </c:pt>
                <c:pt idx="7662">
                  <c:v>703.43299999999999</c:v>
                </c:pt>
                <c:pt idx="7663">
                  <c:v>703.43299999999999</c:v>
                </c:pt>
                <c:pt idx="7664">
                  <c:v>703.43299999999999</c:v>
                </c:pt>
                <c:pt idx="7665">
                  <c:v>703.43299999999999</c:v>
                </c:pt>
                <c:pt idx="7666">
                  <c:v>703.43299999999999</c:v>
                </c:pt>
                <c:pt idx="7667">
                  <c:v>703.43299999999999</c:v>
                </c:pt>
                <c:pt idx="7668">
                  <c:v>635.97500000000002</c:v>
                </c:pt>
                <c:pt idx="7669">
                  <c:v>650.31299999999999</c:v>
                </c:pt>
                <c:pt idx="7670">
                  <c:v>660.99599999999998</c:v>
                </c:pt>
                <c:pt idx="7671">
                  <c:v>600.06200000000001</c:v>
                </c:pt>
                <c:pt idx="7672">
                  <c:v>706.81500000000005</c:v>
                </c:pt>
                <c:pt idx="7673">
                  <c:v>706.51400000000001</c:v>
                </c:pt>
                <c:pt idx="7674">
                  <c:v>726.11900000000003</c:v>
                </c:pt>
                <c:pt idx="7675">
                  <c:v>730.76099999999997</c:v>
                </c:pt>
                <c:pt idx="7676">
                  <c:v>670.98</c:v>
                </c:pt>
                <c:pt idx="7677">
                  <c:v>644.00300000000004</c:v>
                </c:pt>
                <c:pt idx="7678">
                  <c:v>640.75400000000002</c:v>
                </c:pt>
                <c:pt idx="7679">
                  <c:v>622.88300000000004</c:v>
                </c:pt>
                <c:pt idx="7680">
                  <c:v>614.21</c:v>
                </c:pt>
                <c:pt idx="7681">
                  <c:v>719.76</c:v>
                </c:pt>
                <c:pt idx="7682">
                  <c:v>712.32799999999997</c:v>
                </c:pt>
                <c:pt idx="7683">
                  <c:v>708.20299999999997</c:v>
                </c:pt>
                <c:pt idx="7684">
                  <c:v>667.74699999999996</c:v>
                </c:pt>
                <c:pt idx="7685">
                  <c:v>668.505</c:v>
                </c:pt>
                <c:pt idx="7686">
                  <c:v>666.12800000000004</c:v>
                </c:pt>
                <c:pt idx="7687">
                  <c:v>664.22900000000004</c:v>
                </c:pt>
                <c:pt idx="7688">
                  <c:v>661.71900000000005</c:v>
                </c:pt>
                <c:pt idx="7689">
                  <c:v>675.25800000000004</c:v>
                </c:pt>
                <c:pt idx="7690">
                  <c:v>697.08600000000001</c:v>
                </c:pt>
                <c:pt idx="7691">
                  <c:v>645.23199999999997</c:v>
                </c:pt>
                <c:pt idx="7692">
                  <c:v>661.63300000000004</c:v>
                </c:pt>
                <c:pt idx="7693">
                  <c:v>693.48900000000003</c:v>
                </c:pt>
                <c:pt idx="7694">
                  <c:v>696.24599999999998</c:v>
                </c:pt>
                <c:pt idx="7695">
                  <c:v>715.04700000000003</c:v>
                </c:pt>
                <c:pt idx="7696">
                  <c:v>726.84900000000005</c:v>
                </c:pt>
                <c:pt idx="7697">
                  <c:v>748.51599999999996</c:v>
                </c:pt>
                <c:pt idx="7698">
                  <c:v>761.24599999999998</c:v>
                </c:pt>
                <c:pt idx="7699">
                  <c:v>764.30100000000004</c:v>
                </c:pt>
                <c:pt idx="7700">
                  <c:v>663.00599999999997</c:v>
                </c:pt>
                <c:pt idx="7701">
                  <c:v>560.63800000000003</c:v>
                </c:pt>
                <c:pt idx="7702">
                  <c:v>550.49199999999996</c:v>
                </c:pt>
                <c:pt idx="7703">
                  <c:v>690.41200000000003</c:v>
                </c:pt>
                <c:pt idx="7704">
                  <c:v>710.87599999999998</c:v>
                </c:pt>
                <c:pt idx="7705">
                  <c:v>656.92100000000005</c:v>
                </c:pt>
                <c:pt idx="7706">
                  <c:v>695.10500000000002</c:v>
                </c:pt>
                <c:pt idx="7707">
                  <c:v>631.20699999999999</c:v>
                </c:pt>
                <c:pt idx="7708">
                  <c:v>718.024</c:v>
                </c:pt>
                <c:pt idx="7709">
                  <c:v>722.55</c:v>
                </c:pt>
                <c:pt idx="7710">
                  <c:v>727.66700000000003</c:v>
                </c:pt>
                <c:pt idx="7711">
                  <c:v>701.49300000000005</c:v>
                </c:pt>
                <c:pt idx="7712">
                  <c:v>650.52800000000002</c:v>
                </c:pt>
                <c:pt idx="7713">
                  <c:v>641.745</c:v>
                </c:pt>
                <c:pt idx="7714">
                  <c:v>543.51099999999997</c:v>
                </c:pt>
                <c:pt idx="7715">
                  <c:v>538.4</c:v>
                </c:pt>
                <c:pt idx="7716">
                  <c:v>548.24699999999996</c:v>
                </c:pt>
                <c:pt idx="7717">
                  <c:v>623.86400000000003</c:v>
                </c:pt>
                <c:pt idx="7718">
                  <c:v>815.971</c:v>
                </c:pt>
                <c:pt idx="7719">
                  <c:v>877.26</c:v>
                </c:pt>
                <c:pt idx="7720">
                  <c:v>657.20500000000004</c:v>
                </c:pt>
                <c:pt idx="7721">
                  <c:v>636.61199999999997</c:v>
                </c:pt>
                <c:pt idx="7722">
                  <c:v>629.029</c:v>
                </c:pt>
                <c:pt idx="7723">
                  <c:v>632.048</c:v>
                </c:pt>
                <c:pt idx="7724">
                  <c:v>631.55399999999997</c:v>
                </c:pt>
                <c:pt idx="7725">
                  <c:v>631.71299999999997</c:v>
                </c:pt>
                <c:pt idx="7726">
                  <c:v>630.11199999999997</c:v>
                </c:pt>
                <c:pt idx="7727">
                  <c:v>630.51400000000001</c:v>
                </c:pt>
                <c:pt idx="7728">
                  <c:v>627.93499999999995</c:v>
                </c:pt>
                <c:pt idx="7729">
                  <c:v>564.971</c:v>
                </c:pt>
                <c:pt idx="7730">
                  <c:v>565.83799999999997</c:v>
                </c:pt>
                <c:pt idx="7731">
                  <c:v>604.66700000000003</c:v>
                </c:pt>
                <c:pt idx="7732">
                  <c:v>565.90800000000002</c:v>
                </c:pt>
                <c:pt idx="7733">
                  <c:v>573.35900000000004</c:v>
                </c:pt>
                <c:pt idx="7734">
                  <c:v>571.35299999999995</c:v>
                </c:pt>
                <c:pt idx="7735">
                  <c:v>572.40899999999999</c:v>
                </c:pt>
                <c:pt idx="7736">
                  <c:v>610.87199999999996</c:v>
                </c:pt>
                <c:pt idx="7737">
                  <c:v>604.11300000000006</c:v>
                </c:pt>
                <c:pt idx="7738">
                  <c:v>567.26</c:v>
                </c:pt>
                <c:pt idx="7739">
                  <c:v>563.654</c:v>
                </c:pt>
                <c:pt idx="7740">
                  <c:v>559.99699999999996</c:v>
                </c:pt>
                <c:pt idx="7741">
                  <c:v>657.16200000000003</c:v>
                </c:pt>
                <c:pt idx="7742">
                  <c:v>666.28599999999994</c:v>
                </c:pt>
                <c:pt idx="7743">
                  <c:v>624.41300000000001</c:v>
                </c:pt>
                <c:pt idx="7744">
                  <c:v>622.29600000000005</c:v>
                </c:pt>
                <c:pt idx="7745">
                  <c:v>624.976</c:v>
                </c:pt>
                <c:pt idx="7746">
                  <c:v>626.63900000000001</c:v>
                </c:pt>
                <c:pt idx="7747">
                  <c:v>653.41800000000001</c:v>
                </c:pt>
                <c:pt idx="7748">
                  <c:v>640.90200000000004</c:v>
                </c:pt>
                <c:pt idx="7749">
                  <c:v>608.96400000000006</c:v>
                </c:pt>
                <c:pt idx="7750">
                  <c:v>608.92200000000003</c:v>
                </c:pt>
                <c:pt idx="7751">
                  <c:v>602.95100000000002</c:v>
                </c:pt>
                <c:pt idx="7752">
                  <c:v>594.56500000000005</c:v>
                </c:pt>
                <c:pt idx="7753">
                  <c:v>631.00199999999995</c:v>
                </c:pt>
                <c:pt idx="7754">
                  <c:v>626.97799999999995</c:v>
                </c:pt>
                <c:pt idx="7755">
                  <c:v>602.15899999999999</c:v>
                </c:pt>
                <c:pt idx="7756">
                  <c:v>576.12900000000002</c:v>
                </c:pt>
                <c:pt idx="7757">
                  <c:v>577.154</c:v>
                </c:pt>
                <c:pt idx="7758">
                  <c:v>574.38300000000004</c:v>
                </c:pt>
                <c:pt idx="7759">
                  <c:v>571.21400000000006</c:v>
                </c:pt>
                <c:pt idx="7760">
                  <c:v>574.55499999999995</c:v>
                </c:pt>
                <c:pt idx="7761">
                  <c:v>586.19399999999996</c:v>
                </c:pt>
                <c:pt idx="7762">
                  <c:v>595.44299999999998</c:v>
                </c:pt>
                <c:pt idx="7763">
                  <c:v>591.60699999999997</c:v>
                </c:pt>
                <c:pt idx="7764">
                  <c:v>598.44100000000003</c:v>
                </c:pt>
                <c:pt idx="7765">
                  <c:v>728.548</c:v>
                </c:pt>
                <c:pt idx="7766">
                  <c:v>734.14400000000001</c:v>
                </c:pt>
                <c:pt idx="7767">
                  <c:v>683.46100000000001</c:v>
                </c:pt>
                <c:pt idx="7768">
                  <c:v>591.02800000000002</c:v>
                </c:pt>
                <c:pt idx="7769">
                  <c:v>581.11599999999999</c:v>
                </c:pt>
                <c:pt idx="7770">
                  <c:v>565.90599999999995</c:v>
                </c:pt>
                <c:pt idx="7771">
                  <c:v>557.46900000000005</c:v>
                </c:pt>
                <c:pt idx="7772">
                  <c:v>557.74599999999998</c:v>
                </c:pt>
                <c:pt idx="7773">
                  <c:v>588.21299999999997</c:v>
                </c:pt>
                <c:pt idx="7774">
                  <c:v>608.15200000000004</c:v>
                </c:pt>
                <c:pt idx="7775">
                  <c:v>609.28099999999995</c:v>
                </c:pt>
                <c:pt idx="7776">
                  <c:v>603.15200000000004</c:v>
                </c:pt>
                <c:pt idx="7777">
                  <c:v>579.77</c:v>
                </c:pt>
                <c:pt idx="7778">
                  <c:v>580.82299999999998</c:v>
                </c:pt>
                <c:pt idx="7779">
                  <c:v>573.78700000000003</c:v>
                </c:pt>
                <c:pt idx="7780">
                  <c:v>561.36300000000006</c:v>
                </c:pt>
                <c:pt idx="7781">
                  <c:v>551.95600000000002</c:v>
                </c:pt>
                <c:pt idx="7782">
                  <c:v>553.21900000000005</c:v>
                </c:pt>
                <c:pt idx="7783">
                  <c:v>554.35799999999995</c:v>
                </c:pt>
                <c:pt idx="7784">
                  <c:v>547.45799999999997</c:v>
                </c:pt>
                <c:pt idx="7785">
                  <c:v>528.06700000000001</c:v>
                </c:pt>
                <c:pt idx="7786">
                  <c:v>538.952</c:v>
                </c:pt>
                <c:pt idx="7787">
                  <c:v>551.55200000000002</c:v>
                </c:pt>
                <c:pt idx="7788">
                  <c:v>535.03800000000001</c:v>
                </c:pt>
                <c:pt idx="7789">
                  <c:v>586.16700000000003</c:v>
                </c:pt>
                <c:pt idx="7790">
                  <c:v>609.99199999999996</c:v>
                </c:pt>
                <c:pt idx="7791">
                  <c:v>624.13900000000001</c:v>
                </c:pt>
                <c:pt idx="7792">
                  <c:v>661.79499999999996</c:v>
                </c:pt>
                <c:pt idx="7793">
                  <c:v>674.53200000000004</c:v>
                </c:pt>
                <c:pt idx="7794">
                  <c:v>681.77099999999996</c:v>
                </c:pt>
                <c:pt idx="7795">
                  <c:v>656.01400000000001</c:v>
                </c:pt>
                <c:pt idx="7796">
                  <c:v>584.029</c:v>
                </c:pt>
                <c:pt idx="7797">
                  <c:v>580.96299999999997</c:v>
                </c:pt>
                <c:pt idx="7798">
                  <c:v>581.81799999999998</c:v>
                </c:pt>
                <c:pt idx="7799">
                  <c:v>585.63800000000003</c:v>
                </c:pt>
                <c:pt idx="7800">
                  <c:v>583.18899999999996</c:v>
                </c:pt>
                <c:pt idx="7801">
                  <c:v>619.99</c:v>
                </c:pt>
                <c:pt idx="7802">
                  <c:v>613.40099999999995</c:v>
                </c:pt>
                <c:pt idx="7803">
                  <c:v>578.92100000000005</c:v>
                </c:pt>
                <c:pt idx="7804">
                  <c:v>570.649</c:v>
                </c:pt>
                <c:pt idx="7805">
                  <c:v>572.21900000000005</c:v>
                </c:pt>
                <c:pt idx="7806">
                  <c:v>570.18899999999996</c:v>
                </c:pt>
                <c:pt idx="7807">
                  <c:v>550.87800000000004</c:v>
                </c:pt>
                <c:pt idx="7808">
                  <c:v>538.76199999999994</c:v>
                </c:pt>
                <c:pt idx="7809">
                  <c:v>535.51300000000003</c:v>
                </c:pt>
                <c:pt idx="7810">
                  <c:v>539.32000000000005</c:v>
                </c:pt>
                <c:pt idx="7811">
                  <c:v>543.476</c:v>
                </c:pt>
                <c:pt idx="7812">
                  <c:v>550.38800000000003</c:v>
                </c:pt>
                <c:pt idx="7813">
                  <c:v>611.26400000000001</c:v>
                </c:pt>
                <c:pt idx="7814">
                  <c:v>638.41999999999996</c:v>
                </c:pt>
                <c:pt idx="7815">
                  <c:v>668.08100000000002</c:v>
                </c:pt>
                <c:pt idx="7816">
                  <c:v>669.31899999999996</c:v>
                </c:pt>
                <c:pt idx="7817">
                  <c:v>680.923</c:v>
                </c:pt>
                <c:pt idx="7818">
                  <c:v>685.22500000000002</c:v>
                </c:pt>
                <c:pt idx="7819">
                  <c:v>659.245</c:v>
                </c:pt>
                <c:pt idx="7820">
                  <c:v>577.30200000000002</c:v>
                </c:pt>
                <c:pt idx="7821">
                  <c:v>561.05499999999995</c:v>
                </c:pt>
                <c:pt idx="7822">
                  <c:v>562.64599999999996</c:v>
                </c:pt>
                <c:pt idx="7823">
                  <c:v>563.28899999999999</c:v>
                </c:pt>
                <c:pt idx="7824">
                  <c:v>564.46600000000001</c:v>
                </c:pt>
                <c:pt idx="7825">
                  <c:v>515.33600000000001</c:v>
                </c:pt>
                <c:pt idx="7826">
                  <c:v>515.33600000000001</c:v>
                </c:pt>
                <c:pt idx="7827">
                  <c:v>525.73199999999997</c:v>
                </c:pt>
                <c:pt idx="7828">
                  <c:v>523.65300000000002</c:v>
                </c:pt>
                <c:pt idx="7829">
                  <c:v>520.76099999999997</c:v>
                </c:pt>
                <c:pt idx="7830">
                  <c:v>534.43499999999995</c:v>
                </c:pt>
                <c:pt idx="7831">
                  <c:v>536.41999999999996</c:v>
                </c:pt>
                <c:pt idx="7832">
                  <c:v>505.99400000000003</c:v>
                </c:pt>
                <c:pt idx="7833">
                  <c:v>505.99400000000003</c:v>
                </c:pt>
                <c:pt idx="7834">
                  <c:v>505.99400000000003</c:v>
                </c:pt>
                <c:pt idx="7835">
                  <c:v>511.48700000000002</c:v>
                </c:pt>
                <c:pt idx="7836">
                  <c:v>544.84699999999998</c:v>
                </c:pt>
                <c:pt idx="7837">
                  <c:v>526.70600000000002</c:v>
                </c:pt>
                <c:pt idx="7838">
                  <c:v>505.99400000000003</c:v>
                </c:pt>
                <c:pt idx="7839">
                  <c:v>550.75800000000004</c:v>
                </c:pt>
                <c:pt idx="7840">
                  <c:v>604.66499999999996</c:v>
                </c:pt>
                <c:pt idx="7841">
                  <c:v>653.91899999999998</c:v>
                </c:pt>
                <c:pt idx="7842">
                  <c:v>657.46600000000001</c:v>
                </c:pt>
                <c:pt idx="7843">
                  <c:v>653.00599999999997</c:v>
                </c:pt>
                <c:pt idx="7844">
                  <c:v>559.06299999999999</c:v>
                </c:pt>
                <c:pt idx="7845">
                  <c:v>505.99400000000003</c:v>
                </c:pt>
                <c:pt idx="7846">
                  <c:v>505.99400000000003</c:v>
                </c:pt>
                <c:pt idx="7847">
                  <c:v>505.99400000000003</c:v>
                </c:pt>
                <c:pt idx="7848">
                  <c:v>549.02200000000005</c:v>
                </c:pt>
                <c:pt idx="7849">
                  <c:v>680.48199999999997</c:v>
                </c:pt>
                <c:pt idx="7850">
                  <c:v>681.42399999999998</c:v>
                </c:pt>
                <c:pt idx="7851">
                  <c:v>596.26099999999997</c:v>
                </c:pt>
                <c:pt idx="7852">
                  <c:v>586.75599999999997</c:v>
                </c:pt>
                <c:pt idx="7853">
                  <c:v>576.54600000000005</c:v>
                </c:pt>
                <c:pt idx="7854">
                  <c:v>569.95500000000004</c:v>
                </c:pt>
                <c:pt idx="7855">
                  <c:v>553.34400000000005</c:v>
                </c:pt>
                <c:pt idx="7856">
                  <c:v>523.90800000000002</c:v>
                </c:pt>
                <c:pt idx="7857">
                  <c:v>517.197</c:v>
                </c:pt>
                <c:pt idx="7858">
                  <c:v>580.77300000000002</c:v>
                </c:pt>
                <c:pt idx="7859">
                  <c:v>578.84299999999996</c:v>
                </c:pt>
                <c:pt idx="7860">
                  <c:v>577.25099999999998</c:v>
                </c:pt>
                <c:pt idx="7861">
                  <c:v>595.23900000000003</c:v>
                </c:pt>
                <c:pt idx="7862">
                  <c:v>647.50400000000002</c:v>
                </c:pt>
                <c:pt idx="7863">
                  <c:v>688.98099999999999</c:v>
                </c:pt>
                <c:pt idx="7864">
                  <c:v>696.13199999999995</c:v>
                </c:pt>
                <c:pt idx="7865">
                  <c:v>700.46900000000005</c:v>
                </c:pt>
                <c:pt idx="7866">
                  <c:v>700.51499999999999</c:v>
                </c:pt>
                <c:pt idx="7867">
                  <c:v>669.44799999999998</c:v>
                </c:pt>
                <c:pt idx="7868">
                  <c:v>533.75699999999995</c:v>
                </c:pt>
                <c:pt idx="7869">
                  <c:v>652.61699999999996</c:v>
                </c:pt>
                <c:pt idx="7870">
                  <c:v>647.07100000000003</c:v>
                </c:pt>
                <c:pt idx="7871">
                  <c:v>608.84400000000005</c:v>
                </c:pt>
                <c:pt idx="7872">
                  <c:v>603.90099999999995</c:v>
                </c:pt>
                <c:pt idx="7873">
                  <c:v>542.28300000000002</c:v>
                </c:pt>
                <c:pt idx="7874">
                  <c:v>535.66700000000003</c:v>
                </c:pt>
                <c:pt idx="7875">
                  <c:v>579.49</c:v>
                </c:pt>
                <c:pt idx="7876">
                  <c:v>531.65099999999995</c:v>
                </c:pt>
                <c:pt idx="7877">
                  <c:v>537.41499999999996</c:v>
                </c:pt>
                <c:pt idx="7878">
                  <c:v>541.78700000000003</c:v>
                </c:pt>
                <c:pt idx="7879">
                  <c:v>541.23299999999995</c:v>
                </c:pt>
                <c:pt idx="7880">
                  <c:v>525.31899999999996</c:v>
                </c:pt>
                <c:pt idx="7881">
                  <c:v>524.60400000000004</c:v>
                </c:pt>
                <c:pt idx="7882">
                  <c:v>556.64700000000005</c:v>
                </c:pt>
                <c:pt idx="7883">
                  <c:v>609.54</c:v>
                </c:pt>
                <c:pt idx="7884">
                  <c:v>671.44500000000005</c:v>
                </c:pt>
                <c:pt idx="7885">
                  <c:v>807.73</c:v>
                </c:pt>
                <c:pt idx="7886">
                  <c:v>703.89300000000003</c:v>
                </c:pt>
                <c:pt idx="7887">
                  <c:v>496.81400000000002</c:v>
                </c:pt>
                <c:pt idx="7888">
                  <c:v>492.69299999999998</c:v>
                </c:pt>
                <c:pt idx="7889">
                  <c:v>520.07000000000005</c:v>
                </c:pt>
                <c:pt idx="7890">
                  <c:v>556.20799999999997</c:v>
                </c:pt>
                <c:pt idx="7891">
                  <c:v>596.50900000000001</c:v>
                </c:pt>
                <c:pt idx="7892">
                  <c:v>596.13499999999999</c:v>
                </c:pt>
                <c:pt idx="7893">
                  <c:v>598.33399999999995</c:v>
                </c:pt>
                <c:pt idx="7894">
                  <c:v>524.71299999999997</c:v>
                </c:pt>
                <c:pt idx="7895">
                  <c:v>482.64400000000001</c:v>
                </c:pt>
                <c:pt idx="7896">
                  <c:v>512.58600000000001</c:v>
                </c:pt>
                <c:pt idx="7897">
                  <c:v>582.82000000000005</c:v>
                </c:pt>
                <c:pt idx="7898">
                  <c:v>581.94600000000003</c:v>
                </c:pt>
                <c:pt idx="7899">
                  <c:v>580.91099999999994</c:v>
                </c:pt>
                <c:pt idx="7900">
                  <c:v>556.50599999999997</c:v>
                </c:pt>
                <c:pt idx="7901">
                  <c:v>557.10400000000004</c:v>
                </c:pt>
                <c:pt idx="7902">
                  <c:v>558.04</c:v>
                </c:pt>
                <c:pt idx="7903">
                  <c:v>531.1</c:v>
                </c:pt>
                <c:pt idx="7904">
                  <c:v>513.48099999999999</c:v>
                </c:pt>
                <c:pt idx="7905">
                  <c:v>534.36599999999999</c:v>
                </c:pt>
                <c:pt idx="7906">
                  <c:v>566.678</c:v>
                </c:pt>
                <c:pt idx="7907">
                  <c:v>705.61900000000003</c:v>
                </c:pt>
                <c:pt idx="7908">
                  <c:v>726.32600000000002</c:v>
                </c:pt>
                <c:pt idx="7909">
                  <c:v>727.56700000000001</c:v>
                </c:pt>
                <c:pt idx="7910">
                  <c:v>733.33500000000004</c:v>
                </c:pt>
                <c:pt idx="7911">
                  <c:v>734.91600000000005</c:v>
                </c:pt>
                <c:pt idx="7912">
                  <c:v>732.24</c:v>
                </c:pt>
                <c:pt idx="7913">
                  <c:v>732.96100000000001</c:v>
                </c:pt>
                <c:pt idx="7914">
                  <c:v>671.67</c:v>
                </c:pt>
                <c:pt idx="7915">
                  <c:v>554.78800000000001</c:v>
                </c:pt>
                <c:pt idx="7916">
                  <c:v>546.55499999999995</c:v>
                </c:pt>
                <c:pt idx="7917">
                  <c:v>538.03800000000001</c:v>
                </c:pt>
                <c:pt idx="7918">
                  <c:v>540.88400000000001</c:v>
                </c:pt>
                <c:pt idx="7919">
                  <c:v>537.69299999999998</c:v>
                </c:pt>
                <c:pt idx="7920">
                  <c:v>538.923</c:v>
                </c:pt>
                <c:pt idx="7921">
                  <c:v>468.72899999999998</c:v>
                </c:pt>
                <c:pt idx="7922">
                  <c:v>468.72899999999998</c:v>
                </c:pt>
                <c:pt idx="7923">
                  <c:v>480.90100000000001</c:v>
                </c:pt>
                <c:pt idx="7924">
                  <c:v>358.94099999999997</c:v>
                </c:pt>
                <c:pt idx="7925">
                  <c:v>358.94099999999997</c:v>
                </c:pt>
                <c:pt idx="7926">
                  <c:v>358.94099999999997</c:v>
                </c:pt>
                <c:pt idx="7927">
                  <c:v>358.94099999999997</c:v>
                </c:pt>
                <c:pt idx="7928">
                  <c:v>358.94099999999997</c:v>
                </c:pt>
                <c:pt idx="7929">
                  <c:v>358.94099999999997</c:v>
                </c:pt>
                <c:pt idx="7930">
                  <c:v>358.94099999999997</c:v>
                </c:pt>
                <c:pt idx="7931">
                  <c:v>358.94099999999997</c:v>
                </c:pt>
                <c:pt idx="7932">
                  <c:v>375.90100000000001</c:v>
                </c:pt>
                <c:pt idx="7933">
                  <c:v>375.517</c:v>
                </c:pt>
                <c:pt idx="7934">
                  <c:v>379.238</c:v>
                </c:pt>
                <c:pt idx="7935">
                  <c:v>378.24599999999998</c:v>
                </c:pt>
                <c:pt idx="7936">
                  <c:v>394.91800000000001</c:v>
                </c:pt>
                <c:pt idx="7937">
                  <c:v>411.91899999999998</c:v>
                </c:pt>
                <c:pt idx="7938">
                  <c:v>524.04</c:v>
                </c:pt>
                <c:pt idx="7939">
                  <c:v>456.74</c:v>
                </c:pt>
                <c:pt idx="7940">
                  <c:v>383.48200000000003</c:v>
                </c:pt>
                <c:pt idx="7941">
                  <c:v>359.84800000000001</c:v>
                </c:pt>
                <c:pt idx="7942">
                  <c:v>361.09500000000003</c:v>
                </c:pt>
                <c:pt idx="7943">
                  <c:v>358.94099999999997</c:v>
                </c:pt>
                <c:pt idx="7944">
                  <c:v>358.94099999999997</c:v>
                </c:pt>
                <c:pt idx="7945">
                  <c:v>425.98700000000002</c:v>
                </c:pt>
                <c:pt idx="7946">
                  <c:v>428.07299999999998</c:v>
                </c:pt>
                <c:pt idx="7947">
                  <c:v>549.05499999999995</c:v>
                </c:pt>
                <c:pt idx="7948">
                  <c:v>541.74300000000005</c:v>
                </c:pt>
                <c:pt idx="7949">
                  <c:v>523.68200000000002</c:v>
                </c:pt>
                <c:pt idx="7950">
                  <c:v>522.24400000000003</c:v>
                </c:pt>
                <c:pt idx="7951">
                  <c:v>519.05499999999995</c:v>
                </c:pt>
                <c:pt idx="7952">
                  <c:v>516.64800000000002</c:v>
                </c:pt>
                <c:pt idx="7953">
                  <c:v>511.392</c:v>
                </c:pt>
                <c:pt idx="7954">
                  <c:v>563.02599999999995</c:v>
                </c:pt>
                <c:pt idx="7955">
                  <c:v>563.83000000000004</c:v>
                </c:pt>
                <c:pt idx="7956">
                  <c:v>565.20399999999995</c:v>
                </c:pt>
                <c:pt idx="7957">
                  <c:v>563.94100000000003</c:v>
                </c:pt>
                <c:pt idx="7958">
                  <c:v>564.19600000000003</c:v>
                </c:pt>
                <c:pt idx="7959">
                  <c:v>619.83699999999999</c:v>
                </c:pt>
                <c:pt idx="7960">
                  <c:v>627.11900000000003</c:v>
                </c:pt>
                <c:pt idx="7961">
                  <c:v>629.75</c:v>
                </c:pt>
                <c:pt idx="7962">
                  <c:v>634.16999999999996</c:v>
                </c:pt>
                <c:pt idx="7963">
                  <c:v>634.56200000000001</c:v>
                </c:pt>
                <c:pt idx="7964">
                  <c:v>641.93299999999999</c:v>
                </c:pt>
                <c:pt idx="7965">
                  <c:v>573.99400000000003</c:v>
                </c:pt>
                <c:pt idx="7966">
                  <c:v>558.28899999999999</c:v>
                </c:pt>
                <c:pt idx="7967">
                  <c:v>556.62099999999998</c:v>
                </c:pt>
                <c:pt idx="7968">
                  <c:v>557.48900000000003</c:v>
                </c:pt>
                <c:pt idx="7969">
                  <c:v>544.16999999999996</c:v>
                </c:pt>
                <c:pt idx="7970">
                  <c:v>546.30100000000004</c:v>
                </c:pt>
                <c:pt idx="7971">
                  <c:v>541.02099999999996</c:v>
                </c:pt>
                <c:pt idx="7972">
                  <c:v>504.18700000000001</c:v>
                </c:pt>
                <c:pt idx="7973">
                  <c:v>497.26400000000001</c:v>
                </c:pt>
                <c:pt idx="7974">
                  <c:v>492.53</c:v>
                </c:pt>
                <c:pt idx="7975">
                  <c:v>488.637</c:v>
                </c:pt>
                <c:pt idx="7976">
                  <c:v>488.35399999999998</c:v>
                </c:pt>
                <c:pt idx="7977">
                  <c:v>512.98800000000006</c:v>
                </c:pt>
                <c:pt idx="7978">
                  <c:v>527.87599999999998</c:v>
                </c:pt>
                <c:pt idx="7979">
                  <c:v>535.47199999999998</c:v>
                </c:pt>
                <c:pt idx="7980">
                  <c:v>538.48699999999997</c:v>
                </c:pt>
                <c:pt idx="7981">
                  <c:v>534.47900000000004</c:v>
                </c:pt>
                <c:pt idx="7982">
                  <c:v>536.27300000000002</c:v>
                </c:pt>
                <c:pt idx="7983">
                  <c:v>586.93799999999999</c:v>
                </c:pt>
                <c:pt idx="7984">
                  <c:v>604.00300000000004</c:v>
                </c:pt>
                <c:pt idx="7985">
                  <c:v>605.42399999999998</c:v>
                </c:pt>
                <c:pt idx="7986">
                  <c:v>610.99400000000003</c:v>
                </c:pt>
                <c:pt idx="7987">
                  <c:v>614.62199999999996</c:v>
                </c:pt>
                <c:pt idx="7988">
                  <c:v>582.52700000000004</c:v>
                </c:pt>
                <c:pt idx="7989">
                  <c:v>526.471</c:v>
                </c:pt>
                <c:pt idx="7990">
                  <c:v>529.47900000000004</c:v>
                </c:pt>
                <c:pt idx="7991">
                  <c:v>527.58000000000004</c:v>
                </c:pt>
                <c:pt idx="7992">
                  <c:v>531.23599999999999</c:v>
                </c:pt>
                <c:pt idx="7993">
                  <c:v>490.47800000000001</c:v>
                </c:pt>
                <c:pt idx="7994">
                  <c:v>489.97899999999998</c:v>
                </c:pt>
                <c:pt idx="7995">
                  <c:v>500.39299999999997</c:v>
                </c:pt>
                <c:pt idx="7996">
                  <c:v>485.51900000000001</c:v>
                </c:pt>
                <c:pt idx="7997">
                  <c:v>463.51900000000001</c:v>
                </c:pt>
                <c:pt idx="7998">
                  <c:v>457.46</c:v>
                </c:pt>
                <c:pt idx="7999">
                  <c:v>453.22399999999999</c:v>
                </c:pt>
                <c:pt idx="8000">
                  <c:v>453.22399999999999</c:v>
                </c:pt>
                <c:pt idx="8001">
                  <c:v>461.58600000000001</c:v>
                </c:pt>
                <c:pt idx="8002">
                  <c:v>490.41500000000002</c:v>
                </c:pt>
                <c:pt idx="8003">
                  <c:v>510.42099999999999</c:v>
                </c:pt>
                <c:pt idx="8004">
                  <c:v>508.82400000000001</c:v>
                </c:pt>
                <c:pt idx="8005">
                  <c:v>508.99200000000002</c:v>
                </c:pt>
                <c:pt idx="8006">
                  <c:v>511.315</c:v>
                </c:pt>
                <c:pt idx="8007">
                  <c:v>508.51299999999998</c:v>
                </c:pt>
                <c:pt idx="8008">
                  <c:v>519.49099999999999</c:v>
                </c:pt>
                <c:pt idx="8009">
                  <c:v>536.75900000000001</c:v>
                </c:pt>
                <c:pt idx="8010">
                  <c:v>560.92200000000003</c:v>
                </c:pt>
                <c:pt idx="8011">
                  <c:v>559.58399999999995</c:v>
                </c:pt>
                <c:pt idx="8012">
                  <c:v>560.28499999999997</c:v>
                </c:pt>
                <c:pt idx="8013">
                  <c:v>563.81700000000001</c:v>
                </c:pt>
                <c:pt idx="8014">
                  <c:v>567.50699999999995</c:v>
                </c:pt>
                <c:pt idx="8015">
                  <c:v>562.70299999999997</c:v>
                </c:pt>
                <c:pt idx="8016">
                  <c:v>495.69299999999998</c:v>
                </c:pt>
                <c:pt idx="8017">
                  <c:v>460.06299999999999</c:v>
                </c:pt>
                <c:pt idx="8018">
                  <c:v>472.31599999999997</c:v>
                </c:pt>
                <c:pt idx="8019">
                  <c:v>493.45600000000002</c:v>
                </c:pt>
                <c:pt idx="8020">
                  <c:v>469.125</c:v>
                </c:pt>
                <c:pt idx="8021">
                  <c:v>459.702</c:v>
                </c:pt>
                <c:pt idx="8022">
                  <c:v>457.89699999999999</c:v>
                </c:pt>
                <c:pt idx="8023">
                  <c:v>447.01100000000002</c:v>
                </c:pt>
                <c:pt idx="8024">
                  <c:v>444.72800000000001</c:v>
                </c:pt>
                <c:pt idx="8025">
                  <c:v>444.72800000000001</c:v>
                </c:pt>
                <c:pt idx="8026">
                  <c:v>472.05799999999999</c:v>
                </c:pt>
                <c:pt idx="8027">
                  <c:v>485.15499999999997</c:v>
                </c:pt>
                <c:pt idx="8028">
                  <c:v>483.38400000000001</c:v>
                </c:pt>
                <c:pt idx="8029">
                  <c:v>489.97199999999998</c:v>
                </c:pt>
                <c:pt idx="8030">
                  <c:v>494.93</c:v>
                </c:pt>
                <c:pt idx="8031">
                  <c:v>495.71699999999998</c:v>
                </c:pt>
                <c:pt idx="8032">
                  <c:v>492.755</c:v>
                </c:pt>
                <c:pt idx="8033">
                  <c:v>524.452</c:v>
                </c:pt>
                <c:pt idx="8034">
                  <c:v>543.27</c:v>
                </c:pt>
                <c:pt idx="8035">
                  <c:v>548.399</c:v>
                </c:pt>
                <c:pt idx="8036">
                  <c:v>557.28399999999999</c:v>
                </c:pt>
                <c:pt idx="8037">
                  <c:v>559.97900000000004</c:v>
                </c:pt>
                <c:pt idx="8038">
                  <c:v>562.39200000000005</c:v>
                </c:pt>
                <c:pt idx="8039">
                  <c:v>559.24300000000005</c:v>
                </c:pt>
                <c:pt idx="8040">
                  <c:v>499.55200000000002</c:v>
                </c:pt>
                <c:pt idx="8041">
                  <c:v>509.86599999999999</c:v>
                </c:pt>
                <c:pt idx="8042">
                  <c:v>486.55099999999999</c:v>
                </c:pt>
                <c:pt idx="8043">
                  <c:v>505.45</c:v>
                </c:pt>
                <c:pt idx="8044">
                  <c:v>478.63299999999998</c:v>
                </c:pt>
                <c:pt idx="8045">
                  <c:v>477.62200000000001</c:v>
                </c:pt>
                <c:pt idx="8046">
                  <c:v>472.61900000000003</c:v>
                </c:pt>
                <c:pt idx="8047">
                  <c:v>471.62200000000001</c:v>
                </c:pt>
                <c:pt idx="8048">
                  <c:v>470.83100000000002</c:v>
                </c:pt>
                <c:pt idx="8049">
                  <c:v>477.74799999999999</c:v>
                </c:pt>
                <c:pt idx="8050">
                  <c:v>499.964</c:v>
                </c:pt>
                <c:pt idx="8051">
                  <c:v>504.57900000000001</c:v>
                </c:pt>
                <c:pt idx="8052">
                  <c:v>519.33000000000004</c:v>
                </c:pt>
                <c:pt idx="8053">
                  <c:v>527.97500000000002</c:v>
                </c:pt>
                <c:pt idx="8054">
                  <c:v>529.69100000000003</c:v>
                </c:pt>
                <c:pt idx="8055">
                  <c:v>534.49099999999999</c:v>
                </c:pt>
                <c:pt idx="8056">
                  <c:v>555.255</c:v>
                </c:pt>
                <c:pt idx="8057">
                  <c:v>555.83199999999999</c:v>
                </c:pt>
                <c:pt idx="8058">
                  <c:v>558.596</c:v>
                </c:pt>
                <c:pt idx="8059">
                  <c:v>561.10500000000002</c:v>
                </c:pt>
                <c:pt idx="8060">
                  <c:v>561.29399999999998</c:v>
                </c:pt>
                <c:pt idx="8061">
                  <c:v>562.47199999999998</c:v>
                </c:pt>
                <c:pt idx="8062">
                  <c:v>565.47</c:v>
                </c:pt>
                <c:pt idx="8063">
                  <c:v>537.61199999999997</c:v>
                </c:pt>
                <c:pt idx="8064">
                  <c:v>510.03899999999999</c:v>
                </c:pt>
                <c:pt idx="8065">
                  <c:v>458.77300000000002</c:v>
                </c:pt>
                <c:pt idx="8066">
                  <c:v>457.58800000000002</c:v>
                </c:pt>
                <c:pt idx="8067">
                  <c:v>455.29199999999997</c:v>
                </c:pt>
                <c:pt idx="8068">
                  <c:v>435.32400000000001</c:v>
                </c:pt>
                <c:pt idx="8069">
                  <c:v>430.17899999999997</c:v>
                </c:pt>
                <c:pt idx="8070">
                  <c:v>430.17899999999997</c:v>
                </c:pt>
                <c:pt idx="8071">
                  <c:v>430.17899999999997</c:v>
                </c:pt>
                <c:pt idx="8072">
                  <c:v>430.17899999999997</c:v>
                </c:pt>
                <c:pt idx="8073">
                  <c:v>430.17899999999997</c:v>
                </c:pt>
                <c:pt idx="8074">
                  <c:v>430.17899999999997</c:v>
                </c:pt>
                <c:pt idx="8075">
                  <c:v>449.63499999999999</c:v>
                </c:pt>
                <c:pt idx="8076">
                  <c:v>467.64400000000001</c:v>
                </c:pt>
                <c:pt idx="8077">
                  <c:v>464.68799999999999</c:v>
                </c:pt>
                <c:pt idx="8078">
                  <c:v>465.29700000000003</c:v>
                </c:pt>
                <c:pt idx="8079">
                  <c:v>465.87799999999999</c:v>
                </c:pt>
                <c:pt idx="8080">
                  <c:v>483.58800000000002</c:v>
                </c:pt>
                <c:pt idx="8081">
                  <c:v>497.76100000000002</c:v>
                </c:pt>
                <c:pt idx="8082">
                  <c:v>500.53</c:v>
                </c:pt>
                <c:pt idx="8083">
                  <c:v>503.584</c:v>
                </c:pt>
                <c:pt idx="8084">
                  <c:v>502.05900000000003</c:v>
                </c:pt>
                <c:pt idx="8085">
                  <c:v>502.93299999999999</c:v>
                </c:pt>
                <c:pt idx="8086">
                  <c:v>504.95699999999999</c:v>
                </c:pt>
                <c:pt idx="8087">
                  <c:v>507.88299999999998</c:v>
                </c:pt>
                <c:pt idx="8088">
                  <c:v>510.04</c:v>
                </c:pt>
                <c:pt idx="8089">
                  <c:v>535.255</c:v>
                </c:pt>
                <c:pt idx="8090">
                  <c:v>526.38300000000004</c:v>
                </c:pt>
                <c:pt idx="8091">
                  <c:v>480.25799999999998</c:v>
                </c:pt>
                <c:pt idx="8092">
                  <c:v>475.76799999999997</c:v>
                </c:pt>
                <c:pt idx="8093">
                  <c:v>473.85700000000003</c:v>
                </c:pt>
                <c:pt idx="8094">
                  <c:v>472.46800000000002</c:v>
                </c:pt>
                <c:pt idx="8095">
                  <c:v>467.87599999999998</c:v>
                </c:pt>
                <c:pt idx="8096">
                  <c:v>468.29700000000003</c:v>
                </c:pt>
                <c:pt idx="8097">
                  <c:v>466.91699999999997</c:v>
                </c:pt>
                <c:pt idx="8098">
                  <c:v>462.57900000000001</c:v>
                </c:pt>
                <c:pt idx="8099">
                  <c:v>465.3</c:v>
                </c:pt>
                <c:pt idx="8100">
                  <c:v>503.89299999999997</c:v>
                </c:pt>
                <c:pt idx="8101">
                  <c:v>510.63</c:v>
                </c:pt>
                <c:pt idx="8102">
                  <c:v>513.90899999999999</c:v>
                </c:pt>
                <c:pt idx="8103">
                  <c:v>513.92700000000002</c:v>
                </c:pt>
                <c:pt idx="8104">
                  <c:v>537.68799999999999</c:v>
                </c:pt>
                <c:pt idx="8105">
                  <c:v>548.51199999999994</c:v>
                </c:pt>
                <c:pt idx="8106">
                  <c:v>551.67600000000004</c:v>
                </c:pt>
                <c:pt idx="8107">
                  <c:v>554.67999999999995</c:v>
                </c:pt>
                <c:pt idx="8108">
                  <c:v>555.24699999999996</c:v>
                </c:pt>
                <c:pt idx="8109">
                  <c:v>551.48</c:v>
                </c:pt>
                <c:pt idx="8110">
                  <c:v>540.197</c:v>
                </c:pt>
                <c:pt idx="8111">
                  <c:v>525.173</c:v>
                </c:pt>
                <c:pt idx="8112">
                  <c:v>463.65499999999997</c:v>
                </c:pt>
                <c:pt idx="8113">
                  <c:v>443.14100000000002</c:v>
                </c:pt>
                <c:pt idx="8114">
                  <c:v>448.56599999999997</c:v>
                </c:pt>
                <c:pt idx="8115">
                  <c:v>463.48099999999999</c:v>
                </c:pt>
                <c:pt idx="8116">
                  <c:v>430.88900000000001</c:v>
                </c:pt>
                <c:pt idx="8117">
                  <c:v>430.012</c:v>
                </c:pt>
                <c:pt idx="8118">
                  <c:v>440.34800000000001</c:v>
                </c:pt>
                <c:pt idx="8119">
                  <c:v>437.63400000000001</c:v>
                </c:pt>
                <c:pt idx="8120">
                  <c:v>440.94299999999998</c:v>
                </c:pt>
                <c:pt idx="8121">
                  <c:v>461.19099999999997</c:v>
                </c:pt>
                <c:pt idx="8122">
                  <c:v>488.43</c:v>
                </c:pt>
                <c:pt idx="8123">
                  <c:v>497.75</c:v>
                </c:pt>
                <c:pt idx="8124">
                  <c:v>498.61700000000002</c:v>
                </c:pt>
                <c:pt idx="8125">
                  <c:v>501.065</c:v>
                </c:pt>
                <c:pt idx="8126">
                  <c:v>503.07499999999999</c:v>
                </c:pt>
                <c:pt idx="8127">
                  <c:v>504.89600000000002</c:v>
                </c:pt>
                <c:pt idx="8128">
                  <c:v>503.40100000000001</c:v>
                </c:pt>
                <c:pt idx="8129">
                  <c:v>505.08699999999999</c:v>
                </c:pt>
                <c:pt idx="8130">
                  <c:v>508.77300000000002</c:v>
                </c:pt>
                <c:pt idx="8131">
                  <c:v>509.59300000000002</c:v>
                </c:pt>
                <c:pt idx="8132">
                  <c:v>503.142</c:v>
                </c:pt>
                <c:pt idx="8133">
                  <c:v>488.18700000000001</c:v>
                </c:pt>
                <c:pt idx="8134">
                  <c:v>447.32600000000002</c:v>
                </c:pt>
                <c:pt idx="8135">
                  <c:v>431.31599999999997</c:v>
                </c:pt>
                <c:pt idx="8136">
                  <c:v>430.02300000000002</c:v>
                </c:pt>
                <c:pt idx="8137">
                  <c:v>429.83199999999999</c:v>
                </c:pt>
                <c:pt idx="8138">
                  <c:v>428.85300000000001</c:v>
                </c:pt>
                <c:pt idx="8139">
                  <c:v>464.745</c:v>
                </c:pt>
                <c:pt idx="8140">
                  <c:v>434.45</c:v>
                </c:pt>
                <c:pt idx="8141">
                  <c:v>472.43900000000002</c:v>
                </c:pt>
                <c:pt idx="8142">
                  <c:v>479.35500000000002</c:v>
                </c:pt>
                <c:pt idx="8143">
                  <c:v>507.06700000000001</c:v>
                </c:pt>
                <c:pt idx="8144">
                  <c:v>473.57499999999999</c:v>
                </c:pt>
                <c:pt idx="8145">
                  <c:v>463.59199999999998</c:v>
                </c:pt>
                <c:pt idx="8146">
                  <c:v>492.459</c:v>
                </c:pt>
                <c:pt idx="8147">
                  <c:v>512.52300000000002</c:v>
                </c:pt>
                <c:pt idx="8148">
                  <c:v>529.12199999999996</c:v>
                </c:pt>
                <c:pt idx="8149">
                  <c:v>564.65099999999995</c:v>
                </c:pt>
                <c:pt idx="8150">
                  <c:v>568.24400000000003</c:v>
                </c:pt>
                <c:pt idx="8151">
                  <c:v>580.54999999999995</c:v>
                </c:pt>
                <c:pt idx="8152">
                  <c:v>591.65499999999997</c:v>
                </c:pt>
                <c:pt idx="8153">
                  <c:v>596.08100000000002</c:v>
                </c:pt>
                <c:pt idx="8154">
                  <c:v>598.96199999999999</c:v>
                </c:pt>
                <c:pt idx="8155">
                  <c:v>564.79300000000001</c:v>
                </c:pt>
                <c:pt idx="8156">
                  <c:v>521.02700000000004</c:v>
                </c:pt>
                <c:pt idx="8157">
                  <c:v>521.80899999999997</c:v>
                </c:pt>
                <c:pt idx="8158">
                  <c:v>522.96299999999997</c:v>
                </c:pt>
                <c:pt idx="8159">
                  <c:v>506.14499999999998</c:v>
                </c:pt>
                <c:pt idx="8160">
                  <c:v>506.91800000000001</c:v>
                </c:pt>
                <c:pt idx="8161">
                  <c:v>492.22399999999999</c:v>
                </c:pt>
                <c:pt idx="8162">
                  <c:v>470.43099999999998</c:v>
                </c:pt>
                <c:pt idx="8163">
                  <c:v>497.70299999999997</c:v>
                </c:pt>
                <c:pt idx="8164">
                  <c:v>368.745</c:v>
                </c:pt>
                <c:pt idx="8165">
                  <c:v>368.745</c:v>
                </c:pt>
                <c:pt idx="8166">
                  <c:v>368.745</c:v>
                </c:pt>
                <c:pt idx="8167">
                  <c:v>368.745</c:v>
                </c:pt>
                <c:pt idx="8168">
                  <c:v>368.745</c:v>
                </c:pt>
                <c:pt idx="8169">
                  <c:v>504.38</c:v>
                </c:pt>
                <c:pt idx="8170">
                  <c:v>467.57900000000001</c:v>
                </c:pt>
                <c:pt idx="8171">
                  <c:v>462.21699999999998</c:v>
                </c:pt>
                <c:pt idx="8172">
                  <c:v>478.11399999999998</c:v>
                </c:pt>
                <c:pt idx="8173">
                  <c:v>514.39300000000003</c:v>
                </c:pt>
                <c:pt idx="8174">
                  <c:v>522.02200000000005</c:v>
                </c:pt>
                <c:pt idx="8175">
                  <c:v>522.09299999999996</c:v>
                </c:pt>
                <c:pt idx="8176">
                  <c:v>521.20299999999997</c:v>
                </c:pt>
                <c:pt idx="8177">
                  <c:v>522.11900000000003</c:v>
                </c:pt>
                <c:pt idx="8178">
                  <c:v>490.24799999999999</c:v>
                </c:pt>
                <c:pt idx="8179">
                  <c:v>411.46499999999997</c:v>
                </c:pt>
                <c:pt idx="8180">
                  <c:v>454.07</c:v>
                </c:pt>
                <c:pt idx="8181">
                  <c:v>540.51800000000003</c:v>
                </c:pt>
                <c:pt idx="8182">
                  <c:v>523.02800000000002</c:v>
                </c:pt>
                <c:pt idx="8183">
                  <c:v>524.11500000000001</c:v>
                </c:pt>
                <c:pt idx="8184">
                  <c:v>526.52200000000005</c:v>
                </c:pt>
                <c:pt idx="8185">
                  <c:v>551.68200000000002</c:v>
                </c:pt>
                <c:pt idx="8186">
                  <c:v>520.03</c:v>
                </c:pt>
                <c:pt idx="8187">
                  <c:v>484.27100000000002</c:v>
                </c:pt>
                <c:pt idx="8188">
                  <c:v>342.137</c:v>
                </c:pt>
                <c:pt idx="8189">
                  <c:v>342.137</c:v>
                </c:pt>
                <c:pt idx="8190">
                  <c:v>342.137</c:v>
                </c:pt>
                <c:pt idx="8191">
                  <c:v>342.137</c:v>
                </c:pt>
                <c:pt idx="8192">
                  <c:v>342.137</c:v>
                </c:pt>
                <c:pt idx="8193">
                  <c:v>466.86599999999999</c:v>
                </c:pt>
                <c:pt idx="8194">
                  <c:v>465.72500000000002</c:v>
                </c:pt>
                <c:pt idx="8195">
                  <c:v>467.28800000000001</c:v>
                </c:pt>
                <c:pt idx="8196">
                  <c:v>467.14699999999999</c:v>
                </c:pt>
                <c:pt idx="8197">
                  <c:v>467.44900000000001</c:v>
                </c:pt>
                <c:pt idx="8198">
                  <c:v>466.54899999999998</c:v>
                </c:pt>
                <c:pt idx="8199">
                  <c:v>465.52699999999999</c:v>
                </c:pt>
                <c:pt idx="8200">
                  <c:v>486.13299999999998</c:v>
                </c:pt>
                <c:pt idx="8201">
                  <c:v>499.65199999999999</c:v>
                </c:pt>
                <c:pt idx="8202">
                  <c:v>499.37200000000001</c:v>
                </c:pt>
                <c:pt idx="8203">
                  <c:v>479.54599999999999</c:v>
                </c:pt>
                <c:pt idx="8204">
                  <c:v>472.738</c:v>
                </c:pt>
                <c:pt idx="8205">
                  <c:v>474.25200000000001</c:v>
                </c:pt>
                <c:pt idx="8206">
                  <c:v>473.15899999999999</c:v>
                </c:pt>
                <c:pt idx="8207">
                  <c:v>487.72399999999999</c:v>
                </c:pt>
                <c:pt idx="8208">
                  <c:v>353.61799999999999</c:v>
                </c:pt>
                <c:pt idx="8209">
                  <c:v>442.75700000000001</c:v>
                </c:pt>
                <c:pt idx="8210">
                  <c:v>443.22800000000001</c:v>
                </c:pt>
                <c:pt idx="8211">
                  <c:v>401.86099999999999</c:v>
                </c:pt>
                <c:pt idx="8212">
                  <c:v>406.54500000000002</c:v>
                </c:pt>
                <c:pt idx="8213">
                  <c:v>380.32400000000001</c:v>
                </c:pt>
                <c:pt idx="8214">
                  <c:v>368.47300000000001</c:v>
                </c:pt>
                <c:pt idx="8215">
                  <c:v>387.97399999999999</c:v>
                </c:pt>
                <c:pt idx="8216">
                  <c:v>418.04500000000002</c:v>
                </c:pt>
                <c:pt idx="8217">
                  <c:v>423.48</c:v>
                </c:pt>
                <c:pt idx="8218">
                  <c:v>423.28899999999999</c:v>
                </c:pt>
                <c:pt idx="8219">
                  <c:v>423.99900000000002</c:v>
                </c:pt>
                <c:pt idx="8220">
                  <c:v>423.08100000000002</c:v>
                </c:pt>
                <c:pt idx="8221">
                  <c:v>455.28300000000002</c:v>
                </c:pt>
                <c:pt idx="8222">
                  <c:v>478.55900000000003</c:v>
                </c:pt>
                <c:pt idx="8223">
                  <c:v>483.483</c:v>
                </c:pt>
                <c:pt idx="8224">
                  <c:v>438.70400000000001</c:v>
                </c:pt>
                <c:pt idx="8225">
                  <c:v>435.04599999999999</c:v>
                </c:pt>
                <c:pt idx="8226">
                  <c:v>433.28100000000001</c:v>
                </c:pt>
                <c:pt idx="8227">
                  <c:v>410.66</c:v>
                </c:pt>
                <c:pt idx="8228">
                  <c:v>409.4</c:v>
                </c:pt>
                <c:pt idx="8229">
                  <c:v>415.07900000000001</c:v>
                </c:pt>
                <c:pt idx="8230">
                  <c:v>431.202</c:v>
                </c:pt>
                <c:pt idx="8231">
                  <c:v>435.96800000000002</c:v>
                </c:pt>
                <c:pt idx="8232">
                  <c:v>436.24400000000003</c:v>
                </c:pt>
                <c:pt idx="8233">
                  <c:v>436.61799999999999</c:v>
                </c:pt>
                <c:pt idx="8234">
                  <c:v>413.02199999999999</c:v>
                </c:pt>
                <c:pt idx="8235">
                  <c:v>347.84699999999998</c:v>
                </c:pt>
                <c:pt idx="8236">
                  <c:v>347.84699999999998</c:v>
                </c:pt>
                <c:pt idx="8237">
                  <c:v>347.84699999999998</c:v>
                </c:pt>
                <c:pt idx="8238">
                  <c:v>347.84699999999998</c:v>
                </c:pt>
                <c:pt idx="8239">
                  <c:v>347.84699999999998</c:v>
                </c:pt>
                <c:pt idx="8240">
                  <c:v>366.80700000000002</c:v>
                </c:pt>
                <c:pt idx="8241">
                  <c:v>367.04500000000002</c:v>
                </c:pt>
                <c:pt idx="8242">
                  <c:v>366.67500000000001</c:v>
                </c:pt>
                <c:pt idx="8243">
                  <c:v>367.62599999999998</c:v>
                </c:pt>
                <c:pt idx="8244">
                  <c:v>347.84699999999998</c:v>
                </c:pt>
                <c:pt idx="8245">
                  <c:v>347.84699999999998</c:v>
                </c:pt>
                <c:pt idx="8246">
                  <c:v>384.73</c:v>
                </c:pt>
                <c:pt idx="8247">
                  <c:v>385.28699999999998</c:v>
                </c:pt>
                <c:pt idx="8248">
                  <c:v>386.29399999999998</c:v>
                </c:pt>
                <c:pt idx="8249">
                  <c:v>387.56900000000002</c:v>
                </c:pt>
                <c:pt idx="8250">
                  <c:v>389.678</c:v>
                </c:pt>
                <c:pt idx="8251">
                  <c:v>390.50400000000002</c:v>
                </c:pt>
                <c:pt idx="8252">
                  <c:v>392.16199999999998</c:v>
                </c:pt>
                <c:pt idx="8253">
                  <c:v>393.32100000000003</c:v>
                </c:pt>
                <c:pt idx="8254">
                  <c:v>362.28300000000002</c:v>
                </c:pt>
                <c:pt idx="8255">
                  <c:v>347.84699999999998</c:v>
                </c:pt>
                <c:pt idx="8256">
                  <c:v>347.84699999999998</c:v>
                </c:pt>
                <c:pt idx="8257">
                  <c:v>347.84699999999998</c:v>
                </c:pt>
                <c:pt idx="8258">
                  <c:v>347.84699999999998</c:v>
                </c:pt>
                <c:pt idx="8259">
                  <c:v>338.21199999999999</c:v>
                </c:pt>
                <c:pt idx="8260">
                  <c:v>327.32900000000001</c:v>
                </c:pt>
                <c:pt idx="8261">
                  <c:v>327.32900000000001</c:v>
                </c:pt>
                <c:pt idx="8262">
                  <c:v>327.32900000000001</c:v>
                </c:pt>
                <c:pt idx="8263">
                  <c:v>327.32900000000001</c:v>
                </c:pt>
                <c:pt idx="8264">
                  <c:v>327.32900000000001</c:v>
                </c:pt>
                <c:pt idx="8265">
                  <c:v>432.56200000000001</c:v>
                </c:pt>
                <c:pt idx="8266">
                  <c:v>437.36099999999999</c:v>
                </c:pt>
                <c:pt idx="8267">
                  <c:v>421.90699999999998</c:v>
                </c:pt>
                <c:pt idx="8268">
                  <c:v>404.64800000000002</c:v>
                </c:pt>
                <c:pt idx="8269">
                  <c:v>415.10599999999999</c:v>
                </c:pt>
                <c:pt idx="8270">
                  <c:v>415.46300000000002</c:v>
                </c:pt>
                <c:pt idx="8271">
                  <c:v>429.63200000000001</c:v>
                </c:pt>
                <c:pt idx="8272">
                  <c:v>429.44</c:v>
                </c:pt>
                <c:pt idx="8273">
                  <c:v>428.73200000000003</c:v>
                </c:pt>
                <c:pt idx="8274">
                  <c:v>428.84100000000001</c:v>
                </c:pt>
                <c:pt idx="8275">
                  <c:v>428.07100000000003</c:v>
                </c:pt>
                <c:pt idx="8276">
                  <c:v>428.18900000000002</c:v>
                </c:pt>
                <c:pt idx="8277">
                  <c:v>428.108</c:v>
                </c:pt>
                <c:pt idx="8278">
                  <c:v>428.23700000000002</c:v>
                </c:pt>
                <c:pt idx="8279">
                  <c:v>429.06900000000002</c:v>
                </c:pt>
                <c:pt idx="8280">
                  <c:v>430.55799999999999</c:v>
                </c:pt>
                <c:pt idx="8281">
                  <c:v>376.33800000000002</c:v>
                </c:pt>
                <c:pt idx="8282">
                  <c:v>372.09</c:v>
                </c:pt>
                <c:pt idx="8283">
                  <c:v>347.988</c:v>
                </c:pt>
                <c:pt idx="8284">
                  <c:v>312.60300000000001</c:v>
                </c:pt>
                <c:pt idx="8285">
                  <c:v>343.077</c:v>
                </c:pt>
                <c:pt idx="8286">
                  <c:v>344.78500000000003</c:v>
                </c:pt>
                <c:pt idx="8287">
                  <c:v>323.67200000000003</c:v>
                </c:pt>
                <c:pt idx="8288">
                  <c:v>313.38299999999998</c:v>
                </c:pt>
                <c:pt idx="8289">
                  <c:v>310.37099999999998</c:v>
                </c:pt>
                <c:pt idx="8290">
                  <c:v>320.50299999999999</c:v>
                </c:pt>
                <c:pt idx="8291">
                  <c:v>321.72500000000002</c:v>
                </c:pt>
                <c:pt idx="8292">
                  <c:v>325.23899999999998</c:v>
                </c:pt>
                <c:pt idx="8293">
                  <c:v>323.47800000000001</c:v>
                </c:pt>
                <c:pt idx="8294">
                  <c:v>296.327</c:v>
                </c:pt>
                <c:pt idx="8295">
                  <c:v>362.38099999999997</c:v>
                </c:pt>
                <c:pt idx="8296">
                  <c:v>376.37799999999999</c:v>
                </c:pt>
                <c:pt idx="8297">
                  <c:v>357.99900000000002</c:v>
                </c:pt>
                <c:pt idx="8298">
                  <c:v>351.565</c:v>
                </c:pt>
                <c:pt idx="8299">
                  <c:v>350.964</c:v>
                </c:pt>
                <c:pt idx="8300">
                  <c:v>350.77</c:v>
                </c:pt>
                <c:pt idx="8301">
                  <c:v>353.29199999999997</c:v>
                </c:pt>
                <c:pt idx="8302">
                  <c:v>352.76900000000001</c:v>
                </c:pt>
                <c:pt idx="8303">
                  <c:v>346.298</c:v>
                </c:pt>
                <c:pt idx="8304">
                  <c:v>338.44299999999998</c:v>
                </c:pt>
                <c:pt idx="8305">
                  <c:v>375.39299999999997</c:v>
                </c:pt>
                <c:pt idx="8306">
                  <c:v>375.28699999999998</c:v>
                </c:pt>
                <c:pt idx="8307">
                  <c:v>387.666</c:v>
                </c:pt>
                <c:pt idx="8308">
                  <c:v>390.16399999999999</c:v>
                </c:pt>
                <c:pt idx="8309">
                  <c:v>390.04199999999997</c:v>
                </c:pt>
                <c:pt idx="8310">
                  <c:v>390.74400000000003</c:v>
                </c:pt>
                <c:pt idx="8311">
                  <c:v>390.46899999999999</c:v>
                </c:pt>
                <c:pt idx="8312">
                  <c:v>398.86799999999999</c:v>
                </c:pt>
                <c:pt idx="8313">
                  <c:v>403.86399999999998</c:v>
                </c:pt>
                <c:pt idx="8314">
                  <c:v>404.80099999999999</c:v>
                </c:pt>
                <c:pt idx="8315">
                  <c:v>405.43700000000001</c:v>
                </c:pt>
                <c:pt idx="8316">
                  <c:v>405.82100000000003</c:v>
                </c:pt>
                <c:pt idx="8317">
                  <c:v>406.49900000000002</c:v>
                </c:pt>
                <c:pt idx="8318">
                  <c:v>406.012</c:v>
                </c:pt>
                <c:pt idx="8319">
                  <c:v>404.863</c:v>
                </c:pt>
                <c:pt idx="8320">
                  <c:v>404.86399999999998</c:v>
                </c:pt>
                <c:pt idx="8321">
                  <c:v>404.72699999999998</c:v>
                </c:pt>
                <c:pt idx="8322">
                  <c:v>405.88600000000002</c:v>
                </c:pt>
                <c:pt idx="8323">
                  <c:v>406.08300000000003</c:v>
                </c:pt>
                <c:pt idx="8324">
                  <c:v>405.36</c:v>
                </c:pt>
                <c:pt idx="8325">
                  <c:v>404.50400000000002</c:v>
                </c:pt>
                <c:pt idx="8326">
                  <c:v>404.50799999999998</c:v>
                </c:pt>
                <c:pt idx="8327">
                  <c:v>398.89600000000002</c:v>
                </c:pt>
                <c:pt idx="8328">
                  <c:v>394.113</c:v>
                </c:pt>
                <c:pt idx="8329">
                  <c:v>313.05700000000002</c:v>
                </c:pt>
                <c:pt idx="8330">
                  <c:v>322.84699999999998</c:v>
                </c:pt>
                <c:pt idx="8331">
                  <c:v>305.99400000000003</c:v>
                </c:pt>
                <c:pt idx="8332">
                  <c:v>396.24299999999999</c:v>
                </c:pt>
                <c:pt idx="8333">
                  <c:v>402.93099999999998</c:v>
                </c:pt>
                <c:pt idx="8334">
                  <c:v>406.59500000000003</c:v>
                </c:pt>
                <c:pt idx="8335">
                  <c:v>407.447</c:v>
                </c:pt>
                <c:pt idx="8336">
                  <c:v>408.096</c:v>
                </c:pt>
                <c:pt idx="8337">
                  <c:v>409.18299999999999</c:v>
                </c:pt>
                <c:pt idx="8338">
                  <c:v>395.798</c:v>
                </c:pt>
                <c:pt idx="8339">
                  <c:v>394.096</c:v>
                </c:pt>
                <c:pt idx="8340">
                  <c:v>391.577</c:v>
                </c:pt>
                <c:pt idx="8341">
                  <c:v>377.27300000000002</c:v>
                </c:pt>
                <c:pt idx="8342">
                  <c:v>377.06799999999998</c:v>
                </c:pt>
                <c:pt idx="8343">
                  <c:v>376.76</c:v>
                </c:pt>
                <c:pt idx="8344">
                  <c:v>364.892</c:v>
                </c:pt>
                <c:pt idx="8345">
                  <c:v>361.64800000000002</c:v>
                </c:pt>
                <c:pt idx="8346">
                  <c:v>365.10700000000003</c:v>
                </c:pt>
                <c:pt idx="8347">
                  <c:v>364.66300000000001</c:v>
                </c:pt>
                <c:pt idx="8348">
                  <c:v>355.74099999999999</c:v>
                </c:pt>
                <c:pt idx="8349">
                  <c:v>337.50299999999999</c:v>
                </c:pt>
                <c:pt idx="8350">
                  <c:v>338.30200000000002</c:v>
                </c:pt>
                <c:pt idx="8351">
                  <c:v>338.28399999999999</c:v>
                </c:pt>
                <c:pt idx="8352">
                  <c:v>338.1</c:v>
                </c:pt>
                <c:pt idx="8353">
                  <c:v>319.46300000000002</c:v>
                </c:pt>
                <c:pt idx="8354">
                  <c:v>331.56099999999998</c:v>
                </c:pt>
                <c:pt idx="8355">
                  <c:v>294.89100000000002</c:v>
                </c:pt>
                <c:pt idx="8356">
                  <c:v>294.89100000000002</c:v>
                </c:pt>
                <c:pt idx="8357">
                  <c:v>294.89100000000002</c:v>
                </c:pt>
                <c:pt idx="8358">
                  <c:v>294.89100000000002</c:v>
                </c:pt>
                <c:pt idx="8359">
                  <c:v>294.89100000000002</c:v>
                </c:pt>
                <c:pt idx="8360">
                  <c:v>294.89100000000002</c:v>
                </c:pt>
                <c:pt idx="8361">
                  <c:v>316.54300000000001</c:v>
                </c:pt>
                <c:pt idx="8362">
                  <c:v>294.89100000000002</c:v>
                </c:pt>
                <c:pt idx="8363">
                  <c:v>294.89100000000002</c:v>
                </c:pt>
                <c:pt idx="8364">
                  <c:v>294.89100000000002</c:v>
                </c:pt>
                <c:pt idx="8365">
                  <c:v>294.89100000000002</c:v>
                </c:pt>
                <c:pt idx="8366">
                  <c:v>294.89100000000002</c:v>
                </c:pt>
                <c:pt idx="8367">
                  <c:v>294.89100000000002</c:v>
                </c:pt>
                <c:pt idx="8368">
                  <c:v>294.89100000000002</c:v>
                </c:pt>
                <c:pt idx="8369">
                  <c:v>294.89100000000002</c:v>
                </c:pt>
                <c:pt idx="8370">
                  <c:v>294.89100000000002</c:v>
                </c:pt>
                <c:pt idx="8371">
                  <c:v>294.89100000000002</c:v>
                </c:pt>
                <c:pt idx="8372">
                  <c:v>294.89100000000002</c:v>
                </c:pt>
                <c:pt idx="8373">
                  <c:v>294.89100000000002</c:v>
                </c:pt>
                <c:pt idx="8374">
                  <c:v>294.89100000000002</c:v>
                </c:pt>
                <c:pt idx="8375">
                  <c:v>294.89100000000002</c:v>
                </c:pt>
                <c:pt idx="8376">
                  <c:v>294.89100000000002</c:v>
                </c:pt>
                <c:pt idx="8377">
                  <c:v>348.73700000000002</c:v>
                </c:pt>
                <c:pt idx="8378">
                  <c:v>356.27699999999999</c:v>
                </c:pt>
                <c:pt idx="8379">
                  <c:v>378.48200000000003</c:v>
                </c:pt>
                <c:pt idx="8380">
                  <c:v>390.77600000000001</c:v>
                </c:pt>
                <c:pt idx="8381">
                  <c:v>409.709</c:v>
                </c:pt>
                <c:pt idx="8382">
                  <c:v>402.13400000000001</c:v>
                </c:pt>
                <c:pt idx="8383">
                  <c:v>402.32600000000002</c:v>
                </c:pt>
                <c:pt idx="8384">
                  <c:v>417.11500000000001</c:v>
                </c:pt>
                <c:pt idx="8385">
                  <c:v>426.40899999999999</c:v>
                </c:pt>
                <c:pt idx="8386">
                  <c:v>428.09699999999998</c:v>
                </c:pt>
                <c:pt idx="8387">
                  <c:v>434.19900000000001</c:v>
                </c:pt>
                <c:pt idx="8388">
                  <c:v>483.25900000000001</c:v>
                </c:pt>
                <c:pt idx="8389">
                  <c:v>397.24599999999998</c:v>
                </c:pt>
                <c:pt idx="8390">
                  <c:v>393.47399999999999</c:v>
                </c:pt>
                <c:pt idx="8391">
                  <c:v>411.59500000000003</c:v>
                </c:pt>
                <c:pt idx="8392">
                  <c:v>395.34100000000001</c:v>
                </c:pt>
                <c:pt idx="8393">
                  <c:v>372.95100000000002</c:v>
                </c:pt>
                <c:pt idx="8394">
                  <c:v>361.60700000000003</c:v>
                </c:pt>
                <c:pt idx="8395">
                  <c:v>360.65499999999997</c:v>
                </c:pt>
                <c:pt idx="8396">
                  <c:v>378.43</c:v>
                </c:pt>
                <c:pt idx="8397">
                  <c:v>386.83600000000001</c:v>
                </c:pt>
                <c:pt idx="8398">
                  <c:v>398.78300000000002</c:v>
                </c:pt>
                <c:pt idx="8399">
                  <c:v>398.35</c:v>
                </c:pt>
                <c:pt idx="8400">
                  <c:v>384.14699999999999</c:v>
                </c:pt>
                <c:pt idx="8401">
                  <c:v>307.15600000000001</c:v>
                </c:pt>
                <c:pt idx="8402">
                  <c:v>307.15600000000001</c:v>
                </c:pt>
                <c:pt idx="8403">
                  <c:v>289.32900000000001</c:v>
                </c:pt>
                <c:pt idx="8404">
                  <c:v>266.54399999999998</c:v>
                </c:pt>
                <c:pt idx="8405">
                  <c:v>266.54399999999998</c:v>
                </c:pt>
                <c:pt idx="8406">
                  <c:v>287.61399999999998</c:v>
                </c:pt>
                <c:pt idx="8407">
                  <c:v>289.46699999999998</c:v>
                </c:pt>
                <c:pt idx="8408">
                  <c:v>288.41800000000001</c:v>
                </c:pt>
                <c:pt idx="8409">
                  <c:v>302.815</c:v>
                </c:pt>
                <c:pt idx="8410">
                  <c:v>302.72699999999998</c:v>
                </c:pt>
                <c:pt idx="8411">
                  <c:v>302.899</c:v>
                </c:pt>
                <c:pt idx="8412">
                  <c:v>305.18299999999999</c:v>
                </c:pt>
                <c:pt idx="8413">
                  <c:v>303.67399999999998</c:v>
                </c:pt>
                <c:pt idx="8414">
                  <c:v>306.93099999999998</c:v>
                </c:pt>
                <c:pt idx="8415">
                  <c:v>305.84800000000001</c:v>
                </c:pt>
                <c:pt idx="8416">
                  <c:v>284.786</c:v>
                </c:pt>
                <c:pt idx="8417">
                  <c:v>276.89400000000001</c:v>
                </c:pt>
                <c:pt idx="8418">
                  <c:v>269.892</c:v>
                </c:pt>
                <c:pt idx="8419">
                  <c:v>266.54399999999998</c:v>
                </c:pt>
                <c:pt idx="8420">
                  <c:v>268.08600000000001</c:v>
                </c:pt>
                <c:pt idx="8421">
                  <c:v>268.56799999999998</c:v>
                </c:pt>
                <c:pt idx="8422">
                  <c:v>275.52300000000002</c:v>
                </c:pt>
                <c:pt idx="8423">
                  <c:v>276.05900000000003</c:v>
                </c:pt>
                <c:pt idx="8424">
                  <c:v>269.67500000000001</c:v>
                </c:pt>
                <c:pt idx="8425">
                  <c:v>301.34100000000001</c:v>
                </c:pt>
                <c:pt idx="8426">
                  <c:v>298.01600000000002</c:v>
                </c:pt>
                <c:pt idx="8427">
                  <c:v>349.91899999999998</c:v>
                </c:pt>
                <c:pt idx="8428">
                  <c:v>337.92599999999999</c:v>
                </c:pt>
                <c:pt idx="8429">
                  <c:v>349.952</c:v>
                </c:pt>
                <c:pt idx="8430">
                  <c:v>355.09</c:v>
                </c:pt>
                <c:pt idx="8431">
                  <c:v>361.435</c:v>
                </c:pt>
                <c:pt idx="8432">
                  <c:v>378.63</c:v>
                </c:pt>
                <c:pt idx="8433">
                  <c:v>386.59199999999998</c:v>
                </c:pt>
                <c:pt idx="8434">
                  <c:v>385.91500000000002</c:v>
                </c:pt>
                <c:pt idx="8435">
                  <c:v>388.71100000000001</c:v>
                </c:pt>
                <c:pt idx="8436">
                  <c:v>390.82299999999998</c:v>
                </c:pt>
                <c:pt idx="8437">
                  <c:v>391.65800000000002</c:v>
                </c:pt>
                <c:pt idx="8438">
                  <c:v>389.40600000000001</c:v>
                </c:pt>
                <c:pt idx="8439">
                  <c:v>390.29199999999997</c:v>
                </c:pt>
                <c:pt idx="8440">
                  <c:v>385.08499999999998</c:v>
                </c:pt>
                <c:pt idx="8441">
                  <c:v>368.702</c:v>
                </c:pt>
                <c:pt idx="8442">
                  <c:v>355.98099999999999</c:v>
                </c:pt>
                <c:pt idx="8443">
                  <c:v>351.952</c:v>
                </c:pt>
                <c:pt idx="8444">
                  <c:v>341.851</c:v>
                </c:pt>
                <c:pt idx="8445">
                  <c:v>337.30200000000002</c:v>
                </c:pt>
                <c:pt idx="8446">
                  <c:v>336.02199999999999</c:v>
                </c:pt>
                <c:pt idx="8447">
                  <c:v>321.73200000000003</c:v>
                </c:pt>
                <c:pt idx="8448">
                  <c:v>322.08600000000001</c:v>
                </c:pt>
                <c:pt idx="8449">
                  <c:v>265.935</c:v>
                </c:pt>
                <c:pt idx="8450">
                  <c:v>265.935</c:v>
                </c:pt>
                <c:pt idx="8451">
                  <c:v>260.69799999999998</c:v>
                </c:pt>
                <c:pt idx="8452">
                  <c:v>260.26</c:v>
                </c:pt>
                <c:pt idx="8453">
                  <c:v>260.26</c:v>
                </c:pt>
                <c:pt idx="8454">
                  <c:v>265.3</c:v>
                </c:pt>
                <c:pt idx="8455">
                  <c:v>282.13799999999998</c:v>
                </c:pt>
                <c:pt idx="8456">
                  <c:v>280.39100000000002</c:v>
                </c:pt>
                <c:pt idx="8457">
                  <c:v>280.46699999999998</c:v>
                </c:pt>
                <c:pt idx="8458">
                  <c:v>281.55099999999999</c:v>
                </c:pt>
                <c:pt idx="8459">
                  <c:v>279.15499999999997</c:v>
                </c:pt>
                <c:pt idx="8460">
                  <c:v>280.09500000000003</c:v>
                </c:pt>
                <c:pt idx="8461">
                  <c:v>277.71199999999999</c:v>
                </c:pt>
                <c:pt idx="8462">
                  <c:v>278.666</c:v>
                </c:pt>
                <c:pt idx="8463">
                  <c:v>278.04000000000002</c:v>
                </c:pt>
                <c:pt idx="8464">
                  <c:v>277.22399999999999</c:v>
                </c:pt>
                <c:pt idx="8465">
                  <c:v>278.59100000000001</c:v>
                </c:pt>
                <c:pt idx="8466">
                  <c:v>277.25299999999999</c:v>
                </c:pt>
                <c:pt idx="8467">
                  <c:v>277.08100000000002</c:v>
                </c:pt>
                <c:pt idx="8468">
                  <c:v>277.18200000000002</c:v>
                </c:pt>
                <c:pt idx="8469">
                  <c:v>265.65199999999999</c:v>
                </c:pt>
                <c:pt idx="8470">
                  <c:v>260.26</c:v>
                </c:pt>
                <c:pt idx="8471">
                  <c:v>260.26</c:v>
                </c:pt>
                <c:pt idx="8472">
                  <c:v>260.26</c:v>
                </c:pt>
                <c:pt idx="8473">
                  <c:v>260.26</c:v>
                </c:pt>
                <c:pt idx="8474">
                  <c:v>260.26</c:v>
                </c:pt>
                <c:pt idx="8475">
                  <c:v>286.92</c:v>
                </c:pt>
                <c:pt idx="8476">
                  <c:v>274.88499999999999</c:v>
                </c:pt>
                <c:pt idx="8477">
                  <c:v>274.90699999999998</c:v>
                </c:pt>
                <c:pt idx="8478">
                  <c:v>285.34300000000002</c:v>
                </c:pt>
                <c:pt idx="8479">
                  <c:v>288.63099999999997</c:v>
                </c:pt>
                <c:pt idx="8480">
                  <c:v>289.98200000000003</c:v>
                </c:pt>
                <c:pt idx="8481">
                  <c:v>288.73599999999999</c:v>
                </c:pt>
                <c:pt idx="8482">
                  <c:v>289.93200000000002</c:v>
                </c:pt>
                <c:pt idx="8483">
                  <c:v>288.65699999999998</c:v>
                </c:pt>
                <c:pt idx="8484">
                  <c:v>294.21300000000002</c:v>
                </c:pt>
                <c:pt idx="8485">
                  <c:v>306.262</c:v>
                </c:pt>
                <c:pt idx="8486">
                  <c:v>274.82</c:v>
                </c:pt>
                <c:pt idx="8487">
                  <c:v>285.36200000000002</c:v>
                </c:pt>
                <c:pt idx="8488">
                  <c:v>289.315</c:v>
                </c:pt>
                <c:pt idx="8489">
                  <c:v>284.32299999999998</c:v>
                </c:pt>
                <c:pt idx="8490">
                  <c:v>284.84699999999998</c:v>
                </c:pt>
                <c:pt idx="8491">
                  <c:v>255.304</c:v>
                </c:pt>
                <c:pt idx="8492">
                  <c:v>281.916</c:v>
                </c:pt>
                <c:pt idx="8493">
                  <c:v>317.69900000000001</c:v>
                </c:pt>
                <c:pt idx="8494">
                  <c:v>309.42200000000003</c:v>
                </c:pt>
                <c:pt idx="8495">
                  <c:v>304.59300000000002</c:v>
                </c:pt>
                <c:pt idx="8496">
                  <c:v>283.21199999999999</c:v>
                </c:pt>
                <c:pt idx="8497">
                  <c:v>255.304</c:v>
                </c:pt>
                <c:pt idx="8498">
                  <c:v>255.304</c:v>
                </c:pt>
                <c:pt idx="8499">
                  <c:v>256.53899999999999</c:v>
                </c:pt>
                <c:pt idx="8500">
                  <c:v>248.119</c:v>
                </c:pt>
                <c:pt idx="8501">
                  <c:v>248.119</c:v>
                </c:pt>
                <c:pt idx="8502">
                  <c:v>248.119</c:v>
                </c:pt>
                <c:pt idx="8503">
                  <c:v>248.119</c:v>
                </c:pt>
                <c:pt idx="8504">
                  <c:v>248.119</c:v>
                </c:pt>
                <c:pt idx="8505">
                  <c:v>324.38099999999997</c:v>
                </c:pt>
                <c:pt idx="8506">
                  <c:v>324.41699999999997</c:v>
                </c:pt>
                <c:pt idx="8507">
                  <c:v>324.40800000000002</c:v>
                </c:pt>
                <c:pt idx="8508">
                  <c:v>339.00099999999998</c:v>
                </c:pt>
                <c:pt idx="8509">
                  <c:v>339.37200000000001</c:v>
                </c:pt>
                <c:pt idx="8510">
                  <c:v>342.10399999999998</c:v>
                </c:pt>
                <c:pt idx="8511">
                  <c:v>331.84100000000001</c:v>
                </c:pt>
                <c:pt idx="8512">
                  <c:v>321.82499999999999</c:v>
                </c:pt>
                <c:pt idx="8513">
                  <c:v>300.02800000000002</c:v>
                </c:pt>
                <c:pt idx="8514">
                  <c:v>295.42399999999998</c:v>
                </c:pt>
                <c:pt idx="8515">
                  <c:v>295.82499999999999</c:v>
                </c:pt>
                <c:pt idx="8516">
                  <c:v>297.06200000000001</c:v>
                </c:pt>
                <c:pt idx="8517">
                  <c:v>297.82</c:v>
                </c:pt>
                <c:pt idx="8518">
                  <c:v>297.13900000000001</c:v>
                </c:pt>
                <c:pt idx="8519">
                  <c:v>280.93900000000002</c:v>
                </c:pt>
                <c:pt idx="8520">
                  <c:v>272.20699999999999</c:v>
                </c:pt>
                <c:pt idx="8521">
                  <c:v>248.119</c:v>
                </c:pt>
                <c:pt idx="8522">
                  <c:v>248.119</c:v>
                </c:pt>
                <c:pt idx="8523">
                  <c:v>305.69099999999997</c:v>
                </c:pt>
                <c:pt idx="8524">
                  <c:v>298.65800000000002</c:v>
                </c:pt>
                <c:pt idx="8525">
                  <c:v>296.08300000000003</c:v>
                </c:pt>
                <c:pt idx="8526">
                  <c:v>295.74099999999999</c:v>
                </c:pt>
                <c:pt idx="8527">
                  <c:v>306.37700000000001</c:v>
                </c:pt>
                <c:pt idx="8528">
                  <c:v>313.69200000000001</c:v>
                </c:pt>
                <c:pt idx="8529">
                  <c:v>316.15100000000001</c:v>
                </c:pt>
                <c:pt idx="8530">
                  <c:v>315.94400000000002</c:v>
                </c:pt>
                <c:pt idx="8531">
                  <c:v>313.48700000000002</c:v>
                </c:pt>
                <c:pt idx="8532">
                  <c:v>315.50099999999998</c:v>
                </c:pt>
                <c:pt idx="8533">
                  <c:v>333.01100000000002</c:v>
                </c:pt>
                <c:pt idx="8534">
                  <c:v>334.255</c:v>
                </c:pt>
                <c:pt idx="8535">
                  <c:v>328.82400000000001</c:v>
                </c:pt>
                <c:pt idx="8536">
                  <c:v>318.94799999999998</c:v>
                </c:pt>
                <c:pt idx="8537">
                  <c:v>316.23500000000001</c:v>
                </c:pt>
                <c:pt idx="8538">
                  <c:v>307.25200000000001</c:v>
                </c:pt>
                <c:pt idx="8539">
                  <c:v>307.59100000000001</c:v>
                </c:pt>
                <c:pt idx="8540">
                  <c:v>307.48099999999999</c:v>
                </c:pt>
                <c:pt idx="8541">
                  <c:v>291.96699999999998</c:v>
                </c:pt>
                <c:pt idx="8542">
                  <c:v>290.63299999999998</c:v>
                </c:pt>
                <c:pt idx="8543">
                  <c:v>290.54700000000003</c:v>
                </c:pt>
                <c:pt idx="8544">
                  <c:v>291.108</c:v>
                </c:pt>
                <c:pt idx="8545">
                  <c:v>326.02</c:v>
                </c:pt>
                <c:pt idx="8546">
                  <c:v>324.70400000000001</c:v>
                </c:pt>
                <c:pt idx="8547">
                  <c:v>316.15199999999999</c:v>
                </c:pt>
                <c:pt idx="8548">
                  <c:v>330.42399999999998</c:v>
                </c:pt>
                <c:pt idx="8549">
                  <c:v>329.36200000000002</c:v>
                </c:pt>
                <c:pt idx="8550">
                  <c:v>334.42899999999997</c:v>
                </c:pt>
                <c:pt idx="8551">
                  <c:v>343.38</c:v>
                </c:pt>
                <c:pt idx="8552">
                  <c:v>343.50200000000001</c:v>
                </c:pt>
                <c:pt idx="8553">
                  <c:v>343.541</c:v>
                </c:pt>
                <c:pt idx="8554">
                  <c:v>343.49799999999999</c:v>
                </c:pt>
                <c:pt idx="8555">
                  <c:v>356.27800000000002</c:v>
                </c:pt>
                <c:pt idx="8556">
                  <c:v>358.96499999999997</c:v>
                </c:pt>
                <c:pt idx="8557">
                  <c:v>356.57</c:v>
                </c:pt>
                <c:pt idx="8558">
                  <c:v>357.26600000000002</c:v>
                </c:pt>
                <c:pt idx="8559">
                  <c:v>358.77300000000002</c:v>
                </c:pt>
                <c:pt idx="8560">
                  <c:v>345.93900000000002</c:v>
                </c:pt>
                <c:pt idx="8561">
                  <c:v>343.80799999999999</c:v>
                </c:pt>
                <c:pt idx="8562">
                  <c:v>341.32499999999999</c:v>
                </c:pt>
                <c:pt idx="8563">
                  <c:v>332.33699999999999</c:v>
                </c:pt>
                <c:pt idx="8564">
                  <c:v>321.78199999999998</c:v>
                </c:pt>
                <c:pt idx="8565">
                  <c:v>318.13799999999998</c:v>
                </c:pt>
                <c:pt idx="8566">
                  <c:v>301.08600000000001</c:v>
                </c:pt>
                <c:pt idx="8567">
                  <c:v>303.06</c:v>
                </c:pt>
                <c:pt idx="8568">
                  <c:v>302.87200000000001</c:v>
                </c:pt>
                <c:pt idx="8569">
                  <c:v>317.40499999999997</c:v>
                </c:pt>
                <c:pt idx="8570">
                  <c:v>315.28800000000001</c:v>
                </c:pt>
                <c:pt idx="8571">
                  <c:v>333.57400000000001</c:v>
                </c:pt>
                <c:pt idx="8572">
                  <c:v>328.03</c:v>
                </c:pt>
                <c:pt idx="8573">
                  <c:v>330.97500000000002</c:v>
                </c:pt>
                <c:pt idx="8574">
                  <c:v>338.31900000000002</c:v>
                </c:pt>
                <c:pt idx="8575">
                  <c:v>328.62700000000001</c:v>
                </c:pt>
                <c:pt idx="8576">
                  <c:v>328.53300000000002</c:v>
                </c:pt>
                <c:pt idx="8577">
                  <c:v>327.89800000000002</c:v>
                </c:pt>
                <c:pt idx="8578">
                  <c:v>329.54300000000001</c:v>
                </c:pt>
                <c:pt idx="8579">
                  <c:v>336.26900000000001</c:v>
                </c:pt>
                <c:pt idx="8580">
                  <c:v>339.00700000000001</c:v>
                </c:pt>
                <c:pt idx="8581">
                  <c:v>340.72</c:v>
                </c:pt>
                <c:pt idx="8582">
                  <c:v>344.42599999999999</c:v>
                </c:pt>
                <c:pt idx="8583">
                  <c:v>335.50200000000001</c:v>
                </c:pt>
                <c:pt idx="8584">
                  <c:v>320.05200000000002</c:v>
                </c:pt>
                <c:pt idx="8585">
                  <c:v>314.48700000000002</c:v>
                </c:pt>
                <c:pt idx="8586">
                  <c:v>315.41899999999998</c:v>
                </c:pt>
                <c:pt idx="8587">
                  <c:v>299.42700000000002</c:v>
                </c:pt>
                <c:pt idx="8588">
                  <c:v>288.71600000000001</c:v>
                </c:pt>
                <c:pt idx="8589">
                  <c:v>285.14100000000002</c:v>
                </c:pt>
                <c:pt idx="8590">
                  <c:v>287.10599999999999</c:v>
                </c:pt>
                <c:pt idx="8591">
                  <c:v>279.77199999999999</c:v>
                </c:pt>
                <c:pt idx="8592">
                  <c:v>273.75400000000002</c:v>
                </c:pt>
                <c:pt idx="8593">
                  <c:v>265.19900000000001</c:v>
                </c:pt>
                <c:pt idx="8594">
                  <c:v>265.19900000000001</c:v>
                </c:pt>
                <c:pt idx="8595">
                  <c:v>294.66899999999998</c:v>
                </c:pt>
                <c:pt idx="8596">
                  <c:v>276.113</c:v>
                </c:pt>
                <c:pt idx="8597">
                  <c:v>294.45499999999998</c:v>
                </c:pt>
                <c:pt idx="8598">
                  <c:v>296.79599999999999</c:v>
                </c:pt>
                <c:pt idx="8599">
                  <c:v>296.601</c:v>
                </c:pt>
                <c:pt idx="8600">
                  <c:v>297.21699999999998</c:v>
                </c:pt>
                <c:pt idx="8601">
                  <c:v>313.68900000000002</c:v>
                </c:pt>
                <c:pt idx="8602">
                  <c:v>310.31</c:v>
                </c:pt>
                <c:pt idx="8603">
                  <c:v>309.39400000000001</c:v>
                </c:pt>
                <c:pt idx="8604">
                  <c:v>311.09399999999999</c:v>
                </c:pt>
                <c:pt idx="8605">
                  <c:v>313.60000000000002</c:v>
                </c:pt>
                <c:pt idx="8606">
                  <c:v>313.45600000000002</c:v>
                </c:pt>
                <c:pt idx="8607">
                  <c:v>312.84899999999999</c:v>
                </c:pt>
                <c:pt idx="8608">
                  <c:v>312.82600000000002</c:v>
                </c:pt>
                <c:pt idx="8609">
                  <c:v>312.53100000000001</c:v>
                </c:pt>
                <c:pt idx="8610">
                  <c:v>303.66300000000001</c:v>
                </c:pt>
                <c:pt idx="8611">
                  <c:v>299.41199999999998</c:v>
                </c:pt>
                <c:pt idx="8612">
                  <c:v>299.26799999999997</c:v>
                </c:pt>
                <c:pt idx="8613">
                  <c:v>299.32499999999999</c:v>
                </c:pt>
                <c:pt idx="8614">
                  <c:v>284.75900000000001</c:v>
                </c:pt>
                <c:pt idx="8615">
                  <c:v>273.35500000000002</c:v>
                </c:pt>
                <c:pt idx="8616">
                  <c:v>283.65899999999999</c:v>
                </c:pt>
                <c:pt idx="8617">
                  <c:v>311.50599999999997</c:v>
                </c:pt>
                <c:pt idx="8618">
                  <c:v>312.738</c:v>
                </c:pt>
                <c:pt idx="8619">
                  <c:v>336.77800000000002</c:v>
                </c:pt>
                <c:pt idx="8620">
                  <c:v>321.79899999999998</c:v>
                </c:pt>
                <c:pt idx="8621">
                  <c:v>336.13200000000001</c:v>
                </c:pt>
                <c:pt idx="8622">
                  <c:v>337.19799999999998</c:v>
                </c:pt>
                <c:pt idx="8623">
                  <c:v>336.83</c:v>
                </c:pt>
                <c:pt idx="8624">
                  <c:v>341.1</c:v>
                </c:pt>
                <c:pt idx="8625">
                  <c:v>351.89600000000002</c:v>
                </c:pt>
                <c:pt idx="8626">
                  <c:v>351.80500000000001</c:v>
                </c:pt>
                <c:pt idx="8627">
                  <c:v>352.47800000000001</c:v>
                </c:pt>
                <c:pt idx="8628">
                  <c:v>348.697</c:v>
                </c:pt>
                <c:pt idx="8629">
                  <c:v>338.53399999999999</c:v>
                </c:pt>
                <c:pt idx="8630">
                  <c:v>342.89800000000002</c:v>
                </c:pt>
                <c:pt idx="8631">
                  <c:v>353.565</c:v>
                </c:pt>
                <c:pt idx="8632">
                  <c:v>347.42500000000001</c:v>
                </c:pt>
                <c:pt idx="8633">
                  <c:v>346.875</c:v>
                </c:pt>
                <c:pt idx="8634">
                  <c:v>345.35300000000001</c:v>
                </c:pt>
                <c:pt idx="8635">
                  <c:v>344.1</c:v>
                </c:pt>
                <c:pt idx="8636">
                  <c:v>343.79399999999998</c:v>
                </c:pt>
                <c:pt idx="8637">
                  <c:v>341.36500000000001</c:v>
                </c:pt>
                <c:pt idx="8638">
                  <c:v>316.923</c:v>
                </c:pt>
                <c:pt idx="8639">
                  <c:v>308.92399999999998</c:v>
                </c:pt>
                <c:pt idx="8640">
                  <c:v>313.29399999999998</c:v>
                </c:pt>
                <c:pt idx="8641">
                  <c:v>267.37700000000001</c:v>
                </c:pt>
                <c:pt idx="8642">
                  <c:v>267.37700000000001</c:v>
                </c:pt>
                <c:pt idx="8643">
                  <c:v>333.30399999999997</c:v>
                </c:pt>
                <c:pt idx="8644">
                  <c:v>330.26499999999999</c:v>
                </c:pt>
                <c:pt idx="8645">
                  <c:v>334.59899999999999</c:v>
                </c:pt>
                <c:pt idx="8646">
                  <c:v>343.24299999999999</c:v>
                </c:pt>
                <c:pt idx="8647">
                  <c:v>340.70699999999999</c:v>
                </c:pt>
                <c:pt idx="8648">
                  <c:v>349.32400000000001</c:v>
                </c:pt>
                <c:pt idx="8649">
                  <c:v>350.02800000000002</c:v>
                </c:pt>
                <c:pt idx="8650">
                  <c:v>349.41300000000001</c:v>
                </c:pt>
                <c:pt idx="8651">
                  <c:v>388.51900000000001</c:v>
                </c:pt>
                <c:pt idx="8652">
                  <c:v>365.05799999999999</c:v>
                </c:pt>
                <c:pt idx="8653">
                  <c:v>350.43700000000001</c:v>
                </c:pt>
                <c:pt idx="8654">
                  <c:v>346.529</c:v>
                </c:pt>
                <c:pt idx="8655">
                  <c:v>337.71899999999999</c:v>
                </c:pt>
                <c:pt idx="8656">
                  <c:v>349.64</c:v>
                </c:pt>
                <c:pt idx="8657">
                  <c:v>350.86500000000001</c:v>
                </c:pt>
                <c:pt idx="8658">
                  <c:v>341.96</c:v>
                </c:pt>
                <c:pt idx="8659">
                  <c:v>336.899</c:v>
                </c:pt>
                <c:pt idx="8660">
                  <c:v>337.358</c:v>
                </c:pt>
                <c:pt idx="8661">
                  <c:v>335.553</c:v>
                </c:pt>
                <c:pt idx="8662">
                  <c:v>322.78399999999999</c:v>
                </c:pt>
                <c:pt idx="8663">
                  <c:v>310.42700000000002</c:v>
                </c:pt>
                <c:pt idx="8664">
                  <c:v>305.11700000000002</c:v>
                </c:pt>
                <c:pt idx="8665">
                  <c:v>302.06400000000002</c:v>
                </c:pt>
                <c:pt idx="8666">
                  <c:v>317.17599999999999</c:v>
                </c:pt>
                <c:pt idx="8667">
                  <c:v>323.61500000000001</c:v>
                </c:pt>
                <c:pt idx="8668">
                  <c:v>200.64500000000001</c:v>
                </c:pt>
                <c:pt idx="8669">
                  <c:v>202.90700000000001</c:v>
                </c:pt>
                <c:pt idx="8670">
                  <c:v>209.26300000000001</c:v>
                </c:pt>
                <c:pt idx="8671">
                  <c:v>213.01499999999999</c:v>
                </c:pt>
                <c:pt idx="8672">
                  <c:v>212.06299999999999</c:v>
                </c:pt>
                <c:pt idx="8673">
                  <c:v>213.108</c:v>
                </c:pt>
                <c:pt idx="8674">
                  <c:v>213.56100000000001</c:v>
                </c:pt>
                <c:pt idx="8675">
                  <c:v>212.14099999999999</c:v>
                </c:pt>
                <c:pt idx="8676">
                  <c:v>212.333</c:v>
                </c:pt>
                <c:pt idx="8677">
                  <c:v>212.27699999999999</c:v>
                </c:pt>
                <c:pt idx="8678">
                  <c:v>213.095</c:v>
                </c:pt>
                <c:pt idx="8679">
                  <c:v>214.53399999999999</c:v>
                </c:pt>
                <c:pt idx="8680">
                  <c:v>213.77799999999999</c:v>
                </c:pt>
                <c:pt idx="8681">
                  <c:v>214.60499999999999</c:v>
                </c:pt>
                <c:pt idx="8682">
                  <c:v>214.572</c:v>
                </c:pt>
                <c:pt idx="8683">
                  <c:v>221.517</c:v>
                </c:pt>
                <c:pt idx="8684">
                  <c:v>191.71600000000001</c:v>
                </c:pt>
                <c:pt idx="8685">
                  <c:v>189.86500000000001</c:v>
                </c:pt>
                <c:pt idx="8686">
                  <c:v>189.89699999999999</c:v>
                </c:pt>
                <c:pt idx="8687">
                  <c:v>186.982</c:v>
                </c:pt>
                <c:pt idx="8688">
                  <c:v>174.23099999999999</c:v>
                </c:pt>
                <c:pt idx="8689">
                  <c:v>176.489</c:v>
                </c:pt>
                <c:pt idx="8690">
                  <c:v>179.084</c:v>
                </c:pt>
                <c:pt idx="8691">
                  <c:v>327.84</c:v>
                </c:pt>
                <c:pt idx="8692">
                  <c:v>194.66900000000001</c:v>
                </c:pt>
                <c:pt idx="8693">
                  <c:v>194.81899999999999</c:v>
                </c:pt>
                <c:pt idx="8694">
                  <c:v>198.75399999999999</c:v>
                </c:pt>
                <c:pt idx="8695">
                  <c:v>203.596</c:v>
                </c:pt>
                <c:pt idx="8696">
                  <c:v>171.79</c:v>
                </c:pt>
                <c:pt idx="8697">
                  <c:v>173.02099999999999</c:v>
                </c:pt>
                <c:pt idx="8698">
                  <c:v>173.91499999999999</c:v>
                </c:pt>
                <c:pt idx="8699">
                  <c:v>180.04499999999999</c:v>
                </c:pt>
                <c:pt idx="8700">
                  <c:v>174.46299999999999</c:v>
                </c:pt>
                <c:pt idx="8701">
                  <c:v>175.77500000000001</c:v>
                </c:pt>
                <c:pt idx="8702">
                  <c:v>172.51900000000001</c:v>
                </c:pt>
                <c:pt idx="8703">
                  <c:v>174.566</c:v>
                </c:pt>
                <c:pt idx="8704">
                  <c:v>179.142</c:v>
                </c:pt>
                <c:pt idx="8705">
                  <c:v>194.17400000000001</c:v>
                </c:pt>
                <c:pt idx="8706">
                  <c:v>194.47</c:v>
                </c:pt>
                <c:pt idx="8707">
                  <c:v>193.82499999999999</c:v>
                </c:pt>
                <c:pt idx="8708">
                  <c:v>194.79499999999999</c:v>
                </c:pt>
                <c:pt idx="8709">
                  <c:v>208.46100000000001</c:v>
                </c:pt>
                <c:pt idx="8710">
                  <c:v>206.72900000000001</c:v>
                </c:pt>
                <c:pt idx="8711">
                  <c:v>199.54499999999999</c:v>
                </c:pt>
                <c:pt idx="8712">
                  <c:v>196.792</c:v>
                </c:pt>
                <c:pt idx="8713">
                  <c:v>164.006</c:v>
                </c:pt>
                <c:pt idx="8714">
                  <c:v>164.006</c:v>
                </c:pt>
                <c:pt idx="8715">
                  <c:v>267.88099999999997</c:v>
                </c:pt>
                <c:pt idx="8716">
                  <c:v>267.88099999999997</c:v>
                </c:pt>
                <c:pt idx="8717">
                  <c:v>267.88099999999997</c:v>
                </c:pt>
                <c:pt idx="8718">
                  <c:v>267.88099999999997</c:v>
                </c:pt>
                <c:pt idx="8719">
                  <c:v>267.88099999999997</c:v>
                </c:pt>
                <c:pt idx="8720">
                  <c:v>322.34800000000001</c:v>
                </c:pt>
                <c:pt idx="8721">
                  <c:v>328.24700000000001</c:v>
                </c:pt>
                <c:pt idx="8722">
                  <c:v>324.20299999999997</c:v>
                </c:pt>
                <c:pt idx="8723">
                  <c:v>313.21899999999999</c:v>
                </c:pt>
                <c:pt idx="8724">
                  <c:v>304.767</c:v>
                </c:pt>
                <c:pt idx="8725">
                  <c:v>303.82499999999999</c:v>
                </c:pt>
                <c:pt idx="8726">
                  <c:v>304.245</c:v>
                </c:pt>
                <c:pt idx="8727">
                  <c:v>338.84800000000001</c:v>
                </c:pt>
                <c:pt idx="8728">
                  <c:v>341.45100000000002</c:v>
                </c:pt>
                <c:pt idx="8729">
                  <c:v>340.63499999999999</c:v>
                </c:pt>
                <c:pt idx="8730">
                  <c:v>308.82499999999999</c:v>
                </c:pt>
                <c:pt idx="8731">
                  <c:v>318.45999999999998</c:v>
                </c:pt>
                <c:pt idx="8732">
                  <c:v>319.73</c:v>
                </c:pt>
                <c:pt idx="8733">
                  <c:v>325.36900000000003</c:v>
                </c:pt>
                <c:pt idx="8734">
                  <c:v>331.43400000000003</c:v>
                </c:pt>
                <c:pt idx="8735">
                  <c:v>331.10599999999999</c:v>
                </c:pt>
                <c:pt idx="8736">
                  <c:v>332.88</c:v>
                </c:pt>
                <c:pt idx="8737">
                  <c:v>340.98700000000002</c:v>
                </c:pt>
                <c:pt idx="8738">
                  <c:v>341.05900000000003</c:v>
                </c:pt>
                <c:pt idx="8739">
                  <c:v>303.76900000000001</c:v>
                </c:pt>
                <c:pt idx="8740">
                  <c:v>328.60300000000001</c:v>
                </c:pt>
                <c:pt idx="8741">
                  <c:v>335.23200000000003</c:v>
                </c:pt>
                <c:pt idx="8742">
                  <c:v>334.33800000000002</c:v>
                </c:pt>
                <c:pt idx="8743">
                  <c:v>332.28</c:v>
                </c:pt>
                <c:pt idx="8744">
                  <c:v>332.44600000000003</c:v>
                </c:pt>
                <c:pt idx="8745">
                  <c:v>344.14299999999997</c:v>
                </c:pt>
                <c:pt idx="8746">
                  <c:v>344.274</c:v>
                </c:pt>
                <c:pt idx="8747">
                  <c:v>345.07799999999997</c:v>
                </c:pt>
                <c:pt idx="8748">
                  <c:v>346.72199999999998</c:v>
                </c:pt>
                <c:pt idx="8749">
                  <c:v>346.74</c:v>
                </c:pt>
                <c:pt idx="8750">
                  <c:v>360.19099999999997</c:v>
                </c:pt>
                <c:pt idx="8751">
                  <c:v>389.18599999999998</c:v>
                </c:pt>
                <c:pt idx="8752">
                  <c:v>364.84699999999998</c:v>
                </c:pt>
                <c:pt idx="8753">
                  <c:v>336.464</c:v>
                </c:pt>
                <c:pt idx="8754">
                  <c:v>333.73500000000001</c:v>
                </c:pt>
                <c:pt idx="8755">
                  <c:v>335.36700000000002</c:v>
                </c:pt>
                <c:pt idx="8756">
                  <c:v>327.48200000000003</c:v>
                </c:pt>
                <c:pt idx="8757">
                  <c:v>311.37099999999998</c:v>
                </c:pt>
                <c:pt idx="8758">
                  <c:v>309.56700000000001</c:v>
                </c:pt>
                <c:pt idx="8759">
                  <c:v>308.803</c:v>
                </c:pt>
              </c:numCache>
            </c:numRef>
          </c:val>
          <c:smooth val="0"/>
          <c:extLst>
            <c:ext xmlns:c16="http://schemas.microsoft.com/office/drawing/2014/chart" uri="{C3380CC4-5D6E-409C-BE32-E72D297353CC}">
              <c16:uniqueId val="{00000000-3454-41C4-ADC5-C7000216A366}"/>
            </c:ext>
          </c:extLst>
        </c:ser>
        <c:dLbls>
          <c:showLegendKey val="0"/>
          <c:showVal val="0"/>
          <c:showCatName val="0"/>
          <c:showSerName val="0"/>
          <c:showPercent val="0"/>
          <c:showBubbleSize val="0"/>
        </c:dLbls>
        <c:smooth val="0"/>
        <c:axId val="728011232"/>
        <c:axId val="825406416"/>
      </c:lineChart>
      <c:catAx>
        <c:axId val="72801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5406416"/>
        <c:crosses val="autoZero"/>
        <c:auto val="1"/>
        <c:lblAlgn val="ctr"/>
        <c:lblOffset val="100"/>
        <c:noMultiLvlLbl val="0"/>
      </c:catAx>
      <c:valAx>
        <c:axId val="82540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流量</a:t>
                </a:r>
                <a:r>
                  <a:rPr lang="en-US" altLang="zh-CN" baseline="0"/>
                  <a:t> </a:t>
                </a:r>
                <a:r>
                  <a:rPr lang="en-US" altLang="zh-CN"/>
                  <a:t>m</a:t>
                </a:r>
                <a:r>
                  <a:rPr lang="en-US" altLang="zh-CN" baseline="30000"/>
                  <a:t>3</a:t>
                </a:r>
                <a:r>
                  <a:rPr lang="en-US" altLang="zh-CN"/>
                  <a:t>/s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801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曲什安河!$A$1:$A$8760</c:f>
              <c:numCache>
                <c:formatCode>General</c:formatCode>
                <c:ptCount val="8760"/>
                <c:pt idx="0">
                  <c:v>11.3400779436926</c:v>
                </c:pt>
                <c:pt idx="1">
                  <c:v>10.9061463897248</c:v>
                </c:pt>
                <c:pt idx="2">
                  <c:v>10.153998362847201</c:v>
                </c:pt>
                <c:pt idx="3">
                  <c:v>10.4143572952279</c:v>
                </c:pt>
                <c:pt idx="4">
                  <c:v>10.3275709844344</c:v>
                </c:pt>
                <c:pt idx="5">
                  <c:v>10.472214835757001</c:v>
                </c:pt>
                <c:pt idx="6">
                  <c:v>10.935075159989299</c:v>
                </c:pt>
                <c:pt idx="7">
                  <c:v>10.5590011465506</c:v>
                </c:pt>
                <c:pt idx="8">
                  <c:v>12.439371213744501</c:v>
                </c:pt>
                <c:pt idx="9">
                  <c:v>11.426864254486199</c:v>
                </c:pt>
                <c:pt idx="10">
                  <c:v>10.587929916815099</c:v>
                </c:pt>
                <c:pt idx="11">
                  <c:v>10.3854285249634</c:v>
                </c:pt>
                <c:pt idx="12">
                  <c:v>10.9061463897248</c:v>
                </c:pt>
                <c:pt idx="13">
                  <c:v>10.3854285249634</c:v>
                </c:pt>
                <c:pt idx="14">
                  <c:v>10.761502538402199</c:v>
                </c:pt>
                <c:pt idx="15">
                  <c:v>11.108647781576501</c:v>
                </c:pt>
                <c:pt idx="16">
                  <c:v>10.761502538402199</c:v>
                </c:pt>
                <c:pt idx="17">
                  <c:v>11.108647781576501</c:v>
                </c:pt>
                <c:pt idx="18">
                  <c:v>10.935075159989299</c:v>
                </c:pt>
                <c:pt idx="19">
                  <c:v>11.889724578718599</c:v>
                </c:pt>
                <c:pt idx="20">
                  <c:v>10.3564997546989</c:v>
                </c:pt>
                <c:pt idx="21">
                  <c:v>9.9514969709955903</c:v>
                </c:pt>
                <c:pt idx="22">
                  <c:v>10.530072376286</c:v>
                </c:pt>
                <c:pt idx="23">
                  <c:v>9.9225682007310692</c:v>
                </c:pt>
                <c:pt idx="24">
                  <c:v>11.431530185173999</c:v>
                </c:pt>
                <c:pt idx="25">
                  <c:v>10.994099183190301</c:v>
                </c:pt>
                <c:pt idx="26">
                  <c:v>10.2358854464186</c:v>
                </c:pt>
                <c:pt idx="27">
                  <c:v>10.4983440476088</c:v>
                </c:pt>
                <c:pt idx="28">
                  <c:v>10.4108578472121</c:v>
                </c:pt>
                <c:pt idx="29">
                  <c:v>10.5566681812066</c:v>
                </c:pt>
                <c:pt idx="30">
                  <c:v>11.023261249989201</c:v>
                </c:pt>
                <c:pt idx="31">
                  <c:v>10.6441543816034</c:v>
                </c:pt>
                <c:pt idx="32">
                  <c:v>12.5396887235327</c:v>
                </c:pt>
                <c:pt idx="33">
                  <c:v>11.519016385570801</c:v>
                </c:pt>
                <c:pt idx="34">
                  <c:v>10.6733164484023</c:v>
                </c:pt>
                <c:pt idx="35">
                  <c:v>10.4691819808099</c:v>
                </c:pt>
                <c:pt idx="36">
                  <c:v>10.994099183190301</c:v>
                </c:pt>
                <c:pt idx="37">
                  <c:v>10.4691819808099</c:v>
                </c:pt>
                <c:pt idx="38">
                  <c:v>10.8482888491958</c:v>
                </c:pt>
                <c:pt idx="39">
                  <c:v>11.198233650782701</c:v>
                </c:pt>
                <c:pt idx="40">
                  <c:v>10.8482888491958</c:v>
                </c:pt>
                <c:pt idx="41">
                  <c:v>11.198233650782701</c:v>
                </c:pt>
                <c:pt idx="42">
                  <c:v>11.023261249989201</c:v>
                </c:pt>
                <c:pt idx="43">
                  <c:v>11.9856094543534</c:v>
                </c:pt>
                <c:pt idx="44">
                  <c:v>10.440019914011</c:v>
                </c:pt>
                <c:pt idx="45">
                  <c:v>10.031750978826199</c:v>
                </c:pt>
                <c:pt idx="46">
                  <c:v>10.6149923148045</c:v>
                </c:pt>
                <c:pt idx="47">
                  <c:v>10.002588912027299</c:v>
                </c:pt>
                <c:pt idx="48">
                  <c:v>11.5412728749517</c:v>
                </c:pt>
                <c:pt idx="49">
                  <c:v>11.099642535349</c:v>
                </c:pt>
                <c:pt idx="50">
                  <c:v>10.3341499467042</c:v>
                </c:pt>
                <c:pt idx="51">
                  <c:v>10.5991281504658</c:v>
                </c:pt>
                <c:pt idx="52">
                  <c:v>10.5108020825453</c:v>
                </c:pt>
                <c:pt idx="53">
                  <c:v>10.658012195746201</c:v>
                </c:pt>
                <c:pt idx="54">
                  <c:v>11.129084557989099</c:v>
                </c:pt>
                <c:pt idx="55">
                  <c:v>10.7463382636668</c:v>
                </c:pt>
                <c:pt idx="56">
                  <c:v>12.660069735278601</c:v>
                </c:pt>
                <c:pt idx="57">
                  <c:v>11.6295989428722</c:v>
                </c:pt>
                <c:pt idx="58">
                  <c:v>10.775780286306899</c:v>
                </c:pt>
                <c:pt idx="59">
                  <c:v>10.569686127825699</c:v>
                </c:pt>
                <c:pt idx="60">
                  <c:v>11.099642535349</c:v>
                </c:pt>
                <c:pt idx="61">
                  <c:v>10.569686127825699</c:v>
                </c:pt>
                <c:pt idx="62">
                  <c:v>10.952432422148</c:v>
                </c:pt>
                <c:pt idx="63">
                  <c:v>11.3057366938302</c:v>
                </c:pt>
                <c:pt idx="64">
                  <c:v>10.952432422148</c:v>
                </c:pt>
                <c:pt idx="65">
                  <c:v>11.3057366938302</c:v>
                </c:pt>
                <c:pt idx="66">
                  <c:v>11.129084557989099</c:v>
                </c:pt>
                <c:pt idx="67">
                  <c:v>12.100671305115201</c:v>
                </c:pt>
                <c:pt idx="68">
                  <c:v>10.540244105185501</c:v>
                </c:pt>
                <c:pt idx="69">
                  <c:v>10.1280557882229</c:v>
                </c:pt>
                <c:pt idx="70">
                  <c:v>10.7168962410266</c:v>
                </c:pt>
                <c:pt idx="71">
                  <c:v>10.0986137655827</c:v>
                </c:pt>
                <c:pt idx="72">
                  <c:v>11.0657212192485</c:v>
                </c:pt>
                <c:pt idx="73">
                  <c:v>10.642288009328199</c:v>
                </c:pt>
                <c:pt idx="74">
                  <c:v>9.9083371121331894</c:v>
                </c:pt>
                <c:pt idx="75">
                  <c:v>10.162397038085301</c:v>
                </c:pt>
                <c:pt idx="76">
                  <c:v>10.077710396101301</c:v>
                </c:pt>
                <c:pt idx="77">
                  <c:v>10.218854799408</c:v>
                </c:pt>
                <c:pt idx="78">
                  <c:v>10.670516889989599</c:v>
                </c:pt>
                <c:pt idx="79">
                  <c:v>10.303541441392101</c:v>
                </c:pt>
                <c:pt idx="80">
                  <c:v>12.138418684379699</c:v>
                </c:pt>
                <c:pt idx="81">
                  <c:v>11.1504078612325</c:v>
                </c:pt>
                <c:pt idx="82">
                  <c:v>10.3317703220534</c:v>
                </c:pt>
                <c:pt idx="83">
                  <c:v>10.134168157424</c:v>
                </c:pt>
                <c:pt idx="84">
                  <c:v>10.642288009328199</c:v>
                </c:pt>
                <c:pt idx="85">
                  <c:v>10.134168157424</c:v>
                </c:pt>
                <c:pt idx="86">
                  <c:v>10.5011436060215</c:v>
                </c:pt>
                <c:pt idx="87">
                  <c:v>10.8398901739577</c:v>
                </c:pt>
                <c:pt idx="88">
                  <c:v>10.5011436060215</c:v>
                </c:pt>
                <c:pt idx="89">
                  <c:v>10.8398901739577</c:v>
                </c:pt>
                <c:pt idx="90">
                  <c:v>10.670516889989599</c:v>
                </c:pt>
                <c:pt idx="91">
                  <c:v>11.6020699518141</c:v>
                </c:pt>
                <c:pt idx="92">
                  <c:v>10.1059392767626</c:v>
                </c:pt>
                <c:pt idx="93">
                  <c:v>9.7107349475037505</c:v>
                </c:pt>
                <c:pt idx="94">
                  <c:v>10.275312560730701</c:v>
                </c:pt>
                <c:pt idx="95">
                  <c:v>9.6825060668424001</c:v>
                </c:pt>
                <c:pt idx="96">
                  <c:v>11.8156295993959</c:v>
                </c:pt>
                <c:pt idx="97">
                  <c:v>11.363500915745499</c:v>
                </c:pt>
                <c:pt idx="98">
                  <c:v>10.5798111974182</c:v>
                </c:pt>
                <c:pt idx="99">
                  <c:v>10.851088407608501</c:v>
                </c:pt>
                <c:pt idx="100">
                  <c:v>10.7606626708784</c:v>
                </c:pt>
                <c:pt idx="101">
                  <c:v>10.9113722320952</c:v>
                </c:pt>
                <c:pt idx="102">
                  <c:v>11.3936428279889</c:v>
                </c:pt>
                <c:pt idx="103">
                  <c:v>11.001797968825199</c:v>
                </c:pt>
                <c:pt idx="104">
                  <c:v>12.9610222646434</c:v>
                </c:pt>
                <c:pt idx="105">
                  <c:v>11.906055336125901</c:v>
                </c:pt>
                <c:pt idx="106">
                  <c:v>11.031939881068601</c:v>
                </c:pt>
                <c:pt idx="107">
                  <c:v>10.820946495365099</c:v>
                </c:pt>
                <c:pt idx="108">
                  <c:v>11.363500915745499</c:v>
                </c:pt>
                <c:pt idx="109">
                  <c:v>10.820946495365099</c:v>
                </c:pt>
                <c:pt idx="110">
                  <c:v>11.212791354528701</c:v>
                </c:pt>
                <c:pt idx="111">
                  <c:v>11.574494301449</c:v>
                </c:pt>
                <c:pt idx="112">
                  <c:v>11.212791354528701</c:v>
                </c:pt>
                <c:pt idx="113">
                  <c:v>11.574494301449</c:v>
                </c:pt>
                <c:pt idx="114">
                  <c:v>11.3936428279889</c:v>
                </c:pt>
                <c:pt idx="115">
                  <c:v>12.388325932019701</c:v>
                </c:pt>
                <c:pt idx="116">
                  <c:v>10.7908045831217</c:v>
                </c:pt>
                <c:pt idx="117">
                  <c:v>10.368817811714701</c:v>
                </c:pt>
                <c:pt idx="118">
                  <c:v>10.971656056581899</c:v>
                </c:pt>
                <c:pt idx="119">
                  <c:v>10.338675899471401</c:v>
                </c:pt>
                <c:pt idx="120">
                  <c:v>12.4740857380619</c:v>
                </c:pt>
                <c:pt idx="121">
                  <c:v>11.9967610286973</c:v>
                </c:pt>
                <c:pt idx="122">
                  <c:v>11.169398199132001</c:v>
                </c:pt>
                <c:pt idx="123">
                  <c:v>11.455793024750699</c:v>
                </c:pt>
                <c:pt idx="124">
                  <c:v>11.3603280828778</c:v>
                </c:pt>
                <c:pt idx="125">
                  <c:v>11.5194363193327</c:v>
                </c:pt>
                <c:pt idx="126">
                  <c:v>12.0285826759883</c:v>
                </c:pt>
                <c:pt idx="127">
                  <c:v>11.614901261205601</c:v>
                </c:pt>
                <c:pt idx="128">
                  <c:v>13.6833083351189</c:v>
                </c:pt>
                <c:pt idx="129">
                  <c:v>12.5695506799348</c:v>
                </c:pt>
                <c:pt idx="130">
                  <c:v>11.646722908496599</c:v>
                </c:pt>
                <c:pt idx="131">
                  <c:v>11.423971377459701</c:v>
                </c:pt>
                <c:pt idx="132">
                  <c:v>11.9967610286973</c:v>
                </c:pt>
                <c:pt idx="133">
                  <c:v>11.423971377459701</c:v>
                </c:pt>
                <c:pt idx="134">
                  <c:v>11.8376527922424</c:v>
                </c:pt>
                <c:pt idx="135">
                  <c:v>12.219512559734101</c:v>
                </c:pt>
                <c:pt idx="136">
                  <c:v>11.8376527922424</c:v>
                </c:pt>
                <c:pt idx="137">
                  <c:v>12.219512559734101</c:v>
                </c:pt>
                <c:pt idx="138">
                  <c:v>12.0285826759883</c:v>
                </c:pt>
                <c:pt idx="139">
                  <c:v>13.0786970365904</c:v>
                </c:pt>
                <c:pt idx="140">
                  <c:v>11.3921497301688</c:v>
                </c:pt>
                <c:pt idx="141">
                  <c:v>10.9466466680951</c:v>
                </c:pt>
                <c:pt idx="142">
                  <c:v>11.583079613914601</c:v>
                </c:pt>
                <c:pt idx="143">
                  <c:v>10.9148250208042</c:v>
                </c:pt>
                <c:pt idx="144">
                  <c:v>12.656990221024699</c:v>
                </c:pt>
                <c:pt idx="145">
                  <c:v>12.1726666156283</c:v>
                </c:pt>
                <c:pt idx="146">
                  <c:v>11.333172366274701</c:v>
                </c:pt>
                <c:pt idx="147">
                  <c:v>11.623766529512499</c:v>
                </c:pt>
                <c:pt idx="148">
                  <c:v>11.5269018084332</c:v>
                </c:pt>
                <c:pt idx="149">
                  <c:v>11.688343010232</c:v>
                </c:pt>
                <c:pt idx="150">
                  <c:v>12.204954855988101</c:v>
                </c:pt>
                <c:pt idx="151">
                  <c:v>11.7852077313112</c:v>
                </c:pt>
                <c:pt idx="152">
                  <c:v>13.883943354695401</c:v>
                </c:pt>
                <c:pt idx="153">
                  <c:v>12.753854942104001</c:v>
                </c:pt>
                <c:pt idx="154">
                  <c:v>11.817495971671001</c:v>
                </c:pt>
                <c:pt idx="155">
                  <c:v>11.5914782891527</c:v>
                </c:pt>
                <c:pt idx="156">
                  <c:v>12.1726666156283</c:v>
                </c:pt>
                <c:pt idx="157">
                  <c:v>11.5914782891527</c:v>
                </c:pt>
                <c:pt idx="158">
                  <c:v>12.0112254138295</c:v>
                </c:pt>
                <c:pt idx="159">
                  <c:v>12.3986842981466</c:v>
                </c:pt>
                <c:pt idx="160">
                  <c:v>12.0112254138295</c:v>
                </c:pt>
                <c:pt idx="161">
                  <c:v>12.3986842981466</c:v>
                </c:pt>
                <c:pt idx="162">
                  <c:v>12.204954855988101</c:v>
                </c:pt>
                <c:pt idx="163">
                  <c:v>13.2704667878601</c:v>
                </c:pt>
                <c:pt idx="164">
                  <c:v>11.559190048793001</c:v>
                </c:pt>
                <c:pt idx="165">
                  <c:v>11.1071546837564</c:v>
                </c:pt>
                <c:pt idx="166">
                  <c:v>11.7529194909515</c:v>
                </c:pt>
                <c:pt idx="167">
                  <c:v>11.0748664433966</c:v>
                </c:pt>
                <c:pt idx="168">
                  <c:v>15.748075983095699</c:v>
                </c:pt>
                <c:pt idx="169">
                  <c:v>15.145471034763</c:v>
                </c:pt>
                <c:pt idx="170">
                  <c:v>14.1009557909862</c:v>
                </c:pt>
                <c:pt idx="171">
                  <c:v>14.462518759985899</c:v>
                </c:pt>
                <c:pt idx="172">
                  <c:v>14.341997770319299</c:v>
                </c:pt>
                <c:pt idx="173">
                  <c:v>14.542866086430299</c:v>
                </c:pt>
                <c:pt idx="174">
                  <c:v>15.1856446979852</c:v>
                </c:pt>
                <c:pt idx="175">
                  <c:v>14.6633870760968</c:v>
                </c:pt>
                <c:pt idx="176">
                  <c:v>17.274675185538701</c:v>
                </c:pt>
                <c:pt idx="177">
                  <c:v>15.868596972762299</c:v>
                </c:pt>
                <c:pt idx="178">
                  <c:v>14.703560739319</c:v>
                </c:pt>
                <c:pt idx="179">
                  <c:v>14.422345096763699</c:v>
                </c:pt>
                <c:pt idx="180">
                  <c:v>15.145471034763</c:v>
                </c:pt>
                <c:pt idx="181">
                  <c:v>14.422345096763699</c:v>
                </c:pt>
                <c:pt idx="182">
                  <c:v>14.944602718652099</c:v>
                </c:pt>
                <c:pt idx="183">
                  <c:v>15.426686677318299</c:v>
                </c:pt>
                <c:pt idx="184">
                  <c:v>14.944602718652099</c:v>
                </c:pt>
                <c:pt idx="185">
                  <c:v>15.426686677318299</c:v>
                </c:pt>
                <c:pt idx="186">
                  <c:v>15.1856446979852</c:v>
                </c:pt>
                <c:pt idx="187">
                  <c:v>16.5113755843172</c:v>
                </c:pt>
                <c:pt idx="188">
                  <c:v>14.382171433541499</c:v>
                </c:pt>
                <c:pt idx="189">
                  <c:v>13.819740148431</c:v>
                </c:pt>
                <c:pt idx="190">
                  <c:v>14.6232134128746</c:v>
                </c:pt>
                <c:pt idx="191">
                  <c:v>13.7795664852088</c:v>
                </c:pt>
                <c:pt idx="192">
                  <c:v>16.333370328576699</c:v>
                </c:pt>
                <c:pt idx="193">
                  <c:v>15.708368912942399</c:v>
                </c:pt>
                <c:pt idx="194">
                  <c:v>14.625033125842901</c:v>
                </c:pt>
                <c:pt idx="195">
                  <c:v>15.0000339752235</c:v>
                </c:pt>
                <c:pt idx="196">
                  <c:v>14.875033692096601</c:v>
                </c:pt>
                <c:pt idx="197">
                  <c:v>15.083367497308</c:v>
                </c:pt>
                <c:pt idx="198">
                  <c:v>15.7500356739846</c:v>
                </c:pt>
                <c:pt idx="199">
                  <c:v>15.2083677804349</c:v>
                </c:pt>
                <c:pt idx="200">
                  <c:v>17.916707248183599</c:v>
                </c:pt>
                <c:pt idx="201">
                  <c:v>16.458370611703501</c:v>
                </c:pt>
                <c:pt idx="202">
                  <c:v>15.2500345414772</c:v>
                </c:pt>
                <c:pt idx="203">
                  <c:v>14.9583672141812</c:v>
                </c:pt>
                <c:pt idx="204">
                  <c:v>15.7083689129423</c:v>
                </c:pt>
                <c:pt idx="205">
                  <c:v>14.9583672141812</c:v>
                </c:pt>
                <c:pt idx="206">
                  <c:v>15.5000351077309</c:v>
                </c:pt>
                <c:pt idx="207">
                  <c:v>16.000036240238401</c:v>
                </c:pt>
                <c:pt idx="208">
                  <c:v>15.5000351077309</c:v>
                </c:pt>
                <c:pt idx="209">
                  <c:v>16.000036240238401</c:v>
                </c:pt>
                <c:pt idx="210">
                  <c:v>15.7500356739846</c:v>
                </c:pt>
                <c:pt idx="211">
                  <c:v>17.125038788380099</c:v>
                </c:pt>
                <c:pt idx="212">
                  <c:v>14.916700453138899</c:v>
                </c:pt>
                <c:pt idx="213">
                  <c:v>14.3333657985469</c:v>
                </c:pt>
                <c:pt idx="214">
                  <c:v>15.166701019392599</c:v>
                </c:pt>
                <c:pt idx="215">
                  <c:v>14.2916990375046</c:v>
                </c:pt>
                <c:pt idx="216">
                  <c:v>16.626017501317101</c:v>
                </c:pt>
                <c:pt idx="217">
                  <c:v>15.989817852031999</c:v>
                </c:pt>
                <c:pt idx="218">
                  <c:v>14.8870717932712</c:v>
                </c:pt>
                <c:pt idx="219">
                  <c:v>15.2687915828422</c:v>
                </c:pt>
                <c:pt idx="220">
                  <c:v>15.1415516529852</c:v>
                </c:pt>
                <c:pt idx="221">
                  <c:v>15.353618202746899</c:v>
                </c:pt>
                <c:pt idx="222">
                  <c:v>16.032231161984399</c:v>
                </c:pt>
                <c:pt idx="223">
                  <c:v>15.480858132603901</c:v>
                </c:pt>
                <c:pt idx="224">
                  <c:v>18.237723279506</c:v>
                </c:pt>
                <c:pt idx="225">
                  <c:v>16.753257431174099</c:v>
                </c:pt>
                <c:pt idx="226">
                  <c:v>15.5232714425563</c:v>
                </c:pt>
                <c:pt idx="227">
                  <c:v>15.2263782728899</c:v>
                </c:pt>
                <c:pt idx="228">
                  <c:v>15.989817852031999</c:v>
                </c:pt>
                <c:pt idx="229">
                  <c:v>15.2263782728899</c:v>
                </c:pt>
                <c:pt idx="230">
                  <c:v>15.7777513022703</c:v>
                </c:pt>
                <c:pt idx="231">
                  <c:v>16.286711021698402</c:v>
                </c:pt>
                <c:pt idx="232">
                  <c:v>15.7777513022703</c:v>
                </c:pt>
                <c:pt idx="233">
                  <c:v>16.286711021698402</c:v>
                </c:pt>
                <c:pt idx="234">
                  <c:v>16.032231161984399</c:v>
                </c:pt>
                <c:pt idx="235">
                  <c:v>17.4318703904116</c:v>
                </c:pt>
                <c:pt idx="236">
                  <c:v>15.183964962937599</c:v>
                </c:pt>
                <c:pt idx="237">
                  <c:v>14.5901786236048</c:v>
                </c:pt>
                <c:pt idx="238">
                  <c:v>15.438444822651601</c:v>
                </c:pt>
                <c:pt idx="239">
                  <c:v>14.5477653136525</c:v>
                </c:pt>
                <c:pt idx="240">
                  <c:v>17.247892743390601</c:v>
                </c:pt>
                <c:pt idx="241">
                  <c:v>16.587896847597602</c:v>
                </c:pt>
                <c:pt idx="242">
                  <c:v>15.4439039615564</c:v>
                </c:pt>
                <c:pt idx="243">
                  <c:v>15.8399014990322</c:v>
                </c:pt>
                <c:pt idx="244">
                  <c:v>15.7079023198736</c:v>
                </c:pt>
                <c:pt idx="245">
                  <c:v>15.927900951804601</c:v>
                </c:pt>
                <c:pt idx="246">
                  <c:v>16.631896573983799</c:v>
                </c:pt>
                <c:pt idx="247">
                  <c:v>16.0599001309632</c:v>
                </c:pt>
                <c:pt idx="248">
                  <c:v>18.919882346066199</c:v>
                </c:pt>
                <c:pt idx="249">
                  <c:v>17.379891922549199</c:v>
                </c:pt>
                <c:pt idx="250">
                  <c:v>16.103899857349401</c:v>
                </c:pt>
                <c:pt idx="251">
                  <c:v>15.795901772645999</c:v>
                </c:pt>
                <c:pt idx="252">
                  <c:v>16.587896847597602</c:v>
                </c:pt>
                <c:pt idx="253">
                  <c:v>15.795901772645999</c:v>
                </c:pt>
                <c:pt idx="254">
                  <c:v>16.3678982156666</c:v>
                </c:pt>
                <c:pt idx="255">
                  <c:v>16.895894932301001</c:v>
                </c:pt>
                <c:pt idx="256">
                  <c:v>16.3678982156666</c:v>
                </c:pt>
                <c:pt idx="257">
                  <c:v>16.895894932301001</c:v>
                </c:pt>
                <c:pt idx="258">
                  <c:v>16.631896573983799</c:v>
                </c:pt>
                <c:pt idx="259">
                  <c:v>18.083887544728402</c:v>
                </c:pt>
                <c:pt idx="260">
                  <c:v>15.751902046259801</c:v>
                </c:pt>
                <c:pt idx="261">
                  <c:v>15.135905876853</c:v>
                </c:pt>
                <c:pt idx="262">
                  <c:v>16.015900404577</c:v>
                </c:pt>
                <c:pt idx="263">
                  <c:v>15.0919061504668</c:v>
                </c:pt>
                <c:pt idx="264">
                  <c:v>13.8092884636902</c:v>
                </c:pt>
                <c:pt idx="265">
                  <c:v>13.280871813293899</c:v>
                </c:pt>
                <c:pt idx="266">
                  <c:v>12.364949619273601</c:v>
                </c:pt>
                <c:pt idx="267">
                  <c:v>12.681999609511401</c:v>
                </c:pt>
                <c:pt idx="268">
                  <c:v>12.5763162794322</c:v>
                </c:pt>
                <c:pt idx="269">
                  <c:v>12.752455162897601</c:v>
                </c:pt>
                <c:pt idx="270">
                  <c:v>13.316099589986999</c:v>
                </c:pt>
                <c:pt idx="271">
                  <c:v>12.8581384929769</c:v>
                </c:pt>
                <c:pt idx="272">
                  <c:v>15.1479439780275</c:v>
                </c:pt>
                <c:pt idx="273">
                  <c:v>13.914971793769499</c:v>
                </c:pt>
                <c:pt idx="274">
                  <c:v>12.89336626967</c:v>
                </c:pt>
                <c:pt idx="275">
                  <c:v>12.646771832818301</c:v>
                </c:pt>
                <c:pt idx="276">
                  <c:v>13.280871813293899</c:v>
                </c:pt>
                <c:pt idx="277">
                  <c:v>12.646771832818301</c:v>
                </c:pt>
                <c:pt idx="278">
                  <c:v>13.104732929828501</c:v>
                </c:pt>
                <c:pt idx="279">
                  <c:v>13.527466250145499</c:v>
                </c:pt>
                <c:pt idx="280">
                  <c:v>13.104732929828501</c:v>
                </c:pt>
                <c:pt idx="281">
                  <c:v>13.527466250145499</c:v>
                </c:pt>
                <c:pt idx="282">
                  <c:v>13.316099589986999</c:v>
                </c:pt>
                <c:pt idx="283">
                  <c:v>14.4786162208589</c:v>
                </c:pt>
                <c:pt idx="284">
                  <c:v>12.6115440561253</c:v>
                </c:pt>
                <c:pt idx="285">
                  <c:v>12.118355182422</c:v>
                </c:pt>
                <c:pt idx="286">
                  <c:v>12.822910716283801</c:v>
                </c:pt>
                <c:pt idx="287">
                  <c:v>12.0831274057289</c:v>
                </c:pt>
                <c:pt idx="288">
                  <c:v>15.510300155244099</c:v>
                </c:pt>
                <c:pt idx="289">
                  <c:v>14.9167937717526</c:v>
                </c:pt>
                <c:pt idx="290">
                  <c:v>13.888049373700699</c:v>
                </c:pt>
                <c:pt idx="291">
                  <c:v>14.2441532037956</c:v>
                </c:pt>
                <c:pt idx="292">
                  <c:v>14.1254519270973</c:v>
                </c:pt>
                <c:pt idx="293">
                  <c:v>14.3232873882612</c:v>
                </c:pt>
                <c:pt idx="294">
                  <c:v>14.956360863985401</c:v>
                </c:pt>
                <c:pt idx="295">
                  <c:v>14.4419886649594</c:v>
                </c:pt>
                <c:pt idx="296">
                  <c:v>17.0138496600892</c:v>
                </c:pt>
                <c:pt idx="297">
                  <c:v>15.629001431942401</c:v>
                </c:pt>
                <c:pt idx="298">
                  <c:v>14.481555757192201</c:v>
                </c:pt>
                <c:pt idx="299">
                  <c:v>14.2045861115629</c:v>
                </c:pt>
                <c:pt idx="300">
                  <c:v>14.9167937717526</c:v>
                </c:pt>
                <c:pt idx="301">
                  <c:v>14.2045861115629</c:v>
                </c:pt>
                <c:pt idx="302">
                  <c:v>14.7189583105888</c:v>
                </c:pt>
                <c:pt idx="303">
                  <c:v>15.193763417382</c:v>
                </c:pt>
                <c:pt idx="304">
                  <c:v>14.7189583105888</c:v>
                </c:pt>
                <c:pt idx="305">
                  <c:v>15.193763417382</c:v>
                </c:pt>
                <c:pt idx="306">
                  <c:v>14.956360863985401</c:v>
                </c:pt>
                <c:pt idx="307">
                  <c:v>16.262074907666701</c:v>
                </c:pt>
                <c:pt idx="308">
                  <c:v>14.165019019330099</c:v>
                </c:pt>
                <c:pt idx="309">
                  <c:v>13.611079728071401</c:v>
                </c:pt>
                <c:pt idx="310">
                  <c:v>14.4024215727267</c:v>
                </c:pt>
                <c:pt idx="311">
                  <c:v>13.5715126358386</c:v>
                </c:pt>
                <c:pt idx="312">
                  <c:v>15.6749141899106</c:v>
                </c:pt>
                <c:pt idx="313">
                  <c:v>15.0751087999906</c:v>
                </c:pt>
                <c:pt idx="314">
                  <c:v>14.0354461241292</c:v>
                </c:pt>
                <c:pt idx="315">
                  <c:v>14.395329358081201</c:v>
                </c:pt>
                <c:pt idx="316">
                  <c:v>14.275368280097201</c:v>
                </c:pt>
                <c:pt idx="317">
                  <c:v>14.4753034100705</c:v>
                </c:pt>
                <c:pt idx="318">
                  <c:v>15.1150958259852</c:v>
                </c:pt>
                <c:pt idx="319">
                  <c:v>14.5952644880545</c:v>
                </c:pt>
                <c:pt idx="320">
                  <c:v>17.194421177708101</c:v>
                </c:pt>
                <c:pt idx="321">
                  <c:v>15.7948752678946</c:v>
                </c:pt>
                <c:pt idx="322">
                  <c:v>14.6352515140492</c:v>
                </c:pt>
                <c:pt idx="323">
                  <c:v>14.355342332086501</c:v>
                </c:pt>
                <c:pt idx="324">
                  <c:v>15.0751087999906</c:v>
                </c:pt>
                <c:pt idx="325">
                  <c:v>14.355342332086501</c:v>
                </c:pt>
                <c:pt idx="326">
                  <c:v>14.875173670017199</c:v>
                </c:pt>
                <c:pt idx="327">
                  <c:v>15.355017981953299</c:v>
                </c:pt>
                <c:pt idx="328">
                  <c:v>14.875173670017199</c:v>
                </c:pt>
                <c:pt idx="329">
                  <c:v>15.355017981953299</c:v>
                </c:pt>
                <c:pt idx="330">
                  <c:v>15.1150958259852</c:v>
                </c:pt>
                <c:pt idx="331">
                  <c:v>16.434667683809401</c:v>
                </c:pt>
                <c:pt idx="332">
                  <c:v>14.315355306091799</c:v>
                </c:pt>
                <c:pt idx="333">
                  <c:v>13.755536942166501</c:v>
                </c:pt>
                <c:pt idx="334">
                  <c:v>14.5552774620599</c:v>
                </c:pt>
                <c:pt idx="335">
                  <c:v>13.715549916171801</c:v>
                </c:pt>
                <c:pt idx="336">
                  <c:v>14.559196843837601</c:v>
                </c:pt>
                <c:pt idx="337">
                  <c:v>14.002084719711201</c:v>
                </c:pt>
                <c:pt idx="338">
                  <c:v>13.0364237045587</c:v>
                </c:pt>
                <c:pt idx="339">
                  <c:v>13.370690979034601</c:v>
                </c:pt>
                <c:pt idx="340">
                  <c:v>13.259268554209299</c:v>
                </c:pt>
                <c:pt idx="341">
                  <c:v>13.444972595584799</c:v>
                </c:pt>
                <c:pt idx="342">
                  <c:v>14.0392255279863</c:v>
                </c:pt>
                <c:pt idx="343">
                  <c:v>13.556395020409999</c:v>
                </c:pt>
                <c:pt idx="344">
                  <c:v>15.970547558291299</c:v>
                </c:pt>
                <c:pt idx="345">
                  <c:v>14.6706192686629</c:v>
                </c:pt>
                <c:pt idx="346">
                  <c:v>13.5935358286851</c:v>
                </c:pt>
                <c:pt idx="347">
                  <c:v>13.3335501707595</c:v>
                </c:pt>
                <c:pt idx="348">
                  <c:v>14.002084719711201</c:v>
                </c:pt>
                <c:pt idx="349">
                  <c:v>13.3335501707595</c:v>
                </c:pt>
                <c:pt idx="350">
                  <c:v>13.816380678335699</c:v>
                </c:pt>
                <c:pt idx="351">
                  <c:v>14.262070377636901</c:v>
                </c:pt>
                <c:pt idx="352">
                  <c:v>13.816380678335699</c:v>
                </c:pt>
                <c:pt idx="353">
                  <c:v>14.262070377636901</c:v>
                </c:pt>
                <c:pt idx="354">
                  <c:v>14.0392255279863</c:v>
                </c:pt>
                <c:pt idx="355">
                  <c:v>15.264872201064501</c:v>
                </c:pt>
                <c:pt idx="356">
                  <c:v>13.2964093624844</c:v>
                </c:pt>
                <c:pt idx="357">
                  <c:v>12.776438046633</c:v>
                </c:pt>
                <c:pt idx="358">
                  <c:v>13.519254212134999</c:v>
                </c:pt>
                <c:pt idx="359">
                  <c:v>12.739297238357899</c:v>
                </c:pt>
                <c:pt idx="360">
                  <c:v>15.9492709143548</c:v>
                </c:pt>
                <c:pt idx="361">
                  <c:v>15.338967180387201</c:v>
                </c:pt>
                <c:pt idx="362">
                  <c:v>14.2811073748432</c:v>
                </c:pt>
                <c:pt idx="363">
                  <c:v>14.6472896152238</c:v>
                </c:pt>
                <c:pt idx="364">
                  <c:v>14.5252288684303</c:v>
                </c:pt>
                <c:pt idx="365">
                  <c:v>14.7286634464195</c:v>
                </c:pt>
                <c:pt idx="366">
                  <c:v>15.379654095985</c:v>
                </c:pt>
                <c:pt idx="367">
                  <c:v>14.850724193213001</c:v>
                </c:pt>
                <c:pt idx="368">
                  <c:v>17.495373707072901</c:v>
                </c:pt>
                <c:pt idx="369">
                  <c:v>16.071331661148299</c:v>
                </c:pt>
                <c:pt idx="370">
                  <c:v>14.8914111088109</c:v>
                </c:pt>
                <c:pt idx="371">
                  <c:v>14.606602699626</c:v>
                </c:pt>
                <c:pt idx="372">
                  <c:v>15.338967180387099</c:v>
                </c:pt>
                <c:pt idx="373">
                  <c:v>14.606602699626</c:v>
                </c:pt>
                <c:pt idx="374">
                  <c:v>15.1355326023979</c:v>
                </c:pt>
                <c:pt idx="375">
                  <c:v>15.6237755895721</c:v>
                </c:pt>
                <c:pt idx="376">
                  <c:v>15.1355326023979</c:v>
                </c:pt>
                <c:pt idx="377">
                  <c:v>15.6237755895721</c:v>
                </c:pt>
                <c:pt idx="378">
                  <c:v>15.379654095985</c:v>
                </c:pt>
                <c:pt idx="379">
                  <c:v>16.7223223107138</c:v>
                </c:pt>
                <c:pt idx="380">
                  <c:v>14.5659157840281</c:v>
                </c:pt>
                <c:pt idx="381">
                  <c:v>13.996298965658299</c:v>
                </c:pt>
                <c:pt idx="382">
                  <c:v>14.8100372776152</c:v>
                </c:pt>
                <c:pt idx="383">
                  <c:v>13.9556120500605</c:v>
                </c:pt>
                <c:pt idx="384">
                  <c:v>17.211311846798001</c:v>
                </c:pt>
                <c:pt idx="385">
                  <c:v>16.5527157302114</c:v>
                </c:pt>
                <c:pt idx="386">
                  <c:v>15.4111491281278</c:v>
                </c:pt>
                <c:pt idx="387">
                  <c:v>15.806306798079801</c:v>
                </c:pt>
                <c:pt idx="388">
                  <c:v>15.6745875747625</c:v>
                </c:pt>
                <c:pt idx="389">
                  <c:v>15.894119613624699</c:v>
                </c:pt>
                <c:pt idx="390">
                  <c:v>16.5966221379838</c:v>
                </c:pt>
                <c:pt idx="391">
                  <c:v>16.025838836942</c:v>
                </c:pt>
                <c:pt idx="392">
                  <c:v>18.879755342150901</c:v>
                </c:pt>
                <c:pt idx="393">
                  <c:v>17.343031070115298</c:v>
                </c:pt>
                <c:pt idx="394">
                  <c:v>16.0697452447145</c:v>
                </c:pt>
                <c:pt idx="395">
                  <c:v>15.7624003903074</c:v>
                </c:pt>
                <c:pt idx="396">
                  <c:v>16.5527157302114</c:v>
                </c:pt>
                <c:pt idx="397">
                  <c:v>15.7624003903074</c:v>
                </c:pt>
                <c:pt idx="398">
                  <c:v>16.333183691349099</c:v>
                </c:pt>
                <c:pt idx="399">
                  <c:v>16.860060584618498</c:v>
                </c:pt>
                <c:pt idx="400">
                  <c:v>16.333183691349099</c:v>
                </c:pt>
                <c:pt idx="401">
                  <c:v>16.860060584618498</c:v>
                </c:pt>
                <c:pt idx="402">
                  <c:v>16.5966221379838</c:v>
                </c:pt>
                <c:pt idx="403">
                  <c:v>18.045533594474399</c:v>
                </c:pt>
                <c:pt idx="404">
                  <c:v>15.7184939825349</c:v>
                </c:pt>
                <c:pt idx="405">
                  <c:v>15.1038042737207</c:v>
                </c:pt>
                <c:pt idx="406">
                  <c:v>15.9819324291696</c:v>
                </c:pt>
                <c:pt idx="407">
                  <c:v>15.059897865948299</c:v>
                </c:pt>
                <c:pt idx="408">
                  <c:v>24.179972647680099</c:v>
                </c:pt>
                <c:pt idx="409">
                  <c:v>23.254718592284199</c:v>
                </c:pt>
                <c:pt idx="410">
                  <c:v>21.650944896264601</c:v>
                </c:pt>
                <c:pt idx="411">
                  <c:v>22.2060973295021</c:v>
                </c:pt>
                <c:pt idx="412">
                  <c:v>22.021046518422999</c:v>
                </c:pt>
                <c:pt idx="413">
                  <c:v>22.329464536888299</c:v>
                </c:pt>
                <c:pt idx="414">
                  <c:v>23.316402195977201</c:v>
                </c:pt>
                <c:pt idx="415">
                  <c:v>22.5145153479674</c:v>
                </c:pt>
                <c:pt idx="416">
                  <c:v>26.5239495880164</c:v>
                </c:pt>
                <c:pt idx="417">
                  <c:v>24.3650234587593</c:v>
                </c:pt>
                <c:pt idx="418">
                  <c:v>22.576198951660501</c:v>
                </c:pt>
                <c:pt idx="419">
                  <c:v>22.144413725809098</c:v>
                </c:pt>
                <c:pt idx="420">
                  <c:v>23.254718592284199</c:v>
                </c:pt>
                <c:pt idx="421">
                  <c:v>22.144413725809098</c:v>
                </c:pt>
                <c:pt idx="422">
                  <c:v>22.946300573818899</c:v>
                </c:pt>
                <c:pt idx="423">
                  <c:v>23.686503818135598</c:v>
                </c:pt>
                <c:pt idx="424">
                  <c:v>22.946300573818899</c:v>
                </c:pt>
                <c:pt idx="425">
                  <c:v>23.686503818135598</c:v>
                </c:pt>
                <c:pt idx="426">
                  <c:v>23.316402195977201</c:v>
                </c:pt>
                <c:pt idx="427">
                  <c:v>25.351961117848301</c:v>
                </c:pt>
                <c:pt idx="428">
                  <c:v>22.082730122116001</c:v>
                </c:pt>
                <c:pt idx="429">
                  <c:v>21.219159670413202</c:v>
                </c:pt>
                <c:pt idx="430">
                  <c:v>22.452831744274398</c:v>
                </c:pt>
                <c:pt idx="431">
                  <c:v>21.157476066720101</c:v>
                </c:pt>
                <c:pt idx="432">
                  <c:v>24.198263095976401</c:v>
                </c:pt>
                <c:pt idx="433">
                  <c:v>23.2723091509773</c:v>
                </c:pt>
                <c:pt idx="434">
                  <c:v>21.6673223129789</c:v>
                </c:pt>
                <c:pt idx="435">
                  <c:v>22.2228946799783</c:v>
                </c:pt>
                <c:pt idx="436">
                  <c:v>22.037703890978499</c:v>
                </c:pt>
                <c:pt idx="437">
                  <c:v>22.346355205978199</c:v>
                </c:pt>
                <c:pt idx="438">
                  <c:v>23.334039413977202</c:v>
                </c:pt>
                <c:pt idx="439">
                  <c:v>22.531545994978</c:v>
                </c:pt>
                <c:pt idx="440">
                  <c:v>26.544013089974101</c:v>
                </c:pt>
                <c:pt idx="441">
                  <c:v>24.383453884976198</c:v>
                </c:pt>
                <c:pt idx="442">
                  <c:v>22.593276257977902</c:v>
                </c:pt>
                <c:pt idx="443">
                  <c:v>22.161164416978401</c:v>
                </c:pt>
                <c:pt idx="444">
                  <c:v>23.2723091509773</c:v>
                </c:pt>
                <c:pt idx="445">
                  <c:v>22.161164416978401</c:v>
                </c:pt>
                <c:pt idx="446">
                  <c:v>22.9636578359776</c:v>
                </c:pt>
                <c:pt idx="447">
                  <c:v>23.7044209919769</c:v>
                </c:pt>
                <c:pt idx="448">
                  <c:v>22.9636578359776</c:v>
                </c:pt>
                <c:pt idx="449">
                  <c:v>23.7044209919769</c:v>
                </c:pt>
                <c:pt idx="450">
                  <c:v>23.334039413977202</c:v>
                </c:pt>
                <c:pt idx="451">
                  <c:v>25.371138092975201</c:v>
                </c:pt>
                <c:pt idx="452">
                  <c:v>22.0994341539784</c:v>
                </c:pt>
                <c:pt idx="453">
                  <c:v>21.2352104719793</c:v>
                </c:pt>
                <c:pt idx="454">
                  <c:v>22.469815731978098</c:v>
                </c:pt>
                <c:pt idx="455">
                  <c:v>21.173480208979299</c:v>
                </c:pt>
                <c:pt idx="456">
                  <c:v>25.295689993753101</c:v>
                </c:pt>
                <c:pt idx="457">
                  <c:v>24.327742672563598</c:v>
                </c:pt>
                <c:pt idx="458">
                  <c:v>22.649967315834999</c:v>
                </c:pt>
                <c:pt idx="459">
                  <c:v>23.230735708548799</c:v>
                </c:pt>
                <c:pt idx="460">
                  <c:v>23.037146244310801</c:v>
                </c:pt>
                <c:pt idx="461">
                  <c:v>23.359795351374</c:v>
                </c:pt>
                <c:pt idx="462">
                  <c:v>24.392272493976201</c:v>
                </c:pt>
                <c:pt idx="463">
                  <c:v>23.553384815611899</c:v>
                </c:pt>
                <c:pt idx="464">
                  <c:v>27.7478232074332</c:v>
                </c:pt>
                <c:pt idx="465">
                  <c:v>25.489279457991</c:v>
                </c:pt>
                <c:pt idx="466">
                  <c:v>23.617914637024601</c:v>
                </c:pt>
                <c:pt idx="467">
                  <c:v>23.166205887136101</c:v>
                </c:pt>
                <c:pt idx="468">
                  <c:v>24.327742672563598</c:v>
                </c:pt>
                <c:pt idx="469">
                  <c:v>23.166205887136101</c:v>
                </c:pt>
                <c:pt idx="470">
                  <c:v>24.005093565500399</c:v>
                </c:pt>
                <c:pt idx="471">
                  <c:v>24.779451422451999</c:v>
                </c:pt>
                <c:pt idx="472">
                  <c:v>24.005093565500399</c:v>
                </c:pt>
                <c:pt idx="473">
                  <c:v>24.779451422451999</c:v>
                </c:pt>
                <c:pt idx="474">
                  <c:v>24.392272493976201</c:v>
                </c:pt>
                <c:pt idx="475">
                  <c:v>26.5217566005932</c:v>
                </c:pt>
                <c:pt idx="476">
                  <c:v>23.101676065723499</c:v>
                </c:pt>
                <c:pt idx="477">
                  <c:v>22.198258565946599</c:v>
                </c:pt>
                <c:pt idx="478">
                  <c:v>23.488854994199301</c:v>
                </c:pt>
                <c:pt idx="479">
                  <c:v>22.133728744533901</c:v>
                </c:pt>
                <c:pt idx="480">
                  <c:v>26.265083753455801</c:v>
                </c:pt>
                <c:pt idx="481">
                  <c:v>25.260042283298102</c:v>
                </c:pt>
                <c:pt idx="482">
                  <c:v>23.517970401691301</c:v>
                </c:pt>
                <c:pt idx="483">
                  <c:v>24.120995283786002</c:v>
                </c:pt>
                <c:pt idx="484">
                  <c:v>23.919986989754399</c:v>
                </c:pt>
                <c:pt idx="485">
                  <c:v>24.255000813140398</c:v>
                </c:pt>
                <c:pt idx="486">
                  <c:v>25.3270450479753</c:v>
                </c:pt>
                <c:pt idx="487">
                  <c:v>24.456009107171901</c:v>
                </c:pt>
                <c:pt idx="488">
                  <c:v>28.811188811188799</c:v>
                </c:pt>
                <c:pt idx="489">
                  <c:v>26.4660920474874</c:v>
                </c:pt>
                <c:pt idx="490">
                  <c:v>24.5230118718491</c:v>
                </c:pt>
                <c:pt idx="491">
                  <c:v>24.0539925191088</c:v>
                </c:pt>
                <c:pt idx="492">
                  <c:v>25.260042283298102</c:v>
                </c:pt>
                <c:pt idx="493">
                  <c:v>24.0539925191088</c:v>
                </c:pt>
                <c:pt idx="494">
                  <c:v>24.925028459912198</c:v>
                </c:pt>
                <c:pt idx="495">
                  <c:v>25.729061636038399</c:v>
                </c:pt>
                <c:pt idx="496">
                  <c:v>24.925028459912198</c:v>
                </c:pt>
                <c:pt idx="497">
                  <c:v>25.729061636038399</c:v>
                </c:pt>
                <c:pt idx="498">
                  <c:v>25.3270450479753</c:v>
                </c:pt>
                <c:pt idx="499">
                  <c:v>27.538136282322299</c:v>
                </c:pt>
                <c:pt idx="500">
                  <c:v>23.986989754431601</c:v>
                </c:pt>
                <c:pt idx="501">
                  <c:v>23.0489510489511</c:v>
                </c:pt>
                <c:pt idx="502">
                  <c:v>24.389006342494699</c:v>
                </c:pt>
                <c:pt idx="503">
                  <c:v>22.981948284273901</c:v>
                </c:pt>
                <c:pt idx="504">
                  <c:v>25.094495062494001</c:v>
                </c:pt>
                <c:pt idx="505">
                  <c:v>24.1342465269394</c:v>
                </c:pt>
                <c:pt idx="506">
                  <c:v>22.469815731978098</c:v>
                </c:pt>
                <c:pt idx="507">
                  <c:v>23.045964853310799</c:v>
                </c:pt>
                <c:pt idx="508">
                  <c:v>22.853915146199899</c:v>
                </c:pt>
                <c:pt idx="509">
                  <c:v>23.173997991384802</c:v>
                </c:pt>
                <c:pt idx="510">
                  <c:v>24.198263095976401</c:v>
                </c:pt>
                <c:pt idx="511">
                  <c:v>23.366047698495699</c:v>
                </c:pt>
                <c:pt idx="512">
                  <c:v>27.5271246858991</c:v>
                </c:pt>
                <c:pt idx="513">
                  <c:v>25.286544769604902</c:v>
                </c:pt>
                <c:pt idx="514">
                  <c:v>23.4300642675327</c:v>
                </c:pt>
                <c:pt idx="515">
                  <c:v>22.981948284273901</c:v>
                </c:pt>
                <c:pt idx="516">
                  <c:v>24.1342465269394</c:v>
                </c:pt>
                <c:pt idx="517">
                  <c:v>22.981948284273901</c:v>
                </c:pt>
                <c:pt idx="518">
                  <c:v>23.814163681754501</c:v>
                </c:pt>
                <c:pt idx="519">
                  <c:v>24.582362510198202</c:v>
                </c:pt>
                <c:pt idx="520">
                  <c:v>23.814163681754501</c:v>
                </c:pt>
                <c:pt idx="521">
                  <c:v>24.582362510198202</c:v>
                </c:pt>
                <c:pt idx="522">
                  <c:v>24.198263095976401</c:v>
                </c:pt>
                <c:pt idx="523">
                  <c:v>26.310809874196501</c:v>
                </c:pt>
                <c:pt idx="524">
                  <c:v>22.9179317152369</c:v>
                </c:pt>
                <c:pt idx="525">
                  <c:v>22.0216997487192</c:v>
                </c:pt>
                <c:pt idx="526">
                  <c:v>23.302031129458701</c:v>
                </c:pt>
                <c:pt idx="527">
                  <c:v>21.957683179682299</c:v>
                </c:pt>
                <c:pt idx="528">
                  <c:v>22.204604231682001</c:v>
                </c:pt>
                <c:pt idx="529">
                  <c:v>21.354938253428902</c:v>
                </c:pt>
                <c:pt idx="530">
                  <c:v>19.8821838911235</c:v>
                </c:pt>
                <c:pt idx="531">
                  <c:v>20.3919834780753</c:v>
                </c:pt>
                <c:pt idx="532">
                  <c:v>20.2220502824247</c:v>
                </c:pt>
                <c:pt idx="533">
                  <c:v>20.505272275175798</c:v>
                </c:pt>
                <c:pt idx="534">
                  <c:v>21.411582651979099</c:v>
                </c:pt>
                <c:pt idx="535">
                  <c:v>20.675205470826398</c:v>
                </c:pt>
                <c:pt idx="536">
                  <c:v>24.357091376589999</c:v>
                </c:pt>
                <c:pt idx="537">
                  <c:v>22.374537427332701</c:v>
                </c:pt>
                <c:pt idx="538">
                  <c:v>20.7318498693766</c:v>
                </c:pt>
                <c:pt idx="539">
                  <c:v>20.335339079525099</c:v>
                </c:pt>
                <c:pt idx="540">
                  <c:v>21.354938253428902</c:v>
                </c:pt>
                <c:pt idx="541">
                  <c:v>20.335339079525099</c:v>
                </c:pt>
                <c:pt idx="542">
                  <c:v>21.0717162606778</c:v>
                </c:pt>
                <c:pt idx="543">
                  <c:v>21.751449043280399</c:v>
                </c:pt>
                <c:pt idx="544">
                  <c:v>21.0717162606778</c:v>
                </c:pt>
                <c:pt idx="545">
                  <c:v>21.751449043280399</c:v>
                </c:pt>
                <c:pt idx="546">
                  <c:v>21.411582651979099</c:v>
                </c:pt>
                <c:pt idx="547">
                  <c:v>23.280847804135998</c:v>
                </c:pt>
                <c:pt idx="548">
                  <c:v>20.278694680974901</c:v>
                </c:pt>
                <c:pt idx="549">
                  <c:v>19.485673101271999</c:v>
                </c:pt>
                <c:pt idx="550">
                  <c:v>20.618561072276201</c:v>
                </c:pt>
                <c:pt idx="551">
                  <c:v>19.429028702721801</c:v>
                </c:pt>
                <c:pt idx="552">
                  <c:v>21.4364054032383</c:v>
                </c:pt>
                <c:pt idx="553">
                  <c:v>20.616134788318501</c:v>
                </c:pt>
                <c:pt idx="554">
                  <c:v>19.194332389124099</c:v>
                </c:pt>
                <c:pt idx="555">
                  <c:v>19.686494758076002</c:v>
                </c:pt>
                <c:pt idx="556">
                  <c:v>19.522440635092099</c:v>
                </c:pt>
                <c:pt idx="557">
                  <c:v>19.795864173398702</c:v>
                </c:pt>
                <c:pt idx="558">
                  <c:v>20.670819495979799</c:v>
                </c:pt>
                <c:pt idx="559">
                  <c:v>19.9599182963826</c:v>
                </c:pt>
                <c:pt idx="560">
                  <c:v>23.514424294368599</c:v>
                </c:pt>
                <c:pt idx="561">
                  <c:v>21.600459526222298</c:v>
                </c:pt>
                <c:pt idx="562">
                  <c:v>20.014603004044002</c:v>
                </c:pt>
                <c:pt idx="563">
                  <c:v>19.6318100504147</c:v>
                </c:pt>
                <c:pt idx="564">
                  <c:v>20.616134788318501</c:v>
                </c:pt>
                <c:pt idx="565">
                  <c:v>19.6318100504147</c:v>
                </c:pt>
                <c:pt idx="566">
                  <c:v>20.342711250011899</c:v>
                </c:pt>
                <c:pt idx="567">
                  <c:v>20.998927741947799</c:v>
                </c:pt>
                <c:pt idx="568">
                  <c:v>20.342711250011899</c:v>
                </c:pt>
                <c:pt idx="569">
                  <c:v>20.998927741947799</c:v>
                </c:pt>
                <c:pt idx="570">
                  <c:v>20.670819495979799</c:v>
                </c:pt>
                <c:pt idx="571">
                  <c:v>22.475414848803499</c:v>
                </c:pt>
                <c:pt idx="572">
                  <c:v>19.577125342753401</c:v>
                </c:pt>
                <c:pt idx="573">
                  <c:v>18.8115394354949</c:v>
                </c:pt>
                <c:pt idx="574">
                  <c:v>19.905233588721298</c:v>
                </c:pt>
                <c:pt idx="575">
                  <c:v>18.756854727833499</c:v>
                </c:pt>
                <c:pt idx="576">
                  <c:v>19.003775779833301</c:v>
                </c:pt>
                <c:pt idx="577">
                  <c:v>18.2765904821356</c:v>
                </c:pt>
                <c:pt idx="578">
                  <c:v>17.0161359661262</c:v>
                </c:pt>
                <c:pt idx="579">
                  <c:v>17.452447144744902</c:v>
                </c:pt>
                <c:pt idx="580">
                  <c:v>17.307010085205299</c:v>
                </c:pt>
                <c:pt idx="581">
                  <c:v>17.549405184437902</c:v>
                </c:pt>
                <c:pt idx="582">
                  <c:v>18.325069501982099</c:v>
                </c:pt>
                <c:pt idx="583">
                  <c:v>17.694842243977401</c:v>
                </c:pt>
                <c:pt idx="584">
                  <c:v>20.8459785340008</c:v>
                </c:pt>
                <c:pt idx="585">
                  <c:v>19.149212839372801</c:v>
                </c:pt>
                <c:pt idx="586">
                  <c:v>17.743321263824001</c:v>
                </c:pt>
                <c:pt idx="587">
                  <c:v>17.403968124898402</c:v>
                </c:pt>
                <c:pt idx="588">
                  <c:v>18.2765904821356</c:v>
                </c:pt>
                <c:pt idx="589">
                  <c:v>17.403968124898402</c:v>
                </c:pt>
                <c:pt idx="590">
                  <c:v>18.034195382903</c:v>
                </c:pt>
                <c:pt idx="591">
                  <c:v>18.615943621061199</c:v>
                </c:pt>
                <c:pt idx="592">
                  <c:v>18.034195382903</c:v>
                </c:pt>
                <c:pt idx="593">
                  <c:v>18.615943621061199</c:v>
                </c:pt>
                <c:pt idx="594">
                  <c:v>18.325069501982099</c:v>
                </c:pt>
                <c:pt idx="595">
                  <c:v>19.924877156917098</c:v>
                </c:pt>
                <c:pt idx="596">
                  <c:v>17.355489105051799</c:v>
                </c:pt>
                <c:pt idx="597">
                  <c:v>16.6767828272007</c:v>
                </c:pt>
                <c:pt idx="598">
                  <c:v>17.646363224130901</c:v>
                </c:pt>
                <c:pt idx="599">
                  <c:v>16.628303807354101</c:v>
                </c:pt>
                <c:pt idx="600">
                  <c:v>19.259842055981199</c:v>
                </c:pt>
                <c:pt idx="601">
                  <c:v>18.522858303839101</c:v>
                </c:pt>
                <c:pt idx="602">
                  <c:v>17.245419800126001</c:v>
                </c:pt>
                <c:pt idx="603">
                  <c:v>17.687610051411301</c:v>
                </c:pt>
                <c:pt idx="604">
                  <c:v>17.540213300982899</c:v>
                </c:pt>
                <c:pt idx="605">
                  <c:v>17.785874551696899</c:v>
                </c:pt>
                <c:pt idx="606">
                  <c:v>18.571990553981902</c:v>
                </c:pt>
                <c:pt idx="607">
                  <c:v>17.933271302125402</c:v>
                </c:pt>
                <c:pt idx="608">
                  <c:v>21.126867561408002</c:v>
                </c:pt>
                <c:pt idx="609">
                  <c:v>19.407238806409602</c:v>
                </c:pt>
                <c:pt idx="610">
                  <c:v>17.982403552268199</c:v>
                </c:pt>
                <c:pt idx="611">
                  <c:v>17.6384778012685</c:v>
                </c:pt>
                <c:pt idx="612">
                  <c:v>18.522858303839101</c:v>
                </c:pt>
                <c:pt idx="613">
                  <c:v>17.6384778012685</c:v>
                </c:pt>
                <c:pt idx="614">
                  <c:v>18.277197053125001</c:v>
                </c:pt>
                <c:pt idx="615">
                  <c:v>18.8667840548387</c:v>
                </c:pt>
                <c:pt idx="616">
                  <c:v>18.277197053125001</c:v>
                </c:pt>
                <c:pt idx="617">
                  <c:v>18.8667840548387</c:v>
                </c:pt>
                <c:pt idx="618">
                  <c:v>18.571990553981902</c:v>
                </c:pt>
                <c:pt idx="619">
                  <c:v>20.1933548086946</c:v>
                </c:pt>
                <c:pt idx="620">
                  <c:v>17.5893455511257</c:v>
                </c:pt>
                <c:pt idx="621">
                  <c:v>16.901494049126399</c:v>
                </c:pt>
                <c:pt idx="622">
                  <c:v>17.884139051982501</c:v>
                </c:pt>
                <c:pt idx="623">
                  <c:v>16.852361798983601</c:v>
                </c:pt>
                <c:pt idx="624">
                  <c:v>16.918664674057599</c:v>
                </c:pt>
                <c:pt idx="625">
                  <c:v>16.2712667911217</c:v>
                </c:pt>
                <c:pt idx="626">
                  <c:v>15.1491104606995</c:v>
                </c:pt>
                <c:pt idx="627">
                  <c:v>15.537549190461</c:v>
                </c:pt>
                <c:pt idx="628">
                  <c:v>15.4080696138739</c:v>
                </c:pt>
                <c:pt idx="629">
                  <c:v>15.6238689081858</c:v>
                </c:pt>
                <c:pt idx="630">
                  <c:v>16.3144266499841</c:v>
                </c:pt>
                <c:pt idx="631">
                  <c:v>15.753348484772999</c:v>
                </c:pt>
                <c:pt idx="632">
                  <c:v>18.5587393108284</c:v>
                </c:pt>
                <c:pt idx="633">
                  <c:v>17.0481442506447</c:v>
                </c:pt>
                <c:pt idx="634">
                  <c:v>15.7965083436354</c:v>
                </c:pt>
                <c:pt idx="635">
                  <c:v>15.494389331598599</c:v>
                </c:pt>
                <c:pt idx="636">
                  <c:v>16.2712667911217</c:v>
                </c:pt>
                <c:pt idx="637">
                  <c:v>15.494389331598599</c:v>
                </c:pt>
                <c:pt idx="638">
                  <c:v>16.055467496809701</c:v>
                </c:pt>
                <c:pt idx="639">
                  <c:v>16.573385803158398</c:v>
                </c:pt>
                <c:pt idx="640">
                  <c:v>16.055467496809701</c:v>
                </c:pt>
                <c:pt idx="641">
                  <c:v>16.573385803158398</c:v>
                </c:pt>
                <c:pt idx="642">
                  <c:v>16.3144266499841</c:v>
                </c:pt>
                <c:pt idx="643">
                  <c:v>17.738701992443001</c:v>
                </c:pt>
                <c:pt idx="644">
                  <c:v>15.4512294727362</c:v>
                </c:pt>
                <c:pt idx="645">
                  <c:v>14.8469914486628</c:v>
                </c:pt>
                <c:pt idx="646">
                  <c:v>15.7101886259106</c:v>
                </c:pt>
                <c:pt idx="647">
                  <c:v>14.803831589800399</c:v>
                </c:pt>
                <c:pt idx="648">
                  <c:v>16.2784989836878</c:v>
                </c:pt>
                <c:pt idx="649">
                  <c:v>15.655597236863001</c:v>
                </c:pt>
                <c:pt idx="650">
                  <c:v>14.5759008757001</c:v>
                </c:pt>
                <c:pt idx="651">
                  <c:v>14.9496419237949</c:v>
                </c:pt>
                <c:pt idx="652">
                  <c:v>14.82506157443</c:v>
                </c:pt>
                <c:pt idx="653">
                  <c:v>15.032695490038201</c:v>
                </c:pt>
                <c:pt idx="654">
                  <c:v>15.697124019984701</c:v>
                </c:pt>
                <c:pt idx="655">
                  <c:v>15.1572758394032</c:v>
                </c:pt>
                <c:pt idx="656">
                  <c:v>17.8565167423106</c:v>
                </c:pt>
                <c:pt idx="657">
                  <c:v>16.403079333052801</c:v>
                </c:pt>
                <c:pt idx="658">
                  <c:v>15.1988026225248</c:v>
                </c:pt>
                <c:pt idx="659">
                  <c:v>14.908115140673299</c:v>
                </c:pt>
                <c:pt idx="660">
                  <c:v>15.655597236863001</c:v>
                </c:pt>
                <c:pt idx="661">
                  <c:v>14.908115140673299</c:v>
                </c:pt>
                <c:pt idx="662">
                  <c:v>15.4479633212548</c:v>
                </c:pt>
                <c:pt idx="663">
                  <c:v>15.946284718714599</c:v>
                </c:pt>
                <c:pt idx="664">
                  <c:v>15.4479633212548</c:v>
                </c:pt>
                <c:pt idx="665">
                  <c:v>15.946284718714599</c:v>
                </c:pt>
                <c:pt idx="666">
                  <c:v>15.697124019984701</c:v>
                </c:pt>
                <c:pt idx="667">
                  <c:v>17.0675078629992</c:v>
                </c:pt>
                <c:pt idx="668">
                  <c:v>14.866588357551599</c:v>
                </c:pt>
                <c:pt idx="669">
                  <c:v>14.285213393848499</c:v>
                </c:pt>
                <c:pt idx="670">
                  <c:v>15.1157490562815</c:v>
                </c:pt>
                <c:pt idx="671">
                  <c:v>14.243686610726799</c:v>
                </c:pt>
                <c:pt idx="672">
                  <c:v>16.260208535391499</c:v>
                </c:pt>
                <c:pt idx="673">
                  <c:v>15.6380066781699</c:v>
                </c:pt>
                <c:pt idx="674">
                  <c:v>14.559523458985799</c:v>
                </c:pt>
                <c:pt idx="675">
                  <c:v>14.9328445733188</c:v>
                </c:pt>
                <c:pt idx="676">
                  <c:v>14.808404201874399</c:v>
                </c:pt>
                <c:pt idx="677">
                  <c:v>15.015804820948301</c:v>
                </c:pt>
                <c:pt idx="678">
                  <c:v>15.6794868019847</c:v>
                </c:pt>
                <c:pt idx="679">
                  <c:v>15.1402451923926</c:v>
                </c:pt>
                <c:pt idx="680">
                  <c:v>17.836453240352999</c:v>
                </c:pt>
                <c:pt idx="681">
                  <c:v>16.384648906835899</c:v>
                </c:pt>
                <c:pt idx="682">
                  <c:v>15.1817253162074</c:v>
                </c:pt>
                <c:pt idx="683">
                  <c:v>14.891364449504</c:v>
                </c:pt>
                <c:pt idx="684">
                  <c:v>15.6380066781699</c:v>
                </c:pt>
                <c:pt idx="685">
                  <c:v>14.891364449504</c:v>
                </c:pt>
                <c:pt idx="686">
                  <c:v>15.430606059096</c:v>
                </c:pt>
                <c:pt idx="687">
                  <c:v>15.9283675448733</c:v>
                </c:pt>
                <c:pt idx="688">
                  <c:v>15.430606059096</c:v>
                </c:pt>
                <c:pt idx="689">
                  <c:v>15.9283675448733</c:v>
                </c:pt>
                <c:pt idx="690">
                  <c:v>15.6794868019847</c:v>
                </c:pt>
                <c:pt idx="691">
                  <c:v>17.048330887872201</c:v>
                </c:pt>
                <c:pt idx="692">
                  <c:v>14.849884325689199</c:v>
                </c:pt>
                <c:pt idx="693">
                  <c:v>14.269162592282401</c:v>
                </c:pt>
                <c:pt idx="694">
                  <c:v>15.098765068577899</c:v>
                </c:pt>
                <c:pt idx="695">
                  <c:v>14.2276824684676</c:v>
                </c:pt>
                <c:pt idx="696">
                  <c:v>14.7238108785041</c:v>
                </c:pt>
                <c:pt idx="697">
                  <c:v>14.1603997479491</c:v>
                </c:pt>
                <c:pt idx="698">
                  <c:v>13.183820454987099</c:v>
                </c:pt>
                <c:pt idx="699">
                  <c:v>13.5218671333201</c:v>
                </c:pt>
                <c:pt idx="700">
                  <c:v>13.409184907209101</c:v>
                </c:pt>
                <c:pt idx="701">
                  <c:v>13.5969886173941</c:v>
                </c:pt>
                <c:pt idx="702">
                  <c:v>14.1979604899861</c:v>
                </c:pt>
                <c:pt idx="703">
                  <c:v>13.7096708435051</c:v>
                </c:pt>
                <c:pt idx="704">
                  <c:v>16.151119075910199</c:v>
                </c:pt>
                <c:pt idx="705">
                  <c:v>14.8364931046151</c:v>
                </c:pt>
                <c:pt idx="706">
                  <c:v>13.747231585542099</c:v>
                </c:pt>
                <c:pt idx="707">
                  <c:v>13.4843063912831</c:v>
                </c:pt>
                <c:pt idx="708">
                  <c:v>14.1603997479491</c:v>
                </c:pt>
                <c:pt idx="709">
                  <c:v>13.4843063912831</c:v>
                </c:pt>
                <c:pt idx="710">
                  <c:v>13.972596037764101</c:v>
                </c:pt>
                <c:pt idx="711">
                  <c:v>14.423324942208099</c:v>
                </c:pt>
                <c:pt idx="712">
                  <c:v>13.972596037764101</c:v>
                </c:pt>
                <c:pt idx="713">
                  <c:v>14.423324942208099</c:v>
                </c:pt>
                <c:pt idx="714">
                  <c:v>14.1979604899861</c:v>
                </c:pt>
                <c:pt idx="715">
                  <c:v>15.437464977207201</c:v>
                </c:pt>
                <c:pt idx="716">
                  <c:v>13.4467456492461</c:v>
                </c:pt>
                <c:pt idx="717">
                  <c:v>12.9208952607281</c:v>
                </c:pt>
                <c:pt idx="718">
                  <c:v>13.6721101014681</c:v>
                </c:pt>
                <c:pt idx="719">
                  <c:v>12.8833345186911</c:v>
                </c:pt>
                <c:pt idx="720">
                  <c:v>14.44945415406</c:v>
                </c:pt>
                <c:pt idx="721">
                  <c:v>13.896541367552601</c:v>
                </c:pt>
                <c:pt idx="722">
                  <c:v>12.9381592042731</c:v>
                </c:pt>
                <c:pt idx="723">
                  <c:v>13.269906876177499</c:v>
                </c:pt>
                <c:pt idx="724">
                  <c:v>13.159324318875999</c:v>
                </c:pt>
                <c:pt idx="725">
                  <c:v>13.3436285810452</c:v>
                </c:pt>
                <c:pt idx="726">
                  <c:v>13.9334022199864</c:v>
                </c:pt>
                <c:pt idx="727">
                  <c:v>13.4542111383467</c:v>
                </c:pt>
                <c:pt idx="728">
                  <c:v>15.850166546545401</c:v>
                </c:pt>
                <c:pt idx="729">
                  <c:v>14.5600367113615</c:v>
                </c:pt>
                <c:pt idx="730">
                  <c:v>13.491071990780499</c:v>
                </c:pt>
                <c:pt idx="731">
                  <c:v>13.2330460237437</c:v>
                </c:pt>
                <c:pt idx="732">
                  <c:v>13.896541367552601</c:v>
                </c:pt>
                <c:pt idx="733">
                  <c:v>13.2330460237437</c:v>
                </c:pt>
                <c:pt idx="734">
                  <c:v>13.7122371053834</c:v>
                </c:pt>
                <c:pt idx="735">
                  <c:v>14.1545673345894</c:v>
                </c:pt>
                <c:pt idx="736">
                  <c:v>13.7122371053834</c:v>
                </c:pt>
                <c:pt idx="737">
                  <c:v>14.1545673345894</c:v>
                </c:pt>
                <c:pt idx="738">
                  <c:v>13.9334022199864</c:v>
                </c:pt>
                <c:pt idx="739">
                  <c:v>15.149810350302699</c:v>
                </c:pt>
                <c:pt idx="740">
                  <c:v>13.196185171309899</c:v>
                </c:pt>
                <c:pt idx="741">
                  <c:v>12.6801332372363</c:v>
                </c:pt>
                <c:pt idx="742">
                  <c:v>13.4173502859128</c:v>
                </c:pt>
                <c:pt idx="743">
                  <c:v>12.643272384802501</c:v>
                </c:pt>
                <c:pt idx="744">
                  <c:v>12.6612520730549</c:v>
                </c:pt>
                <c:pt idx="745">
                  <c:v>12.176765386586</c:v>
                </c:pt>
                <c:pt idx="746">
                  <c:v>11.3369884633731</c:v>
                </c:pt>
                <c:pt idx="747">
                  <c:v>11.6276804752545</c:v>
                </c:pt>
                <c:pt idx="748">
                  <c:v>11.5307831379607</c:v>
                </c:pt>
                <c:pt idx="749">
                  <c:v>11.692278700117001</c:v>
                </c:pt>
                <c:pt idx="750">
                  <c:v>12.209064499017201</c:v>
                </c:pt>
                <c:pt idx="751">
                  <c:v>11.789176037410799</c:v>
                </c:pt>
                <c:pt idx="752">
                  <c:v>13.8886183454429</c:v>
                </c:pt>
                <c:pt idx="753">
                  <c:v>12.7581494103487</c:v>
                </c:pt>
                <c:pt idx="754">
                  <c:v>11.821475149842099</c:v>
                </c:pt>
                <c:pt idx="755">
                  <c:v>11.595381362823201</c:v>
                </c:pt>
                <c:pt idx="756">
                  <c:v>12.176765386586</c:v>
                </c:pt>
                <c:pt idx="757">
                  <c:v>11.595381362823201</c:v>
                </c:pt>
                <c:pt idx="758">
                  <c:v>12.0152698244296</c:v>
                </c:pt>
                <c:pt idx="759">
                  <c:v>12.402859173604799</c:v>
                </c:pt>
                <c:pt idx="760">
                  <c:v>12.0152698244296</c:v>
                </c:pt>
                <c:pt idx="761">
                  <c:v>12.402859173604799</c:v>
                </c:pt>
                <c:pt idx="762">
                  <c:v>12.209064499017201</c:v>
                </c:pt>
                <c:pt idx="763">
                  <c:v>13.2749352092489</c:v>
                </c:pt>
                <c:pt idx="764">
                  <c:v>11.563082250392</c:v>
                </c:pt>
                <c:pt idx="765">
                  <c:v>11.110894676354301</c:v>
                </c:pt>
                <c:pt idx="766">
                  <c:v>11.756876924979499</c:v>
                </c:pt>
                <c:pt idx="767">
                  <c:v>11.078595563923001</c:v>
                </c:pt>
                <c:pt idx="768">
                  <c:v>12.763358944611801</c:v>
                </c:pt>
                <c:pt idx="769">
                  <c:v>12.2749651074455</c:v>
                </c:pt>
                <c:pt idx="770">
                  <c:v>11.4284157896907</c:v>
                </c:pt>
                <c:pt idx="771">
                  <c:v>11.7214520919904</c:v>
                </c:pt>
                <c:pt idx="772">
                  <c:v>11.623773324557201</c:v>
                </c:pt>
                <c:pt idx="773">
                  <c:v>11.7865712702792</c:v>
                </c:pt>
                <c:pt idx="774">
                  <c:v>12.307524696589899</c:v>
                </c:pt>
                <c:pt idx="775">
                  <c:v>11.8842500377125</c:v>
                </c:pt>
                <c:pt idx="776">
                  <c:v>14.0006233320997</c:v>
                </c:pt>
                <c:pt idx="777">
                  <c:v>12.861037712045</c:v>
                </c:pt>
                <c:pt idx="778">
                  <c:v>11.916809626856899</c:v>
                </c:pt>
                <c:pt idx="779">
                  <c:v>11.688892502846</c:v>
                </c:pt>
                <c:pt idx="780">
                  <c:v>12.2749651074455</c:v>
                </c:pt>
                <c:pt idx="781">
                  <c:v>11.688892502846</c:v>
                </c:pt>
                <c:pt idx="782">
                  <c:v>12.1121671617234</c:v>
                </c:pt>
                <c:pt idx="783">
                  <c:v>12.5028822314564</c:v>
                </c:pt>
                <c:pt idx="784">
                  <c:v>12.1121671617234</c:v>
                </c:pt>
                <c:pt idx="785">
                  <c:v>12.5028822314564</c:v>
                </c:pt>
                <c:pt idx="786">
                  <c:v>12.307524696589899</c:v>
                </c:pt>
                <c:pt idx="787">
                  <c:v>13.3819911383557</c:v>
                </c:pt>
                <c:pt idx="788">
                  <c:v>11.656332913701601</c:v>
                </c:pt>
                <c:pt idx="789">
                  <c:v>11.200498665679699</c:v>
                </c:pt>
                <c:pt idx="790">
                  <c:v>11.8516904485681</c:v>
                </c:pt>
                <c:pt idx="791">
                  <c:v>11.167939076535299</c:v>
                </c:pt>
                <c:pt idx="792">
                  <c:v>12.8858871904801</c:v>
                </c:pt>
                <c:pt idx="793">
                  <c:v>12.392804772477</c:v>
                </c:pt>
                <c:pt idx="794">
                  <c:v>11.5381285812717</c:v>
                </c:pt>
                <c:pt idx="795">
                  <c:v>11.8339780320735</c:v>
                </c:pt>
                <c:pt idx="796">
                  <c:v>11.7353615484729</c:v>
                </c:pt>
                <c:pt idx="797">
                  <c:v>11.8997223544739</c:v>
                </c:pt>
                <c:pt idx="798">
                  <c:v>12.425676933677201</c:v>
                </c:pt>
                <c:pt idx="799">
                  <c:v>11.998338838074501</c:v>
                </c:pt>
                <c:pt idx="800">
                  <c:v>14.135029316087801</c:v>
                </c:pt>
                <c:pt idx="801">
                  <c:v>12.984503674080701</c:v>
                </c:pt>
                <c:pt idx="802">
                  <c:v>12.0312109992747</c:v>
                </c:pt>
                <c:pt idx="803">
                  <c:v>11.8011058708733</c:v>
                </c:pt>
                <c:pt idx="804">
                  <c:v>12.392804772477</c:v>
                </c:pt>
                <c:pt idx="805">
                  <c:v>11.8011058708733</c:v>
                </c:pt>
                <c:pt idx="806">
                  <c:v>12.228443966476</c:v>
                </c:pt>
                <c:pt idx="807">
                  <c:v>12.622909900878399</c:v>
                </c:pt>
                <c:pt idx="808">
                  <c:v>12.228443966476</c:v>
                </c:pt>
                <c:pt idx="809">
                  <c:v>12.622909900878399</c:v>
                </c:pt>
                <c:pt idx="810">
                  <c:v>12.425676933677201</c:v>
                </c:pt>
                <c:pt idx="811">
                  <c:v>13.5104582532839</c:v>
                </c:pt>
                <c:pt idx="812">
                  <c:v>11.768233709673099</c:v>
                </c:pt>
                <c:pt idx="813">
                  <c:v>11.3080234528703</c:v>
                </c:pt>
                <c:pt idx="814">
                  <c:v>11.9654666768743</c:v>
                </c:pt>
                <c:pt idx="815">
                  <c:v>11.275151291669999</c:v>
                </c:pt>
                <c:pt idx="816">
                  <c:v>12.3549314583842</c:v>
                </c:pt>
                <c:pt idx="817">
                  <c:v>11.8821662240073</c:v>
                </c:pt>
                <c:pt idx="818">
                  <c:v>11.0627064844206</c:v>
                </c:pt>
                <c:pt idx="819">
                  <c:v>11.346365625046699</c:v>
                </c:pt>
                <c:pt idx="820">
                  <c:v>11.2518125781713</c:v>
                </c:pt>
                <c:pt idx="821">
                  <c:v>11.409400989630299</c:v>
                </c:pt>
                <c:pt idx="822">
                  <c:v>11.9136839062991</c:v>
                </c:pt>
                <c:pt idx="823">
                  <c:v>11.5039540365057</c:v>
                </c:pt>
                <c:pt idx="824">
                  <c:v>13.5526033854725</c:v>
                </c:pt>
                <c:pt idx="825">
                  <c:v>12.449484505259599</c:v>
                </c:pt>
                <c:pt idx="826">
                  <c:v>11.535471718797501</c:v>
                </c:pt>
                <c:pt idx="827">
                  <c:v>11.3148479427549</c:v>
                </c:pt>
                <c:pt idx="828">
                  <c:v>11.8821662240073</c:v>
                </c:pt>
                <c:pt idx="829">
                  <c:v>11.3148479427549</c:v>
                </c:pt>
                <c:pt idx="830">
                  <c:v>11.724577812548301</c:v>
                </c:pt>
                <c:pt idx="831">
                  <c:v>12.102790000049801</c:v>
                </c:pt>
                <c:pt idx="832">
                  <c:v>11.724577812548301</c:v>
                </c:pt>
                <c:pt idx="833">
                  <c:v>12.102790000049801</c:v>
                </c:pt>
                <c:pt idx="834">
                  <c:v>11.9136839062991</c:v>
                </c:pt>
                <c:pt idx="835">
                  <c:v>12.953767421928299</c:v>
                </c:pt>
                <c:pt idx="836">
                  <c:v>11.283330260463099</c:v>
                </c:pt>
                <c:pt idx="837">
                  <c:v>10.842082708377999</c:v>
                </c:pt>
                <c:pt idx="838">
                  <c:v>11.472436354213899</c:v>
                </c:pt>
                <c:pt idx="839">
                  <c:v>10.8105650260862</c:v>
                </c:pt>
                <c:pt idx="840">
                  <c:v>13.1922078051507</c:v>
                </c:pt>
                <c:pt idx="841">
                  <c:v>12.6874039350557</c:v>
                </c:pt>
                <c:pt idx="842">
                  <c:v>11.812410560224301</c:v>
                </c:pt>
                <c:pt idx="843">
                  <c:v>12.115292882281301</c:v>
                </c:pt>
                <c:pt idx="844">
                  <c:v>12.0143321082623</c:v>
                </c:pt>
                <c:pt idx="845">
                  <c:v>12.182600064960599</c:v>
                </c:pt>
                <c:pt idx="846">
                  <c:v>12.7210575263954</c:v>
                </c:pt>
                <c:pt idx="847">
                  <c:v>12.2835608389796</c:v>
                </c:pt>
                <c:pt idx="848">
                  <c:v>14.471044276058199</c:v>
                </c:pt>
                <c:pt idx="849">
                  <c:v>13.2931685791697</c:v>
                </c:pt>
                <c:pt idx="850">
                  <c:v>12.3172144303193</c:v>
                </c:pt>
                <c:pt idx="851">
                  <c:v>12.081639290941601</c:v>
                </c:pt>
                <c:pt idx="852">
                  <c:v>12.6874039350557</c:v>
                </c:pt>
                <c:pt idx="853">
                  <c:v>12.081639290941601</c:v>
                </c:pt>
                <c:pt idx="854">
                  <c:v>12.5191359783573</c:v>
                </c:pt>
                <c:pt idx="855">
                  <c:v>12.9229790744334</c:v>
                </c:pt>
                <c:pt idx="856">
                  <c:v>12.5191359783573</c:v>
                </c:pt>
                <c:pt idx="857">
                  <c:v>12.9229790744334</c:v>
                </c:pt>
                <c:pt idx="858">
                  <c:v>12.7210575263954</c:v>
                </c:pt>
                <c:pt idx="859">
                  <c:v>13.831626040604499</c:v>
                </c:pt>
                <c:pt idx="860">
                  <c:v>12.047985699601901</c:v>
                </c:pt>
                <c:pt idx="861">
                  <c:v>11.576835420846599</c:v>
                </c:pt>
                <c:pt idx="862">
                  <c:v>12.249907247639999</c:v>
                </c:pt>
                <c:pt idx="863">
                  <c:v>11.543181829506899</c:v>
                </c:pt>
                <c:pt idx="864">
                  <c:v>13.9273772803604</c:v>
                </c:pt>
                <c:pt idx="865">
                  <c:v>13.3944419252446</c:v>
                </c:pt>
                <c:pt idx="866">
                  <c:v>12.470687309710399</c:v>
                </c:pt>
                <c:pt idx="867">
                  <c:v>12.790448522779901</c:v>
                </c:pt>
                <c:pt idx="868">
                  <c:v>12.683861451756799</c:v>
                </c:pt>
                <c:pt idx="869">
                  <c:v>12.8615065701287</c:v>
                </c:pt>
                <c:pt idx="870">
                  <c:v>13.4299709489189</c:v>
                </c:pt>
                <c:pt idx="871">
                  <c:v>12.968093641151899</c:v>
                </c:pt>
                <c:pt idx="872">
                  <c:v>15.2774801799871</c:v>
                </c:pt>
                <c:pt idx="873">
                  <c:v>14.033964351383499</c:v>
                </c:pt>
                <c:pt idx="874">
                  <c:v>13.003622664826301</c:v>
                </c:pt>
                <c:pt idx="875">
                  <c:v>12.754919499105499</c:v>
                </c:pt>
                <c:pt idx="876">
                  <c:v>13.3944419252445</c:v>
                </c:pt>
                <c:pt idx="877">
                  <c:v>12.754919499105499</c:v>
                </c:pt>
                <c:pt idx="878">
                  <c:v>13.216796806872599</c:v>
                </c:pt>
                <c:pt idx="879">
                  <c:v>13.6431450909653</c:v>
                </c:pt>
                <c:pt idx="880">
                  <c:v>13.216796806872599</c:v>
                </c:pt>
                <c:pt idx="881">
                  <c:v>13.6431450909653</c:v>
                </c:pt>
                <c:pt idx="882">
                  <c:v>13.4299709489189</c:v>
                </c:pt>
                <c:pt idx="883">
                  <c:v>14.6024287301738</c:v>
                </c:pt>
                <c:pt idx="884">
                  <c:v>12.719390475431201</c:v>
                </c:pt>
                <c:pt idx="885">
                  <c:v>12.221984143989699</c:v>
                </c:pt>
                <c:pt idx="886">
                  <c:v>12.9325646174775</c:v>
                </c:pt>
                <c:pt idx="887">
                  <c:v>12.1864551203153</c:v>
                </c:pt>
                <c:pt idx="888">
                  <c:v>14.131591023474201</c:v>
                </c:pt>
                <c:pt idx="889">
                  <c:v>13.5908413669637</c:v>
                </c:pt>
                <c:pt idx="890">
                  <c:v>12.6535419623455</c:v>
                </c:pt>
                <c:pt idx="891">
                  <c:v>12.9779917562518</c:v>
                </c:pt>
                <c:pt idx="892">
                  <c:v>12.869841824949701</c:v>
                </c:pt>
                <c:pt idx="893">
                  <c:v>13.0500917104532</c:v>
                </c:pt>
                <c:pt idx="894">
                  <c:v>13.626891344064401</c:v>
                </c:pt>
                <c:pt idx="895">
                  <c:v>13.1582416417553</c:v>
                </c:pt>
                <c:pt idx="896">
                  <c:v>15.501490153300701</c:v>
                </c:pt>
                <c:pt idx="897">
                  <c:v>14.2397409547763</c:v>
                </c:pt>
                <c:pt idx="898">
                  <c:v>13.194291618856001</c:v>
                </c:pt>
                <c:pt idx="899">
                  <c:v>12.941941779151099</c:v>
                </c:pt>
                <c:pt idx="900">
                  <c:v>13.5908413669637</c:v>
                </c:pt>
                <c:pt idx="901">
                  <c:v>12.941941779151099</c:v>
                </c:pt>
                <c:pt idx="902">
                  <c:v>13.4105914814602</c:v>
                </c:pt>
                <c:pt idx="903">
                  <c:v>13.8431912066686</c:v>
                </c:pt>
                <c:pt idx="904">
                  <c:v>13.4105914814602</c:v>
                </c:pt>
                <c:pt idx="905">
                  <c:v>13.8431912066686</c:v>
                </c:pt>
                <c:pt idx="906">
                  <c:v>13.626891344064401</c:v>
                </c:pt>
                <c:pt idx="907">
                  <c:v>14.816540588387401</c:v>
                </c:pt>
                <c:pt idx="908">
                  <c:v>12.9058918020504</c:v>
                </c:pt>
                <c:pt idx="909">
                  <c:v>12.4011921226406</c:v>
                </c:pt>
                <c:pt idx="910">
                  <c:v>13.122191664654601</c:v>
                </c:pt>
                <c:pt idx="911">
                  <c:v>12.365142145539901</c:v>
                </c:pt>
                <c:pt idx="912">
                  <c:v>17.582803282097199</c:v>
                </c:pt>
                <c:pt idx="913">
                  <c:v>16.909991932016901</c:v>
                </c:pt>
                <c:pt idx="914">
                  <c:v>15.743785591877799</c:v>
                </c:pt>
                <c:pt idx="915">
                  <c:v>16.147472401925999</c:v>
                </c:pt>
                <c:pt idx="916">
                  <c:v>16.012910131909901</c:v>
                </c:pt>
                <c:pt idx="917">
                  <c:v>16.237180581936698</c:v>
                </c:pt>
                <c:pt idx="918">
                  <c:v>16.954846022022299</c:v>
                </c:pt>
                <c:pt idx="919">
                  <c:v>16.3717428519527</c:v>
                </c:pt>
                <c:pt idx="920">
                  <c:v>19.287258702300502</c:v>
                </c:pt>
                <c:pt idx="921">
                  <c:v>17.717365552113201</c:v>
                </c:pt>
                <c:pt idx="922">
                  <c:v>16.416596941958101</c:v>
                </c:pt>
                <c:pt idx="923">
                  <c:v>16.102618311920601</c:v>
                </c:pt>
                <c:pt idx="924">
                  <c:v>16.909991932016901</c:v>
                </c:pt>
                <c:pt idx="925">
                  <c:v>16.102618311920601</c:v>
                </c:pt>
                <c:pt idx="926">
                  <c:v>16.6857214819902</c:v>
                </c:pt>
                <c:pt idx="927">
                  <c:v>17.223970562054401</c:v>
                </c:pt>
                <c:pt idx="928">
                  <c:v>16.6857214819902</c:v>
                </c:pt>
                <c:pt idx="929">
                  <c:v>17.223970562054401</c:v>
                </c:pt>
                <c:pt idx="930">
                  <c:v>16.954846022022299</c:v>
                </c:pt>
                <c:pt idx="931">
                  <c:v>18.435030992198801</c:v>
                </c:pt>
                <c:pt idx="932">
                  <c:v>16.057764221915299</c:v>
                </c:pt>
                <c:pt idx="933">
                  <c:v>15.4298069618404</c:v>
                </c:pt>
                <c:pt idx="934">
                  <c:v>16.326888761947401</c:v>
                </c:pt>
                <c:pt idx="935">
                  <c:v>15.384952871835001</c:v>
                </c:pt>
                <c:pt idx="936">
                  <c:v>18.2362872600613</c:v>
                </c:pt>
                <c:pt idx="937">
                  <c:v>17.5384701455182</c:v>
                </c:pt>
                <c:pt idx="938">
                  <c:v>16.32892048031</c:v>
                </c:pt>
                <c:pt idx="939">
                  <c:v>16.7476107490359</c:v>
                </c:pt>
                <c:pt idx="940">
                  <c:v>16.608047326127299</c:v>
                </c:pt>
                <c:pt idx="941">
                  <c:v>16.840653030975002</c:v>
                </c:pt>
                <c:pt idx="942">
                  <c:v>17.5849912864877</c:v>
                </c:pt>
                <c:pt idx="943">
                  <c:v>16.9802164538836</c:v>
                </c:pt>
                <c:pt idx="944">
                  <c:v>20.004090616904001</c:v>
                </c:pt>
                <c:pt idx="945">
                  <c:v>18.375850682969901</c:v>
                </c:pt>
                <c:pt idx="946">
                  <c:v>17.026737594853198</c:v>
                </c:pt>
                <c:pt idx="947">
                  <c:v>16.7010896080664</c:v>
                </c:pt>
                <c:pt idx="948">
                  <c:v>17.538470145518101</c:v>
                </c:pt>
                <c:pt idx="949">
                  <c:v>16.7010896080664</c:v>
                </c:pt>
                <c:pt idx="950">
                  <c:v>17.305864440670401</c:v>
                </c:pt>
                <c:pt idx="951">
                  <c:v>17.864118132304998</c:v>
                </c:pt>
                <c:pt idx="952">
                  <c:v>17.305864440670401</c:v>
                </c:pt>
                <c:pt idx="953">
                  <c:v>17.864118132304998</c:v>
                </c:pt>
                <c:pt idx="954">
                  <c:v>17.5849912864877</c:v>
                </c:pt>
                <c:pt idx="955">
                  <c:v>19.120188938482698</c:v>
                </c:pt>
                <c:pt idx="956">
                  <c:v>16.654568467096801</c:v>
                </c:pt>
                <c:pt idx="957">
                  <c:v>16.003272493523198</c:v>
                </c:pt>
                <c:pt idx="958">
                  <c:v>16.9336953129141</c:v>
                </c:pt>
                <c:pt idx="959">
                  <c:v>15.956751352553599</c:v>
                </c:pt>
                <c:pt idx="960">
                  <c:v>18.563029249043399</c:v>
                </c:pt>
                <c:pt idx="961">
                  <c:v>17.852709252268799</c:v>
                </c:pt>
                <c:pt idx="962">
                  <c:v>16.6214879245261</c:v>
                </c:pt>
                <c:pt idx="963">
                  <c:v>17.047679922590898</c:v>
                </c:pt>
                <c:pt idx="964">
                  <c:v>16.905615923235899</c:v>
                </c:pt>
                <c:pt idx="965">
                  <c:v>17.142389255494098</c:v>
                </c:pt>
                <c:pt idx="966">
                  <c:v>17.900063918720399</c:v>
                </c:pt>
                <c:pt idx="967">
                  <c:v>17.284453254849101</c:v>
                </c:pt>
                <c:pt idx="968">
                  <c:v>20.3625065742057</c:v>
                </c:pt>
                <c:pt idx="969">
                  <c:v>18.705093248398299</c:v>
                </c:pt>
                <c:pt idx="970">
                  <c:v>17.331807921300701</c:v>
                </c:pt>
                <c:pt idx="971">
                  <c:v>17.000325256139199</c:v>
                </c:pt>
                <c:pt idx="972">
                  <c:v>17.852709252268799</c:v>
                </c:pt>
                <c:pt idx="973">
                  <c:v>17.000325256139199</c:v>
                </c:pt>
                <c:pt idx="974">
                  <c:v>17.6159359200105</c:v>
                </c:pt>
                <c:pt idx="975">
                  <c:v>18.184191917430201</c:v>
                </c:pt>
                <c:pt idx="976">
                  <c:v>17.6159359200105</c:v>
                </c:pt>
                <c:pt idx="977">
                  <c:v>18.184191917430201</c:v>
                </c:pt>
                <c:pt idx="978">
                  <c:v>17.900063918720399</c:v>
                </c:pt>
                <c:pt idx="979">
                  <c:v>19.462767911624599</c:v>
                </c:pt>
                <c:pt idx="980">
                  <c:v>16.952970589687599</c:v>
                </c:pt>
                <c:pt idx="981">
                  <c:v>16.290005259364602</c:v>
                </c:pt>
                <c:pt idx="982">
                  <c:v>17.237098588397401</c:v>
                </c:pt>
                <c:pt idx="983">
                  <c:v>16.242650592913002</c:v>
                </c:pt>
                <c:pt idx="984">
                  <c:v>19.257355975630201</c:v>
                </c:pt>
                <c:pt idx="985">
                  <c:v>18.520467354113801</c:v>
                </c:pt>
                <c:pt idx="986">
                  <c:v>17.2431937434853</c:v>
                </c:pt>
                <c:pt idx="987">
                  <c:v>17.685326916395098</c:v>
                </c:pt>
                <c:pt idx="988">
                  <c:v>17.537949192091801</c:v>
                </c:pt>
                <c:pt idx="989">
                  <c:v>17.783578732597299</c:v>
                </c:pt>
                <c:pt idx="990">
                  <c:v>18.569593262214902</c:v>
                </c:pt>
                <c:pt idx="991">
                  <c:v>17.930956456900599</c:v>
                </c:pt>
                <c:pt idx="992">
                  <c:v>21.124140483472001</c:v>
                </c:pt>
                <c:pt idx="993">
                  <c:v>19.404733699933502</c:v>
                </c:pt>
                <c:pt idx="994">
                  <c:v>17.980082365001699</c:v>
                </c:pt>
                <c:pt idx="995">
                  <c:v>17.636201008294002</c:v>
                </c:pt>
                <c:pt idx="996">
                  <c:v>18.520467354113801</c:v>
                </c:pt>
                <c:pt idx="997">
                  <c:v>17.636201008294002</c:v>
                </c:pt>
                <c:pt idx="998">
                  <c:v>18.274837813608301</c:v>
                </c:pt>
                <c:pt idx="999">
                  <c:v>18.864348710821499</c:v>
                </c:pt>
                <c:pt idx="1000">
                  <c:v>18.274837813608301</c:v>
                </c:pt>
                <c:pt idx="1001">
                  <c:v>18.864348710821499</c:v>
                </c:pt>
                <c:pt idx="1002">
                  <c:v>18.569593262214902</c:v>
                </c:pt>
                <c:pt idx="1003">
                  <c:v>20.190748229551101</c:v>
                </c:pt>
                <c:pt idx="1004">
                  <c:v>17.587075100192902</c:v>
                </c:pt>
                <c:pt idx="1005">
                  <c:v>16.899312386777599</c:v>
                </c:pt>
                <c:pt idx="1006">
                  <c:v>17.881830548799499</c:v>
                </c:pt>
                <c:pt idx="1007">
                  <c:v>16.850186478676498</c:v>
                </c:pt>
                <c:pt idx="1008">
                  <c:v>15.418137605090999</c:v>
                </c:pt>
                <c:pt idx="1009">
                  <c:v>14.8281578497942</c:v>
                </c:pt>
                <c:pt idx="1010">
                  <c:v>13.805526273946301</c:v>
                </c:pt>
                <c:pt idx="1011">
                  <c:v>14.1595141271244</c:v>
                </c:pt>
                <c:pt idx="1012">
                  <c:v>14.041518176065001</c:v>
                </c:pt>
                <c:pt idx="1013">
                  <c:v>14.2381780944973</c:v>
                </c:pt>
                <c:pt idx="1014">
                  <c:v>14.867489833480599</c:v>
                </c:pt>
                <c:pt idx="1015">
                  <c:v>14.356174045556701</c:v>
                </c:pt>
                <c:pt idx="1016">
                  <c:v>16.9127529851764</c:v>
                </c:pt>
                <c:pt idx="1017">
                  <c:v>15.5361335561504</c:v>
                </c:pt>
                <c:pt idx="1018">
                  <c:v>14.395506029243201</c:v>
                </c:pt>
                <c:pt idx="1019">
                  <c:v>14.120182143438001</c:v>
                </c:pt>
                <c:pt idx="1020">
                  <c:v>14.8281578497942</c:v>
                </c:pt>
                <c:pt idx="1021">
                  <c:v>14.120182143438001</c:v>
                </c:pt>
                <c:pt idx="1022">
                  <c:v>14.631497931361899</c:v>
                </c:pt>
                <c:pt idx="1023">
                  <c:v>15.1034817355994</c:v>
                </c:pt>
                <c:pt idx="1024">
                  <c:v>14.631497931361899</c:v>
                </c:pt>
                <c:pt idx="1025">
                  <c:v>15.1034817355994</c:v>
                </c:pt>
                <c:pt idx="1026">
                  <c:v>14.867489833480599</c:v>
                </c:pt>
                <c:pt idx="1027">
                  <c:v>16.165445295133701</c:v>
                </c:pt>
                <c:pt idx="1028">
                  <c:v>14.080850159751501</c:v>
                </c:pt>
                <c:pt idx="1029">
                  <c:v>13.530202388141101</c:v>
                </c:pt>
                <c:pt idx="1030">
                  <c:v>14.316842061870201</c:v>
                </c:pt>
                <c:pt idx="1031">
                  <c:v>13.4908704044547</c:v>
                </c:pt>
                <c:pt idx="1032">
                  <c:v>17.3173254160493</c:v>
                </c:pt>
                <c:pt idx="1033">
                  <c:v>16.6546726577821</c:v>
                </c:pt>
                <c:pt idx="1034">
                  <c:v>15.5060745434523</c:v>
                </c:pt>
                <c:pt idx="1035">
                  <c:v>15.9036661984126</c:v>
                </c:pt>
                <c:pt idx="1036">
                  <c:v>15.771135646759101</c:v>
                </c:pt>
                <c:pt idx="1037">
                  <c:v>15.992019899514901</c:v>
                </c:pt>
                <c:pt idx="1038">
                  <c:v>16.6988495083332</c:v>
                </c:pt>
                <c:pt idx="1039">
                  <c:v>16.1245504511683</c:v>
                </c:pt>
                <c:pt idx="1040">
                  <c:v>18.996045736992802</c:v>
                </c:pt>
                <c:pt idx="1041">
                  <c:v>17.4498559677027</c:v>
                </c:pt>
                <c:pt idx="1042">
                  <c:v>16.1687273017195</c:v>
                </c:pt>
                <c:pt idx="1043">
                  <c:v>15.8594893478614</c:v>
                </c:pt>
                <c:pt idx="1044">
                  <c:v>16.6546726577821</c:v>
                </c:pt>
                <c:pt idx="1045">
                  <c:v>15.8594893478614</c:v>
                </c:pt>
                <c:pt idx="1046">
                  <c:v>16.433788405026299</c:v>
                </c:pt>
                <c:pt idx="1047">
                  <c:v>16.963910611640099</c:v>
                </c:pt>
                <c:pt idx="1048">
                  <c:v>16.433788405026299</c:v>
                </c:pt>
                <c:pt idx="1049">
                  <c:v>16.963910611640099</c:v>
                </c:pt>
                <c:pt idx="1050">
                  <c:v>16.6988495083332</c:v>
                </c:pt>
                <c:pt idx="1051">
                  <c:v>18.156685576520999</c:v>
                </c:pt>
                <c:pt idx="1052">
                  <c:v>15.8153124973103</c:v>
                </c:pt>
                <c:pt idx="1053">
                  <c:v>15.1968365895943</c:v>
                </c:pt>
                <c:pt idx="1054">
                  <c:v>16.0803736006172</c:v>
                </c:pt>
                <c:pt idx="1055">
                  <c:v>15.1526597390431</c:v>
                </c:pt>
                <c:pt idx="1056">
                  <c:v>17.501117784851701</c:v>
                </c:pt>
                <c:pt idx="1057">
                  <c:v>16.831432155329299</c:v>
                </c:pt>
                <c:pt idx="1058">
                  <c:v>15.6706437308238</c:v>
                </c:pt>
                <c:pt idx="1059">
                  <c:v>16.072455108537302</c:v>
                </c:pt>
                <c:pt idx="1060">
                  <c:v>15.938517982632799</c:v>
                </c:pt>
                <c:pt idx="1061">
                  <c:v>16.161746525806901</c:v>
                </c:pt>
                <c:pt idx="1062">
                  <c:v>16.876077863964099</c:v>
                </c:pt>
                <c:pt idx="1063">
                  <c:v>16.2956836517114</c:v>
                </c:pt>
                <c:pt idx="1064">
                  <c:v>19.197654712975002</c:v>
                </c:pt>
                <c:pt idx="1065">
                  <c:v>17.6350549107561</c:v>
                </c:pt>
                <c:pt idx="1066">
                  <c:v>16.3403293603462</c:v>
                </c:pt>
                <c:pt idx="1067">
                  <c:v>16.027809399902399</c:v>
                </c:pt>
                <c:pt idx="1068">
                  <c:v>16.831432155329299</c:v>
                </c:pt>
                <c:pt idx="1069">
                  <c:v>16.027809399902399</c:v>
                </c:pt>
                <c:pt idx="1070">
                  <c:v>16.608203612155201</c:v>
                </c:pt>
                <c:pt idx="1071">
                  <c:v>17.1439521157731</c:v>
                </c:pt>
                <c:pt idx="1072">
                  <c:v>16.608203612155201</c:v>
                </c:pt>
                <c:pt idx="1073">
                  <c:v>17.1439521157731</c:v>
                </c:pt>
                <c:pt idx="1074">
                  <c:v>16.876077863964099</c:v>
                </c:pt>
                <c:pt idx="1075">
                  <c:v>18.349386248913401</c:v>
                </c:pt>
                <c:pt idx="1076">
                  <c:v>15.983163691267601</c:v>
                </c:pt>
                <c:pt idx="1077">
                  <c:v>15.358123770380001</c:v>
                </c:pt>
                <c:pt idx="1078">
                  <c:v>16.2510379430766</c:v>
                </c:pt>
                <c:pt idx="1079">
                  <c:v>15.313478061745201</c:v>
                </c:pt>
                <c:pt idx="1080">
                  <c:v>16.255413951857602</c:v>
                </c:pt>
                <c:pt idx="1081">
                  <c:v>15.633395560842599</c:v>
                </c:pt>
                <c:pt idx="1082">
                  <c:v>14.55523034975</c:v>
                </c:pt>
                <c:pt idx="1083">
                  <c:v>14.928441384358999</c:v>
                </c:pt>
                <c:pt idx="1084">
                  <c:v>14.804037706156</c:v>
                </c:pt>
                <c:pt idx="1085">
                  <c:v>15.0113771698276</c:v>
                </c:pt>
                <c:pt idx="1086">
                  <c:v>15.674863453576901</c:v>
                </c:pt>
                <c:pt idx="1087">
                  <c:v>15.135780848030601</c:v>
                </c:pt>
                <c:pt idx="1088">
                  <c:v>17.8311938757621</c:v>
                </c:pt>
                <c:pt idx="1089">
                  <c:v>16.3798176300606</c:v>
                </c:pt>
                <c:pt idx="1090">
                  <c:v>15.177248740765</c:v>
                </c:pt>
                <c:pt idx="1091">
                  <c:v>14.886973491624699</c:v>
                </c:pt>
                <c:pt idx="1092">
                  <c:v>15.633395560842599</c:v>
                </c:pt>
                <c:pt idx="1093">
                  <c:v>14.886973491624699</c:v>
                </c:pt>
                <c:pt idx="1094">
                  <c:v>15.4260560971709</c:v>
                </c:pt>
                <c:pt idx="1095">
                  <c:v>15.9236708099829</c:v>
                </c:pt>
                <c:pt idx="1096">
                  <c:v>15.4260560971709</c:v>
                </c:pt>
                <c:pt idx="1097">
                  <c:v>15.9236708099829</c:v>
                </c:pt>
                <c:pt idx="1098">
                  <c:v>15.674863453576901</c:v>
                </c:pt>
                <c:pt idx="1099">
                  <c:v>17.043303913809801</c:v>
                </c:pt>
                <c:pt idx="1100">
                  <c:v>14.8455055988903</c:v>
                </c:pt>
                <c:pt idx="1101">
                  <c:v>14.264955100609701</c:v>
                </c:pt>
                <c:pt idx="1102">
                  <c:v>15.094312955296299</c:v>
                </c:pt>
                <c:pt idx="1103">
                  <c:v>14.223487207875401</c:v>
                </c:pt>
                <c:pt idx="1104">
                  <c:v>17.8074383995224</c:v>
                </c:pt>
                <c:pt idx="1105">
                  <c:v>17.126031317908001</c:v>
                </c:pt>
                <c:pt idx="1106">
                  <c:v>15.944925709776401</c:v>
                </c:pt>
                <c:pt idx="1107">
                  <c:v>16.353769958745001</c:v>
                </c:pt>
                <c:pt idx="1108">
                  <c:v>16.2174885424221</c:v>
                </c:pt>
                <c:pt idx="1109">
                  <c:v>16.444624236293599</c:v>
                </c:pt>
                <c:pt idx="1110">
                  <c:v>17.171458456682299</c:v>
                </c:pt>
                <c:pt idx="1111">
                  <c:v>16.580905652616501</c:v>
                </c:pt>
                <c:pt idx="1112">
                  <c:v>19.5336696729454</c:v>
                </c:pt>
                <c:pt idx="1113">
                  <c:v>17.943719815845199</c:v>
                </c:pt>
                <c:pt idx="1114">
                  <c:v>16.626332791390801</c:v>
                </c:pt>
                <c:pt idx="1115">
                  <c:v>16.308342819970701</c:v>
                </c:pt>
                <c:pt idx="1116">
                  <c:v>17.126031317908001</c:v>
                </c:pt>
                <c:pt idx="1117">
                  <c:v>16.308342819970701</c:v>
                </c:pt>
                <c:pt idx="1118">
                  <c:v>16.898895624036498</c:v>
                </c:pt>
                <c:pt idx="1119">
                  <c:v>17.444021289327999</c:v>
                </c:pt>
                <c:pt idx="1120">
                  <c:v>16.898895624036498</c:v>
                </c:pt>
                <c:pt idx="1121">
                  <c:v>17.444021289327999</c:v>
                </c:pt>
                <c:pt idx="1122">
                  <c:v>17.171458456682299</c:v>
                </c:pt>
                <c:pt idx="1123">
                  <c:v>18.670554036233899</c:v>
                </c:pt>
                <c:pt idx="1124">
                  <c:v>16.2629156811964</c:v>
                </c:pt>
                <c:pt idx="1125">
                  <c:v>15.6269357383564</c:v>
                </c:pt>
                <c:pt idx="1126">
                  <c:v>16.5354785138422</c:v>
                </c:pt>
                <c:pt idx="1127">
                  <c:v>15.581508599582101</c:v>
                </c:pt>
                <c:pt idx="1128">
                  <c:v>19.2165132270075</c:v>
                </c:pt>
                <c:pt idx="1129">
                  <c:v>18.481187465769999</c:v>
                </c:pt>
                <c:pt idx="1130">
                  <c:v>17.206622812958202</c:v>
                </c:pt>
                <c:pt idx="1131">
                  <c:v>17.647818269700799</c:v>
                </c:pt>
                <c:pt idx="1132">
                  <c:v>17.5007531174533</c:v>
                </c:pt>
                <c:pt idx="1133">
                  <c:v>17.745861704532398</c:v>
                </c:pt>
                <c:pt idx="1134">
                  <c:v>18.5302091831858</c:v>
                </c:pt>
                <c:pt idx="1135">
                  <c:v>17.892926856779901</c:v>
                </c:pt>
                <c:pt idx="1136">
                  <c:v>21.079338488809199</c:v>
                </c:pt>
                <c:pt idx="1137">
                  <c:v>19.363578379254999</c:v>
                </c:pt>
                <c:pt idx="1138">
                  <c:v>17.941948574195798</c:v>
                </c:pt>
                <c:pt idx="1139">
                  <c:v>17.598796552284899</c:v>
                </c:pt>
                <c:pt idx="1140">
                  <c:v>18.481187465769999</c:v>
                </c:pt>
                <c:pt idx="1141">
                  <c:v>17.598796552284899</c:v>
                </c:pt>
                <c:pt idx="1142">
                  <c:v>18.236078878690801</c:v>
                </c:pt>
                <c:pt idx="1143">
                  <c:v>18.824339487680799</c:v>
                </c:pt>
                <c:pt idx="1144">
                  <c:v>18.236078878690801</c:v>
                </c:pt>
                <c:pt idx="1145">
                  <c:v>18.824339487680799</c:v>
                </c:pt>
                <c:pt idx="1146">
                  <c:v>18.5302091831858</c:v>
                </c:pt>
                <c:pt idx="1147">
                  <c:v>20.147925857908401</c:v>
                </c:pt>
                <c:pt idx="1148">
                  <c:v>17.549774834869101</c:v>
                </c:pt>
                <c:pt idx="1149">
                  <c:v>16.863470791047401</c:v>
                </c:pt>
                <c:pt idx="1150">
                  <c:v>17.8439051393641</c:v>
                </c:pt>
                <c:pt idx="1151">
                  <c:v>16.8144490736316</c:v>
                </c:pt>
                <c:pt idx="1152">
                  <c:v>26.997056839642799</c:v>
                </c:pt>
                <c:pt idx="1153">
                  <c:v>25.964006195268801</c:v>
                </c:pt>
                <c:pt idx="1154">
                  <c:v>24.1733850783537</c:v>
                </c:pt>
                <c:pt idx="1155">
                  <c:v>24.7932154649781</c:v>
                </c:pt>
                <c:pt idx="1156">
                  <c:v>24.5866053361033</c:v>
                </c:pt>
                <c:pt idx="1157">
                  <c:v>24.930955550894701</c:v>
                </c:pt>
                <c:pt idx="1158">
                  <c:v>26.032876238227001</c:v>
                </c:pt>
                <c:pt idx="1159">
                  <c:v>25.137565679769502</c:v>
                </c:pt>
                <c:pt idx="1160">
                  <c:v>29.6141184720572</c:v>
                </c:pt>
                <c:pt idx="1161">
                  <c:v>27.203666968517702</c:v>
                </c:pt>
                <c:pt idx="1162">
                  <c:v>25.206435722727701</c:v>
                </c:pt>
                <c:pt idx="1163">
                  <c:v>24.724345422019798</c:v>
                </c:pt>
                <c:pt idx="1164">
                  <c:v>25.964006195268698</c:v>
                </c:pt>
                <c:pt idx="1165">
                  <c:v>24.724345422019798</c:v>
                </c:pt>
                <c:pt idx="1166">
                  <c:v>25.6196559804774</c:v>
                </c:pt>
                <c:pt idx="1167">
                  <c:v>26.4460964959767</c:v>
                </c:pt>
                <c:pt idx="1168">
                  <c:v>25.6196559804774</c:v>
                </c:pt>
                <c:pt idx="1169">
                  <c:v>26.4460964959767</c:v>
                </c:pt>
                <c:pt idx="1170">
                  <c:v>26.032876238227001</c:v>
                </c:pt>
                <c:pt idx="1171">
                  <c:v>28.305587655850001</c:v>
                </c:pt>
                <c:pt idx="1172">
                  <c:v>24.655475379061599</c:v>
                </c:pt>
                <c:pt idx="1173">
                  <c:v>23.691294777645801</c:v>
                </c:pt>
                <c:pt idx="1174">
                  <c:v>25.068695636811199</c:v>
                </c:pt>
                <c:pt idx="1175">
                  <c:v>23.622424734687499</c:v>
                </c:pt>
                <c:pt idx="1176">
                  <c:v>27.017478213954199</c:v>
                </c:pt>
                <c:pt idx="1177">
                  <c:v>25.983646139440701</c:v>
                </c:pt>
                <c:pt idx="1178">
                  <c:v>24.191670543617199</c:v>
                </c:pt>
                <c:pt idx="1179">
                  <c:v>24.8119697883253</c:v>
                </c:pt>
                <c:pt idx="1180">
                  <c:v>24.605203373422601</c:v>
                </c:pt>
                <c:pt idx="1181">
                  <c:v>24.9498140649271</c:v>
                </c:pt>
                <c:pt idx="1182">
                  <c:v>26.052568277741599</c:v>
                </c:pt>
                <c:pt idx="1183">
                  <c:v>25.156580479829799</c:v>
                </c:pt>
                <c:pt idx="1184">
                  <c:v>29.636519469388599</c:v>
                </c:pt>
                <c:pt idx="1185">
                  <c:v>27.224244628856901</c:v>
                </c:pt>
                <c:pt idx="1186">
                  <c:v>25.225502618130701</c:v>
                </c:pt>
                <c:pt idx="1187">
                  <c:v>24.743047650024401</c:v>
                </c:pt>
                <c:pt idx="1188">
                  <c:v>25.983646139440701</c:v>
                </c:pt>
                <c:pt idx="1189">
                  <c:v>24.743047650024401</c:v>
                </c:pt>
                <c:pt idx="1190">
                  <c:v>25.639035447936099</c:v>
                </c:pt>
                <c:pt idx="1191">
                  <c:v>26.466101107547001</c:v>
                </c:pt>
                <c:pt idx="1192">
                  <c:v>25.639035447936099</c:v>
                </c:pt>
                <c:pt idx="1193">
                  <c:v>26.466101107547001</c:v>
                </c:pt>
                <c:pt idx="1194">
                  <c:v>26.052568277741599</c:v>
                </c:pt>
                <c:pt idx="1195">
                  <c:v>28.326998841671401</c:v>
                </c:pt>
                <c:pt idx="1196">
                  <c:v>24.674125511723499</c:v>
                </c:pt>
                <c:pt idx="1197">
                  <c:v>23.7092155755108</c:v>
                </c:pt>
                <c:pt idx="1198">
                  <c:v>25.087658341528901</c:v>
                </c:pt>
                <c:pt idx="1199">
                  <c:v>23.640293437209898</c:v>
                </c:pt>
                <c:pt idx="1200">
                  <c:v>28.242760672636901</c:v>
                </c:pt>
                <c:pt idx="1201">
                  <c:v>27.1620427897554</c:v>
                </c:pt>
                <c:pt idx="1202">
                  <c:v>25.2887984594275</c:v>
                </c:pt>
                <c:pt idx="1203">
                  <c:v>25.937229189156401</c:v>
                </c:pt>
                <c:pt idx="1204">
                  <c:v>25.721085612580101</c:v>
                </c:pt>
                <c:pt idx="1205">
                  <c:v>26.081324906873899</c:v>
                </c:pt>
                <c:pt idx="1206">
                  <c:v>27.234090648614199</c:v>
                </c:pt>
                <c:pt idx="1207">
                  <c:v>26.297468483450199</c:v>
                </c:pt>
                <c:pt idx="1208">
                  <c:v>30.980579309270102</c:v>
                </c:pt>
                <c:pt idx="1209">
                  <c:v>28.458904249213202</c:v>
                </c:pt>
                <c:pt idx="1210">
                  <c:v>26.369516342309002</c:v>
                </c:pt>
                <c:pt idx="1211">
                  <c:v>25.865181330297599</c:v>
                </c:pt>
                <c:pt idx="1212">
                  <c:v>27.1620427897554</c:v>
                </c:pt>
                <c:pt idx="1213">
                  <c:v>25.865181330297599</c:v>
                </c:pt>
                <c:pt idx="1214">
                  <c:v>26.801803495461598</c:v>
                </c:pt>
                <c:pt idx="1215">
                  <c:v>27.666377801766799</c:v>
                </c:pt>
                <c:pt idx="1216">
                  <c:v>26.801803495461598</c:v>
                </c:pt>
                <c:pt idx="1217">
                  <c:v>27.666377801766799</c:v>
                </c:pt>
                <c:pt idx="1218">
                  <c:v>27.234090648614199</c:v>
                </c:pt>
                <c:pt idx="1219">
                  <c:v>29.611669990953501</c:v>
                </c:pt>
                <c:pt idx="1220">
                  <c:v>25.7931334714388</c:v>
                </c:pt>
                <c:pt idx="1221">
                  <c:v>24.784463447416101</c:v>
                </c:pt>
                <c:pt idx="1222">
                  <c:v>26.2254206245915</c:v>
                </c:pt>
                <c:pt idx="1223">
                  <c:v>24.712415588557299</c:v>
                </c:pt>
                <c:pt idx="1224">
                  <c:v>29.32509351114</c:v>
                </c:pt>
                <c:pt idx="1225">
                  <c:v>28.202959830866799</c:v>
                </c:pt>
                <c:pt idx="1226">
                  <c:v>26.257928118393199</c:v>
                </c:pt>
                <c:pt idx="1227">
                  <c:v>26.931208326557201</c:v>
                </c:pt>
                <c:pt idx="1228">
                  <c:v>26.706781590502501</c:v>
                </c:pt>
                <c:pt idx="1229">
                  <c:v>27.080826150593602</c:v>
                </c:pt>
                <c:pt idx="1230">
                  <c:v>28.277768742885002</c:v>
                </c:pt>
                <c:pt idx="1231">
                  <c:v>27.305252886648201</c:v>
                </c:pt>
                <c:pt idx="1232">
                  <c:v>32.167832167832202</c:v>
                </c:pt>
                <c:pt idx="1233">
                  <c:v>29.5495202471947</c:v>
                </c:pt>
                <c:pt idx="1234">
                  <c:v>27.3800617986665</c:v>
                </c:pt>
                <c:pt idx="1235">
                  <c:v>26.856399414538998</c:v>
                </c:pt>
                <c:pt idx="1236">
                  <c:v>28.202959830866799</c:v>
                </c:pt>
                <c:pt idx="1237">
                  <c:v>26.856399414538998</c:v>
                </c:pt>
                <c:pt idx="1238">
                  <c:v>27.828915270775699</c:v>
                </c:pt>
                <c:pt idx="1239">
                  <c:v>28.7266222149943</c:v>
                </c:pt>
                <c:pt idx="1240">
                  <c:v>27.828915270775699</c:v>
                </c:pt>
                <c:pt idx="1241">
                  <c:v>28.7266222149943</c:v>
                </c:pt>
                <c:pt idx="1242">
                  <c:v>28.277768742885002</c:v>
                </c:pt>
                <c:pt idx="1243">
                  <c:v>30.746462839486099</c:v>
                </c:pt>
                <c:pt idx="1244">
                  <c:v>26.7815905025207</c:v>
                </c:pt>
                <c:pt idx="1245">
                  <c:v>25.734265734265701</c:v>
                </c:pt>
                <c:pt idx="1246">
                  <c:v>27.230443974629999</c:v>
                </c:pt>
                <c:pt idx="1247">
                  <c:v>25.659456822247499</c:v>
                </c:pt>
                <c:pt idx="1248">
                  <c:v>28.0181255552118</c:v>
                </c:pt>
                <c:pt idx="1249">
                  <c:v>26.946003403864399</c:v>
                </c:pt>
                <c:pt idx="1250">
                  <c:v>25.087658341528901</c:v>
                </c:pt>
                <c:pt idx="1251">
                  <c:v>25.730931632337299</c:v>
                </c:pt>
                <c:pt idx="1252">
                  <c:v>25.516507202067899</c:v>
                </c:pt>
                <c:pt idx="1253">
                  <c:v>25.873881252516998</c:v>
                </c:pt>
                <c:pt idx="1254">
                  <c:v>27.017478213954199</c:v>
                </c:pt>
                <c:pt idx="1255">
                  <c:v>26.088305682786501</c:v>
                </c:pt>
                <c:pt idx="1256">
                  <c:v>30.734168338625199</c:v>
                </c:pt>
                <c:pt idx="1257">
                  <c:v>28.232549985481299</c:v>
                </c:pt>
                <c:pt idx="1258">
                  <c:v>26.159780492876301</c:v>
                </c:pt>
                <c:pt idx="1259">
                  <c:v>25.659456822247499</c:v>
                </c:pt>
                <c:pt idx="1260">
                  <c:v>26.946003403864399</c:v>
                </c:pt>
                <c:pt idx="1261">
                  <c:v>25.659456822247499</c:v>
                </c:pt>
                <c:pt idx="1262">
                  <c:v>26.5886293534153</c:v>
                </c:pt>
                <c:pt idx="1263">
                  <c:v>27.446327074493201</c:v>
                </c:pt>
                <c:pt idx="1264">
                  <c:v>26.5886293534153</c:v>
                </c:pt>
                <c:pt idx="1265">
                  <c:v>27.446327074493201</c:v>
                </c:pt>
                <c:pt idx="1266">
                  <c:v>27.017478213954199</c:v>
                </c:pt>
                <c:pt idx="1267">
                  <c:v>29.376146946918499</c:v>
                </c:pt>
                <c:pt idx="1268">
                  <c:v>25.587982012157699</c:v>
                </c:pt>
                <c:pt idx="1269">
                  <c:v>24.587334670900098</c:v>
                </c:pt>
                <c:pt idx="1270">
                  <c:v>26.016830872696701</c:v>
                </c:pt>
                <c:pt idx="1271">
                  <c:v>24.515859860810298</c:v>
                </c:pt>
                <c:pt idx="1272">
                  <c:v>24.791548414013899</c:v>
                </c:pt>
                <c:pt idx="1273">
                  <c:v>23.842892224702201</c:v>
                </c:pt>
                <c:pt idx="1274">
                  <c:v>22.198554829895102</c:v>
                </c:pt>
                <c:pt idx="1275">
                  <c:v>22.767748543482199</c:v>
                </c:pt>
                <c:pt idx="1276">
                  <c:v>22.578017305619799</c:v>
                </c:pt>
                <c:pt idx="1277">
                  <c:v>22.894236035390399</c:v>
                </c:pt>
                <c:pt idx="1278">
                  <c:v>23.906135970656301</c:v>
                </c:pt>
                <c:pt idx="1279">
                  <c:v>23.083967273252799</c:v>
                </c:pt>
                <c:pt idx="1280">
                  <c:v>27.1948107602704</c:v>
                </c:pt>
                <c:pt idx="1281">
                  <c:v>24.981279651876299</c:v>
                </c:pt>
                <c:pt idx="1282">
                  <c:v>23.1472110192069</c:v>
                </c:pt>
                <c:pt idx="1283">
                  <c:v>22.704504797528099</c:v>
                </c:pt>
                <c:pt idx="1284">
                  <c:v>23.842892224702201</c:v>
                </c:pt>
                <c:pt idx="1285">
                  <c:v>22.704504797528099</c:v>
                </c:pt>
                <c:pt idx="1286">
                  <c:v>23.5266734949316</c:v>
                </c:pt>
                <c:pt idx="1287">
                  <c:v>24.285598446381002</c:v>
                </c:pt>
                <c:pt idx="1288">
                  <c:v>23.5266734949316</c:v>
                </c:pt>
                <c:pt idx="1289">
                  <c:v>24.285598446381002</c:v>
                </c:pt>
                <c:pt idx="1290">
                  <c:v>23.906135970656301</c:v>
                </c:pt>
                <c:pt idx="1291">
                  <c:v>25.993179587142102</c:v>
                </c:pt>
                <c:pt idx="1292">
                  <c:v>22.641261051573899</c:v>
                </c:pt>
                <c:pt idx="1293">
                  <c:v>21.755848608216301</c:v>
                </c:pt>
                <c:pt idx="1294">
                  <c:v>23.0207235272986</c:v>
                </c:pt>
                <c:pt idx="1295">
                  <c:v>21.692604862262201</c:v>
                </c:pt>
                <c:pt idx="1296">
                  <c:v>23.933850692936002</c:v>
                </c:pt>
                <c:pt idx="1297">
                  <c:v>23.018014569481799</c:v>
                </c:pt>
                <c:pt idx="1298">
                  <c:v>21.4305652888279</c:v>
                </c:pt>
                <c:pt idx="1299">
                  <c:v>21.980066962900398</c:v>
                </c:pt>
                <c:pt idx="1300">
                  <c:v>21.7968997382096</c:v>
                </c:pt>
                <c:pt idx="1301">
                  <c:v>22.102178446027601</c:v>
                </c:pt>
                <c:pt idx="1302">
                  <c:v>23.079070311045399</c:v>
                </c:pt>
                <c:pt idx="1303">
                  <c:v>22.285345670718499</c:v>
                </c:pt>
                <c:pt idx="1304">
                  <c:v>26.253968872353301</c:v>
                </c:pt>
                <c:pt idx="1305">
                  <c:v>24.1170179176268</c:v>
                </c:pt>
                <c:pt idx="1306">
                  <c:v>22.346401412282098</c:v>
                </c:pt>
                <c:pt idx="1307">
                  <c:v>21.919011221336799</c:v>
                </c:pt>
                <c:pt idx="1308">
                  <c:v>23.018014569481799</c:v>
                </c:pt>
                <c:pt idx="1309">
                  <c:v>21.919011221336799</c:v>
                </c:pt>
                <c:pt idx="1310">
                  <c:v>22.712735861663798</c:v>
                </c:pt>
                <c:pt idx="1311">
                  <c:v>23.445404760427099</c:v>
                </c:pt>
                <c:pt idx="1312">
                  <c:v>22.712735861663798</c:v>
                </c:pt>
                <c:pt idx="1313">
                  <c:v>23.445404760427099</c:v>
                </c:pt>
                <c:pt idx="1314">
                  <c:v>23.079070311045399</c:v>
                </c:pt>
                <c:pt idx="1315">
                  <c:v>25.093909782644602</c:v>
                </c:pt>
                <c:pt idx="1316">
                  <c:v>21.857955479773199</c:v>
                </c:pt>
                <c:pt idx="1317">
                  <c:v>21.0031750978826</c:v>
                </c:pt>
                <c:pt idx="1318">
                  <c:v>22.224289929154899</c:v>
                </c:pt>
                <c:pt idx="1319">
                  <c:v>20.942119356319001</c:v>
                </c:pt>
                <c:pt idx="1320">
                  <c:v>21.217807909522602</c:v>
                </c:pt>
                <c:pt idx="1321">
                  <c:v>20.405901994617398</c:v>
                </c:pt>
                <c:pt idx="1322">
                  <c:v>18.998598408781699</c:v>
                </c:pt>
                <c:pt idx="1323">
                  <c:v>19.485741957724901</c:v>
                </c:pt>
                <c:pt idx="1324">
                  <c:v>19.323360774743801</c:v>
                </c:pt>
                <c:pt idx="1325">
                  <c:v>19.593996079712198</c:v>
                </c:pt>
                <c:pt idx="1326">
                  <c:v>20.460029055611098</c:v>
                </c:pt>
                <c:pt idx="1327">
                  <c:v>19.756377262693299</c:v>
                </c:pt>
                <c:pt idx="1328">
                  <c:v>23.2746362272825</c:v>
                </c:pt>
                <c:pt idx="1329">
                  <c:v>21.380189092503699</c:v>
                </c:pt>
                <c:pt idx="1330">
                  <c:v>19.810504323686899</c:v>
                </c:pt>
                <c:pt idx="1331">
                  <c:v>19.431614896731201</c:v>
                </c:pt>
                <c:pt idx="1332">
                  <c:v>20.405901994617398</c:v>
                </c:pt>
                <c:pt idx="1333">
                  <c:v>19.431614896731201</c:v>
                </c:pt>
                <c:pt idx="1334">
                  <c:v>20.135266689649001</c:v>
                </c:pt>
                <c:pt idx="1335">
                  <c:v>20.7847914215732</c:v>
                </c:pt>
                <c:pt idx="1336">
                  <c:v>20.135266689649001</c:v>
                </c:pt>
                <c:pt idx="1337">
                  <c:v>20.7847914215732</c:v>
                </c:pt>
                <c:pt idx="1338">
                  <c:v>20.460029055611098</c:v>
                </c:pt>
                <c:pt idx="1339">
                  <c:v>22.246222068402499</c:v>
                </c:pt>
                <c:pt idx="1340">
                  <c:v>19.377487835737501</c:v>
                </c:pt>
                <c:pt idx="1341">
                  <c:v>18.619708981826001</c:v>
                </c:pt>
                <c:pt idx="1342">
                  <c:v>19.702250201699599</c:v>
                </c:pt>
                <c:pt idx="1343">
                  <c:v>18.565581920832301</c:v>
                </c:pt>
                <c:pt idx="1344">
                  <c:v>21.503707149881901</c:v>
                </c:pt>
                <c:pt idx="1345">
                  <c:v>20.680861213024201</c:v>
                </c:pt>
                <c:pt idx="1346">
                  <c:v>19.254594922470801</c:v>
                </c:pt>
                <c:pt idx="1347">
                  <c:v>19.748302484585398</c:v>
                </c:pt>
                <c:pt idx="1348">
                  <c:v>19.5837332972139</c:v>
                </c:pt>
                <c:pt idx="1349">
                  <c:v>19.858015276166501</c:v>
                </c:pt>
                <c:pt idx="1350">
                  <c:v>20.735717608814699</c:v>
                </c:pt>
                <c:pt idx="1351">
                  <c:v>20.022584463537999</c:v>
                </c:pt>
                <c:pt idx="1352">
                  <c:v>23.588250189921499</c:v>
                </c:pt>
                <c:pt idx="1353">
                  <c:v>21.668276337253499</c:v>
                </c:pt>
                <c:pt idx="1354">
                  <c:v>20.077440859328501</c:v>
                </c:pt>
                <c:pt idx="1355">
                  <c:v>19.6934460887949</c:v>
                </c:pt>
                <c:pt idx="1356">
                  <c:v>20.680861213024201</c:v>
                </c:pt>
                <c:pt idx="1357">
                  <c:v>19.6934460887949</c:v>
                </c:pt>
                <c:pt idx="1358">
                  <c:v>20.4065792340716</c:v>
                </c:pt>
                <c:pt idx="1359">
                  <c:v>21.064855983557798</c:v>
                </c:pt>
                <c:pt idx="1360">
                  <c:v>20.4065792340716</c:v>
                </c:pt>
                <c:pt idx="1361">
                  <c:v>21.064855983557798</c:v>
                </c:pt>
                <c:pt idx="1362">
                  <c:v>20.735717608814699</c:v>
                </c:pt>
                <c:pt idx="1363">
                  <c:v>22.5459786699017</c:v>
                </c:pt>
                <c:pt idx="1364">
                  <c:v>19.638589693004398</c:v>
                </c:pt>
                <c:pt idx="1365">
                  <c:v>18.8706001519372</c:v>
                </c:pt>
                <c:pt idx="1366">
                  <c:v>19.967728067747501</c:v>
                </c:pt>
                <c:pt idx="1367">
                  <c:v>18.815743756146698</c:v>
                </c:pt>
                <c:pt idx="1368">
                  <c:v>18.8897712380254</c:v>
                </c:pt>
                <c:pt idx="1369">
                  <c:v>18.166948359019401</c:v>
                </c:pt>
                <c:pt idx="1370">
                  <c:v>16.914055368742201</c:v>
                </c:pt>
                <c:pt idx="1371">
                  <c:v>17.347749096145801</c:v>
                </c:pt>
                <c:pt idx="1372">
                  <c:v>17.2031845203446</c:v>
                </c:pt>
                <c:pt idx="1373">
                  <c:v>17.444125480013302</c:v>
                </c:pt>
                <c:pt idx="1374">
                  <c:v>18.215136550953101</c:v>
                </c:pt>
                <c:pt idx="1375">
                  <c:v>17.588690055814499</c:v>
                </c:pt>
                <c:pt idx="1376">
                  <c:v>20.720922531507501</c:v>
                </c:pt>
                <c:pt idx="1377">
                  <c:v>19.034335813826601</c:v>
                </c:pt>
                <c:pt idx="1378">
                  <c:v>17.6368782477482</c:v>
                </c:pt>
                <c:pt idx="1379">
                  <c:v>17.2995609042121</c:v>
                </c:pt>
                <c:pt idx="1380">
                  <c:v>18.166948359019401</c:v>
                </c:pt>
                <c:pt idx="1381">
                  <c:v>17.2995609042121</c:v>
                </c:pt>
                <c:pt idx="1382">
                  <c:v>17.926007399350699</c:v>
                </c:pt>
                <c:pt idx="1383">
                  <c:v>18.5042657025555</c:v>
                </c:pt>
                <c:pt idx="1384">
                  <c:v>17.926007399350699</c:v>
                </c:pt>
                <c:pt idx="1385">
                  <c:v>18.5042657025555</c:v>
                </c:pt>
                <c:pt idx="1386">
                  <c:v>18.215136550953101</c:v>
                </c:pt>
                <c:pt idx="1387">
                  <c:v>19.8053468847665</c:v>
                </c:pt>
                <c:pt idx="1388">
                  <c:v>17.2513727122783</c:v>
                </c:pt>
                <c:pt idx="1389">
                  <c:v>16.576738025206001</c:v>
                </c:pt>
                <c:pt idx="1390">
                  <c:v>17.540501863880799</c:v>
                </c:pt>
                <c:pt idx="1391">
                  <c:v>16.528549833272301</c:v>
                </c:pt>
                <c:pt idx="1392">
                  <c:v>18.175023137127202</c:v>
                </c:pt>
                <c:pt idx="1393">
                  <c:v>17.479550313002399</c:v>
                </c:pt>
                <c:pt idx="1394">
                  <c:v>16.274064084519502</c:v>
                </c:pt>
                <c:pt idx="1395">
                  <c:v>16.691347778994299</c:v>
                </c:pt>
                <c:pt idx="1396">
                  <c:v>16.552253214169401</c:v>
                </c:pt>
                <c:pt idx="1397">
                  <c:v>16.7840774888776</c:v>
                </c:pt>
                <c:pt idx="1398">
                  <c:v>17.525915167944099</c:v>
                </c:pt>
                <c:pt idx="1399">
                  <c:v>16.923172053702601</c:v>
                </c:pt>
                <c:pt idx="1400">
                  <c:v>19.9368876249099</c:v>
                </c:pt>
                <c:pt idx="1401">
                  <c:v>18.3141177019521</c:v>
                </c:pt>
                <c:pt idx="1402">
                  <c:v>16.969536908644201</c:v>
                </c:pt>
                <c:pt idx="1403">
                  <c:v>16.644982924052702</c:v>
                </c:pt>
                <c:pt idx="1404">
                  <c:v>17.479550313002399</c:v>
                </c:pt>
                <c:pt idx="1405">
                  <c:v>16.644982924052702</c:v>
                </c:pt>
                <c:pt idx="1406">
                  <c:v>17.2477260382942</c:v>
                </c:pt>
                <c:pt idx="1407">
                  <c:v>17.804104297594002</c:v>
                </c:pt>
                <c:pt idx="1408">
                  <c:v>17.2477260382942</c:v>
                </c:pt>
                <c:pt idx="1409">
                  <c:v>17.804104297594002</c:v>
                </c:pt>
                <c:pt idx="1410">
                  <c:v>17.525915167944099</c:v>
                </c:pt>
                <c:pt idx="1411">
                  <c:v>19.055955381018499</c:v>
                </c:pt>
                <c:pt idx="1412">
                  <c:v>16.598618069111001</c:v>
                </c:pt>
                <c:pt idx="1413">
                  <c:v>15.949510099927901</c:v>
                </c:pt>
                <c:pt idx="1414">
                  <c:v>16.876807198760901</c:v>
                </c:pt>
                <c:pt idx="1415">
                  <c:v>15.9031452449863</c:v>
                </c:pt>
                <c:pt idx="1416">
                  <c:v>20.037807628660801</c:v>
                </c:pt>
                <c:pt idx="1417">
                  <c:v>19.271054785727401</c:v>
                </c:pt>
                <c:pt idx="1418">
                  <c:v>17.9420165246427</c:v>
                </c:pt>
                <c:pt idx="1419">
                  <c:v>18.402068230402801</c:v>
                </c:pt>
                <c:pt idx="1420">
                  <c:v>18.248717661816102</c:v>
                </c:pt>
                <c:pt idx="1421">
                  <c:v>18.504301942793902</c:v>
                </c:pt>
                <c:pt idx="1422">
                  <c:v>19.3221716419229</c:v>
                </c:pt>
                <c:pt idx="1423">
                  <c:v>18.657652511380601</c:v>
                </c:pt>
                <c:pt idx="1424">
                  <c:v>21.980248164092199</c:v>
                </c:pt>
                <c:pt idx="1425">
                  <c:v>20.1911581972475</c:v>
                </c:pt>
                <c:pt idx="1426">
                  <c:v>18.7087693675761</c:v>
                </c:pt>
                <c:pt idx="1427">
                  <c:v>18.350951374207199</c:v>
                </c:pt>
                <c:pt idx="1428">
                  <c:v>19.271054785727301</c:v>
                </c:pt>
                <c:pt idx="1429">
                  <c:v>18.350951374207199</c:v>
                </c:pt>
                <c:pt idx="1430">
                  <c:v>19.015470504749501</c:v>
                </c:pt>
                <c:pt idx="1431">
                  <c:v>19.628872779096302</c:v>
                </c:pt>
                <c:pt idx="1432">
                  <c:v>19.015470504749501</c:v>
                </c:pt>
                <c:pt idx="1433">
                  <c:v>19.628872779096302</c:v>
                </c:pt>
                <c:pt idx="1434">
                  <c:v>19.3221716419229</c:v>
                </c:pt>
                <c:pt idx="1435">
                  <c:v>21.009027896376502</c:v>
                </c:pt>
                <c:pt idx="1436">
                  <c:v>18.2998345180116</c:v>
                </c:pt>
                <c:pt idx="1437">
                  <c:v>17.584198531273799</c:v>
                </c:pt>
                <c:pt idx="1438">
                  <c:v>18.606535655184999</c:v>
                </c:pt>
                <c:pt idx="1439">
                  <c:v>17.533081675078201</c:v>
                </c:pt>
                <c:pt idx="1440">
                  <c:v>20.199402851472598</c:v>
                </c:pt>
                <c:pt idx="1441">
                  <c:v>19.426466517870299</c:v>
                </c:pt>
                <c:pt idx="1442">
                  <c:v>18.086710206292999</c:v>
                </c:pt>
                <c:pt idx="1443">
                  <c:v>18.550472006454399</c:v>
                </c:pt>
                <c:pt idx="1444">
                  <c:v>18.395884739733901</c:v>
                </c:pt>
                <c:pt idx="1445">
                  <c:v>18.653530184268</c:v>
                </c:pt>
                <c:pt idx="1446">
                  <c:v>19.4779956067771</c:v>
                </c:pt>
                <c:pt idx="1447">
                  <c:v>18.808117450988501</c:v>
                </c:pt>
                <c:pt idx="1448">
                  <c:v>22.157508229931601</c:v>
                </c:pt>
                <c:pt idx="1449">
                  <c:v>20.353990118193</c:v>
                </c:pt>
                <c:pt idx="1450">
                  <c:v>18.859646539895301</c:v>
                </c:pt>
                <c:pt idx="1451">
                  <c:v>18.498942917547598</c:v>
                </c:pt>
                <c:pt idx="1452">
                  <c:v>19.426466517870299</c:v>
                </c:pt>
                <c:pt idx="1453">
                  <c:v>18.498942917547598</c:v>
                </c:pt>
                <c:pt idx="1454">
                  <c:v>19.168821073336201</c:v>
                </c:pt>
                <c:pt idx="1455">
                  <c:v>19.787170140217999</c:v>
                </c:pt>
                <c:pt idx="1456">
                  <c:v>19.168821073336201</c:v>
                </c:pt>
                <c:pt idx="1457">
                  <c:v>19.787170140217999</c:v>
                </c:pt>
                <c:pt idx="1458">
                  <c:v>19.4779956067771</c:v>
                </c:pt>
                <c:pt idx="1459">
                  <c:v>21.1784555407021</c:v>
                </c:pt>
                <c:pt idx="1460">
                  <c:v>18.447413828640698</c:v>
                </c:pt>
                <c:pt idx="1461">
                  <c:v>17.726006583945299</c:v>
                </c:pt>
                <c:pt idx="1462">
                  <c:v>18.7565883620817</c:v>
                </c:pt>
                <c:pt idx="1463">
                  <c:v>17.674477495038499</c:v>
                </c:pt>
                <c:pt idx="1464">
                  <c:v>20.393317118846699</c:v>
                </c:pt>
                <c:pt idx="1465">
                  <c:v>19.612960596441901</c:v>
                </c:pt>
                <c:pt idx="1466">
                  <c:v>18.260342624273399</c:v>
                </c:pt>
                <c:pt idx="1467">
                  <c:v>18.728556537716301</c:v>
                </c:pt>
                <c:pt idx="1468">
                  <c:v>18.572485233235401</c:v>
                </c:pt>
                <c:pt idx="1469">
                  <c:v>18.832604074037</c:v>
                </c:pt>
                <c:pt idx="1470">
                  <c:v>19.664984364602201</c:v>
                </c:pt>
                <c:pt idx="1471">
                  <c:v>18.988675378518</c:v>
                </c:pt>
                <c:pt idx="1472">
                  <c:v>22.370220308939</c:v>
                </c:pt>
                <c:pt idx="1473">
                  <c:v>20.549388423327699</c:v>
                </c:pt>
                <c:pt idx="1474">
                  <c:v>19.0406991466783</c:v>
                </c:pt>
                <c:pt idx="1475">
                  <c:v>18.676532769556001</c:v>
                </c:pt>
                <c:pt idx="1476">
                  <c:v>19.612960596441798</c:v>
                </c:pt>
                <c:pt idx="1477">
                  <c:v>18.676532769556001</c:v>
                </c:pt>
                <c:pt idx="1478">
                  <c:v>19.352841755640199</c:v>
                </c:pt>
                <c:pt idx="1479">
                  <c:v>19.977126973564101</c:v>
                </c:pt>
                <c:pt idx="1480">
                  <c:v>19.352841755640199</c:v>
                </c:pt>
                <c:pt idx="1481">
                  <c:v>19.977126973564101</c:v>
                </c:pt>
                <c:pt idx="1482">
                  <c:v>19.664984364602201</c:v>
                </c:pt>
                <c:pt idx="1483">
                  <c:v>21.3817687138928</c:v>
                </c:pt>
                <c:pt idx="1484">
                  <c:v>18.624509001395701</c:v>
                </c:pt>
                <c:pt idx="1485">
                  <c:v>17.8961762471512</c:v>
                </c:pt>
                <c:pt idx="1486">
                  <c:v>18.9366516103576</c:v>
                </c:pt>
                <c:pt idx="1487">
                  <c:v>17.8441524789909</c:v>
                </c:pt>
                <c:pt idx="1488">
                  <c:v>19.553021960225401</c:v>
                </c:pt>
                <c:pt idx="1489">
                  <c:v>18.8048195892984</c:v>
                </c:pt>
                <c:pt idx="1490">
                  <c:v>17.507935479691699</c:v>
                </c:pt>
                <c:pt idx="1491">
                  <c:v>17.9568569022478</c:v>
                </c:pt>
                <c:pt idx="1492">
                  <c:v>17.8072164280624</c:v>
                </c:pt>
                <c:pt idx="1493">
                  <c:v>18.0566172183714</c:v>
                </c:pt>
                <c:pt idx="1494">
                  <c:v>18.8546997473602</c:v>
                </c:pt>
                <c:pt idx="1495">
                  <c:v>18.2062576925568</c:v>
                </c:pt>
                <c:pt idx="1496">
                  <c:v>21.448467966573801</c:v>
                </c:pt>
                <c:pt idx="1497">
                  <c:v>19.702662434410801</c:v>
                </c:pt>
                <c:pt idx="1498">
                  <c:v>18.2561378506186</c:v>
                </c:pt>
                <c:pt idx="1499">
                  <c:v>17.906976744186</c:v>
                </c:pt>
                <c:pt idx="1500">
                  <c:v>18.8048195892984</c:v>
                </c:pt>
                <c:pt idx="1501">
                  <c:v>17.906976744186</c:v>
                </c:pt>
                <c:pt idx="1502">
                  <c:v>18.5554187989894</c:v>
                </c:pt>
                <c:pt idx="1503">
                  <c:v>19.153980695731001</c:v>
                </c:pt>
                <c:pt idx="1504">
                  <c:v>18.5554187989894</c:v>
                </c:pt>
                <c:pt idx="1505">
                  <c:v>19.153980695731001</c:v>
                </c:pt>
                <c:pt idx="1506">
                  <c:v>18.8546997473602</c:v>
                </c:pt>
                <c:pt idx="1507">
                  <c:v>20.500744963399601</c:v>
                </c:pt>
                <c:pt idx="1508">
                  <c:v>17.8570965861242</c:v>
                </c:pt>
                <c:pt idx="1509">
                  <c:v>17.158774373259099</c:v>
                </c:pt>
                <c:pt idx="1510">
                  <c:v>18.156377534495</c:v>
                </c:pt>
                <c:pt idx="1511">
                  <c:v>17.108894215197299</c:v>
                </c:pt>
                <c:pt idx="1512">
                  <c:v>20.878102787282</c:v>
                </c:pt>
                <c:pt idx="1513">
                  <c:v>20.079195792870699</c:v>
                </c:pt>
                <c:pt idx="1514">
                  <c:v>18.694423669224498</c:v>
                </c:pt>
                <c:pt idx="1515">
                  <c:v>19.173767865871302</c:v>
                </c:pt>
                <c:pt idx="1516">
                  <c:v>19.013986466989</c:v>
                </c:pt>
                <c:pt idx="1517">
                  <c:v>19.280288798459399</c:v>
                </c:pt>
                <c:pt idx="1518">
                  <c:v>20.132456259164801</c:v>
                </c:pt>
                <c:pt idx="1519">
                  <c:v>19.440070197341701</c:v>
                </c:pt>
                <c:pt idx="1520">
                  <c:v>22.902000506457298</c:v>
                </c:pt>
                <c:pt idx="1521">
                  <c:v>21.037884186164298</c:v>
                </c:pt>
                <c:pt idx="1522">
                  <c:v>19.493330663635799</c:v>
                </c:pt>
                <c:pt idx="1523">
                  <c:v>19.1205073995772</c:v>
                </c:pt>
                <c:pt idx="1524">
                  <c:v>20.079195792870699</c:v>
                </c:pt>
                <c:pt idx="1525">
                  <c:v>19.1205073995772</c:v>
                </c:pt>
                <c:pt idx="1526">
                  <c:v>19.8128934614003</c:v>
                </c:pt>
                <c:pt idx="1527">
                  <c:v>20.452019056929299</c:v>
                </c:pt>
                <c:pt idx="1528">
                  <c:v>19.8128934614003</c:v>
                </c:pt>
                <c:pt idx="1529">
                  <c:v>20.452019056929299</c:v>
                </c:pt>
                <c:pt idx="1530">
                  <c:v>20.132456259164801</c:v>
                </c:pt>
                <c:pt idx="1531">
                  <c:v>21.890051646869701</c:v>
                </c:pt>
                <c:pt idx="1532">
                  <c:v>19.067246933283101</c:v>
                </c:pt>
                <c:pt idx="1533">
                  <c:v>18.321600405165899</c:v>
                </c:pt>
                <c:pt idx="1534">
                  <c:v>19.386809731047599</c:v>
                </c:pt>
                <c:pt idx="1535">
                  <c:v>18.268339938871801</c:v>
                </c:pt>
                <c:pt idx="1536">
                  <c:v>22.041588391526801</c:v>
                </c:pt>
                <c:pt idx="1537">
                  <c:v>21.1981602643001</c:v>
                </c:pt>
                <c:pt idx="1538">
                  <c:v>19.736218177106998</c:v>
                </c:pt>
                <c:pt idx="1539">
                  <c:v>20.242275053442999</c:v>
                </c:pt>
                <c:pt idx="1540">
                  <c:v>20.0735894279977</c:v>
                </c:pt>
                <c:pt idx="1541">
                  <c:v>20.354732137073299</c:v>
                </c:pt>
                <c:pt idx="1542">
                  <c:v>21.254388806115202</c:v>
                </c:pt>
                <c:pt idx="1543">
                  <c:v>20.523417762518601</c:v>
                </c:pt>
                <c:pt idx="1544">
                  <c:v>24.178272980501401</c:v>
                </c:pt>
                <c:pt idx="1545">
                  <c:v>22.2102740169722</c:v>
                </c:pt>
                <c:pt idx="1546">
                  <c:v>20.5796463043337</c:v>
                </c:pt>
                <c:pt idx="1547">
                  <c:v>20.1860465116279</c:v>
                </c:pt>
                <c:pt idx="1548">
                  <c:v>21.1981602643001</c:v>
                </c:pt>
                <c:pt idx="1549">
                  <c:v>20.1860465116279</c:v>
                </c:pt>
                <c:pt idx="1550">
                  <c:v>20.917017555224501</c:v>
                </c:pt>
                <c:pt idx="1551">
                  <c:v>21.591760057005899</c:v>
                </c:pt>
                <c:pt idx="1552">
                  <c:v>20.917017555224501</c:v>
                </c:pt>
                <c:pt idx="1553">
                  <c:v>21.591760057005899</c:v>
                </c:pt>
                <c:pt idx="1554">
                  <c:v>21.254388806115202</c:v>
                </c:pt>
                <c:pt idx="1555">
                  <c:v>23.109930686014099</c:v>
                </c:pt>
                <c:pt idx="1556">
                  <c:v>20.129817969812802</c:v>
                </c:pt>
                <c:pt idx="1557">
                  <c:v>19.342618384401099</c:v>
                </c:pt>
                <c:pt idx="1558">
                  <c:v>20.467189220703499</c:v>
                </c:pt>
                <c:pt idx="1559">
                  <c:v>19.286389842586001</c:v>
                </c:pt>
                <c:pt idx="1560">
                  <c:v>22.3647788371504</c:v>
                </c:pt>
                <c:pt idx="1561">
                  <c:v>21.508983728585999</c:v>
                </c:pt>
                <c:pt idx="1562">
                  <c:v>20.0256055404076</c:v>
                </c:pt>
                <c:pt idx="1563">
                  <c:v>20.539082605546302</c:v>
                </c:pt>
                <c:pt idx="1564">
                  <c:v>20.367923583833399</c:v>
                </c:pt>
                <c:pt idx="1565">
                  <c:v>20.653188620021599</c:v>
                </c:pt>
                <c:pt idx="1566">
                  <c:v>21.566036735823602</c:v>
                </c:pt>
                <c:pt idx="1567">
                  <c:v>20.824347641734398</c:v>
                </c:pt>
                <c:pt idx="1568">
                  <c:v>24.5327931121803</c:v>
                </c:pt>
                <c:pt idx="1569">
                  <c:v>22.535937858863299</c:v>
                </c:pt>
                <c:pt idx="1570">
                  <c:v>20.8814006489721</c:v>
                </c:pt>
                <c:pt idx="1571">
                  <c:v>20.482029598308699</c:v>
                </c:pt>
                <c:pt idx="1572">
                  <c:v>21.508983728585999</c:v>
                </c:pt>
                <c:pt idx="1573">
                  <c:v>20.482029598308699</c:v>
                </c:pt>
                <c:pt idx="1574">
                  <c:v>21.223718692397799</c:v>
                </c:pt>
                <c:pt idx="1575">
                  <c:v>21.9083547792494</c:v>
                </c:pt>
                <c:pt idx="1576">
                  <c:v>21.223718692397799</c:v>
                </c:pt>
                <c:pt idx="1577">
                  <c:v>21.9083547792494</c:v>
                </c:pt>
                <c:pt idx="1578">
                  <c:v>21.566036735823602</c:v>
                </c:pt>
                <c:pt idx="1579">
                  <c:v>23.448785974665402</c:v>
                </c:pt>
                <c:pt idx="1580">
                  <c:v>20.424976591071001</c:v>
                </c:pt>
                <c:pt idx="1581">
                  <c:v>19.626234489744199</c:v>
                </c:pt>
                <c:pt idx="1582">
                  <c:v>20.7672946344968</c:v>
                </c:pt>
                <c:pt idx="1583">
                  <c:v>19.5691814825066</c:v>
                </c:pt>
                <c:pt idx="1584">
                  <c:v>27.826697368188601</c:v>
                </c:pt>
                <c:pt idx="1585">
                  <c:v>26.7619002750181</c:v>
                </c:pt>
                <c:pt idx="1586">
                  <c:v>24.916251980189301</c:v>
                </c:pt>
                <c:pt idx="1587">
                  <c:v>25.5551302360916</c:v>
                </c:pt>
                <c:pt idx="1588">
                  <c:v>25.3421708174575</c:v>
                </c:pt>
                <c:pt idx="1589">
                  <c:v>25.697103181847599</c:v>
                </c:pt>
                <c:pt idx="1590">
                  <c:v>26.832886747896101</c:v>
                </c:pt>
                <c:pt idx="1591">
                  <c:v>25.910062600481702</c:v>
                </c:pt>
                <c:pt idx="1592">
                  <c:v>30.524183337553801</c:v>
                </c:pt>
                <c:pt idx="1593">
                  <c:v>28.0396567868227</c:v>
                </c:pt>
                <c:pt idx="1594">
                  <c:v>25.981049073359799</c:v>
                </c:pt>
                <c:pt idx="1595">
                  <c:v>25.484143763213499</c:v>
                </c:pt>
                <c:pt idx="1596">
                  <c:v>26.7619002750181</c:v>
                </c:pt>
                <c:pt idx="1597">
                  <c:v>25.484143763213499</c:v>
                </c:pt>
                <c:pt idx="1598">
                  <c:v>26.406967910627898</c:v>
                </c:pt>
                <c:pt idx="1599">
                  <c:v>27.2588055851643</c:v>
                </c:pt>
                <c:pt idx="1600">
                  <c:v>26.406967910627898</c:v>
                </c:pt>
                <c:pt idx="1601">
                  <c:v>27.2588055851643</c:v>
                </c:pt>
                <c:pt idx="1602">
                  <c:v>26.832886747896101</c:v>
                </c:pt>
                <c:pt idx="1603">
                  <c:v>29.175440352871199</c:v>
                </c:pt>
                <c:pt idx="1604">
                  <c:v>25.413157290335501</c:v>
                </c:pt>
                <c:pt idx="1605">
                  <c:v>24.419346670043101</c:v>
                </c:pt>
                <c:pt idx="1606">
                  <c:v>25.8390761276037</c:v>
                </c:pt>
                <c:pt idx="1607">
                  <c:v>24.348360197165</c:v>
                </c:pt>
                <c:pt idx="1608">
                  <c:v>28.860906794184</c:v>
                </c:pt>
                <c:pt idx="1609">
                  <c:v>27.7565353607331</c:v>
                </c:pt>
                <c:pt idx="1610">
                  <c:v>25.8422915427515</c:v>
                </c:pt>
                <c:pt idx="1611">
                  <c:v>26.504914402821999</c:v>
                </c:pt>
                <c:pt idx="1612">
                  <c:v>26.284040116131798</c:v>
                </c:pt>
                <c:pt idx="1613">
                  <c:v>26.652163927282199</c:v>
                </c:pt>
                <c:pt idx="1614">
                  <c:v>27.8301601229631</c:v>
                </c:pt>
                <c:pt idx="1615">
                  <c:v>26.873038213972301</c:v>
                </c:pt>
                <c:pt idx="1616">
                  <c:v>31.6586477589263</c:v>
                </c:pt>
                <c:pt idx="1617">
                  <c:v>29.081781080874201</c:v>
                </c:pt>
                <c:pt idx="1618">
                  <c:v>26.946662976202401</c:v>
                </c:pt>
                <c:pt idx="1619">
                  <c:v>26.431289640591999</c:v>
                </c:pt>
                <c:pt idx="1620">
                  <c:v>27.7565353607331</c:v>
                </c:pt>
                <c:pt idx="1621">
                  <c:v>26.431289640591999</c:v>
                </c:pt>
                <c:pt idx="1622">
                  <c:v>27.388411549582798</c:v>
                </c:pt>
                <c:pt idx="1623">
                  <c:v>28.271908696343498</c:v>
                </c:pt>
                <c:pt idx="1624">
                  <c:v>27.388411549582798</c:v>
                </c:pt>
                <c:pt idx="1625">
                  <c:v>28.271908696343498</c:v>
                </c:pt>
                <c:pt idx="1626">
                  <c:v>27.8301601229631</c:v>
                </c:pt>
                <c:pt idx="1627">
                  <c:v>30.259777276555202</c:v>
                </c:pt>
                <c:pt idx="1628">
                  <c:v>26.357664878361899</c:v>
                </c:pt>
                <c:pt idx="1629">
                  <c:v>25.326918207141102</c:v>
                </c:pt>
                <c:pt idx="1630">
                  <c:v>26.7994134517423</c:v>
                </c:pt>
                <c:pt idx="1631">
                  <c:v>25.253293444911002</c:v>
                </c:pt>
                <c:pt idx="1632">
                  <c:v>29.3780115071817</c:v>
                </c:pt>
                <c:pt idx="1633">
                  <c:v>28.253852903590602</c:v>
                </c:pt>
                <c:pt idx="1634">
                  <c:v>26.305311324032601</c:v>
                </c:pt>
                <c:pt idx="1635">
                  <c:v>26.9798064861873</c:v>
                </c:pt>
                <c:pt idx="1636">
                  <c:v>26.754974765469001</c:v>
                </c:pt>
                <c:pt idx="1637">
                  <c:v>27.1296942999994</c:v>
                </c:pt>
                <c:pt idx="1638">
                  <c:v>28.328796810496598</c:v>
                </c:pt>
                <c:pt idx="1639">
                  <c:v>27.3545260207176</c:v>
                </c:pt>
                <c:pt idx="1640">
                  <c:v>32.225879969612599</c:v>
                </c:pt>
                <c:pt idx="1641">
                  <c:v>29.6028432278999</c:v>
                </c:pt>
                <c:pt idx="1642">
                  <c:v>27.4294699276237</c:v>
                </c:pt>
                <c:pt idx="1643">
                  <c:v>26.9048625792812</c:v>
                </c:pt>
                <c:pt idx="1644">
                  <c:v>28.253852903590499</c:v>
                </c:pt>
                <c:pt idx="1645">
                  <c:v>26.9048625792812</c:v>
                </c:pt>
                <c:pt idx="1646">
                  <c:v>27.879133369060199</c:v>
                </c:pt>
                <c:pt idx="1647">
                  <c:v>28.778460251933101</c:v>
                </c:pt>
                <c:pt idx="1648">
                  <c:v>27.879133369060199</c:v>
                </c:pt>
                <c:pt idx="1649">
                  <c:v>28.778460251933101</c:v>
                </c:pt>
                <c:pt idx="1650">
                  <c:v>28.328796810496598</c:v>
                </c:pt>
                <c:pt idx="1651">
                  <c:v>30.801945738397102</c:v>
                </c:pt>
                <c:pt idx="1652">
                  <c:v>26.829918672375101</c:v>
                </c:pt>
                <c:pt idx="1653">
                  <c:v>25.780703975690098</c:v>
                </c:pt>
                <c:pt idx="1654">
                  <c:v>27.2795821138116</c:v>
                </c:pt>
                <c:pt idx="1655">
                  <c:v>25.705760068783999</c:v>
                </c:pt>
                <c:pt idx="1656">
                  <c:v>30.476859022301799</c:v>
                </c:pt>
                <c:pt idx="1657">
                  <c:v>29.310652682162701</c:v>
                </c:pt>
                <c:pt idx="1658">
                  <c:v>27.289228359254899</c:v>
                </c:pt>
                <c:pt idx="1659">
                  <c:v>27.9889521633384</c:v>
                </c:pt>
                <c:pt idx="1660">
                  <c:v>27.7557108953106</c:v>
                </c:pt>
                <c:pt idx="1661">
                  <c:v>28.144446342023599</c:v>
                </c:pt>
                <c:pt idx="1662">
                  <c:v>29.388399771505298</c:v>
                </c:pt>
                <c:pt idx="1663">
                  <c:v>28.3776876100514</c:v>
                </c:pt>
                <c:pt idx="1664">
                  <c:v>33.431248417320802</c:v>
                </c:pt>
                <c:pt idx="1665">
                  <c:v>30.710100290329599</c:v>
                </c:pt>
                <c:pt idx="1666">
                  <c:v>28.455434699394001</c:v>
                </c:pt>
                <c:pt idx="1667">
                  <c:v>27.911205073995799</c:v>
                </c:pt>
                <c:pt idx="1668">
                  <c:v>29.310652682162701</c:v>
                </c:pt>
                <c:pt idx="1669">
                  <c:v>27.911205073995799</c:v>
                </c:pt>
                <c:pt idx="1670">
                  <c:v>28.921917235449701</c:v>
                </c:pt>
                <c:pt idx="1671">
                  <c:v>29.854882307560899</c:v>
                </c:pt>
                <c:pt idx="1672">
                  <c:v>28.921917235449701</c:v>
                </c:pt>
                <c:pt idx="1673">
                  <c:v>29.854882307560899</c:v>
                </c:pt>
                <c:pt idx="1674">
                  <c:v>29.388399771505298</c:v>
                </c:pt>
                <c:pt idx="1675">
                  <c:v>31.954053719811299</c:v>
                </c:pt>
                <c:pt idx="1676">
                  <c:v>27.833457984653201</c:v>
                </c:pt>
                <c:pt idx="1677">
                  <c:v>26.744998733856701</c:v>
                </c:pt>
                <c:pt idx="1678">
                  <c:v>28.299940520708802</c:v>
                </c:pt>
                <c:pt idx="1679">
                  <c:v>26.667251644514099</c:v>
                </c:pt>
                <c:pt idx="1680">
                  <c:v>24.4008786445788</c:v>
                </c:pt>
                <c:pt idx="1681">
                  <c:v>23.467171553587299</c:v>
                </c:pt>
                <c:pt idx="1682">
                  <c:v>21.848745929202</c:v>
                </c:pt>
                <c:pt idx="1683">
                  <c:v>22.4089701837969</c:v>
                </c:pt>
                <c:pt idx="1684">
                  <c:v>22.222228765598601</c:v>
                </c:pt>
                <c:pt idx="1685">
                  <c:v>22.533464462595798</c:v>
                </c:pt>
                <c:pt idx="1686">
                  <c:v>23.529418692986798</c:v>
                </c:pt>
                <c:pt idx="1687">
                  <c:v>22.720205880794101</c:v>
                </c:pt>
                <c:pt idx="1688">
                  <c:v>26.7662699417574</c:v>
                </c:pt>
                <c:pt idx="1689">
                  <c:v>24.587620062777201</c:v>
                </c:pt>
                <c:pt idx="1690">
                  <c:v>22.7824530201935</c:v>
                </c:pt>
                <c:pt idx="1691">
                  <c:v>22.3467230443975</c:v>
                </c:pt>
                <c:pt idx="1692">
                  <c:v>23.467171553587299</c:v>
                </c:pt>
                <c:pt idx="1693">
                  <c:v>22.3467230443975</c:v>
                </c:pt>
                <c:pt idx="1694">
                  <c:v>23.155935856590101</c:v>
                </c:pt>
                <c:pt idx="1695">
                  <c:v>23.902901529383399</c:v>
                </c:pt>
                <c:pt idx="1696">
                  <c:v>23.155935856590101</c:v>
                </c:pt>
                <c:pt idx="1697">
                  <c:v>23.902901529383399</c:v>
                </c:pt>
                <c:pt idx="1698">
                  <c:v>23.529418692986798</c:v>
                </c:pt>
                <c:pt idx="1699">
                  <c:v>25.583574293168098</c:v>
                </c:pt>
                <c:pt idx="1700">
                  <c:v>22.284475904998001</c:v>
                </c:pt>
                <c:pt idx="1701">
                  <c:v>21.4130159534059</c:v>
                </c:pt>
                <c:pt idx="1702">
                  <c:v>22.657958741394602</c:v>
                </c:pt>
                <c:pt idx="1703">
                  <c:v>21.3507688140065</c:v>
                </c:pt>
                <c:pt idx="1704">
                  <c:v>27.406549788877999</c:v>
                </c:pt>
                <c:pt idx="1705">
                  <c:v>26.357829771446401</c:v>
                </c:pt>
                <c:pt idx="1706">
                  <c:v>24.5400484078984</c:v>
                </c:pt>
                <c:pt idx="1707">
                  <c:v>25.1692804183573</c:v>
                </c:pt>
                <c:pt idx="1708">
                  <c:v>24.959536414871</c:v>
                </c:pt>
                <c:pt idx="1709">
                  <c:v>25.309109754014798</c:v>
                </c:pt>
                <c:pt idx="1710">
                  <c:v>26.427744439275202</c:v>
                </c:pt>
                <c:pt idx="1711">
                  <c:v>25.518853757501201</c:v>
                </c:pt>
                <c:pt idx="1712">
                  <c:v>30.063307166371199</c:v>
                </c:pt>
                <c:pt idx="1713">
                  <c:v>27.616293792364299</c:v>
                </c:pt>
                <c:pt idx="1714">
                  <c:v>25.588768425329899</c:v>
                </c:pt>
                <c:pt idx="1715">
                  <c:v>25.099365750528499</c:v>
                </c:pt>
                <c:pt idx="1716">
                  <c:v>26.357829771446401</c:v>
                </c:pt>
                <c:pt idx="1717">
                  <c:v>25.099365750528499</c:v>
                </c:pt>
                <c:pt idx="1718">
                  <c:v>26.008256432302598</c:v>
                </c:pt>
                <c:pt idx="1719">
                  <c:v>26.847232446247801</c:v>
                </c:pt>
                <c:pt idx="1720">
                  <c:v>26.008256432302598</c:v>
                </c:pt>
                <c:pt idx="1721">
                  <c:v>26.847232446247801</c:v>
                </c:pt>
                <c:pt idx="1722">
                  <c:v>26.427744439275202</c:v>
                </c:pt>
                <c:pt idx="1723">
                  <c:v>28.734928477624599</c:v>
                </c:pt>
                <c:pt idx="1724">
                  <c:v>25.029451082699801</c:v>
                </c:pt>
                <c:pt idx="1725">
                  <c:v>24.050645733096999</c:v>
                </c:pt>
                <c:pt idx="1726">
                  <c:v>25.4489390896724</c:v>
                </c:pt>
                <c:pt idx="1727">
                  <c:v>23.980731065268198</c:v>
                </c:pt>
                <c:pt idx="1728">
                  <c:v>27.697421189939199</c:v>
                </c:pt>
                <c:pt idx="1729">
                  <c:v>26.637570889303799</c:v>
                </c:pt>
                <c:pt idx="1730">
                  <c:v>24.800497034869</c:v>
                </c:pt>
                <c:pt idx="1731">
                  <c:v>25.436407215250298</c:v>
                </c:pt>
                <c:pt idx="1732">
                  <c:v>25.224437155123201</c:v>
                </c:pt>
                <c:pt idx="1733">
                  <c:v>25.577720588668299</c:v>
                </c:pt>
                <c:pt idx="1734">
                  <c:v>26.708227576012799</c:v>
                </c:pt>
                <c:pt idx="1735">
                  <c:v>25.7896906487954</c:v>
                </c:pt>
                <c:pt idx="1736">
                  <c:v>30.382375284882201</c:v>
                </c:pt>
                <c:pt idx="1737">
                  <c:v>27.9093912500662</c:v>
                </c:pt>
                <c:pt idx="1738">
                  <c:v>25.8603473355044</c:v>
                </c:pt>
                <c:pt idx="1739">
                  <c:v>25.365750528541199</c:v>
                </c:pt>
                <c:pt idx="1740">
                  <c:v>26.637570889303699</c:v>
                </c:pt>
                <c:pt idx="1741">
                  <c:v>25.365750528541199</c:v>
                </c:pt>
                <c:pt idx="1742">
                  <c:v>26.284287455758601</c:v>
                </c:pt>
                <c:pt idx="1743">
                  <c:v>27.132167696266901</c:v>
                </c:pt>
                <c:pt idx="1744">
                  <c:v>26.284287455758601</c:v>
                </c:pt>
                <c:pt idx="1745">
                  <c:v>27.132167696266901</c:v>
                </c:pt>
                <c:pt idx="1746">
                  <c:v>26.708227576012799</c:v>
                </c:pt>
                <c:pt idx="1747">
                  <c:v>29.0398982374107</c:v>
                </c:pt>
                <c:pt idx="1748">
                  <c:v>25.295093841832198</c:v>
                </c:pt>
                <c:pt idx="1749">
                  <c:v>24.305900227905799</c:v>
                </c:pt>
                <c:pt idx="1750">
                  <c:v>25.719033962086399</c:v>
                </c:pt>
                <c:pt idx="1751">
                  <c:v>24.235243541196802</c:v>
                </c:pt>
                <c:pt idx="1752">
                  <c:v>25.725959471635399</c:v>
                </c:pt>
                <c:pt idx="1753">
                  <c:v>24.741547757159601</c:v>
                </c:pt>
                <c:pt idx="1754">
                  <c:v>23.035234118734799</c:v>
                </c:pt>
                <c:pt idx="1755">
                  <c:v>23.625881147420301</c:v>
                </c:pt>
                <c:pt idx="1756">
                  <c:v>23.428998804525101</c:v>
                </c:pt>
                <c:pt idx="1757">
                  <c:v>23.757136042683801</c:v>
                </c:pt>
                <c:pt idx="1758">
                  <c:v>24.807175204791299</c:v>
                </c:pt>
                <c:pt idx="1759">
                  <c:v>23.954018385578902</c:v>
                </c:pt>
                <c:pt idx="1760">
                  <c:v>28.219802481640901</c:v>
                </c:pt>
                <c:pt idx="1761">
                  <c:v>25.922841814530599</c:v>
                </c:pt>
                <c:pt idx="1762">
                  <c:v>24.0196458332106</c:v>
                </c:pt>
                <c:pt idx="1763">
                  <c:v>23.5602536997886</c:v>
                </c:pt>
                <c:pt idx="1764">
                  <c:v>24.741547757159601</c:v>
                </c:pt>
                <c:pt idx="1765">
                  <c:v>23.5602536997886</c:v>
                </c:pt>
                <c:pt idx="1766">
                  <c:v>24.413410519001001</c:v>
                </c:pt>
                <c:pt idx="1767">
                  <c:v>25.200939890581701</c:v>
                </c:pt>
                <c:pt idx="1768">
                  <c:v>24.413410519001001</c:v>
                </c:pt>
                <c:pt idx="1769">
                  <c:v>25.200939890581701</c:v>
                </c:pt>
                <c:pt idx="1770">
                  <c:v>24.807175204791299</c:v>
                </c:pt>
                <c:pt idx="1771">
                  <c:v>26.972880976638201</c:v>
                </c:pt>
                <c:pt idx="1772">
                  <c:v>23.494626252156898</c:v>
                </c:pt>
                <c:pt idx="1773">
                  <c:v>22.575841985312699</c:v>
                </c:pt>
                <c:pt idx="1774">
                  <c:v>23.8883909379472</c:v>
                </c:pt>
                <c:pt idx="1775">
                  <c:v>22.510214537681001</c:v>
                </c:pt>
                <c:pt idx="1776">
                  <c:v>28.182206858374499</c:v>
                </c:pt>
                <c:pt idx="1777">
                  <c:v>27.1038060857326</c:v>
                </c:pt>
                <c:pt idx="1778">
                  <c:v>25.23457807982</c:v>
                </c:pt>
                <c:pt idx="1779">
                  <c:v>25.8816185434052</c:v>
                </c:pt>
                <c:pt idx="1780">
                  <c:v>25.6659383888768</c:v>
                </c:pt>
                <c:pt idx="1781">
                  <c:v>26.025405313090701</c:v>
                </c:pt>
                <c:pt idx="1782">
                  <c:v>27.175699470575399</c:v>
                </c:pt>
                <c:pt idx="1783">
                  <c:v>26.241085467619101</c:v>
                </c:pt>
                <c:pt idx="1784">
                  <c:v>30.914155482400599</c:v>
                </c:pt>
                <c:pt idx="1785">
                  <c:v>28.397887012902899</c:v>
                </c:pt>
                <c:pt idx="1786">
                  <c:v>26.312978852461899</c:v>
                </c:pt>
                <c:pt idx="1787">
                  <c:v>25.809725158562401</c:v>
                </c:pt>
                <c:pt idx="1788">
                  <c:v>27.1038060857326</c:v>
                </c:pt>
                <c:pt idx="1789">
                  <c:v>25.809725158562401</c:v>
                </c:pt>
                <c:pt idx="1790">
                  <c:v>26.744339161518699</c:v>
                </c:pt>
                <c:pt idx="1791">
                  <c:v>27.607059779632198</c:v>
                </c:pt>
                <c:pt idx="1792">
                  <c:v>26.744339161518699</c:v>
                </c:pt>
                <c:pt idx="1793">
                  <c:v>27.607059779632198</c:v>
                </c:pt>
                <c:pt idx="1794">
                  <c:v>27.175699470575399</c:v>
                </c:pt>
                <c:pt idx="1795">
                  <c:v>29.548181170387601</c:v>
                </c:pt>
                <c:pt idx="1796">
                  <c:v>25.737831773719599</c:v>
                </c:pt>
                <c:pt idx="1797">
                  <c:v>24.731324385920502</c:v>
                </c:pt>
                <c:pt idx="1798">
                  <c:v>26.169192082776298</c:v>
                </c:pt>
                <c:pt idx="1799">
                  <c:v>24.659431001077699</c:v>
                </c:pt>
                <c:pt idx="1800">
                  <c:v>30.4122209331771</c:v>
                </c:pt>
                <c:pt idx="1801">
                  <c:v>29.248487989305499</c:v>
                </c:pt>
                <c:pt idx="1802">
                  <c:v>27.2313508865948</c:v>
                </c:pt>
                <c:pt idx="1803">
                  <c:v>27.9295906529177</c:v>
                </c:pt>
                <c:pt idx="1804">
                  <c:v>27.696844064143399</c:v>
                </c:pt>
                <c:pt idx="1805">
                  <c:v>28.084755045433901</c:v>
                </c:pt>
                <c:pt idx="1806">
                  <c:v>29.326070185563601</c:v>
                </c:pt>
                <c:pt idx="1807">
                  <c:v>28.317501634208199</c:v>
                </c:pt>
                <c:pt idx="1808">
                  <c:v>33.360344390985098</c:v>
                </c:pt>
                <c:pt idx="1809">
                  <c:v>30.644967521951401</c:v>
                </c:pt>
                <c:pt idx="1810">
                  <c:v>28.395083830466401</c:v>
                </c:pt>
                <c:pt idx="1811">
                  <c:v>27.8520084566596</c:v>
                </c:pt>
                <c:pt idx="1812">
                  <c:v>29.248487989305499</c:v>
                </c:pt>
                <c:pt idx="1813">
                  <c:v>27.8520084566596</c:v>
                </c:pt>
                <c:pt idx="1814">
                  <c:v>28.860577008014999</c:v>
                </c:pt>
                <c:pt idx="1815">
                  <c:v>29.7915633631122</c:v>
                </c:pt>
                <c:pt idx="1816">
                  <c:v>28.860577008014999</c:v>
                </c:pt>
                <c:pt idx="1817">
                  <c:v>29.7915633631122</c:v>
                </c:pt>
                <c:pt idx="1818">
                  <c:v>29.326070185563601</c:v>
                </c:pt>
                <c:pt idx="1819">
                  <c:v>31.886282662081101</c:v>
                </c:pt>
                <c:pt idx="1820">
                  <c:v>27.774426260401501</c:v>
                </c:pt>
                <c:pt idx="1821">
                  <c:v>26.688275512788</c:v>
                </c:pt>
                <c:pt idx="1822">
                  <c:v>28.2399194379501</c:v>
                </c:pt>
                <c:pt idx="1823">
                  <c:v>26.6106933165299</c:v>
                </c:pt>
                <c:pt idx="1824">
                  <c:v>42.7257769114347</c:v>
                </c:pt>
                <c:pt idx="1825">
                  <c:v>41.0908619785993</c:v>
                </c:pt>
                <c:pt idx="1826">
                  <c:v>38.257009428350997</c:v>
                </c:pt>
                <c:pt idx="1827">
                  <c:v>39.237958388052299</c:v>
                </c:pt>
                <c:pt idx="1828">
                  <c:v>38.910975401485203</c:v>
                </c:pt>
                <c:pt idx="1829">
                  <c:v>39.4559470457637</c:v>
                </c:pt>
                <c:pt idx="1830">
                  <c:v>41.199856307454901</c:v>
                </c:pt>
                <c:pt idx="1831">
                  <c:v>39.782930032330803</c:v>
                </c:pt>
                <c:pt idx="1832">
                  <c:v>46.867561407951399</c:v>
                </c:pt>
                <c:pt idx="1833">
                  <c:v>43.052759898001803</c:v>
                </c:pt>
                <c:pt idx="1834">
                  <c:v>39.891924361186497</c:v>
                </c:pt>
                <c:pt idx="1835">
                  <c:v>39.128964059196598</c:v>
                </c:pt>
                <c:pt idx="1836">
                  <c:v>41.0908619785992</c:v>
                </c:pt>
                <c:pt idx="1837">
                  <c:v>39.128964059196598</c:v>
                </c:pt>
                <c:pt idx="1838">
                  <c:v>40.545890334320703</c:v>
                </c:pt>
                <c:pt idx="1839">
                  <c:v>41.8538222805891</c:v>
                </c:pt>
                <c:pt idx="1840">
                  <c:v>40.545890334320703</c:v>
                </c:pt>
                <c:pt idx="1841">
                  <c:v>41.8538222805891</c:v>
                </c:pt>
                <c:pt idx="1842">
                  <c:v>41.199856307454901</c:v>
                </c:pt>
                <c:pt idx="1843">
                  <c:v>44.796669159693103</c:v>
                </c:pt>
                <c:pt idx="1844">
                  <c:v>39.019969730340897</c:v>
                </c:pt>
                <c:pt idx="1845">
                  <c:v>37.494049126361098</c:v>
                </c:pt>
                <c:pt idx="1846">
                  <c:v>39.673935703475102</c:v>
                </c:pt>
                <c:pt idx="1847">
                  <c:v>37.385054797505397</c:v>
                </c:pt>
                <c:pt idx="1848">
                  <c:v>42.758095955997099</c:v>
                </c:pt>
                <c:pt idx="1849">
                  <c:v>41.121944325027798</c:v>
                </c:pt>
                <c:pt idx="1850">
                  <c:v>38.285948164681102</c:v>
                </c:pt>
                <c:pt idx="1851">
                  <c:v>39.267639143262599</c:v>
                </c:pt>
                <c:pt idx="1852">
                  <c:v>38.9404088170688</c:v>
                </c:pt>
                <c:pt idx="1853">
                  <c:v>39.485792694058503</c:v>
                </c:pt>
                <c:pt idx="1854">
                  <c:v>41.231021100425799</c:v>
                </c:pt>
                <c:pt idx="1855">
                  <c:v>39.813023020252402</c:v>
                </c:pt>
                <c:pt idx="1856">
                  <c:v>46.903013421119297</c:v>
                </c:pt>
                <c:pt idx="1857">
                  <c:v>43.085326282190998</c:v>
                </c:pt>
                <c:pt idx="1858">
                  <c:v>39.922099795650396</c:v>
                </c:pt>
                <c:pt idx="1859">
                  <c:v>39.158562367864697</c:v>
                </c:pt>
                <c:pt idx="1860">
                  <c:v>41.121944325027798</c:v>
                </c:pt>
                <c:pt idx="1861">
                  <c:v>39.158562367864697</c:v>
                </c:pt>
                <c:pt idx="1862">
                  <c:v>40.576560448038101</c:v>
                </c:pt>
                <c:pt idx="1863">
                  <c:v>41.885481752813497</c:v>
                </c:pt>
                <c:pt idx="1864">
                  <c:v>40.576560448038101</c:v>
                </c:pt>
                <c:pt idx="1865">
                  <c:v>41.885481752813497</c:v>
                </c:pt>
                <c:pt idx="1866">
                  <c:v>41.231021100425799</c:v>
                </c:pt>
                <c:pt idx="1867">
                  <c:v>44.830554688558202</c:v>
                </c:pt>
                <c:pt idx="1868">
                  <c:v>39.049485592466702</c:v>
                </c:pt>
                <c:pt idx="1869">
                  <c:v>37.522410736895402</c:v>
                </c:pt>
                <c:pt idx="1870">
                  <c:v>39.7039462448545</c:v>
                </c:pt>
                <c:pt idx="1871">
                  <c:v>37.4133339614975</c:v>
                </c:pt>
                <c:pt idx="1872">
                  <c:v>44.6972386297385</c:v>
                </c:pt>
                <c:pt idx="1873">
                  <c:v>42.986885110743401</c:v>
                </c:pt>
                <c:pt idx="1874">
                  <c:v>40.022272344485202</c:v>
                </c:pt>
                <c:pt idx="1875">
                  <c:v>41.048484455882303</c:v>
                </c:pt>
                <c:pt idx="1876">
                  <c:v>40.706413752083201</c:v>
                </c:pt>
                <c:pt idx="1877">
                  <c:v>41.276531591748302</c:v>
                </c:pt>
                <c:pt idx="1878">
                  <c:v>43.100908678676397</c:v>
                </c:pt>
                <c:pt idx="1879">
                  <c:v>41.618602295547298</c:v>
                </c:pt>
                <c:pt idx="1880">
                  <c:v>49.030134211192703</c:v>
                </c:pt>
                <c:pt idx="1881">
                  <c:v>45.039309333537503</c:v>
                </c:pt>
                <c:pt idx="1882">
                  <c:v>41.732625863480301</c:v>
                </c:pt>
                <c:pt idx="1883">
                  <c:v>40.934460887949299</c:v>
                </c:pt>
                <c:pt idx="1884">
                  <c:v>42.986885110743401</c:v>
                </c:pt>
                <c:pt idx="1885">
                  <c:v>40.934460887949299</c:v>
                </c:pt>
                <c:pt idx="1886">
                  <c:v>42.416767271078299</c:v>
                </c:pt>
                <c:pt idx="1887">
                  <c:v>43.785050086274403</c:v>
                </c:pt>
                <c:pt idx="1888">
                  <c:v>42.416767271078299</c:v>
                </c:pt>
                <c:pt idx="1889">
                  <c:v>43.785050086274403</c:v>
                </c:pt>
                <c:pt idx="1890">
                  <c:v>43.100908678676397</c:v>
                </c:pt>
                <c:pt idx="1891">
                  <c:v>46.863686420465598</c:v>
                </c:pt>
                <c:pt idx="1892">
                  <c:v>40.820437320016303</c:v>
                </c:pt>
                <c:pt idx="1893">
                  <c:v>39.224107368954201</c:v>
                </c:pt>
                <c:pt idx="1894">
                  <c:v>41.504578727614302</c:v>
                </c:pt>
                <c:pt idx="1895">
                  <c:v>39.110083801021197</c:v>
                </c:pt>
                <c:pt idx="1896">
                  <c:v>46.410147991543298</c:v>
                </c:pt>
                <c:pt idx="1897">
                  <c:v>44.634249471458801</c:v>
                </c:pt>
                <c:pt idx="1898">
                  <c:v>41.556025369978897</c:v>
                </c:pt>
                <c:pt idx="1899">
                  <c:v>42.621564482029598</c:v>
                </c:pt>
                <c:pt idx="1900">
                  <c:v>42.2663847780127</c:v>
                </c:pt>
                <c:pt idx="1901">
                  <c:v>42.858350951374199</c:v>
                </c:pt>
                <c:pt idx="1902">
                  <c:v>44.752642706131098</c:v>
                </c:pt>
                <c:pt idx="1903">
                  <c:v>43.213530655391097</c:v>
                </c:pt>
                <c:pt idx="1904">
                  <c:v>50.909090909090899</c:v>
                </c:pt>
                <c:pt idx="1905">
                  <c:v>46.765327695560302</c:v>
                </c:pt>
                <c:pt idx="1906">
                  <c:v>43.331923890063401</c:v>
                </c:pt>
                <c:pt idx="1907">
                  <c:v>42.503171247357301</c:v>
                </c:pt>
                <c:pt idx="1908">
                  <c:v>44.634249471458801</c:v>
                </c:pt>
                <c:pt idx="1909">
                  <c:v>42.503171247357301</c:v>
                </c:pt>
                <c:pt idx="1910">
                  <c:v>44.042283298097203</c:v>
                </c:pt>
                <c:pt idx="1911">
                  <c:v>45.463002114164901</c:v>
                </c:pt>
                <c:pt idx="1912">
                  <c:v>44.042283298097203</c:v>
                </c:pt>
                <c:pt idx="1913">
                  <c:v>45.463002114164901</c:v>
                </c:pt>
                <c:pt idx="1914">
                  <c:v>44.752642706131098</c:v>
                </c:pt>
                <c:pt idx="1915">
                  <c:v>48.659619450317102</c:v>
                </c:pt>
                <c:pt idx="1916">
                  <c:v>42.384778012684997</c:v>
                </c:pt>
                <c:pt idx="1917">
                  <c:v>40.727272727272698</c:v>
                </c:pt>
                <c:pt idx="1918">
                  <c:v>43.0951374207188</c:v>
                </c:pt>
                <c:pt idx="1919">
                  <c:v>40.608879492600401</c:v>
                </c:pt>
                <c:pt idx="1920">
                  <c:v>44.341729139552498</c:v>
                </c:pt>
                <c:pt idx="1921">
                  <c:v>42.644979300028901</c:v>
                </c:pt>
                <c:pt idx="1922">
                  <c:v>39.7039462448545</c:v>
                </c:pt>
                <c:pt idx="1923">
                  <c:v>40.721996148568699</c:v>
                </c:pt>
                <c:pt idx="1924">
                  <c:v>40.382646180663897</c:v>
                </c:pt>
                <c:pt idx="1925">
                  <c:v>40.948229460505203</c:v>
                </c:pt>
                <c:pt idx="1926">
                  <c:v>42.758095955997099</c:v>
                </c:pt>
                <c:pt idx="1927">
                  <c:v>41.287579428409899</c:v>
                </c:pt>
                <c:pt idx="1928">
                  <c:v>48.640162066345901</c:v>
                </c:pt>
                <c:pt idx="1929">
                  <c:v>44.6810791074573</c:v>
                </c:pt>
                <c:pt idx="1930">
                  <c:v>41.400696084378097</c:v>
                </c:pt>
                <c:pt idx="1931">
                  <c:v>40.608879492600401</c:v>
                </c:pt>
                <c:pt idx="1932">
                  <c:v>42.644979300028901</c:v>
                </c:pt>
                <c:pt idx="1933">
                  <c:v>40.608879492600401</c:v>
                </c:pt>
                <c:pt idx="1934">
                  <c:v>42.079396020187602</c:v>
                </c:pt>
                <c:pt idx="1935">
                  <c:v>43.436795891806597</c:v>
                </c:pt>
                <c:pt idx="1936">
                  <c:v>42.079396020187602</c:v>
                </c:pt>
                <c:pt idx="1937">
                  <c:v>43.436795891806597</c:v>
                </c:pt>
                <c:pt idx="1938">
                  <c:v>42.758095955997099</c:v>
                </c:pt>
                <c:pt idx="1939">
                  <c:v>46.490945602949203</c:v>
                </c:pt>
                <c:pt idx="1940">
                  <c:v>40.495762836632203</c:v>
                </c:pt>
                <c:pt idx="1941">
                  <c:v>38.912129653076697</c:v>
                </c:pt>
                <c:pt idx="1942">
                  <c:v>41.1744627724417</c:v>
                </c:pt>
                <c:pt idx="1943">
                  <c:v>38.799012997108498</c:v>
                </c:pt>
                <c:pt idx="1944">
                  <c:v>39.235320098700299</c:v>
                </c:pt>
                <c:pt idx="1945">
                  <c:v>37.733968564311297</c:v>
                </c:pt>
                <c:pt idx="1946">
                  <c:v>35.131625904703597</c:v>
                </c:pt>
                <c:pt idx="1947">
                  <c:v>36.032436825337001</c:v>
                </c:pt>
                <c:pt idx="1948">
                  <c:v>35.732166518459202</c:v>
                </c:pt>
                <c:pt idx="1949">
                  <c:v>36.232617029922203</c:v>
                </c:pt>
                <c:pt idx="1950">
                  <c:v>37.834058666603802</c:v>
                </c:pt>
                <c:pt idx="1951">
                  <c:v>36.532887336800002</c:v>
                </c:pt>
                <c:pt idx="1952">
                  <c:v>43.038743985819202</c:v>
                </c:pt>
                <c:pt idx="1953">
                  <c:v>39.535590405578098</c:v>
                </c:pt>
                <c:pt idx="1954">
                  <c:v>36.632977439092599</c:v>
                </c:pt>
                <c:pt idx="1955">
                  <c:v>35.932346723044397</c:v>
                </c:pt>
                <c:pt idx="1956">
                  <c:v>37.733968564311198</c:v>
                </c:pt>
                <c:pt idx="1957">
                  <c:v>35.932346723044397</c:v>
                </c:pt>
                <c:pt idx="1958">
                  <c:v>37.233518052848197</c:v>
                </c:pt>
                <c:pt idx="1959">
                  <c:v>38.4345992803595</c:v>
                </c:pt>
                <c:pt idx="1960">
                  <c:v>37.233518052848197</c:v>
                </c:pt>
                <c:pt idx="1961">
                  <c:v>38.4345992803595</c:v>
                </c:pt>
                <c:pt idx="1962">
                  <c:v>37.834058666603802</c:v>
                </c:pt>
                <c:pt idx="1963">
                  <c:v>41.137032042259698</c:v>
                </c:pt>
                <c:pt idx="1964">
                  <c:v>35.832256620751799</c:v>
                </c:pt>
                <c:pt idx="1965">
                  <c:v>34.430995188655402</c:v>
                </c:pt>
                <c:pt idx="1966">
                  <c:v>36.432797234507397</c:v>
                </c:pt>
                <c:pt idx="1967">
                  <c:v>34.330905086362797</c:v>
                </c:pt>
                <c:pt idx="1968">
                  <c:v>37.877920227081297</c:v>
                </c:pt>
                <c:pt idx="1969">
                  <c:v>36.428510014310397</c:v>
                </c:pt>
                <c:pt idx="1970">
                  <c:v>33.916198978840697</c:v>
                </c:pt>
                <c:pt idx="1971">
                  <c:v>34.785845106503302</c:v>
                </c:pt>
                <c:pt idx="1972">
                  <c:v>34.495963063949098</c:v>
                </c:pt>
                <c:pt idx="1973">
                  <c:v>34.979099801539398</c:v>
                </c:pt>
                <c:pt idx="1974">
                  <c:v>36.525137361828399</c:v>
                </c:pt>
                <c:pt idx="1975">
                  <c:v>35.268981844093602</c:v>
                </c:pt>
                <c:pt idx="1976">
                  <c:v>41.5497594327678</c:v>
                </c:pt>
                <c:pt idx="1977">
                  <c:v>38.167802269635501</c:v>
                </c:pt>
                <c:pt idx="1978">
                  <c:v>35.365609191611703</c:v>
                </c:pt>
                <c:pt idx="1979">
                  <c:v>34.689217758985201</c:v>
                </c:pt>
                <c:pt idx="1980">
                  <c:v>36.428510014310397</c:v>
                </c:pt>
                <c:pt idx="1981">
                  <c:v>34.689217758985201</c:v>
                </c:pt>
                <c:pt idx="1982">
                  <c:v>35.945373276719998</c:v>
                </c:pt>
                <c:pt idx="1983">
                  <c:v>37.1049014469368</c:v>
                </c:pt>
                <c:pt idx="1984">
                  <c:v>35.945373276719998</c:v>
                </c:pt>
                <c:pt idx="1985">
                  <c:v>37.1049014469368</c:v>
                </c:pt>
                <c:pt idx="1986">
                  <c:v>36.525137361828399</c:v>
                </c:pt>
                <c:pt idx="1987">
                  <c:v>39.713839829924602</c:v>
                </c:pt>
                <c:pt idx="1988">
                  <c:v>34.5925904114671</c:v>
                </c:pt>
                <c:pt idx="1989">
                  <c:v>33.239807546214202</c:v>
                </c:pt>
                <c:pt idx="1990">
                  <c:v>35.172354496575501</c:v>
                </c:pt>
                <c:pt idx="1991">
                  <c:v>33.1431801986962</c:v>
                </c:pt>
                <c:pt idx="1992">
                  <c:v>33.579487300288001</c:v>
                </c:pt>
                <c:pt idx="1993">
                  <c:v>32.294557939307602</c:v>
                </c:pt>
                <c:pt idx="1994">
                  <c:v>30.067347046941499</c:v>
                </c:pt>
                <c:pt idx="1995">
                  <c:v>30.838304663529801</c:v>
                </c:pt>
                <c:pt idx="1996">
                  <c:v>30.5813187913337</c:v>
                </c:pt>
                <c:pt idx="1997">
                  <c:v>31.009628578327199</c:v>
                </c:pt>
                <c:pt idx="1998">
                  <c:v>32.380219896706301</c:v>
                </c:pt>
                <c:pt idx="1999">
                  <c:v>31.2666144505232</c:v>
                </c:pt>
                <c:pt idx="2000">
                  <c:v>36.834641681438299</c:v>
                </c:pt>
                <c:pt idx="2001">
                  <c:v>33.836473172484098</c:v>
                </c:pt>
                <c:pt idx="2002">
                  <c:v>31.352276407921899</c:v>
                </c:pt>
                <c:pt idx="2003">
                  <c:v>30.752642706131098</c:v>
                </c:pt>
                <c:pt idx="2004">
                  <c:v>32.294557939307602</c:v>
                </c:pt>
                <c:pt idx="2005">
                  <c:v>30.752642706131098</c:v>
                </c:pt>
                <c:pt idx="2006">
                  <c:v>31.8662481523141</c:v>
                </c:pt>
                <c:pt idx="2007">
                  <c:v>32.894191641098402</c:v>
                </c:pt>
                <c:pt idx="2008">
                  <c:v>31.8662481523141</c:v>
                </c:pt>
                <c:pt idx="2009">
                  <c:v>32.894191641098402</c:v>
                </c:pt>
                <c:pt idx="2010">
                  <c:v>32.380219896706301</c:v>
                </c:pt>
                <c:pt idx="2011">
                  <c:v>35.207064490863203</c:v>
                </c:pt>
                <c:pt idx="2012">
                  <c:v>30.666980748732399</c:v>
                </c:pt>
                <c:pt idx="2013">
                  <c:v>29.467713345150699</c:v>
                </c:pt>
                <c:pt idx="2014">
                  <c:v>31.180952493124501</c:v>
                </c:pt>
                <c:pt idx="2015">
                  <c:v>29.382051387752</c:v>
                </c:pt>
                <c:pt idx="2016">
                  <c:v>34.031953924161002</c:v>
                </c:pt>
                <c:pt idx="2017">
                  <c:v>32.729710789307902</c:v>
                </c:pt>
                <c:pt idx="2018">
                  <c:v>30.472489355562502</c:v>
                </c:pt>
                <c:pt idx="2019">
                  <c:v>31.253835236474298</c:v>
                </c:pt>
                <c:pt idx="2020">
                  <c:v>30.993386609503698</c:v>
                </c:pt>
                <c:pt idx="2021">
                  <c:v>31.427467654454802</c:v>
                </c:pt>
                <c:pt idx="2022">
                  <c:v>32.816526998298102</c:v>
                </c:pt>
                <c:pt idx="2023">
                  <c:v>31.687916281425402</c:v>
                </c:pt>
                <c:pt idx="2024">
                  <c:v>37.330969865788802</c:v>
                </c:pt>
                <c:pt idx="2025">
                  <c:v>34.292402551131602</c:v>
                </c:pt>
                <c:pt idx="2026">
                  <c:v>31.774732490415602</c:v>
                </c:pt>
                <c:pt idx="2027">
                  <c:v>31.167019027484098</c:v>
                </c:pt>
                <c:pt idx="2028">
                  <c:v>32.729710789307902</c:v>
                </c:pt>
                <c:pt idx="2029">
                  <c:v>31.167019027484098</c:v>
                </c:pt>
                <c:pt idx="2030">
                  <c:v>32.295629744356802</c:v>
                </c:pt>
                <c:pt idx="2031">
                  <c:v>33.337424252239302</c:v>
                </c:pt>
                <c:pt idx="2032">
                  <c:v>32.295629744356802</c:v>
                </c:pt>
                <c:pt idx="2033">
                  <c:v>33.337424252239302</c:v>
                </c:pt>
                <c:pt idx="2034">
                  <c:v>32.816526998298102</c:v>
                </c:pt>
                <c:pt idx="2035">
                  <c:v>35.681461894974902</c:v>
                </c:pt>
                <c:pt idx="2036">
                  <c:v>31.080202818493898</c:v>
                </c:pt>
                <c:pt idx="2037">
                  <c:v>29.864775892630998</c:v>
                </c:pt>
                <c:pt idx="2038">
                  <c:v>31.601100072435202</c:v>
                </c:pt>
                <c:pt idx="2039">
                  <c:v>29.777959683640798</c:v>
                </c:pt>
                <c:pt idx="2040">
                  <c:v>29.8951162201794</c:v>
                </c:pt>
                <c:pt idx="2041">
                  <c:v>28.751170446448</c:v>
                </c:pt>
                <c:pt idx="2042">
                  <c:v>26.768331105313699</c:v>
                </c:pt>
                <c:pt idx="2043">
                  <c:v>27.454698569552502</c:v>
                </c:pt>
                <c:pt idx="2044">
                  <c:v>27.2259094148062</c:v>
                </c:pt>
                <c:pt idx="2045">
                  <c:v>27.607224672716701</c:v>
                </c:pt>
                <c:pt idx="2046">
                  <c:v>28.8274334980301</c:v>
                </c:pt>
                <c:pt idx="2047">
                  <c:v>27.836013827462899</c:v>
                </c:pt>
                <c:pt idx="2048">
                  <c:v>32.793112180298799</c:v>
                </c:pt>
                <c:pt idx="2049">
                  <c:v>30.123905374925702</c:v>
                </c:pt>
                <c:pt idx="2050">
                  <c:v>27.912276879044999</c:v>
                </c:pt>
                <c:pt idx="2051">
                  <c:v>27.378435517970399</c:v>
                </c:pt>
                <c:pt idx="2052">
                  <c:v>28.751170446448</c:v>
                </c:pt>
                <c:pt idx="2053">
                  <c:v>27.378435517970399</c:v>
                </c:pt>
                <c:pt idx="2054">
                  <c:v>28.369855188537599</c:v>
                </c:pt>
                <c:pt idx="2055">
                  <c:v>29.2850118075227</c:v>
                </c:pt>
                <c:pt idx="2056">
                  <c:v>28.369855188537599</c:v>
                </c:pt>
                <c:pt idx="2057">
                  <c:v>29.2850118075227</c:v>
                </c:pt>
                <c:pt idx="2058">
                  <c:v>28.8274334980301</c:v>
                </c:pt>
                <c:pt idx="2059">
                  <c:v>31.344114200239101</c:v>
                </c:pt>
                <c:pt idx="2060">
                  <c:v>27.302172466388299</c:v>
                </c:pt>
                <c:pt idx="2061">
                  <c:v>26.234489744239099</c:v>
                </c:pt>
                <c:pt idx="2062">
                  <c:v>27.759750775880899</c:v>
                </c:pt>
                <c:pt idx="2063">
                  <c:v>26.158226692656999</c:v>
                </c:pt>
                <c:pt idx="2064">
                  <c:v>28.763949660496898</c:v>
                </c:pt>
                <c:pt idx="2065">
                  <c:v>27.6632883214473</c:v>
                </c:pt>
                <c:pt idx="2066">
                  <c:v>25.7554753337613</c:v>
                </c:pt>
                <c:pt idx="2067">
                  <c:v>26.415872137190998</c:v>
                </c:pt>
                <c:pt idx="2068">
                  <c:v>26.1957398693811</c:v>
                </c:pt>
                <c:pt idx="2069">
                  <c:v>26.562626982397699</c:v>
                </c:pt>
                <c:pt idx="2070">
                  <c:v>27.736665744050601</c:v>
                </c:pt>
                <c:pt idx="2071">
                  <c:v>26.782759250207601</c:v>
                </c:pt>
                <c:pt idx="2072">
                  <c:v>31.552291719422598</c:v>
                </c:pt>
                <c:pt idx="2073">
                  <c:v>28.9840819283068</c:v>
                </c:pt>
                <c:pt idx="2074">
                  <c:v>26.856136672810901</c:v>
                </c:pt>
                <c:pt idx="2075">
                  <c:v>26.342494714587701</c:v>
                </c:pt>
                <c:pt idx="2076">
                  <c:v>27.6632883214473</c:v>
                </c:pt>
                <c:pt idx="2077">
                  <c:v>26.342494714587701</c:v>
                </c:pt>
                <c:pt idx="2078">
                  <c:v>27.296401208430702</c:v>
                </c:pt>
                <c:pt idx="2079">
                  <c:v>28.176930279670401</c:v>
                </c:pt>
                <c:pt idx="2080">
                  <c:v>27.296401208430702</c:v>
                </c:pt>
                <c:pt idx="2081">
                  <c:v>28.176930279670401</c:v>
                </c:pt>
                <c:pt idx="2082">
                  <c:v>27.736665744050601</c:v>
                </c:pt>
                <c:pt idx="2083">
                  <c:v>30.158120689959802</c:v>
                </c:pt>
                <c:pt idx="2084">
                  <c:v>26.269117291984401</c:v>
                </c:pt>
                <c:pt idx="2085">
                  <c:v>25.2418333755381</c:v>
                </c:pt>
                <c:pt idx="2086">
                  <c:v>26.7093818276043</c:v>
                </c:pt>
                <c:pt idx="2087">
                  <c:v>25.168455952934799</c:v>
                </c:pt>
                <c:pt idx="2088">
                  <c:v>28.731630615934598</c:v>
                </c:pt>
                <c:pt idx="2089">
                  <c:v>27.632205975018699</c:v>
                </c:pt>
                <c:pt idx="2090">
                  <c:v>25.726536597431199</c:v>
                </c:pt>
                <c:pt idx="2091">
                  <c:v>26.386191381980701</c:v>
                </c:pt>
                <c:pt idx="2092">
                  <c:v>26.1663064537975</c:v>
                </c:pt>
                <c:pt idx="2093">
                  <c:v>26.5327813341028</c:v>
                </c:pt>
                <c:pt idx="2094">
                  <c:v>27.705500951079799</c:v>
                </c:pt>
                <c:pt idx="2095">
                  <c:v>26.752666262285999</c:v>
                </c:pt>
                <c:pt idx="2096">
                  <c:v>31.5168397062547</c:v>
                </c:pt>
                <c:pt idx="2097">
                  <c:v>28.951515544117701</c:v>
                </c:pt>
                <c:pt idx="2098">
                  <c:v>26.825961238347102</c:v>
                </c:pt>
                <c:pt idx="2099">
                  <c:v>26.312896405919702</c:v>
                </c:pt>
                <c:pt idx="2100">
                  <c:v>27.632205975018699</c:v>
                </c:pt>
                <c:pt idx="2101">
                  <c:v>26.312896405919702</c:v>
                </c:pt>
                <c:pt idx="2102">
                  <c:v>27.265731094713399</c:v>
                </c:pt>
                <c:pt idx="2103">
                  <c:v>28.145270807446099</c:v>
                </c:pt>
                <c:pt idx="2104">
                  <c:v>27.265731094713399</c:v>
                </c:pt>
                <c:pt idx="2105">
                  <c:v>28.145270807446099</c:v>
                </c:pt>
                <c:pt idx="2106">
                  <c:v>27.705500951079799</c:v>
                </c:pt>
                <c:pt idx="2107">
                  <c:v>30.124235161094699</c:v>
                </c:pt>
                <c:pt idx="2108">
                  <c:v>26.239601429858599</c:v>
                </c:pt>
                <c:pt idx="2109">
                  <c:v>25.213471765003799</c:v>
                </c:pt>
                <c:pt idx="2110">
                  <c:v>26.6793712862249</c:v>
                </c:pt>
                <c:pt idx="2111">
                  <c:v>25.1401767889427</c:v>
                </c:pt>
                <c:pt idx="2112">
                  <c:v>26.016830872696602</c:v>
                </c:pt>
                <c:pt idx="2113">
                  <c:v>25.0212888750169</c:v>
                </c:pt>
                <c:pt idx="2114">
                  <c:v>23.295682745705399</c:v>
                </c:pt>
                <c:pt idx="2115">
                  <c:v>23.893007944313201</c:v>
                </c:pt>
                <c:pt idx="2116">
                  <c:v>23.693899544777299</c:v>
                </c:pt>
                <c:pt idx="2117">
                  <c:v>24.025746877337198</c:v>
                </c:pt>
                <c:pt idx="2118">
                  <c:v>25.087658341528901</c:v>
                </c:pt>
                <c:pt idx="2119">
                  <c:v>24.2248552768732</c:v>
                </c:pt>
                <c:pt idx="2120">
                  <c:v>28.538870600151899</c:v>
                </c:pt>
                <c:pt idx="2121">
                  <c:v>26.2159392722326</c:v>
                </c:pt>
                <c:pt idx="2122">
                  <c:v>24.291224743385101</c:v>
                </c:pt>
                <c:pt idx="2123">
                  <c:v>23.8266384778013</c:v>
                </c:pt>
                <c:pt idx="2124">
                  <c:v>25.0212888750169</c:v>
                </c:pt>
                <c:pt idx="2125">
                  <c:v>23.8266384778013</c:v>
                </c:pt>
                <c:pt idx="2126">
                  <c:v>24.689441542457001</c:v>
                </c:pt>
                <c:pt idx="2127">
                  <c:v>25.4858751406008</c:v>
                </c:pt>
                <c:pt idx="2128">
                  <c:v>24.689441542457001</c:v>
                </c:pt>
                <c:pt idx="2129">
                  <c:v>25.4858751406008</c:v>
                </c:pt>
                <c:pt idx="2130">
                  <c:v>25.087658341528901</c:v>
                </c:pt>
                <c:pt idx="2131">
                  <c:v>27.277850736424298</c:v>
                </c:pt>
                <c:pt idx="2132">
                  <c:v>23.760269011289299</c:v>
                </c:pt>
                <c:pt idx="2133">
                  <c:v>22.831096480121602</c:v>
                </c:pt>
                <c:pt idx="2134">
                  <c:v>24.158485810361199</c:v>
                </c:pt>
                <c:pt idx="2135">
                  <c:v>22.764727013609601</c:v>
                </c:pt>
                <c:pt idx="2136">
                  <c:v>25.532045204261301</c:v>
                </c:pt>
                <c:pt idx="2137">
                  <c:v>24.555053678588099</c:v>
                </c:pt>
                <c:pt idx="2138">
                  <c:v>22.861601700754399</c:v>
                </c:pt>
                <c:pt idx="2139">
                  <c:v>23.4477966161583</c:v>
                </c:pt>
                <c:pt idx="2140">
                  <c:v>23.2523983110237</c:v>
                </c:pt>
                <c:pt idx="2141">
                  <c:v>23.5780621529148</c:v>
                </c:pt>
                <c:pt idx="2142">
                  <c:v>24.620186446966301</c:v>
                </c:pt>
                <c:pt idx="2143">
                  <c:v>23.773460458049399</c:v>
                </c:pt>
                <c:pt idx="2144">
                  <c:v>28.007090402633601</c:v>
                </c:pt>
                <c:pt idx="2145">
                  <c:v>25.727443509396</c:v>
                </c:pt>
                <c:pt idx="2146">
                  <c:v>23.838593226427701</c:v>
                </c:pt>
                <c:pt idx="2147">
                  <c:v>23.382663847780101</c:v>
                </c:pt>
                <c:pt idx="2148">
                  <c:v>24.555053678587999</c:v>
                </c:pt>
                <c:pt idx="2149">
                  <c:v>23.382663847780101</c:v>
                </c:pt>
                <c:pt idx="2150">
                  <c:v>24.229389836696999</c:v>
                </c:pt>
                <c:pt idx="2151">
                  <c:v>25.010983057235599</c:v>
                </c:pt>
                <c:pt idx="2152">
                  <c:v>24.229389836696999</c:v>
                </c:pt>
                <c:pt idx="2153">
                  <c:v>25.010983057235599</c:v>
                </c:pt>
                <c:pt idx="2154">
                  <c:v>24.620186446966301</c:v>
                </c:pt>
                <c:pt idx="2155">
                  <c:v>26.769567803447401</c:v>
                </c:pt>
                <c:pt idx="2156">
                  <c:v>23.317531079401899</c:v>
                </c:pt>
                <c:pt idx="2157">
                  <c:v>22.405672322106899</c:v>
                </c:pt>
                <c:pt idx="2158">
                  <c:v>23.708327689671201</c:v>
                </c:pt>
                <c:pt idx="2159">
                  <c:v>22.3405395537286</c:v>
                </c:pt>
                <c:pt idx="2160">
                  <c:v>26.423482587245001</c:v>
                </c:pt>
                <c:pt idx="2161">
                  <c:v>25.412379937222902</c:v>
                </c:pt>
                <c:pt idx="2162">
                  <c:v>23.659802010517801</c:v>
                </c:pt>
                <c:pt idx="2163">
                  <c:v>24.2664636005311</c:v>
                </c:pt>
                <c:pt idx="2164">
                  <c:v>24.0642430705267</c:v>
                </c:pt>
                <c:pt idx="2165">
                  <c:v>24.401277287200699</c:v>
                </c:pt>
                <c:pt idx="2166">
                  <c:v>25.479786780557699</c:v>
                </c:pt>
                <c:pt idx="2167">
                  <c:v>24.603497817205199</c:v>
                </c:pt>
                <c:pt idx="2168">
                  <c:v>28.984942633967702</c:v>
                </c:pt>
                <c:pt idx="2169">
                  <c:v>26.625703117249401</c:v>
                </c:pt>
                <c:pt idx="2170">
                  <c:v>24.67090466054</c:v>
                </c:pt>
                <c:pt idx="2171">
                  <c:v>24.199056757196299</c:v>
                </c:pt>
                <c:pt idx="2172">
                  <c:v>25.412379937222902</c:v>
                </c:pt>
                <c:pt idx="2173">
                  <c:v>24.199056757196299</c:v>
                </c:pt>
                <c:pt idx="2174">
                  <c:v>25.0753457205488</c:v>
                </c:pt>
                <c:pt idx="2175">
                  <c:v>25.884227840566499</c:v>
                </c:pt>
                <c:pt idx="2176">
                  <c:v>25.0753457205488</c:v>
                </c:pt>
                <c:pt idx="2177">
                  <c:v>25.884227840566499</c:v>
                </c:pt>
                <c:pt idx="2178">
                  <c:v>25.479786780557699</c:v>
                </c:pt>
                <c:pt idx="2179">
                  <c:v>27.704212610606401</c:v>
                </c:pt>
                <c:pt idx="2180">
                  <c:v>24.131649913861501</c:v>
                </c:pt>
                <c:pt idx="2181">
                  <c:v>23.1879541071742</c:v>
                </c:pt>
                <c:pt idx="2182">
                  <c:v>24.536090973870401</c:v>
                </c:pt>
                <c:pt idx="2183">
                  <c:v>23.120547263839399</c:v>
                </c:pt>
                <c:pt idx="2184">
                  <c:v>26.636575188755</c:v>
                </c:pt>
                <c:pt idx="2185">
                  <c:v>25.617318485103699</c:v>
                </c:pt>
                <c:pt idx="2186">
                  <c:v>23.850606865441399</c:v>
                </c:pt>
                <c:pt idx="2187">
                  <c:v>24.462160887632201</c:v>
                </c:pt>
                <c:pt idx="2188">
                  <c:v>24.258309546901899</c:v>
                </c:pt>
                <c:pt idx="2189">
                  <c:v>24.598061781452301</c:v>
                </c:pt>
                <c:pt idx="2190">
                  <c:v>25.685268932013798</c:v>
                </c:pt>
                <c:pt idx="2191">
                  <c:v>24.801913122182601</c:v>
                </c:pt>
                <c:pt idx="2192">
                  <c:v>29.2186921713384</c:v>
                </c:pt>
                <c:pt idx="2193">
                  <c:v>26.840426529485299</c:v>
                </c:pt>
                <c:pt idx="2194">
                  <c:v>24.869863569092701</c:v>
                </c:pt>
                <c:pt idx="2195">
                  <c:v>24.394210440722102</c:v>
                </c:pt>
                <c:pt idx="2196">
                  <c:v>25.617318485103699</c:v>
                </c:pt>
                <c:pt idx="2197">
                  <c:v>24.394210440722102</c:v>
                </c:pt>
                <c:pt idx="2198">
                  <c:v>25.2775662505532</c:v>
                </c:pt>
                <c:pt idx="2199">
                  <c:v>26.092971613474301</c:v>
                </c:pt>
                <c:pt idx="2200">
                  <c:v>25.2775662505532</c:v>
                </c:pt>
                <c:pt idx="2201">
                  <c:v>26.092971613474301</c:v>
                </c:pt>
                <c:pt idx="2202">
                  <c:v>25.685268932013798</c:v>
                </c:pt>
                <c:pt idx="2203">
                  <c:v>27.9276336800467</c:v>
                </c:pt>
                <c:pt idx="2204">
                  <c:v>24.326259993811998</c:v>
                </c:pt>
                <c:pt idx="2205">
                  <c:v>23.374953737070701</c:v>
                </c:pt>
                <c:pt idx="2206">
                  <c:v>24.733962675272501</c:v>
                </c:pt>
                <c:pt idx="2207">
                  <c:v>23.307003290160601</c:v>
                </c:pt>
                <c:pt idx="2208">
                  <c:v>26.892286310567101</c:v>
                </c:pt>
                <c:pt idx="2209">
                  <c:v>25.863244742560699</c:v>
                </c:pt>
                <c:pt idx="2210">
                  <c:v>24.0795726913496</c:v>
                </c:pt>
                <c:pt idx="2211">
                  <c:v>24.696997632153401</c:v>
                </c:pt>
                <c:pt idx="2212">
                  <c:v>24.491189318552198</c:v>
                </c:pt>
                <c:pt idx="2213">
                  <c:v>24.8342031745543</c:v>
                </c:pt>
                <c:pt idx="2214">
                  <c:v>25.931847513761099</c:v>
                </c:pt>
                <c:pt idx="2215">
                  <c:v>25.040011488155599</c:v>
                </c:pt>
                <c:pt idx="2216">
                  <c:v>29.4991916161833</c:v>
                </c:pt>
                <c:pt idx="2217">
                  <c:v>27.098094624168301</c:v>
                </c:pt>
                <c:pt idx="2218">
                  <c:v>25.108614259355999</c:v>
                </c:pt>
                <c:pt idx="2219">
                  <c:v>24.628394860953001</c:v>
                </c:pt>
                <c:pt idx="2220">
                  <c:v>25.863244742560699</c:v>
                </c:pt>
                <c:pt idx="2221">
                  <c:v>24.628394860953001</c:v>
                </c:pt>
                <c:pt idx="2222">
                  <c:v>25.520230886558501</c:v>
                </c:pt>
                <c:pt idx="2223">
                  <c:v>26.3434641409637</c:v>
                </c:pt>
                <c:pt idx="2224">
                  <c:v>25.520230886558501</c:v>
                </c:pt>
                <c:pt idx="2225">
                  <c:v>26.3434641409637</c:v>
                </c:pt>
                <c:pt idx="2226">
                  <c:v>25.931847513761099</c:v>
                </c:pt>
                <c:pt idx="2227">
                  <c:v>28.195738963375199</c:v>
                </c:pt>
                <c:pt idx="2228">
                  <c:v>24.559792089752602</c:v>
                </c:pt>
                <c:pt idx="2229">
                  <c:v>23.599353292946599</c:v>
                </c:pt>
                <c:pt idx="2230">
                  <c:v>24.9714087169551</c:v>
                </c:pt>
                <c:pt idx="2231">
                  <c:v>23.530750521746199</c:v>
                </c:pt>
                <c:pt idx="2232">
                  <c:v>25.784204782714902</c:v>
                </c:pt>
                <c:pt idx="2233">
                  <c:v>24.7975642935804</c:v>
                </c:pt>
                <c:pt idx="2234">
                  <c:v>23.087387445747201</c:v>
                </c:pt>
                <c:pt idx="2235">
                  <c:v>23.6793717392279</c:v>
                </c:pt>
                <c:pt idx="2236">
                  <c:v>23.482043641400999</c:v>
                </c:pt>
                <c:pt idx="2237">
                  <c:v>23.810923804445899</c:v>
                </c:pt>
                <c:pt idx="2238">
                  <c:v>24.863340326189299</c:v>
                </c:pt>
                <c:pt idx="2239">
                  <c:v>24.0082519022728</c:v>
                </c:pt>
                <c:pt idx="2240">
                  <c:v>28.283694021855599</c:v>
                </c:pt>
                <c:pt idx="2241">
                  <c:v>25.981532880541799</c:v>
                </c:pt>
                <c:pt idx="2242">
                  <c:v>24.074027934881698</c:v>
                </c:pt>
                <c:pt idx="2243">
                  <c:v>23.613595706619002</c:v>
                </c:pt>
                <c:pt idx="2244">
                  <c:v>24.7975642935804</c:v>
                </c:pt>
                <c:pt idx="2245">
                  <c:v>23.613595706619002</c:v>
                </c:pt>
                <c:pt idx="2246">
                  <c:v>24.4686841305355</c:v>
                </c:pt>
                <c:pt idx="2247">
                  <c:v>25.257996521843101</c:v>
                </c:pt>
                <c:pt idx="2248">
                  <c:v>24.4686841305355</c:v>
                </c:pt>
                <c:pt idx="2249">
                  <c:v>25.257996521843101</c:v>
                </c:pt>
                <c:pt idx="2250">
                  <c:v>24.863340326189299</c:v>
                </c:pt>
                <c:pt idx="2251">
                  <c:v>27.033949402285199</c:v>
                </c:pt>
                <c:pt idx="2252">
                  <c:v>23.54781967401</c:v>
                </c:pt>
                <c:pt idx="2253">
                  <c:v>22.6269552174845</c:v>
                </c:pt>
                <c:pt idx="2254">
                  <c:v>23.942475869663799</c:v>
                </c:pt>
                <c:pt idx="2255">
                  <c:v>22.561179184875499</c:v>
                </c:pt>
                <c:pt idx="2256">
                  <c:v>27.531564115097201</c:v>
                </c:pt>
                <c:pt idx="2257">
                  <c:v>26.4780603862032</c:v>
                </c:pt>
                <c:pt idx="2258">
                  <c:v>24.651987256120201</c:v>
                </c:pt>
                <c:pt idx="2259">
                  <c:v>25.284089493456602</c:v>
                </c:pt>
                <c:pt idx="2260">
                  <c:v>25.0733887476778</c:v>
                </c:pt>
                <c:pt idx="2261">
                  <c:v>25.4245566573091</c:v>
                </c:pt>
                <c:pt idx="2262">
                  <c:v>26.5482939681294</c:v>
                </c:pt>
                <c:pt idx="2263">
                  <c:v>25.635257403087898</c:v>
                </c:pt>
                <c:pt idx="2264">
                  <c:v>30.200440228295399</c:v>
                </c:pt>
                <c:pt idx="2265">
                  <c:v>27.742264860875999</c:v>
                </c:pt>
                <c:pt idx="2266">
                  <c:v>25.705490985014201</c:v>
                </c:pt>
                <c:pt idx="2267">
                  <c:v>25.213855911530299</c:v>
                </c:pt>
                <c:pt idx="2268">
                  <c:v>26.4780603862032</c:v>
                </c:pt>
                <c:pt idx="2269">
                  <c:v>25.213855911530299</c:v>
                </c:pt>
                <c:pt idx="2270">
                  <c:v>26.1268924765718</c:v>
                </c:pt>
                <c:pt idx="2271">
                  <c:v>26.969695459686999</c:v>
                </c:pt>
                <c:pt idx="2272">
                  <c:v>26.1268924765718</c:v>
                </c:pt>
                <c:pt idx="2273">
                  <c:v>26.969695459686999</c:v>
                </c:pt>
                <c:pt idx="2274">
                  <c:v>26.5482939681294</c:v>
                </c:pt>
                <c:pt idx="2275">
                  <c:v>28.866002171696302</c:v>
                </c:pt>
                <c:pt idx="2276">
                  <c:v>25.143622329604099</c:v>
                </c:pt>
                <c:pt idx="2277">
                  <c:v>24.160352182636299</c:v>
                </c:pt>
                <c:pt idx="2278">
                  <c:v>25.565023821161699</c:v>
                </c:pt>
                <c:pt idx="2279">
                  <c:v>24.090118600709999</c:v>
                </c:pt>
                <c:pt idx="2280">
                  <c:v>29.065830845969501</c:v>
                </c:pt>
                <c:pt idx="2281">
                  <c:v>27.9536179309451</c:v>
                </c:pt>
                <c:pt idx="2282">
                  <c:v>26.025782211569599</c:v>
                </c:pt>
                <c:pt idx="2283">
                  <c:v>26.693109960584199</c:v>
                </c:pt>
                <c:pt idx="2284">
                  <c:v>26.4706673775793</c:v>
                </c:pt>
                <c:pt idx="2285">
                  <c:v>26.841405015920799</c:v>
                </c:pt>
                <c:pt idx="2286">
                  <c:v>28.027765458613398</c:v>
                </c:pt>
                <c:pt idx="2287">
                  <c:v>27.063847598925701</c:v>
                </c:pt>
                <c:pt idx="2288">
                  <c:v>31.883436897364501</c:v>
                </c:pt>
                <c:pt idx="2289">
                  <c:v>29.2882734289743</c:v>
                </c:pt>
                <c:pt idx="2290">
                  <c:v>27.137995126593999</c:v>
                </c:pt>
                <c:pt idx="2291">
                  <c:v>26.6189624329159</c:v>
                </c:pt>
                <c:pt idx="2292">
                  <c:v>27.9536179309451</c:v>
                </c:pt>
                <c:pt idx="2293">
                  <c:v>26.6189624329159</c:v>
                </c:pt>
                <c:pt idx="2294">
                  <c:v>27.582880292603701</c:v>
                </c:pt>
                <c:pt idx="2295">
                  <c:v>28.472650624623199</c:v>
                </c:pt>
                <c:pt idx="2296">
                  <c:v>27.582880292603701</c:v>
                </c:pt>
                <c:pt idx="2297">
                  <c:v>28.472650624623199</c:v>
                </c:pt>
                <c:pt idx="2298">
                  <c:v>28.027765458613398</c:v>
                </c:pt>
                <c:pt idx="2299">
                  <c:v>30.474633871666999</c:v>
                </c:pt>
                <c:pt idx="2300">
                  <c:v>26.544814905247598</c:v>
                </c:pt>
                <c:pt idx="2301">
                  <c:v>25.506749517891599</c:v>
                </c:pt>
                <c:pt idx="2302">
                  <c:v>26.989700071257399</c:v>
                </c:pt>
                <c:pt idx="2303">
                  <c:v>25.432601990223301</c:v>
                </c:pt>
                <c:pt idx="2304">
                  <c:v>29.492016048989601</c:v>
                </c:pt>
                <c:pt idx="2305">
                  <c:v>28.363495026706801</c:v>
                </c:pt>
                <c:pt idx="2306">
                  <c:v>26.4073919214167</c:v>
                </c:pt>
                <c:pt idx="2307">
                  <c:v>27.084504534786301</c:v>
                </c:pt>
                <c:pt idx="2308">
                  <c:v>26.8588003303298</c:v>
                </c:pt>
                <c:pt idx="2309">
                  <c:v>27.234974004424</c:v>
                </c:pt>
                <c:pt idx="2310">
                  <c:v>28.4387297615256</c:v>
                </c:pt>
                <c:pt idx="2311">
                  <c:v>27.460678208880601</c:v>
                </c:pt>
                <c:pt idx="2312">
                  <c:v>32.350935972105901</c:v>
                </c:pt>
                <c:pt idx="2313">
                  <c:v>29.7177202534461</c:v>
                </c:pt>
                <c:pt idx="2314">
                  <c:v>27.535912943699401</c:v>
                </c:pt>
                <c:pt idx="2315">
                  <c:v>27.009269799967502</c:v>
                </c:pt>
                <c:pt idx="2316">
                  <c:v>28.363495026706801</c:v>
                </c:pt>
                <c:pt idx="2317">
                  <c:v>27.009269799967502</c:v>
                </c:pt>
                <c:pt idx="2318">
                  <c:v>27.987321352612501</c:v>
                </c:pt>
                <c:pt idx="2319">
                  <c:v>28.8901381704387</c:v>
                </c:pt>
                <c:pt idx="2320">
                  <c:v>27.987321352612501</c:v>
                </c:pt>
                <c:pt idx="2321">
                  <c:v>28.8901381704387</c:v>
                </c:pt>
                <c:pt idx="2322">
                  <c:v>28.4387297615256</c:v>
                </c:pt>
                <c:pt idx="2323">
                  <c:v>30.9214760105477</c:v>
                </c:pt>
                <c:pt idx="2324">
                  <c:v>26.934035065148599</c:v>
                </c:pt>
                <c:pt idx="2325">
                  <c:v>25.880748777684701</c:v>
                </c:pt>
                <c:pt idx="2326">
                  <c:v>27.385443474061699</c:v>
                </c:pt>
                <c:pt idx="2327">
                  <c:v>25.805514042865902</c:v>
                </c:pt>
                <c:pt idx="2328">
                  <c:v>36.694545980028899</c:v>
                </c:pt>
                <c:pt idx="2329">
                  <c:v>35.290417945078801</c:v>
                </c:pt>
                <c:pt idx="2330">
                  <c:v>32.856596017831997</c:v>
                </c:pt>
                <c:pt idx="2331">
                  <c:v>33.699072838802103</c:v>
                </c:pt>
                <c:pt idx="2332">
                  <c:v>33.418247231812003</c:v>
                </c:pt>
                <c:pt idx="2333">
                  <c:v>33.886289910128703</c:v>
                </c:pt>
                <c:pt idx="2334">
                  <c:v>35.3840264807422</c:v>
                </c:pt>
                <c:pt idx="2335">
                  <c:v>34.167115517118802</c:v>
                </c:pt>
                <c:pt idx="2336">
                  <c:v>40.251670335235801</c:v>
                </c:pt>
                <c:pt idx="2337">
                  <c:v>36.975371587018898</c:v>
                </c:pt>
                <c:pt idx="2338">
                  <c:v>34.260724052782102</c:v>
                </c:pt>
                <c:pt idx="2339">
                  <c:v>33.605464303138703</c:v>
                </c:pt>
                <c:pt idx="2340">
                  <c:v>35.290417945078801</c:v>
                </c:pt>
                <c:pt idx="2341">
                  <c:v>33.605464303138703</c:v>
                </c:pt>
                <c:pt idx="2342">
                  <c:v>34.822375266762101</c:v>
                </c:pt>
                <c:pt idx="2343">
                  <c:v>35.9456776947222</c:v>
                </c:pt>
                <c:pt idx="2344">
                  <c:v>34.822375266762101</c:v>
                </c:pt>
                <c:pt idx="2345">
                  <c:v>35.9456776947222</c:v>
                </c:pt>
                <c:pt idx="2346">
                  <c:v>35.3840264807422</c:v>
                </c:pt>
                <c:pt idx="2347">
                  <c:v>38.473108157632403</c:v>
                </c:pt>
                <c:pt idx="2348">
                  <c:v>33.511855767475403</c:v>
                </c:pt>
                <c:pt idx="2349">
                  <c:v>32.201336268188598</c:v>
                </c:pt>
                <c:pt idx="2350">
                  <c:v>34.073506981455402</c:v>
                </c:pt>
                <c:pt idx="2351">
                  <c:v>32.107727732525298</c:v>
                </c:pt>
                <c:pt idx="2352">
                  <c:v>38.058338629693203</c:v>
                </c:pt>
                <c:pt idx="2353">
                  <c:v>36.602024651516203</c:v>
                </c:pt>
                <c:pt idx="2354">
                  <c:v>34.077747089342601</c:v>
                </c:pt>
                <c:pt idx="2355">
                  <c:v>34.9515354762488</c:v>
                </c:pt>
                <c:pt idx="2356">
                  <c:v>34.660272680613403</c:v>
                </c:pt>
                <c:pt idx="2357">
                  <c:v>35.145710673339103</c:v>
                </c:pt>
                <c:pt idx="2358">
                  <c:v>36.699112250061297</c:v>
                </c:pt>
                <c:pt idx="2359">
                  <c:v>35.4369734689745</c:v>
                </c:pt>
                <c:pt idx="2360">
                  <c:v>41.747667374408302</c:v>
                </c:pt>
                <c:pt idx="2361">
                  <c:v>38.349601425328601</c:v>
                </c:pt>
                <c:pt idx="2362">
                  <c:v>35.534061067519602</c:v>
                </c:pt>
                <c:pt idx="2363">
                  <c:v>34.854447877703699</c:v>
                </c:pt>
                <c:pt idx="2364">
                  <c:v>36.602024651516103</c:v>
                </c:pt>
                <c:pt idx="2365">
                  <c:v>34.854447877703699</c:v>
                </c:pt>
                <c:pt idx="2366">
                  <c:v>36.116586658790503</c:v>
                </c:pt>
                <c:pt idx="2367">
                  <c:v>37.281637841332099</c:v>
                </c:pt>
                <c:pt idx="2368">
                  <c:v>36.116586658790503</c:v>
                </c:pt>
                <c:pt idx="2369">
                  <c:v>37.281637841332099</c:v>
                </c:pt>
                <c:pt idx="2370">
                  <c:v>36.699112250061297</c:v>
                </c:pt>
                <c:pt idx="2371">
                  <c:v>39.903003002050703</c:v>
                </c:pt>
                <c:pt idx="2372">
                  <c:v>34.757360279158597</c:v>
                </c:pt>
                <c:pt idx="2373">
                  <c:v>33.398133899526698</c:v>
                </c:pt>
                <c:pt idx="2374">
                  <c:v>35.339885870429399</c:v>
                </c:pt>
                <c:pt idx="2375">
                  <c:v>33.301046300981497</c:v>
                </c:pt>
                <c:pt idx="2376">
                  <c:v>38.740234954525299</c:v>
                </c:pt>
                <c:pt idx="2377">
                  <c:v>37.257828004734797</c:v>
                </c:pt>
                <c:pt idx="2378">
                  <c:v>34.688322625097904</c:v>
                </c:pt>
                <c:pt idx="2379">
                  <c:v>35.577766794972199</c:v>
                </c:pt>
                <c:pt idx="2380">
                  <c:v>35.281285405014103</c:v>
                </c:pt>
                <c:pt idx="2381">
                  <c:v>35.775421054944303</c:v>
                </c:pt>
                <c:pt idx="2382">
                  <c:v>37.356655134720803</c:v>
                </c:pt>
                <c:pt idx="2383">
                  <c:v>36.071902444902399</c:v>
                </c:pt>
                <c:pt idx="2384">
                  <c:v>42.495665893994598</c:v>
                </c:pt>
                <c:pt idx="2385">
                  <c:v>39.036716344483402</c:v>
                </c:pt>
                <c:pt idx="2386">
                  <c:v>36.170729574888398</c:v>
                </c:pt>
                <c:pt idx="2387">
                  <c:v>35.4789396649862</c:v>
                </c:pt>
                <c:pt idx="2388">
                  <c:v>37.257828004734797</c:v>
                </c:pt>
                <c:pt idx="2389">
                  <c:v>35.4789396649862</c:v>
                </c:pt>
                <c:pt idx="2390">
                  <c:v>36.763692354804597</c:v>
                </c:pt>
                <c:pt idx="2391">
                  <c:v>37.949617914637003</c:v>
                </c:pt>
                <c:pt idx="2392">
                  <c:v>36.763692354804597</c:v>
                </c:pt>
                <c:pt idx="2393">
                  <c:v>37.949617914637003</c:v>
                </c:pt>
                <c:pt idx="2394">
                  <c:v>37.356655134720803</c:v>
                </c:pt>
                <c:pt idx="2395">
                  <c:v>40.617950424259902</c:v>
                </c:pt>
                <c:pt idx="2396">
                  <c:v>35.380112535000102</c:v>
                </c:pt>
                <c:pt idx="2397">
                  <c:v>33.996532715195698</c:v>
                </c:pt>
                <c:pt idx="2398">
                  <c:v>35.9730753149164</c:v>
                </c:pt>
                <c:pt idx="2399">
                  <c:v>33.8977055852096</c:v>
                </c:pt>
                <c:pt idx="2400">
                  <c:v>40.189264644793603</c:v>
                </c:pt>
                <c:pt idx="2401">
                  <c:v>38.6514101303244</c:v>
                </c:pt>
                <c:pt idx="2402">
                  <c:v>35.985795638577898</c:v>
                </c:pt>
                <c:pt idx="2403">
                  <c:v>36.908508347259399</c:v>
                </c:pt>
                <c:pt idx="2404">
                  <c:v>36.600937444365599</c:v>
                </c:pt>
                <c:pt idx="2405">
                  <c:v>37.113555615855297</c:v>
                </c:pt>
                <c:pt idx="2406">
                  <c:v>38.753933764622403</c:v>
                </c:pt>
                <c:pt idx="2407">
                  <c:v>37.421126518749098</c:v>
                </c:pt>
                <c:pt idx="2408">
                  <c:v>44.085162748115401</c:v>
                </c:pt>
                <c:pt idx="2409">
                  <c:v>40.496835547687397</c:v>
                </c:pt>
                <c:pt idx="2410">
                  <c:v>37.5236501530471</c:v>
                </c:pt>
                <c:pt idx="2411">
                  <c:v>36.805984712961497</c:v>
                </c:pt>
                <c:pt idx="2412">
                  <c:v>38.6514101303244</c:v>
                </c:pt>
                <c:pt idx="2413">
                  <c:v>36.805984712961497</c:v>
                </c:pt>
                <c:pt idx="2414">
                  <c:v>38.138791958834702</c:v>
                </c:pt>
                <c:pt idx="2415">
                  <c:v>39.369075570409997</c:v>
                </c:pt>
                <c:pt idx="2416">
                  <c:v>38.138791958834702</c:v>
                </c:pt>
                <c:pt idx="2417">
                  <c:v>39.369075570409997</c:v>
                </c:pt>
                <c:pt idx="2418">
                  <c:v>38.753933764622403</c:v>
                </c:pt>
                <c:pt idx="2419">
                  <c:v>42.137213696454502</c:v>
                </c:pt>
                <c:pt idx="2420">
                  <c:v>36.703461078663501</c:v>
                </c:pt>
                <c:pt idx="2421">
                  <c:v>35.268130198492301</c:v>
                </c:pt>
                <c:pt idx="2422">
                  <c:v>37.318602884451202</c:v>
                </c:pt>
                <c:pt idx="2423">
                  <c:v>35.165606564194398</c:v>
                </c:pt>
                <c:pt idx="2424">
                  <c:v>32.176982828016101</c:v>
                </c:pt>
                <c:pt idx="2425">
                  <c:v>30.945720730005299</c:v>
                </c:pt>
                <c:pt idx="2426">
                  <c:v>28.8115330934532</c:v>
                </c:pt>
                <c:pt idx="2427">
                  <c:v>29.550290352259701</c:v>
                </c:pt>
                <c:pt idx="2428">
                  <c:v>29.304037932657501</c:v>
                </c:pt>
                <c:pt idx="2429">
                  <c:v>29.7144586319944</c:v>
                </c:pt>
                <c:pt idx="2430">
                  <c:v>31.0278048698726</c:v>
                </c:pt>
                <c:pt idx="2431">
                  <c:v>29.960711051596601</c:v>
                </c:pt>
                <c:pt idx="2432">
                  <c:v>35.296180142976802</c:v>
                </c:pt>
                <c:pt idx="2433">
                  <c:v>32.423235247618202</c:v>
                </c:pt>
                <c:pt idx="2434">
                  <c:v>30.042795191463998</c:v>
                </c:pt>
                <c:pt idx="2435">
                  <c:v>29.4682062123923</c:v>
                </c:pt>
                <c:pt idx="2436">
                  <c:v>30.945720730005299</c:v>
                </c:pt>
                <c:pt idx="2437">
                  <c:v>29.4682062123923</c:v>
                </c:pt>
                <c:pt idx="2438">
                  <c:v>30.535300030668299</c:v>
                </c:pt>
                <c:pt idx="2439">
                  <c:v>31.520309709077001</c:v>
                </c:pt>
                <c:pt idx="2440">
                  <c:v>30.535300030668299</c:v>
                </c:pt>
                <c:pt idx="2441">
                  <c:v>31.520309709077001</c:v>
                </c:pt>
                <c:pt idx="2442">
                  <c:v>31.0278048698726</c:v>
                </c:pt>
                <c:pt idx="2443">
                  <c:v>33.736581485496401</c:v>
                </c:pt>
                <c:pt idx="2444">
                  <c:v>29.386122072524898</c:v>
                </c:pt>
                <c:pt idx="2445">
                  <c:v>28.236944114381402</c:v>
                </c:pt>
                <c:pt idx="2446">
                  <c:v>29.878626911729199</c:v>
                </c:pt>
                <c:pt idx="2447">
                  <c:v>28.1548599745141</c:v>
                </c:pt>
                <c:pt idx="2448">
                  <c:v>36.140505216102802</c:v>
                </c:pt>
                <c:pt idx="2449">
                  <c:v>34.757577720588699</c:v>
                </c:pt>
                <c:pt idx="2450">
                  <c:v>32.360503395030797</c:v>
                </c:pt>
                <c:pt idx="2451">
                  <c:v>33.190259892339299</c:v>
                </c:pt>
                <c:pt idx="2452">
                  <c:v>32.913674393236498</c:v>
                </c:pt>
                <c:pt idx="2453">
                  <c:v>33.374650225074497</c:v>
                </c:pt>
                <c:pt idx="2454">
                  <c:v>34.849772886956302</c:v>
                </c:pt>
                <c:pt idx="2455">
                  <c:v>33.651235724177397</c:v>
                </c:pt>
                <c:pt idx="2456">
                  <c:v>39.643921538072</c:v>
                </c:pt>
                <c:pt idx="2457">
                  <c:v>36.417090715205603</c:v>
                </c:pt>
                <c:pt idx="2458">
                  <c:v>33.743430890545</c:v>
                </c:pt>
                <c:pt idx="2459">
                  <c:v>33.098064725971703</c:v>
                </c:pt>
                <c:pt idx="2460">
                  <c:v>34.757577720588699</c:v>
                </c:pt>
                <c:pt idx="2461">
                  <c:v>33.098064725971703</c:v>
                </c:pt>
                <c:pt idx="2462">
                  <c:v>34.296601888750601</c:v>
                </c:pt>
                <c:pt idx="2463">
                  <c:v>35.402943885161903</c:v>
                </c:pt>
                <c:pt idx="2464">
                  <c:v>34.296601888750601</c:v>
                </c:pt>
                <c:pt idx="2465">
                  <c:v>35.402943885161903</c:v>
                </c:pt>
                <c:pt idx="2466">
                  <c:v>34.849772886956302</c:v>
                </c:pt>
                <c:pt idx="2467">
                  <c:v>37.892213377087401</c:v>
                </c:pt>
                <c:pt idx="2468">
                  <c:v>33.005869559604101</c:v>
                </c:pt>
                <c:pt idx="2469">
                  <c:v>31.7151372304576</c:v>
                </c:pt>
                <c:pt idx="2470">
                  <c:v>33.559040557809801</c:v>
                </c:pt>
                <c:pt idx="2471">
                  <c:v>31.622942064090001</c:v>
                </c:pt>
                <c:pt idx="2472">
                  <c:v>36.5240718988209</c:v>
                </c:pt>
                <c:pt idx="2473">
                  <c:v>35.1264671067742</c:v>
                </c:pt>
                <c:pt idx="2474">
                  <c:v>32.703952133893203</c:v>
                </c:pt>
                <c:pt idx="2475">
                  <c:v>33.542515009121203</c:v>
                </c:pt>
                <c:pt idx="2476">
                  <c:v>33.262994050711903</c:v>
                </c:pt>
                <c:pt idx="2477">
                  <c:v>33.728862314727401</c:v>
                </c:pt>
                <c:pt idx="2478">
                  <c:v>35.219640759577302</c:v>
                </c:pt>
                <c:pt idx="2479">
                  <c:v>34.008383273136801</c:v>
                </c:pt>
                <c:pt idx="2480">
                  <c:v>40.064670705339203</c:v>
                </c:pt>
                <c:pt idx="2481">
                  <c:v>36.8035928572302</c:v>
                </c:pt>
                <c:pt idx="2482">
                  <c:v>34.101556925939903</c:v>
                </c:pt>
                <c:pt idx="2483">
                  <c:v>33.449341356318101</c:v>
                </c:pt>
                <c:pt idx="2484">
                  <c:v>35.1264671067742</c:v>
                </c:pt>
                <c:pt idx="2485">
                  <c:v>33.449341356318101</c:v>
                </c:pt>
                <c:pt idx="2486">
                  <c:v>34.660598842758603</c:v>
                </c:pt>
                <c:pt idx="2487">
                  <c:v>35.778682676396002</c:v>
                </c:pt>
                <c:pt idx="2488">
                  <c:v>34.660598842758603</c:v>
                </c:pt>
                <c:pt idx="2489">
                  <c:v>35.778682676396002</c:v>
                </c:pt>
                <c:pt idx="2490">
                  <c:v>35.219640759577302</c:v>
                </c:pt>
                <c:pt idx="2491">
                  <c:v>38.294371302080101</c:v>
                </c:pt>
                <c:pt idx="2492">
                  <c:v>33.356167703514998</c:v>
                </c:pt>
                <c:pt idx="2493">
                  <c:v>32.051736564271401</c:v>
                </c:pt>
                <c:pt idx="2494">
                  <c:v>33.915209620333698</c:v>
                </c:pt>
                <c:pt idx="2495">
                  <c:v>31.958562911468299</c:v>
                </c:pt>
                <c:pt idx="2496">
                  <c:v>33.924342160398403</c:v>
                </c:pt>
                <c:pt idx="2497">
                  <c:v>32.626216822628102</c:v>
                </c:pt>
                <c:pt idx="2498">
                  <c:v>30.3761329038261</c:v>
                </c:pt>
                <c:pt idx="2499">
                  <c:v>31.1550081064883</c:v>
                </c:pt>
                <c:pt idx="2500">
                  <c:v>30.895383038934199</c:v>
                </c:pt>
                <c:pt idx="2501">
                  <c:v>31.328091484857701</c:v>
                </c:pt>
                <c:pt idx="2502">
                  <c:v>32.712758511812702</c:v>
                </c:pt>
                <c:pt idx="2503">
                  <c:v>31.587716552411798</c:v>
                </c:pt>
                <c:pt idx="2504">
                  <c:v>37.212926349416598</c:v>
                </c:pt>
                <c:pt idx="2505">
                  <c:v>34.1839672279525</c:v>
                </c:pt>
                <c:pt idx="2506">
                  <c:v>31.674258241596501</c:v>
                </c:pt>
                <c:pt idx="2507">
                  <c:v>31.0684664173036</c:v>
                </c:pt>
                <c:pt idx="2508">
                  <c:v>32.626216822628002</c:v>
                </c:pt>
                <c:pt idx="2509">
                  <c:v>31.0684664173036</c:v>
                </c:pt>
                <c:pt idx="2510">
                  <c:v>32.1935083767046</c:v>
                </c:pt>
                <c:pt idx="2511">
                  <c:v>33.232008646920903</c:v>
                </c:pt>
                <c:pt idx="2512">
                  <c:v>32.1935083767046</c:v>
                </c:pt>
                <c:pt idx="2513">
                  <c:v>33.232008646920903</c:v>
                </c:pt>
                <c:pt idx="2514">
                  <c:v>32.712758511812702</c:v>
                </c:pt>
                <c:pt idx="2515">
                  <c:v>35.568634254907501</c:v>
                </c:pt>
                <c:pt idx="2516">
                  <c:v>30.981924728118901</c:v>
                </c:pt>
                <c:pt idx="2517">
                  <c:v>29.770341079533299</c:v>
                </c:pt>
                <c:pt idx="2518">
                  <c:v>31.501174863227099</c:v>
                </c:pt>
                <c:pt idx="2519">
                  <c:v>29.6837993903486</c:v>
                </c:pt>
                <c:pt idx="2520">
                  <c:v>37.163349703351003</c:v>
                </c:pt>
                <c:pt idx="2521">
                  <c:v>35.741282750416701</c:v>
                </c:pt>
                <c:pt idx="2522">
                  <c:v>33.2763666986638</c:v>
                </c:pt>
                <c:pt idx="2523">
                  <c:v>34.129606870424396</c:v>
                </c:pt>
                <c:pt idx="2524">
                  <c:v>33.845193479837498</c:v>
                </c:pt>
                <c:pt idx="2525">
                  <c:v>34.3192157974823</c:v>
                </c:pt>
                <c:pt idx="2526">
                  <c:v>35.836087213945603</c:v>
                </c:pt>
                <c:pt idx="2527">
                  <c:v>34.603629188069199</c:v>
                </c:pt>
                <c:pt idx="2528">
                  <c:v>40.765919317451399</c:v>
                </c:pt>
                <c:pt idx="2529">
                  <c:v>37.447763093937901</c:v>
                </c:pt>
                <c:pt idx="2530">
                  <c:v>34.698433651598101</c:v>
                </c:pt>
                <c:pt idx="2531">
                  <c:v>34.034802406895402</c:v>
                </c:pt>
                <c:pt idx="2532">
                  <c:v>35.741282750416701</c:v>
                </c:pt>
                <c:pt idx="2533">
                  <c:v>34.034802406895402</c:v>
                </c:pt>
                <c:pt idx="2534">
                  <c:v>35.267260432771899</c:v>
                </c:pt>
                <c:pt idx="2535">
                  <c:v>36.404913995119401</c:v>
                </c:pt>
                <c:pt idx="2536">
                  <c:v>35.267260432771899</c:v>
                </c:pt>
                <c:pt idx="2537">
                  <c:v>36.404913995119401</c:v>
                </c:pt>
                <c:pt idx="2538">
                  <c:v>35.836087213945603</c:v>
                </c:pt>
                <c:pt idx="2539">
                  <c:v>38.964634510401197</c:v>
                </c:pt>
                <c:pt idx="2540">
                  <c:v>33.9399979433665</c:v>
                </c:pt>
                <c:pt idx="2541">
                  <c:v>32.612735453961101</c:v>
                </c:pt>
                <c:pt idx="2542">
                  <c:v>34.508824724540197</c:v>
                </c:pt>
                <c:pt idx="2543">
                  <c:v>32.517930990432099</c:v>
                </c:pt>
                <c:pt idx="2544">
                  <c:v>40.104027604189596</c:v>
                </c:pt>
                <c:pt idx="2545">
                  <c:v>38.5694347111721</c:v>
                </c:pt>
                <c:pt idx="2546">
                  <c:v>35.909473696608501</c:v>
                </c:pt>
                <c:pt idx="2547">
                  <c:v>36.830229432419003</c:v>
                </c:pt>
                <c:pt idx="2548">
                  <c:v>36.523310853815502</c:v>
                </c:pt>
                <c:pt idx="2549">
                  <c:v>37.034841818154597</c:v>
                </c:pt>
                <c:pt idx="2550">
                  <c:v>38.6717409040399</c:v>
                </c:pt>
                <c:pt idx="2551">
                  <c:v>37.341760396758097</c:v>
                </c:pt>
                <c:pt idx="2552">
                  <c:v>43.991662933167099</c:v>
                </c:pt>
                <c:pt idx="2553">
                  <c:v>40.410946182793097</c:v>
                </c:pt>
                <c:pt idx="2554">
                  <c:v>37.444066589625997</c:v>
                </c:pt>
                <c:pt idx="2555">
                  <c:v>36.727923239551103</c:v>
                </c:pt>
                <c:pt idx="2556">
                  <c:v>38.5694347111721</c:v>
                </c:pt>
                <c:pt idx="2557">
                  <c:v>36.727923239551103</c:v>
                </c:pt>
                <c:pt idx="2558">
                  <c:v>38.057903746832899</c:v>
                </c:pt>
                <c:pt idx="2559">
                  <c:v>39.285578061246902</c:v>
                </c:pt>
                <c:pt idx="2560">
                  <c:v>38.057903746832899</c:v>
                </c:pt>
                <c:pt idx="2561">
                  <c:v>39.285578061246902</c:v>
                </c:pt>
                <c:pt idx="2562">
                  <c:v>38.6717409040399</c:v>
                </c:pt>
                <c:pt idx="2563">
                  <c:v>42.047845268678302</c:v>
                </c:pt>
                <c:pt idx="2564">
                  <c:v>36.625617046683303</c:v>
                </c:pt>
                <c:pt idx="2565">
                  <c:v>35.193330346533699</c:v>
                </c:pt>
                <c:pt idx="2566">
                  <c:v>37.239454203890297</c:v>
                </c:pt>
                <c:pt idx="2567">
                  <c:v>35.091024153665899</c:v>
                </c:pt>
                <c:pt idx="2568">
                  <c:v>56.3416838392546</c:v>
                </c:pt>
                <c:pt idx="2569">
                  <c:v>54.185752059691303</c:v>
                </c:pt>
                <c:pt idx="2570">
                  <c:v>50.448803641781602</c:v>
                </c:pt>
                <c:pt idx="2571">
                  <c:v>51.742362709519497</c:v>
                </c:pt>
                <c:pt idx="2572">
                  <c:v>51.311176353606903</c:v>
                </c:pt>
                <c:pt idx="2573">
                  <c:v>52.029820280128</c:v>
                </c:pt>
                <c:pt idx="2574">
                  <c:v>54.329480844995501</c:v>
                </c:pt>
                <c:pt idx="2575">
                  <c:v>52.461006636040601</c:v>
                </c:pt>
                <c:pt idx="2576">
                  <c:v>61.803377680814997</c:v>
                </c:pt>
                <c:pt idx="2577">
                  <c:v>56.7728701951673</c:v>
                </c:pt>
                <c:pt idx="2578">
                  <c:v>52.604735421344898</c:v>
                </c:pt>
                <c:pt idx="2579">
                  <c:v>51.598633924215299</c:v>
                </c:pt>
                <c:pt idx="2580">
                  <c:v>54.185752059691303</c:v>
                </c:pt>
                <c:pt idx="2581">
                  <c:v>51.598633924215299</c:v>
                </c:pt>
                <c:pt idx="2582">
                  <c:v>53.4671081331702</c:v>
                </c:pt>
                <c:pt idx="2583">
                  <c:v>55.191853556820803</c:v>
                </c:pt>
                <c:pt idx="2584">
                  <c:v>53.4671081331702</c:v>
                </c:pt>
                <c:pt idx="2585">
                  <c:v>55.191853556820803</c:v>
                </c:pt>
                <c:pt idx="2586">
                  <c:v>54.329480844995501</c:v>
                </c:pt>
                <c:pt idx="2587">
                  <c:v>59.072530760034802</c:v>
                </c:pt>
                <c:pt idx="2588">
                  <c:v>51.454905138911101</c:v>
                </c:pt>
                <c:pt idx="2589">
                  <c:v>49.442702144652003</c:v>
                </c:pt>
                <c:pt idx="2590">
                  <c:v>52.317277850736403</c:v>
                </c:pt>
                <c:pt idx="2591">
                  <c:v>49.298973359347798</c:v>
                </c:pt>
                <c:pt idx="2592">
                  <c:v>56.3843023595566</c:v>
                </c:pt>
                <c:pt idx="2593">
                  <c:v>54.226739769267503</c:v>
                </c:pt>
                <c:pt idx="2594">
                  <c:v>50.4869646127663</c:v>
                </c:pt>
                <c:pt idx="2595">
                  <c:v>51.781502166939802</c:v>
                </c:pt>
                <c:pt idx="2596">
                  <c:v>51.349989648881902</c:v>
                </c:pt>
                <c:pt idx="2597">
                  <c:v>52.0691771789783</c:v>
                </c:pt>
                <c:pt idx="2598">
                  <c:v>54.370577275286799</c:v>
                </c:pt>
                <c:pt idx="2599">
                  <c:v>52.500689697036101</c:v>
                </c:pt>
                <c:pt idx="2600">
                  <c:v>61.850127588289197</c:v>
                </c:pt>
                <c:pt idx="2601">
                  <c:v>56.8158148776144</c:v>
                </c:pt>
                <c:pt idx="2602">
                  <c:v>52.644527203055397</c:v>
                </c:pt>
                <c:pt idx="2603">
                  <c:v>51.6376646609205</c:v>
                </c:pt>
                <c:pt idx="2604">
                  <c:v>54.226739769267503</c:v>
                </c:pt>
                <c:pt idx="2605">
                  <c:v>51.6376646609205</c:v>
                </c:pt>
                <c:pt idx="2606">
                  <c:v>53.507552239171098</c:v>
                </c:pt>
                <c:pt idx="2607">
                  <c:v>55.2336023114024</c:v>
                </c:pt>
                <c:pt idx="2608">
                  <c:v>53.507552239171098</c:v>
                </c:pt>
                <c:pt idx="2609">
                  <c:v>55.2336023114024</c:v>
                </c:pt>
                <c:pt idx="2610">
                  <c:v>54.370577275286799</c:v>
                </c:pt>
                <c:pt idx="2611">
                  <c:v>59.117214973922898</c:v>
                </c:pt>
                <c:pt idx="2612">
                  <c:v>51.493827154901197</c:v>
                </c:pt>
                <c:pt idx="2613">
                  <c:v>49.480102070631297</c:v>
                </c:pt>
                <c:pt idx="2614">
                  <c:v>52.356852191016898</c:v>
                </c:pt>
                <c:pt idx="2615">
                  <c:v>49.336264564612001</c:v>
                </c:pt>
                <c:pt idx="2616">
                  <c:v>58.941413577677103</c:v>
                </c:pt>
                <c:pt idx="2617">
                  <c:v>56.686002343837401</c:v>
                </c:pt>
                <c:pt idx="2618">
                  <c:v>52.776622871848602</c:v>
                </c:pt>
                <c:pt idx="2619">
                  <c:v>54.129869612152397</c:v>
                </c:pt>
                <c:pt idx="2620">
                  <c:v>53.678787365384501</c:v>
                </c:pt>
                <c:pt idx="2621">
                  <c:v>54.4305911099977</c:v>
                </c:pt>
                <c:pt idx="2622">
                  <c:v>56.836363092760102</c:v>
                </c:pt>
                <c:pt idx="2623">
                  <c:v>54.881673356765702</c:v>
                </c:pt>
                <c:pt idx="2624">
                  <c:v>64.655122036737595</c:v>
                </c:pt>
                <c:pt idx="2625">
                  <c:v>59.392495824445</c:v>
                </c:pt>
                <c:pt idx="2626">
                  <c:v>55.032034105688297</c:v>
                </c:pt>
                <c:pt idx="2627">
                  <c:v>53.979508863229803</c:v>
                </c:pt>
                <c:pt idx="2628">
                  <c:v>56.686002343837401</c:v>
                </c:pt>
                <c:pt idx="2629">
                  <c:v>53.979508863229803</c:v>
                </c:pt>
                <c:pt idx="2630">
                  <c:v>55.934198599224203</c:v>
                </c:pt>
                <c:pt idx="2631">
                  <c:v>57.738527586295902</c:v>
                </c:pt>
                <c:pt idx="2632">
                  <c:v>55.934198599224203</c:v>
                </c:pt>
                <c:pt idx="2633">
                  <c:v>57.738527586295902</c:v>
                </c:pt>
                <c:pt idx="2634">
                  <c:v>56.836363092760102</c:v>
                </c:pt>
                <c:pt idx="2635">
                  <c:v>61.798267807207402</c:v>
                </c:pt>
                <c:pt idx="2636">
                  <c:v>53.829148114307102</c:v>
                </c:pt>
                <c:pt idx="2637">
                  <c:v>51.724097629390101</c:v>
                </c:pt>
                <c:pt idx="2638">
                  <c:v>54.731312607843002</c:v>
                </c:pt>
                <c:pt idx="2639">
                  <c:v>51.5737368804675</c:v>
                </c:pt>
                <c:pt idx="2640">
                  <c:v>61.200195153683502</c:v>
                </c:pt>
                <c:pt idx="2641">
                  <c:v>58.858350951374199</c:v>
                </c:pt>
                <c:pt idx="2642">
                  <c:v>54.7991543340381</c:v>
                </c:pt>
                <c:pt idx="2643">
                  <c:v>56.204260855423698</c:v>
                </c:pt>
                <c:pt idx="2644">
                  <c:v>55.735892014961799</c:v>
                </c:pt>
                <c:pt idx="2645">
                  <c:v>56.516506749064902</c:v>
                </c:pt>
                <c:pt idx="2646">
                  <c:v>59.014473898194801</c:v>
                </c:pt>
                <c:pt idx="2647">
                  <c:v>56.984875589526801</c:v>
                </c:pt>
                <c:pt idx="2648">
                  <c:v>67.132867132867105</c:v>
                </c:pt>
                <c:pt idx="2649">
                  <c:v>61.668563994145401</c:v>
                </c:pt>
                <c:pt idx="2650">
                  <c:v>57.140998536347396</c:v>
                </c:pt>
                <c:pt idx="2651">
                  <c:v>56.048137908603003</c:v>
                </c:pt>
                <c:pt idx="2652">
                  <c:v>58.858350951374199</c:v>
                </c:pt>
                <c:pt idx="2653">
                  <c:v>56.048137908603003</c:v>
                </c:pt>
                <c:pt idx="2654">
                  <c:v>58.077736217271102</c:v>
                </c:pt>
                <c:pt idx="2655">
                  <c:v>59.951211579118599</c:v>
                </c:pt>
                <c:pt idx="2656">
                  <c:v>58.077736217271102</c:v>
                </c:pt>
                <c:pt idx="2657">
                  <c:v>59.951211579118599</c:v>
                </c:pt>
                <c:pt idx="2658">
                  <c:v>59.014473898194801</c:v>
                </c:pt>
                <c:pt idx="2659">
                  <c:v>64.166531143275293</c:v>
                </c:pt>
                <c:pt idx="2660">
                  <c:v>55.892014961782401</c:v>
                </c:pt>
                <c:pt idx="2661">
                  <c:v>53.7062937062937</c:v>
                </c:pt>
                <c:pt idx="2662">
                  <c:v>56.8287526427061</c:v>
                </c:pt>
                <c:pt idx="2663">
                  <c:v>53.550170759473097</c:v>
                </c:pt>
                <c:pt idx="2664">
                  <c:v>58.472609854354999</c:v>
                </c:pt>
                <c:pt idx="2665">
                  <c:v>56.2351375384996</c:v>
                </c:pt>
                <c:pt idx="2666">
                  <c:v>52.356852191016898</c:v>
                </c:pt>
                <c:pt idx="2667">
                  <c:v>53.699335580530096</c:v>
                </c:pt>
                <c:pt idx="2668">
                  <c:v>53.251841117359</c:v>
                </c:pt>
                <c:pt idx="2669">
                  <c:v>53.997665222644201</c:v>
                </c:pt>
                <c:pt idx="2670">
                  <c:v>56.3843023595566</c:v>
                </c:pt>
                <c:pt idx="2671">
                  <c:v>54.445159685815298</c:v>
                </c:pt>
                <c:pt idx="2672">
                  <c:v>64.140873054522103</c:v>
                </c:pt>
                <c:pt idx="2673">
                  <c:v>58.920104317526103</c:v>
                </c:pt>
                <c:pt idx="2674">
                  <c:v>54.594324506872297</c:v>
                </c:pt>
                <c:pt idx="2675">
                  <c:v>53.550170759473097</c:v>
                </c:pt>
                <c:pt idx="2676">
                  <c:v>56.2351375384996</c:v>
                </c:pt>
                <c:pt idx="2677">
                  <c:v>53.550170759473097</c:v>
                </c:pt>
                <c:pt idx="2678">
                  <c:v>55.489313433214498</c:v>
                </c:pt>
                <c:pt idx="2679">
                  <c:v>57.2792912858988</c:v>
                </c:pt>
                <c:pt idx="2680">
                  <c:v>55.489313433214498</c:v>
                </c:pt>
                <c:pt idx="2681">
                  <c:v>57.2792912858988</c:v>
                </c:pt>
                <c:pt idx="2682">
                  <c:v>56.3843023595566</c:v>
                </c:pt>
                <c:pt idx="2683">
                  <c:v>61.306741454438601</c:v>
                </c:pt>
                <c:pt idx="2684">
                  <c:v>53.401005938416098</c:v>
                </c:pt>
                <c:pt idx="2685">
                  <c:v>51.312698443617698</c:v>
                </c:pt>
                <c:pt idx="2686">
                  <c:v>54.2959948647582</c:v>
                </c:pt>
                <c:pt idx="2687">
                  <c:v>51.1635336225606</c:v>
                </c:pt>
                <c:pt idx="2688">
                  <c:v>51.738883646637703</c:v>
                </c:pt>
                <c:pt idx="2689">
                  <c:v>49.759079425465401</c:v>
                </c:pt>
                <c:pt idx="2690">
                  <c:v>46.327418775433301</c:v>
                </c:pt>
                <c:pt idx="2691">
                  <c:v>47.515301308136699</c:v>
                </c:pt>
                <c:pt idx="2692">
                  <c:v>47.119340463902198</c:v>
                </c:pt>
                <c:pt idx="2693">
                  <c:v>47.779275204293</c:v>
                </c:pt>
                <c:pt idx="2694">
                  <c:v>49.891066373543502</c:v>
                </c:pt>
                <c:pt idx="2695">
                  <c:v>48.175236048527502</c:v>
                </c:pt>
                <c:pt idx="2696">
                  <c:v>56.754387673607702</c:v>
                </c:pt>
                <c:pt idx="2697">
                  <c:v>52.134844490872197</c:v>
                </c:pt>
                <c:pt idx="2698">
                  <c:v>48.307222996605702</c:v>
                </c:pt>
                <c:pt idx="2699">
                  <c:v>47.383314360058598</c:v>
                </c:pt>
                <c:pt idx="2700">
                  <c:v>49.759079425465401</c:v>
                </c:pt>
                <c:pt idx="2701">
                  <c:v>47.383314360058598</c:v>
                </c:pt>
                <c:pt idx="2702">
                  <c:v>49.099144685074599</c:v>
                </c:pt>
                <c:pt idx="2703">
                  <c:v>50.682988062012498</c:v>
                </c:pt>
                <c:pt idx="2704">
                  <c:v>49.099144685074599</c:v>
                </c:pt>
                <c:pt idx="2705">
                  <c:v>50.682988062012498</c:v>
                </c:pt>
                <c:pt idx="2706">
                  <c:v>49.891066373543502</c:v>
                </c:pt>
                <c:pt idx="2707">
                  <c:v>54.246635660122699</c:v>
                </c:pt>
                <c:pt idx="2708">
                  <c:v>47.251327411980398</c:v>
                </c:pt>
                <c:pt idx="2709">
                  <c:v>45.403510138886197</c:v>
                </c:pt>
                <c:pt idx="2710">
                  <c:v>48.043249100449302</c:v>
                </c:pt>
                <c:pt idx="2711">
                  <c:v>45.271523190807997</c:v>
                </c:pt>
                <c:pt idx="2712">
                  <c:v>49.948905793953401</c:v>
                </c:pt>
                <c:pt idx="2713">
                  <c:v>48.037595623266398</c:v>
                </c:pt>
                <c:pt idx="2714">
                  <c:v>44.724657994075599</c:v>
                </c:pt>
                <c:pt idx="2715">
                  <c:v>45.871444096487799</c:v>
                </c:pt>
                <c:pt idx="2716">
                  <c:v>45.489182062350402</c:v>
                </c:pt>
                <c:pt idx="2717">
                  <c:v>46.126285452579403</c:v>
                </c:pt>
                <c:pt idx="2718">
                  <c:v>48.1650163013122</c:v>
                </c:pt>
                <c:pt idx="2719">
                  <c:v>46.5085474867168</c:v>
                </c:pt>
                <c:pt idx="2720">
                  <c:v>54.790891559693797</c:v>
                </c:pt>
                <c:pt idx="2721">
                  <c:v>50.331167828090798</c:v>
                </c:pt>
                <c:pt idx="2722">
                  <c:v>46.635968164762602</c:v>
                </c:pt>
                <c:pt idx="2723">
                  <c:v>45.744023418441998</c:v>
                </c:pt>
                <c:pt idx="2724">
                  <c:v>48.037595623266398</c:v>
                </c:pt>
                <c:pt idx="2725">
                  <c:v>45.744023418441998</c:v>
                </c:pt>
                <c:pt idx="2726">
                  <c:v>47.400492233037397</c:v>
                </c:pt>
                <c:pt idx="2727">
                  <c:v>48.929540369587002</c:v>
                </c:pt>
                <c:pt idx="2728">
                  <c:v>47.400492233037397</c:v>
                </c:pt>
                <c:pt idx="2729">
                  <c:v>48.929540369587002</c:v>
                </c:pt>
                <c:pt idx="2730">
                  <c:v>48.1650163013122</c:v>
                </c:pt>
                <c:pt idx="2731">
                  <c:v>52.369898676823603</c:v>
                </c:pt>
                <c:pt idx="2732">
                  <c:v>45.616602740396203</c:v>
                </c:pt>
                <c:pt idx="2733">
                  <c:v>43.832713247755002</c:v>
                </c:pt>
                <c:pt idx="2734">
                  <c:v>46.381126808670999</c:v>
                </c:pt>
                <c:pt idx="2735">
                  <c:v>43.705292569709201</c:v>
                </c:pt>
                <c:pt idx="2736">
                  <c:v>44.280642593786297</c:v>
                </c:pt>
                <c:pt idx="2737">
                  <c:v>42.586230249636401</c:v>
                </c:pt>
                <c:pt idx="2738">
                  <c:v>39.649248853109697</c:v>
                </c:pt>
                <c:pt idx="2739">
                  <c:v>40.665896259599698</c:v>
                </c:pt>
                <c:pt idx="2740">
                  <c:v>40.327013790769698</c:v>
                </c:pt>
                <c:pt idx="2741">
                  <c:v>40.891817905486398</c:v>
                </c:pt>
                <c:pt idx="2742">
                  <c:v>42.699191072579701</c:v>
                </c:pt>
                <c:pt idx="2743">
                  <c:v>41.230700374316399</c:v>
                </c:pt>
                <c:pt idx="2744">
                  <c:v>48.573153865633003</c:v>
                </c:pt>
                <c:pt idx="2745">
                  <c:v>44.619525062616297</c:v>
                </c:pt>
                <c:pt idx="2746">
                  <c:v>41.343661197259699</c:v>
                </c:pt>
                <c:pt idx="2747">
                  <c:v>40.552935436656398</c:v>
                </c:pt>
                <c:pt idx="2748">
                  <c:v>42.586230249636301</c:v>
                </c:pt>
                <c:pt idx="2749">
                  <c:v>40.552935436656398</c:v>
                </c:pt>
                <c:pt idx="2750">
                  <c:v>42.0214261349197</c:v>
                </c:pt>
                <c:pt idx="2751">
                  <c:v>43.376956010239702</c:v>
                </c:pt>
                <c:pt idx="2752">
                  <c:v>42.0214261349197</c:v>
                </c:pt>
                <c:pt idx="2753">
                  <c:v>43.376956010239702</c:v>
                </c:pt>
                <c:pt idx="2754">
                  <c:v>42.699191072579701</c:v>
                </c:pt>
                <c:pt idx="2755">
                  <c:v>46.4268982297097</c:v>
                </c:pt>
                <c:pt idx="2756">
                  <c:v>40.439974613712998</c:v>
                </c:pt>
                <c:pt idx="2757">
                  <c:v>38.858523092506402</c:v>
                </c:pt>
                <c:pt idx="2758">
                  <c:v>41.117739551372999</c:v>
                </c:pt>
                <c:pt idx="2759">
                  <c:v>38.745562269563003</c:v>
                </c:pt>
                <c:pt idx="2760">
                  <c:v>44.877301878014499</c:v>
                </c:pt>
                <c:pt idx="2761">
                  <c:v>43.160058183702702</c:v>
                </c:pt>
                <c:pt idx="2762">
                  <c:v>40.183502446895602</c:v>
                </c:pt>
                <c:pt idx="2763">
                  <c:v>41.2138486634827</c:v>
                </c:pt>
                <c:pt idx="2764">
                  <c:v>40.870399924620301</c:v>
                </c:pt>
                <c:pt idx="2765">
                  <c:v>41.442814489390898</c:v>
                </c:pt>
                <c:pt idx="2766">
                  <c:v>43.274541096656797</c:v>
                </c:pt>
                <c:pt idx="2767">
                  <c:v>41.786263228253297</c:v>
                </c:pt>
                <c:pt idx="2768">
                  <c:v>49.227652570270998</c:v>
                </c:pt>
                <c:pt idx="2769">
                  <c:v>45.220750616876799</c:v>
                </c:pt>
                <c:pt idx="2770">
                  <c:v>41.900746141207399</c:v>
                </c:pt>
                <c:pt idx="2771">
                  <c:v>41.099365750528499</c:v>
                </c:pt>
                <c:pt idx="2772">
                  <c:v>43.160058183702702</c:v>
                </c:pt>
                <c:pt idx="2773">
                  <c:v>41.099365750528499</c:v>
                </c:pt>
                <c:pt idx="2774">
                  <c:v>42.587643618932098</c:v>
                </c:pt>
                <c:pt idx="2775">
                  <c:v>43.961438574381503</c:v>
                </c:pt>
                <c:pt idx="2776">
                  <c:v>42.587643618932098</c:v>
                </c:pt>
                <c:pt idx="2777">
                  <c:v>43.961438574381503</c:v>
                </c:pt>
                <c:pt idx="2778">
                  <c:v>43.274541096656797</c:v>
                </c:pt>
                <c:pt idx="2779">
                  <c:v>47.052477224142699</c:v>
                </c:pt>
                <c:pt idx="2780">
                  <c:v>40.984882837574403</c:v>
                </c:pt>
                <c:pt idx="2781">
                  <c:v>39.382122056216801</c:v>
                </c:pt>
                <c:pt idx="2782">
                  <c:v>41.671780315299102</c:v>
                </c:pt>
                <c:pt idx="2783">
                  <c:v>39.267639143262599</c:v>
                </c:pt>
                <c:pt idx="2784">
                  <c:v>39.422131279357401</c:v>
                </c:pt>
                <c:pt idx="2785">
                  <c:v>37.913631357953498</c:v>
                </c:pt>
                <c:pt idx="2786">
                  <c:v>35.298898160853199</c:v>
                </c:pt>
                <c:pt idx="2787">
                  <c:v>36.203998113695597</c:v>
                </c:pt>
                <c:pt idx="2788">
                  <c:v>35.902298129414802</c:v>
                </c:pt>
                <c:pt idx="2789">
                  <c:v>36.405131436549503</c:v>
                </c:pt>
                <c:pt idx="2790">
                  <c:v>38.014198019380402</c:v>
                </c:pt>
                <c:pt idx="2791">
                  <c:v>36.706831420830298</c:v>
                </c:pt>
                <c:pt idx="2792">
                  <c:v>43.243664413580902</c:v>
                </c:pt>
                <c:pt idx="2793">
                  <c:v>39.723831263638203</c:v>
                </c:pt>
                <c:pt idx="2794">
                  <c:v>36.807398082257201</c:v>
                </c:pt>
                <c:pt idx="2795">
                  <c:v>36.103431452268701</c:v>
                </c:pt>
                <c:pt idx="2796">
                  <c:v>37.913631357953399</c:v>
                </c:pt>
                <c:pt idx="2797">
                  <c:v>36.103431452268701</c:v>
                </c:pt>
                <c:pt idx="2798">
                  <c:v>37.410798050818798</c:v>
                </c:pt>
                <c:pt idx="2799">
                  <c:v>38.617597987941998</c:v>
                </c:pt>
                <c:pt idx="2800">
                  <c:v>37.410798050818798</c:v>
                </c:pt>
                <c:pt idx="2801">
                  <c:v>38.617597987941998</c:v>
                </c:pt>
                <c:pt idx="2802">
                  <c:v>38.014198019380402</c:v>
                </c:pt>
                <c:pt idx="2803">
                  <c:v>41.332897846469102</c:v>
                </c:pt>
                <c:pt idx="2804">
                  <c:v>36.002864790841699</c:v>
                </c:pt>
                <c:pt idx="2805">
                  <c:v>34.594931530864699</c:v>
                </c:pt>
                <c:pt idx="2806">
                  <c:v>36.606264759403302</c:v>
                </c:pt>
                <c:pt idx="2807">
                  <c:v>34.494364869437703</c:v>
                </c:pt>
                <c:pt idx="2808">
                  <c:v>37.930483068787098</c:v>
                </c:pt>
                <c:pt idx="2809">
                  <c:v>36.479061522787703</c:v>
                </c:pt>
                <c:pt idx="2810">
                  <c:v>33.963264176388499</c:v>
                </c:pt>
                <c:pt idx="2811">
                  <c:v>34.834117103988198</c:v>
                </c:pt>
                <c:pt idx="2812">
                  <c:v>34.543832794788301</c:v>
                </c:pt>
                <c:pt idx="2813">
                  <c:v>35.027639976788102</c:v>
                </c:pt>
                <c:pt idx="2814">
                  <c:v>36.575822959187597</c:v>
                </c:pt>
                <c:pt idx="2815">
                  <c:v>35.317924285987999</c:v>
                </c:pt>
                <c:pt idx="2816">
                  <c:v>41.607417651985898</c:v>
                </c:pt>
                <c:pt idx="2817">
                  <c:v>38.220767377987002</c:v>
                </c:pt>
                <c:pt idx="2818">
                  <c:v>35.414685722388</c:v>
                </c:pt>
                <c:pt idx="2819">
                  <c:v>34.737355667588197</c:v>
                </c:pt>
                <c:pt idx="2820">
                  <c:v>36.479061522787603</c:v>
                </c:pt>
                <c:pt idx="2821">
                  <c:v>34.737355667588197</c:v>
                </c:pt>
                <c:pt idx="2822">
                  <c:v>35.995254340787803</c:v>
                </c:pt>
                <c:pt idx="2823">
                  <c:v>37.156391577587399</c:v>
                </c:pt>
                <c:pt idx="2824">
                  <c:v>35.995254340787803</c:v>
                </c:pt>
                <c:pt idx="2825">
                  <c:v>37.156391577587399</c:v>
                </c:pt>
                <c:pt idx="2826">
                  <c:v>36.575822959187597</c:v>
                </c:pt>
                <c:pt idx="2827">
                  <c:v>39.768950360386498</c:v>
                </c:pt>
                <c:pt idx="2828">
                  <c:v>34.640594231188302</c:v>
                </c:pt>
                <c:pt idx="2829">
                  <c:v>33.285934121588703</c:v>
                </c:pt>
                <c:pt idx="2830">
                  <c:v>35.221162849588097</c:v>
                </c:pt>
                <c:pt idx="2831">
                  <c:v>33.189172685188801</c:v>
                </c:pt>
                <c:pt idx="2832">
                  <c:v>37.887864548485098</c:v>
                </c:pt>
                <c:pt idx="2833">
                  <c:v>36.438073813211503</c:v>
                </c:pt>
                <c:pt idx="2834">
                  <c:v>33.925103205403801</c:v>
                </c:pt>
                <c:pt idx="2835">
                  <c:v>34.794977646568</c:v>
                </c:pt>
                <c:pt idx="2836">
                  <c:v>34.505019499513203</c:v>
                </c:pt>
                <c:pt idx="2837">
                  <c:v>34.988283077937801</c:v>
                </c:pt>
                <c:pt idx="2838">
                  <c:v>36.5347265288964</c:v>
                </c:pt>
                <c:pt idx="2839">
                  <c:v>35.278241224992499</c:v>
                </c:pt>
                <c:pt idx="2840">
                  <c:v>41.560667744511797</c:v>
                </c:pt>
                <c:pt idx="2841">
                  <c:v>38.177822695539902</c:v>
                </c:pt>
                <c:pt idx="2842">
                  <c:v>35.374893940677403</c:v>
                </c:pt>
                <c:pt idx="2843">
                  <c:v>34.698324930883103</c:v>
                </c:pt>
                <c:pt idx="2844">
                  <c:v>36.438073813211503</c:v>
                </c:pt>
                <c:pt idx="2845">
                  <c:v>34.698324930883103</c:v>
                </c:pt>
                <c:pt idx="2846">
                  <c:v>35.954810234786898</c:v>
                </c:pt>
                <c:pt idx="2847">
                  <c:v>37.114642823005802</c:v>
                </c:pt>
                <c:pt idx="2848">
                  <c:v>35.954810234786898</c:v>
                </c:pt>
                <c:pt idx="2849">
                  <c:v>37.114642823005802</c:v>
                </c:pt>
                <c:pt idx="2850">
                  <c:v>36.5347265288964</c:v>
                </c:pt>
                <c:pt idx="2851">
                  <c:v>39.724266146498401</c:v>
                </c:pt>
                <c:pt idx="2852">
                  <c:v>34.601672215198199</c:v>
                </c:pt>
                <c:pt idx="2853">
                  <c:v>33.248534195609402</c:v>
                </c:pt>
                <c:pt idx="2854">
                  <c:v>35.181588509307602</c:v>
                </c:pt>
                <c:pt idx="2855">
                  <c:v>33.151881479924498</c:v>
                </c:pt>
                <c:pt idx="2856">
                  <c:v>34.3079088431165</c:v>
                </c:pt>
                <c:pt idx="2857">
                  <c:v>32.995106208813603</c:v>
                </c:pt>
                <c:pt idx="2858">
                  <c:v>30.7195816426885</c:v>
                </c:pt>
                <c:pt idx="2859">
                  <c:v>31.507263223270201</c:v>
                </c:pt>
                <c:pt idx="2860">
                  <c:v>31.2447026964096</c:v>
                </c:pt>
                <c:pt idx="2861">
                  <c:v>31.682303574510598</c:v>
                </c:pt>
                <c:pt idx="2862">
                  <c:v>33.082626384433702</c:v>
                </c:pt>
                <c:pt idx="2863">
                  <c:v>31.944864101371198</c:v>
                </c:pt>
                <c:pt idx="2864">
                  <c:v>37.633675516683901</c:v>
                </c:pt>
                <c:pt idx="2865">
                  <c:v>34.570469369977097</c:v>
                </c:pt>
                <c:pt idx="2866">
                  <c:v>32.032384276991401</c:v>
                </c:pt>
                <c:pt idx="2867">
                  <c:v>31.419743047650002</c:v>
                </c:pt>
                <c:pt idx="2868">
                  <c:v>32.995106208813503</c:v>
                </c:pt>
                <c:pt idx="2869">
                  <c:v>31.419743047650002</c:v>
                </c:pt>
                <c:pt idx="2870">
                  <c:v>32.557505330712601</c:v>
                </c:pt>
                <c:pt idx="2871">
                  <c:v>33.607747438154902</c:v>
                </c:pt>
                <c:pt idx="2872">
                  <c:v>32.557505330712601</c:v>
                </c:pt>
                <c:pt idx="2873">
                  <c:v>33.607747438154902</c:v>
                </c:pt>
                <c:pt idx="2874">
                  <c:v>33.082626384433702</c:v>
                </c:pt>
                <c:pt idx="2875">
                  <c:v>35.970792179900201</c:v>
                </c:pt>
                <c:pt idx="2876">
                  <c:v>31.332222872029799</c:v>
                </c:pt>
                <c:pt idx="2877">
                  <c:v>30.1069404133471</c:v>
                </c:pt>
                <c:pt idx="2878">
                  <c:v>31.857343925751</c:v>
                </c:pt>
                <c:pt idx="2879">
                  <c:v>30.019420237726901</c:v>
                </c:pt>
                <c:pt idx="2880">
                  <c:v>42.057376451365002</c:v>
                </c:pt>
                <c:pt idx="2881">
                  <c:v>40.448038066746399</c:v>
                </c:pt>
                <c:pt idx="2882">
                  <c:v>37.658518200074198</c:v>
                </c:pt>
                <c:pt idx="2883">
                  <c:v>38.624121230845397</c:v>
                </c:pt>
                <c:pt idx="2884">
                  <c:v>38.302253553921702</c:v>
                </c:pt>
                <c:pt idx="2885">
                  <c:v>38.838699682127903</c:v>
                </c:pt>
                <c:pt idx="2886">
                  <c:v>40.555327292387602</c:v>
                </c:pt>
                <c:pt idx="2887">
                  <c:v>39.160567359051598</c:v>
                </c:pt>
                <c:pt idx="2888">
                  <c:v>46.134367025731997</c:v>
                </c:pt>
                <c:pt idx="2889">
                  <c:v>42.379244128288697</c:v>
                </c:pt>
                <c:pt idx="2890">
                  <c:v>39.267856584692801</c:v>
                </c:pt>
                <c:pt idx="2891">
                  <c:v>38.516832005204101</c:v>
                </c:pt>
                <c:pt idx="2892">
                  <c:v>40.448038066746399</c:v>
                </c:pt>
                <c:pt idx="2893">
                  <c:v>38.516832005204101</c:v>
                </c:pt>
                <c:pt idx="2894">
                  <c:v>39.911591938540198</c:v>
                </c:pt>
                <c:pt idx="2895">
                  <c:v>41.199062646235099</c:v>
                </c:pt>
                <c:pt idx="2896">
                  <c:v>39.911591938540198</c:v>
                </c:pt>
                <c:pt idx="2897">
                  <c:v>41.199062646235099</c:v>
                </c:pt>
                <c:pt idx="2898">
                  <c:v>40.555327292387602</c:v>
                </c:pt>
                <c:pt idx="2899">
                  <c:v>44.095871738548503</c:v>
                </c:pt>
                <c:pt idx="2900">
                  <c:v>38.409542779562898</c:v>
                </c:pt>
                <c:pt idx="2901">
                  <c:v>36.907493620585598</c:v>
                </c:pt>
                <c:pt idx="2902">
                  <c:v>39.053278133410302</c:v>
                </c:pt>
                <c:pt idx="2903">
                  <c:v>36.800204394944302</c:v>
                </c:pt>
                <c:pt idx="2904">
                  <c:v>42.396548842101701</c:v>
                </c:pt>
                <c:pt idx="2905">
                  <c:v>40.774231922123398</c:v>
                </c:pt>
                <c:pt idx="2906">
                  <c:v>37.962215927494199</c:v>
                </c:pt>
                <c:pt idx="2907">
                  <c:v>38.935606079481197</c:v>
                </c:pt>
                <c:pt idx="2908">
                  <c:v>38.611142695485498</c:v>
                </c:pt>
                <c:pt idx="2909">
                  <c:v>39.151915002145003</c:v>
                </c:pt>
                <c:pt idx="2910">
                  <c:v>40.882386383455199</c:v>
                </c:pt>
                <c:pt idx="2911">
                  <c:v>39.476378386140603</c:v>
                </c:pt>
                <c:pt idx="2912">
                  <c:v>46.506418372713597</c:v>
                </c:pt>
                <c:pt idx="2913">
                  <c:v>42.7210122260974</c:v>
                </c:pt>
                <c:pt idx="2914">
                  <c:v>39.584532847472502</c:v>
                </c:pt>
                <c:pt idx="2915">
                  <c:v>38.827451618149297</c:v>
                </c:pt>
                <c:pt idx="2916">
                  <c:v>40.774231922123398</c:v>
                </c:pt>
                <c:pt idx="2917">
                  <c:v>38.827451618149297</c:v>
                </c:pt>
                <c:pt idx="2918">
                  <c:v>40.2334596154639</c:v>
                </c:pt>
                <c:pt idx="2919">
                  <c:v>41.531313151446597</c:v>
                </c:pt>
                <c:pt idx="2920">
                  <c:v>40.2334596154639</c:v>
                </c:pt>
                <c:pt idx="2921">
                  <c:v>41.531313151446597</c:v>
                </c:pt>
                <c:pt idx="2922">
                  <c:v>40.882386383455199</c:v>
                </c:pt>
                <c:pt idx="2923">
                  <c:v>44.451483607407702</c:v>
                </c:pt>
                <c:pt idx="2924">
                  <c:v>38.719297156817397</c:v>
                </c:pt>
                <c:pt idx="2925">
                  <c:v>37.205134698170902</c:v>
                </c:pt>
                <c:pt idx="2926">
                  <c:v>39.368223924808802</c:v>
                </c:pt>
                <c:pt idx="2927">
                  <c:v>37.096980236839002</c:v>
                </c:pt>
                <c:pt idx="2928">
                  <c:v>42.803555710985897</c:v>
                </c:pt>
                <c:pt idx="2929">
                  <c:v>41.165664548575798</c:v>
                </c:pt>
                <c:pt idx="2930">
                  <c:v>38.326653200398098</c:v>
                </c:pt>
                <c:pt idx="2931">
                  <c:v>39.309387897844204</c:v>
                </c:pt>
                <c:pt idx="2932">
                  <c:v>38.981809665362199</c:v>
                </c:pt>
                <c:pt idx="2933">
                  <c:v>39.527773386165599</c:v>
                </c:pt>
                <c:pt idx="2934">
                  <c:v>41.274857292736399</c:v>
                </c:pt>
                <c:pt idx="2935">
                  <c:v>39.855351618647603</c:v>
                </c:pt>
                <c:pt idx="2936">
                  <c:v>46.952879989091699</c:v>
                </c:pt>
                <c:pt idx="2937">
                  <c:v>43.131133943468001</c:v>
                </c:pt>
                <c:pt idx="2938">
                  <c:v>39.964544362808297</c:v>
                </c:pt>
                <c:pt idx="2939">
                  <c:v>39.200195153683502</c:v>
                </c:pt>
                <c:pt idx="2940">
                  <c:v>41.165664548575698</c:v>
                </c:pt>
                <c:pt idx="2941">
                  <c:v>39.200195153683502</c:v>
                </c:pt>
                <c:pt idx="2942">
                  <c:v>40.619700827772398</c:v>
                </c:pt>
                <c:pt idx="2943">
                  <c:v>41.9300137577005</c:v>
                </c:pt>
                <c:pt idx="2944">
                  <c:v>40.619700827772398</c:v>
                </c:pt>
                <c:pt idx="2945">
                  <c:v>41.9300137577005</c:v>
                </c:pt>
                <c:pt idx="2946">
                  <c:v>41.274857292736399</c:v>
                </c:pt>
                <c:pt idx="2947">
                  <c:v>44.878217850038801</c:v>
                </c:pt>
                <c:pt idx="2948">
                  <c:v>39.091002409522901</c:v>
                </c:pt>
                <c:pt idx="2949">
                  <c:v>37.562303991273403</c:v>
                </c:pt>
                <c:pt idx="2950">
                  <c:v>39.746158874486902</c:v>
                </c:pt>
                <c:pt idx="2951">
                  <c:v>37.453111247112702</c:v>
                </c:pt>
                <c:pt idx="2952">
                  <c:v>41.039859279154498</c:v>
                </c:pt>
                <c:pt idx="2953">
                  <c:v>39.469456500615401</c:v>
                </c:pt>
                <c:pt idx="2954">
                  <c:v>36.7474250178144</c:v>
                </c:pt>
                <c:pt idx="2955">
                  <c:v>37.689666684937798</c:v>
                </c:pt>
                <c:pt idx="2956">
                  <c:v>37.375586129230001</c:v>
                </c:pt>
                <c:pt idx="2957">
                  <c:v>37.899053722076303</c:v>
                </c:pt>
                <c:pt idx="2958">
                  <c:v>39.5741500191847</c:v>
                </c:pt>
                <c:pt idx="2959">
                  <c:v>38.213134277784199</c:v>
                </c:pt>
                <c:pt idx="2960">
                  <c:v>45.0182129847868</c:v>
                </c:pt>
                <c:pt idx="2961">
                  <c:v>41.353939834862302</c:v>
                </c:pt>
                <c:pt idx="2962">
                  <c:v>38.317827796353399</c:v>
                </c:pt>
                <c:pt idx="2963">
                  <c:v>37.584973166368499</c:v>
                </c:pt>
                <c:pt idx="2964">
                  <c:v>39.469456500615401</c:v>
                </c:pt>
                <c:pt idx="2965">
                  <c:v>37.584973166368499</c:v>
                </c:pt>
                <c:pt idx="2966">
                  <c:v>38.945988907769099</c:v>
                </c:pt>
                <c:pt idx="2967">
                  <c:v>40.2023111306003</c:v>
                </c:pt>
                <c:pt idx="2968">
                  <c:v>38.945988907769099</c:v>
                </c:pt>
                <c:pt idx="2969">
                  <c:v>40.2023111306003</c:v>
                </c:pt>
                <c:pt idx="2970">
                  <c:v>39.5741500191847</c:v>
                </c:pt>
                <c:pt idx="2971">
                  <c:v>43.029036131970699</c:v>
                </c:pt>
                <c:pt idx="2972">
                  <c:v>37.4802796477993</c:v>
                </c:pt>
                <c:pt idx="2973">
                  <c:v>36.014570387829501</c:v>
                </c:pt>
                <c:pt idx="2974">
                  <c:v>38.108440759214901</c:v>
                </c:pt>
                <c:pt idx="2975">
                  <c:v>35.909876869260202</c:v>
                </c:pt>
                <c:pt idx="2976">
                  <c:v>43.821072883196301</c:v>
                </c:pt>
                <c:pt idx="2977">
                  <c:v>42.144246114706696</c:v>
                </c:pt>
                <c:pt idx="2978">
                  <c:v>39.237746382658003</c:v>
                </c:pt>
                <c:pt idx="2979">
                  <c:v>40.243842443751802</c:v>
                </c:pt>
                <c:pt idx="2980">
                  <c:v>39.9084770900538</c:v>
                </c:pt>
                <c:pt idx="2981">
                  <c:v>40.467419346217</c:v>
                </c:pt>
                <c:pt idx="2982">
                  <c:v>42.256034565939302</c:v>
                </c:pt>
                <c:pt idx="2983">
                  <c:v>40.802784699915001</c:v>
                </c:pt>
                <c:pt idx="2984">
                  <c:v>48.069034030036804</c:v>
                </c:pt>
                <c:pt idx="2985">
                  <c:v>44.156438236894303</c:v>
                </c:pt>
                <c:pt idx="2986">
                  <c:v>40.9145731511476</c:v>
                </c:pt>
                <c:pt idx="2987">
                  <c:v>40.132053992519097</c:v>
                </c:pt>
                <c:pt idx="2988">
                  <c:v>42.144246114706696</c:v>
                </c:pt>
                <c:pt idx="2989">
                  <c:v>40.132053992519097</c:v>
                </c:pt>
                <c:pt idx="2990">
                  <c:v>41.585303858543497</c:v>
                </c:pt>
                <c:pt idx="2991">
                  <c:v>42.926765273335199</c:v>
                </c:pt>
                <c:pt idx="2992">
                  <c:v>41.585303858543497</c:v>
                </c:pt>
                <c:pt idx="2993">
                  <c:v>42.926765273335199</c:v>
                </c:pt>
                <c:pt idx="2994">
                  <c:v>42.256034565939302</c:v>
                </c:pt>
                <c:pt idx="2995">
                  <c:v>45.945053456616598</c:v>
                </c:pt>
                <c:pt idx="2996">
                  <c:v>40.020265541286498</c:v>
                </c:pt>
                <c:pt idx="2997">
                  <c:v>38.4552272240295</c:v>
                </c:pt>
                <c:pt idx="2998">
                  <c:v>40.690996248682303</c:v>
                </c:pt>
                <c:pt idx="2999">
                  <c:v>38.343438772796802</c:v>
                </c:pt>
                <c:pt idx="3000">
                  <c:v>46.263114096501397</c:v>
                </c:pt>
                <c:pt idx="3001">
                  <c:v>44.492841873421</c:v>
                </c:pt>
                <c:pt idx="3002">
                  <c:v>41.424370020081597</c:v>
                </c:pt>
                <c:pt idx="3003">
                  <c:v>42.4865333539299</c:v>
                </c:pt>
                <c:pt idx="3004">
                  <c:v>42.132478909313797</c:v>
                </c:pt>
                <c:pt idx="3005">
                  <c:v>42.722569650340603</c:v>
                </c:pt>
                <c:pt idx="3006">
                  <c:v>44.610860021626401</c:v>
                </c:pt>
                <c:pt idx="3007">
                  <c:v>43.076624094956699</c:v>
                </c:pt>
                <c:pt idx="3008">
                  <c:v>50.747803728305101</c:v>
                </c:pt>
                <c:pt idx="3009">
                  <c:v>46.617168541117501</c:v>
                </c:pt>
                <c:pt idx="3010">
                  <c:v>43.194642243162001</c:v>
                </c:pt>
                <c:pt idx="3011">
                  <c:v>42.368515205724499</c:v>
                </c:pt>
                <c:pt idx="3012">
                  <c:v>44.492841873421</c:v>
                </c:pt>
                <c:pt idx="3013">
                  <c:v>42.368515205724499</c:v>
                </c:pt>
                <c:pt idx="3014">
                  <c:v>43.902751132394201</c:v>
                </c:pt>
                <c:pt idx="3015">
                  <c:v>45.318968910858501</c:v>
                </c:pt>
                <c:pt idx="3016">
                  <c:v>43.902751132394201</c:v>
                </c:pt>
                <c:pt idx="3017">
                  <c:v>45.318968910858501</c:v>
                </c:pt>
                <c:pt idx="3018">
                  <c:v>44.610860021626401</c:v>
                </c:pt>
                <c:pt idx="3019">
                  <c:v>48.505458912403299</c:v>
                </c:pt>
                <c:pt idx="3020">
                  <c:v>42.250497057519198</c:v>
                </c:pt>
                <c:pt idx="3021">
                  <c:v>40.598242982644102</c:v>
                </c:pt>
                <c:pt idx="3022">
                  <c:v>42.958605946751298</c:v>
                </c:pt>
                <c:pt idx="3023">
                  <c:v>40.480224834438701</c:v>
                </c:pt>
                <c:pt idx="3024">
                  <c:v>46.941458877975002</c:v>
                </c:pt>
                <c:pt idx="3025">
                  <c:v>45.145229584174999</c:v>
                </c:pt>
                <c:pt idx="3026">
                  <c:v>42.0317654749215</c:v>
                </c:pt>
                <c:pt idx="3027">
                  <c:v>43.1095030512016</c:v>
                </c:pt>
                <c:pt idx="3028">
                  <c:v>42.750257192441602</c:v>
                </c:pt>
                <c:pt idx="3029">
                  <c:v>43.349000290374903</c:v>
                </c:pt>
                <c:pt idx="3030">
                  <c:v>45.264978203761601</c:v>
                </c:pt>
                <c:pt idx="3031">
                  <c:v>43.708246149134901</c:v>
                </c:pt>
                <c:pt idx="3032">
                  <c:v>51.491906422268499</c:v>
                </c:pt>
                <c:pt idx="3033">
                  <c:v>47.300704736735099</c:v>
                </c:pt>
                <c:pt idx="3034">
                  <c:v>43.827994768721602</c:v>
                </c:pt>
                <c:pt idx="3035">
                  <c:v>42.989754431614898</c:v>
                </c:pt>
                <c:pt idx="3036">
                  <c:v>45.145229584174999</c:v>
                </c:pt>
                <c:pt idx="3037">
                  <c:v>42.989754431614898</c:v>
                </c:pt>
                <c:pt idx="3038">
                  <c:v>44.546486486241598</c:v>
                </c:pt>
                <c:pt idx="3039">
                  <c:v>45.983469921281703</c:v>
                </c:pt>
                <c:pt idx="3040">
                  <c:v>44.546486486241598</c:v>
                </c:pt>
                <c:pt idx="3041">
                  <c:v>45.983469921281703</c:v>
                </c:pt>
                <c:pt idx="3042">
                  <c:v>45.264978203761601</c:v>
                </c:pt>
                <c:pt idx="3043">
                  <c:v>49.216682650121797</c:v>
                </c:pt>
                <c:pt idx="3044">
                  <c:v>42.870005812028197</c:v>
                </c:pt>
                <c:pt idx="3045">
                  <c:v>41.193525137814802</c:v>
                </c:pt>
                <c:pt idx="3046">
                  <c:v>43.588497529548299</c:v>
                </c:pt>
                <c:pt idx="3047">
                  <c:v>41.0737765182282</c:v>
                </c:pt>
                <c:pt idx="3048">
                  <c:v>58.405485684879402</c:v>
                </c:pt>
                <c:pt idx="3049">
                  <c:v>56.170581895917202</c:v>
                </c:pt>
                <c:pt idx="3050">
                  <c:v>52.296748661716002</c:v>
                </c:pt>
                <c:pt idx="3051">
                  <c:v>53.637690935093303</c:v>
                </c:pt>
                <c:pt idx="3052">
                  <c:v>53.1907101773009</c:v>
                </c:pt>
                <c:pt idx="3053">
                  <c:v>53.935678106954903</c:v>
                </c:pt>
                <c:pt idx="3054">
                  <c:v>56.319575481847998</c:v>
                </c:pt>
                <c:pt idx="3055">
                  <c:v>54.382658864747398</c:v>
                </c:pt>
                <c:pt idx="3056">
                  <c:v>64.067241950250306</c:v>
                </c:pt>
                <c:pt idx="3057">
                  <c:v>58.852466442671798</c:v>
                </c:pt>
                <c:pt idx="3058">
                  <c:v>54.531652450678202</c:v>
                </c:pt>
                <c:pt idx="3059">
                  <c:v>53.4886973491625</c:v>
                </c:pt>
                <c:pt idx="3060">
                  <c:v>56.170581895917103</c:v>
                </c:pt>
                <c:pt idx="3061">
                  <c:v>53.4886973491625</c:v>
                </c:pt>
                <c:pt idx="3062">
                  <c:v>55.4256139662631</c:v>
                </c:pt>
                <c:pt idx="3063">
                  <c:v>57.213536997432897</c:v>
                </c:pt>
                <c:pt idx="3064">
                  <c:v>55.4256139662631</c:v>
                </c:pt>
                <c:pt idx="3065">
                  <c:v>57.213536997432897</c:v>
                </c:pt>
                <c:pt idx="3066">
                  <c:v>56.319575481847998</c:v>
                </c:pt>
                <c:pt idx="3067">
                  <c:v>61.236363817564801</c:v>
                </c:pt>
                <c:pt idx="3068">
                  <c:v>53.339703763231697</c:v>
                </c:pt>
                <c:pt idx="3069">
                  <c:v>51.2537935602003</c:v>
                </c:pt>
                <c:pt idx="3070">
                  <c:v>54.233665278816602</c:v>
                </c:pt>
                <c:pt idx="3071">
                  <c:v>51.104799974269397</c:v>
                </c:pt>
                <c:pt idx="3072">
                  <c:v>60.576188985595003</c:v>
                </c:pt>
                <c:pt idx="3073">
                  <c:v>58.258222570329899</c:v>
                </c:pt>
                <c:pt idx="3074">
                  <c:v>54.240414117203699</c:v>
                </c:pt>
                <c:pt idx="3075">
                  <c:v>55.631193966362702</c:v>
                </c:pt>
                <c:pt idx="3076">
                  <c:v>55.167600683309701</c:v>
                </c:pt>
                <c:pt idx="3077">
                  <c:v>55.940256155064802</c:v>
                </c:pt>
                <c:pt idx="3078">
                  <c:v>58.412753664680899</c:v>
                </c:pt>
                <c:pt idx="3079">
                  <c:v>56.403849438117803</c:v>
                </c:pt>
                <c:pt idx="3080">
                  <c:v>66.448370570933307</c:v>
                </c:pt>
                <c:pt idx="3081">
                  <c:v>61.039782268647997</c:v>
                </c:pt>
                <c:pt idx="3082">
                  <c:v>56.558380532468803</c:v>
                </c:pt>
                <c:pt idx="3083">
                  <c:v>55.476662872011701</c:v>
                </c:pt>
                <c:pt idx="3084">
                  <c:v>58.258222570329899</c:v>
                </c:pt>
                <c:pt idx="3085">
                  <c:v>55.476662872011701</c:v>
                </c:pt>
                <c:pt idx="3086">
                  <c:v>57.485567098574798</c:v>
                </c:pt>
                <c:pt idx="3087">
                  <c:v>59.339940230786901</c:v>
                </c:pt>
                <c:pt idx="3088">
                  <c:v>57.485567098574798</c:v>
                </c:pt>
                <c:pt idx="3089">
                  <c:v>59.339940230786901</c:v>
                </c:pt>
                <c:pt idx="3090">
                  <c:v>58.412753664680899</c:v>
                </c:pt>
                <c:pt idx="3091">
                  <c:v>63.512279778264102</c:v>
                </c:pt>
                <c:pt idx="3092">
                  <c:v>55.322131777660701</c:v>
                </c:pt>
                <c:pt idx="3093">
                  <c:v>53.158696456746597</c:v>
                </c:pt>
                <c:pt idx="3094">
                  <c:v>56.249318343766802</c:v>
                </c:pt>
                <c:pt idx="3095">
                  <c:v>53.004165362395597</c:v>
                </c:pt>
                <c:pt idx="3096">
                  <c:v>61.661540635952797</c:v>
                </c:pt>
                <c:pt idx="3097">
                  <c:v>59.302042907536197</c:v>
                </c:pt>
                <c:pt idx="3098">
                  <c:v>55.212246844947501</c:v>
                </c:pt>
                <c:pt idx="3099">
                  <c:v>56.627945481997401</c:v>
                </c:pt>
                <c:pt idx="3100">
                  <c:v>56.156045936314101</c:v>
                </c:pt>
                <c:pt idx="3101">
                  <c:v>56.942545179119598</c:v>
                </c:pt>
                <c:pt idx="3102">
                  <c:v>59.4593427560973</c:v>
                </c:pt>
                <c:pt idx="3103">
                  <c:v>57.414444724802998</c:v>
                </c:pt>
                <c:pt idx="3104">
                  <c:v>67.638934881274693</c:v>
                </c:pt>
                <c:pt idx="3105">
                  <c:v>62.133440181636097</c:v>
                </c:pt>
                <c:pt idx="3106">
                  <c:v>57.5717445733641</c:v>
                </c:pt>
                <c:pt idx="3107">
                  <c:v>56.470645633436298</c:v>
                </c:pt>
                <c:pt idx="3108">
                  <c:v>59.302042907536197</c:v>
                </c:pt>
                <c:pt idx="3109">
                  <c:v>56.470645633436298</c:v>
                </c:pt>
                <c:pt idx="3110">
                  <c:v>58.5155436647307</c:v>
                </c:pt>
                <c:pt idx="3111">
                  <c:v>60.4031418474639</c:v>
                </c:pt>
                <c:pt idx="3112">
                  <c:v>58.5155436647307</c:v>
                </c:pt>
                <c:pt idx="3113">
                  <c:v>60.4031418474639</c:v>
                </c:pt>
                <c:pt idx="3114">
                  <c:v>59.4593427560973</c:v>
                </c:pt>
                <c:pt idx="3115">
                  <c:v>64.650237758613699</c:v>
                </c:pt>
                <c:pt idx="3116">
                  <c:v>56.313345784875203</c:v>
                </c:pt>
                <c:pt idx="3117">
                  <c:v>54.111147905019799</c:v>
                </c:pt>
                <c:pt idx="3118">
                  <c:v>57.257144876241902</c:v>
                </c:pt>
                <c:pt idx="3119">
                  <c:v>53.953848056458703</c:v>
                </c:pt>
                <c:pt idx="3120">
                  <c:v>63.967912892963099</c:v>
                </c:pt>
                <c:pt idx="3121">
                  <c:v>61.520161124099701</c:v>
                </c:pt>
                <c:pt idx="3122">
                  <c:v>57.277391391403199</c:v>
                </c:pt>
                <c:pt idx="3123">
                  <c:v>58.746042452721198</c:v>
                </c:pt>
                <c:pt idx="3124">
                  <c:v>58.256492098948499</c:v>
                </c:pt>
                <c:pt idx="3125">
                  <c:v>59.072409355236303</c:v>
                </c:pt>
                <c:pt idx="3126">
                  <c:v>61.683344575357303</c:v>
                </c:pt>
                <c:pt idx="3127">
                  <c:v>59.561959709009002</c:v>
                </c:pt>
                <c:pt idx="3128">
                  <c:v>70.168884040750299</c:v>
                </c:pt>
                <c:pt idx="3129">
                  <c:v>64.457463246735799</c:v>
                </c:pt>
                <c:pt idx="3130">
                  <c:v>59.725143160266597</c:v>
                </c:pt>
                <c:pt idx="3131">
                  <c:v>58.582859001463603</c:v>
                </c:pt>
                <c:pt idx="3132">
                  <c:v>61.520161124099701</c:v>
                </c:pt>
                <c:pt idx="3133">
                  <c:v>58.582859001463603</c:v>
                </c:pt>
                <c:pt idx="3134">
                  <c:v>60.704243867811897</c:v>
                </c:pt>
                <c:pt idx="3135">
                  <c:v>62.662445282902603</c:v>
                </c:pt>
                <c:pt idx="3136">
                  <c:v>60.704243867811897</c:v>
                </c:pt>
                <c:pt idx="3137">
                  <c:v>62.662445282902603</c:v>
                </c:pt>
                <c:pt idx="3138">
                  <c:v>61.683344575357303</c:v>
                </c:pt>
                <c:pt idx="3139">
                  <c:v>67.068398466856706</c:v>
                </c:pt>
                <c:pt idx="3140">
                  <c:v>58.419675550206101</c:v>
                </c:pt>
                <c:pt idx="3141">
                  <c:v>56.135107232600298</c:v>
                </c:pt>
                <c:pt idx="3142">
                  <c:v>59.3987762577515</c:v>
                </c:pt>
                <c:pt idx="3143">
                  <c:v>55.971923781342703</c:v>
                </c:pt>
                <c:pt idx="3144">
                  <c:v>51.2150310012589</c:v>
                </c:pt>
                <c:pt idx="3145">
                  <c:v>49.255272161925099</c:v>
                </c:pt>
                <c:pt idx="3146">
                  <c:v>45.858356840413002</c:v>
                </c:pt>
                <c:pt idx="3147">
                  <c:v>47.034212144013303</c:v>
                </c:pt>
                <c:pt idx="3148">
                  <c:v>46.642260376146503</c:v>
                </c:pt>
                <c:pt idx="3149">
                  <c:v>47.295513322591098</c:v>
                </c:pt>
                <c:pt idx="3150">
                  <c:v>49.385922751213997</c:v>
                </c:pt>
                <c:pt idx="3151">
                  <c:v>47.687465090457898</c:v>
                </c:pt>
                <c:pt idx="3152">
                  <c:v>56.179753394238098</c:v>
                </c:pt>
                <c:pt idx="3153">
                  <c:v>51.6069827691257</c:v>
                </c:pt>
                <c:pt idx="3154">
                  <c:v>47.818115679746803</c:v>
                </c:pt>
                <c:pt idx="3155">
                  <c:v>46.903561554724398</c:v>
                </c:pt>
                <c:pt idx="3156">
                  <c:v>49.255272161924999</c:v>
                </c:pt>
                <c:pt idx="3157">
                  <c:v>46.903561554724398</c:v>
                </c:pt>
                <c:pt idx="3158">
                  <c:v>48.602019215480396</c:v>
                </c:pt>
                <c:pt idx="3159">
                  <c:v>50.169826286947497</c:v>
                </c:pt>
                <c:pt idx="3160">
                  <c:v>48.602019215480396</c:v>
                </c:pt>
                <c:pt idx="3161">
                  <c:v>50.169826286947497</c:v>
                </c:pt>
                <c:pt idx="3162">
                  <c:v>49.385922751213997</c:v>
                </c:pt>
                <c:pt idx="3163">
                  <c:v>53.697392197748499</c:v>
                </c:pt>
                <c:pt idx="3164">
                  <c:v>46.7729109654354</c:v>
                </c:pt>
                <c:pt idx="3165">
                  <c:v>44.943802715390497</c:v>
                </c:pt>
                <c:pt idx="3166">
                  <c:v>47.556814501169001</c:v>
                </c:pt>
                <c:pt idx="3167">
                  <c:v>44.8131521261015</c:v>
                </c:pt>
                <c:pt idx="3168">
                  <c:v>57.523637468963599</c:v>
                </c:pt>
                <c:pt idx="3169">
                  <c:v>55.322477871936997</c:v>
                </c:pt>
                <c:pt idx="3170">
                  <c:v>51.5071345704241</c:v>
                </c:pt>
                <c:pt idx="3171">
                  <c:v>52.827830328640097</c:v>
                </c:pt>
                <c:pt idx="3172">
                  <c:v>52.387598409234698</c:v>
                </c:pt>
                <c:pt idx="3173">
                  <c:v>53.121318274910301</c:v>
                </c:pt>
                <c:pt idx="3174">
                  <c:v>55.469221845072099</c:v>
                </c:pt>
                <c:pt idx="3175">
                  <c:v>53.5615501943156</c:v>
                </c:pt>
                <c:pt idx="3176">
                  <c:v>63.099908448097899</c:v>
                </c:pt>
                <c:pt idx="3177">
                  <c:v>57.963869388368998</c:v>
                </c:pt>
                <c:pt idx="3178">
                  <c:v>53.708294167450703</c:v>
                </c:pt>
                <c:pt idx="3179">
                  <c:v>52.681086355505002</c:v>
                </c:pt>
                <c:pt idx="3180">
                  <c:v>55.322477871936997</c:v>
                </c:pt>
                <c:pt idx="3181">
                  <c:v>52.681086355505002</c:v>
                </c:pt>
                <c:pt idx="3182">
                  <c:v>54.588758006261401</c:v>
                </c:pt>
                <c:pt idx="3183">
                  <c:v>56.349685683882797</c:v>
                </c:pt>
                <c:pt idx="3184">
                  <c:v>54.588758006261401</c:v>
                </c:pt>
                <c:pt idx="3185">
                  <c:v>56.349685683882797</c:v>
                </c:pt>
                <c:pt idx="3186">
                  <c:v>55.469221845072099</c:v>
                </c:pt>
                <c:pt idx="3187">
                  <c:v>60.311772958530803</c:v>
                </c:pt>
                <c:pt idx="3188">
                  <c:v>52.5343423823699</c:v>
                </c:pt>
                <c:pt idx="3189">
                  <c:v>50.4799267584783</c:v>
                </c:pt>
                <c:pt idx="3190">
                  <c:v>53.414806221180498</c:v>
                </c:pt>
                <c:pt idx="3191">
                  <c:v>50.333182785343197</c:v>
                </c:pt>
                <c:pt idx="3192">
                  <c:v>58.1341477722899</c:v>
                </c:pt>
                <c:pt idx="3193">
                  <c:v>55.909626811615603</c:v>
                </c:pt>
                <c:pt idx="3194">
                  <c:v>52.053790479779998</c:v>
                </c:pt>
                <c:pt idx="3195">
                  <c:v>53.388503056184597</c:v>
                </c:pt>
                <c:pt idx="3196">
                  <c:v>52.943598864049697</c:v>
                </c:pt>
                <c:pt idx="3197">
                  <c:v>53.685105850941198</c:v>
                </c:pt>
                <c:pt idx="3198">
                  <c:v>56.0579282089938</c:v>
                </c:pt>
                <c:pt idx="3199">
                  <c:v>54.130010043076098</c:v>
                </c:pt>
                <c:pt idx="3200">
                  <c:v>63.769600872664903</c:v>
                </c:pt>
                <c:pt idx="3201">
                  <c:v>58.579051964424799</c:v>
                </c:pt>
                <c:pt idx="3202">
                  <c:v>54.278311440454402</c:v>
                </c:pt>
                <c:pt idx="3203">
                  <c:v>53.240201658806299</c:v>
                </c:pt>
                <c:pt idx="3204">
                  <c:v>55.909626811615503</c:v>
                </c:pt>
                <c:pt idx="3205">
                  <c:v>53.240201658806299</c:v>
                </c:pt>
                <c:pt idx="3206">
                  <c:v>55.168119824724101</c:v>
                </c:pt>
                <c:pt idx="3207">
                  <c:v>56.947736593263599</c:v>
                </c:pt>
                <c:pt idx="3208">
                  <c:v>55.168119824724101</c:v>
                </c:pt>
                <c:pt idx="3209">
                  <c:v>56.947736593263599</c:v>
                </c:pt>
                <c:pt idx="3210">
                  <c:v>56.0579282089938</c:v>
                </c:pt>
                <c:pt idx="3211">
                  <c:v>60.951874322477401</c:v>
                </c:pt>
                <c:pt idx="3212">
                  <c:v>53.091900261428002</c:v>
                </c:pt>
                <c:pt idx="3213">
                  <c:v>51.015680698132002</c:v>
                </c:pt>
                <c:pt idx="3214">
                  <c:v>53.9817086456978</c:v>
                </c:pt>
                <c:pt idx="3215">
                  <c:v>50.867379300753697</c:v>
                </c:pt>
                <c:pt idx="3216">
                  <c:v>53.996244605300802</c:v>
                </c:pt>
                <c:pt idx="3217">
                  <c:v>51.930061776016302</c:v>
                </c:pt>
                <c:pt idx="3218">
                  <c:v>48.348678205256597</c:v>
                </c:pt>
                <c:pt idx="3219">
                  <c:v>49.588387902827201</c:v>
                </c:pt>
                <c:pt idx="3220">
                  <c:v>49.175151336970302</c:v>
                </c:pt>
                <c:pt idx="3221">
                  <c:v>49.863878946731802</c:v>
                </c:pt>
                <c:pt idx="3222">
                  <c:v>52.067807297968599</c:v>
                </c:pt>
                <c:pt idx="3223">
                  <c:v>50.277115512588701</c:v>
                </c:pt>
                <c:pt idx="3224">
                  <c:v>59.230574439488102</c:v>
                </c:pt>
                <c:pt idx="3225">
                  <c:v>54.409481171157701</c:v>
                </c:pt>
                <c:pt idx="3226">
                  <c:v>50.414861034540998</c:v>
                </c:pt>
                <c:pt idx="3227">
                  <c:v>49.450642380874903</c:v>
                </c:pt>
                <c:pt idx="3228">
                  <c:v>51.930061776016302</c:v>
                </c:pt>
                <c:pt idx="3229">
                  <c:v>49.450642380874903</c:v>
                </c:pt>
                <c:pt idx="3230">
                  <c:v>51.241334166254802</c:v>
                </c:pt>
                <c:pt idx="3231">
                  <c:v>52.894280429682397</c:v>
                </c:pt>
                <c:pt idx="3232">
                  <c:v>51.241334166254802</c:v>
                </c:pt>
                <c:pt idx="3233">
                  <c:v>52.894280429682397</c:v>
                </c:pt>
                <c:pt idx="3234">
                  <c:v>52.067807297968599</c:v>
                </c:pt>
                <c:pt idx="3235">
                  <c:v>56.613409522394399</c:v>
                </c:pt>
                <c:pt idx="3236">
                  <c:v>49.312896858922599</c:v>
                </c:pt>
                <c:pt idx="3237">
                  <c:v>47.384459551590503</c:v>
                </c:pt>
                <c:pt idx="3238">
                  <c:v>50.139369990636403</c:v>
                </c:pt>
                <c:pt idx="3239">
                  <c:v>47.246714029638198</c:v>
                </c:pt>
                <c:pt idx="3240">
                  <c:v>59.151664944500403</c:v>
                </c:pt>
                <c:pt idx="3241">
                  <c:v>56.888208377746501</c:v>
                </c:pt>
                <c:pt idx="3242">
                  <c:v>52.964883662039902</c:v>
                </c:pt>
                <c:pt idx="3243">
                  <c:v>54.322957602092202</c:v>
                </c:pt>
                <c:pt idx="3244">
                  <c:v>53.870266288741398</c:v>
                </c:pt>
                <c:pt idx="3245">
                  <c:v>54.624751810992699</c:v>
                </c:pt>
                <c:pt idx="3246">
                  <c:v>57.039105482196803</c:v>
                </c:pt>
                <c:pt idx="3247">
                  <c:v>55.077443124343397</c:v>
                </c:pt>
                <c:pt idx="3248">
                  <c:v>64.8857549136101</c:v>
                </c:pt>
                <c:pt idx="3249">
                  <c:v>59.604356257851101</c:v>
                </c:pt>
                <c:pt idx="3250">
                  <c:v>55.228340228793698</c:v>
                </c:pt>
                <c:pt idx="3251">
                  <c:v>54.172060497641901</c:v>
                </c:pt>
                <c:pt idx="3252">
                  <c:v>56.888208377746501</c:v>
                </c:pt>
                <c:pt idx="3253">
                  <c:v>54.172060497641901</c:v>
                </c:pt>
                <c:pt idx="3254">
                  <c:v>56.133722855495201</c:v>
                </c:pt>
                <c:pt idx="3255">
                  <c:v>57.944488108898298</c:v>
                </c:pt>
                <c:pt idx="3256">
                  <c:v>56.133722855495201</c:v>
                </c:pt>
                <c:pt idx="3257">
                  <c:v>57.944488108898298</c:v>
                </c:pt>
                <c:pt idx="3258">
                  <c:v>57.039105482196803</c:v>
                </c:pt>
                <c:pt idx="3259">
                  <c:v>62.018709929055198</c:v>
                </c:pt>
                <c:pt idx="3260">
                  <c:v>54.021163393191699</c:v>
                </c:pt>
                <c:pt idx="3261">
                  <c:v>51.908603930888098</c:v>
                </c:pt>
                <c:pt idx="3262">
                  <c:v>54.926546019893202</c:v>
                </c:pt>
                <c:pt idx="3263">
                  <c:v>51.757706826437797</c:v>
                </c:pt>
                <c:pt idx="3264">
                  <c:v>63.832243936668398</c:v>
                </c:pt>
                <c:pt idx="3265">
                  <c:v>61.389683581949001</c:v>
                </c:pt>
                <c:pt idx="3266">
                  <c:v>57.155912300435197</c:v>
                </c:pt>
                <c:pt idx="3267">
                  <c:v>58.621448513266898</c:v>
                </c:pt>
                <c:pt idx="3268">
                  <c:v>58.132936442323</c:v>
                </c:pt>
                <c:pt idx="3269">
                  <c:v>58.947123227229497</c:v>
                </c:pt>
                <c:pt idx="3270">
                  <c:v>61.552520938930201</c:v>
                </c:pt>
                <c:pt idx="3271">
                  <c:v>59.435635298173402</c:v>
                </c:pt>
                <c:pt idx="3272">
                  <c:v>70.020063501957694</c:v>
                </c:pt>
                <c:pt idx="3273">
                  <c:v>64.320756007612303</c:v>
                </c:pt>
                <c:pt idx="3274">
                  <c:v>59.598472655154701</c:v>
                </c:pt>
                <c:pt idx="3275">
                  <c:v>58.458611156285599</c:v>
                </c:pt>
                <c:pt idx="3276">
                  <c:v>61.389683581948901</c:v>
                </c:pt>
                <c:pt idx="3277">
                  <c:v>58.458611156285599</c:v>
                </c:pt>
                <c:pt idx="3278">
                  <c:v>60.575496797042398</c:v>
                </c:pt>
                <c:pt idx="3279">
                  <c:v>62.529545080817996</c:v>
                </c:pt>
                <c:pt idx="3280">
                  <c:v>60.575496797042398</c:v>
                </c:pt>
                <c:pt idx="3281">
                  <c:v>62.529545080817996</c:v>
                </c:pt>
                <c:pt idx="3282">
                  <c:v>61.552520938930201</c:v>
                </c:pt>
                <c:pt idx="3283">
                  <c:v>66.926153719313007</c:v>
                </c:pt>
                <c:pt idx="3284">
                  <c:v>58.2957737993043</c:v>
                </c:pt>
                <c:pt idx="3285">
                  <c:v>56.016050801566102</c:v>
                </c:pt>
                <c:pt idx="3286">
                  <c:v>59.272797941192103</c:v>
                </c:pt>
                <c:pt idx="3287">
                  <c:v>55.853213444584803</c:v>
                </c:pt>
                <c:pt idx="3288">
                  <c:v>89.677180110813595</c:v>
                </c:pt>
                <c:pt idx="3289">
                  <c:v>86.245655361675404</c:v>
                </c:pt>
                <c:pt idx="3290">
                  <c:v>80.297679129835601</c:v>
                </c:pt>
                <c:pt idx="3291">
                  <c:v>82.356593979318603</c:v>
                </c:pt>
                <c:pt idx="3292">
                  <c:v>81.670289029491002</c:v>
                </c:pt>
                <c:pt idx="3293">
                  <c:v>82.814130612536999</c:v>
                </c:pt>
                <c:pt idx="3294">
                  <c:v>86.474423678284495</c:v>
                </c:pt>
                <c:pt idx="3295">
                  <c:v>83.5004355623647</c:v>
                </c:pt>
                <c:pt idx="3296">
                  <c:v>98.370376141963902</c:v>
                </c:pt>
                <c:pt idx="3297">
                  <c:v>90.363485060641295</c:v>
                </c:pt>
                <c:pt idx="3298">
                  <c:v>83.729203878973905</c:v>
                </c:pt>
                <c:pt idx="3299">
                  <c:v>82.127825662709398</c:v>
                </c:pt>
                <c:pt idx="3300">
                  <c:v>86.245655361675304</c:v>
                </c:pt>
                <c:pt idx="3301">
                  <c:v>82.127825662709398</c:v>
                </c:pt>
                <c:pt idx="3302">
                  <c:v>85.101813778629193</c:v>
                </c:pt>
                <c:pt idx="3303">
                  <c:v>87.847033577939897</c:v>
                </c:pt>
                <c:pt idx="3304">
                  <c:v>85.101813778629193</c:v>
                </c:pt>
                <c:pt idx="3305">
                  <c:v>87.847033577939897</c:v>
                </c:pt>
                <c:pt idx="3306">
                  <c:v>86.474423678284495</c:v>
                </c:pt>
                <c:pt idx="3307">
                  <c:v>94.023778126388706</c:v>
                </c:pt>
                <c:pt idx="3308">
                  <c:v>81.899057346100193</c:v>
                </c:pt>
                <c:pt idx="3309">
                  <c:v>78.696300913571093</c:v>
                </c:pt>
                <c:pt idx="3310">
                  <c:v>83.271667245755495</c:v>
                </c:pt>
                <c:pt idx="3311">
                  <c:v>78.467532596961902</c:v>
                </c:pt>
                <c:pt idx="3312">
                  <c:v>89.745014588960899</c:v>
                </c:pt>
                <c:pt idx="3313">
                  <c:v>86.310894132750803</c:v>
                </c:pt>
                <c:pt idx="3314">
                  <c:v>80.358418675319598</c:v>
                </c:pt>
                <c:pt idx="3315">
                  <c:v>82.418890949045803</c:v>
                </c:pt>
                <c:pt idx="3316">
                  <c:v>81.732066857803702</c:v>
                </c:pt>
                <c:pt idx="3317">
                  <c:v>82.876773676540495</c:v>
                </c:pt>
                <c:pt idx="3318">
                  <c:v>86.5398354964981</c:v>
                </c:pt>
                <c:pt idx="3319">
                  <c:v>83.563597767782497</c:v>
                </c:pt>
                <c:pt idx="3320">
                  <c:v>98.444786411360198</c:v>
                </c:pt>
                <c:pt idx="3321">
                  <c:v>90.431838680203001</c:v>
                </c:pt>
                <c:pt idx="3322">
                  <c:v>83.792539131529907</c:v>
                </c:pt>
                <c:pt idx="3323">
                  <c:v>82.189949585298393</c:v>
                </c:pt>
                <c:pt idx="3324">
                  <c:v>86.310894132750704</c:v>
                </c:pt>
                <c:pt idx="3325">
                  <c:v>82.189949585298393</c:v>
                </c:pt>
                <c:pt idx="3326">
                  <c:v>85.166187314013996</c:v>
                </c:pt>
                <c:pt idx="3327">
                  <c:v>87.913483678982203</c:v>
                </c:pt>
                <c:pt idx="3328">
                  <c:v>85.166187314013996</c:v>
                </c:pt>
                <c:pt idx="3329">
                  <c:v>87.913483678982203</c:v>
                </c:pt>
                <c:pt idx="3330">
                  <c:v>86.5398354964981</c:v>
                </c:pt>
                <c:pt idx="3331">
                  <c:v>94.094900500160605</c:v>
                </c:pt>
                <c:pt idx="3332">
                  <c:v>81.961008221551097</c:v>
                </c:pt>
                <c:pt idx="3333">
                  <c:v>78.755829129088198</c:v>
                </c:pt>
                <c:pt idx="3334">
                  <c:v>83.334656404035201</c:v>
                </c:pt>
                <c:pt idx="3335">
                  <c:v>78.526887765340803</c:v>
                </c:pt>
                <c:pt idx="3336">
                  <c:v>93.8150832778027</c:v>
                </c:pt>
                <c:pt idx="3337">
                  <c:v>90.225220397274597</c:v>
                </c:pt>
                <c:pt idx="3338">
                  <c:v>84.002791404359101</c:v>
                </c:pt>
                <c:pt idx="3339">
                  <c:v>86.156709132675999</c:v>
                </c:pt>
                <c:pt idx="3340">
                  <c:v>85.438736556570305</c:v>
                </c:pt>
                <c:pt idx="3341">
                  <c:v>86.635357516746396</c:v>
                </c:pt>
                <c:pt idx="3342">
                  <c:v>90.464544589309796</c:v>
                </c:pt>
                <c:pt idx="3343">
                  <c:v>87.353330092852005</c:v>
                </c:pt>
                <c:pt idx="3344">
                  <c:v>102.909402575141</c:v>
                </c:pt>
                <c:pt idx="3345">
                  <c:v>94.533055853908394</c:v>
                </c:pt>
                <c:pt idx="3346">
                  <c:v>87.592654284887303</c:v>
                </c:pt>
                <c:pt idx="3347">
                  <c:v>85.917384940640801</c:v>
                </c:pt>
                <c:pt idx="3348">
                  <c:v>90.225220397274597</c:v>
                </c:pt>
                <c:pt idx="3349">
                  <c:v>85.917384940640801</c:v>
                </c:pt>
                <c:pt idx="3350">
                  <c:v>89.028599437098507</c:v>
                </c:pt>
                <c:pt idx="3351">
                  <c:v>91.900489741521</c:v>
                </c:pt>
                <c:pt idx="3352">
                  <c:v>89.028599437098507</c:v>
                </c:pt>
                <c:pt idx="3353">
                  <c:v>91.900489741521</c:v>
                </c:pt>
                <c:pt idx="3354">
                  <c:v>90.464544589309796</c:v>
                </c:pt>
                <c:pt idx="3355">
                  <c:v>98.362242926471694</c:v>
                </c:pt>
                <c:pt idx="3356">
                  <c:v>85.678060748605603</c:v>
                </c:pt>
                <c:pt idx="3357">
                  <c:v>82.327522060112599</c:v>
                </c:pt>
                <c:pt idx="3358">
                  <c:v>87.114005900816807</c:v>
                </c:pt>
                <c:pt idx="3359">
                  <c:v>82.088197868077401</c:v>
                </c:pt>
                <c:pt idx="3360">
                  <c:v>97.4103106196129</c:v>
                </c:pt>
                <c:pt idx="3361">
                  <c:v>93.682875264270706</c:v>
                </c:pt>
                <c:pt idx="3362">
                  <c:v>87.221987315010594</c:v>
                </c:pt>
                <c:pt idx="3363">
                  <c:v>89.458448528215996</c:v>
                </c:pt>
                <c:pt idx="3364">
                  <c:v>88.7129614571475</c:v>
                </c:pt>
                <c:pt idx="3365">
                  <c:v>89.955439908928298</c:v>
                </c:pt>
                <c:pt idx="3366">
                  <c:v>93.9313709546268</c:v>
                </c:pt>
                <c:pt idx="3367">
                  <c:v>90.700926979996794</c:v>
                </c:pt>
                <c:pt idx="3368">
                  <c:v>106.853146853147</c:v>
                </c:pt>
                <c:pt idx="3369">
                  <c:v>98.155797690681396</c:v>
                </c:pt>
                <c:pt idx="3370">
                  <c:v>90.949422670352902</c:v>
                </c:pt>
                <c:pt idx="3371">
                  <c:v>89.209952837859802</c:v>
                </c:pt>
                <c:pt idx="3372">
                  <c:v>93.682875264270606</c:v>
                </c:pt>
                <c:pt idx="3373">
                  <c:v>89.209952837859802</c:v>
                </c:pt>
                <c:pt idx="3374">
                  <c:v>92.440396812489894</c:v>
                </c:pt>
                <c:pt idx="3375">
                  <c:v>95.422345096763706</c:v>
                </c:pt>
                <c:pt idx="3376">
                  <c:v>92.440396812489894</c:v>
                </c:pt>
                <c:pt idx="3377">
                  <c:v>95.422345096763706</c:v>
                </c:pt>
                <c:pt idx="3378">
                  <c:v>93.9313709546268</c:v>
                </c:pt>
                <c:pt idx="3379">
                  <c:v>102.13172873638</c:v>
                </c:pt>
                <c:pt idx="3380">
                  <c:v>88.961457147503694</c:v>
                </c:pt>
                <c:pt idx="3381">
                  <c:v>85.482517482517494</c:v>
                </c:pt>
                <c:pt idx="3382">
                  <c:v>90.4524312896406</c:v>
                </c:pt>
                <c:pt idx="3383">
                  <c:v>85.2340217921613</c:v>
                </c:pt>
                <c:pt idx="3384">
                  <c:v>93.068904018181698</c:v>
                </c:pt>
                <c:pt idx="3385">
                  <c:v>89.507593915445199</c:v>
                </c:pt>
                <c:pt idx="3386">
                  <c:v>83.334656404035201</c:v>
                </c:pt>
                <c:pt idx="3387">
                  <c:v>85.4714424656771</c:v>
                </c:pt>
                <c:pt idx="3388">
                  <c:v>84.7591804451298</c:v>
                </c:pt>
                <c:pt idx="3389">
                  <c:v>85.9462838127086</c:v>
                </c:pt>
                <c:pt idx="3390">
                  <c:v>89.745014588960998</c:v>
                </c:pt>
                <c:pt idx="3391">
                  <c:v>86.658545833255999</c:v>
                </c:pt>
                <c:pt idx="3392">
                  <c:v>102.09088961178099</c:v>
                </c:pt>
                <c:pt idx="3393">
                  <c:v>93.781166038728998</c:v>
                </c:pt>
                <c:pt idx="3394">
                  <c:v>86.8959665067717</c:v>
                </c:pt>
                <c:pt idx="3395">
                  <c:v>85.2340217921613</c:v>
                </c:pt>
                <c:pt idx="3396">
                  <c:v>89.507593915445199</c:v>
                </c:pt>
                <c:pt idx="3397">
                  <c:v>85.2340217921613</c:v>
                </c:pt>
                <c:pt idx="3398">
                  <c:v>88.320490547866299</c:v>
                </c:pt>
                <c:pt idx="3399">
                  <c:v>91.169538630055598</c:v>
                </c:pt>
                <c:pt idx="3400">
                  <c:v>88.320490547866299</c:v>
                </c:pt>
                <c:pt idx="3401">
                  <c:v>91.169538630055598</c:v>
                </c:pt>
                <c:pt idx="3402">
                  <c:v>89.745014588960998</c:v>
                </c:pt>
                <c:pt idx="3403">
                  <c:v>97.579896814981396</c:v>
                </c:pt>
                <c:pt idx="3404">
                  <c:v>84.9966011186456</c:v>
                </c:pt>
                <c:pt idx="3405">
                  <c:v>81.672711689424801</c:v>
                </c:pt>
                <c:pt idx="3406">
                  <c:v>86.4211251597402</c:v>
                </c:pt>
                <c:pt idx="3407">
                  <c:v>81.435291015909002</c:v>
                </c:pt>
                <c:pt idx="3408">
                  <c:v>82.351056470898399</c:v>
                </c:pt>
                <c:pt idx="3409">
                  <c:v>79.199868085532401</c:v>
                </c:pt>
                <c:pt idx="3410">
                  <c:v>73.737808217564705</c:v>
                </c:pt>
                <c:pt idx="3411">
                  <c:v>75.628521248784295</c:v>
                </c:pt>
                <c:pt idx="3412">
                  <c:v>74.998283571711099</c:v>
                </c:pt>
                <c:pt idx="3413">
                  <c:v>76.048679700166403</c:v>
                </c:pt>
                <c:pt idx="3414">
                  <c:v>79.409947311223505</c:v>
                </c:pt>
                <c:pt idx="3415">
                  <c:v>76.6789173772396</c:v>
                </c:pt>
                <c:pt idx="3416">
                  <c:v>90.334067047158996</c:v>
                </c:pt>
                <c:pt idx="3417">
                  <c:v>82.981294147971596</c:v>
                </c:pt>
                <c:pt idx="3418">
                  <c:v>76.888996602930703</c:v>
                </c:pt>
                <c:pt idx="3419">
                  <c:v>75.418442023093206</c:v>
                </c:pt>
                <c:pt idx="3420">
                  <c:v>79.199868085532401</c:v>
                </c:pt>
                <c:pt idx="3421">
                  <c:v>75.418442023093206</c:v>
                </c:pt>
                <c:pt idx="3422">
                  <c:v>78.149471957077097</c:v>
                </c:pt>
                <c:pt idx="3423">
                  <c:v>80.670422665369898</c:v>
                </c:pt>
                <c:pt idx="3424">
                  <c:v>78.149471957077097</c:v>
                </c:pt>
                <c:pt idx="3425">
                  <c:v>80.670422665369898</c:v>
                </c:pt>
                <c:pt idx="3426">
                  <c:v>79.409947311223505</c:v>
                </c:pt>
                <c:pt idx="3427">
                  <c:v>86.342561759028698</c:v>
                </c:pt>
                <c:pt idx="3428">
                  <c:v>75.208362797402103</c:v>
                </c:pt>
                <c:pt idx="3429">
                  <c:v>72.267253637727194</c:v>
                </c:pt>
                <c:pt idx="3430">
                  <c:v>76.468838151548496</c:v>
                </c:pt>
                <c:pt idx="3431">
                  <c:v>72.057174412036105</c:v>
                </c:pt>
                <c:pt idx="3432">
                  <c:v>79.5020083887092</c:v>
                </c:pt>
                <c:pt idx="3433">
                  <c:v>76.459839700365805</c:v>
                </c:pt>
                <c:pt idx="3434">
                  <c:v>71.186747307237098</c:v>
                </c:pt>
                <c:pt idx="3435">
                  <c:v>73.012048520243098</c:v>
                </c:pt>
                <c:pt idx="3436">
                  <c:v>72.403614782574394</c:v>
                </c:pt>
                <c:pt idx="3437">
                  <c:v>73.417671012022296</c:v>
                </c:pt>
                <c:pt idx="3438">
                  <c:v>76.662650946255297</c:v>
                </c:pt>
                <c:pt idx="3439">
                  <c:v>74.026104749690901</c:v>
                </c:pt>
                <c:pt idx="3440">
                  <c:v>87.208835732512597</c:v>
                </c:pt>
                <c:pt idx="3441">
                  <c:v>80.110442126377905</c:v>
                </c:pt>
                <c:pt idx="3442">
                  <c:v>74.228915995580493</c:v>
                </c:pt>
                <c:pt idx="3443">
                  <c:v>72.809237274353606</c:v>
                </c:pt>
                <c:pt idx="3444">
                  <c:v>76.459839700365706</c:v>
                </c:pt>
                <c:pt idx="3445">
                  <c:v>72.809237274353606</c:v>
                </c:pt>
                <c:pt idx="3446">
                  <c:v>75.445783470917902</c:v>
                </c:pt>
                <c:pt idx="3447">
                  <c:v>77.879518421592707</c:v>
                </c:pt>
                <c:pt idx="3448">
                  <c:v>75.445783470917902</c:v>
                </c:pt>
                <c:pt idx="3449">
                  <c:v>77.879518421592707</c:v>
                </c:pt>
                <c:pt idx="3450">
                  <c:v>76.662650946255297</c:v>
                </c:pt>
                <c:pt idx="3451">
                  <c:v>83.355422060610906</c:v>
                </c:pt>
                <c:pt idx="3452">
                  <c:v>72.606426028464</c:v>
                </c:pt>
                <c:pt idx="3453">
                  <c:v>69.767068586010097</c:v>
                </c:pt>
                <c:pt idx="3454">
                  <c:v>73.823293503801395</c:v>
                </c:pt>
                <c:pt idx="3455">
                  <c:v>69.564257340120506</c:v>
                </c:pt>
                <c:pt idx="3456">
                  <c:v>70.480022795109903</c:v>
                </c:pt>
                <c:pt idx="3457">
                  <c:v>67.783083147337905</c:v>
                </c:pt>
                <c:pt idx="3458">
                  <c:v>63.108387757866304</c:v>
                </c:pt>
                <c:pt idx="3459">
                  <c:v>64.726551546529507</c:v>
                </c:pt>
                <c:pt idx="3460">
                  <c:v>64.187163616975099</c:v>
                </c:pt>
                <c:pt idx="3461">
                  <c:v>65.086143499565793</c:v>
                </c:pt>
                <c:pt idx="3462">
                  <c:v>67.962879123855998</c:v>
                </c:pt>
                <c:pt idx="3463">
                  <c:v>65.625531429120201</c:v>
                </c:pt>
                <c:pt idx="3464">
                  <c:v>77.312269902799201</c:v>
                </c:pt>
                <c:pt idx="3465">
                  <c:v>71.019410724664297</c:v>
                </c:pt>
                <c:pt idx="3466">
                  <c:v>65.805327405638394</c:v>
                </c:pt>
                <c:pt idx="3467">
                  <c:v>64.546755570011399</c:v>
                </c:pt>
                <c:pt idx="3468">
                  <c:v>67.783083147337905</c:v>
                </c:pt>
                <c:pt idx="3469">
                  <c:v>64.546755570011399</c:v>
                </c:pt>
                <c:pt idx="3470">
                  <c:v>66.884103264747196</c:v>
                </c:pt>
                <c:pt idx="3471">
                  <c:v>69.041654982964801</c:v>
                </c:pt>
                <c:pt idx="3472">
                  <c:v>66.884103264747196</c:v>
                </c:pt>
                <c:pt idx="3473">
                  <c:v>69.041654982964801</c:v>
                </c:pt>
                <c:pt idx="3474">
                  <c:v>67.962879123855998</c:v>
                </c:pt>
                <c:pt idx="3475">
                  <c:v>73.896146348954602</c:v>
                </c:pt>
                <c:pt idx="3476">
                  <c:v>64.366959593493306</c:v>
                </c:pt>
                <c:pt idx="3477">
                  <c:v>61.849815922239301</c:v>
                </c:pt>
                <c:pt idx="3478">
                  <c:v>65.445735452602094</c:v>
                </c:pt>
                <c:pt idx="3479">
                  <c:v>61.670019945721201</c:v>
                </c:pt>
                <c:pt idx="3480">
                  <c:v>71.429705489173003</c:v>
                </c:pt>
                <c:pt idx="3481">
                  <c:v>68.696425942393503</c:v>
                </c:pt>
                <c:pt idx="3482">
                  <c:v>63.958741394642203</c:v>
                </c:pt>
                <c:pt idx="3483">
                  <c:v>65.598709122709906</c:v>
                </c:pt>
                <c:pt idx="3484">
                  <c:v>65.052053213354</c:v>
                </c:pt>
                <c:pt idx="3485">
                  <c:v>65.963146395613904</c:v>
                </c:pt>
                <c:pt idx="3486">
                  <c:v>68.878644578845396</c:v>
                </c:pt>
                <c:pt idx="3487">
                  <c:v>66.509802304969796</c:v>
                </c:pt>
                <c:pt idx="3488">
                  <c:v>78.354013674347897</c:v>
                </c:pt>
                <c:pt idx="3489">
                  <c:v>71.976361398528894</c:v>
                </c:pt>
                <c:pt idx="3490">
                  <c:v>66.692020941421703</c:v>
                </c:pt>
                <c:pt idx="3491">
                  <c:v>65.416490486257899</c:v>
                </c:pt>
                <c:pt idx="3492">
                  <c:v>68.696425942393404</c:v>
                </c:pt>
                <c:pt idx="3493">
                  <c:v>65.416490486257899</c:v>
                </c:pt>
                <c:pt idx="3494">
                  <c:v>67.785332760133599</c:v>
                </c:pt>
                <c:pt idx="3495">
                  <c:v>69.971956397557193</c:v>
                </c:pt>
                <c:pt idx="3496">
                  <c:v>67.785332760133599</c:v>
                </c:pt>
                <c:pt idx="3497">
                  <c:v>69.971956397557193</c:v>
                </c:pt>
                <c:pt idx="3498">
                  <c:v>68.878644578845396</c:v>
                </c:pt>
                <c:pt idx="3499">
                  <c:v>74.8918595817605</c:v>
                </c:pt>
                <c:pt idx="3500">
                  <c:v>65.234271849806007</c:v>
                </c:pt>
                <c:pt idx="3501">
                  <c:v>62.6832109394784</c:v>
                </c:pt>
                <c:pt idx="3502">
                  <c:v>66.327583668517804</c:v>
                </c:pt>
                <c:pt idx="3503">
                  <c:v>62.500992303026401</c:v>
                </c:pt>
                <c:pt idx="3504">
                  <c:v>62.746892286310597</c:v>
                </c:pt>
                <c:pt idx="3505">
                  <c:v>60.345863244742603</c:v>
                </c:pt>
                <c:pt idx="3506">
                  <c:v>56.184079572691402</c:v>
                </c:pt>
                <c:pt idx="3507">
                  <c:v>57.624696997632199</c:v>
                </c:pt>
                <c:pt idx="3508">
                  <c:v>57.1444911893186</c:v>
                </c:pt>
                <c:pt idx="3509">
                  <c:v>57.944834203174601</c:v>
                </c:pt>
                <c:pt idx="3510">
                  <c:v>60.5059318475138</c:v>
                </c:pt>
                <c:pt idx="3511">
                  <c:v>58.4250400114882</c:v>
                </c:pt>
                <c:pt idx="3512">
                  <c:v>68.829499191616193</c:v>
                </c:pt>
                <c:pt idx="3513">
                  <c:v>63.227098094624203</c:v>
                </c:pt>
                <c:pt idx="3514">
                  <c:v>58.585108614259397</c:v>
                </c:pt>
                <c:pt idx="3515">
                  <c:v>57.464628394861002</c:v>
                </c:pt>
                <c:pt idx="3516">
                  <c:v>60.345863244742603</c:v>
                </c:pt>
                <c:pt idx="3517">
                  <c:v>57.464628394861002</c:v>
                </c:pt>
                <c:pt idx="3518">
                  <c:v>59.545520230886602</c:v>
                </c:pt>
                <c:pt idx="3519">
                  <c:v>61.466343464140998</c:v>
                </c:pt>
                <c:pt idx="3520">
                  <c:v>59.545520230886602</c:v>
                </c:pt>
                <c:pt idx="3521">
                  <c:v>61.466343464140998</c:v>
                </c:pt>
                <c:pt idx="3522">
                  <c:v>60.5059318475138</c:v>
                </c:pt>
                <c:pt idx="3523">
                  <c:v>65.788195738963395</c:v>
                </c:pt>
                <c:pt idx="3524">
                  <c:v>57.304559792089798</c:v>
                </c:pt>
                <c:pt idx="3525">
                  <c:v>55.063599353293</c:v>
                </c:pt>
                <c:pt idx="3526">
                  <c:v>58.264971408717003</c:v>
                </c:pt>
                <c:pt idx="3527">
                  <c:v>54.903530750521803</c:v>
                </c:pt>
                <c:pt idx="3528">
                  <c:v>60.372685551152898</c:v>
                </c:pt>
                <c:pt idx="3529">
                  <c:v>58.062506257103699</c:v>
                </c:pt>
                <c:pt idx="3530">
                  <c:v>54.058195480751699</c:v>
                </c:pt>
                <c:pt idx="3531">
                  <c:v>55.444303057181202</c:v>
                </c:pt>
                <c:pt idx="3532">
                  <c:v>54.982267198371403</c:v>
                </c:pt>
                <c:pt idx="3533">
                  <c:v>55.752326963054401</c:v>
                </c:pt>
                <c:pt idx="3534">
                  <c:v>58.216518210040299</c:v>
                </c:pt>
                <c:pt idx="3535">
                  <c:v>56.214362821864299</c:v>
                </c:pt>
                <c:pt idx="3536">
                  <c:v>66.225139762744206</c:v>
                </c:pt>
                <c:pt idx="3537">
                  <c:v>60.834721409962697</c:v>
                </c:pt>
                <c:pt idx="3538">
                  <c:v>56.368374774800898</c:v>
                </c:pt>
                <c:pt idx="3539">
                  <c:v>55.290291104244602</c:v>
                </c:pt>
                <c:pt idx="3540">
                  <c:v>58.062506257103699</c:v>
                </c:pt>
                <c:pt idx="3541">
                  <c:v>55.290291104244602</c:v>
                </c:pt>
                <c:pt idx="3542">
                  <c:v>57.292446492420602</c:v>
                </c:pt>
                <c:pt idx="3543">
                  <c:v>59.140589927660002</c:v>
                </c:pt>
                <c:pt idx="3544">
                  <c:v>57.292446492420602</c:v>
                </c:pt>
                <c:pt idx="3545">
                  <c:v>59.140589927660002</c:v>
                </c:pt>
                <c:pt idx="3546">
                  <c:v>58.216518210040299</c:v>
                </c:pt>
                <c:pt idx="3547">
                  <c:v>63.298912656948502</c:v>
                </c:pt>
                <c:pt idx="3548">
                  <c:v>55.136279151308003</c:v>
                </c:pt>
                <c:pt idx="3549">
                  <c:v>52.980111810195403</c:v>
                </c:pt>
                <c:pt idx="3550">
                  <c:v>56.060350868927699</c:v>
                </c:pt>
                <c:pt idx="3551">
                  <c:v>52.826099857258797</c:v>
                </c:pt>
                <c:pt idx="3552">
                  <c:v>60.304851073005501</c:v>
                </c:pt>
                <c:pt idx="3553">
                  <c:v>57.997267486028299</c:v>
                </c:pt>
                <c:pt idx="3554">
                  <c:v>53.997455935267702</c:v>
                </c:pt>
                <c:pt idx="3555">
                  <c:v>55.382006087454002</c:v>
                </c:pt>
                <c:pt idx="3556">
                  <c:v>54.920489370058597</c:v>
                </c:pt>
                <c:pt idx="3557">
                  <c:v>55.689683899050998</c:v>
                </c:pt>
                <c:pt idx="3558">
                  <c:v>58.151106391826701</c:v>
                </c:pt>
                <c:pt idx="3559">
                  <c:v>56.151200616446502</c:v>
                </c:pt>
                <c:pt idx="3560">
                  <c:v>66.150729493347896</c:v>
                </c:pt>
                <c:pt idx="3561">
                  <c:v>60.766367790400999</c:v>
                </c:pt>
                <c:pt idx="3562">
                  <c:v>56.305039522244897</c:v>
                </c:pt>
                <c:pt idx="3563">
                  <c:v>55.2281671816556</c:v>
                </c:pt>
                <c:pt idx="3564">
                  <c:v>57.997267486028299</c:v>
                </c:pt>
                <c:pt idx="3565">
                  <c:v>55.2281671816556</c:v>
                </c:pt>
                <c:pt idx="3566">
                  <c:v>57.228072957035799</c:v>
                </c:pt>
                <c:pt idx="3567">
                  <c:v>59.074139826617603</c:v>
                </c:pt>
                <c:pt idx="3568">
                  <c:v>57.228072957035799</c:v>
                </c:pt>
                <c:pt idx="3569">
                  <c:v>59.074139826617603</c:v>
                </c:pt>
                <c:pt idx="3570">
                  <c:v>58.151106391826701</c:v>
                </c:pt>
                <c:pt idx="3571">
                  <c:v>63.227790283176702</c:v>
                </c:pt>
                <c:pt idx="3572">
                  <c:v>55.074328275857098</c:v>
                </c:pt>
                <c:pt idx="3573">
                  <c:v>52.920583594678298</c:v>
                </c:pt>
                <c:pt idx="3574">
                  <c:v>55.997361710648001</c:v>
                </c:pt>
                <c:pt idx="3575">
                  <c:v>52.766744688879797</c:v>
                </c:pt>
                <c:pt idx="3576">
                  <c:v>54.606754908627003</c:v>
                </c:pt>
                <c:pt idx="3577">
                  <c:v>52.517210715694901</c:v>
                </c:pt>
                <c:pt idx="3578">
                  <c:v>48.895334114612503</c:v>
                </c:pt>
                <c:pt idx="3579">
                  <c:v>50.1490606303718</c:v>
                </c:pt>
                <c:pt idx="3580">
                  <c:v>49.731151791785301</c:v>
                </c:pt>
                <c:pt idx="3581">
                  <c:v>50.427666522762699</c:v>
                </c:pt>
                <c:pt idx="3582">
                  <c:v>52.656513661890401</c:v>
                </c:pt>
                <c:pt idx="3583">
                  <c:v>50.845575361349198</c:v>
                </c:pt>
                <c:pt idx="3584">
                  <c:v>59.900266864055197</c:v>
                </c:pt>
                <c:pt idx="3585">
                  <c:v>55.024663747213502</c:v>
                </c:pt>
                <c:pt idx="3586">
                  <c:v>50.984878307544598</c:v>
                </c:pt>
                <c:pt idx="3587">
                  <c:v>50.0097576841763</c:v>
                </c:pt>
                <c:pt idx="3588">
                  <c:v>52.517210715694901</c:v>
                </c:pt>
                <c:pt idx="3589">
                  <c:v>50.0097576841763</c:v>
                </c:pt>
                <c:pt idx="3590">
                  <c:v>51.820695984717503</c:v>
                </c:pt>
                <c:pt idx="3591">
                  <c:v>53.492331339063199</c:v>
                </c:pt>
                <c:pt idx="3592">
                  <c:v>51.820695984717503</c:v>
                </c:pt>
                <c:pt idx="3593">
                  <c:v>53.492331339063199</c:v>
                </c:pt>
                <c:pt idx="3594">
                  <c:v>52.656513661890401</c:v>
                </c:pt>
                <c:pt idx="3595">
                  <c:v>57.253510886341097</c:v>
                </c:pt>
                <c:pt idx="3596">
                  <c:v>49.870454737980801</c:v>
                </c:pt>
                <c:pt idx="3597">
                  <c:v>47.920213491244098</c:v>
                </c:pt>
                <c:pt idx="3598">
                  <c:v>50.706272415153698</c:v>
                </c:pt>
                <c:pt idx="3599">
                  <c:v>47.780910545048698</c:v>
                </c:pt>
                <c:pt idx="3600">
                  <c:v>53.589237736416599</c:v>
                </c:pt>
                <c:pt idx="3601">
                  <c:v>51.538629149564002</c:v>
                </c:pt>
                <c:pt idx="3602">
                  <c:v>47.984240932352598</c:v>
                </c:pt>
                <c:pt idx="3603">
                  <c:v>49.214606084464201</c:v>
                </c:pt>
                <c:pt idx="3604">
                  <c:v>48.8044843670937</c:v>
                </c:pt>
                <c:pt idx="3605">
                  <c:v>49.488020562711299</c:v>
                </c:pt>
                <c:pt idx="3606">
                  <c:v>51.675336388687398</c:v>
                </c:pt>
                <c:pt idx="3607">
                  <c:v>49.8981422800818</c:v>
                </c:pt>
                <c:pt idx="3608">
                  <c:v>58.7841128231101</c:v>
                </c:pt>
                <c:pt idx="3609">
                  <c:v>53.9993594537871</c:v>
                </c:pt>
                <c:pt idx="3610">
                  <c:v>50.034849519205302</c:v>
                </c:pt>
                <c:pt idx="3611">
                  <c:v>49.077898845340698</c:v>
                </c:pt>
                <c:pt idx="3612">
                  <c:v>51.538629149563903</c:v>
                </c:pt>
                <c:pt idx="3613">
                  <c:v>49.077898845340698</c:v>
                </c:pt>
                <c:pt idx="3614">
                  <c:v>50.855092953946397</c:v>
                </c:pt>
                <c:pt idx="3615">
                  <c:v>52.4955798234285</c:v>
                </c:pt>
                <c:pt idx="3616">
                  <c:v>50.855092953946397</c:v>
                </c:pt>
                <c:pt idx="3617">
                  <c:v>52.4955798234285</c:v>
                </c:pt>
                <c:pt idx="3618">
                  <c:v>51.675336388687398</c:v>
                </c:pt>
                <c:pt idx="3619">
                  <c:v>56.1866752797633</c:v>
                </c:pt>
                <c:pt idx="3620">
                  <c:v>48.941191606217203</c:v>
                </c:pt>
                <c:pt idx="3621">
                  <c:v>47.027290258488001</c:v>
                </c:pt>
                <c:pt idx="3622">
                  <c:v>49.761435040958297</c:v>
                </c:pt>
                <c:pt idx="3623">
                  <c:v>46.890583019364499</c:v>
                </c:pt>
                <c:pt idx="3624">
                  <c:v>78.719958541167401</c:v>
                </c:pt>
                <c:pt idx="3625">
                  <c:v>75.707715229643199</c:v>
                </c:pt>
                <c:pt idx="3626">
                  <c:v>70.486493489667794</c:v>
                </c:pt>
                <c:pt idx="3627">
                  <c:v>72.293839476582306</c:v>
                </c:pt>
                <c:pt idx="3628">
                  <c:v>71.691390814277497</c:v>
                </c:pt>
                <c:pt idx="3629">
                  <c:v>72.695471918118898</c:v>
                </c:pt>
                <c:pt idx="3630">
                  <c:v>75.908531450411402</c:v>
                </c:pt>
                <c:pt idx="3631">
                  <c:v>73.297920580423707</c:v>
                </c:pt>
                <c:pt idx="3632">
                  <c:v>86.350974930362199</c:v>
                </c:pt>
                <c:pt idx="3633">
                  <c:v>79.322407203472295</c:v>
                </c:pt>
                <c:pt idx="3634">
                  <c:v>73.498736801191995</c:v>
                </c:pt>
                <c:pt idx="3635">
                  <c:v>72.093023255814003</c:v>
                </c:pt>
                <c:pt idx="3636">
                  <c:v>75.7077152296431</c:v>
                </c:pt>
                <c:pt idx="3637">
                  <c:v>72.093023255814003</c:v>
                </c:pt>
                <c:pt idx="3638">
                  <c:v>74.703634125801699</c:v>
                </c:pt>
                <c:pt idx="3639">
                  <c:v>77.113428775021106</c:v>
                </c:pt>
                <c:pt idx="3640">
                  <c:v>74.703634125801699</c:v>
                </c:pt>
                <c:pt idx="3641">
                  <c:v>77.113428775021106</c:v>
                </c:pt>
                <c:pt idx="3642">
                  <c:v>75.908531450411402</c:v>
                </c:pt>
                <c:pt idx="3643">
                  <c:v>82.5354667357648</c:v>
                </c:pt>
                <c:pt idx="3644">
                  <c:v>71.892207035045701</c:v>
                </c:pt>
                <c:pt idx="3645">
                  <c:v>69.080779944289802</c:v>
                </c:pt>
                <c:pt idx="3646">
                  <c:v>73.097104359655503</c:v>
                </c:pt>
                <c:pt idx="3647">
                  <c:v>68.879963723521499</c:v>
                </c:pt>
                <c:pt idx="3648">
                  <c:v>79.354796916499296</c:v>
                </c:pt>
                <c:pt idx="3649">
                  <c:v>76.318261320204698</c:v>
                </c:pt>
                <c:pt idx="3650">
                  <c:v>71.054932953293999</c:v>
                </c:pt>
                <c:pt idx="3651">
                  <c:v>72.876854311070801</c:v>
                </c:pt>
                <c:pt idx="3652">
                  <c:v>72.269547191811895</c:v>
                </c:pt>
                <c:pt idx="3653">
                  <c:v>73.2817257239101</c:v>
                </c:pt>
                <c:pt idx="3654">
                  <c:v>76.520697026624305</c:v>
                </c:pt>
                <c:pt idx="3655">
                  <c:v>73.889032843169005</c:v>
                </c:pt>
                <c:pt idx="3656">
                  <c:v>87.047353760445702</c:v>
                </c:pt>
                <c:pt idx="3657">
                  <c:v>79.962104035758202</c:v>
                </c:pt>
                <c:pt idx="3658">
                  <c:v>74.091468549588598</c:v>
                </c:pt>
                <c:pt idx="3659">
                  <c:v>72.674418604651194</c:v>
                </c:pt>
                <c:pt idx="3660">
                  <c:v>76.318261320204698</c:v>
                </c:pt>
                <c:pt idx="3661">
                  <c:v>72.674418604651194</c:v>
                </c:pt>
                <c:pt idx="3662">
                  <c:v>75.306082788106494</c:v>
                </c:pt>
                <c:pt idx="3663">
                  <c:v>77.735311265142201</c:v>
                </c:pt>
                <c:pt idx="3664">
                  <c:v>75.306082788106494</c:v>
                </c:pt>
                <c:pt idx="3665">
                  <c:v>77.735311265142201</c:v>
                </c:pt>
                <c:pt idx="3666">
                  <c:v>76.520697026624305</c:v>
                </c:pt>
                <c:pt idx="3667">
                  <c:v>83.201075338472506</c:v>
                </c:pt>
                <c:pt idx="3668">
                  <c:v>72.471982898231502</c:v>
                </c:pt>
                <c:pt idx="3669">
                  <c:v>69.637883008356596</c:v>
                </c:pt>
                <c:pt idx="3670">
                  <c:v>73.686597136749398</c:v>
                </c:pt>
                <c:pt idx="3671">
                  <c:v>69.435447301936904</c:v>
                </c:pt>
                <c:pt idx="3672">
                  <c:v>80.116602966897702</c:v>
                </c:pt>
                <c:pt idx="3673">
                  <c:v>77.050916628878696</c:v>
                </c:pt>
                <c:pt idx="3674">
                  <c:v>71.737060309645699</c:v>
                </c:pt>
                <c:pt idx="3675">
                  <c:v>73.576472112457097</c:v>
                </c:pt>
                <c:pt idx="3676">
                  <c:v>72.963334844853307</c:v>
                </c:pt>
                <c:pt idx="3677">
                  <c:v>73.985230290859604</c:v>
                </c:pt>
                <c:pt idx="3678">
                  <c:v>77.255295718079907</c:v>
                </c:pt>
                <c:pt idx="3679">
                  <c:v>74.598367558463394</c:v>
                </c:pt>
                <c:pt idx="3680">
                  <c:v>87.883008356546</c:v>
                </c:pt>
                <c:pt idx="3681">
                  <c:v>80.729740234501506</c:v>
                </c:pt>
                <c:pt idx="3682">
                  <c:v>74.802746647664705</c:v>
                </c:pt>
                <c:pt idx="3683">
                  <c:v>73.3720930232558</c:v>
                </c:pt>
                <c:pt idx="3684">
                  <c:v>77.050916628878696</c:v>
                </c:pt>
                <c:pt idx="3685">
                  <c:v>73.3720930232558</c:v>
                </c:pt>
                <c:pt idx="3686">
                  <c:v>76.029021182872299</c:v>
                </c:pt>
                <c:pt idx="3687">
                  <c:v>78.4815702532876</c:v>
                </c:pt>
                <c:pt idx="3688">
                  <c:v>76.029021182872299</c:v>
                </c:pt>
                <c:pt idx="3689">
                  <c:v>78.4815702532876</c:v>
                </c:pt>
                <c:pt idx="3690">
                  <c:v>77.255295718079907</c:v>
                </c:pt>
                <c:pt idx="3691">
                  <c:v>83.999805661721794</c:v>
                </c:pt>
                <c:pt idx="3692">
                  <c:v>73.167713934054603</c:v>
                </c:pt>
                <c:pt idx="3693">
                  <c:v>70.306406685236794</c:v>
                </c:pt>
                <c:pt idx="3694">
                  <c:v>74.393988469262197</c:v>
                </c:pt>
                <c:pt idx="3695">
                  <c:v>70.102027596035498</c:v>
                </c:pt>
                <c:pt idx="3696">
                  <c:v>76.815443415171302</c:v>
                </c:pt>
                <c:pt idx="3697">
                  <c:v>73.876076957958205</c:v>
                </c:pt>
                <c:pt idx="3698">
                  <c:v>68.781175098788594</c:v>
                </c:pt>
                <c:pt idx="3699">
                  <c:v>70.544794973116495</c:v>
                </c:pt>
                <c:pt idx="3700">
                  <c:v>69.956921681673904</c:v>
                </c:pt>
                <c:pt idx="3701">
                  <c:v>70.936710500744994</c:v>
                </c:pt>
                <c:pt idx="3702">
                  <c:v>74.072034721772397</c:v>
                </c:pt>
                <c:pt idx="3703">
                  <c:v>71.524583792187599</c:v>
                </c:pt>
                <c:pt idx="3704">
                  <c:v>84.261838440111404</c:v>
                </c:pt>
                <c:pt idx="3705">
                  <c:v>77.403316706614007</c:v>
                </c:pt>
                <c:pt idx="3706">
                  <c:v>71.720541556001805</c:v>
                </c:pt>
                <c:pt idx="3707">
                  <c:v>70.348837209302303</c:v>
                </c:pt>
                <c:pt idx="3708">
                  <c:v>73.876076957958205</c:v>
                </c:pt>
                <c:pt idx="3709">
                  <c:v>70.348837209302303</c:v>
                </c:pt>
                <c:pt idx="3710">
                  <c:v>72.896288138887101</c:v>
                </c:pt>
                <c:pt idx="3711">
                  <c:v>75.247781304657707</c:v>
                </c:pt>
                <c:pt idx="3712">
                  <c:v>72.896288138887101</c:v>
                </c:pt>
                <c:pt idx="3713">
                  <c:v>75.247781304657707</c:v>
                </c:pt>
                <c:pt idx="3714">
                  <c:v>74.072034721772397</c:v>
                </c:pt>
                <c:pt idx="3715">
                  <c:v>80.538640927641396</c:v>
                </c:pt>
                <c:pt idx="3716">
                  <c:v>70.152879445488097</c:v>
                </c:pt>
                <c:pt idx="3717">
                  <c:v>67.409470752089106</c:v>
                </c:pt>
                <c:pt idx="3718">
                  <c:v>71.328626028373407</c:v>
                </c:pt>
                <c:pt idx="3719">
                  <c:v>67.2135129882749</c:v>
                </c:pt>
                <c:pt idx="3720">
                  <c:v>82.021118092893701</c:v>
                </c:pt>
                <c:pt idx="3721">
                  <c:v>78.882554900563605</c:v>
                </c:pt>
                <c:pt idx="3722">
                  <c:v>73.442378700524699</c:v>
                </c:pt>
                <c:pt idx="3723">
                  <c:v>75.325516615922794</c:v>
                </c:pt>
                <c:pt idx="3724">
                  <c:v>74.6978039774568</c:v>
                </c:pt>
                <c:pt idx="3725">
                  <c:v>75.743991708233494</c:v>
                </c:pt>
                <c:pt idx="3726">
                  <c:v>79.091792446718898</c:v>
                </c:pt>
                <c:pt idx="3727">
                  <c:v>76.371704346699502</c:v>
                </c:pt>
                <c:pt idx="3728">
                  <c:v>89.972144846796695</c:v>
                </c:pt>
                <c:pt idx="3729">
                  <c:v>82.648830731359695</c:v>
                </c:pt>
                <c:pt idx="3730">
                  <c:v>76.580941892854796</c:v>
                </c:pt>
                <c:pt idx="3731">
                  <c:v>75.116279069767401</c:v>
                </c:pt>
                <c:pt idx="3732">
                  <c:v>78.882554900563605</c:v>
                </c:pt>
                <c:pt idx="3733">
                  <c:v>75.116279069767401</c:v>
                </c:pt>
                <c:pt idx="3734">
                  <c:v>77.836367169786897</c:v>
                </c:pt>
                <c:pt idx="3735">
                  <c:v>80.347217723650999</c:v>
                </c:pt>
                <c:pt idx="3736">
                  <c:v>77.836367169786897</c:v>
                </c:pt>
                <c:pt idx="3737">
                  <c:v>80.347217723650999</c:v>
                </c:pt>
                <c:pt idx="3738">
                  <c:v>79.091792446718898</c:v>
                </c:pt>
                <c:pt idx="3739">
                  <c:v>85.996631469845198</c:v>
                </c:pt>
                <c:pt idx="3740">
                  <c:v>74.907041523612094</c:v>
                </c:pt>
                <c:pt idx="3741">
                  <c:v>71.977715877437305</c:v>
                </c:pt>
                <c:pt idx="3742">
                  <c:v>76.162466800544195</c:v>
                </c:pt>
                <c:pt idx="3743">
                  <c:v>71.768478331281997</c:v>
                </c:pt>
                <c:pt idx="3744">
                  <c:v>86.591954395284105</c:v>
                </c:pt>
                <c:pt idx="3745">
                  <c:v>83.278486752607407</c:v>
                </c:pt>
                <c:pt idx="3746">
                  <c:v>77.535142838634499</c:v>
                </c:pt>
                <c:pt idx="3747">
                  <c:v>79.523223424240499</c:v>
                </c:pt>
                <c:pt idx="3748">
                  <c:v>78.860529895705099</c:v>
                </c:pt>
                <c:pt idx="3749">
                  <c:v>79.965019109930694</c:v>
                </c:pt>
                <c:pt idx="3750">
                  <c:v>83.499384595452497</c:v>
                </c:pt>
                <c:pt idx="3751">
                  <c:v>80.627712638465994</c:v>
                </c:pt>
                <c:pt idx="3752">
                  <c:v>94.986072423398298</c:v>
                </c:pt>
                <c:pt idx="3753">
                  <c:v>87.254647923819405</c:v>
                </c:pt>
                <c:pt idx="3754">
                  <c:v>80.848610481311098</c:v>
                </c:pt>
                <c:pt idx="3755">
                  <c:v>79.302325581395394</c:v>
                </c:pt>
                <c:pt idx="3756">
                  <c:v>83.278486752607407</c:v>
                </c:pt>
                <c:pt idx="3757">
                  <c:v>79.302325581395394</c:v>
                </c:pt>
                <c:pt idx="3758">
                  <c:v>82.173997538381798</c:v>
                </c:pt>
                <c:pt idx="3759">
                  <c:v>84.824771652523197</c:v>
                </c:pt>
                <c:pt idx="3760">
                  <c:v>82.173997538381798</c:v>
                </c:pt>
                <c:pt idx="3761">
                  <c:v>84.824771652523197</c:v>
                </c:pt>
                <c:pt idx="3762">
                  <c:v>83.499384595452497</c:v>
                </c:pt>
                <c:pt idx="3763">
                  <c:v>90.789013409341194</c:v>
                </c:pt>
                <c:pt idx="3764">
                  <c:v>79.081427738550204</c:v>
                </c:pt>
                <c:pt idx="3765">
                  <c:v>75.988857938718695</c:v>
                </c:pt>
                <c:pt idx="3766">
                  <c:v>80.406814795620903</c:v>
                </c:pt>
                <c:pt idx="3767">
                  <c:v>75.767960095873605</c:v>
                </c:pt>
                <c:pt idx="3768">
                  <c:v>87.861631145947996</c:v>
                </c:pt>
                <c:pt idx="3769">
                  <c:v>84.499578933730703</c:v>
                </c:pt>
                <c:pt idx="3770">
                  <c:v>78.672021765887195</c:v>
                </c:pt>
                <c:pt idx="3771">
                  <c:v>80.689253093217602</c:v>
                </c:pt>
                <c:pt idx="3772">
                  <c:v>80.016842650774095</c:v>
                </c:pt>
                <c:pt idx="3773">
                  <c:v>81.137526721513296</c:v>
                </c:pt>
                <c:pt idx="3774">
                  <c:v>84.723715747878501</c:v>
                </c:pt>
                <c:pt idx="3775">
                  <c:v>81.809937163956704</c:v>
                </c:pt>
                <c:pt idx="3776">
                  <c:v>96.378830083565504</c:v>
                </c:pt>
                <c:pt idx="3777">
                  <c:v>88.534041588391503</c:v>
                </c:pt>
                <c:pt idx="3778">
                  <c:v>82.034073978104502</c:v>
                </c:pt>
                <c:pt idx="3779">
                  <c:v>80.465116279069804</c:v>
                </c:pt>
                <c:pt idx="3780">
                  <c:v>84.499578933730703</c:v>
                </c:pt>
                <c:pt idx="3781">
                  <c:v>80.465116279069804</c:v>
                </c:pt>
                <c:pt idx="3782">
                  <c:v>83.378894862991501</c:v>
                </c:pt>
                <c:pt idx="3783">
                  <c:v>86.068536632765401</c:v>
                </c:pt>
                <c:pt idx="3784">
                  <c:v>83.378894862991501</c:v>
                </c:pt>
                <c:pt idx="3785">
                  <c:v>86.068536632765401</c:v>
                </c:pt>
                <c:pt idx="3786">
                  <c:v>84.723715747878501</c:v>
                </c:pt>
                <c:pt idx="3787">
                  <c:v>92.120230614756807</c:v>
                </c:pt>
                <c:pt idx="3788">
                  <c:v>80.240979464921907</c:v>
                </c:pt>
                <c:pt idx="3789">
                  <c:v>77.103064066852397</c:v>
                </c:pt>
                <c:pt idx="3790">
                  <c:v>81.585800349808906</c:v>
                </c:pt>
                <c:pt idx="3791">
                  <c:v>76.8789272527045</c:v>
                </c:pt>
                <c:pt idx="3792">
                  <c:v>109.31916823216901</c:v>
                </c:pt>
                <c:pt idx="3793">
                  <c:v>105.136036794714</c:v>
                </c:pt>
                <c:pt idx="3794">
                  <c:v>97.885275636457905</c:v>
                </c:pt>
                <c:pt idx="3795">
                  <c:v>100.39515449893101</c:v>
                </c:pt>
                <c:pt idx="3796">
                  <c:v>99.558528211440105</c:v>
                </c:pt>
                <c:pt idx="3797">
                  <c:v>100.952905357259</c:v>
                </c:pt>
                <c:pt idx="3798">
                  <c:v>105.41491222387801</c:v>
                </c:pt>
                <c:pt idx="3799">
                  <c:v>101.78953164475</c:v>
                </c:pt>
                <c:pt idx="3800">
                  <c:v>119.91643454039</c:v>
                </c:pt>
                <c:pt idx="3801">
                  <c:v>110.155794519661</c:v>
                </c:pt>
                <c:pt idx="3802">
                  <c:v>102.06840707391299</c:v>
                </c:pt>
                <c:pt idx="3803">
                  <c:v>100.116279069767</c:v>
                </c:pt>
                <c:pt idx="3804">
                  <c:v>105.136036794714</c:v>
                </c:pt>
                <c:pt idx="3805">
                  <c:v>100.116279069767</c:v>
                </c:pt>
                <c:pt idx="3806">
                  <c:v>103.741659648896</c:v>
                </c:pt>
                <c:pt idx="3807">
                  <c:v>107.08816479886001</c:v>
                </c:pt>
                <c:pt idx="3808">
                  <c:v>103.741659648896</c:v>
                </c:pt>
                <c:pt idx="3809">
                  <c:v>107.08816479886001</c:v>
                </c:pt>
                <c:pt idx="3810">
                  <c:v>105.41491222387801</c:v>
                </c:pt>
                <c:pt idx="3811">
                  <c:v>114.61780138627999</c:v>
                </c:pt>
                <c:pt idx="3812">
                  <c:v>99.837403640603796</c:v>
                </c:pt>
                <c:pt idx="3813">
                  <c:v>95.933147632312</c:v>
                </c:pt>
                <c:pt idx="3814">
                  <c:v>101.510656215586</c:v>
                </c:pt>
                <c:pt idx="3815">
                  <c:v>95.654272203148295</c:v>
                </c:pt>
                <c:pt idx="3816">
                  <c:v>113.382133834294</c:v>
                </c:pt>
                <c:pt idx="3817">
                  <c:v>109.043531774309</c:v>
                </c:pt>
                <c:pt idx="3818">
                  <c:v>101.52328820366699</c:v>
                </c:pt>
                <c:pt idx="3819">
                  <c:v>104.126449439658</c:v>
                </c:pt>
                <c:pt idx="3820">
                  <c:v>103.258729027661</c:v>
                </c:pt>
                <c:pt idx="3821">
                  <c:v>104.704929714323</c:v>
                </c:pt>
                <c:pt idx="3822">
                  <c:v>109.332771911641</c:v>
                </c:pt>
                <c:pt idx="3823">
                  <c:v>105.57265012632</c:v>
                </c:pt>
                <c:pt idx="3824">
                  <c:v>124.37325905292499</c:v>
                </c:pt>
                <c:pt idx="3825">
                  <c:v>114.24985424629099</c:v>
                </c:pt>
                <c:pt idx="3826">
                  <c:v>105.861890263652</c:v>
                </c:pt>
                <c:pt idx="3827">
                  <c:v>103.837209302326</c:v>
                </c:pt>
                <c:pt idx="3828">
                  <c:v>109.04353177430799</c:v>
                </c:pt>
                <c:pt idx="3829">
                  <c:v>103.837209302326</c:v>
                </c:pt>
                <c:pt idx="3830">
                  <c:v>107.59733108764701</c:v>
                </c:pt>
                <c:pt idx="3831">
                  <c:v>111.068212735635</c:v>
                </c:pt>
                <c:pt idx="3832">
                  <c:v>107.59733108764701</c:v>
                </c:pt>
                <c:pt idx="3833">
                  <c:v>111.068212735635</c:v>
                </c:pt>
                <c:pt idx="3834">
                  <c:v>109.332771911641</c:v>
                </c:pt>
                <c:pt idx="3835">
                  <c:v>118.87769644361001</c:v>
                </c:pt>
                <c:pt idx="3836">
                  <c:v>103.54796916499301</c:v>
                </c:pt>
                <c:pt idx="3837">
                  <c:v>99.498607242339801</c:v>
                </c:pt>
                <c:pt idx="3838">
                  <c:v>105.283409988988</c:v>
                </c:pt>
                <c:pt idx="3839">
                  <c:v>99.209367105007502</c:v>
                </c:pt>
                <c:pt idx="3840">
                  <c:v>115.413616635357</c:v>
                </c:pt>
                <c:pt idx="3841">
                  <c:v>110.997279264106</c:v>
                </c:pt>
                <c:pt idx="3842">
                  <c:v>103.342294487271</c:v>
                </c:pt>
                <c:pt idx="3843">
                  <c:v>105.992096910021</c:v>
                </c:pt>
                <c:pt idx="3844">
                  <c:v>105.108829435771</c:v>
                </c:pt>
                <c:pt idx="3845">
                  <c:v>106.58094189285499</c:v>
                </c:pt>
                <c:pt idx="3846">
                  <c:v>111.291701755522</c:v>
                </c:pt>
                <c:pt idx="3847">
                  <c:v>107.464209367105</c:v>
                </c:pt>
                <c:pt idx="3848">
                  <c:v>126.601671309192</c:v>
                </c:pt>
                <c:pt idx="3849">
                  <c:v>116.29688410960701</c:v>
                </c:pt>
                <c:pt idx="3850">
                  <c:v>107.75863185852199</c:v>
                </c:pt>
                <c:pt idx="3851">
                  <c:v>105.697674418605</c:v>
                </c:pt>
                <c:pt idx="3852">
                  <c:v>110.997279264106</c:v>
                </c:pt>
                <c:pt idx="3853">
                  <c:v>105.697674418605</c:v>
                </c:pt>
                <c:pt idx="3854">
                  <c:v>109.525166807022</c:v>
                </c:pt>
                <c:pt idx="3855">
                  <c:v>113.058236704023</c:v>
                </c:pt>
                <c:pt idx="3856">
                  <c:v>109.525166807022</c:v>
                </c:pt>
                <c:pt idx="3857">
                  <c:v>113.058236704023</c:v>
                </c:pt>
                <c:pt idx="3858">
                  <c:v>111.291701755522</c:v>
                </c:pt>
                <c:pt idx="3859">
                  <c:v>121.007643972274</c:v>
                </c:pt>
                <c:pt idx="3860">
                  <c:v>105.40325192718799</c:v>
                </c:pt>
                <c:pt idx="3861">
                  <c:v>101.281337047354</c:v>
                </c:pt>
                <c:pt idx="3862">
                  <c:v>107.169786875688</c:v>
                </c:pt>
                <c:pt idx="3863">
                  <c:v>100.98691455593701</c:v>
                </c:pt>
                <c:pt idx="3864">
                  <c:v>119.730517587614</c:v>
                </c:pt>
                <c:pt idx="3865">
                  <c:v>115.148992679925</c:v>
                </c:pt>
                <c:pt idx="3866">
                  <c:v>107.20768283993</c:v>
                </c:pt>
                <c:pt idx="3867">
                  <c:v>109.956597784544</c:v>
                </c:pt>
                <c:pt idx="3868">
                  <c:v>109.040292803006</c:v>
                </c:pt>
                <c:pt idx="3869">
                  <c:v>110.567467772236</c:v>
                </c:pt>
                <c:pt idx="3870">
                  <c:v>115.45442767377099</c:v>
                </c:pt>
                <c:pt idx="3871">
                  <c:v>111.483772753773</c:v>
                </c:pt>
                <c:pt idx="3872">
                  <c:v>131.33704735376</c:v>
                </c:pt>
                <c:pt idx="3873">
                  <c:v>120.64682256915199</c:v>
                </c:pt>
                <c:pt idx="3874">
                  <c:v>111.789207747619</c:v>
                </c:pt>
                <c:pt idx="3875">
                  <c:v>109.651162790698</c:v>
                </c:pt>
                <c:pt idx="3876">
                  <c:v>115.148992679925</c:v>
                </c:pt>
                <c:pt idx="3877">
                  <c:v>109.651162790698</c:v>
                </c:pt>
                <c:pt idx="3878">
                  <c:v>113.621817710695</c:v>
                </c:pt>
                <c:pt idx="3879">
                  <c:v>117.287037636847</c:v>
                </c:pt>
                <c:pt idx="3880">
                  <c:v>113.621817710695</c:v>
                </c:pt>
                <c:pt idx="3881">
                  <c:v>117.287037636847</c:v>
                </c:pt>
                <c:pt idx="3882">
                  <c:v>115.45442767377099</c:v>
                </c:pt>
                <c:pt idx="3883">
                  <c:v>125.533782470687</c:v>
                </c:pt>
                <c:pt idx="3884">
                  <c:v>109.345727796852</c:v>
                </c:pt>
                <c:pt idx="3885">
                  <c:v>105.069637883008</c:v>
                </c:pt>
                <c:pt idx="3886">
                  <c:v>111.178337759927</c:v>
                </c:pt>
                <c:pt idx="3887">
                  <c:v>104.76420288916199</c:v>
                </c:pt>
                <c:pt idx="3888">
                  <c:v>95.860594675131196</c:v>
                </c:pt>
                <c:pt idx="3889">
                  <c:v>92.192459674807296</c:v>
                </c:pt>
                <c:pt idx="3890">
                  <c:v>85.834359007579195</c:v>
                </c:pt>
                <c:pt idx="3891">
                  <c:v>88.035240007773496</c:v>
                </c:pt>
                <c:pt idx="3892">
                  <c:v>87.301613007708795</c:v>
                </c:pt>
                <c:pt idx="3893">
                  <c:v>88.524324674483395</c:v>
                </c:pt>
                <c:pt idx="3894">
                  <c:v>92.437002008162196</c:v>
                </c:pt>
                <c:pt idx="3895">
                  <c:v>89.257951674548195</c:v>
                </c:pt>
                <c:pt idx="3896">
                  <c:v>105.153203342618</c:v>
                </c:pt>
                <c:pt idx="3897">
                  <c:v>96.594221675195996</c:v>
                </c:pt>
                <c:pt idx="3898">
                  <c:v>89.502494007903096</c:v>
                </c:pt>
                <c:pt idx="3899">
                  <c:v>87.790697674418595</c:v>
                </c:pt>
                <c:pt idx="3900">
                  <c:v>92.192459674807296</c:v>
                </c:pt>
                <c:pt idx="3901">
                  <c:v>87.790697674418595</c:v>
                </c:pt>
                <c:pt idx="3902">
                  <c:v>90.969748008032695</c:v>
                </c:pt>
                <c:pt idx="3903">
                  <c:v>93.904256008291796</c:v>
                </c:pt>
                <c:pt idx="3904">
                  <c:v>90.969748008032695</c:v>
                </c:pt>
                <c:pt idx="3905">
                  <c:v>93.904256008291796</c:v>
                </c:pt>
                <c:pt idx="3906">
                  <c:v>92.437002008162196</c:v>
                </c:pt>
                <c:pt idx="3907">
                  <c:v>100.506899008875</c:v>
                </c:pt>
                <c:pt idx="3908">
                  <c:v>87.546155341063695</c:v>
                </c:pt>
                <c:pt idx="3909">
                  <c:v>84.122562674094695</c:v>
                </c:pt>
                <c:pt idx="3910">
                  <c:v>89.013409341193295</c:v>
                </c:pt>
                <c:pt idx="3911">
                  <c:v>83.878020340739795</c:v>
                </c:pt>
                <c:pt idx="3912">
                  <c:v>107.668588456306</c:v>
                </c:pt>
                <c:pt idx="3913">
                  <c:v>103.54861695925401</c:v>
                </c:pt>
                <c:pt idx="3914">
                  <c:v>96.407333031029296</c:v>
                </c:pt>
                <c:pt idx="3915">
                  <c:v>98.879315929260898</c:v>
                </c:pt>
                <c:pt idx="3916">
                  <c:v>98.055321629850397</c:v>
                </c:pt>
                <c:pt idx="3917">
                  <c:v>99.428645462201203</c:v>
                </c:pt>
                <c:pt idx="3918">
                  <c:v>103.823281725724</c:v>
                </c:pt>
                <c:pt idx="3919">
                  <c:v>100.252639761612</c:v>
                </c:pt>
                <c:pt idx="3920">
                  <c:v>118.10584958217299</c:v>
                </c:pt>
                <c:pt idx="3921">
                  <c:v>108.492582755717</c:v>
                </c:pt>
                <c:pt idx="3922">
                  <c:v>100.527304528082</c:v>
                </c:pt>
                <c:pt idx="3923">
                  <c:v>98.604651162790702</c:v>
                </c:pt>
                <c:pt idx="3924">
                  <c:v>103.54861695925401</c:v>
                </c:pt>
                <c:pt idx="3925">
                  <c:v>98.604651162790702</c:v>
                </c:pt>
                <c:pt idx="3926">
                  <c:v>102.175293126903</c:v>
                </c:pt>
                <c:pt idx="3927">
                  <c:v>105.471270324545</c:v>
                </c:pt>
                <c:pt idx="3928">
                  <c:v>102.175293126903</c:v>
                </c:pt>
                <c:pt idx="3929">
                  <c:v>105.471270324545</c:v>
                </c:pt>
                <c:pt idx="3930">
                  <c:v>103.823281725724</c:v>
                </c:pt>
                <c:pt idx="3931">
                  <c:v>112.887219019239</c:v>
                </c:pt>
                <c:pt idx="3932">
                  <c:v>98.329986396320507</c:v>
                </c:pt>
                <c:pt idx="3933">
                  <c:v>94.484679665738199</c:v>
                </c:pt>
                <c:pt idx="3934">
                  <c:v>99.977974995141494</c:v>
                </c:pt>
                <c:pt idx="3935">
                  <c:v>94.210014899268003</c:v>
                </c:pt>
                <c:pt idx="3936">
                  <c:v>108.811297531904</c:v>
                </c:pt>
                <c:pt idx="3937">
                  <c:v>104.647599922265</c:v>
                </c:pt>
                <c:pt idx="3938">
                  <c:v>97.430524065556796</c:v>
                </c:pt>
                <c:pt idx="3939">
                  <c:v>99.928742631340299</c:v>
                </c:pt>
                <c:pt idx="3940">
                  <c:v>99.096003109412493</c:v>
                </c:pt>
                <c:pt idx="3941">
                  <c:v>100.483902312626</c:v>
                </c:pt>
                <c:pt idx="3942">
                  <c:v>104.92517976290701</c:v>
                </c:pt>
                <c:pt idx="3943">
                  <c:v>101.316641834553</c:v>
                </c:pt>
                <c:pt idx="3944">
                  <c:v>119.35933147632301</c:v>
                </c:pt>
                <c:pt idx="3945">
                  <c:v>109.64403705383199</c:v>
                </c:pt>
                <c:pt idx="3946">
                  <c:v>101.594221675196</c:v>
                </c:pt>
                <c:pt idx="3947">
                  <c:v>99.651162790697697</c:v>
                </c:pt>
                <c:pt idx="3948">
                  <c:v>104.647599922265</c:v>
                </c:pt>
                <c:pt idx="3949">
                  <c:v>99.651162790697697</c:v>
                </c:pt>
                <c:pt idx="3950">
                  <c:v>103.25970071905201</c:v>
                </c:pt>
                <c:pt idx="3951">
                  <c:v>106.590658806763</c:v>
                </c:pt>
                <c:pt idx="3952">
                  <c:v>103.25970071905201</c:v>
                </c:pt>
                <c:pt idx="3953">
                  <c:v>106.590658806763</c:v>
                </c:pt>
                <c:pt idx="3954">
                  <c:v>104.92517976290701</c:v>
                </c:pt>
                <c:pt idx="3955">
                  <c:v>114.085314504113</c:v>
                </c:pt>
                <c:pt idx="3956">
                  <c:v>99.373582950055095</c:v>
                </c:pt>
                <c:pt idx="3957">
                  <c:v>95.487465181058496</c:v>
                </c:pt>
                <c:pt idx="3958">
                  <c:v>101.03906199391101</c:v>
                </c:pt>
                <c:pt idx="3959">
                  <c:v>95.209885340415894</c:v>
                </c:pt>
                <c:pt idx="3960">
                  <c:v>101.06626935285399</c:v>
                </c:pt>
                <c:pt idx="3961">
                  <c:v>97.198937617412795</c:v>
                </c:pt>
                <c:pt idx="3962">
                  <c:v>90.4955626093153</c:v>
                </c:pt>
                <c:pt idx="3963">
                  <c:v>92.815961650579794</c:v>
                </c:pt>
                <c:pt idx="3964">
                  <c:v>92.042495303491606</c:v>
                </c:pt>
                <c:pt idx="3965">
                  <c:v>93.331605881971896</c:v>
                </c:pt>
                <c:pt idx="3966">
                  <c:v>97.456759733108797</c:v>
                </c:pt>
                <c:pt idx="3967">
                  <c:v>94.105072229059999</c:v>
                </c:pt>
                <c:pt idx="3968">
                  <c:v>110.863509749304</c:v>
                </c:pt>
                <c:pt idx="3969">
                  <c:v>101.839735699942</c:v>
                </c:pt>
                <c:pt idx="3970">
                  <c:v>94.3628943447561</c:v>
                </c:pt>
                <c:pt idx="3971">
                  <c:v>92.558139534883693</c:v>
                </c:pt>
                <c:pt idx="3972">
                  <c:v>97.198937617412696</c:v>
                </c:pt>
                <c:pt idx="3973">
                  <c:v>92.558139534883693</c:v>
                </c:pt>
                <c:pt idx="3974">
                  <c:v>95.909827038932406</c:v>
                </c:pt>
                <c:pt idx="3975">
                  <c:v>99.003692427285102</c:v>
                </c:pt>
                <c:pt idx="3976">
                  <c:v>95.909827038932406</c:v>
                </c:pt>
                <c:pt idx="3977">
                  <c:v>99.003692427285102</c:v>
                </c:pt>
                <c:pt idx="3978">
                  <c:v>97.456759733108797</c:v>
                </c:pt>
                <c:pt idx="3979">
                  <c:v>105.964889551079</c:v>
                </c:pt>
                <c:pt idx="3980">
                  <c:v>92.300317419187706</c:v>
                </c:pt>
                <c:pt idx="3981">
                  <c:v>88.690807799442894</c:v>
                </c:pt>
                <c:pt idx="3982">
                  <c:v>93.847250113363998</c:v>
                </c:pt>
                <c:pt idx="3983">
                  <c:v>88.432985683746793</c:v>
                </c:pt>
                <c:pt idx="3984">
                  <c:v>110.7158126579</c:v>
                </c:pt>
                <c:pt idx="3985">
                  <c:v>106.47923819395</c:v>
                </c:pt>
                <c:pt idx="3986">
                  <c:v>99.135842456435896</c:v>
                </c:pt>
                <c:pt idx="3987">
                  <c:v>101.677787134806</c:v>
                </c:pt>
                <c:pt idx="3988">
                  <c:v>100.830472242016</c:v>
                </c:pt>
                <c:pt idx="3989">
                  <c:v>102.24266372999899</c:v>
                </c:pt>
                <c:pt idx="3990">
                  <c:v>106.761676491546</c:v>
                </c:pt>
                <c:pt idx="3991">
                  <c:v>103.089978622789</c:v>
                </c:pt>
                <c:pt idx="3992">
                  <c:v>121.448467966574</c:v>
                </c:pt>
                <c:pt idx="3993">
                  <c:v>111.56312755069</c:v>
                </c:pt>
                <c:pt idx="3994">
                  <c:v>103.372416920386</c:v>
                </c:pt>
                <c:pt idx="3995">
                  <c:v>101.395348837209</c:v>
                </c:pt>
                <c:pt idx="3996">
                  <c:v>106.47923819395</c:v>
                </c:pt>
                <c:pt idx="3997">
                  <c:v>101.395348837209</c:v>
                </c:pt>
                <c:pt idx="3998">
                  <c:v>105.06704670596601</c:v>
                </c:pt>
                <c:pt idx="3999">
                  <c:v>108.456306277126</c:v>
                </c:pt>
                <c:pt idx="4000">
                  <c:v>105.06704670596601</c:v>
                </c:pt>
                <c:pt idx="4001">
                  <c:v>108.456306277126</c:v>
                </c:pt>
                <c:pt idx="4002">
                  <c:v>106.761676491546</c:v>
                </c:pt>
                <c:pt idx="4003">
                  <c:v>116.082140312237</c:v>
                </c:pt>
                <c:pt idx="4004">
                  <c:v>101.112910539613</c:v>
                </c:pt>
                <c:pt idx="4005">
                  <c:v>97.158774373259106</c:v>
                </c:pt>
                <c:pt idx="4006">
                  <c:v>102.807540325193</c:v>
                </c:pt>
                <c:pt idx="4007">
                  <c:v>96.876336075662394</c:v>
                </c:pt>
                <c:pt idx="4008">
                  <c:v>119.476582237481</c:v>
                </c:pt>
                <c:pt idx="4009">
                  <c:v>114.9047742437</c:v>
                </c:pt>
                <c:pt idx="4010">
                  <c:v>106.98030705447999</c:v>
                </c:pt>
                <c:pt idx="4011">
                  <c:v>109.723391850748</c:v>
                </c:pt>
                <c:pt idx="4012">
                  <c:v>108.809030251992</c:v>
                </c:pt>
                <c:pt idx="4013">
                  <c:v>110.332966249919</c:v>
                </c:pt>
                <c:pt idx="4014">
                  <c:v>115.20956144328601</c:v>
                </c:pt>
                <c:pt idx="4015">
                  <c:v>111.247327848675</c:v>
                </c:pt>
                <c:pt idx="4016">
                  <c:v>131.05849582172701</c:v>
                </c:pt>
                <c:pt idx="4017">
                  <c:v>120.39094383623799</c:v>
                </c:pt>
                <c:pt idx="4018">
                  <c:v>111.552115048261</c:v>
                </c:pt>
                <c:pt idx="4019">
                  <c:v>109.41860465116299</c:v>
                </c:pt>
                <c:pt idx="4020">
                  <c:v>114.9047742437</c:v>
                </c:pt>
                <c:pt idx="4021">
                  <c:v>109.41860465116299</c:v>
                </c:pt>
                <c:pt idx="4022">
                  <c:v>113.38083824577301</c:v>
                </c:pt>
                <c:pt idx="4023">
                  <c:v>117.038284640798</c:v>
                </c:pt>
                <c:pt idx="4024">
                  <c:v>113.38083824577301</c:v>
                </c:pt>
                <c:pt idx="4025">
                  <c:v>117.038284640798</c:v>
                </c:pt>
                <c:pt idx="4026">
                  <c:v>115.20956144328601</c:v>
                </c:pt>
                <c:pt idx="4027">
                  <c:v>125.267539029604</c:v>
                </c:pt>
                <c:pt idx="4028">
                  <c:v>109.11381745157701</c:v>
                </c:pt>
                <c:pt idx="4029">
                  <c:v>104.846796657382</c:v>
                </c:pt>
                <c:pt idx="4030">
                  <c:v>110.94254064909001</c:v>
                </c:pt>
                <c:pt idx="4031">
                  <c:v>104.542009457796</c:v>
                </c:pt>
                <c:pt idx="4032">
                  <c:v>167.851266437779</c:v>
                </c:pt>
                <c:pt idx="4033">
                  <c:v>161.428386344497</c:v>
                </c:pt>
                <c:pt idx="4034">
                  <c:v>150.295394182808</c:v>
                </c:pt>
                <c:pt idx="4035">
                  <c:v>154.14912223877701</c:v>
                </c:pt>
                <c:pt idx="4036">
                  <c:v>152.86454622012101</c:v>
                </c:pt>
                <c:pt idx="4037">
                  <c:v>155.005506251215</c:v>
                </c:pt>
                <c:pt idx="4038">
                  <c:v>161.85657835071601</c:v>
                </c:pt>
                <c:pt idx="4039">
                  <c:v>156.29008226987099</c:v>
                </c:pt>
                <c:pt idx="4040">
                  <c:v>184.12256267409501</c:v>
                </c:pt>
                <c:pt idx="4041">
                  <c:v>169.135842456436</c:v>
                </c:pt>
                <c:pt idx="4042">
                  <c:v>156.71827427609</c:v>
                </c:pt>
                <c:pt idx="4043">
                  <c:v>153.720930232558</c:v>
                </c:pt>
                <c:pt idx="4044">
                  <c:v>161.428386344497</c:v>
                </c:pt>
                <c:pt idx="4045">
                  <c:v>153.720930232558</c:v>
                </c:pt>
                <c:pt idx="4046">
                  <c:v>159.28742631340299</c:v>
                </c:pt>
                <c:pt idx="4047">
                  <c:v>164.425730388029</c:v>
                </c:pt>
                <c:pt idx="4048">
                  <c:v>159.28742631340299</c:v>
                </c:pt>
                <c:pt idx="4049">
                  <c:v>164.425730388029</c:v>
                </c:pt>
                <c:pt idx="4050">
                  <c:v>161.85657835071601</c:v>
                </c:pt>
                <c:pt idx="4051">
                  <c:v>175.98691455593701</c:v>
                </c:pt>
                <c:pt idx="4052">
                  <c:v>153.292738226339</c:v>
                </c:pt>
                <c:pt idx="4053">
                  <c:v>147.298050139276</c:v>
                </c:pt>
                <c:pt idx="4054">
                  <c:v>155.86189026365199</c:v>
                </c:pt>
                <c:pt idx="4055">
                  <c:v>146.86985813305699</c:v>
                </c:pt>
                <c:pt idx="4056">
                  <c:v>167.978234112846</c:v>
                </c:pt>
                <c:pt idx="4057">
                  <c:v>161.550495562609</c:v>
                </c:pt>
                <c:pt idx="4058">
                  <c:v>150.40908207553301</c:v>
                </c:pt>
                <c:pt idx="4059">
                  <c:v>154.26572520567501</c:v>
                </c:pt>
                <c:pt idx="4060">
                  <c:v>152.980177495627</c:v>
                </c:pt>
                <c:pt idx="4061">
                  <c:v>155.122757012373</c:v>
                </c:pt>
                <c:pt idx="4062">
                  <c:v>161.979011465958</c:v>
                </c:pt>
                <c:pt idx="4063">
                  <c:v>156.40830472242001</c:v>
                </c:pt>
                <c:pt idx="4064">
                  <c:v>184.26183844011101</c:v>
                </c:pt>
                <c:pt idx="4065">
                  <c:v>169.26378182289301</c:v>
                </c:pt>
                <c:pt idx="4066">
                  <c:v>156.83682062576901</c:v>
                </c:pt>
                <c:pt idx="4067">
                  <c:v>153.83720930232599</c:v>
                </c:pt>
                <c:pt idx="4068">
                  <c:v>161.550495562609</c:v>
                </c:pt>
                <c:pt idx="4069">
                  <c:v>153.83720930232599</c:v>
                </c:pt>
                <c:pt idx="4070">
                  <c:v>159.407916045864</c:v>
                </c:pt>
                <c:pt idx="4071">
                  <c:v>164.55010688605299</c:v>
                </c:pt>
                <c:pt idx="4072">
                  <c:v>159.407916045864</c:v>
                </c:pt>
                <c:pt idx="4073">
                  <c:v>164.55010688605299</c:v>
                </c:pt>
                <c:pt idx="4074">
                  <c:v>161.979011465958</c:v>
                </c:pt>
                <c:pt idx="4075">
                  <c:v>176.120036276479</c:v>
                </c:pt>
                <c:pt idx="4076">
                  <c:v>153.408693398976</c:v>
                </c:pt>
                <c:pt idx="4077">
                  <c:v>147.40947075208899</c:v>
                </c:pt>
                <c:pt idx="4078">
                  <c:v>155.97978881907099</c:v>
                </c:pt>
                <c:pt idx="4079">
                  <c:v>146.98095484874</c:v>
                </c:pt>
                <c:pt idx="4080">
                  <c:v>175.59629461682999</c:v>
                </c:pt>
                <c:pt idx="4081">
                  <c:v>168.87704864934901</c:v>
                </c:pt>
                <c:pt idx="4082">
                  <c:v>157.23035563904901</c:v>
                </c:pt>
                <c:pt idx="4083">
                  <c:v>161.261903219538</c:v>
                </c:pt>
                <c:pt idx="4084">
                  <c:v>159.91805402604101</c:v>
                </c:pt>
                <c:pt idx="4085">
                  <c:v>162.15780268186799</c:v>
                </c:pt>
                <c:pt idx="4086">
                  <c:v>169.32499838051399</c:v>
                </c:pt>
                <c:pt idx="4087">
                  <c:v>163.50165187536399</c:v>
                </c:pt>
                <c:pt idx="4088">
                  <c:v>192.61838440111401</c:v>
                </c:pt>
                <c:pt idx="4089">
                  <c:v>176.94014381032599</c:v>
                </c:pt>
                <c:pt idx="4090">
                  <c:v>163.94960160653</c:v>
                </c:pt>
                <c:pt idx="4091">
                  <c:v>160.81395348837199</c:v>
                </c:pt>
                <c:pt idx="4092">
                  <c:v>168.87704864934901</c:v>
                </c:pt>
                <c:pt idx="4093">
                  <c:v>160.81395348837199</c:v>
                </c:pt>
                <c:pt idx="4094">
                  <c:v>166.63729999352199</c:v>
                </c:pt>
                <c:pt idx="4095">
                  <c:v>172.01269676750701</c:v>
                </c:pt>
                <c:pt idx="4096">
                  <c:v>166.63729999352199</c:v>
                </c:pt>
                <c:pt idx="4097">
                  <c:v>172.01269676750701</c:v>
                </c:pt>
                <c:pt idx="4098">
                  <c:v>169.32499838051399</c:v>
                </c:pt>
                <c:pt idx="4099">
                  <c:v>184.10733950897199</c:v>
                </c:pt>
                <c:pt idx="4100">
                  <c:v>160.36600375720701</c:v>
                </c:pt>
                <c:pt idx="4101">
                  <c:v>154.09470752089101</c:v>
                </c:pt>
                <c:pt idx="4102">
                  <c:v>163.05370214419901</c:v>
                </c:pt>
                <c:pt idx="4103">
                  <c:v>153.646757789726</c:v>
                </c:pt>
                <c:pt idx="4104">
                  <c:v>182.32558139534899</c:v>
                </c:pt>
                <c:pt idx="4105">
                  <c:v>175.34883720930199</c:v>
                </c:pt>
                <c:pt idx="4106">
                  <c:v>163.255813953488</c:v>
                </c:pt>
                <c:pt idx="4107">
                  <c:v>167.44186046511601</c:v>
                </c:pt>
                <c:pt idx="4108">
                  <c:v>166.04651162790699</c:v>
                </c:pt>
                <c:pt idx="4109">
                  <c:v>168.37209302325601</c:v>
                </c:pt>
                <c:pt idx="4110">
                  <c:v>175.81395348837199</c:v>
                </c:pt>
                <c:pt idx="4111">
                  <c:v>169.767441860465</c:v>
                </c:pt>
                <c:pt idx="4112">
                  <c:v>200</c:v>
                </c:pt>
                <c:pt idx="4113">
                  <c:v>183.720930232558</c:v>
                </c:pt>
                <c:pt idx="4114">
                  <c:v>170.232558139535</c:v>
                </c:pt>
                <c:pt idx="4115">
                  <c:v>166.976744186047</c:v>
                </c:pt>
                <c:pt idx="4116">
                  <c:v>175.34883720930199</c:v>
                </c:pt>
                <c:pt idx="4117">
                  <c:v>166.976744186047</c:v>
                </c:pt>
                <c:pt idx="4118">
                  <c:v>173.023255813953</c:v>
                </c:pt>
                <c:pt idx="4119">
                  <c:v>178.60465116279099</c:v>
                </c:pt>
                <c:pt idx="4120">
                  <c:v>173.023255813953</c:v>
                </c:pt>
                <c:pt idx="4121">
                  <c:v>178.60465116279099</c:v>
                </c:pt>
                <c:pt idx="4122">
                  <c:v>175.81395348837199</c:v>
                </c:pt>
                <c:pt idx="4123">
                  <c:v>191.16279069767401</c:v>
                </c:pt>
                <c:pt idx="4124">
                  <c:v>166.511627906977</c:v>
                </c:pt>
                <c:pt idx="4125">
                  <c:v>160</c:v>
                </c:pt>
                <c:pt idx="4126">
                  <c:v>169.302325581395</c:v>
                </c:pt>
                <c:pt idx="4127">
                  <c:v>159.53488372093</c:v>
                </c:pt>
                <c:pt idx="4128">
                  <c:v>174.19965019109901</c:v>
                </c:pt>
                <c:pt idx="4129">
                  <c:v>167.53384725011301</c:v>
                </c:pt>
                <c:pt idx="4130">
                  <c:v>155.97978881907099</c:v>
                </c:pt>
                <c:pt idx="4131">
                  <c:v>159.97927058366301</c:v>
                </c:pt>
                <c:pt idx="4132">
                  <c:v>158.646109995465</c:v>
                </c:pt>
                <c:pt idx="4133">
                  <c:v>160.86804430912699</c:v>
                </c:pt>
                <c:pt idx="4134">
                  <c:v>167.978234112846</c:v>
                </c:pt>
                <c:pt idx="4135">
                  <c:v>162.201204897325</c:v>
                </c:pt>
                <c:pt idx="4136">
                  <c:v>191.08635097493001</c:v>
                </c:pt>
                <c:pt idx="4137">
                  <c:v>175.53281077929699</c:v>
                </c:pt>
                <c:pt idx="4138">
                  <c:v>162.64559176005699</c:v>
                </c:pt>
                <c:pt idx="4139">
                  <c:v>159.53488372093</c:v>
                </c:pt>
                <c:pt idx="4140">
                  <c:v>167.53384725011301</c:v>
                </c:pt>
                <c:pt idx="4141">
                  <c:v>159.53488372093</c:v>
                </c:pt>
                <c:pt idx="4142">
                  <c:v>165.31191293645099</c:v>
                </c:pt>
                <c:pt idx="4143">
                  <c:v>170.64455528924</c:v>
                </c:pt>
                <c:pt idx="4144">
                  <c:v>165.31191293645099</c:v>
                </c:pt>
                <c:pt idx="4145">
                  <c:v>170.64455528924</c:v>
                </c:pt>
                <c:pt idx="4146">
                  <c:v>167.978234112846</c:v>
                </c:pt>
                <c:pt idx="4147">
                  <c:v>182.64300058301501</c:v>
                </c:pt>
                <c:pt idx="4148">
                  <c:v>159.09049685819801</c:v>
                </c:pt>
                <c:pt idx="4149">
                  <c:v>152.869080779944</c:v>
                </c:pt>
                <c:pt idx="4150">
                  <c:v>161.75681803459199</c:v>
                </c:pt>
                <c:pt idx="4151">
                  <c:v>152.42469391721201</c:v>
                </c:pt>
                <c:pt idx="4152">
                  <c:v>154.13875753060799</c:v>
                </c:pt>
                <c:pt idx="4153">
                  <c:v>148.24059078836601</c:v>
                </c:pt>
                <c:pt idx="4154">
                  <c:v>138.017101768478</c:v>
                </c:pt>
                <c:pt idx="4155">
                  <c:v>141.556001813824</c:v>
                </c:pt>
                <c:pt idx="4156">
                  <c:v>140.37636846537501</c:v>
                </c:pt>
                <c:pt idx="4157">
                  <c:v>142.342424046123</c:v>
                </c:pt>
                <c:pt idx="4158">
                  <c:v>148.633801904515</c:v>
                </c:pt>
                <c:pt idx="4159">
                  <c:v>143.52205739457099</c:v>
                </c:pt>
                <c:pt idx="4160">
                  <c:v>169.08077994428999</c:v>
                </c:pt>
                <c:pt idx="4161">
                  <c:v>155.31839087905701</c:v>
                </c:pt>
                <c:pt idx="4162">
                  <c:v>143.91526851072101</c:v>
                </c:pt>
                <c:pt idx="4163">
                  <c:v>141.16279069767401</c:v>
                </c:pt>
                <c:pt idx="4164">
                  <c:v>148.24059078836601</c:v>
                </c:pt>
                <c:pt idx="4165">
                  <c:v>141.16279069767401</c:v>
                </c:pt>
                <c:pt idx="4166">
                  <c:v>146.27453520761799</c:v>
                </c:pt>
                <c:pt idx="4167">
                  <c:v>150.99306860141201</c:v>
                </c:pt>
                <c:pt idx="4168">
                  <c:v>146.27453520761799</c:v>
                </c:pt>
                <c:pt idx="4169">
                  <c:v>150.99306860141201</c:v>
                </c:pt>
                <c:pt idx="4170">
                  <c:v>148.633801904515</c:v>
                </c:pt>
                <c:pt idx="4171">
                  <c:v>161.609768737449</c:v>
                </c:pt>
                <c:pt idx="4172">
                  <c:v>140.76957958152499</c:v>
                </c:pt>
                <c:pt idx="4173">
                  <c:v>135.264623955432</c:v>
                </c:pt>
                <c:pt idx="4174">
                  <c:v>143.128846278422</c:v>
                </c:pt>
                <c:pt idx="4175">
                  <c:v>134.87141283928199</c:v>
                </c:pt>
                <c:pt idx="4176">
                  <c:v>148.80611517782</c:v>
                </c:pt>
                <c:pt idx="4177">
                  <c:v>143.11200362764799</c:v>
                </c:pt>
                <c:pt idx="4178">
                  <c:v>133.242210274017</c:v>
                </c:pt>
                <c:pt idx="4179">
                  <c:v>136.65867720412001</c:v>
                </c:pt>
                <c:pt idx="4180">
                  <c:v>135.519854894086</c:v>
                </c:pt>
                <c:pt idx="4181">
                  <c:v>137.41789207747601</c:v>
                </c:pt>
                <c:pt idx="4182">
                  <c:v>143.49161106432601</c:v>
                </c:pt>
                <c:pt idx="4183">
                  <c:v>138.55671438751099</c:v>
                </c:pt>
                <c:pt idx="4184">
                  <c:v>163.231197771588</c:v>
                </c:pt>
                <c:pt idx="4185">
                  <c:v>149.94493748785399</c:v>
                </c:pt>
                <c:pt idx="4186">
                  <c:v>138.93632182418901</c:v>
                </c:pt>
                <c:pt idx="4187">
                  <c:v>136.279069767442</c:v>
                </c:pt>
                <c:pt idx="4188">
                  <c:v>143.11200362764799</c:v>
                </c:pt>
                <c:pt idx="4189">
                  <c:v>136.279069767442</c:v>
                </c:pt>
                <c:pt idx="4190">
                  <c:v>141.21396644425701</c:v>
                </c:pt>
                <c:pt idx="4191">
                  <c:v>145.76925568439501</c:v>
                </c:pt>
                <c:pt idx="4192">
                  <c:v>141.21396644425701</c:v>
                </c:pt>
                <c:pt idx="4193">
                  <c:v>145.76925568439501</c:v>
                </c:pt>
                <c:pt idx="4194">
                  <c:v>143.49161106432601</c:v>
                </c:pt>
                <c:pt idx="4195">
                  <c:v>156.01865647470399</c:v>
                </c:pt>
                <c:pt idx="4196">
                  <c:v>135.89946233076401</c:v>
                </c:pt>
                <c:pt idx="4197">
                  <c:v>130.58495821727001</c:v>
                </c:pt>
                <c:pt idx="4198">
                  <c:v>138.17710695083201</c:v>
                </c:pt>
                <c:pt idx="4199">
                  <c:v>130.205350780592</c:v>
                </c:pt>
                <c:pt idx="4200">
                  <c:v>131.91941439398801</c:v>
                </c:pt>
                <c:pt idx="4201">
                  <c:v>126.871477618708</c:v>
                </c:pt>
                <c:pt idx="4202">
                  <c:v>118.121720541556</c:v>
                </c:pt>
                <c:pt idx="4203">
                  <c:v>121.150482606724</c:v>
                </c:pt>
                <c:pt idx="4204">
                  <c:v>120.140895251668</c:v>
                </c:pt>
                <c:pt idx="4205">
                  <c:v>121.82354084342801</c:v>
                </c:pt>
                <c:pt idx="4206">
                  <c:v>127.20800673706</c:v>
                </c:pt>
                <c:pt idx="4207">
                  <c:v>122.833128198484</c:v>
                </c:pt>
                <c:pt idx="4208">
                  <c:v>144.70752089136499</c:v>
                </c:pt>
                <c:pt idx="4209">
                  <c:v>132.929001749045</c:v>
                </c:pt>
                <c:pt idx="4210">
                  <c:v>123.16965731683599</c:v>
                </c:pt>
                <c:pt idx="4211">
                  <c:v>120.81395348837199</c:v>
                </c:pt>
                <c:pt idx="4212">
                  <c:v>126.871477618708</c:v>
                </c:pt>
                <c:pt idx="4213">
                  <c:v>120.81395348837199</c:v>
                </c:pt>
                <c:pt idx="4214">
                  <c:v>125.18883202694801</c:v>
                </c:pt>
                <c:pt idx="4215">
                  <c:v>129.227181447172</c:v>
                </c:pt>
                <c:pt idx="4216">
                  <c:v>125.18883202694801</c:v>
                </c:pt>
                <c:pt idx="4217">
                  <c:v>129.227181447172</c:v>
                </c:pt>
                <c:pt idx="4218">
                  <c:v>127.20800673706</c:v>
                </c:pt>
                <c:pt idx="4219">
                  <c:v>138.31346764267701</c:v>
                </c:pt>
                <c:pt idx="4220">
                  <c:v>120.47742437002</c:v>
                </c:pt>
                <c:pt idx="4221">
                  <c:v>115.766016713092</c:v>
                </c:pt>
                <c:pt idx="4222">
                  <c:v>122.496599080132</c:v>
                </c:pt>
                <c:pt idx="4223">
                  <c:v>115.42948759474</c:v>
                </c:pt>
                <c:pt idx="4224">
                  <c:v>133.69696184491801</c:v>
                </c:pt>
                <c:pt idx="4225">
                  <c:v>128.58100667228101</c:v>
                </c:pt>
                <c:pt idx="4226">
                  <c:v>119.71335103971001</c:v>
                </c:pt>
                <c:pt idx="4227">
                  <c:v>122.78292414329201</c:v>
                </c:pt>
                <c:pt idx="4228">
                  <c:v>121.759733108765</c:v>
                </c:pt>
                <c:pt idx="4229">
                  <c:v>123.46505149964401</c:v>
                </c:pt>
                <c:pt idx="4230">
                  <c:v>128.92207035045701</c:v>
                </c:pt>
                <c:pt idx="4231">
                  <c:v>124.48824253417099</c:v>
                </c:pt>
                <c:pt idx="4232">
                  <c:v>146.65738161559901</c:v>
                </c:pt>
                <c:pt idx="4233">
                  <c:v>134.720152879446</c:v>
                </c:pt>
                <c:pt idx="4234">
                  <c:v>124.82930621234701</c:v>
                </c:pt>
                <c:pt idx="4235">
                  <c:v>122.44186046511599</c:v>
                </c:pt>
                <c:pt idx="4236">
                  <c:v>128.58100667228101</c:v>
                </c:pt>
                <c:pt idx="4237">
                  <c:v>122.44186046511599</c:v>
                </c:pt>
                <c:pt idx="4238">
                  <c:v>126.87568828140201</c:v>
                </c:pt>
                <c:pt idx="4239">
                  <c:v>130.968452419512</c:v>
                </c:pt>
                <c:pt idx="4240">
                  <c:v>126.87568828140201</c:v>
                </c:pt>
                <c:pt idx="4241">
                  <c:v>130.968452419512</c:v>
                </c:pt>
                <c:pt idx="4242">
                  <c:v>128.92207035045701</c:v>
                </c:pt>
                <c:pt idx="4243">
                  <c:v>140.17717173025801</c:v>
                </c:pt>
                <c:pt idx="4244">
                  <c:v>122.10079678693999</c:v>
                </c:pt>
                <c:pt idx="4245">
                  <c:v>117.32590529247901</c:v>
                </c:pt>
                <c:pt idx="4246">
                  <c:v>124.14717885599499</c:v>
                </c:pt>
                <c:pt idx="4247">
                  <c:v>116.98484161430299</c:v>
                </c:pt>
                <c:pt idx="4248">
                  <c:v>117.445099436419</c:v>
                </c:pt>
                <c:pt idx="4249">
                  <c:v>112.95102675390299</c:v>
                </c:pt>
                <c:pt idx="4250">
                  <c:v>105.161300770875</c:v>
                </c:pt>
                <c:pt idx="4251">
                  <c:v>107.857744380385</c:v>
                </c:pt>
                <c:pt idx="4252">
                  <c:v>106.958929843882</c:v>
                </c:pt>
                <c:pt idx="4253">
                  <c:v>108.456954071387</c:v>
                </c:pt>
                <c:pt idx="4254">
                  <c:v>113.250631599404</c:v>
                </c:pt>
                <c:pt idx="4255">
                  <c:v>109.35576860789</c:v>
                </c:pt>
                <c:pt idx="4256">
                  <c:v>128.83008356546</c:v>
                </c:pt>
                <c:pt idx="4257">
                  <c:v>118.343913972922</c:v>
                </c:pt>
                <c:pt idx="4258">
                  <c:v>109.65537345339099</c:v>
                </c:pt>
                <c:pt idx="4259">
                  <c:v>107.55813953488401</c:v>
                </c:pt>
                <c:pt idx="4260">
                  <c:v>112.95102675390299</c:v>
                </c:pt>
                <c:pt idx="4261">
                  <c:v>107.55813953488401</c:v>
                </c:pt>
                <c:pt idx="4262">
                  <c:v>111.453002526398</c:v>
                </c:pt>
                <c:pt idx="4263">
                  <c:v>115.04826067241</c:v>
                </c:pt>
                <c:pt idx="4264">
                  <c:v>111.453002526398</c:v>
                </c:pt>
                <c:pt idx="4265">
                  <c:v>115.04826067241</c:v>
                </c:pt>
                <c:pt idx="4266">
                  <c:v>113.250631599404</c:v>
                </c:pt>
                <c:pt idx="4267">
                  <c:v>123.137591500939</c:v>
                </c:pt>
                <c:pt idx="4268">
                  <c:v>107.258534689383</c:v>
                </c:pt>
                <c:pt idx="4269">
                  <c:v>103.064066852368</c:v>
                </c:pt>
                <c:pt idx="4270">
                  <c:v>109.05616376238901</c:v>
                </c:pt>
                <c:pt idx="4271">
                  <c:v>102.76446200686701</c:v>
                </c:pt>
                <c:pt idx="4272">
                  <c:v>113.00123080909501</c:v>
                </c:pt>
                <c:pt idx="4273">
                  <c:v>108.677204119972</c:v>
                </c:pt>
                <c:pt idx="4274">
                  <c:v>101.18222452549099</c:v>
                </c:pt>
                <c:pt idx="4275">
                  <c:v>103.776640538965</c:v>
                </c:pt>
                <c:pt idx="4276">
                  <c:v>102.91183520113999</c:v>
                </c:pt>
                <c:pt idx="4277">
                  <c:v>104.35317743084801</c:v>
                </c:pt>
                <c:pt idx="4278">
                  <c:v>108.965472565913</c:v>
                </c:pt>
                <c:pt idx="4279">
                  <c:v>105.217982768673</c:v>
                </c:pt>
                <c:pt idx="4280">
                  <c:v>123.95543175487499</c:v>
                </c:pt>
                <c:pt idx="4281">
                  <c:v>113.86603614692</c:v>
                </c:pt>
                <c:pt idx="4282">
                  <c:v>105.506251214614</c:v>
                </c:pt>
                <c:pt idx="4283">
                  <c:v>103.488372093023</c:v>
                </c:pt>
                <c:pt idx="4284">
                  <c:v>108.67720411997099</c:v>
                </c:pt>
                <c:pt idx="4285">
                  <c:v>103.488372093023</c:v>
                </c:pt>
                <c:pt idx="4286">
                  <c:v>107.235861890264</c:v>
                </c:pt>
                <c:pt idx="4287">
                  <c:v>110.695083241562</c:v>
                </c:pt>
                <c:pt idx="4288">
                  <c:v>107.235861890264</c:v>
                </c:pt>
                <c:pt idx="4289">
                  <c:v>110.695083241562</c:v>
                </c:pt>
                <c:pt idx="4290">
                  <c:v>108.965472565913</c:v>
                </c:pt>
                <c:pt idx="4291">
                  <c:v>118.47833128198501</c:v>
                </c:pt>
                <c:pt idx="4292">
                  <c:v>103.200103647082</c:v>
                </c:pt>
                <c:pt idx="4293">
                  <c:v>99.164345403899702</c:v>
                </c:pt>
                <c:pt idx="4294">
                  <c:v>104.929714322731</c:v>
                </c:pt>
                <c:pt idx="4295">
                  <c:v>98.876076957958205</c:v>
                </c:pt>
                <c:pt idx="4296">
                  <c:v>112.87426313402899</c:v>
                </c:pt>
                <c:pt idx="4297">
                  <c:v>108.55509490185899</c:v>
                </c:pt>
                <c:pt idx="4298">
                  <c:v>101.068536632765</c:v>
                </c:pt>
                <c:pt idx="4299">
                  <c:v>103.660037572067</c:v>
                </c:pt>
                <c:pt idx="4300">
                  <c:v>102.79620392563299</c:v>
                </c:pt>
                <c:pt idx="4301">
                  <c:v>104.23592666969</c:v>
                </c:pt>
                <c:pt idx="4302">
                  <c:v>108.84303945067001</c:v>
                </c:pt>
                <c:pt idx="4303">
                  <c:v>105.09976031612401</c:v>
                </c:pt>
                <c:pt idx="4304">
                  <c:v>123.816155988858</c:v>
                </c:pt>
                <c:pt idx="4305">
                  <c:v>113.738096780463</c:v>
                </c:pt>
                <c:pt idx="4306">
                  <c:v>105.387704864935</c:v>
                </c:pt>
                <c:pt idx="4307">
                  <c:v>103.372093023256</c:v>
                </c:pt>
                <c:pt idx="4308">
                  <c:v>108.55509490185899</c:v>
                </c:pt>
                <c:pt idx="4309">
                  <c:v>103.372093023256</c:v>
                </c:pt>
                <c:pt idx="4310">
                  <c:v>107.11537215780299</c:v>
                </c:pt>
                <c:pt idx="4311">
                  <c:v>110.570706743538</c:v>
                </c:pt>
                <c:pt idx="4312">
                  <c:v>107.11537215780299</c:v>
                </c:pt>
                <c:pt idx="4313">
                  <c:v>110.570706743538</c:v>
                </c:pt>
                <c:pt idx="4314">
                  <c:v>108.84303945067001</c:v>
                </c:pt>
                <c:pt idx="4315">
                  <c:v>118.345209561443</c:v>
                </c:pt>
                <c:pt idx="4316">
                  <c:v>103.084148474445</c:v>
                </c:pt>
                <c:pt idx="4317">
                  <c:v>99.052924791086397</c:v>
                </c:pt>
                <c:pt idx="4318">
                  <c:v>104.811815767312</c:v>
                </c:pt>
                <c:pt idx="4319">
                  <c:v>98.764980242275001</c:v>
                </c:pt>
                <c:pt idx="4320">
                  <c:v>102.208978428451</c:v>
                </c:pt>
                <c:pt idx="4321">
                  <c:v>98.297920580423707</c:v>
                </c:pt>
                <c:pt idx="4322">
                  <c:v>91.5187536438427</c:v>
                </c:pt>
                <c:pt idx="4323">
                  <c:v>93.865388352659195</c:v>
                </c:pt>
                <c:pt idx="4324">
                  <c:v>93.083176783053702</c:v>
                </c:pt>
                <c:pt idx="4325">
                  <c:v>94.386862732396196</c:v>
                </c:pt>
                <c:pt idx="4326">
                  <c:v>98.5586577702922</c:v>
                </c:pt>
                <c:pt idx="4327">
                  <c:v>95.169074302001704</c:v>
                </c:pt>
                <c:pt idx="4328">
                  <c:v>112.116991643454</c:v>
                </c:pt>
                <c:pt idx="4329">
                  <c:v>102.991189998057</c:v>
                </c:pt>
                <c:pt idx="4330">
                  <c:v>95.429811491870197</c:v>
                </c:pt>
                <c:pt idx="4331">
                  <c:v>93.604651162790702</c:v>
                </c:pt>
                <c:pt idx="4332">
                  <c:v>98.297920580423707</c:v>
                </c:pt>
                <c:pt idx="4333">
                  <c:v>93.604651162790702</c:v>
                </c:pt>
                <c:pt idx="4334">
                  <c:v>96.994234631081198</c:v>
                </c:pt>
                <c:pt idx="4335">
                  <c:v>100.123080909503</c:v>
                </c:pt>
                <c:pt idx="4336">
                  <c:v>96.994234631081198</c:v>
                </c:pt>
                <c:pt idx="4337">
                  <c:v>100.123080909503</c:v>
                </c:pt>
                <c:pt idx="4338">
                  <c:v>98.5586577702922</c:v>
                </c:pt>
                <c:pt idx="4339">
                  <c:v>107.162985035953</c:v>
                </c:pt>
                <c:pt idx="4340">
                  <c:v>93.343913972922195</c:v>
                </c:pt>
                <c:pt idx="4341">
                  <c:v>89.693593314763206</c:v>
                </c:pt>
                <c:pt idx="4342">
                  <c:v>94.908337112133196</c:v>
                </c:pt>
                <c:pt idx="4343">
                  <c:v>89.432856124894698</c:v>
                </c:pt>
                <c:pt idx="4344">
                  <c:v>70.847962687050696</c:v>
                </c:pt>
                <c:pt idx="4345">
                  <c:v>68.136943706678906</c:v>
                </c:pt>
                <c:pt idx="4346">
                  <c:v>63.437844140701003</c:v>
                </c:pt>
                <c:pt idx="4347">
                  <c:v>65.0644555289241</c:v>
                </c:pt>
                <c:pt idx="4348">
                  <c:v>64.522251732849696</c:v>
                </c:pt>
                <c:pt idx="4349">
                  <c:v>65.425924726307002</c:v>
                </c:pt>
                <c:pt idx="4350">
                  <c:v>68.317678305370293</c:v>
                </c:pt>
                <c:pt idx="4351">
                  <c:v>65.968128522381406</c:v>
                </c:pt>
                <c:pt idx="4352">
                  <c:v>77.715877437326</c:v>
                </c:pt>
                <c:pt idx="4353">
                  <c:v>71.390166483125</c:v>
                </c:pt>
                <c:pt idx="4354">
                  <c:v>66.148863121072793</c:v>
                </c:pt>
                <c:pt idx="4355">
                  <c:v>64.883720930232599</c:v>
                </c:pt>
                <c:pt idx="4356">
                  <c:v>68.136943706678807</c:v>
                </c:pt>
                <c:pt idx="4357">
                  <c:v>64.883720930232599</c:v>
                </c:pt>
                <c:pt idx="4358">
                  <c:v>67.233270713221501</c:v>
                </c:pt>
                <c:pt idx="4359">
                  <c:v>69.402085897519001</c:v>
                </c:pt>
                <c:pt idx="4360">
                  <c:v>67.233270713221501</c:v>
                </c:pt>
                <c:pt idx="4361">
                  <c:v>69.402085897519001</c:v>
                </c:pt>
                <c:pt idx="4362">
                  <c:v>68.317678305370293</c:v>
                </c:pt>
                <c:pt idx="4363">
                  <c:v>74.281920062188306</c:v>
                </c:pt>
                <c:pt idx="4364">
                  <c:v>64.702986331541197</c:v>
                </c:pt>
                <c:pt idx="4365">
                  <c:v>62.172701949860802</c:v>
                </c:pt>
                <c:pt idx="4366">
                  <c:v>65.787393923689905</c:v>
                </c:pt>
                <c:pt idx="4367">
                  <c:v>61.991967351169301</c:v>
                </c:pt>
                <c:pt idx="4368">
                  <c:v>71.419317224849394</c:v>
                </c:pt>
                <c:pt idx="4369">
                  <c:v>68.686435188184305</c:v>
                </c:pt>
                <c:pt idx="4370">
                  <c:v>63.949439657964597</c:v>
                </c:pt>
                <c:pt idx="4371">
                  <c:v>65.589168879963694</c:v>
                </c:pt>
                <c:pt idx="4372">
                  <c:v>65.042592472630702</c:v>
                </c:pt>
                <c:pt idx="4373">
                  <c:v>65.953553151519102</c:v>
                </c:pt>
                <c:pt idx="4374">
                  <c:v>68.868627323961903</c:v>
                </c:pt>
                <c:pt idx="4375">
                  <c:v>66.500129558852095</c:v>
                </c:pt>
                <c:pt idx="4376">
                  <c:v>78.342618384401106</c:v>
                </c:pt>
                <c:pt idx="4377">
                  <c:v>71.9658936321824</c:v>
                </c:pt>
                <c:pt idx="4378">
                  <c:v>66.682321694629806</c:v>
                </c:pt>
                <c:pt idx="4379">
                  <c:v>65.406976744185997</c:v>
                </c:pt>
                <c:pt idx="4380">
                  <c:v>68.686435188184205</c:v>
                </c:pt>
                <c:pt idx="4381">
                  <c:v>65.406976744185997</c:v>
                </c:pt>
                <c:pt idx="4382">
                  <c:v>67.775474509295904</c:v>
                </c:pt>
                <c:pt idx="4383">
                  <c:v>69.961780138628001</c:v>
                </c:pt>
                <c:pt idx="4384">
                  <c:v>67.775474509295904</c:v>
                </c:pt>
                <c:pt idx="4385">
                  <c:v>69.961780138628001</c:v>
                </c:pt>
                <c:pt idx="4386">
                  <c:v>68.868627323961903</c:v>
                </c:pt>
                <c:pt idx="4387">
                  <c:v>74.8809678046252</c:v>
                </c:pt>
                <c:pt idx="4388">
                  <c:v>65.224784608408399</c:v>
                </c:pt>
                <c:pt idx="4389">
                  <c:v>62.674094707520901</c:v>
                </c:pt>
                <c:pt idx="4390">
                  <c:v>66.317937423074397</c:v>
                </c:pt>
                <c:pt idx="4391">
                  <c:v>62.491902571743204</c:v>
                </c:pt>
                <c:pt idx="4392">
                  <c:v>72.104942670207905</c:v>
                </c:pt>
                <c:pt idx="4393">
                  <c:v>69.345824965990801</c:v>
                </c:pt>
                <c:pt idx="4394">
                  <c:v>64.563354278681103</c:v>
                </c:pt>
                <c:pt idx="4395">
                  <c:v>66.218824901211406</c:v>
                </c:pt>
                <c:pt idx="4396">
                  <c:v>65.667001360368005</c:v>
                </c:pt>
                <c:pt idx="4397">
                  <c:v>66.586707261773697</c:v>
                </c:pt>
                <c:pt idx="4398">
                  <c:v>69.529766146271996</c:v>
                </c:pt>
                <c:pt idx="4399">
                  <c:v>67.138530802617097</c:v>
                </c:pt>
                <c:pt idx="4400">
                  <c:v>79.094707520891404</c:v>
                </c:pt>
                <c:pt idx="4401">
                  <c:v>72.656766211051405</c:v>
                </c:pt>
                <c:pt idx="4402">
                  <c:v>67.322471982898193</c:v>
                </c:pt>
                <c:pt idx="4403">
                  <c:v>66.034883720930196</c:v>
                </c:pt>
                <c:pt idx="4404">
                  <c:v>69.345824965990801</c:v>
                </c:pt>
                <c:pt idx="4405">
                  <c:v>66.034883720930196</c:v>
                </c:pt>
                <c:pt idx="4406">
                  <c:v>68.426119064585095</c:v>
                </c:pt>
                <c:pt idx="4407">
                  <c:v>70.633413227958798</c:v>
                </c:pt>
                <c:pt idx="4408">
                  <c:v>68.426119064585095</c:v>
                </c:pt>
                <c:pt idx="4409">
                  <c:v>70.633413227958798</c:v>
                </c:pt>
                <c:pt idx="4410">
                  <c:v>69.529766146271996</c:v>
                </c:pt>
                <c:pt idx="4411">
                  <c:v>75.599825095549704</c:v>
                </c:pt>
                <c:pt idx="4412">
                  <c:v>65.8509425406491</c:v>
                </c:pt>
                <c:pt idx="4413">
                  <c:v>63.275766016713099</c:v>
                </c:pt>
                <c:pt idx="4414">
                  <c:v>66.954589622336002</c:v>
                </c:pt>
                <c:pt idx="4415">
                  <c:v>63.091824836431996</c:v>
                </c:pt>
                <c:pt idx="4416">
                  <c:v>69.133899073654206</c:v>
                </c:pt>
                <c:pt idx="4417">
                  <c:v>66.488469262162397</c:v>
                </c:pt>
                <c:pt idx="4418">
                  <c:v>61.903057588909803</c:v>
                </c:pt>
                <c:pt idx="4419">
                  <c:v>63.490315475804898</c:v>
                </c:pt>
                <c:pt idx="4420">
                  <c:v>62.961229513506503</c:v>
                </c:pt>
                <c:pt idx="4421">
                  <c:v>63.843039450670503</c:v>
                </c:pt>
                <c:pt idx="4422">
                  <c:v>66.664831249595096</c:v>
                </c:pt>
                <c:pt idx="4423">
                  <c:v>64.372125412968899</c:v>
                </c:pt>
                <c:pt idx="4424">
                  <c:v>75.835654596100298</c:v>
                </c:pt>
                <c:pt idx="4425">
                  <c:v>69.662985035952602</c:v>
                </c:pt>
                <c:pt idx="4426">
                  <c:v>64.548487400401598</c:v>
                </c:pt>
                <c:pt idx="4427">
                  <c:v>63.3139534883721</c:v>
                </c:pt>
                <c:pt idx="4428">
                  <c:v>66.488469262162297</c:v>
                </c:pt>
                <c:pt idx="4429">
                  <c:v>63.3139534883721</c:v>
                </c:pt>
                <c:pt idx="4430">
                  <c:v>65.606659324998404</c:v>
                </c:pt>
                <c:pt idx="4431">
                  <c:v>67.723003174191902</c:v>
                </c:pt>
                <c:pt idx="4432">
                  <c:v>65.606659324998404</c:v>
                </c:pt>
                <c:pt idx="4433">
                  <c:v>67.723003174191902</c:v>
                </c:pt>
                <c:pt idx="4434">
                  <c:v>66.664831249595096</c:v>
                </c:pt>
                <c:pt idx="4435">
                  <c:v>72.484776834877295</c:v>
                </c:pt>
                <c:pt idx="4436">
                  <c:v>63.137591500939301</c:v>
                </c:pt>
                <c:pt idx="4437">
                  <c:v>60.668523676880199</c:v>
                </c:pt>
                <c:pt idx="4438">
                  <c:v>64.1957634255361</c:v>
                </c:pt>
                <c:pt idx="4439">
                  <c:v>60.4921616894474</c:v>
                </c:pt>
                <c:pt idx="4440">
                  <c:v>73.819006283604296</c:v>
                </c:pt>
                <c:pt idx="4441">
                  <c:v>70.994299410507296</c:v>
                </c:pt>
                <c:pt idx="4442">
                  <c:v>66.098140830472303</c:v>
                </c:pt>
                <c:pt idx="4443">
                  <c:v>67.7929649543305</c:v>
                </c:pt>
                <c:pt idx="4444">
                  <c:v>67.228023579711106</c:v>
                </c:pt>
                <c:pt idx="4445">
                  <c:v>68.169592537410097</c:v>
                </c:pt>
                <c:pt idx="4446">
                  <c:v>71.182613202046994</c:v>
                </c:pt>
                <c:pt idx="4447">
                  <c:v>68.734533912029505</c:v>
                </c:pt>
                <c:pt idx="4448">
                  <c:v>80.974930362116993</c:v>
                </c:pt>
                <c:pt idx="4449">
                  <c:v>74.383947658223804</c:v>
                </c:pt>
                <c:pt idx="4450">
                  <c:v>68.922847703569403</c:v>
                </c:pt>
                <c:pt idx="4451">
                  <c:v>67.604651162790702</c:v>
                </c:pt>
                <c:pt idx="4452">
                  <c:v>70.994299410507196</c:v>
                </c:pt>
                <c:pt idx="4453">
                  <c:v>67.604651162790702</c:v>
                </c:pt>
                <c:pt idx="4454">
                  <c:v>70.052730452808206</c:v>
                </c:pt>
                <c:pt idx="4455">
                  <c:v>72.312495951285896</c:v>
                </c:pt>
                <c:pt idx="4456">
                  <c:v>70.052730452808206</c:v>
                </c:pt>
                <c:pt idx="4457">
                  <c:v>72.312495951285896</c:v>
                </c:pt>
                <c:pt idx="4458">
                  <c:v>71.182613202046994</c:v>
                </c:pt>
                <c:pt idx="4459">
                  <c:v>77.396968322860701</c:v>
                </c:pt>
                <c:pt idx="4460">
                  <c:v>67.416337371250904</c:v>
                </c:pt>
                <c:pt idx="4461">
                  <c:v>64.779944289693603</c:v>
                </c:pt>
                <c:pt idx="4462">
                  <c:v>68.546220120489707</c:v>
                </c:pt>
                <c:pt idx="4463">
                  <c:v>64.591630498153805</c:v>
                </c:pt>
                <c:pt idx="4464">
                  <c:v>77.932758955755702</c:v>
                </c:pt>
                <c:pt idx="4465">
                  <c:v>74.950638077346696</c:v>
                </c:pt>
                <c:pt idx="4466">
                  <c:v>69.781628554771004</c:v>
                </c:pt>
                <c:pt idx="4467">
                  <c:v>71.570901081816402</c:v>
                </c:pt>
                <c:pt idx="4468">
                  <c:v>70.974476906134598</c:v>
                </c:pt>
                <c:pt idx="4469">
                  <c:v>71.968517198937604</c:v>
                </c:pt>
                <c:pt idx="4470">
                  <c:v>75.149446135907198</c:v>
                </c:pt>
                <c:pt idx="4471">
                  <c:v>72.564941374619394</c:v>
                </c:pt>
                <c:pt idx="4472">
                  <c:v>85.487465181058496</c:v>
                </c:pt>
                <c:pt idx="4473">
                  <c:v>78.529183131437506</c:v>
                </c:pt>
                <c:pt idx="4474">
                  <c:v>72.763749433179996</c:v>
                </c:pt>
                <c:pt idx="4475">
                  <c:v>71.3720930232558</c:v>
                </c:pt>
                <c:pt idx="4476">
                  <c:v>74.950638077346596</c:v>
                </c:pt>
                <c:pt idx="4477">
                  <c:v>71.3720930232558</c:v>
                </c:pt>
                <c:pt idx="4478">
                  <c:v>73.956597784543604</c:v>
                </c:pt>
                <c:pt idx="4479">
                  <c:v>76.342294487270905</c:v>
                </c:pt>
                <c:pt idx="4480">
                  <c:v>73.956597784543604</c:v>
                </c:pt>
                <c:pt idx="4481">
                  <c:v>76.342294487270905</c:v>
                </c:pt>
                <c:pt idx="4482">
                  <c:v>75.149446135907198</c:v>
                </c:pt>
                <c:pt idx="4483">
                  <c:v>81.710112068407099</c:v>
                </c:pt>
                <c:pt idx="4484">
                  <c:v>71.173284964695199</c:v>
                </c:pt>
                <c:pt idx="4485">
                  <c:v>68.389972144846794</c:v>
                </c:pt>
                <c:pt idx="4486">
                  <c:v>72.366133316058793</c:v>
                </c:pt>
                <c:pt idx="4487">
                  <c:v>68.191164086286193</c:v>
                </c:pt>
                <c:pt idx="4488">
                  <c:v>79.075468031353196</c:v>
                </c:pt>
                <c:pt idx="4489">
                  <c:v>76.049621040357593</c:v>
                </c:pt>
                <c:pt idx="4490">
                  <c:v>70.804819589298504</c:v>
                </c:pt>
                <c:pt idx="4491">
                  <c:v>72.620327783895902</c:v>
                </c:pt>
                <c:pt idx="4492">
                  <c:v>72.015158385696694</c:v>
                </c:pt>
                <c:pt idx="4493">
                  <c:v>73.023774049361904</c:v>
                </c:pt>
                <c:pt idx="4494">
                  <c:v>76.251344173090601</c:v>
                </c:pt>
                <c:pt idx="4495">
                  <c:v>73.628943447561099</c:v>
                </c:pt>
                <c:pt idx="4496">
                  <c:v>86.740947075208894</c:v>
                </c:pt>
                <c:pt idx="4497">
                  <c:v>79.680637429552405</c:v>
                </c:pt>
                <c:pt idx="4498">
                  <c:v>73.830666580294107</c:v>
                </c:pt>
                <c:pt idx="4499">
                  <c:v>72.418604651162795</c:v>
                </c:pt>
                <c:pt idx="4500">
                  <c:v>76.049621040357593</c:v>
                </c:pt>
                <c:pt idx="4501">
                  <c:v>72.418604651162795</c:v>
                </c:pt>
                <c:pt idx="4502">
                  <c:v>75.041005376692397</c:v>
                </c:pt>
                <c:pt idx="4503">
                  <c:v>77.461682969488905</c:v>
                </c:pt>
                <c:pt idx="4504">
                  <c:v>75.041005376692397</c:v>
                </c:pt>
                <c:pt idx="4505">
                  <c:v>77.461682969488905</c:v>
                </c:pt>
                <c:pt idx="4506">
                  <c:v>76.251344173090601</c:v>
                </c:pt>
                <c:pt idx="4507">
                  <c:v>82.908207553281102</c:v>
                </c:pt>
                <c:pt idx="4508">
                  <c:v>72.216881518429702</c:v>
                </c:pt>
                <c:pt idx="4509">
                  <c:v>69.392757660167106</c:v>
                </c:pt>
                <c:pt idx="4510">
                  <c:v>73.427220314828006</c:v>
                </c:pt>
                <c:pt idx="4511">
                  <c:v>69.191034527434098</c:v>
                </c:pt>
                <c:pt idx="4512">
                  <c:v>98.387251408952494</c:v>
                </c:pt>
                <c:pt idx="4513">
                  <c:v>94.6224331152426</c:v>
                </c:pt>
                <c:pt idx="4514">
                  <c:v>88.096748072812105</c:v>
                </c:pt>
                <c:pt idx="4515">
                  <c:v>90.355639049038004</c:v>
                </c:pt>
                <c:pt idx="4516">
                  <c:v>89.602675390296</c:v>
                </c:pt>
                <c:pt idx="4517">
                  <c:v>90.857614821532707</c:v>
                </c:pt>
                <c:pt idx="4518">
                  <c:v>94.873421001489902</c:v>
                </c:pt>
                <c:pt idx="4519">
                  <c:v>91.610578480274697</c:v>
                </c:pt>
                <c:pt idx="4520">
                  <c:v>107.92479108635099</c:v>
                </c:pt>
                <c:pt idx="4521">
                  <c:v>99.140215067694498</c:v>
                </c:pt>
                <c:pt idx="4522">
                  <c:v>91.861566366521998</c:v>
                </c:pt>
                <c:pt idx="4523">
                  <c:v>90.104651162790702</c:v>
                </c:pt>
                <c:pt idx="4524">
                  <c:v>94.6224331152426</c:v>
                </c:pt>
                <c:pt idx="4525">
                  <c:v>90.104651162790702</c:v>
                </c:pt>
                <c:pt idx="4526">
                  <c:v>93.367493684006007</c:v>
                </c:pt>
                <c:pt idx="4527">
                  <c:v>96.379348318973896</c:v>
                </c:pt>
                <c:pt idx="4528">
                  <c:v>93.367493684006007</c:v>
                </c:pt>
                <c:pt idx="4529">
                  <c:v>96.379348318973896</c:v>
                </c:pt>
                <c:pt idx="4530">
                  <c:v>94.873421001489902</c:v>
                </c:pt>
                <c:pt idx="4531">
                  <c:v>103.15602124765201</c:v>
                </c:pt>
                <c:pt idx="4532">
                  <c:v>89.853663276543401</c:v>
                </c:pt>
                <c:pt idx="4533">
                  <c:v>86.339832869080794</c:v>
                </c:pt>
                <c:pt idx="4534">
                  <c:v>91.359590594027296</c:v>
                </c:pt>
                <c:pt idx="4535">
                  <c:v>86.088844982833507</c:v>
                </c:pt>
                <c:pt idx="4536">
                  <c:v>102.043920450865</c:v>
                </c:pt>
                <c:pt idx="4537">
                  <c:v>98.139178596877699</c:v>
                </c:pt>
                <c:pt idx="4538">
                  <c:v>91.370959383299905</c:v>
                </c:pt>
                <c:pt idx="4539">
                  <c:v>93.713804495692202</c:v>
                </c:pt>
                <c:pt idx="4540">
                  <c:v>92.932856124894698</c:v>
                </c:pt>
                <c:pt idx="4541">
                  <c:v>94.234436742890495</c:v>
                </c:pt>
                <c:pt idx="4542">
                  <c:v>98.399494720476795</c:v>
                </c:pt>
                <c:pt idx="4543">
                  <c:v>95.015385113687898</c:v>
                </c:pt>
                <c:pt idx="4544">
                  <c:v>111.935933147632</c:v>
                </c:pt>
                <c:pt idx="4545">
                  <c:v>102.82486882166199</c:v>
                </c:pt>
                <c:pt idx="4546">
                  <c:v>95.275701237287095</c:v>
                </c:pt>
                <c:pt idx="4547">
                  <c:v>93.453488372093005</c:v>
                </c:pt>
                <c:pt idx="4548">
                  <c:v>98.139178596877599</c:v>
                </c:pt>
                <c:pt idx="4549">
                  <c:v>93.453488372093005</c:v>
                </c:pt>
                <c:pt idx="4550">
                  <c:v>96.837597978881902</c:v>
                </c:pt>
                <c:pt idx="4551">
                  <c:v>99.961391462071703</c:v>
                </c:pt>
                <c:pt idx="4552">
                  <c:v>96.837597978881902</c:v>
                </c:pt>
                <c:pt idx="4553">
                  <c:v>99.961391462071703</c:v>
                </c:pt>
                <c:pt idx="4554">
                  <c:v>98.399494720476795</c:v>
                </c:pt>
                <c:pt idx="4555">
                  <c:v>106.98992679924901</c:v>
                </c:pt>
                <c:pt idx="4556">
                  <c:v>93.193172248493894</c:v>
                </c:pt>
                <c:pt idx="4557">
                  <c:v>89.548746518105901</c:v>
                </c:pt>
                <c:pt idx="4558">
                  <c:v>94.755068990088802</c:v>
                </c:pt>
                <c:pt idx="4559">
                  <c:v>89.288430394506705</c:v>
                </c:pt>
                <c:pt idx="4560">
                  <c:v>103.87225497182099</c:v>
                </c:pt>
                <c:pt idx="4561">
                  <c:v>99.897551337695205</c:v>
                </c:pt>
                <c:pt idx="4562">
                  <c:v>93.008065038543805</c:v>
                </c:pt>
                <c:pt idx="4563">
                  <c:v>95.392887219019201</c:v>
                </c:pt>
                <c:pt idx="4564">
                  <c:v>94.597946492194097</c:v>
                </c:pt>
                <c:pt idx="4565">
                  <c:v>95.922847703569403</c:v>
                </c:pt>
                <c:pt idx="4566">
                  <c:v>100.16253157996999</c:v>
                </c:pt>
                <c:pt idx="4567">
                  <c:v>96.717788430394506</c:v>
                </c:pt>
                <c:pt idx="4568">
                  <c:v>113.94150417827299</c:v>
                </c:pt>
                <c:pt idx="4569">
                  <c:v>104.667195698646</c:v>
                </c:pt>
                <c:pt idx="4570">
                  <c:v>96.982768672669593</c:v>
                </c:pt>
                <c:pt idx="4571">
                  <c:v>95.1279069767442</c:v>
                </c:pt>
                <c:pt idx="4572">
                  <c:v>99.897551337695205</c:v>
                </c:pt>
                <c:pt idx="4573">
                  <c:v>95.1279069767442</c:v>
                </c:pt>
                <c:pt idx="4574">
                  <c:v>98.5726501263199</c:v>
                </c:pt>
                <c:pt idx="4575">
                  <c:v>101.752413033621</c:v>
                </c:pt>
                <c:pt idx="4576">
                  <c:v>98.5726501263199</c:v>
                </c:pt>
                <c:pt idx="4577">
                  <c:v>101.752413033621</c:v>
                </c:pt>
                <c:pt idx="4578">
                  <c:v>100.16253157996999</c:v>
                </c:pt>
                <c:pt idx="4579">
                  <c:v>108.906879575047</c:v>
                </c:pt>
                <c:pt idx="4580">
                  <c:v>94.862926734469099</c:v>
                </c:pt>
                <c:pt idx="4581">
                  <c:v>91.153203342618397</c:v>
                </c:pt>
                <c:pt idx="4582">
                  <c:v>96.452808188119505</c:v>
                </c:pt>
                <c:pt idx="4583">
                  <c:v>90.888223100343296</c:v>
                </c:pt>
                <c:pt idx="4584">
                  <c:v>107.757465828853</c:v>
                </c:pt>
                <c:pt idx="4585">
                  <c:v>103.634093411932</c:v>
                </c:pt>
                <c:pt idx="4586">
                  <c:v>96.486914555937005</c:v>
                </c:pt>
                <c:pt idx="4587">
                  <c:v>98.960938006089293</c:v>
                </c:pt>
                <c:pt idx="4588">
                  <c:v>98.136263522705207</c:v>
                </c:pt>
                <c:pt idx="4589">
                  <c:v>99.510720995011994</c:v>
                </c:pt>
                <c:pt idx="4590">
                  <c:v>103.908984906394</c:v>
                </c:pt>
                <c:pt idx="4591">
                  <c:v>100.33539547839599</c:v>
                </c:pt>
                <c:pt idx="4592">
                  <c:v>118.203342618384</c:v>
                </c:pt>
                <c:pt idx="4593">
                  <c:v>108.582140312237</c:v>
                </c:pt>
                <c:pt idx="4594">
                  <c:v>100.610286972857</c:v>
                </c:pt>
                <c:pt idx="4595">
                  <c:v>98.686046511627893</c:v>
                </c:pt>
                <c:pt idx="4596">
                  <c:v>103.634093411932</c:v>
                </c:pt>
                <c:pt idx="4597">
                  <c:v>98.686046511627893</c:v>
                </c:pt>
                <c:pt idx="4598">
                  <c:v>102.25963593962599</c:v>
                </c:pt>
                <c:pt idx="4599">
                  <c:v>105.558333873162</c:v>
                </c:pt>
                <c:pt idx="4600">
                  <c:v>102.25963593962599</c:v>
                </c:pt>
                <c:pt idx="4601">
                  <c:v>105.558333873162</c:v>
                </c:pt>
                <c:pt idx="4602">
                  <c:v>103.908984906394</c:v>
                </c:pt>
                <c:pt idx="4603">
                  <c:v>112.980404223619</c:v>
                </c:pt>
                <c:pt idx="4604">
                  <c:v>98.411155017166493</c:v>
                </c:pt>
                <c:pt idx="4605">
                  <c:v>94.562674094707504</c:v>
                </c:pt>
                <c:pt idx="4606">
                  <c:v>100.06050398393501</c:v>
                </c:pt>
                <c:pt idx="4607">
                  <c:v>94.287782600246203</c:v>
                </c:pt>
                <c:pt idx="4608">
                  <c:v>86.274535207618101</c:v>
                </c:pt>
                <c:pt idx="4609">
                  <c:v>82.973213707326593</c:v>
                </c:pt>
                <c:pt idx="4610">
                  <c:v>77.250923106821304</c:v>
                </c:pt>
                <c:pt idx="4611">
                  <c:v>79.231716006996194</c:v>
                </c:pt>
                <c:pt idx="4612">
                  <c:v>78.571451706937907</c:v>
                </c:pt>
                <c:pt idx="4613">
                  <c:v>79.6718922070351</c:v>
                </c:pt>
                <c:pt idx="4614">
                  <c:v>83.193301807346003</c:v>
                </c:pt>
                <c:pt idx="4615">
                  <c:v>80.332156507093401</c:v>
                </c:pt>
                <c:pt idx="4616">
                  <c:v>94.637883008356596</c:v>
                </c:pt>
                <c:pt idx="4617">
                  <c:v>86.934799507676402</c:v>
                </c:pt>
                <c:pt idx="4618">
                  <c:v>80.552244607112797</c:v>
                </c:pt>
                <c:pt idx="4619">
                  <c:v>79.011627906976798</c:v>
                </c:pt>
                <c:pt idx="4620">
                  <c:v>82.973213707326593</c:v>
                </c:pt>
                <c:pt idx="4621">
                  <c:v>79.011627906976798</c:v>
                </c:pt>
                <c:pt idx="4622">
                  <c:v>81.8727732072294</c:v>
                </c:pt>
                <c:pt idx="4623">
                  <c:v>84.513830407462606</c:v>
                </c:pt>
                <c:pt idx="4624">
                  <c:v>81.8727732072294</c:v>
                </c:pt>
                <c:pt idx="4625">
                  <c:v>84.513830407462606</c:v>
                </c:pt>
                <c:pt idx="4626">
                  <c:v>83.193301807346003</c:v>
                </c:pt>
                <c:pt idx="4627">
                  <c:v>90.456209107987306</c:v>
                </c:pt>
                <c:pt idx="4628">
                  <c:v>78.791539806957303</c:v>
                </c:pt>
                <c:pt idx="4629">
                  <c:v>75.710306406685305</c:v>
                </c:pt>
                <c:pt idx="4630">
                  <c:v>80.112068407073906</c:v>
                </c:pt>
                <c:pt idx="4631">
                  <c:v>75.490218306665795</c:v>
                </c:pt>
                <c:pt idx="4632">
                  <c:v>96.901729610675602</c:v>
                </c:pt>
                <c:pt idx="4633">
                  <c:v>93.193755263328399</c:v>
                </c:pt>
                <c:pt idx="4634">
                  <c:v>86.766599727926405</c:v>
                </c:pt>
                <c:pt idx="4635">
                  <c:v>88.991384336334804</c:v>
                </c:pt>
                <c:pt idx="4636">
                  <c:v>88.249789466865295</c:v>
                </c:pt>
                <c:pt idx="4637">
                  <c:v>89.485780915981096</c:v>
                </c:pt>
                <c:pt idx="4638">
                  <c:v>93.440953553151502</c:v>
                </c:pt>
                <c:pt idx="4639">
                  <c:v>90.227375785450505</c:v>
                </c:pt>
                <c:pt idx="4640">
                  <c:v>106.29526462395501</c:v>
                </c:pt>
                <c:pt idx="4641">
                  <c:v>97.643324480145097</c:v>
                </c:pt>
                <c:pt idx="4642">
                  <c:v>90.474574075273694</c:v>
                </c:pt>
                <c:pt idx="4643">
                  <c:v>88.744186046511601</c:v>
                </c:pt>
                <c:pt idx="4644">
                  <c:v>93.193755263328399</c:v>
                </c:pt>
                <c:pt idx="4645">
                  <c:v>88.744186046511601</c:v>
                </c:pt>
                <c:pt idx="4646">
                  <c:v>91.957763814212598</c:v>
                </c:pt>
                <c:pt idx="4647">
                  <c:v>94.924143292090406</c:v>
                </c:pt>
                <c:pt idx="4648">
                  <c:v>91.957763814212598</c:v>
                </c:pt>
                <c:pt idx="4649">
                  <c:v>94.924143292090406</c:v>
                </c:pt>
                <c:pt idx="4650">
                  <c:v>93.440953553151502</c:v>
                </c:pt>
                <c:pt idx="4651">
                  <c:v>101.598497117316</c:v>
                </c:pt>
                <c:pt idx="4652">
                  <c:v>88.496987756688497</c:v>
                </c:pt>
                <c:pt idx="4653">
                  <c:v>85.036211699164298</c:v>
                </c:pt>
                <c:pt idx="4654">
                  <c:v>89.980177495627402</c:v>
                </c:pt>
                <c:pt idx="4655">
                  <c:v>84.789013409341194</c:v>
                </c:pt>
                <c:pt idx="4656">
                  <c:v>97.930167778713496</c:v>
                </c:pt>
                <c:pt idx="4657">
                  <c:v>94.182839930038298</c:v>
                </c:pt>
                <c:pt idx="4658">
                  <c:v>87.687471659001105</c:v>
                </c:pt>
                <c:pt idx="4659">
                  <c:v>89.9358683682063</c:v>
                </c:pt>
                <c:pt idx="4660">
                  <c:v>89.186402798471207</c:v>
                </c:pt>
                <c:pt idx="4661">
                  <c:v>90.435512081363001</c:v>
                </c:pt>
                <c:pt idx="4662">
                  <c:v>94.432661786616606</c:v>
                </c:pt>
                <c:pt idx="4663">
                  <c:v>91.184977651097995</c:v>
                </c:pt>
                <c:pt idx="4664">
                  <c:v>107.42339832869099</c:v>
                </c:pt>
                <c:pt idx="4665">
                  <c:v>98.679633348448505</c:v>
                </c:pt>
                <c:pt idx="4666">
                  <c:v>91.434799507676402</c:v>
                </c:pt>
                <c:pt idx="4667">
                  <c:v>89.686046511627893</c:v>
                </c:pt>
                <c:pt idx="4668">
                  <c:v>94.182839930038199</c:v>
                </c:pt>
                <c:pt idx="4669">
                  <c:v>89.686046511627893</c:v>
                </c:pt>
                <c:pt idx="4670">
                  <c:v>92.933730647146504</c:v>
                </c:pt>
                <c:pt idx="4671">
                  <c:v>95.931592926086694</c:v>
                </c:pt>
                <c:pt idx="4672">
                  <c:v>92.933730647146504</c:v>
                </c:pt>
                <c:pt idx="4673">
                  <c:v>95.931592926086694</c:v>
                </c:pt>
                <c:pt idx="4674">
                  <c:v>94.432661786616606</c:v>
                </c:pt>
                <c:pt idx="4675">
                  <c:v>102.676783053702</c:v>
                </c:pt>
                <c:pt idx="4676">
                  <c:v>89.4362246550496</c:v>
                </c:pt>
                <c:pt idx="4677">
                  <c:v>85.938718662952695</c:v>
                </c:pt>
                <c:pt idx="4678">
                  <c:v>90.935155794519702</c:v>
                </c:pt>
                <c:pt idx="4679">
                  <c:v>85.688896806374302</c:v>
                </c:pt>
                <c:pt idx="4680">
                  <c:v>90.959642417568205</c:v>
                </c:pt>
                <c:pt idx="4681">
                  <c:v>87.479043855671506</c:v>
                </c:pt>
                <c:pt idx="4682">
                  <c:v>81.446006348383804</c:v>
                </c:pt>
                <c:pt idx="4683">
                  <c:v>83.534365485521803</c:v>
                </c:pt>
                <c:pt idx="4684">
                  <c:v>82.838245773142503</c:v>
                </c:pt>
                <c:pt idx="4685">
                  <c:v>83.998445293774694</c:v>
                </c:pt>
                <c:pt idx="4686">
                  <c:v>87.711083759797901</c:v>
                </c:pt>
                <c:pt idx="4687">
                  <c:v>84.694565006153994</c:v>
                </c:pt>
                <c:pt idx="4688">
                  <c:v>99.777158774373305</c:v>
                </c:pt>
                <c:pt idx="4689">
                  <c:v>91.655762129947504</c:v>
                </c:pt>
                <c:pt idx="4690">
                  <c:v>84.926604910280503</c:v>
                </c:pt>
                <c:pt idx="4691">
                  <c:v>83.302325581395294</c:v>
                </c:pt>
                <c:pt idx="4692">
                  <c:v>87.479043855671407</c:v>
                </c:pt>
                <c:pt idx="4693">
                  <c:v>83.302325581395294</c:v>
                </c:pt>
                <c:pt idx="4694">
                  <c:v>86.318844335039202</c:v>
                </c:pt>
                <c:pt idx="4695">
                  <c:v>89.103323184556601</c:v>
                </c:pt>
                <c:pt idx="4696">
                  <c:v>86.318844335039202</c:v>
                </c:pt>
                <c:pt idx="4697">
                  <c:v>89.103323184556601</c:v>
                </c:pt>
                <c:pt idx="4698">
                  <c:v>87.711083759797901</c:v>
                </c:pt>
                <c:pt idx="4699">
                  <c:v>95.368400595970698</c:v>
                </c:pt>
                <c:pt idx="4700">
                  <c:v>83.070285677268899</c:v>
                </c:pt>
                <c:pt idx="4701">
                  <c:v>79.821727019498596</c:v>
                </c:pt>
                <c:pt idx="4702">
                  <c:v>84.462525102027598</c:v>
                </c:pt>
                <c:pt idx="4703">
                  <c:v>79.5896871153722</c:v>
                </c:pt>
                <c:pt idx="4704">
                  <c:v>99.644231392109901</c:v>
                </c:pt>
                <c:pt idx="4705">
                  <c:v>95.831314374554694</c:v>
                </c:pt>
                <c:pt idx="4706">
                  <c:v>89.222258210792305</c:v>
                </c:pt>
                <c:pt idx="4707">
                  <c:v>91.510008421325395</c:v>
                </c:pt>
                <c:pt idx="4708">
                  <c:v>90.747425017814393</c:v>
                </c:pt>
                <c:pt idx="4709">
                  <c:v>92.018397356999401</c:v>
                </c:pt>
                <c:pt idx="4710">
                  <c:v>96.085508842391704</c:v>
                </c:pt>
                <c:pt idx="4711">
                  <c:v>92.780980760510502</c:v>
                </c:pt>
                <c:pt idx="4712">
                  <c:v>109.303621169916</c:v>
                </c:pt>
                <c:pt idx="4713">
                  <c:v>100.406814795621</c:v>
                </c:pt>
                <c:pt idx="4714">
                  <c:v>93.035175228347498</c:v>
                </c:pt>
                <c:pt idx="4715">
                  <c:v>91.255813953488399</c:v>
                </c:pt>
                <c:pt idx="4716">
                  <c:v>95.831314374554694</c:v>
                </c:pt>
                <c:pt idx="4717">
                  <c:v>91.255813953488399</c:v>
                </c:pt>
                <c:pt idx="4718">
                  <c:v>94.560342035369601</c:v>
                </c:pt>
                <c:pt idx="4719">
                  <c:v>97.610675649413807</c:v>
                </c:pt>
                <c:pt idx="4720">
                  <c:v>94.560342035369601</c:v>
                </c:pt>
                <c:pt idx="4721">
                  <c:v>97.610675649413807</c:v>
                </c:pt>
                <c:pt idx="4722">
                  <c:v>96.085508842391704</c:v>
                </c:pt>
                <c:pt idx="4723">
                  <c:v>104.47392628101299</c:v>
                </c:pt>
                <c:pt idx="4724">
                  <c:v>91.001619485651403</c:v>
                </c:pt>
                <c:pt idx="4725">
                  <c:v>87.442896935933206</c:v>
                </c:pt>
                <c:pt idx="4726">
                  <c:v>92.526786292673506</c:v>
                </c:pt>
                <c:pt idx="4727">
                  <c:v>87.188702468096196</c:v>
                </c:pt>
                <c:pt idx="4728">
                  <c:v>107.528924013733</c:v>
                </c:pt>
                <c:pt idx="4729">
                  <c:v>103.41429681933</c:v>
                </c:pt>
                <c:pt idx="4730">
                  <c:v>96.282276349031605</c:v>
                </c:pt>
                <c:pt idx="4731">
                  <c:v>98.751052665673399</c:v>
                </c:pt>
                <c:pt idx="4732">
                  <c:v>97.928127226792796</c:v>
                </c:pt>
                <c:pt idx="4733">
                  <c:v>99.299669624927105</c:v>
                </c:pt>
                <c:pt idx="4734">
                  <c:v>103.688605298957</c:v>
                </c:pt>
                <c:pt idx="4735">
                  <c:v>100.12259506380801</c:v>
                </c:pt>
                <c:pt idx="4736">
                  <c:v>117.952646239554</c:v>
                </c:pt>
                <c:pt idx="4737">
                  <c:v>108.351849452614</c:v>
                </c:pt>
                <c:pt idx="4738">
                  <c:v>100.396903543435</c:v>
                </c:pt>
                <c:pt idx="4739">
                  <c:v>98.476744186046503</c:v>
                </c:pt>
                <c:pt idx="4740">
                  <c:v>103.41429681933</c:v>
                </c:pt>
                <c:pt idx="4741">
                  <c:v>98.476744186046503</c:v>
                </c:pt>
                <c:pt idx="4742">
                  <c:v>102.04275442119599</c:v>
                </c:pt>
                <c:pt idx="4743">
                  <c:v>105.33445617671801</c:v>
                </c:pt>
                <c:pt idx="4744">
                  <c:v>102.04275442119599</c:v>
                </c:pt>
                <c:pt idx="4745">
                  <c:v>105.33445617671801</c:v>
                </c:pt>
                <c:pt idx="4746">
                  <c:v>103.688605298957</c:v>
                </c:pt>
                <c:pt idx="4747">
                  <c:v>112.740785126644</c:v>
                </c:pt>
                <c:pt idx="4748">
                  <c:v>98.202435706419706</c:v>
                </c:pt>
                <c:pt idx="4749">
                  <c:v>94.362116991643504</c:v>
                </c:pt>
                <c:pt idx="4750">
                  <c:v>99.848286584180897</c:v>
                </c:pt>
                <c:pt idx="4751">
                  <c:v>94.087808512016593</c:v>
                </c:pt>
                <c:pt idx="4752">
                  <c:v>151.066139794001</c:v>
                </c:pt>
                <c:pt idx="4753">
                  <c:v>145.28554771004701</c:v>
                </c:pt>
                <c:pt idx="4754">
                  <c:v>135.26585476452701</c:v>
                </c:pt>
                <c:pt idx="4755">
                  <c:v>138.73421001489899</c:v>
                </c:pt>
                <c:pt idx="4756">
                  <c:v>137.57809159810799</c:v>
                </c:pt>
                <c:pt idx="4757">
                  <c:v>139.50495562609299</c:v>
                </c:pt>
                <c:pt idx="4758">
                  <c:v>145.67092051564401</c:v>
                </c:pt>
                <c:pt idx="4759">
                  <c:v>140.661074042884</c:v>
                </c:pt>
                <c:pt idx="4760">
                  <c:v>165.71030640668499</c:v>
                </c:pt>
                <c:pt idx="4761">
                  <c:v>152.22225821079201</c:v>
                </c:pt>
                <c:pt idx="4762">
                  <c:v>141.046446848481</c:v>
                </c:pt>
                <c:pt idx="4763">
                  <c:v>138.34883720930199</c:v>
                </c:pt>
                <c:pt idx="4764">
                  <c:v>145.28554771004701</c:v>
                </c:pt>
                <c:pt idx="4765">
                  <c:v>138.34883720930199</c:v>
                </c:pt>
                <c:pt idx="4766">
                  <c:v>143.358683682063</c:v>
                </c:pt>
                <c:pt idx="4767">
                  <c:v>147.98315734922599</c:v>
                </c:pt>
                <c:pt idx="4768">
                  <c:v>143.358683682063</c:v>
                </c:pt>
                <c:pt idx="4769">
                  <c:v>147.98315734922599</c:v>
                </c:pt>
                <c:pt idx="4770">
                  <c:v>145.67092051564401</c:v>
                </c:pt>
                <c:pt idx="4771">
                  <c:v>158.388223100343</c:v>
                </c:pt>
                <c:pt idx="4772">
                  <c:v>137.96346440370499</c:v>
                </c:pt>
                <c:pt idx="4773">
                  <c:v>132.568245125348</c:v>
                </c:pt>
                <c:pt idx="4774">
                  <c:v>140.275701237287</c:v>
                </c:pt>
                <c:pt idx="4775">
                  <c:v>132.182872319751</c:v>
                </c:pt>
                <c:pt idx="4776">
                  <c:v>151.18041070156099</c:v>
                </c:pt>
                <c:pt idx="4777">
                  <c:v>145.39544600634801</c:v>
                </c:pt>
                <c:pt idx="4778">
                  <c:v>135.36817386798</c:v>
                </c:pt>
                <c:pt idx="4779">
                  <c:v>138.839152685107</c:v>
                </c:pt>
                <c:pt idx="4780">
                  <c:v>137.682159746065</c:v>
                </c:pt>
                <c:pt idx="4781">
                  <c:v>139.610481311136</c:v>
                </c:pt>
                <c:pt idx="4782">
                  <c:v>145.78111031936299</c:v>
                </c:pt>
                <c:pt idx="4783">
                  <c:v>140.767474250178</c:v>
                </c:pt>
                <c:pt idx="4784">
                  <c:v>165.8356545961</c:v>
                </c:pt>
                <c:pt idx="4785">
                  <c:v>152.33740364060401</c:v>
                </c:pt>
                <c:pt idx="4786">
                  <c:v>141.15313856319199</c:v>
                </c:pt>
                <c:pt idx="4787">
                  <c:v>138.45348837209301</c:v>
                </c:pt>
                <c:pt idx="4788">
                  <c:v>145.39544600634801</c:v>
                </c:pt>
                <c:pt idx="4789">
                  <c:v>138.45348837209301</c:v>
                </c:pt>
                <c:pt idx="4790">
                  <c:v>143.46712444127701</c:v>
                </c:pt>
                <c:pt idx="4791">
                  <c:v>148.09509619744799</c:v>
                </c:pt>
                <c:pt idx="4792">
                  <c:v>143.46712444127701</c:v>
                </c:pt>
                <c:pt idx="4793">
                  <c:v>148.09509619744799</c:v>
                </c:pt>
                <c:pt idx="4794">
                  <c:v>145.78111031936299</c:v>
                </c:pt>
                <c:pt idx="4795">
                  <c:v>158.508032648831</c:v>
                </c:pt>
                <c:pt idx="4796">
                  <c:v>138.06782405907899</c:v>
                </c:pt>
                <c:pt idx="4797">
                  <c:v>132.66852367688</c:v>
                </c:pt>
                <c:pt idx="4798">
                  <c:v>140.38180993716401</c:v>
                </c:pt>
                <c:pt idx="4799">
                  <c:v>132.28285936386601</c:v>
                </c:pt>
                <c:pt idx="4800">
                  <c:v>158.03666515514701</c:v>
                </c:pt>
                <c:pt idx="4801">
                  <c:v>151.98934378441399</c:v>
                </c:pt>
                <c:pt idx="4802">
                  <c:v>141.50732007514401</c:v>
                </c:pt>
                <c:pt idx="4803">
                  <c:v>145.135712897584</c:v>
                </c:pt>
                <c:pt idx="4804">
                  <c:v>143.926248623437</c:v>
                </c:pt>
                <c:pt idx="4805">
                  <c:v>145.942022413681</c:v>
                </c:pt>
                <c:pt idx="4806">
                  <c:v>152.39249854246299</c:v>
                </c:pt>
                <c:pt idx="4807">
                  <c:v>147.151486687828</c:v>
                </c:pt>
                <c:pt idx="4808">
                  <c:v>173.35654596100301</c:v>
                </c:pt>
                <c:pt idx="4809">
                  <c:v>159.24612942929301</c:v>
                </c:pt>
                <c:pt idx="4810">
                  <c:v>147.554641445877</c:v>
                </c:pt>
                <c:pt idx="4811">
                  <c:v>144.732558139535</c:v>
                </c:pt>
                <c:pt idx="4812">
                  <c:v>151.98934378441399</c:v>
                </c:pt>
                <c:pt idx="4813">
                  <c:v>144.732558139535</c:v>
                </c:pt>
                <c:pt idx="4814">
                  <c:v>149.97356999416999</c:v>
                </c:pt>
                <c:pt idx="4815">
                  <c:v>154.81142709075601</c:v>
                </c:pt>
                <c:pt idx="4816">
                  <c:v>149.97356999416999</c:v>
                </c:pt>
                <c:pt idx="4817">
                  <c:v>154.81142709075601</c:v>
                </c:pt>
                <c:pt idx="4818">
                  <c:v>152.39249854246299</c:v>
                </c:pt>
                <c:pt idx="4819">
                  <c:v>165.69660555807499</c:v>
                </c:pt>
                <c:pt idx="4820">
                  <c:v>144.329403381486</c:v>
                </c:pt>
                <c:pt idx="4821">
                  <c:v>138.68523676880201</c:v>
                </c:pt>
                <c:pt idx="4822">
                  <c:v>146.748331929779</c:v>
                </c:pt>
                <c:pt idx="4823">
                  <c:v>138.28208201075299</c:v>
                </c:pt>
                <c:pt idx="4824">
                  <c:v>164.09302325581399</c:v>
                </c:pt>
                <c:pt idx="4825">
                  <c:v>157.81395348837199</c:v>
                </c:pt>
                <c:pt idx="4826">
                  <c:v>146.93023255814001</c:v>
                </c:pt>
                <c:pt idx="4827">
                  <c:v>150.697674418605</c:v>
                </c:pt>
                <c:pt idx="4828">
                  <c:v>149.44186046511601</c:v>
                </c:pt>
                <c:pt idx="4829">
                  <c:v>151.53488372093</c:v>
                </c:pt>
                <c:pt idx="4830">
                  <c:v>158.232558139535</c:v>
                </c:pt>
                <c:pt idx="4831">
                  <c:v>152.79069767441899</c:v>
                </c:pt>
                <c:pt idx="4832">
                  <c:v>180</c:v>
                </c:pt>
                <c:pt idx="4833">
                  <c:v>165.34883720930199</c:v>
                </c:pt>
                <c:pt idx="4834">
                  <c:v>153.20930232558101</c:v>
                </c:pt>
                <c:pt idx="4835">
                  <c:v>150.279069767442</c:v>
                </c:pt>
                <c:pt idx="4836">
                  <c:v>157.81395348837199</c:v>
                </c:pt>
                <c:pt idx="4837">
                  <c:v>150.279069767442</c:v>
                </c:pt>
                <c:pt idx="4838">
                  <c:v>155.720930232558</c:v>
                </c:pt>
                <c:pt idx="4839">
                  <c:v>160.744186046512</c:v>
                </c:pt>
                <c:pt idx="4840">
                  <c:v>155.720930232558</c:v>
                </c:pt>
                <c:pt idx="4841">
                  <c:v>160.744186046512</c:v>
                </c:pt>
                <c:pt idx="4842">
                  <c:v>158.232558139535</c:v>
                </c:pt>
                <c:pt idx="4843">
                  <c:v>172.04651162790699</c:v>
                </c:pt>
                <c:pt idx="4844">
                  <c:v>149.86046511627899</c:v>
                </c:pt>
                <c:pt idx="4845">
                  <c:v>144</c:v>
                </c:pt>
                <c:pt idx="4846">
                  <c:v>152.37209302325601</c:v>
                </c:pt>
                <c:pt idx="4847">
                  <c:v>143.58139534883699</c:v>
                </c:pt>
                <c:pt idx="4848">
                  <c:v>156.779685171989</c:v>
                </c:pt>
                <c:pt idx="4849">
                  <c:v>150.780462525102</c:v>
                </c:pt>
                <c:pt idx="4850">
                  <c:v>140.38180993716401</c:v>
                </c:pt>
                <c:pt idx="4851">
                  <c:v>143.98134352529601</c:v>
                </c:pt>
                <c:pt idx="4852">
                  <c:v>142.78149899591901</c:v>
                </c:pt>
                <c:pt idx="4853">
                  <c:v>144.78123987821499</c:v>
                </c:pt>
                <c:pt idx="4854">
                  <c:v>151.18041070156099</c:v>
                </c:pt>
                <c:pt idx="4855">
                  <c:v>145.98108440759199</c:v>
                </c:pt>
                <c:pt idx="4856">
                  <c:v>171.97771587743699</c:v>
                </c:pt>
                <c:pt idx="4857">
                  <c:v>157.979529701367</c:v>
                </c:pt>
                <c:pt idx="4858">
                  <c:v>146.38103258405101</c:v>
                </c:pt>
                <c:pt idx="4859">
                  <c:v>143.58139534883699</c:v>
                </c:pt>
                <c:pt idx="4860">
                  <c:v>150.780462525102</c:v>
                </c:pt>
                <c:pt idx="4861">
                  <c:v>143.58139534883699</c:v>
                </c:pt>
                <c:pt idx="4862">
                  <c:v>148.78072164280599</c:v>
                </c:pt>
                <c:pt idx="4863">
                  <c:v>153.58009976031599</c:v>
                </c:pt>
                <c:pt idx="4864">
                  <c:v>148.78072164280599</c:v>
                </c:pt>
                <c:pt idx="4865">
                  <c:v>153.58009976031599</c:v>
                </c:pt>
                <c:pt idx="4866">
                  <c:v>151.18041070156099</c:v>
                </c:pt>
                <c:pt idx="4867">
                  <c:v>164.378700524713</c:v>
                </c:pt>
                <c:pt idx="4868">
                  <c:v>143.181447172378</c:v>
                </c:pt>
                <c:pt idx="4869">
                  <c:v>137.58217270194999</c:v>
                </c:pt>
                <c:pt idx="4870">
                  <c:v>145.581136231133</c:v>
                </c:pt>
                <c:pt idx="4871">
                  <c:v>137.18222452549099</c:v>
                </c:pt>
                <c:pt idx="4872">
                  <c:v>138.72488177754701</c:v>
                </c:pt>
                <c:pt idx="4873">
                  <c:v>133.41653170952901</c:v>
                </c:pt>
                <c:pt idx="4874">
                  <c:v>124.215391591631</c:v>
                </c:pt>
                <c:pt idx="4875">
                  <c:v>127.400401632442</c:v>
                </c:pt>
                <c:pt idx="4876">
                  <c:v>126.338731618838</c:v>
                </c:pt>
                <c:pt idx="4877">
                  <c:v>128.10818164151101</c:v>
                </c:pt>
                <c:pt idx="4878">
                  <c:v>133.77042171406401</c:v>
                </c:pt>
                <c:pt idx="4879">
                  <c:v>129.169851655114</c:v>
                </c:pt>
                <c:pt idx="4880">
                  <c:v>152.17270194986099</c:v>
                </c:pt>
                <c:pt idx="4881">
                  <c:v>139.786551791151</c:v>
                </c:pt>
                <c:pt idx="4882">
                  <c:v>129.523741659649</c:v>
                </c:pt>
                <c:pt idx="4883">
                  <c:v>127.04651162790699</c:v>
                </c:pt>
                <c:pt idx="4884">
                  <c:v>133.41653170952901</c:v>
                </c:pt>
                <c:pt idx="4885">
                  <c:v>127.04651162790699</c:v>
                </c:pt>
                <c:pt idx="4886">
                  <c:v>131.64708168685601</c:v>
                </c:pt>
                <c:pt idx="4887">
                  <c:v>135.89376174127099</c:v>
                </c:pt>
                <c:pt idx="4888">
                  <c:v>131.64708168685601</c:v>
                </c:pt>
                <c:pt idx="4889">
                  <c:v>135.89376174127099</c:v>
                </c:pt>
                <c:pt idx="4890">
                  <c:v>133.77042171406401</c:v>
                </c:pt>
                <c:pt idx="4891">
                  <c:v>145.448791863704</c:v>
                </c:pt>
                <c:pt idx="4892">
                  <c:v>126.69262162337201</c:v>
                </c:pt>
                <c:pt idx="4893">
                  <c:v>121.73816155988899</c:v>
                </c:pt>
                <c:pt idx="4894">
                  <c:v>128.81596165057999</c:v>
                </c:pt>
                <c:pt idx="4895">
                  <c:v>121.384271555354</c:v>
                </c:pt>
                <c:pt idx="4896">
                  <c:v>133.925503660038</c:v>
                </c:pt>
                <c:pt idx="4897">
                  <c:v>128.800803264883</c:v>
                </c:pt>
                <c:pt idx="4898">
                  <c:v>119.91798924661499</c:v>
                </c:pt>
                <c:pt idx="4899">
                  <c:v>122.992809483708</c:v>
                </c:pt>
                <c:pt idx="4900">
                  <c:v>121.967869404677</c:v>
                </c:pt>
                <c:pt idx="4901">
                  <c:v>123.67610286972899</c:v>
                </c:pt>
                <c:pt idx="4902">
                  <c:v>129.14244995789301</c:v>
                </c:pt>
                <c:pt idx="4903">
                  <c:v>124.701042948759</c:v>
                </c:pt>
                <c:pt idx="4904">
                  <c:v>146.90807799442899</c:v>
                </c:pt>
                <c:pt idx="4905">
                  <c:v>134.95044373906799</c:v>
                </c:pt>
                <c:pt idx="4906">
                  <c:v>125.04268964177</c:v>
                </c:pt>
                <c:pt idx="4907">
                  <c:v>122.651162790698</c:v>
                </c:pt>
                <c:pt idx="4908">
                  <c:v>128.800803264883</c:v>
                </c:pt>
                <c:pt idx="4909">
                  <c:v>122.651162790698</c:v>
                </c:pt>
                <c:pt idx="4910">
                  <c:v>127.09256979983201</c:v>
                </c:pt>
                <c:pt idx="4911">
                  <c:v>131.192330115955</c:v>
                </c:pt>
                <c:pt idx="4912">
                  <c:v>127.09256979983201</c:v>
                </c:pt>
                <c:pt idx="4913">
                  <c:v>131.192330115955</c:v>
                </c:pt>
                <c:pt idx="4914">
                  <c:v>129.14244995789301</c:v>
                </c:pt>
                <c:pt idx="4915">
                  <c:v>140.416790827233</c:v>
                </c:pt>
                <c:pt idx="4916">
                  <c:v>122.30951609768699</c:v>
                </c:pt>
                <c:pt idx="4917">
                  <c:v>117.52646239554301</c:v>
                </c:pt>
                <c:pt idx="4918">
                  <c:v>124.359396255749</c:v>
                </c:pt>
                <c:pt idx="4919">
                  <c:v>117.184815702533</c:v>
                </c:pt>
                <c:pt idx="4920">
                  <c:v>118.72747295459</c:v>
                </c:pt>
                <c:pt idx="4921">
                  <c:v>114.184329856838</c:v>
                </c:pt>
                <c:pt idx="4922">
                  <c:v>106.30954848739999</c:v>
                </c:pt>
                <c:pt idx="4923">
                  <c:v>109.035434346052</c:v>
                </c:pt>
                <c:pt idx="4924">
                  <c:v>108.126805726501</c:v>
                </c:pt>
                <c:pt idx="4925">
                  <c:v>109.641186759085</c:v>
                </c:pt>
                <c:pt idx="4926">
                  <c:v>114.48720606335399</c:v>
                </c:pt>
                <c:pt idx="4927">
                  <c:v>110.549815378636</c:v>
                </c:pt>
                <c:pt idx="4928">
                  <c:v>130.236768802228</c:v>
                </c:pt>
                <c:pt idx="4929">
                  <c:v>119.63610157414</c:v>
                </c:pt>
                <c:pt idx="4930">
                  <c:v>110.852691585153</c:v>
                </c:pt>
                <c:pt idx="4931">
                  <c:v>108.732558139535</c:v>
                </c:pt>
                <c:pt idx="4932">
                  <c:v>114.184329856837</c:v>
                </c:pt>
                <c:pt idx="4933">
                  <c:v>108.732558139535</c:v>
                </c:pt>
                <c:pt idx="4934">
                  <c:v>112.669948824253</c:v>
                </c:pt>
                <c:pt idx="4935">
                  <c:v>116.30446330245501</c:v>
                </c:pt>
                <c:pt idx="4936">
                  <c:v>112.669948824253</c:v>
                </c:pt>
                <c:pt idx="4937">
                  <c:v>116.30446330245501</c:v>
                </c:pt>
                <c:pt idx="4938">
                  <c:v>114.48720606335399</c:v>
                </c:pt>
                <c:pt idx="4939">
                  <c:v>124.48212087840901</c:v>
                </c:pt>
                <c:pt idx="4940">
                  <c:v>108.429681933018</c:v>
                </c:pt>
                <c:pt idx="4941">
                  <c:v>104.18941504178299</c:v>
                </c:pt>
                <c:pt idx="4942">
                  <c:v>110.246939172119</c:v>
                </c:pt>
                <c:pt idx="4943">
                  <c:v>103.88653883526599</c:v>
                </c:pt>
                <c:pt idx="4944">
                  <c:v>120.32726566042599</c:v>
                </c:pt>
                <c:pt idx="4945">
                  <c:v>115.72290600505301</c:v>
                </c:pt>
                <c:pt idx="4946">
                  <c:v>107.742015935739</c:v>
                </c:pt>
                <c:pt idx="4947">
                  <c:v>110.50463172896301</c:v>
                </c:pt>
                <c:pt idx="4948">
                  <c:v>109.58375979788801</c:v>
                </c:pt>
                <c:pt idx="4949">
                  <c:v>111.11854634967899</c:v>
                </c:pt>
                <c:pt idx="4950">
                  <c:v>116.02986331541101</c:v>
                </c:pt>
                <c:pt idx="4951">
                  <c:v>112.03941828075401</c:v>
                </c:pt>
                <c:pt idx="4952">
                  <c:v>131.99164345403901</c:v>
                </c:pt>
                <c:pt idx="4953">
                  <c:v>121.24813759150101</c:v>
                </c:pt>
                <c:pt idx="4954">
                  <c:v>112.34637559111199</c:v>
                </c:pt>
                <c:pt idx="4955">
                  <c:v>110.197674418605</c:v>
                </c:pt>
                <c:pt idx="4956">
                  <c:v>115.72290600505301</c:v>
                </c:pt>
                <c:pt idx="4957">
                  <c:v>110.197674418605</c:v>
                </c:pt>
                <c:pt idx="4958">
                  <c:v>114.188119453262</c:v>
                </c:pt>
                <c:pt idx="4959">
                  <c:v>117.87160717755999</c:v>
                </c:pt>
                <c:pt idx="4960">
                  <c:v>114.188119453262</c:v>
                </c:pt>
                <c:pt idx="4961">
                  <c:v>117.87160717755999</c:v>
                </c:pt>
                <c:pt idx="4962">
                  <c:v>116.02986331541101</c:v>
                </c:pt>
                <c:pt idx="4963">
                  <c:v>126.159454557233</c:v>
                </c:pt>
                <c:pt idx="4964">
                  <c:v>109.89071710824599</c:v>
                </c:pt>
                <c:pt idx="4965">
                  <c:v>105.59331476323101</c:v>
                </c:pt>
                <c:pt idx="4966">
                  <c:v>111.732460970396</c:v>
                </c:pt>
                <c:pt idx="4967">
                  <c:v>105.28635745287301</c:v>
                </c:pt>
                <c:pt idx="4968">
                  <c:v>105.700589492777</c:v>
                </c:pt>
                <c:pt idx="4969">
                  <c:v>101.655924078513</c:v>
                </c:pt>
                <c:pt idx="4970">
                  <c:v>94.645170693787705</c:v>
                </c:pt>
                <c:pt idx="4971">
                  <c:v>97.0719699423463</c:v>
                </c:pt>
                <c:pt idx="4972">
                  <c:v>96.263036859493397</c:v>
                </c:pt>
                <c:pt idx="4973">
                  <c:v>97.611258664248197</c:v>
                </c:pt>
                <c:pt idx="4974">
                  <c:v>101.925568439464</c:v>
                </c:pt>
                <c:pt idx="4975">
                  <c:v>98.4201917471011</c:v>
                </c:pt>
                <c:pt idx="4976">
                  <c:v>115.947075208914</c:v>
                </c:pt>
                <c:pt idx="4977">
                  <c:v>106.50952257563</c:v>
                </c:pt>
                <c:pt idx="4978">
                  <c:v>98.689836108052106</c:v>
                </c:pt>
                <c:pt idx="4979">
                  <c:v>96.802325581395394</c:v>
                </c:pt>
                <c:pt idx="4980">
                  <c:v>101.655924078513</c:v>
                </c:pt>
                <c:pt idx="4981">
                  <c:v>96.802325581395394</c:v>
                </c:pt>
                <c:pt idx="4982">
                  <c:v>100.307702273758</c:v>
                </c:pt>
                <c:pt idx="4983">
                  <c:v>103.543434605169</c:v>
                </c:pt>
                <c:pt idx="4984">
                  <c:v>100.307702273758</c:v>
                </c:pt>
                <c:pt idx="4985">
                  <c:v>103.543434605169</c:v>
                </c:pt>
                <c:pt idx="4986">
                  <c:v>101.925568439464</c:v>
                </c:pt>
                <c:pt idx="4987">
                  <c:v>110.823832350845</c:v>
                </c:pt>
                <c:pt idx="4988">
                  <c:v>96.532681220444402</c:v>
                </c:pt>
                <c:pt idx="4989">
                  <c:v>92.757660167130894</c:v>
                </c:pt>
                <c:pt idx="4990">
                  <c:v>98.150547386150194</c:v>
                </c:pt>
                <c:pt idx="4991">
                  <c:v>92.488015806180002</c:v>
                </c:pt>
                <c:pt idx="4992">
                  <c:v>101.701107728186</c:v>
                </c:pt>
                <c:pt idx="4993">
                  <c:v>97.809483707974394</c:v>
                </c:pt>
                <c:pt idx="4994">
                  <c:v>91.064002072941705</c:v>
                </c:pt>
                <c:pt idx="4995">
                  <c:v>93.398976485068403</c:v>
                </c:pt>
                <c:pt idx="4996">
                  <c:v>92.620651681026104</c:v>
                </c:pt>
                <c:pt idx="4997">
                  <c:v>93.917859687763197</c:v>
                </c:pt>
                <c:pt idx="4998">
                  <c:v>98.068925309321799</c:v>
                </c:pt>
                <c:pt idx="4999">
                  <c:v>94.696184491805397</c:v>
                </c:pt>
                <c:pt idx="5000">
                  <c:v>111.55988857938701</c:v>
                </c:pt>
                <c:pt idx="5001">
                  <c:v>102.479432532228</c:v>
                </c:pt>
                <c:pt idx="5002">
                  <c:v>94.955626093152802</c:v>
                </c:pt>
                <c:pt idx="5003">
                  <c:v>93.139534883720899</c:v>
                </c:pt>
                <c:pt idx="5004">
                  <c:v>97.809483707974294</c:v>
                </c:pt>
                <c:pt idx="5005">
                  <c:v>93.139534883720899</c:v>
                </c:pt>
                <c:pt idx="5006">
                  <c:v>96.5122757012373</c:v>
                </c:pt>
                <c:pt idx="5007">
                  <c:v>99.625574917406198</c:v>
                </c:pt>
                <c:pt idx="5008">
                  <c:v>96.5122757012373</c:v>
                </c:pt>
                <c:pt idx="5009">
                  <c:v>99.625574917406198</c:v>
                </c:pt>
                <c:pt idx="5010">
                  <c:v>98.068925309321799</c:v>
                </c:pt>
                <c:pt idx="5011">
                  <c:v>106.63049815378599</c:v>
                </c:pt>
                <c:pt idx="5012">
                  <c:v>92.880093282373494</c:v>
                </c:pt>
                <c:pt idx="5013">
                  <c:v>89.247910863509802</c:v>
                </c:pt>
                <c:pt idx="5014">
                  <c:v>94.436742890458007</c:v>
                </c:pt>
                <c:pt idx="5015">
                  <c:v>88.988469262162297</c:v>
                </c:pt>
                <c:pt idx="5016">
                  <c:v>101.586836820626</c:v>
                </c:pt>
                <c:pt idx="5017">
                  <c:v>97.699585411673297</c:v>
                </c:pt>
                <c:pt idx="5018">
                  <c:v>90.961682969488905</c:v>
                </c:pt>
                <c:pt idx="5019">
                  <c:v>93.294033814860398</c:v>
                </c:pt>
                <c:pt idx="5020">
                  <c:v>92.516583533069905</c:v>
                </c:pt>
                <c:pt idx="5021">
                  <c:v>93.812334002720704</c:v>
                </c:pt>
                <c:pt idx="5022">
                  <c:v>97.9587355056034</c:v>
                </c:pt>
                <c:pt idx="5023">
                  <c:v>94.589784284511197</c:v>
                </c:pt>
                <c:pt idx="5024">
                  <c:v>111.434540389972</c:v>
                </c:pt>
                <c:pt idx="5025">
                  <c:v>102.364287102416</c:v>
                </c:pt>
                <c:pt idx="5026">
                  <c:v>94.848934378441399</c:v>
                </c:pt>
                <c:pt idx="5027">
                  <c:v>93.034883720930196</c:v>
                </c:pt>
                <c:pt idx="5028">
                  <c:v>97.699585411673198</c:v>
                </c:pt>
                <c:pt idx="5029">
                  <c:v>93.034883720930196</c:v>
                </c:pt>
                <c:pt idx="5030">
                  <c:v>96.403834942022399</c:v>
                </c:pt>
                <c:pt idx="5031">
                  <c:v>99.5136360691844</c:v>
                </c:pt>
                <c:pt idx="5032">
                  <c:v>96.403834942022399</c:v>
                </c:pt>
                <c:pt idx="5033">
                  <c:v>99.5136360691844</c:v>
                </c:pt>
                <c:pt idx="5034">
                  <c:v>97.9587355056034</c:v>
                </c:pt>
                <c:pt idx="5035">
                  <c:v>106.51068860529899</c:v>
                </c:pt>
                <c:pt idx="5036">
                  <c:v>92.775733627000093</c:v>
                </c:pt>
                <c:pt idx="5037">
                  <c:v>89.147632311977702</c:v>
                </c:pt>
                <c:pt idx="5038">
                  <c:v>94.330634190581094</c:v>
                </c:pt>
                <c:pt idx="5039">
                  <c:v>88.8884822180475</c:v>
                </c:pt>
                <c:pt idx="5040">
                  <c:v>91.988080585605999</c:v>
                </c:pt>
                <c:pt idx="5041">
                  <c:v>88.468128522381306</c:v>
                </c:pt>
                <c:pt idx="5042">
                  <c:v>82.366878279458504</c:v>
                </c:pt>
                <c:pt idx="5043">
                  <c:v>84.4788495173933</c:v>
                </c:pt>
                <c:pt idx="5044">
                  <c:v>83.774859104748302</c:v>
                </c:pt>
                <c:pt idx="5045">
                  <c:v>84.948176459156599</c:v>
                </c:pt>
                <c:pt idx="5046">
                  <c:v>88.702791993263006</c:v>
                </c:pt>
                <c:pt idx="5047">
                  <c:v>85.652166871801498</c:v>
                </c:pt>
                <c:pt idx="5048">
                  <c:v>100.90529247910899</c:v>
                </c:pt>
                <c:pt idx="5049">
                  <c:v>92.692070998250998</c:v>
                </c:pt>
                <c:pt idx="5050">
                  <c:v>85.886830342683197</c:v>
                </c:pt>
                <c:pt idx="5051">
                  <c:v>84.244186046511601</c:v>
                </c:pt>
                <c:pt idx="5052">
                  <c:v>88.468128522381306</c:v>
                </c:pt>
                <c:pt idx="5053">
                  <c:v>84.244186046511601</c:v>
                </c:pt>
                <c:pt idx="5054">
                  <c:v>87.294811167973094</c:v>
                </c:pt>
                <c:pt idx="5055">
                  <c:v>90.110772818552803</c:v>
                </c:pt>
                <c:pt idx="5056">
                  <c:v>87.294811167973094</c:v>
                </c:pt>
                <c:pt idx="5057">
                  <c:v>90.110772818552803</c:v>
                </c:pt>
                <c:pt idx="5058">
                  <c:v>88.702791993263006</c:v>
                </c:pt>
                <c:pt idx="5059">
                  <c:v>96.446686532357305</c:v>
                </c:pt>
                <c:pt idx="5060">
                  <c:v>84.009522575630001</c:v>
                </c:pt>
                <c:pt idx="5061">
                  <c:v>80.724233983286894</c:v>
                </c:pt>
                <c:pt idx="5062">
                  <c:v>85.417503400919898</c:v>
                </c:pt>
                <c:pt idx="5063">
                  <c:v>80.489570512405294</c:v>
                </c:pt>
                <c:pt idx="5064">
                  <c:v>90.274016972209594</c:v>
                </c:pt>
                <c:pt idx="5065">
                  <c:v>86.819654077864897</c:v>
                </c:pt>
                <c:pt idx="5066">
                  <c:v>80.832091727667304</c:v>
                </c:pt>
                <c:pt idx="5067">
                  <c:v>82.904709464274205</c:v>
                </c:pt>
                <c:pt idx="5068">
                  <c:v>82.2138368854052</c:v>
                </c:pt>
                <c:pt idx="5069">
                  <c:v>83.3652911835201</c:v>
                </c:pt>
                <c:pt idx="5070">
                  <c:v>87.049944937487894</c:v>
                </c:pt>
                <c:pt idx="5071">
                  <c:v>84.056163762389104</c:v>
                </c:pt>
                <c:pt idx="5072">
                  <c:v>99.025069637883007</c:v>
                </c:pt>
                <c:pt idx="5073">
                  <c:v>90.964889551078599</c:v>
                </c:pt>
                <c:pt idx="5074">
                  <c:v>84.286454622012101</c:v>
                </c:pt>
                <c:pt idx="5075">
                  <c:v>82.674418604651194</c:v>
                </c:pt>
                <c:pt idx="5076">
                  <c:v>86.819654077864897</c:v>
                </c:pt>
                <c:pt idx="5077">
                  <c:v>82.674418604651194</c:v>
                </c:pt>
                <c:pt idx="5078">
                  <c:v>85.668199779749997</c:v>
                </c:pt>
                <c:pt idx="5079">
                  <c:v>88.431690095225804</c:v>
                </c:pt>
                <c:pt idx="5080">
                  <c:v>85.668199779749997</c:v>
                </c:pt>
                <c:pt idx="5081">
                  <c:v>88.431690095225804</c:v>
                </c:pt>
                <c:pt idx="5082">
                  <c:v>87.049944937487894</c:v>
                </c:pt>
                <c:pt idx="5083">
                  <c:v>94.649543305046294</c:v>
                </c:pt>
                <c:pt idx="5084">
                  <c:v>82.444127745028197</c:v>
                </c:pt>
                <c:pt idx="5085">
                  <c:v>79.220055710306397</c:v>
                </c:pt>
                <c:pt idx="5086">
                  <c:v>83.825872902766093</c:v>
                </c:pt>
                <c:pt idx="5087">
                  <c:v>78.9897648506834</c:v>
                </c:pt>
                <c:pt idx="5088">
                  <c:v>37.983756219164697</c:v>
                </c:pt>
                <c:pt idx="5089">
                  <c:v>36.530296159757903</c:v>
                </c:pt>
                <c:pt idx="5090">
                  <c:v>34.010965390119402</c:v>
                </c:pt>
                <c:pt idx="5091">
                  <c:v>34.883041425763501</c:v>
                </c:pt>
                <c:pt idx="5092">
                  <c:v>34.592349413882097</c:v>
                </c:pt>
                <c:pt idx="5093">
                  <c:v>35.076836100351102</c:v>
                </c:pt>
                <c:pt idx="5094">
                  <c:v>36.627193497051699</c:v>
                </c:pt>
                <c:pt idx="5095">
                  <c:v>35.367528112232399</c:v>
                </c:pt>
                <c:pt idx="5096">
                  <c:v>41.665855036328601</c:v>
                </c:pt>
                <c:pt idx="5097">
                  <c:v>38.274448231046101</c:v>
                </c:pt>
                <c:pt idx="5098">
                  <c:v>35.464425449526203</c:v>
                </c:pt>
                <c:pt idx="5099">
                  <c:v>34.786144088469698</c:v>
                </c:pt>
                <c:pt idx="5100">
                  <c:v>36.530296159757903</c:v>
                </c:pt>
                <c:pt idx="5101">
                  <c:v>34.786144088469698</c:v>
                </c:pt>
                <c:pt idx="5102">
                  <c:v>36.045809473288898</c:v>
                </c:pt>
                <c:pt idx="5103">
                  <c:v>37.208577520814401</c:v>
                </c:pt>
                <c:pt idx="5104">
                  <c:v>36.045809473288898</c:v>
                </c:pt>
                <c:pt idx="5105">
                  <c:v>37.208577520814401</c:v>
                </c:pt>
                <c:pt idx="5106">
                  <c:v>36.627193497051699</c:v>
                </c:pt>
                <c:pt idx="5107">
                  <c:v>39.824805627746699</c:v>
                </c:pt>
                <c:pt idx="5108">
                  <c:v>34.689246751175901</c:v>
                </c:pt>
                <c:pt idx="5109">
                  <c:v>33.332684029062897</c:v>
                </c:pt>
                <c:pt idx="5110">
                  <c:v>35.270630774938603</c:v>
                </c:pt>
                <c:pt idx="5111">
                  <c:v>33.2357866917691</c:v>
                </c:pt>
                <c:pt idx="5112">
                  <c:v>38.2900768338353</c:v>
                </c:pt>
                <c:pt idx="5113">
                  <c:v>36.824895322336502</c:v>
                </c:pt>
                <c:pt idx="5114">
                  <c:v>34.285247369071897</c:v>
                </c:pt>
                <c:pt idx="5115">
                  <c:v>35.164356275971201</c:v>
                </c:pt>
                <c:pt idx="5116">
                  <c:v>34.871319973671497</c:v>
                </c:pt>
                <c:pt idx="5117">
                  <c:v>35.359713810837697</c:v>
                </c:pt>
                <c:pt idx="5118">
                  <c:v>36.922574089769803</c:v>
                </c:pt>
                <c:pt idx="5119">
                  <c:v>35.6527501131375</c:v>
                </c:pt>
                <c:pt idx="5120">
                  <c:v>42.001869996299</c:v>
                </c:pt>
                <c:pt idx="5121">
                  <c:v>38.583113136135097</c:v>
                </c:pt>
                <c:pt idx="5122">
                  <c:v>35.750428880570702</c:v>
                </c:pt>
                <c:pt idx="5123">
                  <c:v>35.066677508538</c:v>
                </c:pt>
                <c:pt idx="5124">
                  <c:v>36.824895322336502</c:v>
                </c:pt>
                <c:pt idx="5125">
                  <c:v>35.066677508538</c:v>
                </c:pt>
                <c:pt idx="5126">
                  <c:v>36.336501485170302</c:v>
                </c:pt>
                <c:pt idx="5127">
                  <c:v>37.508646694369297</c:v>
                </c:pt>
                <c:pt idx="5128">
                  <c:v>36.336501485170302</c:v>
                </c:pt>
                <c:pt idx="5129">
                  <c:v>37.508646694369297</c:v>
                </c:pt>
                <c:pt idx="5130">
                  <c:v>36.922574089769803</c:v>
                </c:pt>
                <c:pt idx="5131">
                  <c:v>40.145973415067203</c:v>
                </c:pt>
                <c:pt idx="5132">
                  <c:v>34.968998741104699</c:v>
                </c:pt>
                <c:pt idx="5133">
                  <c:v>33.601495997039201</c:v>
                </c:pt>
                <c:pt idx="5134">
                  <c:v>35.555071345704199</c:v>
                </c:pt>
                <c:pt idx="5135">
                  <c:v>33.5038172296059</c:v>
                </c:pt>
                <c:pt idx="5136">
                  <c:v>38.657661571440201</c:v>
                </c:pt>
                <c:pt idx="5137">
                  <c:v>37.178414317430999</c:v>
                </c:pt>
                <c:pt idx="5138">
                  <c:v>34.614385743814999</c:v>
                </c:pt>
                <c:pt idx="5139">
                  <c:v>35.501934096220602</c:v>
                </c:pt>
                <c:pt idx="5140">
                  <c:v>35.206084645418699</c:v>
                </c:pt>
                <c:pt idx="5141">
                  <c:v>35.699167063421797</c:v>
                </c:pt>
                <c:pt idx="5142">
                  <c:v>37.2770308010316</c:v>
                </c:pt>
                <c:pt idx="5143">
                  <c:v>35.9950165142236</c:v>
                </c:pt>
                <c:pt idx="5144">
                  <c:v>42.4050879482634</c:v>
                </c:pt>
                <c:pt idx="5145">
                  <c:v>38.953511022241997</c:v>
                </c:pt>
                <c:pt idx="5146">
                  <c:v>36.093632997824201</c:v>
                </c:pt>
                <c:pt idx="5147">
                  <c:v>35.403317612619901</c:v>
                </c:pt>
                <c:pt idx="5148">
                  <c:v>37.178414317430999</c:v>
                </c:pt>
                <c:pt idx="5149">
                  <c:v>35.403317612619901</c:v>
                </c:pt>
                <c:pt idx="5150">
                  <c:v>36.685331899427901</c:v>
                </c:pt>
                <c:pt idx="5151">
                  <c:v>37.868729702635299</c:v>
                </c:pt>
                <c:pt idx="5152">
                  <c:v>36.685331899427901</c:v>
                </c:pt>
                <c:pt idx="5153">
                  <c:v>37.868729702635299</c:v>
                </c:pt>
                <c:pt idx="5154">
                  <c:v>37.2770308010316</c:v>
                </c:pt>
                <c:pt idx="5155">
                  <c:v>40.531374759851801</c:v>
                </c:pt>
                <c:pt idx="5156">
                  <c:v>35.3047011290193</c:v>
                </c:pt>
                <c:pt idx="5157">
                  <c:v>33.924070358610798</c:v>
                </c:pt>
                <c:pt idx="5158">
                  <c:v>35.896400030622999</c:v>
                </c:pt>
                <c:pt idx="5159">
                  <c:v>33.825453875010098</c:v>
                </c:pt>
                <c:pt idx="5160">
                  <c:v>37.064794375152601</c:v>
                </c:pt>
                <c:pt idx="5161">
                  <c:v>35.646498672021799</c:v>
                </c:pt>
                <c:pt idx="5162">
                  <c:v>33.188119453261699</c:v>
                </c:pt>
                <c:pt idx="5163">
                  <c:v>34.039096875140203</c:v>
                </c:pt>
                <c:pt idx="5164">
                  <c:v>33.755437734513997</c:v>
                </c:pt>
                <c:pt idx="5165">
                  <c:v>34.228202968890898</c:v>
                </c:pt>
                <c:pt idx="5166">
                  <c:v>35.741051718897197</c:v>
                </c:pt>
                <c:pt idx="5167">
                  <c:v>34.511862109517097</c:v>
                </c:pt>
                <c:pt idx="5168">
                  <c:v>40.657810156417398</c:v>
                </c:pt>
                <c:pt idx="5169">
                  <c:v>37.3484535157788</c:v>
                </c:pt>
                <c:pt idx="5170">
                  <c:v>34.606415156392501</c:v>
                </c:pt>
                <c:pt idx="5171">
                  <c:v>33.944543828264798</c:v>
                </c:pt>
                <c:pt idx="5172">
                  <c:v>35.646498672021799</c:v>
                </c:pt>
                <c:pt idx="5173">
                  <c:v>33.944543828264798</c:v>
                </c:pt>
                <c:pt idx="5174">
                  <c:v>35.173733437644799</c:v>
                </c:pt>
                <c:pt idx="5175">
                  <c:v>36.308370000149502</c:v>
                </c:pt>
                <c:pt idx="5176">
                  <c:v>35.173733437644799</c:v>
                </c:pt>
                <c:pt idx="5177">
                  <c:v>36.308370000149502</c:v>
                </c:pt>
                <c:pt idx="5178">
                  <c:v>35.741051718897197</c:v>
                </c:pt>
                <c:pt idx="5179">
                  <c:v>38.861302265785</c:v>
                </c:pt>
                <c:pt idx="5180">
                  <c:v>33.849990781389401</c:v>
                </c:pt>
                <c:pt idx="5181">
                  <c:v>32.526248125133897</c:v>
                </c:pt>
                <c:pt idx="5182">
                  <c:v>34.417309062641699</c:v>
                </c:pt>
                <c:pt idx="5183">
                  <c:v>32.4316950782585</c:v>
                </c:pt>
                <c:pt idx="5184">
                  <c:v>39.576623415452197</c:v>
                </c:pt>
                <c:pt idx="5185">
                  <c:v>38.062211805167102</c:v>
                </c:pt>
                <c:pt idx="5186">
                  <c:v>35.437231680672802</c:v>
                </c:pt>
                <c:pt idx="5187">
                  <c:v>36.3458786468439</c:v>
                </c:pt>
                <c:pt idx="5188">
                  <c:v>36.042996324786799</c:v>
                </c:pt>
                <c:pt idx="5189">
                  <c:v>36.547800194881901</c:v>
                </c:pt>
                <c:pt idx="5190">
                  <c:v>38.163172579186103</c:v>
                </c:pt>
                <c:pt idx="5191">
                  <c:v>36.850682516938903</c:v>
                </c:pt>
                <c:pt idx="5192">
                  <c:v>43.413132828174597</c:v>
                </c:pt>
                <c:pt idx="5193">
                  <c:v>39.879505737509199</c:v>
                </c:pt>
                <c:pt idx="5194">
                  <c:v>36.951643290957897</c:v>
                </c:pt>
                <c:pt idx="5195">
                  <c:v>36.2449178728248</c:v>
                </c:pt>
                <c:pt idx="5196">
                  <c:v>38.062211805167003</c:v>
                </c:pt>
                <c:pt idx="5197">
                  <c:v>36.2449178728248</c:v>
                </c:pt>
                <c:pt idx="5198">
                  <c:v>37.557407935072</c:v>
                </c:pt>
                <c:pt idx="5199">
                  <c:v>38.7689372233001</c:v>
                </c:pt>
                <c:pt idx="5200">
                  <c:v>37.557407935072</c:v>
                </c:pt>
                <c:pt idx="5201">
                  <c:v>38.7689372233001</c:v>
                </c:pt>
                <c:pt idx="5202">
                  <c:v>38.163172579186103</c:v>
                </c:pt>
                <c:pt idx="5203">
                  <c:v>41.4948781218134</c:v>
                </c:pt>
                <c:pt idx="5204">
                  <c:v>36.143957098805799</c:v>
                </c:pt>
                <c:pt idx="5205">
                  <c:v>34.730506262539699</c:v>
                </c:pt>
                <c:pt idx="5206">
                  <c:v>36.749721742919903</c:v>
                </c:pt>
                <c:pt idx="5207">
                  <c:v>34.629545488520698</c:v>
                </c:pt>
                <c:pt idx="5208">
                  <c:v>41.782131841081103</c:v>
                </c:pt>
                <c:pt idx="5209">
                  <c:v>40.1833257757336</c:v>
                </c:pt>
                <c:pt idx="5210">
                  <c:v>37.412061929131298</c:v>
                </c:pt>
                <c:pt idx="5211">
                  <c:v>38.371345568339798</c:v>
                </c:pt>
                <c:pt idx="5212">
                  <c:v>38.0515843552703</c:v>
                </c:pt>
                <c:pt idx="5213">
                  <c:v>38.584519710386097</c:v>
                </c:pt>
                <c:pt idx="5214">
                  <c:v>40.289912846756799</c:v>
                </c:pt>
                <c:pt idx="5215">
                  <c:v>38.904280923455602</c:v>
                </c:pt>
                <c:pt idx="5216">
                  <c:v>45.832440539961397</c:v>
                </c:pt>
                <c:pt idx="5217">
                  <c:v>42.101893054150601</c:v>
                </c:pt>
                <c:pt idx="5218">
                  <c:v>39.010867994478801</c:v>
                </c:pt>
                <c:pt idx="5219">
                  <c:v>38.264758497316599</c:v>
                </c:pt>
                <c:pt idx="5220">
                  <c:v>40.1833257757336</c:v>
                </c:pt>
                <c:pt idx="5221">
                  <c:v>38.264758497316599</c:v>
                </c:pt>
                <c:pt idx="5222">
                  <c:v>39.650390420617803</c:v>
                </c:pt>
                <c:pt idx="5223">
                  <c:v>40.929435272895802</c:v>
                </c:pt>
                <c:pt idx="5224">
                  <c:v>39.650390420617803</c:v>
                </c:pt>
                <c:pt idx="5225">
                  <c:v>40.929435272895802</c:v>
                </c:pt>
                <c:pt idx="5226">
                  <c:v>40.289912846756799</c:v>
                </c:pt>
                <c:pt idx="5227">
                  <c:v>43.807286190521303</c:v>
                </c:pt>
                <c:pt idx="5228">
                  <c:v>38.158171426293499</c:v>
                </c:pt>
                <c:pt idx="5229">
                  <c:v>36.665952431969103</c:v>
                </c:pt>
                <c:pt idx="5230">
                  <c:v>38.797693852432502</c:v>
                </c:pt>
                <c:pt idx="5231">
                  <c:v>36.559365360946003</c:v>
                </c:pt>
                <c:pt idx="5232">
                  <c:v>42.394773070422502</c:v>
                </c:pt>
                <c:pt idx="5233">
                  <c:v>40.772524100890998</c:v>
                </c:pt>
                <c:pt idx="5234">
                  <c:v>37.9606258870365</c:v>
                </c:pt>
                <c:pt idx="5235">
                  <c:v>38.933975268755397</c:v>
                </c:pt>
                <c:pt idx="5236">
                  <c:v>38.6095254748491</c:v>
                </c:pt>
                <c:pt idx="5237">
                  <c:v>39.1502751313595</c:v>
                </c:pt>
                <c:pt idx="5238">
                  <c:v>40.880674032193099</c:v>
                </c:pt>
                <c:pt idx="5239">
                  <c:v>39.474724925265797</c:v>
                </c:pt>
                <c:pt idx="5240">
                  <c:v>46.504470459902201</c:v>
                </c:pt>
                <c:pt idx="5241">
                  <c:v>42.719222864328799</c:v>
                </c:pt>
                <c:pt idx="5242">
                  <c:v>39.582874856567898</c:v>
                </c:pt>
                <c:pt idx="5243">
                  <c:v>38.825825337453203</c:v>
                </c:pt>
                <c:pt idx="5244">
                  <c:v>40.772524100890998</c:v>
                </c:pt>
                <c:pt idx="5245">
                  <c:v>38.825825337453203</c:v>
                </c:pt>
                <c:pt idx="5246">
                  <c:v>40.231774444380498</c:v>
                </c:pt>
                <c:pt idx="5247">
                  <c:v>41.529573620005699</c:v>
                </c:pt>
                <c:pt idx="5248">
                  <c:v>40.231774444380498</c:v>
                </c:pt>
                <c:pt idx="5249">
                  <c:v>41.529573620005699</c:v>
                </c:pt>
                <c:pt idx="5250">
                  <c:v>40.880674032193099</c:v>
                </c:pt>
                <c:pt idx="5251">
                  <c:v>44.449621765162398</c:v>
                </c:pt>
                <c:pt idx="5252">
                  <c:v>38.717675406151102</c:v>
                </c:pt>
                <c:pt idx="5253">
                  <c:v>37.203576367921798</c:v>
                </c:pt>
                <c:pt idx="5254">
                  <c:v>39.366574993963702</c:v>
                </c:pt>
                <c:pt idx="5255">
                  <c:v>37.095426436619697</c:v>
                </c:pt>
                <c:pt idx="5256">
                  <c:v>52.748409846291501</c:v>
                </c:pt>
                <c:pt idx="5257">
                  <c:v>50.729975796050802</c:v>
                </c:pt>
                <c:pt idx="5258">
                  <c:v>47.2313567756335</c:v>
                </c:pt>
                <c:pt idx="5259">
                  <c:v>48.442417205778</c:v>
                </c:pt>
                <c:pt idx="5260">
                  <c:v>48.0387303957298</c:v>
                </c:pt>
                <c:pt idx="5261">
                  <c:v>48.711541745810102</c:v>
                </c:pt>
                <c:pt idx="5262">
                  <c:v>50.864538066066899</c:v>
                </c:pt>
                <c:pt idx="5263">
                  <c:v>49.115228555858202</c:v>
                </c:pt>
                <c:pt idx="5264">
                  <c:v>57.861776106901502</c:v>
                </c:pt>
                <c:pt idx="5265">
                  <c:v>53.152096656339701</c:v>
                </c:pt>
                <c:pt idx="5266">
                  <c:v>49.2497908258743</c:v>
                </c:pt>
                <c:pt idx="5267">
                  <c:v>48.307854935761902</c:v>
                </c:pt>
                <c:pt idx="5268">
                  <c:v>50.729975796050802</c:v>
                </c:pt>
                <c:pt idx="5269">
                  <c:v>48.307854935761902</c:v>
                </c:pt>
                <c:pt idx="5270">
                  <c:v>50.057164445970599</c:v>
                </c:pt>
                <c:pt idx="5271">
                  <c:v>51.671911686163199</c:v>
                </c:pt>
                <c:pt idx="5272">
                  <c:v>50.057164445970599</c:v>
                </c:pt>
                <c:pt idx="5273">
                  <c:v>51.671911686163199</c:v>
                </c:pt>
                <c:pt idx="5274">
                  <c:v>50.864538066066899</c:v>
                </c:pt>
                <c:pt idx="5275">
                  <c:v>55.305092976596498</c:v>
                </c:pt>
                <c:pt idx="5276">
                  <c:v>48.173292665745898</c:v>
                </c:pt>
                <c:pt idx="5277">
                  <c:v>46.289420885521203</c:v>
                </c:pt>
                <c:pt idx="5278">
                  <c:v>48.980666285842197</c:v>
                </c:pt>
                <c:pt idx="5279">
                  <c:v>46.154858615505098</c:v>
                </c:pt>
                <c:pt idx="5280">
                  <c:v>54.708861780183902</c:v>
                </c:pt>
                <c:pt idx="5281">
                  <c:v>52.615410436554498</c:v>
                </c:pt>
                <c:pt idx="5282">
                  <c:v>48.986761440930003</c:v>
                </c:pt>
                <c:pt idx="5283">
                  <c:v>50.2428322471077</c:v>
                </c:pt>
                <c:pt idx="5284">
                  <c:v>49.824141978381803</c:v>
                </c:pt>
                <c:pt idx="5285">
                  <c:v>50.521959092925002</c:v>
                </c:pt>
                <c:pt idx="5286">
                  <c:v>52.754973859463099</c:v>
                </c:pt>
                <c:pt idx="5287">
                  <c:v>50.940649361650898</c:v>
                </c:pt>
                <c:pt idx="5288">
                  <c:v>60.012271850711997</c:v>
                </c:pt>
                <c:pt idx="5289">
                  <c:v>55.127552048909799</c:v>
                </c:pt>
                <c:pt idx="5290">
                  <c:v>51.0802127845595</c:v>
                </c:pt>
                <c:pt idx="5291">
                  <c:v>50.103268824199098</c:v>
                </c:pt>
                <c:pt idx="5292">
                  <c:v>52.615410436554399</c:v>
                </c:pt>
                <c:pt idx="5293">
                  <c:v>50.103268824199098</c:v>
                </c:pt>
                <c:pt idx="5294">
                  <c:v>51.9175933220113</c:v>
                </c:pt>
                <c:pt idx="5295">
                  <c:v>53.592354396914899</c:v>
                </c:pt>
                <c:pt idx="5296">
                  <c:v>51.9175933220113</c:v>
                </c:pt>
                <c:pt idx="5297">
                  <c:v>53.592354396914899</c:v>
                </c:pt>
                <c:pt idx="5298">
                  <c:v>52.754973859463099</c:v>
                </c:pt>
                <c:pt idx="5299">
                  <c:v>57.360566815447903</c:v>
                </c:pt>
                <c:pt idx="5300">
                  <c:v>49.963705401290397</c:v>
                </c:pt>
                <c:pt idx="5301">
                  <c:v>48.009817480569602</c:v>
                </c:pt>
                <c:pt idx="5302">
                  <c:v>50.801085938742197</c:v>
                </c:pt>
                <c:pt idx="5303">
                  <c:v>47.870254057660901</c:v>
                </c:pt>
                <c:pt idx="5304">
                  <c:v>55.689087747130102</c:v>
                </c:pt>
                <c:pt idx="5305">
                  <c:v>53.5581277568063</c:v>
                </c:pt>
                <c:pt idx="5306">
                  <c:v>49.864463773578201</c:v>
                </c:pt>
                <c:pt idx="5307">
                  <c:v>51.143039767772599</c:v>
                </c:pt>
                <c:pt idx="5308">
                  <c:v>50.716847769707798</c:v>
                </c:pt>
                <c:pt idx="5309">
                  <c:v>51.427167766482398</c:v>
                </c:pt>
                <c:pt idx="5310">
                  <c:v>53.700191756161203</c:v>
                </c:pt>
                <c:pt idx="5311">
                  <c:v>51.8533597645472</c:v>
                </c:pt>
                <c:pt idx="5312">
                  <c:v>61.087519722617202</c:v>
                </c:pt>
                <c:pt idx="5313">
                  <c:v>56.115279745194897</c:v>
                </c:pt>
                <c:pt idx="5314">
                  <c:v>51.995423763902103</c:v>
                </c:pt>
                <c:pt idx="5315">
                  <c:v>51.000975768417597</c:v>
                </c:pt>
                <c:pt idx="5316">
                  <c:v>53.5581277568063</c:v>
                </c:pt>
                <c:pt idx="5317">
                  <c:v>51.000975768417597</c:v>
                </c:pt>
                <c:pt idx="5318">
                  <c:v>52.8478077600316</c:v>
                </c:pt>
                <c:pt idx="5319">
                  <c:v>54.5525757522907</c:v>
                </c:pt>
                <c:pt idx="5320">
                  <c:v>52.8478077600316</c:v>
                </c:pt>
                <c:pt idx="5321">
                  <c:v>54.5525757522907</c:v>
                </c:pt>
                <c:pt idx="5322">
                  <c:v>53.700191756161203</c:v>
                </c:pt>
                <c:pt idx="5323">
                  <c:v>58.388303734873702</c:v>
                </c:pt>
                <c:pt idx="5324">
                  <c:v>50.858911769062701</c:v>
                </c:pt>
                <c:pt idx="5325">
                  <c:v>48.870015778093801</c:v>
                </c:pt>
                <c:pt idx="5326">
                  <c:v>51.711295765192297</c:v>
                </c:pt>
                <c:pt idx="5327">
                  <c:v>48.727951778738799</c:v>
                </c:pt>
                <c:pt idx="5328">
                  <c:v>57.772067926890699</c:v>
                </c:pt>
                <c:pt idx="5329">
                  <c:v>55.561402062341401</c:v>
                </c:pt>
                <c:pt idx="5330">
                  <c:v>51.7295812304557</c:v>
                </c:pt>
                <c:pt idx="5331">
                  <c:v>53.055980749185402</c:v>
                </c:pt>
                <c:pt idx="5332">
                  <c:v>52.613847576275496</c:v>
                </c:pt>
                <c:pt idx="5333">
                  <c:v>53.350736197792003</c:v>
                </c:pt>
                <c:pt idx="5334">
                  <c:v>55.708779786644698</c:v>
                </c:pt>
                <c:pt idx="5335">
                  <c:v>53.792869370701801</c:v>
                </c:pt>
                <c:pt idx="5336">
                  <c:v>63.372421450415899</c:v>
                </c:pt>
                <c:pt idx="5337">
                  <c:v>58.214201099800597</c:v>
                </c:pt>
                <c:pt idx="5338">
                  <c:v>53.940247095005098</c:v>
                </c:pt>
                <c:pt idx="5339">
                  <c:v>52.908603024882098</c:v>
                </c:pt>
                <c:pt idx="5340">
                  <c:v>55.561402062341401</c:v>
                </c:pt>
                <c:pt idx="5341">
                  <c:v>52.908603024882098</c:v>
                </c:pt>
                <c:pt idx="5342">
                  <c:v>54.824513440824902</c:v>
                </c:pt>
                <c:pt idx="5343">
                  <c:v>56.593046132464401</c:v>
                </c:pt>
                <c:pt idx="5344">
                  <c:v>54.824513440824902</c:v>
                </c:pt>
                <c:pt idx="5345">
                  <c:v>56.593046132464401</c:v>
                </c:pt>
                <c:pt idx="5346">
                  <c:v>55.708779786644698</c:v>
                </c:pt>
                <c:pt idx="5347">
                  <c:v>60.572244688653299</c:v>
                </c:pt>
                <c:pt idx="5348">
                  <c:v>52.761225300578801</c:v>
                </c:pt>
                <c:pt idx="5349">
                  <c:v>50.6979371603327</c:v>
                </c:pt>
                <c:pt idx="5350">
                  <c:v>53.645491646398597</c:v>
                </c:pt>
                <c:pt idx="5351">
                  <c:v>50.550559436029403</c:v>
                </c:pt>
                <c:pt idx="5352">
                  <c:v>46.254412815273099</c:v>
                </c:pt>
                <c:pt idx="5353">
                  <c:v>44.484473549382599</c:v>
                </c:pt>
                <c:pt idx="5354">
                  <c:v>41.416578821838897</c:v>
                </c:pt>
                <c:pt idx="5355">
                  <c:v>42.478542381373302</c:v>
                </c:pt>
                <c:pt idx="5356">
                  <c:v>42.124554528195098</c:v>
                </c:pt>
                <c:pt idx="5357">
                  <c:v>42.714534283492</c:v>
                </c:pt>
                <c:pt idx="5358">
                  <c:v>44.602469500441899</c:v>
                </c:pt>
                <c:pt idx="5359">
                  <c:v>43.068522136670097</c:v>
                </c:pt>
                <c:pt idx="5360">
                  <c:v>50.738258955529197</c:v>
                </c:pt>
                <c:pt idx="5361">
                  <c:v>46.608400668451203</c:v>
                </c:pt>
                <c:pt idx="5362">
                  <c:v>43.186518087729503</c:v>
                </c:pt>
                <c:pt idx="5363">
                  <c:v>42.360546430313903</c:v>
                </c:pt>
                <c:pt idx="5364">
                  <c:v>44.4844735493825</c:v>
                </c:pt>
                <c:pt idx="5365">
                  <c:v>42.360546430313903</c:v>
                </c:pt>
                <c:pt idx="5366">
                  <c:v>43.894493794085697</c:v>
                </c:pt>
                <c:pt idx="5367">
                  <c:v>45.3104452067981</c:v>
                </c:pt>
                <c:pt idx="5368">
                  <c:v>43.894493794085697</c:v>
                </c:pt>
                <c:pt idx="5369">
                  <c:v>45.3104452067981</c:v>
                </c:pt>
                <c:pt idx="5370">
                  <c:v>44.602469500441899</c:v>
                </c:pt>
                <c:pt idx="5371">
                  <c:v>48.496335885401102</c:v>
                </c:pt>
                <c:pt idx="5372">
                  <c:v>42.242550479254497</c:v>
                </c:pt>
                <c:pt idx="5373">
                  <c:v>40.590607164423297</c:v>
                </c:pt>
                <c:pt idx="5374">
                  <c:v>42.950526185610698</c:v>
                </c:pt>
                <c:pt idx="5375">
                  <c:v>40.472611213363997</c:v>
                </c:pt>
                <c:pt idx="5376">
                  <c:v>51.951976248147801</c:v>
                </c:pt>
                <c:pt idx="5377">
                  <c:v>49.964017973346202</c:v>
                </c:pt>
                <c:pt idx="5378">
                  <c:v>46.5182236303568</c:v>
                </c:pt>
                <c:pt idx="5379">
                  <c:v>47.710998595237797</c:v>
                </c:pt>
                <c:pt idx="5380">
                  <c:v>47.313406940277403</c:v>
                </c:pt>
                <c:pt idx="5381">
                  <c:v>47.976059698544603</c:v>
                </c:pt>
                <c:pt idx="5382">
                  <c:v>50.096548524999598</c:v>
                </c:pt>
                <c:pt idx="5383">
                  <c:v>48.373651353504897</c:v>
                </c:pt>
                <c:pt idx="5384">
                  <c:v>56.988137210978401</c:v>
                </c:pt>
                <c:pt idx="5385">
                  <c:v>52.349567903108102</c:v>
                </c:pt>
                <c:pt idx="5386">
                  <c:v>48.5061819051584</c:v>
                </c:pt>
                <c:pt idx="5387">
                  <c:v>47.578468043584301</c:v>
                </c:pt>
                <c:pt idx="5388">
                  <c:v>49.964017973346202</c:v>
                </c:pt>
                <c:pt idx="5389">
                  <c:v>47.578468043584301</c:v>
                </c:pt>
                <c:pt idx="5390">
                  <c:v>49.301365215079002</c:v>
                </c:pt>
                <c:pt idx="5391">
                  <c:v>50.8917318349203</c:v>
                </c:pt>
                <c:pt idx="5392">
                  <c:v>49.301365215079002</c:v>
                </c:pt>
                <c:pt idx="5393">
                  <c:v>50.8917318349203</c:v>
                </c:pt>
                <c:pt idx="5394">
                  <c:v>50.096548524999598</c:v>
                </c:pt>
                <c:pt idx="5395">
                  <c:v>54.470056729563098</c:v>
                </c:pt>
                <c:pt idx="5396">
                  <c:v>47.445937491930898</c:v>
                </c:pt>
                <c:pt idx="5397">
                  <c:v>45.590509768782702</c:v>
                </c:pt>
                <c:pt idx="5398">
                  <c:v>48.241120801851501</c:v>
                </c:pt>
                <c:pt idx="5399">
                  <c:v>45.457979217129299</c:v>
                </c:pt>
                <c:pt idx="5400">
                  <c:v>52.503353354555003</c:v>
                </c:pt>
                <c:pt idx="5401">
                  <c:v>50.494296465987901</c:v>
                </c:pt>
                <c:pt idx="5402">
                  <c:v>47.011931192471501</c:v>
                </c:pt>
                <c:pt idx="5403">
                  <c:v>48.217365325611802</c:v>
                </c:pt>
                <c:pt idx="5404">
                  <c:v>47.815553947898302</c:v>
                </c:pt>
                <c:pt idx="5405">
                  <c:v>48.4852395774207</c:v>
                </c:pt>
                <c:pt idx="5406">
                  <c:v>50.628233591892297</c:v>
                </c:pt>
                <c:pt idx="5407">
                  <c:v>48.8870509551341</c:v>
                </c:pt>
                <c:pt idx="5408">
                  <c:v>57.592964138925097</c:v>
                </c:pt>
                <c:pt idx="5409">
                  <c:v>52.905164732268403</c:v>
                </c:pt>
                <c:pt idx="5410">
                  <c:v>49.020988081038603</c:v>
                </c:pt>
                <c:pt idx="5411">
                  <c:v>48.083428199707299</c:v>
                </c:pt>
                <c:pt idx="5412">
                  <c:v>50.494296465987901</c:v>
                </c:pt>
                <c:pt idx="5413">
                  <c:v>48.083428199707299</c:v>
                </c:pt>
                <c:pt idx="5414">
                  <c:v>49.824610836465503</c:v>
                </c:pt>
                <c:pt idx="5415">
                  <c:v>51.431856347319197</c:v>
                </c:pt>
                <c:pt idx="5416">
                  <c:v>49.824610836465503</c:v>
                </c:pt>
                <c:pt idx="5417">
                  <c:v>51.431856347319197</c:v>
                </c:pt>
                <c:pt idx="5418">
                  <c:v>50.628233591892297</c:v>
                </c:pt>
                <c:pt idx="5419">
                  <c:v>55.0481587467401</c:v>
                </c:pt>
                <c:pt idx="5420">
                  <c:v>47.949491073802797</c:v>
                </c:pt>
                <c:pt idx="5421">
                  <c:v>46.074371311140098</c:v>
                </c:pt>
                <c:pt idx="5422">
                  <c:v>48.753113829229697</c:v>
                </c:pt>
                <c:pt idx="5423">
                  <c:v>45.940434185235603</c:v>
                </c:pt>
                <c:pt idx="5424">
                  <c:v>48.766241855572702</c:v>
                </c:pt>
                <c:pt idx="5425">
                  <c:v>46.900186682527803</c:v>
                </c:pt>
                <c:pt idx="5426">
                  <c:v>43.66569104925</c:v>
                </c:pt>
                <c:pt idx="5427">
                  <c:v>44.785324153076999</c:v>
                </c:pt>
                <c:pt idx="5428">
                  <c:v>44.412113118468</c:v>
                </c:pt>
                <c:pt idx="5429">
                  <c:v>45.034131509482897</c:v>
                </c:pt>
                <c:pt idx="5430">
                  <c:v>47.024590360730798</c:v>
                </c:pt>
                <c:pt idx="5431">
                  <c:v>45.407342544091897</c:v>
                </c:pt>
                <c:pt idx="5432">
                  <c:v>53.493581627286403</c:v>
                </c:pt>
                <c:pt idx="5433">
                  <c:v>49.139452890181701</c:v>
                </c:pt>
                <c:pt idx="5434">
                  <c:v>45.531746222294899</c:v>
                </c:pt>
                <c:pt idx="5435">
                  <c:v>44.660920474873997</c:v>
                </c:pt>
                <c:pt idx="5436">
                  <c:v>46.900186682527803</c:v>
                </c:pt>
                <c:pt idx="5437">
                  <c:v>44.660920474873997</c:v>
                </c:pt>
                <c:pt idx="5438">
                  <c:v>46.278168291512799</c:v>
                </c:pt>
                <c:pt idx="5439">
                  <c:v>47.771012429948797</c:v>
                </c:pt>
                <c:pt idx="5440">
                  <c:v>46.278168291512799</c:v>
                </c:pt>
                <c:pt idx="5441">
                  <c:v>47.771012429948797</c:v>
                </c:pt>
                <c:pt idx="5442">
                  <c:v>47.024590360730798</c:v>
                </c:pt>
                <c:pt idx="5443">
                  <c:v>51.129911741429503</c:v>
                </c:pt>
                <c:pt idx="5444">
                  <c:v>44.536516796671002</c:v>
                </c:pt>
                <c:pt idx="5445">
                  <c:v>42.794865301829098</c:v>
                </c:pt>
                <c:pt idx="5446">
                  <c:v>45.282938865888902</c:v>
                </c:pt>
                <c:pt idx="5447">
                  <c:v>42.670461623626103</c:v>
                </c:pt>
                <c:pt idx="5448">
                  <c:v>53.422315198567098</c:v>
                </c:pt>
                <c:pt idx="5449">
                  <c:v>51.378093953723997</c:v>
                </c:pt>
                <c:pt idx="5450">
                  <c:v>47.834777129329197</c:v>
                </c:pt>
                <c:pt idx="5451">
                  <c:v>49.0613098762351</c:v>
                </c:pt>
                <c:pt idx="5452">
                  <c:v>48.652465627266402</c:v>
                </c:pt>
                <c:pt idx="5453">
                  <c:v>49.333872708880797</c:v>
                </c:pt>
                <c:pt idx="5454">
                  <c:v>51.5143753700468</c:v>
                </c:pt>
                <c:pt idx="5455">
                  <c:v>49.742716957849403</c:v>
                </c:pt>
                <c:pt idx="5456">
                  <c:v>58.601009018836301</c:v>
                </c:pt>
                <c:pt idx="5457">
                  <c:v>53.831159447535697</c:v>
                </c:pt>
                <c:pt idx="5458">
                  <c:v>49.878998374172298</c:v>
                </c:pt>
                <c:pt idx="5459">
                  <c:v>48.925028459912198</c:v>
                </c:pt>
                <c:pt idx="5460">
                  <c:v>51.378093953723898</c:v>
                </c:pt>
                <c:pt idx="5461">
                  <c:v>48.925028459912198</c:v>
                </c:pt>
                <c:pt idx="5462">
                  <c:v>50.696686872109602</c:v>
                </c:pt>
                <c:pt idx="5463">
                  <c:v>52.332063867984097</c:v>
                </c:pt>
                <c:pt idx="5464">
                  <c:v>50.696686872109602</c:v>
                </c:pt>
                <c:pt idx="5465">
                  <c:v>52.332063867984097</c:v>
                </c:pt>
                <c:pt idx="5466">
                  <c:v>51.5143753700468</c:v>
                </c:pt>
                <c:pt idx="5467">
                  <c:v>56.011662108701699</c:v>
                </c:pt>
                <c:pt idx="5468">
                  <c:v>48.788747043589296</c:v>
                </c:pt>
                <c:pt idx="5469">
                  <c:v>46.880807215069098</c:v>
                </c:pt>
                <c:pt idx="5470">
                  <c:v>49.606435541526601</c:v>
                </c:pt>
                <c:pt idx="5471">
                  <c:v>46.744525798746203</c:v>
                </c:pt>
                <c:pt idx="5472">
                  <c:v>57.649539681022503</c:v>
                </c:pt>
                <c:pt idx="5473">
                  <c:v>55.443562397309897</c:v>
                </c:pt>
                <c:pt idx="5474">
                  <c:v>51.619868438874697</c:v>
                </c:pt>
                <c:pt idx="5475">
                  <c:v>52.943454809102299</c:v>
                </c:pt>
                <c:pt idx="5476">
                  <c:v>52.5022593523598</c:v>
                </c:pt>
                <c:pt idx="5477">
                  <c:v>53.237585113597298</c:v>
                </c:pt>
                <c:pt idx="5478">
                  <c:v>55.590627549557396</c:v>
                </c:pt>
                <c:pt idx="5479">
                  <c:v>53.678780570339804</c:v>
                </c:pt>
                <c:pt idx="5480">
                  <c:v>63.238015466427697</c:v>
                </c:pt>
                <c:pt idx="5481">
                  <c:v>58.090735137765002</c:v>
                </c:pt>
                <c:pt idx="5482">
                  <c:v>53.825845722587303</c:v>
                </c:pt>
                <c:pt idx="5483">
                  <c:v>52.796389656854799</c:v>
                </c:pt>
                <c:pt idx="5484">
                  <c:v>55.443562397309897</c:v>
                </c:pt>
                <c:pt idx="5485">
                  <c:v>52.796389656854799</c:v>
                </c:pt>
                <c:pt idx="5486">
                  <c:v>54.7082366360724</c:v>
                </c:pt>
                <c:pt idx="5487">
                  <c:v>56.473018463042401</c:v>
                </c:pt>
                <c:pt idx="5488">
                  <c:v>54.7082366360724</c:v>
                </c:pt>
                <c:pt idx="5489">
                  <c:v>56.473018463042401</c:v>
                </c:pt>
                <c:pt idx="5490">
                  <c:v>55.590627549557396</c:v>
                </c:pt>
                <c:pt idx="5491">
                  <c:v>60.4437775737251</c:v>
                </c:pt>
                <c:pt idx="5492">
                  <c:v>52.6493245046073</c:v>
                </c:pt>
                <c:pt idx="5493">
                  <c:v>50.5904123731422</c:v>
                </c:pt>
                <c:pt idx="5494">
                  <c:v>53.531715418092297</c:v>
                </c:pt>
                <c:pt idx="5495">
                  <c:v>50.443347220894701</c:v>
                </c:pt>
                <c:pt idx="5496">
                  <c:v>80.991170518928499</c:v>
                </c:pt>
                <c:pt idx="5497">
                  <c:v>77.892018585806298</c:v>
                </c:pt>
                <c:pt idx="5498">
                  <c:v>72.520155235060997</c:v>
                </c:pt>
                <c:pt idx="5499">
                  <c:v>74.379646394934298</c:v>
                </c:pt>
                <c:pt idx="5500">
                  <c:v>73.759816008309897</c:v>
                </c:pt>
                <c:pt idx="5501">
                  <c:v>74.792866652683998</c:v>
                </c:pt>
                <c:pt idx="5502">
                  <c:v>78.098628714681098</c:v>
                </c:pt>
                <c:pt idx="5503">
                  <c:v>75.412697039308398</c:v>
                </c:pt>
                <c:pt idx="5504">
                  <c:v>88.8423554161716</c:v>
                </c:pt>
                <c:pt idx="5505">
                  <c:v>81.611000905552999</c:v>
                </c:pt>
                <c:pt idx="5506">
                  <c:v>75.619307168183198</c:v>
                </c:pt>
                <c:pt idx="5507">
                  <c:v>74.173036266059498</c:v>
                </c:pt>
                <c:pt idx="5508">
                  <c:v>77.892018585806198</c:v>
                </c:pt>
                <c:pt idx="5509">
                  <c:v>74.173036266059498</c:v>
                </c:pt>
                <c:pt idx="5510">
                  <c:v>76.858967941432098</c:v>
                </c:pt>
                <c:pt idx="5511">
                  <c:v>79.338289487929998</c:v>
                </c:pt>
                <c:pt idx="5512">
                  <c:v>76.858967941432098</c:v>
                </c:pt>
                <c:pt idx="5513">
                  <c:v>79.338289487929998</c:v>
                </c:pt>
                <c:pt idx="5514">
                  <c:v>78.098628714681098</c:v>
                </c:pt>
                <c:pt idx="5515">
                  <c:v>84.91676296755</c:v>
                </c:pt>
                <c:pt idx="5516">
                  <c:v>73.966426137184698</c:v>
                </c:pt>
                <c:pt idx="5517">
                  <c:v>71.073884332937297</c:v>
                </c:pt>
                <c:pt idx="5518">
                  <c:v>75.206086910433598</c:v>
                </c:pt>
                <c:pt idx="5519">
                  <c:v>70.867274204062397</c:v>
                </c:pt>
                <c:pt idx="5520">
                  <c:v>81.052434641862604</c:v>
                </c:pt>
                <c:pt idx="5521">
                  <c:v>77.950938418321996</c:v>
                </c:pt>
                <c:pt idx="5522">
                  <c:v>72.575011630851506</c:v>
                </c:pt>
                <c:pt idx="5523">
                  <c:v>74.435909364975899</c:v>
                </c:pt>
                <c:pt idx="5524">
                  <c:v>73.815610120267806</c:v>
                </c:pt>
                <c:pt idx="5525">
                  <c:v>74.849442194781304</c:v>
                </c:pt>
                <c:pt idx="5526">
                  <c:v>78.157704833224699</c:v>
                </c:pt>
                <c:pt idx="5527">
                  <c:v>75.469741439489397</c:v>
                </c:pt>
                <c:pt idx="5528">
                  <c:v>88.909558408165694</c:v>
                </c:pt>
                <c:pt idx="5529">
                  <c:v>81.672733886570796</c:v>
                </c:pt>
                <c:pt idx="5530">
                  <c:v>75.676507854392199</c:v>
                </c:pt>
                <c:pt idx="5531">
                  <c:v>74.229142950073197</c:v>
                </c:pt>
                <c:pt idx="5532">
                  <c:v>77.950938418321996</c:v>
                </c:pt>
                <c:pt idx="5533">
                  <c:v>74.229142950073197</c:v>
                </c:pt>
                <c:pt idx="5534">
                  <c:v>76.917106343808399</c:v>
                </c:pt>
                <c:pt idx="5535">
                  <c:v>79.398303322640999</c:v>
                </c:pt>
                <c:pt idx="5536">
                  <c:v>76.917106343808399</c:v>
                </c:pt>
                <c:pt idx="5537">
                  <c:v>79.398303322640999</c:v>
                </c:pt>
                <c:pt idx="5538">
                  <c:v>78.157704833224699</c:v>
                </c:pt>
                <c:pt idx="5539">
                  <c:v>84.980996525014106</c:v>
                </c:pt>
                <c:pt idx="5540">
                  <c:v>74.022376535170494</c:v>
                </c:pt>
                <c:pt idx="5541">
                  <c:v>71.127646726532504</c:v>
                </c:pt>
                <c:pt idx="5542">
                  <c:v>75.262975024586694</c:v>
                </c:pt>
                <c:pt idx="5543">
                  <c:v>70.920880311629801</c:v>
                </c:pt>
                <c:pt idx="5544">
                  <c:v>84.7282820179108</c:v>
                </c:pt>
                <c:pt idx="5545">
                  <c:v>81.486128369266297</c:v>
                </c:pt>
                <c:pt idx="5546">
                  <c:v>75.866395378282405</c:v>
                </c:pt>
                <c:pt idx="5547">
                  <c:v>77.811687567469093</c:v>
                </c:pt>
                <c:pt idx="5548">
                  <c:v>77.163256837740207</c:v>
                </c:pt>
                <c:pt idx="5549">
                  <c:v>78.243974720621793</c:v>
                </c:pt>
                <c:pt idx="5550">
                  <c:v>81.702271945842597</c:v>
                </c:pt>
                <c:pt idx="5551">
                  <c:v>78.892405450350694</c:v>
                </c:pt>
                <c:pt idx="5552">
                  <c:v>92.941737927810394</c:v>
                </c:pt>
                <c:pt idx="5553">
                  <c:v>85.376712747639701</c:v>
                </c:pt>
                <c:pt idx="5554">
                  <c:v>79.108549026926994</c:v>
                </c:pt>
                <c:pt idx="5555">
                  <c:v>77.595543990892807</c:v>
                </c:pt>
                <c:pt idx="5556">
                  <c:v>81.486128369266297</c:v>
                </c:pt>
                <c:pt idx="5557">
                  <c:v>77.595543990892807</c:v>
                </c:pt>
                <c:pt idx="5558">
                  <c:v>80.405410486384795</c:v>
                </c:pt>
                <c:pt idx="5559">
                  <c:v>82.999133405300398</c:v>
                </c:pt>
                <c:pt idx="5560">
                  <c:v>80.405410486384795</c:v>
                </c:pt>
                <c:pt idx="5561">
                  <c:v>82.999133405300398</c:v>
                </c:pt>
                <c:pt idx="5562">
                  <c:v>81.702271945842597</c:v>
                </c:pt>
                <c:pt idx="5563">
                  <c:v>88.835009972860604</c:v>
                </c:pt>
                <c:pt idx="5564">
                  <c:v>77.379400414316507</c:v>
                </c:pt>
                <c:pt idx="5565">
                  <c:v>74.353390342248304</c:v>
                </c:pt>
                <c:pt idx="5566">
                  <c:v>78.676261873774394</c:v>
                </c:pt>
                <c:pt idx="5567">
                  <c:v>74.137246765672003</c:v>
                </c:pt>
                <c:pt idx="5568">
                  <c:v>87.975280533420104</c:v>
                </c:pt>
                <c:pt idx="5569">
                  <c:v>84.608879492600494</c:v>
                </c:pt>
                <c:pt idx="5570">
                  <c:v>78.7737843551797</c:v>
                </c:pt>
                <c:pt idx="5571">
                  <c:v>80.793624979671506</c:v>
                </c:pt>
                <c:pt idx="5572">
                  <c:v>80.120344771507604</c:v>
                </c:pt>
                <c:pt idx="5573">
                  <c:v>81.242478451780798</c:v>
                </c:pt>
                <c:pt idx="5574">
                  <c:v>84.833306228655104</c:v>
                </c:pt>
                <c:pt idx="5575">
                  <c:v>81.9157586599447</c:v>
                </c:pt>
                <c:pt idx="5576">
                  <c:v>96.503496503496507</c:v>
                </c:pt>
                <c:pt idx="5577">
                  <c:v>88.648560741584006</c:v>
                </c:pt>
                <c:pt idx="5578">
                  <c:v>82.140185395999296</c:v>
                </c:pt>
                <c:pt idx="5579">
                  <c:v>80.569198243616896</c:v>
                </c:pt>
                <c:pt idx="5580">
                  <c:v>84.608879492600394</c:v>
                </c:pt>
                <c:pt idx="5581">
                  <c:v>80.569198243616896</c:v>
                </c:pt>
                <c:pt idx="5582">
                  <c:v>83.4867458123272</c:v>
                </c:pt>
                <c:pt idx="5583">
                  <c:v>86.179866644982894</c:v>
                </c:pt>
                <c:pt idx="5584">
                  <c:v>83.4867458123272</c:v>
                </c:pt>
                <c:pt idx="5585">
                  <c:v>86.179866644982894</c:v>
                </c:pt>
                <c:pt idx="5586">
                  <c:v>84.833306228655104</c:v>
                </c:pt>
                <c:pt idx="5587">
                  <c:v>92.239388518458298</c:v>
                </c:pt>
                <c:pt idx="5588">
                  <c:v>80.3447715075622</c:v>
                </c:pt>
                <c:pt idx="5589">
                  <c:v>77.2027972027972</c:v>
                </c:pt>
                <c:pt idx="5590">
                  <c:v>81.691331923890104</c:v>
                </c:pt>
                <c:pt idx="5591">
                  <c:v>76.978370466742604</c:v>
                </c:pt>
                <c:pt idx="5592">
                  <c:v>84.054376665635303</c:v>
                </c:pt>
                <c:pt idx="5593">
                  <c:v>80.8380102115932</c:v>
                </c:pt>
                <c:pt idx="5594">
                  <c:v>75.262975024586694</c:v>
                </c:pt>
                <c:pt idx="5595">
                  <c:v>77.192794897012007</c:v>
                </c:pt>
                <c:pt idx="5596">
                  <c:v>76.549521606203598</c:v>
                </c:pt>
                <c:pt idx="5597">
                  <c:v>77.621643757550999</c:v>
                </c:pt>
                <c:pt idx="5598">
                  <c:v>81.052434641862703</c:v>
                </c:pt>
                <c:pt idx="5599">
                  <c:v>78.264917048359393</c:v>
                </c:pt>
                <c:pt idx="5600">
                  <c:v>92.202505015875502</c:v>
                </c:pt>
                <c:pt idx="5601">
                  <c:v>84.697649956443797</c:v>
                </c:pt>
                <c:pt idx="5602">
                  <c:v>78.479341478628896</c:v>
                </c:pt>
                <c:pt idx="5603">
                  <c:v>76.978370466742604</c:v>
                </c:pt>
                <c:pt idx="5604">
                  <c:v>80.8380102115932</c:v>
                </c:pt>
                <c:pt idx="5605">
                  <c:v>76.978370466742604</c:v>
                </c:pt>
                <c:pt idx="5606">
                  <c:v>79.7658880602458</c:v>
                </c:pt>
                <c:pt idx="5607">
                  <c:v>82.338981223479493</c:v>
                </c:pt>
                <c:pt idx="5608">
                  <c:v>79.7658880602458</c:v>
                </c:pt>
                <c:pt idx="5609">
                  <c:v>82.338981223479493</c:v>
                </c:pt>
                <c:pt idx="5610">
                  <c:v>81.052434641862703</c:v>
                </c:pt>
                <c:pt idx="5611">
                  <c:v>88.128440840755403</c:v>
                </c:pt>
                <c:pt idx="5612">
                  <c:v>76.763946036473101</c:v>
                </c:pt>
                <c:pt idx="5613">
                  <c:v>73.762004012700402</c:v>
                </c:pt>
                <c:pt idx="5614">
                  <c:v>78.050492618090004</c:v>
                </c:pt>
                <c:pt idx="5615">
                  <c:v>73.547579582430899</c:v>
                </c:pt>
                <c:pt idx="5616">
                  <c:v>74.374645242041694</c:v>
                </c:pt>
                <c:pt idx="5617">
                  <c:v>71.528676674106507</c:v>
                </c:pt>
                <c:pt idx="5618">
                  <c:v>66.595664489685404</c:v>
                </c:pt>
                <c:pt idx="5619">
                  <c:v>68.303245630446497</c:v>
                </c:pt>
                <c:pt idx="5620">
                  <c:v>67.734051916859499</c:v>
                </c:pt>
                <c:pt idx="5621">
                  <c:v>68.682708106171205</c:v>
                </c:pt>
                <c:pt idx="5622">
                  <c:v>71.718407911968796</c:v>
                </c:pt>
                <c:pt idx="5623">
                  <c:v>69.251901819758302</c:v>
                </c:pt>
                <c:pt idx="5624">
                  <c:v>81.5844322808111</c:v>
                </c:pt>
                <c:pt idx="5625">
                  <c:v>74.943838955628806</c:v>
                </c:pt>
                <c:pt idx="5626">
                  <c:v>69.441633057620606</c:v>
                </c:pt>
                <c:pt idx="5627">
                  <c:v>68.113514392584193</c:v>
                </c:pt>
                <c:pt idx="5628">
                  <c:v>71.528676674106507</c:v>
                </c:pt>
                <c:pt idx="5629">
                  <c:v>68.113514392584193</c:v>
                </c:pt>
                <c:pt idx="5630">
                  <c:v>70.580020484794701</c:v>
                </c:pt>
                <c:pt idx="5631">
                  <c:v>72.856795339142906</c:v>
                </c:pt>
                <c:pt idx="5632">
                  <c:v>70.580020484794701</c:v>
                </c:pt>
                <c:pt idx="5633">
                  <c:v>72.856795339142906</c:v>
                </c:pt>
                <c:pt idx="5634">
                  <c:v>71.718407911968796</c:v>
                </c:pt>
                <c:pt idx="5635">
                  <c:v>77.979538761426397</c:v>
                </c:pt>
                <c:pt idx="5636">
                  <c:v>67.923783154721804</c:v>
                </c:pt>
                <c:pt idx="5637">
                  <c:v>65.267545824648906</c:v>
                </c:pt>
                <c:pt idx="5638">
                  <c:v>69.062170581895899</c:v>
                </c:pt>
                <c:pt idx="5639">
                  <c:v>65.077814586786502</c:v>
                </c:pt>
                <c:pt idx="5640">
                  <c:v>71.801552078808001</c:v>
                </c:pt>
                <c:pt idx="5641">
                  <c:v>69.054043708445505</c:v>
                </c:pt>
                <c:pt idx="5642">
                  <c:v>64.291695866483707</c:v>
                </c:pt>
                <c:pt idx="5643">
                  <c:v>65.940200888701298</c:v>
                </c:pt>
                <c:pt idx="5644">
                  <c:v>65.390699214628697</c:v>
                </c:pt>
                <c:pt idx="5645">
                  <c:v>66.306535338082895</c:v>
                </c:pt>
                <c:pt idx="5646">
                  <c:v>69.237210933136296</c:v>
                </c:pt>
                <c:pt idx="5647">
                  <c:v>66.856037012155397</c:v>
                </c:pt>
                <c:pt idx="5648">
                  <c:v>78.761906617059793</c:v>
                </c:pt>
                <c:pt idx="5649">
                  <c:v>72.351053752880503</c:v>
                </c:pt>
                <c:pt idx="5650">
                  <c:v>67.039204236846302</c:v>
                </c:pt>
                <c:pt idx="5651">
                  <c:v>65.757033664010393</c:v>
                </c:pt>
                <c:pt idx="5652">
                  <c:v>69.054043708445505</c:v>
                </c:pt>
                <c:pt idx="5653">
                  <c:v>65.757033664010393</c:v>
                </c:pt>
                <c:pt idx="5654">
                  <c:v>68.138207584991306</c:v>
                </c:pt>
                <c:pt idx="5655">
                  <c:v>70.3362142812813</c:v>
                </c:pt>
                <c:pt idx="5656">
                  <c:v>68.138207584991306</c:v>
                </c:pt>
                <c:pt idx="5657">
                  <c:v>70.3362142812813</c:v>
                </c:pt>
                <c:pt idx="5658">
                  <c:v>69.237210933136296</c:v>
                </c:pt>
                <c:pt idx="5659">
                  <c:v>75.281729347933904</c:v>
                </c:pt>
                <c:pt idx="5660">
                  <c:v>65.573866439319602</c:v>
                </c:pt>
                <c:pt idx="5661">
                  <c:v>63.009525293647897</c:v>
                </c:pt>
                <c:pt idx="5662">
                  <c:v>66.672869787464606</c:v>
                </c:pt>
                <c:pt idx="5663">
                  <c:v>62.826358068956999</c:v>
                </c:pt>
                <c:pt idx="5664">
                  <c:v>63.653423728567802</c:v>
                </c:pt>
                <c:pt idx="5665">
                  <c:v>61.217705983852298</c:v>
                </c:pt>
                <c:pt idx="5666">
                  <c:v>56.995795226345201</c:v>
                </c:pt>
                <c:pt idx="5667">
                  <c:v>58.4572258731746</c:v>
                </c:pt>
                <c:pt idx="5668">
                  <c:v>57.970082324231399</c:v>
                </c:pt>
                <c:pt idx="5669">
                  <c:v>58.781988239136602</c:v>
                </c:pt>
                <c:pt idx="5670">
                  <c:v>61.380087166833299</c:v>
                </c:pt>
                <c:pt idx="5671">
                  <c:v>59.269131788079797</c:v>
                </c:pt>
                <c:pt idx="5672">
                  <c:v>69.823908681847399</c:v>
                </c:pt>
                <c:pt idx="5673">
                  <c:v>64.140567277510996</c:v>
                </c:pt>
                <c:pt idx="5674">
                  <c:v>59.431512971060798</c:v>
                </c:pt>
                <c:pt idx="5675">
                  <c:v>58.2948446901935</c:v>
                </c:pt>
                <c:pt idx="5676">
                  <c:v>61.217705983852198</c:v>
                </c:pt>
                <c:pt idx="5677">
                  <c:v>58.2948446901935</c:v>
                </c:pt>
                <c:pt idx="5678">
                  <c:v>60.405800068947002</c:v>
                </c:pt>
                <c:pt idx="5679">
                  <c:v>62.354374264719503</c:v>
                </c:pt>
                <c:pt idx="5680">
                  <c:v>60.405800068947002</c:v>
                </c:pt>
                <c:pt idx="5681">
                  <c:v>62.354374264719503</c:v>
                </c:pt>
                <c:pt idx="5682">
                  <c:v>61.380087166833299</c:v>
                </c:pt>
                <c:pt idx="5683">
                  <c:v>66.738666205207593</c:v>
                </c:pt>
                <c:pt idx="5684">
                  <c:v>58.132463507212499</c:v>
                </c:pt>
                <c:pt idx="5685">
                  <c:v>55.859126945477897</c:v>
                </c:pt>
                <c:pt idx="5686">
                  <c:v>59.106750605098703</c:v>
                </c:pt>
                <c:pt idx="5687">
                  <c:v>55.696745762496903</c:v>
                </c:pt>
                <c:pt idx="5688">
                  <c:v>64.511121449645799</c:v>
                </c:pt>
                <c:pt idx="5689">
                  <c:v>62.042583639072603</c:v>
                </c:pt>
                <c:pt idx="5690">
                  <c:v>57.763784767412403</c:v>
                </c:pt>
                <c:pt idx="5691">
                  <c:v>59.244907453756298</c:v>
                </c:pt>
                <c:pt idx="5692">
                  <c:v>58.751199891641697</c:v>
                </c:pt>
                <c:pt idx="5693">
                  <c:v>59.574045828499401</c:v>
                </c:pt>
                <c:pt idx="5694">
                  <c:v>62.207152826444101</c:v>
                </c:pt>
                <c:pt idx="5695">
                  <c:v>60.067753390614101</c:v>
                </c:pt>
                <c:pt idx="5696">
                  <c:v>70.764750569764502</c:v>
                </c:pt>
                <c:pt idx="5697">
                  <c:v>65.004829011760407</c:v>
                </c:pt>
                <c:pt idx="5698">
                  <c:v>60.232322577985599</c:v>
                </c:pt>
                <c:pt idx="5699">
                  <c:v>59.0803382663848</c:v>
                </c:pt>
                <c:pt idx="5700">
                  <c:v>62.042583639072603</c:v>
                </c:pt>
                <c:pt idx="5701">
                  <c:v>59.0803382663848</c:v>
                </c:pt>
                <c:pt idx="5702">
                  <c:v>61.2197377022149</c:v>
                </c:pt>
                <c:pt idx="5703">
                  <c:v>63.194567950673402</c:v>
                </c:pt>
                <c:pt idx="5704">
                  <c:v>61.2197377022149</c:v>
                </c:pt>
                <c:pt idx="5705">
                  <c:v>63.194567950673402</c:v>
                </c:pt>
                <c:pt idx="5706">
                  <c:v>62.207152826444101</c:v>
                </c:pt>
                <c:pt idx="5707">
                  <c:v>67.637936009705101</c:v>
                </c:pt>
                <c:pt idx="5708">
                  <c:v>58.915769079013202</c:v>
                </c:pt>
                <c:pt idx="5709">
                  <c:v>56.611800455811597</c:v>
                </c:pt>
                <c:pt idx="5710">
                  <c:v>59.903184203242503</c:v>
                </c:pt>
                <c:pt idx="5711">
                  <c:v>56.447231268440099</c:v>
                </c:pt>
                <c:pt idx="5712">
                  <c:v>56.669313714076303</c:v>
                </c:pt>
                <c:pt idx="5713">
                  <c:v>54.500845077058102</c:v>
                </c:pt>
                <c:pt idx="5714">
                  <c:v>50.742166106226499</c:v>
                </c:pt>
                <c:pt idx="5715">
                  <c:v>52.043247288437399</c:v>
                </c:pt>
                <c:pt idx="5716">
                  <c:v>51.609553561033799</c:v>
                </c:pt>
                <c:pt idx="5717">
                  <c:v>52.332376440039901</c:v>
                </c:pt>
                <c:pt idx="5718">
                  <c:v>54.6454096528593</c:v>
                </c:pt>
                <c:pt idx="5719">
                  <c:v>52.766070167443502</c:v>
                </c:pt>
                <c:pt idx="5720">
                  <c:v>62.162767594522499</c:v>
                </c:pt>
                <c:pt idx="5721">
                  <c:v>57.103007441479903</c:v>
                </c:pt>
                <c:pt idx="5722">
                  <c:v>52.9106347432447</c:v>
                </c:pt>
                <c:pt idx="5723">
                  <c:v>51.898682712636202</c:v>
                </c:pt>
                <c:pt idx="5724">
                  <c:v>54.500845077058102</c:v>
                </c:pt>
                <c:pt idx="5725">
                  <c:v>51.898682712636202</c:v>
                </c:pt>
                <c:pt idx="5726">
                  <c:v>53.778022198052</c:v>
                </c:pt>
                <c:pt idx="5727">
                  <c:v>55.5127971076666</c:v>
                </c:pt>
                <c:pt idx="5728">
                  <c:v>53.778022198052</c:v>
                </c:pt>
                <c:pt idx="5729">
                  <c:v>55.5127971076666</c:v>
                </c:pt>
                <c:pt idx="5730">
                  <c:v>54.6454096528593</c:v>
                </c:pt>
                <c:pt idx="5731">
                  <c:v>59.416040654299401</c:v>
                </c:pt>
                <c:pt idx="5732">
                  <c:v>51.754118136834997</c:v>
                </c:pt>
                <c:pt idx="5733">
                  <c:v>49.730214075618001</c:v>
                </c:pt>
                <c:pt idx="5734">
                  <c:v>52.621505591642297</c:v>
                </c:pt>
                <c:pt idx="5735">
                  <c:v>49.585649499816803</c:v>
                </c:pt>
                <c:pt idx="5736">
                  <c:v>54.525069411381502</c:v>
                </c:pt>
                <c:pt idx="5737">
                  <c:v>52.438650939007204</c:v>
                </c:pt>
                <c:pt idx="5738">
                  <c:v>48.822192253558498</c:v>
                </c:pt>
                <c:pt idx="5739">
                  <c:v>50.074043336983003</c:v>
                </c:pt>
                <c:pt idx="5740">
                  <c:v>49.656759642508199</c:v>
                </c:pt>
                <c:pt idx="5741">
                  <c:v>50.352232466632898</c:v>
                </c:pt>
                <c:pt idx="5742">
                  <c:v>52.577745503832197</c:v>
                </c:pt>
                <c:pt idx="5743">
                  <c:v>50.769516161107802</c:v>
                </c:pt>
                <c:pt idx="5744">
                  <c:v>59.810662874729701</c:v>
                </c:pt>
                <c:pt idx="5745">
                  <c:v>54.942353105856398</c:v>
                </c:pt>
                <c:pt idx="5746">
                  <c:v>50.908610725932697</c:v>
                </c:pt>
                <c:pt idx="5747">
                  <c:v>49.934948772158101</c:v>
                </c:pt>
                <c:pt idx="5748">
                  <c:v>52.438650939007204</c:v>
                </c:pt>
                <c:pt idx="5749">
                  <c:v>49.934948772158101</c:v>
                </c:pt>
                <c:pt idx="5750">
                  <c:v>51.743178114882497</c:v>
                </c:pt>
                <c:pt idx="5751">
                  <c:v>53.412312892781898</c:v>
                </c:pt>
                <c:pt idx="5752">
                  <c:v>51.743178114882497</c:v>
                </c:pt>
                <c:pt idx="5753">
                  <c:v>53.412312892781898</c:v>
                </c:pt>
                <c:pt idx="5754">
                  <c:v>52.577745503832197</c:v>
                </c:pt>
                <c:pt idx="5755">
                  <c:v>57.167866143055598</c:v>
                </c:pt>
                <c:pt idx="5756">
                  <c:v>49.7958542073331</c:v>
                </c:pt>
                <c:pt idx="5757">
                  <c:v>47.848530299783803</c:v>
                </c:pt>
                <c:pt idx="5758">
                  <c:v>50.630421596282801</c:v>
                </c:pt>
                <c:pt idx="5759">
                  <c:v>47.709435734958802</c:v>
                </c:pt>
                <c:pt idx="5760">
                  <c:v>54.463805288447404</c:v>
                </c:pt>
                <c:pt idx="5761">
                  <c:v>52.379731106491498</c:v>
                </c:pt>
                <c:pt idx="5762">
                  <c:v>48.767335857767897</c:v>
                </c:pt>
                <c:pt idx="5763">
                  <c:v>50.017780366941501</c:v>
                </c:pt>
                <c:pt idx="5764">
                  <c:v>49.600965530550297</c:v>
                </c:pt>
                <c:pt idx="5765">
                  <c:v>50.295656924535599</c:v>
                </c:pt>
                <c:pt idx="5766">
                  <c:v>52.518669385288497</c:v>
                </c:pt>
                <c:pt idx="5767">
                  <c:v>50.712471760926803</c:v>
                </c:pt>
                <c:pt idx="5768">
                  <c:v>59.7434598827356</c:v>
                </c:pt>
                <c:pt idx="5769">
                  <c:v>54.8806201248386</c:v>
                </c:pt>
                <c:pt idx="5770">
                  <c:v>50.851410039723802</c:v>
                </c:pt>
                <c:pt idx="5771">
                  <c:v>49.878842088144403</c:v>
                </c:pt>
                <c:pt idx="5772">
                  <c:v>52.379731106491498</c:v>
                </c:pt>
                <c:pt idx="5773">
                  <c:v>49.878842088144403</c:v>
                </c:pt>
                <c:pt idx="5774">
                  <c:v>51.685039712506203</c:v>
                </c:pt>
                <c:pt idx="5775">
                  <c:v>53.352299058070898</c:v>
                </c:pt>
                <c:pt idx="5776">
                  <c:v>51.685039712506203</c:v>
                </c:pt>
                <c:pt idx="5777">
                  <c:v>53.352299058070898</c:v>
                </c:pt>
                <c:pt idx="5778">
                  <c:v>52.518669385288497</c:v>
                </c:pt>
                <c:pt idx="5779">
                  <c:v>57.103632585591498</c:v>
                </c:pt>
                <c:pt idx="5780">
                  <c:v>49.739903809347297</c:v>
                </c:pt>
                <c:pt idx="5781">
                  <c:v>47.794767906188497</c:v>
                </c:pt>
                <c:pt idx="5782">
                  <c:v>50.573533482129697</c:v>
                </c:pt>
                <c:pt idx="5783">
                  <c:v>47.655829627391498</c:v>
                </c:pt>
                <c:pt idx="5784">
                  <c:v>49.317618961979903</c:v>
                </c:pt>
                <c:pt idx="5785">
                  <c:v>47.430465175169502</c:v>
                </c:pt>
                <c:pt idx="5786">
                  <c:v>44.159398611364701</c:v>
                </c:pt>
                <c:pt idx="5787">
                  <c:v>45.291690883450897</c:v>
                </c:pt>
                <c:pt idx="5788">
                  <c:v>44.914260126088898</c:v>
                </c:pt>
                <c:pt idx="5789">
                  <c:v>45.543311388359001</c:v>
                </c:pt>
                <c:pt idx="5790">
                  <c:v>47.556275427623497</c:v>
                </c:pt>
                <c:pt idx="5791">
                  <c:v>45.9207421457211</c:v>
                </c:pt>
                <c:pt idx="5792">
                  <c:v>54.0984085552331</c:v>
                </c:pt>
                <c:pt idx="5793">
                  <c:v>49.695049719342002</c:v>
                </c:pt>
                <c:pt idx="5794">
                  <c:v>46.046552398175102</c:v>
                </c:pt>
                <c:pt idx="5795">
                  <c:v>45.165880630996902</c:v>
                </c:pt>
                <c:pt idx="5796">
                  <c:v>47.430465175169502</c:v>
                </c:pt>
                <c:pt idx="5797">
                  <c:v>45.165880630996902</c:v>
                </c:pt>
                <c:pt idx="5798">
                  <c:v>46.801413912899299</c:v>
                </c:pt>
                <c:pt idx="5799">
                  <c:v>48.311136942347702</c:v>
                </c:pt>
                <c:pt idx="5800">
                  <c:v>46.801413912899299</c:v>
                </c:pt>
                <c:pt idx="5801">
                  <c:v>48.311136942347702</c:v>
                </c:pt>
                <c:pt idx="5802">
                  <c:v>47.556275427623497</c:v>
                </c:pt>
                <c:pt idx="5803">
                  <c:v>51.708013758606498</c:v>
                </c:pt>
                <c:pt idx="5804">
                  <c:v>45.0400703785429</c:v>
                </c:pt>
                <c:pt idx="5805">
                  <c:v>43.278726844186501</c:v>
                </c:pt>
                <c:pt idx="5806">
                  <c:v>45.794931893267098</c:v>
                </c:pt>
                <c:pt idx="5807">
                  <c:v>43.152916591732399</c:v>
                </c:pt>
                <c:pt idx="5808">
                  <c:v>48.3986571179679</c:v>
                </c:pt>
                <c:pt idx="5809">
                  <c:v>46.546667687433398</c:v>
                </c:pt>
                <c:pt idx="5810">
                  <c:v>43.336552674506997</c:v>
                </c:pt>
                <c:pt idx="5811">
                  <c:v>44.447746332827599</c:v>
                </c:pt>
                <c:pt idx="5812">
                  <c:v>44.077348446720698</c:v>
                </c:pt>
                <c:pt idx="5813">
                  <c:v>44.694678256898897</c:v>
                </c:pt>
                <c:pt idx="5814">
                  <c:v>46.670133649469001</c:v>
                </c:pt>
                <c:pt idx="5815">
                  <c:v>45.065076143005797</c:v>
                </c:pt>
                <c:pt idx="5816">
                  <c:v>53.090363675321903</c:v>
                </c:pt>
                <c:pt idx="5817">
                  <c:v>48.769055004074801</c:v>
                </c:pt>
                <c:pt idx="5818">
                  <c:v>45.1885421050414</c:v>
                </c:pt>
                <c:pt idx="5819">
                  <c:v>44.324280370792003</c:v>
                </c:pt>
                <c:pt idx="5820">
                  <c:v>46.546667687433398</c:v>
                </c:pt>
                <c:pt idx="5821">
                  <c:v>44.324280370792003</c:v>
                </c:pt>
                <c:pt idx="5822">
                  <c:v>45.9293378772552</c:v>
                </c:pt>
                <c:pt idx="5823">
                  <c:v>47.410929421682802</c:v>
                </c:pt>
                <c:pt idx="5824">
                  <c:v>45.9293378772552</c:v>
                </c:pt>
                <c:pt idx="5825">
                  <c:v>47.410929421682802</c:v>
                </c:pt>
                <c:pt idx="5826">
                  <c:v>46.670133649469001</c:v>
                </c:pt>
                <c:pt idx="5827">
                  <c:v>50.744510396644898</c:v>
                </c:pt>
                <c:pt idx="5828">
                  <c:v>44.200814408756401</c:v>
                </c:pt>
                <c:pt idx="5829">
                  <c:v>42.472290940257501</c:v>
                </c:pt>
                <c:pt idx="5830">
                  <c:v>44.941610180970201</c:v>
                </c:pt>
                <c:pt idx="5831">
                  <c:v>42.348824978221899</c:v>
                </c:pt>
                <c:pt idx="5832">
                  <c:v>41.727082919024397</c:v>
                </c:pt>
                <c:pt idx="5833">
                  <c:v>40.130383317531098</c:v>
                </c:pt>
                <c:pt idx="5834">
                  <c:v>37.362770674942801</c:v>
                </c:pt>
                <c:pt idx="5835">
                  <c:v>38.320790435838703</c:v>
                </c:pt>
                <c:pt idx="5836">
                  <c:v>38.0014505155401</c:v>
                </c:pt>
                <c:pt idx="5837">
                  <c:v>38.5336837160378</c:v>
                </c:pt>
                <c:pt idx="5838">
                  <c:v>40.236829957630697</c:v>
                </c:pt>
                <c:pt idx="5839">
                  <c:v>38.853023636336502</c:v>
                </c:pt>
                <c:pt idx="5840">
                  <c:v>45.772055242807397</c:v>
                </c:pt>
                <c:pt idx="5841">
                  <c:v>42.0464228393231</c:v>
                </c:pt>
                <c:pt idx="5842">
                  <c:v>38.9594702764361</c:v>
                </c:pt>
                <c:pt idx="5843">
                  <c:v>38.214343795739197</c:v>
                </c:pt>
                <c:pt idx="5844">
                  <c:v>40.130383317531098</c:v>
                </c:pt>
                <c:pt idx="5845">
                  <c:v>38.214343795739197</c:v>
                </c:pt>
                <c:pt idx="5846">
                  <c:v>39.598150117033398</c:v>
                </c:pt>
                <c:pt idx="5847">
                  <c:v>40.875509798228002</c:v>
                </c:pt>
                <c:pt idx="5848">
                  <c:v>39.598150117033398</c:v>
                </c:pt>
                <c:pt idx="5849">
                  <c:v>40.875509798228002</c:v>
                </c:pt>
                <c:pt idx="5850">
                  <c:v>40.236829957630697</c:v>
                </c:pt>
                <c:pt idx="5851">
                  <c:v>43.749569080915897</c:v>
                </c:pt>
                <c:pt idx="5852">
                  <c:v>38.107897155639598</c:v>
                </c:pt>
                <c:pt idx="5853">
                  <c:v>36.617644194245898</c:v>
                </c:pt>
                <c:pt idx="5854">
                  <c:v>38.746576996236897</c:v>
                </c:pt>
                <c:pt idx="5855">
                  <c:v>36.511197554146399</c:v>
                </c:pt>
                <c:pt idx="5856">
                  <c:v>42.063591652242302</c:v>
                </c:pt>
                <c:pt idx="5857">
                  <c:v>40.454015441059603</c:v>
                </c:pt>
                <c:pt idx="5858">
                  <c:v>37.664083341676097</c:v>
                </c:pt>
                <c:pt idx="5859">
                  <c:v>38.629829068385803</c:v>
                </c:pt>
                <c:pt idx="5860">
                  <c:v>38.307913826149203</c:v>
                </c:pt>
                <c:pt idx="5861">
                  <c:v>38.844439229876798</c:v>
                </c:pt>
                <c:pt idx="5862">
                  <c:v>40.561320521805101</c:v>
                </c:pt>
                <c:pt idx="5863">
                  <c:v>39.166354472113397</c:v>
                </c:pt>
                <c:pt idx="5864">
                  <c:v>46.1411847205719</c:v>
                </c:pt>
                <c:pt idx="5865">
                  <c:v>42.385506894478802</c:v>
                </c:pt>
                <c:pt idx="5866">
                  <c:v>39.273659552858902</c:v>
                </c:pt>
                <c:pt idx="5867">
                  <c:v>38.522523987640298</c:v>
                </c:pt>
                <c:pt idx="5868">
                  <c:v>40.454015441059603</c:v>
                </c:pt>
                <c:pt idx="5869">
                  <c:v>38.522523987640298</c:v>
                </c:pt>
                <c:pt idx="5870">
                  <c:v>39.917490037332001</c:v>
                </c:pt>
                <c:pt idx="5871">
                  <c:v>41.2051510062782</c:v>
                </c:pt>
                <c:pt idx="5872">
                  <c:v>39.917490037332001</c:v>
                </c:pt>
                <c:pt idx="5873">
                  <c:v>41.2051510062782</c:v>
                </c:pt>
                <c:pt idx="5874">
                  <c:v>40.561320521805101</c:v>
                </c:pt>
                <c:pt idx="5875">
                  <c:v>44.102388186407097</c:v>
                </c:pt>
                <c:pt idx="5876">
                  <c:v>38.415218906894701</c:v>
                </c:pt>
                <c:pt idx="5877">
                  <c:v>36.9129477764575</c:v>
                </c:pt>
                <c:pt idx="5878">
                  <c:v>39.0590493913678</c:v>
                </c:pt>
                <c:pt idx="5879">
                  <c:v>36.805642695712002</c:v>
                </c:pt>
                <c:pt idx="5880">
                  <c:v>42.4674021321038</c:v>
                </c:pt>
                <c:pt idx="5881">
                  <c:v>40.842373989293797</c:v>
                </c:pt>
                <c:pt idx="5882">
                  <c:v>38.025658541756201</c:v>
                </c:pt>
                <c:pt idx="5883">
                  <c:v>39.000675427442303</c:v>
                </c:pt>
                <c:pt idx="5884">
                  <c:v>38.6756697988803</c:v>
                </c:pt>
                <c:pt idx="5885">
                  <c:v>39.217345846483603</c:v>
                </c:pt>
                <c:pt idx="5886">
                  <c:v>40.950709198814401</c:v>
                </c:pt>
                <c:pt idx="5887">
                  <c:v>39.542351475045699</c:v>
                </c:pt>
                <c:pt idx="5888">
                  <c:v>46.584140093889403</c:v>
                </c:pt>
                <c:pt idx="5889">
                  <c:v>42.792407760665803</c:v>
                </c:pt>
                <c:pt idx="5890">
                  <c:v>39.650686684566303</c:v>
                </c:pt>
                <c:pt idx="5891">
                  <c:v>38.8923402179216</c:v>
                </c:pt>
                <c:pt idx="5892">
                  <c:v>40.842373989293698</c:v>
                </c:pt>
                <c:pt idx="5893">
                  <c:v>38.8923402179216</c:v>
                </c:pt>
                <c:pt idx="5894">
                  <c:v>40.300697941690402</c:v>
                </c:pt>
                <c:pt idx="5895">
                  <c:v>41.600720455938401</c:v>
                </c:pt>
                <c:pt idx="5896">
                  <c:v>40.300697941690402</c:v>
                </c:pt>
                <c:pt idx="5897">
                  <c:v>41.600720455938401</c:v>
                </c:pt>
                <c:pt idx="5898">
                  <c:v>40.950709198814401</c:v>
                </c:pt>
                <c:pt idx="5899">
                  <c:v>44.525771112996601</c:v>
                </c:pt>
                <c:pt idx="5900">
                  <c:v>38.784005008400896</c:v>
                </c:pt>
                <c:pt idx="5901">
                  <c:v>37.267312075111498</c:v>
                </c:pt>
                <c:pt idx="5902">
                  <c:v>39.434016265525003</c:v>
                </c:pt>
                <c:pt idx="5903">
                  <c:v>37.158976865590901</c:v>
                </c:pt>
                <c:pt idx="5904">
                  <c:v>40.717556719370499</c:v>
                </c:pt>
                <c:pt idx="5905">
                  <c:v>39.159486946945698</c:v>
                </c:pt>
                <c:pt idx="5906">
                  <c:v>36.458832674742503</c:v>
                </c:pt>
                <c:pt idx="5907">
                  <c:v>37.393674538197402</c:v>
                </c:pt>
                <c:pt idx="5908">
                  <c:v>37.082060583712497</c:v>
                </c:pt>
                <c:pt idx="5909">
                  <c:v>37.601417174520797</c:v>
                </c:pt>
                <c:pt idx="5910">
                  <c:v>39.2633582651073</c:v>
                </c:pt>
                <c:pt idx="5911">
                  <c:v>37.913031129005702</c:v>
                </c:pt>
                <c:pt idx="5912">
                  <c:v>44.664666809513598</c:v>
                </c:pt>
                <c:pt idx="5913">
                  <c:v>41.029170673855504</c:v>
                </c:pt>
                <c:pt idx="5914">
                  <c:v>38.016902447167404</c:v>
                </c:pt>
                <c:pt idx="5915">
                  <c:v>37.2898032200358</c:v>
                </c:pt>
                <c:pt idx="5916">
                  <c:v>39.159486946945698</c:v>
                </c:pt>
                <c:pt idx="5917">
                  <c:v>37.2898032200358</c:v>
                </c:pt>
                <c:pt idx="5918">
                  <c:v>38.640130356137398</c:v>
                </c:pt>
                <c:pt idx="5919">
                  <c:v>39.886586174077301</c:v>
                </c:pt>
                <c:pt idx="5920">
                  <c:v>38.640130356137398</c:v>
                </c:pt>
                <c:pt idx="5921">
                  <c:v>39.886586174077301</c:v>
                </c:pt>
                <c:pt idx="5922">
                  <c:v>39.2633582651073</c:v>
                </c:pt>
                <c:pt idx="5923">
                  <c:v>42.691111764442098</c:v>
                </c:pt>
                <c:pt idx="5924">
                  <c:v>37.185931901874099</c:v>
                </c:pt>
                <c:pt idx="5925">
                  <c:v>35.7317334476109</c:v>
                </c:pt>
                <c:pt idx="5926">
                  <c:v>37.8091598108441</c:v>
                </c:pt>
                <c:pt idx="5927">
                  <c:v>35.627862129449198</c:v>
                </c:pt>
                <c:pt idx="5928">
                  <c:v>43.476928331757598</c:v>
                </c:pt>
                <c:pt idx="5929">
                  <c:v>41.813270359879198</c:v>
                </c:pt>
                <c:pt idx="5930">
                  <c:v>38.929596541956499</c:v>
                </c:pt>
                <c:pt idx="5931">
                  <c:v>39.927791325083597</c:v>
                </c:pt>
                <c:pt idx="5932">
                  <c:v>39.595059730707803</c:v>
                </c:pt>
                <c:pt idx="5933">
                  <c:v>40.149612388000698</c:v>
                </c:pt>
                <c:pt idx="5934">
                  <c:v>41.924180891337699</c:v>
                </c:pt>
                <c:pt idx="5935">
                  <c:v>40.482343982376399</c:v>
                </c:pt>
                <c:pt idx="5936">
                  <c:v>47.691528527183102</c:v>
                </c:pt>
                <c:pt idx="5937">
                  <c:v>43.8096599261333</c:v>
                </c:pt>
                <c:pt idx="5938">
                  <c:v>40.5932545138349</c:v>
                </c:pt>
                <c:pt idx="5939">
                  <c:v>39.816880793625003</c:v>
                </c:pt>
                <c:pt idx="5940">
                  <c:v>41.813270359879198</c:v>
                </c:pt>
                <c:pt idx="5941">
                  <c:v>39.816880793625003</c:v>
                </c:pt>
                <c:pt idx="5942">
                  <c:v>41.258717702586303</c:v>
                </c:pt>
                <c:pt idx="5943">
                  <c:v>42.589644080089101</c:v>
                </c:pt>
                <c:pt idx="5944">
                  <c:v>41.258717702586303</c:v>
                </c:pt>
                <c:pt idx="5945">
                  <c:v>42.589644080089101</c:v>
                </c:pt>
                <c:pt idx="5946">
                  <c:v>41.924180891337699</c:v>
                </c:pt>
                <c:pt idx="5947">
                  <c:v>45.5842284294704</c:v>
                </c:pt>
                <c:pt idx="5948">
                  <c:v>39.705970262166403</c:v>
                </c:pt>
                <c:pt idx="5949">
                  <c:v>38.153222821746503</c:v>
                </c:pt>
                <c:pt idx="5950">
                  <c:v>40.371433450917799</c:v>
                </c:pt>
                <c:pt idx="5951">
                  <c:v>38.042312290287903</c:v>
                </c:pt>
                <c:pt idx="5952">
                  <c:v>45.8997912109268</c:v>
                </c:pt>
                <c:pt idx="5953">
                  <c:v>44.1434216492842</c:v>
                </c:pt>
                <c:pt idx="5954">
                  <c:v>41.099047742437001</c:v>
                </c:pt>
                <c:pt idx="5955">
                  <c:v>42.152869479422598</c:v>
                </c:pt>
                <c:pt idx="5956">
                  <c:v>41.801595567094097</c:v>
                </c:pt>
                <c:pt idx="5957">
                  <c:v>42.387052087641599</c:v>
                </c:pt>
                <c:pt idx="5958">
                  <c:v>44.2605129533937</c:v>
                </c:pt>
                <c:pt idx="5959">
                  <c:v>42.738325999970101</c:v>
                </c:pt>
                <c:pt idx="5960">
                  <c:v>50.349260767088097</c:v>
                </c:pt>
                <c:pt idx="5961">
                  <c:v>46.251065123255302</c:v>
                </c:pt>
                <c:pt idx="5962">
                  <c:v>42.855417304079602</c:v>
                </c:pt>
                <c:pt idx="5963">
                  <c:v>42.035778175313098</c:v>
                </c:pt>
                <c:pt idx="5964">
                  <c:v>44.1434216492842</c:v>
                </c:pt>
                <c:pt idx="5965">
                  <c:v>42.035778175313098</c:v>
                </c:pt>
                <c:pt idx="5966">
                  <c:v>43.557965128736697</c:v>
                </c:pt>
                <c:pt idx="5967">
                  <c:v>44.963060778050703</c:v>
                </c:pt>
                <c:pt idx="5968">
                  <c:v>43.557965128736697</c:v>
                </c:pt>
                <c:pt idx="5969">
                  <c:v>44.963060778050703</c:v>
                </c:pt>
                <c:pt idx="5970">
                  <c:v>44.2605129533937</c:v>
                </c:pt>
                <c:pt idx="5971">
                  <c:v>48.124525989007402</c:v>
                </c:pt>
                <c:pt idx="5972">
                  <c:v>41.918686871203597</c:v>
                </c:pt>
                <c:pt idx="5973">
                  <c:v>40.279408613670498</c:v>
                </c:pt>
                <c:pt idx="5974">
                  <c:v>42.621234695860601</c:v>
                </c:pt>
                <c:pt idx="5975">
                  <c:v>40.162317309560997</c:v>
                </c:pt>
                <c:pt idx="5976">
                  <c:v>46.572808677362701</c:v>
                </c:pt>
                <c:pt idx="5977">
                  <c:v>44.790685896341202</c:v>
                </c:pt>
                <c:pt idx="5978">
                  <c:v>41.701673075903798</c:v>
                </c:pt>
                <c:pt idx="5979">
                  <c:v>42.770946744516699</c:v>
                </c:pt>
                <c:pt idx="5980">
                  <c:v>42.414522188312397</c:v>
                </c:pt>
                <c:pt idx="5981">
                  <c:v>43.008563115319603</c:v>
                </c:pt>
                <c:pt idx="5982">
                  <c:v>44.909494081742601</c:v>
                </c:pt>
                <c:pt idx="5983">
                  <c:v>43.364987671523899</c:v>
                </c:pt>
                <c:pt idx="5984">
                  <c:v>51.087519722617202</c:v>
                </c:pt>
                <c:pt idx="5985">
                  <c:v>46.929233233566997</c:v>
                </c:pt>
                <c:pt idx="5986">
                  <c:v>43.483795856925397</c:v>
                </c:pt>
                <c:pt idx="5987">
                  <c:v>42.652138559115301</c:v>
                </c:pt>
                <c:pt idx="5988">
                  <c:v>44.790685896341103</c:v>
                </c:pt>
                <c:pt idx="5989">
                  <c:v>42.652138559115301</c:v>
                </c:pt>
                <c:pt idx="5990">
                  <c:v>44.196644969334002</c:v>
                </c:pt>
                <c:pt idx="5991">
                  <c:v>45.622343194151199</c:v>
                </c:pt>
                <c:pt idx="5992">
                  <c:v>44.196644969334002</c:v>
                </c:pt>
                <c:pt idx="5993">
                  <c:v>45.622343194151199</c:v>
                </c:pt>
                <c:pt idx="5994">
                  <c:v>44.909494081742601</c:v>
                </c:pt>
                <c:pt idx="5995">
                  <c:v>48.830164199989902</c:v>
                </c:pt>
                <c:pt idx="5996">
                  <c:v>42.533330373713902</c:v>
                </c:pt>
                <c:pt idx="5997">
                  <c:v>40.870015778093801</c:v>
                </c:pt>
                <c:pt idx="5998">
                  <c:v>43.2461794861225</c:v>
                </c:pt>
                <c:pt idx="5999">
                  <c:v>40.751207592692303</c:v>
                </c:pt>
                <c:pt idx="6000">
                  <c:v>57.946803860129002</c:v>
                </c:pt>
                <c:pt idx="6001">
                  <c:v>55.729451671603698</c:v>
                </c:pt>
                <c:pt idx="6002">
                  <c:v>51.886041211493101</c:v>
                </c:pt>
                <c:pt idx="6003">
                  <c:v>53.2164525246083</c:v>
                </c:pt>
                <c:pt idx="6004">
                  <c:v>52.772982086903198</c:v>
                </c:pt>
                <c:pt idx="6005">
                  <c:v>53.512099483078302</c:v>
                </c:pt>
                <c:pt idx="6006">
                  <c:v>55.877275150838699</c:v>
                </c:pt>
                <c:pt idx="6007">
                  <c:v>53.955569920783397</c:v>
                </c:pt>
                <c:pt idx="6008">
                  <c:v>63.5640960710599</c:v>
                </c:pt>
                <c:pt idx="6009">
                  <c:v>58.390274297834097</c:v>
                </c:pt>
                <c:pt idx="6010">
                  <c:v>54.103393400018398</c:v>
                </c:pt>
                <c:pt idx="6011">
                  <c:v>53.0686290453732</c:v>
                </c:pt>
                <c:pt idx="6012">
                  <c:v>55.729451671603698</c:v>
                </c:pt>
                <c:pt idx="6013">
                  <c:v>53.0686290453732</c:v>
                </c:pt>
                <c:pt idx="6014">
                  <c:v>54.990334275428502</c:v>
                </c:pt>
                <c:pt idx="6015">
                  <c:v>56.764216026248803</c:v>
                </c:pt>
                <c:pt idx="6016">
                  <c:v>54.990334275428502</c:v>
                </c:pt>
                <c:pt idx="6017">
                  <c:v>56.764216026248803</c:v>
                </c:pt>
                <c:pt idx="6018">
                  <c:v>55.877275150838699</c:v>
                </c:pt>
                <c:pt idx="6019">
                  <c:v>60.755449965594401</c:v>
                </c:pt>
                <c:pt idx="6020">
                  <c:v>52.920805566138199</c:v>
                </c:pt>
                <c:pt idx="6021">
                  <c:v>50.851276856847903</c:v>
                </c:pt>
                <c:pt idx="6022">
                  <c:v>53.807746441548403</c:v>
                </c:pt>
                <c:pt idx="6023">
                  <c:v>50.703453377612902</c:v>
                </c:pt>
                <c:pt idx="6024">
                  <c:v>60.1004597527238</c:v>
                </c:pt>
                <c:pt idx="6025">
                  <c:v>57.800697262185899</c:v>
                </c:pt>
                <c:pt idx="6026">
                  <c:v>53.814442278586903</c:v>
                </c:pt>
                <c:pt idx="6027">
                  <c:v>55.194299772909602</c:v>
                </c:pt>
                <c:pt idx="6028">
                  <c:v>54.734347274801998</c:v>
                </c:pt>
                <c:pt idx="6029">
                  <c:v>55.500934771647998</c:v>
                </c:pt>
                <c:pt idx="6030">
                  <c:v>57.954014761555101</c:v>
                </c:pt>
                <c:pt idx="6031">
                  <c:v>55.960887269755602</c:v>
                </c:pt>
                <c:pt idx="6032">
                  <c:v>65.926524728753193</c:v>
                </c:pt>
                <c:pt idx="6033">
                  <c:v>60.560412250831398</c:v>
                </c:pt>
                <c:pt idx="6034">
                  <c:v>56.114204769124797</c:v>
                </c:pt>
                <c:pt idx="6035">
                  <c:v>55.040982273540401</c:v>
                </c:pt>
                <c:pt idx="6036">
                  <c:v>57.800697262185899</c:v>
                </c:pt>
                <c:pt idx="6037">
                  <c:v>55.040982273540401</c:v>
                </c:pt>
                <c:pt idx="6038">
                  <c:v>57.034109765339899</c:v>
                </c:pt>
                <c:pt idx="6039">
                  <c:v>58.873919757770203</c:v>
                </c:pt>
                <c:pt idx="6040">
                  <c:v>57.034109765339899</c:v>
                </c:pt>
                <c:pt idx="6041">
                  <c:v>58.873919757770203</c:v>
                </c:pt>
                <c:pt idx="6042">
                  <c:v>57.954014761555101</c:v>
                </c:pt>
                <c:pt idx="6043">
                  <c:v>63.013492240738501</c:v>
                </c:pt>
                <c:pt idx="6044">
                  <c:v>54.887664774171199</c:v>
                </c:pt>
                <c:pt idx="6045">
                  <c:v>52.741219783002499</c:v>
                </c:pt>
                <c:pt idx="6046">
                  <c:v>55.807569770386401</c:v>
                </c:pt>
                <c:pt idx="6047">
                  <c:v>52.587902283633298</c:v>
                </c:pt>
                <c:pt idx="6048">
                  <c:v>61.1772876990212</c:v>
                </c:pt>
                <c:pt idx="6049">
                  <c:v>58.836320057477003</c:v>
                </c:pt>
                <c:pt idx="6050">
                  <c:v>54.778642812133803</c:v>
                </c:pt>
                <c:pt idx="6051">
                  <c:v>56.183223397060303</c:v>
                </c:pt>
                <c:pt idx="6052">
                  <c:v>55.715029868751401</c:v>
                </c:pt>
                <c:pt idx="6053">
                  <c:v>56.4953524159328</c:v>
                </c:pt>
                <c:pt idx="6054">
                  <c:v>58.992384566913302</c:v>
                </c:pt>
                <c:pt idx="6055">
                  <c:v>56.963545944241702</c:v>
                </c:pt>
                <c:pt idx="6056">
                  <c:v>67.107739057599801</c:v>
                </c:pt>
                <c:pt idx="6057">
                  <c:v>61.645481227330002</c:v>
                </c:pt>
                <c:pt idx="6058">
                  <c:v>57.119610453678</c:v>
                </c:pt>
                <c:pt idx="6059">
                  <c:v>56.027158887623997</c:v>
                </c:pt>
                <c:pt idx="6060">
                  <c:v>58.836320057477003</c:v>
                </c:pt>
                <c:pt idx="6061">
                  <c:v>56.027158887623997</c:v>
                </c:pt>
                <c:pt idx="6062">
                  <c:v>58.055997510295597</c:v>
                </c:pt>
                <c:pt idx="6063">
                  <c:v>59.928771623530999</c:v>
                </c:pt>
                <c:pt idx="6064">
                  <c:v>58.055997510295597</c:v>
                </c:pt>
                <c:pt idx="6065">
                  <c:v>59.928771623530999</c:v>
                </c:pt>
                <c:pt idx="6066">
                  <c:v>58.992384566913302</c:v>
                </c:pt>
                <c:pt idx="6067">
                  <c:v>64.142513378310497</c:v>
                </c:pt>
                <c:pt idx="6068">
                  <c:v>55.871094378187699</c:v>
                </c:pt>
                <c:pt idx="6069">
                  <c:v>53.686191246079801</c:v>
                </c:pt>
                <c:pt idx="6070">
                  <c:v>56.807481434805403</c:v>
                </c:pt>
                <c:pt idx="6071">
                  <c:v>53.530126736643503</c:v>
                </c:pt>
                <c:pt idx="6072">
                  <c:v>63.4655470849032</c:v>
                </c:pt>
                <c:pt idx="6073">
                  <c:v>61.037018497470697</c:v>
                </c:pt>
                <c:pt idx="6074">
                  <c:v>56.827568945921001</c:v>
                </c:pt>
                <c:pt idx="6075">
                  <c:v>58.284686098380497</c:v>
                </c:pt>
                <c:pt idx="6076">
                  <c:v>57.798980380894001</c:v>
                </c:pt>
                <c:pt idx="6077">
                  <c:v>58.608489910038102</c:v>
                </c:pt>
                <c:pt idx="6078">
                  <c:v>61.198920403299503</c:v>
                </c:pt>
                <c:pt idx="6079">
                  <c:v>59.094195627524599</c:v>
                </c:pt>
                <c:pt idx="6080">
                  <c:v>69.617819506398902</c:v>
                </c:pt>
                <c:pt idx="6081">
                  <c:v>63.951252802389703</c:v>
                </c:pt>
                <c:pt idx="6082">
                  <c:v>59.256097533353497</c:v>
                </c:pt>
                <c:pt idx="6083">
                  <c:v>58.122784192551599</c:v>
                </c:pt>
                <c:pt idx="6084">
                  <c:v>61.037018497470697</c:v>
                </c:pt>
                <c:pt idx="6085">
                  <c:v>58.122784192551599</c:v>
                </c:pt>
                <c:pt idx="6086">
                  <c:v>60.227508968326497</c:v>
                </c:pt>
                <c:pt idx="6087">
                  <c:v>62.170331838272503</c:v>
                </c:pt>
                <c:pt idx="6088">
                  <c:v>60.227508968326497</c:v>
                </c:pt>
                <c:pt idx="6089">
                  <c:v>62.170331838272503</c:v>
                </c:pt>
                <c:pt idx="6090">
                  <c:v>61.198920403299503</c:v>
                </c:pt>
                <c:pt idx="6091">
                  <c:v>66.541683295650998</c:v>
                </c:pt>
                <c:pt idx="6092">
                  <c:v>57.9608822867228</c:v>
                </c:pt>
                <c:pt idx="6093">
                  <c:v>55.694255605119103</c:v>
                </c:pt>
                <c:pt idx="6094">
                  <c:v>58.9322937216958</c:v>
                </c:pt>
                <c:pt idx="6095">
                  <c:v>55.532353699290297</c:v>
                </c:pt>
                <c:pt idx="6096">
                  <c:v>50.812818715908698</c:v>
                </c:pt>
                <c:pt idx="6097">
                  <c:v>48.8684506528</c:v>
                </c:pt>
                <c:pt idx="6098">
                  <c:v>45.498212676744799</c:v>
                </c:pt>
                <c:pt idx="6099">
                  <c:v>46.664833514610002</c:v>
                </c:pt>
                <c:pt idx="6100">
                  <c:v>46.275959901988301</c:v>
                </c:pt>
                <c:pt idx="6101">
                  <c:v>46.924082589691203</c:v>
                </c:pt>
                <c:pt idx="6102">
                  <c:v>48.998075190340501</c:v>
                </c:pt>
                <c:pt idx="6103">
                  <c:v>47.312956202313003</c:v>
                </c:pt>
                <c:pt idx="6104">
                  <c:v>55.738551142450902</c:v>
                </c:pt>
                <c:pt idx="6105">
                  <c:v>51.201692328530498</c:v>
                </c:pt>
                <c:pt idx="6106">
                  <c:v>47.442580739853497</c:v>
                </c:pt>
                <c:pt idx="6107">
                  <c:v>46.535208977069502</c:v>
                </c:pt>
                <c:pt idx="6108">
                  <c:v>48.8684506528</c:v>
                </c:pt>
                <c:pt idx="6109">
                  <c:v>46.535208977069502</c:v>
                </c:pt>
                <c:pt idx="6110">
                  <c:v>48.220327965096999</c:v>
                </c:pt>
                <c:pt idx="6111">
                  <c:v>49.775822415584003</c:v>
                </c:pt>
                <c:pt idx="6112">
                  <c:v>48.220327965096999</c:v>
                </c:pt>
                <c:pt idx="6113">
                  <c:v>49.775822415584003</c:v>
                </c:pt>
                <c:pt idx="6114">
                  <c:v>48.998075190340501</c:v>
                </c:pt>
                <c:pt idx="6115">
                  <c:v>53.275684929179803</c:v>
                </c:pt>
                <c:pt idx="6116">
                  <c:v>46.405584439528901</c:v>
                </c:pt>
                <c:pt idx="6117">
                  <c:v>44.590840913960697</c:v>
                </c:pt>
                <c:pt idx="6118">
                  <c:v>47.183331664772403</c:v>
                </c:pt>
                <c:pt idx="6119">
                  <c:v>44.461216376420097</c:v>
                </c:pt>
                <c:pt idx="6120">
                  <c:v>57.071881153762298</c:v>
                </c:pt>
                <c:pt idx="6121">
                  <c:v>54.888008150429599</c:v>
                </c:pt>
                <c:pt idx="6122">
                  <c:v>51.102628277986199</c:v>
                </c:pt>
                <c:pt idx="6123">
                  <c:v>52.4129520799858</c:v>
                </c:pt>
                <c:pt idx="6124">
                  <c:v>51.976177479319297</c:v>
                </c:pt>
                <c:pt idx="6125">
                  <c:v>52.704135147096899</c:v>
                </c:pt>
                <c:pt idx="6126">
                  <c:v>55.033599683985102</c:v>
                </c:pt>
                <c:pt idx="6127">
                  <c:v>53.140909747763402</c:v>
                </c:pt>
                <c:pt idx="6128">
                  <c:v>62.604359428872002</c:v>
                </c:pt>
                <c:pt idx="6129">
                  <c:v>57.508655754428901</c:v>
                </c:pt>
                <c:pt idx="6130">
                  <c:v>53.286501281318898</c:v>
                </c:pt>
                <c:pt idx="6131">
                  <c:v>52.267360546430297</c:v>
                </c:pt>
                <c:pt idx="6132">
                  <c:v>54.888008150429599</c:v>
                </c:pt>
                <c:pt idx="6133">
                  <c:v>52.267360546430297</c:v>
                </c:pt>
                <c:pt idx="6134">
                  <c:v>54.160050482651997</c:v>
                </c:pt>
                <c:pt idx="6135">
                  <c:v>55.9071488853182</c:v>
                </c:pt>
                <c:pt idx="6136">
                  <c:v>54.160050482651997</c:v>
                </c:pt>
                <c:pt idx="6137">
                  <c:v>55.9071488853182</c:v>
                </c:pt>
                <c:pt idx="6138">
                  <c:v>55.033599683985102</c:v>
                </c:pt>
                <c:pt idx="6139">
                  <c:v>59.838120291317203</c:v>
                </c:pt>
                <c:pt idx="6140">
                  <c:v>52.1217690128748</c:v>
                </c:pt>
                <c:pt idx="6141">
                  <c:v>50.083487543097597</c:v>
                </c:pt>
                <c:pt idx="6142">
                  <c:v>52.995318214207899</c:v>
                </c:pt>
                <c:pt idx="6143">
                  <c:v>49.937896009542101</c:v>
                </c:pt>
                <c:pt idx="6144">
                  <c:v>57.677596873554599</c:v>
                </c:pt>
                <c:pt idx="6145">
                  <c:v>55.470545972780897</c:v>
                </c:pt>
                <c:pt idx="6146">
                  <c:v>51.644991078106301</c:v>
                </c:pt>
                <c:pt idx="6147">
                  <c:v>52.9692216185706</c:v>
                </c:pt>
                <c:pt idx="6148">
                  <c:v>52.527811438415803</c:v>
                </c:pt>
                <c:pt idx="6149">
                  <c:v>53.263495072007103</c:v>
                </c:pt>
                <c:pt idx="6150">
                  <c:v>55.617682699499099</c:v>
                </c:pt>
                <c:pt idx="6151">
                  <c:v>53.704905252161801</c:v>
                </c:pt>
                <c:pt idx="6152">
                  <c:v>63.268792488848199</c:v>
                </c:pt>
                <c:pt idx="6153">
                  <c:v>58.119007053709403</c:v>
                </c:pt>
                <c:pt idx="6154">
                  <c:v>53.852041978880102</c:v>
                </c:pt>
                <c:pt idx="6155">
                  <c:v>52.822084891852299</c:v>
                </c:pt>
                <c:pt idx="6156">
                  <c:v>55.470545972780897</c:v>
                </c:pt>
                <c:pt idx="6157">
                  <c:v>52.822084891852299</c:v>
                </c:pt>
                <c:pt idx="6158">
                  <c:v>54.734862339189597</c:v>
                </c:pt>
                <c:pt idx="6159">
                  <c:v>56.500503059808601</c:v>
                </c:pt>
                <c:pt idx="6160">
                  <c:v>54.734862339189597</c:v>
                </c:pt>
                <c:pt idx="6161">
                  <c:v>56.500503059808601</c:v>
                </c:pt>
                <c:pt idx="6162">
                  <c:v>55.617682699499099</c:v>
                </c:pt>
                <c:pt idx="6163">
                  <c:v>60.473194681201399</c:v>
                </c:pt>
                <c:pt idx="6164">
                  <c:v>52.674948165134097</c:v>
                </c:pt>
                <c:pt idx="6165">
                  <c:v>50.615033991078597</c:v>
                </c:pt>
                <c:pt idx="6166">
                  <c:v>53.557768525443599</c:v>
                </c:pt>
                <c:pt idx="6167">
                  <c:v>50.467897264360303</c:v>
                </c:pt>
                <c:pt idx="6168">
                  <c:v>53.572190328295797</c:v>
                </c:pt>
                <c:pt idx="6169">
                  <c:v>51.5222340657335</c:v>
                </c:pt>
                <c:pt idx="6170">
                  <c:v>47.968976543958703</c:v>
                </c:pt>
                <c:pt idx="6171">
                  <c:v>49.198950301496097</c:v>
                </c:pt>
                <c:pt idx="6172">
                  <c:v>48.788959048983699</c:v>
                </c:pt>
                <c:pt idx="6173">
                  <c:v>49.472277803171103</c:v>
                </c:pt>
                <c:pt idx="6174">
                  <c:v>51.658897816570899</c:v>
                </c:pt>
                <c:pt idx="6175">
                  <c:v>49.882269055683601</c:v>
                </c:pt>
                <c:pt idx="6176">
                  <c:v>58.765412860120399</c:v>
                </c:pt>
                <c:pt idx="6177">
                  <c:v>53.982181580808302</c:v>
                </c:pt>
                <c:pt idx="6178">
                  <c:v>50.0189328065211</c:v>
                </c:pt>
                <c:pt idx="6179">
                  <c:v>49.062286550658698</c:v>
                </c:pt>
                <c:pt idx="6180">
                  <c:v>51.5222340657335</c:v>
                </c:pt>
                <c:pt idx="6181">
                  <c:v>49.062286550658698</c:v>
                </c:pt>
                <c:pt idx="6182">
                  <c:v>50.838915311546003</c:v>
                </c:pt>
                <c:pt idx="6183">
                  <c:v>52.478880321595902</c:v>
                </c:pt>
                <c:pt idx="6184">
                  <c:v>50.838915311546003</c:v>
                </c:pt>
                <c:pt idx="6185">
                  <c:v>52.478880321595902</c:v>
                </c:pt>
                <c:pt idx="6186">
                  <c:v>51.658897816570899</c:v>
                </c:pt>
                <c:pt idx="6187">
                  <c:v>56.168801594208098</c:v>
                </c:pt>
                <c:pt idx="6188">
                  <c:v>48.925622799821198</c:v>
                </c:pt>
                <c:pt idx="6189">
                  <c:v>47.012330288096301</c:v>
                </c:pt>
                <c:pt idx="6190">
                  <c:v>49.745605304846102</c:v>
                </c:pt>
                <c:pt idx="6191">
                  <c:v>46.875666537258802</c:v>
                </c:pt>
                <c:pt idx="6192">
                  <c:v>58.687123073208497</c:v>
                </c:pt>
                <c:pt idx="6193">
                  <c:v>56.441442343366298</c:v>
                </c:pt>
                <c:pt idx="6194">
                  <c:v>52.5489290783066</c:v>
                </c:pt>
                <c:pt idx="6195">
                  <c:v>53.896337516211901</c:v>
                </c:pt>
                <c:pt idx="6196">
                  <c:v>53.447201370243398</c:v>
                </c:pt>
                <c:pt idx="6197">
                  <c:v>54.195761613524098</c:v>
                </c:pt>
                <c:pt idx="6198">
                  <c:v>56.591154392022403</c:v>
                </c:pt>
                <c:pt idx="6199">
                  <c:v>54.644897759492601</c:v>
                </c:pt>
                <c:pt idx="6200">
                  <c:v>64.376180922141899</c:v>
                </c:pt>
                <c:pt idx="6201">
                  <c:v>59.1362592191769</c:v>
                </c:pt>
                <c:pt idx="6202">
                  <c:v>54.794609808148699</c:v>
                </c:pt>
                <c:pt idx="6203">
                  <c:v>53.746625467555702</c:v>
                </c:pt>
                <c:pt idx="6204">
                  <c:v>56.441442343366298</c:v>
                </c:pt>
                <c:pt idx="6205">
                  <c:v>53.746625467555702</c:v>
                </c:pt>
                <c:pt idx="6206">
                  <c:v>55.692882100085598</c:v>
                </c:pt>
                <c:pt idx="6207">
                  <c:v>57.489426683959302</c:v>
                </c:pt>
                <c:pt idx="6208">
                  <c:v>55.692882100085598</c:v>
                </c:pt>
                <c:pt idx="6209">
                  <c:v>57.489426683959302</c:v>
                </c:pt>
                <c:pt idx="6210">
                  <c:v>56.591154392022403</c:v>
                </c:pt>
                <c:pt idx="6211">
                  <c:v>61.531651997675198</c:v>
                </c:pt>
                <c:pt idx="6212">
                  <c:v>53.596913418899597</c:v>
                </c:pt>
                <c:pt idx="6213">
                  <c:v>51.500944737713603</c:v>
                </c:pt>
                <c:pt idx="6214">
                  <c:v>54.495185710836402</c:v>
                </c:pt>
                <c:pt idx="6215">
                  <c:v>51.351232689057397</c:v>
                </c:pt>
                <c:pt idx="6216">
                  <c:v>63.330943591615998</c:v>
                </c:pt>
                <c:pt idx="6217">
                  <c:v>60.907565648059297</c:v>
                </c:pt>
                <c:pt idx="6218">
                  <c:v>56.707043879227598</c:v>
                </c:pt>
                <c:pt idx="6219">
                  <c:v>58.161070645361598</c:v>
                </c:pt>
                <c:pt idx="6220">
                  <c:v>57.6763950566503</c:v>
                </c:pt>
                <c:pt idx="6221">
                  <c:v>58.484187704502503</c:v>
                </c:pt>
                <c:pt idx="6222">
                  <c:v>61.069124177629703</c:v>
                </c:pt>
                <c:pt idx="6223">
                  <c:v>58.9688632932139</c:v>
                </c:pt>
                <c:pt idx="6224">
                  <c:v>69.470167715293101</c:v>
                </c:pt>
                <c:pt idx="6225">
                  <c:v>63.815619180327303</c:v>
                </c:pt>
                <c:pt idx="6226">
                  <c:v>59.130421822784299</c:v>
                </c:pt>
                <c:pt idx="6227">
                  <c:v>57.999512115791198</c:v>
                </c:pt>
                <c:pt idx="6228">
                  <c:v>60.907565648059297</c:v>
                </c:pt>
                <c:pt idx="6229">
                  <c:v>57.999512115791198</c:v>
                </c:pt>
                <c:pt idx="6230">
                  <c:v>60.099773000207001</c:v>
                </c:pt>
                <c:pt idx="6231">
                  <c:v>62.038475355052398</c:v>
                </c:pt>
                <c:pt idx="6232">
                  <c:v>60.099773000207001</c:v>
                </c:pt>
                <c:pt idx="6233">
                  <c:v>62.038475355052398</c:v>
                </c:pt>
                <c:pt idx="6234">
                  <c:v>61.069124177629703</c:v>
                </c:pt>
                <c:pt idx="6235">
                  <c:v>66.400555653454504</c:v>
                </c:pt>
                <c:pt idx="6236">
                  <c:v>57.837953586220699</c:v>
                </c:pt>
                <c:pt idx="6237">
                  <c:v>55.576134172234497</c:v>
                </c:pt>
                <c:pt idx="6238">
                  <c:v>58.807304763643401</c:v>
                </c:pt>
                <c:pt idx="6239">
                  <c:v>55.414575642663998</c:v>
                </c:pt>
                <c:pt idx="6240">
                  <c:v>88.972909062822893</c:v>
                </c:pt>
                <c:pt idx="6241">
                  <c:v>85.568333460929196</c:v>
                </c:pt>
                <c:pt idx="6242">
                  <c:v>79.667069084313397</c:v>
                </c:pt>
                <c:pt idx="6243">
                  <c:v>81.709814445449595</c:v>
                </c:pt>
                <c:pt idx="6244">
                  <c:v>81.028899325070896</c:v>
                </c:pt>
                <c:pt idx="6245">
                  <c:v>82.1637578590354</c:v>
                </c:pt>
                <c:pt idx="6246">
                  <c:v>85.795305167722105</c:v>
                </c:pt>
                <c:pt idx="6247">
                  <c:v>82.844672979414199</c:v>
                </c:pt>
                <c:pt idx="6248">
                  <c:v>97.597833920953704</c:v>
                </c:pt>
                <c:pt idx="6249">
                  <c:v>89.653824183201706</c:v>
                </c:pt>
                <c:pt idx="6250">
                  <c:v>83.071644686207094</c:v>
                </c:pt>
                <c:pt idx="6251">
                  <c:v>81.4828427386567</c:v>
                </c:pt>
                <c:pt idx="6252">
                  <c:v>85.568333460929196</c:v>
                </c:pt>
                <c:pt idx="6253">
                  <c:v>81.4828427386567</c:v>
                </c:pt>
                <c:pt idx="6254">
                  <c:v>84.433474926964607</c:v>
                </c:pt>
                <c:pt idx="6255">
                  <c:v>87.157135408479604</c:v>
                </c:pt>
                <c:pt idx="6256">
                  <c:v>84.433474926964607</c:v>
                </c:pt>
                <c:pt idx="6257">
                  <c:v>87.157135408479604</c:v>
                </c:pt>
                <c:pt idx="6258">
                  <c:v>85.795305167722105</c:v>
                </c:pt>
                <c:pt idx="6259">
                  <c:v>93.285371491888299</c:v>
                </c:pt>
                <c:pt idx="6260">
                  <c:v>81.255871031863805</c:v>
                </c:pt>
                <c:pt idx="6261">
                  <c:v>78.078267136763003</c:v>
                </c:pt>
                <c:pt idx="6262">
                  <c:v>82.617701272621304</c:v>
                </c:pt>
                <c:pt idx="6263">
                  <c:v>77.851295429970094</c:v>
                </c:pt>
                <c:pt idx="6264">
                  <c:v>89.040210809466501</c:v>
                </c:pt>
                <c:pt idx="6265">
                  <c:v>85.633059885634907</c:v>
                </c:pt>
                <c:pt idx="6266">
                  <c:v>79.727331617660099</c:v>
                </c:pt>
                <c:pt idx="6267">
                  <c:v>81.771622171958995</c:v>
                </c:pt>
                <c:pt idx="6268">
                  <c:v>81.090191987192696</c:v>
                </c:pt>
                <c:pt idx="6269">
                  <c:v>82.225908961803299</c:v>
                </c:pt>
                <c:pt idx="6270">
                  <c:v>85.860203280557002</c:v>
                </c:pt>
                <c:pt idx="6271">
                  <c:v>82.907339146569598</c:v>
                </c:pt>
                <c:pt idx="6272">
                  <c:v>97.671659816506605</c:v>
                </c:pt>
                <c:pt idx="6273">
                  <c:v>89.7216409942328</c:v>
                </c:pt>
                <c:pt idx="6274">
                  <c:v>83.134482541491707</c:v>
                </c:pt>
                <c:pt idx="6275">
                  <c:v>81.5444787770369</c:v>
                </c:pt>
                <c:pt idx="6276">
                  <c:v>85.633059885634907</c:v>
                </c:pt>
                <c:pt idx="6277">
                  <c:v>81.5444787770369</c:v>
                </c:pt>
                <c:pt idx="6278">
                  <c:v>84.497342911024305</c:v>
                </c:pt>
                <c:pt idx="6279">
                  <c:v>87.2230636500896</c:v>
                </c:pt>
                <c:pt idx="6280">
                  <c:v>84.497342911024305</c:v>
                </c:pt>
                <c:pt idx="6281">
                  <c:v>87.2230636500896</c:v>
                </c:pt>
                <c:pt idx="6282">
                  <c:v>85.860203280557002</c:v>
                </c:pt>
                <c:pt idx="6283">
                  <c:v>93.355935312986603</c:v>
                </c:pt>
                <c:pt idx="6284">
                  <c:v>81.317335382114805</c:v>
                </c:pt>
                <c:pt idx="6285">
                  <c:v>78.137327853205306</c:v>
                </c:pt>
                <c:pt idx="6286">
                  <c:v>82.680195751647503</c:v>
                </c:pt>
                <c:pt idx="6287">
                  <c:v>77.910184458283197</c:v>
                </c:pt>
                <c:pt idx="6288">
                  <c:v>93.078315608081695</c:v>
                </c:pt>
                <c:pt idx="6289">
                  <c:v>89.516645367976594</c:v>
                </c:pt>
                <c:pt idx="6290">
                  <c:v>83.343083618460994</c:v>
                </c:pt>
                <c:pt idx="6291">
                  <c:v>85.480085762524098</c:v>
                </c:pt>
                <c:pt idx="6292">
                  <c:v>84.767751714503007</c:v>
                </c:pt>
                <c:pt idx="6293">
                  <c:v>85.954975127871407</c:v>
                </c:pt>
                <c:pt idx="6294">
                  <c:v>89.754090050650305</c:v>
                </c:pt>
                <c:pt idx="6295">
                  <c:v>86.667309175892399</c:v>
                </c:pt>
                <c:pt idx="6296">
                  <c:v>102.101213549682</c:v>
                </c:pt>
                <c:pt idx="6297">
                  <c:v>93.790649656102801</c:v>
                </c:pt>
                <c:pt idx="6298">
                  <c:v>86.904753858566096</c:v>
                </c:pt>
                <c:pt idx="6299">
                  <c:v>85.242641079850401</c:v>
                </c:pt>
                <c:pt idx="6300">
                  <c:v>89.516645367976594</c:v>
                </c:pt>
                <c:pt idx="6301">
                  <c:v>85.242641079850401</c:v>
                </c:pt>
                <c:pt idx="6302">
                  <c:v>88.329421954608193</c:v>
                </c:pt>
                <c:pt idx="6303">
                  <c:v>91.178758146692303</c:v>
                </c:pt>
                <c:pt idx="6304">
                  <c:v>88.329421954608193</c:v>
                </c:pt>
                <c:pt idx="6305">
                  <c:v>91.178758146692303</c:v>
                </c:pt>
                <c:pt idx="6306">
                  <c:v>89.754090050650305</c:v>
                </c:pt>
                <c:pt idx="6307">
                  <c:v>97.589764578881599</c:v>
                </c:pt>
                <c:pt idx="6308">
                  <c:v>85.005196397176704</c:v>
                </c:pt>
                <c:pt idx="6309">
                  <c:v>81.6809708397452</c:v>
                </c:pt>
                <c:pt idx="6310">
                  <c:v>86.429864493218801</c:v>
                </c:pt>
                <c:pt idx="6311">
                  <c:v>81.443526157071503</c:v>
                </c:pt>
                <c:pt idx="6312">
                  <c:v>96.645308180191904</c:v>
                </c:pt>
                <c:pt idx="6313">
                  <c:v>92.947145877378503</c:v>
                </c:pt>
                <c:pt idx="6314">
                  <c:v>86.536997885835106</c:v>
                </c:pt>
                <c:pt idx="6315">
                  <c:v>88.755895267523201</c:v>
                </c:pt>
                <c:pt idx="6316">
                  <c:v>88.016262806960498</c:v>
                </c:pt>
                <c:pt idx="6317">
                  <c:v>89.248983574565003</c:v>
                </c:pt>
                <c:pt idx="6318">
                  <c:v>93.193690030899305</c:v>
                </c:pt>
                <c:pt idx="6319">
                  <c:v>89.988616035127706</c:v>
                </c:pt>
                <c:pt idx="6320">
                  <c:v>106.013986013986</c:v>
                </c:pt>
                <c:pt idx="6321">
                  <c:v>97.384940640754607</c:v>
                </c:pt>
                <c:pt idx="6322">
                  <c:v>90.235160188648607</c:v>
                </c:pt>
                <c:pt idx="6323">
                  <c:v>88.5093511140023</c:v>
                </c:pt>
                <c:pt idx="6324">
                  <c:v>92.947145877378404</c:v>
                </c:pt>
                <c:pt idx="6325">
                  <c:v>88.5093511140023</c:v>
                </c:pt>
                <c:pt idx="6326">
                  <c:v>91.714425109773899</c:v>
                </c:pt>
                <c:pt idx="6327">
                  <c:v>94.672954952024696</c:v>
                </c:pt>
                <c:pt idx="6328">
                  <c:v>91.714425109773899</c:v>
                </c:pt>
                <c:pt idx="6329">
                  <c:v>94.672954952024696</c:v>
                </c:pt>
                <c:pt idx="6330">
                  <c:v>93.193690030899305</c:v>
                </c:pt>
                <c:pt idx="6331">
                  <c:v>101.32964709708899</c:v>
                </c:pt>
                <c:pt idx="6332">
                  <c:v>88.262806960481399</c:v>
                </c:pt>
                <c:pt idx="6333">
                  <c:v>84.811188811188799</c:v>
                </c:pt>
                <c:pt idx="6334">
                  <c:v>89.742071881606805</c:v>
                </c:pt>
                <c:pt idx="6335">
                  <c:v>84.564644657667898</c:v>
                </c:pt>
                <c:pt idx="6336">
                  <c:v>92.337996395002307</c:v>
                </c:pt>
                <c:pt idx="6337">
                  <c:v>88.804654696214001</c:v>
                </c:pt>
                <c:pt idx="6338">
                  <c:v>82.680195751647503</c:v>
                </c:pt>
                <c:pt idx="6339">
                  <c:v>84.800200770920497</c:v>
                </c:pt>
                <c:pt idx="6340">
                  <c:v>84.093532431162799</c:v>
                </c:pt>
                <c:pt idx="6341">
                  <c:v>85.271312997425596</c:v>
                </c:pt>
                <c:pt idx="6342">
                  <c:v>89.040210809466501</c:v>
                </c:pt>
                <c:pt idx="6343">
                  <c:v>85.977981337183294</c:v>
                </c:pt>
                <c:pt idx="6344">
                  <c:v>101.289128698599</c:v>
                </c:pt>
                <c:pt idx="6345">
                  <c:v>93.044664734760005</c:v>
                </c:pt>
                <c:pt idx="6346">
                  <c:v>86.213537450435794</c:v>
                </c:pt>
                <c:pt idx="6347">
                  <c:v>84.564644657667898</c:v>
                </c:pt>
                <c:pt idx="6348">
                  <c:v>88.804654696213902</c:v>
                </c:pt>
                <c:pt idx="6349">
                  <c:v>84.564644657667898</c:v>
                </c:pt>
                <c:pt idx="6350">
                  <c:v>87.626874129951204</c:v>
                </c:pt>
                <c:pt idx="6351">
                  <c:v>90.453547488981798</c:v>
                </c:pt>
                <c:pt idx="6352">
                  <c:v>87.626874129951204</c:v>
                </c:pt>
                <c:pt idx="6353">
                  <c:v>90.453547488981798</c:v>
                </c:pt>
                <c:pt idx="6354">
                  <c:v>89.040210809466501</c:v>
                </c:pt>
                <c:pt idx="6355">
                  <c:v>96.813562546800895</c:v>
                </c:pt>
                <c:pt idx="6356">
                  <c:v>84.329088544415399</c:v>
                </c:pt>
                <c:pt idx="6357">
                  <c:v>81.031302958879607</c:v>
                </c:pt>
                <c:pt idx="6358">
                  <c:v>85.742425223930695</c:v>
                </c:pt>
                <c:pt idx="6359">
                  <c:v>80.795746845626994</c:v>
                </c:pt>
                <c:pt idx="6360">
                  <c:v>81.704320425315402</c:v>
                </c:pt>
                <c:pt idx="6361">
                  <c:v>78.577879592714098</c:v>
                </c:pt>
                <c:pt idx="6362">
                  <c:v>73.158715482871699</c:v>
                </c:pt>
                <c:pt idx="6363">
                  <c:v>75.034579982432604</c:v>
                </c:pt>
                <c:pt idx="6364">
                  <c:v>74.409291815912297</c:v>
                </c:pt>
                <c:pt idx="6365">
                  <c:v>75.451438760112694</c:v>
                </c:pt>
                <c:pt idx="6366">
                  <c:v>78.7863089815542</c:v>
                </c:pt>
                <c:pt idx="6367">
                  <c:v>76.076726926633</c:v>
                </c:pt>
                <c:pt idx="6368">
                  <c:v>89.624637201238897</c:v>
                </c:pt>
                <c:pt idx="6369">
                  <c:v>82.329608591835694</c:v>
                </c:pt>
                <c:pt idx="6370">
                  <c:v>76.285156315473102</c:v>
                </c:pt>
                <c:pt idx="6371">
                  <c:v>74.826150593592502</c:v>
                </c:pt>
                <c:pt idx="6372">
                  <c:v>78.577879592714098</c:v>
                </c:pt>
                <c:pt idx="6373">
                  <c:v>74.826150593592502</c:v>
                </c:pt>
                <c:pt idx="6374">
                  <c:v>77.535732648513601</c:v>
                </c:pt>
                <c:pt idx="6375">
                  <c:v>80.036885314594699</c:v>
                </c:pt>
                <c:pt idx="6376">
                  <c:v>77.535732648513601</c:v>
                </c:pt>
                <c:pt idx="6377">
                  <c:v>80.036885314594699</c:v>
                </c:pt>
                <c:pt idx="6378">
                  <c:v>78.7863089815542</c:v>
                </c:pt>
                <c:pt idx="6379">
                  <c:v>85.664478813277199</c:v>
                </c:pt>
                <c:pt idx="6380">
                  <c:v>74.617721204752399</c:v>
                </c:pt>
                <c:pt idx="6381">
                  <c:v>71.699709760991098</c:v>
                </c:pt>
                <c:pt idx="6382">
                  <c:v>75.868297537792898</c:v>
                </c:pt>
                <c:pt idx="6383">
                  <c:v>71.491280372150996</c:v>
                </c:pt>
                <c:pt idx="6384">
                  <c:v>78.877647066284794</c:v>
                </c:pt>
                <c:pt idx="6385">
                  <c:v>75.859369755074894</c:v>
                </c:pt>
                <c:pt idx="6386">
                  <c:v>70.627689082311093</c:v>
                </c:pt>
                <c:pt idx="6387">
                  <c:v>72.438655469037002</c:v>
                </c:pt>
                <c:pt idx="6388">
                  <c:v>71.835000006794999</c:v>
                </c:pt>
                <c:pt idx="6389">
                  <c:v>72.841092443864994</c:v>
                </c:pt>
                <c:pt idx="6390">
                  <c:v>76.060588242488905</c:v>
                </c:pt>
                <c:pt idx="6391">
                  <c:v>73.444747906106997</c:v>
                </c:pt>
                <c:pt idx="6392">
                  <c:v>86.523949588016507</c:v>
                </c:pt>
                <c:pt idx="6393">
                  <c:v>79.481302528526697</c:v>
                </c:pt>
                <c:pt idx="6394">
                  <c:v>73.645966393520993</c:v>
                </c:pt>
                <c:pt idx="6395">
                  <c:v>72.237436981623006</c:v>
                </c:pt>
                <c:pt idx="6396">
                  <c:v>75.859369755074894</c:v>
                </c:pt>
                <c:pt idx="6397">
                  <c:v>72.237436981623006</c:v>
                </c:pt>
                <c:pt idx="6398">
                  <c:v>74.853277318004899</c:v>
                </c:pt>
                <c:pt idx="6399">
                  <c:v>77.267899166972796</c:v>
                </c:pt>
                <c:pt idx="6400">
                  <c:v>74.853277318004899</c:v>
                </c:pt>
                <c:pt idx="6401">
                  <c:v>77.267899166972796</c:v>
                </c:pt>
                <c:pt idx="6402">
                  <c:v>76.060588242488905</c:v>
                </c:pt>
                <c:pt idx="6403">
                  <c:v>82.700798327150594</c:v>
                </c:pt>
                <c:pt idx="6404">
                  <c:v>72.036218494208995</c:v>
                </c:pt>
                <c:pt idx="6405">
                  <c:v>69.219159670413205</c:v>
                </c:pt>
                <c:pt idx="6406">
                  <c:v>73.243529418693001</c:v>
                </c:pt>
                <c:pt idx="6407">
                  <c:v>69.017941182999195</c:v>
                </c:pt>
                <c:pt idx="6408">
                  <c:v>69.926514762687603</c:v>
                </c:pt>
                <c:pt idx="6409">
                  <c:v>67.250755269217507</c:v>
                </c:pt>
                <c:pt idx="6410">
                  <c:v>62.612772147202399</c:v>
                </c:pt>
                <c:pt idx="6411">
                  <c:v>64.218227843284495</c:v>
                </c:pt>
                <c:pt idx="6412">
                  <c:v>63.683075944590499</c:v>
                </c:pt>
                <c:pt idx="6413">
                  <c:v>64.574995775747198</c:v>
                </c:pt>
                <c:pt idx="6414">
                  <c:v>67.429139235448801</c:v>
                </c:pt>
                <c:pt idx="6415">
                  <c:v>65.110147674441293</c:v>
                </c:pt>
                <c:pt idx="6416">
                  <c:v>76.705105479478803</c:v>
                </c:pt>
                <c:pt idx="6417">
                  <c:v>70.461666661381599</c:v>
                </c:pt>
                <c:pt idx="6418">
                  <c:v>65.288531640672602</c:v>
                </c:pt>
                <c:pt idx="6419">
                  <c:v>64.039843877053201</c:v>
                </c:pt>
                <c:pt idx="6420">
                  <c:v>67.250755269217393</c:v>
                </c:pt>
                <c:pt idx="6421">
                  <c:v>64.039843877053201</c:v>
                </c:pt>
                <c:pt idx="6422">
                  <c:v>66.358835438060694</c:v>
                </c:pt>
                <c:pt idx="6423">
                  <c:v>68.499443032836794</c:v>
                </c:pt>
                <c:pt idx="6424">
                  <c:v>66.358835438060694</c:v>
                </c:pt>
                <c:pt idx="6425">
                  <c:v>68.499443032836794</c:v>
                </c:pt>
                <c:pt idx="6426">
                  <c:v>67.429139235448801</c:v>
                </c:pt>
                <c:pt idx="6427">
                  <c:v>73.315810121083203</c:v>
                </c:pt>
                <c:pt idx="6428">
                  <c:v>63.8614599108218</c:v>
                </c:pt>
                <c:pt idx="6429">
                  <c:v>61.364084383582998</c:v>
                </c:pt>
                <c:pt idx="6430">
                  <c:v>64.9317637082099</c:v>
                </c:pt>
                <c:pt idx="6431">
                  <c:v>61.185700417351697</c:v>
                </c:pt>
                <c:pt idx="6432">
                  <c:v>70.868739215697801</c:v>
                </c:pt>
                <c:pt idx="6433">
                  <c:v>68.156925215097203</c:v>
                </c:pt>
                <c:pt idx="6434">
                  <c:v>63.456447614056003</c:v>
                </c:pt>
                <c:pt idx="6435">
                  <c:v>65.083536014416396</c:v>
                </c:pt>
                <c:pt idx="6436">
                  <c:v>64.541173214296194</c:v>
                </c:pt>
                <c:pt idx="6437">
                  <c:v>65.445111214496507</c:v>
                </c:pt>
                <c:pt idx="6438">
                  <c:v>68.337712815137195</c:v>
                </c:pt>
                <c:pt idx="6439">
                  <c:v>65.987474014616595</c:v>
                </c:pt>
                <c:pt idx="6440">
                  <c:v>77.738668017219595</c:v>
                </c:pt>
                <c:pt idx="6441">
                  <c:v>71.411102015818003</c:v>
                </c:pt>
                <c:pt idx="6442">
                  <c:v>66.1682616146566</c:v>
                </c:pt>
                <c:pt idx="6443">
                  <c:v>64.902748414376305</c:v>
                </c:pt>
                <c:pt idx="6444">
                  <c:v>68.156925215097203</c:v>
                </c:pt>
                <c:pt idx="6445">
                  <c:v>64.902748414376305</c:v>
                </c:pt>
                <c:pt idx="6446">
                  <c:v>67.252987214896905</c:v>
                </c:pt>
                <c:pt idx="6447">
                  <c:v>69.422438415377499</c:v>
                </c:pt>
                <c:pt idx="6448">
                  <c:v>67.252987214896905</c:v>
                </c:pt>
                <c:pt idx="6449">
                  <c:v>69.422438415377499</c:v>
                </c:pt>
                <c:pt idx="6450">
                  <c:v>68.337712815137195</c:v>
                </c:pt>
                <c:pt idx="6451">
                  <c:v>74.303703616458705</c:v>
                </c:pt>
                <c:pt idx="6452">
                  <c:v>64.721960814336299</c:v>
                </c:pt>
                <c:pt idx="6453">
                  <c:v>62.1909344137757</c:v>
                </c:pt>
                <c:pt idx="6454">
                  <c:v>65.806686414576603</c:v>
                </c:pt>
                <c:pt idx="6455">
                  <c:v>62.010146813735602</c:v>
                </c:pt>
                <c:pt idx="6456">
                  <c:v>62.254115645318599</c:v>
                </c:pt>
                <c:pt idx="6457">
                  <c:v>59.8719428527682</c:v>
                </c:pt>
                <c:pt idx="6458">
                  <c:v>55.742843345680697</c:v>
                </c:pt>
                <c:pt idx="6459">
                  <c:v>57.172147021211003</c:v>
                </c:pt>
                <c:pt idx="6460">
                  <c:v>56.695712462700897</c:v>
                </c:pt>
                <c:pt idx="6461">
                  <c:v>57.489770060217701</c:v>
                </c:pt>
                <c:pt idx="6462">
                  <c:v>60.030754372271502</c:v>
                </c:pt>
                <c:pt idx="6463">
                  <c:v>57.966204618727801</c:v>
                </c:pt>
                <c:pt idx="6464">
                  <c:v>68.288953386446394</c:v>
                </c:pt>
                <c:pt idx="6465">
                  <c:v>62.730550203828699</c:v>
                </c:pt>
                <c:pt idx="6466">
                  <c:v>58.125016138231103</c:v>
                </c:pt>
                <c:pt idx="6467">
                  <c:v>57.013335501707601</c:v>
                </c:pt>
                <c:pt idx="6468">
                  <c:v>59.8719428527681</c:v>
                </c:pt>
                <c:pt idx="6469">
                  <c:v>57.013335501707601</c:v>
                </c:pt>
                <c:pt idx="6470">
                  <c:v>59.077885255251303</c:v>
                </c:pt>
                <c:pt idx="6471">
                  <c:v>60.983623489291702</c:v>
                </c:pt>
                <c:pt idx="6472">
                  <c:v>59.077885255251303</c:v>
                </c:pt>
                <c:pt idx="6473">
                  <c:v>60.983623489291702</c:v>
                </c:pt>
                <c:pt idx="6474">
                  <c:v>60.030754372271502</c:v>
                </c:pt>
                <c:pt idx="6475">
                  <c:v>65.271534515882493</c:v>
                </c:pt>
                <c:pt idx="6476">
                  <c:v>56.854523982204199</c:v>
                </c:pt>
                <c:pt idx="6477">
                  <c:v>54.631162709157103</c:v>
                </c:pt>
                <c:pt idx="6478">
                  <c:v>57.807393099224399</c:v>
                </c:pt>
                <c:pt idx="6479">
                  <c:v>54.4723511896538</c:v>
                </c:pt>
                <c:pt idx="6480">
                  <c:v>59.898554512792998</c:v>
                </c:pt>
                <c:pt idx="6481">
                  <c:v>57.606517988068802</c:v>
                </c:pt>
                <c:pt idx="6482">
                  <c:v>53.633654678546797</c:v>
                </c:pt>
                <c:pt idx="6483">
                  <c:v>55.008876593381402</c:v>
                </c:pt>
                <c:pt idx="6484">
                  <c:v>54.550469288436503</c:v>
                </c:pt>
                <c:pt idx="6485">
                  <c:v>55.314481463344599</c:v>
                </c:pt>
                <c:pt idx="6486">
                  <c:v>57.759320423050397</c:v>
                </c:pt>
                <c:pt idx="6487">
                  <c:v>55.772888768289398</c:v>
                </c:pt>
                <c:pt idx="6488">
                  <c:v>65.705047042094407</c:v>
                </c:pt>
                <c:pt idx="6489">
                  <c:v>60.356961817737897</c:v>
                </c:pt>
                <c:pt idx="6490">
                  <c:v>55.925691203271001</c:v>
                </c:pt>
                <c:pt idx="6491">
                  <c:v>54.8560741583997</c:v>
                </c:pt>
                <c:pt idx="6492">
                  <c:v>57.606517988068802</c:v>
                </c:pt>
                <c:pt idx="6493">
                  <c:v>54.8560741583997</c:v>
                </c:pt>
                <c:pt idx="6494">
                  <c:v>56.842505813160699</c:v>
                </c:pt>
                <c:pt idx="6495">
                  <c:v>58.676135032940103</c:v>
                </c:pt>
                <c:pt idx="6496">
                  <c:v>56.842505813160699</c:v>
                </c:pt>
                <c:pt idx="6497">
                  <c:v>58.676135032940103</c:v>
                </c:pt>
                <c:pt idx="6498">
                  <c:v>57.759320423050397</c:v>
                </c:pt>
                <c:pt idx="6499">
                  <c:v>62.801800777443702</c:v>
                </c:pt>
                <c:pt idx="6500">
                  <c:v>54.703271723418098</c:v>
                </c:pt>
                <c:pt idx="6501">
                  <c:v>52.564037633675497</c:v>
                </c:pt>
                <c:pt idx="6502">
                  <c:v>55.620086333307803</c:v>
                </c:pt>
                <c:pt idx="6503">
                  <c:v>52.411235198693902</c:v>
                </c:pt>
                <c:pt idx="6504">
                  <c:v>59.831252766149397</c:v>
                </c:pt>
                <c:pt idx="6505">
                  <c:v>57.541791563363098</c:v>
                </c:pt>
                <c:pt idx="6506">
                  <c:v>53.573392145200202</c:v>
                </c:pt>
                <c:pt idx="6507">
                  <c:v>54.947068866871902</c:v>
                </c:pt>
                <c:pt idx="6508">
                  <c:v>54.489176626314702</c:v>
                </c:pt>
                <c:pt idx="6509">
                  <c:v>55.252330360576799</c:v>
                </c:pt>
                <c:pt idx="6510">
                  <c:v>57.694422310215501</c:v>
                </c:pt>
                <c:pt idx="6511">
                  <c:v>55.710222601134099</c:v>
                </c:pt>
                <c:pt idx="6512">
                  <c:v>65.631221146541506</c:v>
                </c:pt>
                <c:pt idx="6513">
                  <c:v>60.289145006706697</c:v>
                </c:pt>
                <c:pt idx="6514">
                  <c:v>55.862853347986501</c:v>
                </c:pt>
                <c:pt idx="6515">
                  <c:v>54.7944381200195</c:v>
                </c:pt>
                <c:pt idx="6516">
                  <c:v>57.541791563363098</c:v>
                </c:pt>
                <c:pt idx="6517">
                  <c:v>54.7944381200195</c:v>
                </c:pt>
                <c:pt idx="6518">
                  <c:v>56.778637829101001</c:v>
                </c:pt>
                <c:pt idx="6519">
                  <c:v>58.6102067913301</c:v>
                </c:pt>
                <c:pt idx="6520">
                  <c:v>56.778637829101001</c:v>
                </c:pt>
                <c:pt idx="6521">
                  <c:v>58.6102067913301</c:v>
                </c:pt>
                <c:pt idx="6522">
                  <c:v>57.694422310215501</c:v>
                </c:pt>
                <c:pt idx="6523">
                  <c:v>62.731236956345498</c:v>
                </c:pt>
                <c:pt idx="6524">
                  <c:v>54.641807373167097</c:v>
                </c:pt>
                <c:pt idx="6525">
                  <c:v>52.504976917233201</c:v>
                </c:pt>
                <c:pt idx="6526">
                  <c:v>55.557591854281597</c:v>
                </c:pt>
                <c:pt idx="6527">
                  <c:v>52.352346170380798</c:v>
                </c:pt>
                <c:pt idx="6528">
                  <c:v>54.177906048088097</c:v>
                </c:pt>
                <c:pt idx="6529">
                  <c:v>52.104771888084699</c:v>
                </c:pt>
                <c:pt idx="6530">
                  <c:v>48.511339344078898</c:v>
                </c:pt>
                <c:pt idx="6531">
                  <c:v>49.755219840080898</c:v>
                </c:pt>
                <c:pt idx="6532">
                  <c:v>49.340593008080198</c:v>
                </c:pt>
                <c:pt idx="6533">
                  <c:v>50.0316377280813</c:v>
                </c:pt>
                <c:pt idx="6534">
                  <c:v>52.242980832084903</c:v>
                </c:pt>
                <c:pt idx="6535">
                  <c:v>50.446264560082</c:v>
                </c:pt>
                <c:pt idx="6536">
                  <c:v>59.429845920096597</c:v>
                </c:pt>
                <c:pt idx="6537">
                  <c:v>54.592532880088797</c:v>
                </c:pt>
                <c:pt idx="6538">
                  <c:v>50.584473504082197</c:v>
                </c:pt>
                <c:pt idx="6539">
                  <c:v>49.6170108960807</c:v>
                </c:pt>
                <c:pt idx="6540">
                  <c:v>52.104771888084699</c:v>
                </c:pt>
                <c:pt idx="6541">
                  <c:v>49.6170108960807</c:v>
                </c:pt>
                <c:pt idx="6542">
                  <c:v>51.413727168083597</c:v>
                </c:pt>
                <c:pt idx="6543">
                  <c:v>53.072234496086303</c:v>
                </c:pt>
                <c:pt idx="6544">
                  <c:v>51.413727168083597</c:v>
                </c:pt>
                <c:pt idx="6545">
                  <c:v>53.072234496086303</c:v>
                </c:pt>
                <c:pt idx="6546">
                  <c:v>52.242980832084903</c:v>
                </c:pt>
                <c:pt idx="6547">
                  <c:v>56.803875984092301</c:v>
                </c:pt>
                <c:pt idx="6548">
                  <c:v>49.478801952080403</c:v>
                </c:pt>
                <c:pt idx="6549">
                  <c:v>47.543876736077301</c:v>
                </c:pt>
                <c:pt idx="6550">
                  <c:v>50.308055616081802</c:v>
                </c:pt>
                <c:pt idx="6551">
                  <c:v>47.405667792077097</c:v>
                </c:pt>
                <c:pt idx="6552">
                  <c:v>29.7264179106506</c:v>
                </c:pt>
                <c:pt idx="6553">
                  <c:v>28.588927429375701</c:v>
                </c:pt>
                <c:pt idx="6554">
                  <c:v>26.617277261832601</c:v>
                </c:pt>
                <c:pt idx="6555">
                  <c:v>27.299771550597502</c:v>
                </c:pt>
                <c:pt idx="6556">
                  <c:v>27.072273454342501</c:v>
                </c:pt>
                <c:pt idx="6557">
                  <c:v>27.451436948100799</c:v>
                </c:pt>
                <c:pt idx="6558">
                  <c:v>28.664760128127401</c:v>
                </c:pt>
                <c:pt idx="6559">
                  <c:v>27.6789350443558</c:v>
                </c:pt>
                <c:pt idx="6560">
                  <c:v>32.608060463213697</c:v>
                </c:pt>
                <c:pt idx="6561">
                  <c:v>29.953916006905601</c:v>
                </c:pt>
                <c:pt idx="6562">
                  <c:v>27.7547677431075</c:v>
                </c:pt>
                <c:pt idx="6563">
                  <c:v>27.223938851845901</c:v>
                </c:pt>
                <c:pt idx="6564">
                  <c:v>28.588927429375701</c:v>
                </c:pt>
                <c:pt idx="6565">
                  <c:v>27.223938851845901</c:v>
                </c:pt>
                <c:pt idx="6566">
                  <c:v>28.209763935617399</c:v>
                </c:pt>
                <c:pt idx="6567">
                  <c:v>29.1197563206373</c:v>
                </c:pt>
                <c:pt idx="6568">
                  <c:v>28.209763935617399</c:v>
                </c:pt>
                <c:pt idx="6569">
                  <c:v>29.1197563206373</c:v>
                </c:pt>
                <c:pt idx="6570">
                  <c:v>28.664760128127401</c:v>
                </c:pt>
                <c:pt idx="6571">
                  <c:v>31.1672391869322</c:v>
                </c:pt>
                <c:pt idx="6572">
                  <c:v>27.148106153094201</c:v>
                </c:pt>
                <c:pt idx="6573">
                  <c:v>26.086448370570999</c:v>
                </c:pt>
                <c:pt idx="6574">
                  <c:v>27.603102345604199</c:v>
                </c:pt>
                <c:pt idx="6575">
                  <c:v>26.010615671819298</c:v>
                </c:pt>
                <c:pt idx="6576">
                  <c:v>29.966147087349398</c:v>
                </c:pt>
                <c:pt idx="6577">
                  <c:v>28.819483295741598</c:v>
                </c:pt>
                <c:pt idx="6578">
                  <c:v>26.831932723621499</c:v>
                </c:pt>
                <c:pt idx="6579">
                  <c:v>27.519930998586201</c:v>
                </c:pt>
                <c:pt idx="6580">
                  <c:v>27.2905982402646</c:v>
                </c:pt>
                <c:pt idx="6581">
                  <c:v>27.672819504133901</c:v>
                </c:pt>
                <c:pt idx="6582">
                  <c:v>28.895927548515498</c:v>
                </c:pt>
                <c:pt idx="6583">
                  <c:v>27.902152262455399</c:v>
                </c:pt>
                <c:pt idx="6584">
                  <c:v>32.871028692755701</c:v>
                </c:pt>
                <c:pt idx="6585">
                  <c:v>30.195479845670899</c:v>
                </c:pt>
                <c:pt idx="6586">
                  <c:v>27.978596515229299</c:v>
                </c:pt>
                <c:pt idx="6587">
                  <c:v>27.443486745812301</c:v>
                </c:pt>
                <c:pt idx="6588">
                  <c:v>28.819483295741598</c:v>
                </c:pt>
                <c:pt idx="6589">
                  <c:v>27.443486745812301</c:v>
                </c:pt>
                <c:pt idx="6590">
                  <c:v>28.4372620318724</c:v>
                </c:pt>
                <c:pt idx="6591">
                  <c:v>29.3545930651586</c:v>
                </c:pt>
                <c:pt idx="6592">
                  <c:v>28.4372620318724</c:v>
                </c:pt>
                <c:pt idx="6593">
                  <c:v>29.3545930651586</c:v>
                </c:pt>
                <c:pt idx="6594">
                  <c:v>28.895927548515498</c:v>
                </c:pt>
                <c:pt idx="6595">
                  <c:v>31.418587890052599</c:v>
                </c:pt>
                <c:pt idx="6596">
                  <c:v>27.3670424930385</c:v>
                </c:pt>
                <c:pt idx="6597">
                  <c:v>26.2968229542046</c:v>
                </c:pt>
                <c:pt idx="6598">
                  <c:v>27.825708009681598</c:v>
                </c:pt>
                <c:pt idx="6599">
                  <c:v>26.2203787014307</c:v>
                </c:pt>
                <c:pt idx="6600">
                  <c:v>30.2538220993879</c:v>
                </c:pt>
                <c:pt idx="6601">
                  <c:v>29.096150335380798</c:v>
                </c:pt>
                <c:pt idx="6602">
                  <c:v>27.0895192777683</c:v>
                </c:pt>
                <c:pt idx="6603">
                  <c:v>27.784122336172601</c:v>
                </c:pt>
                <c:pt idx="6604">
                  <c:v>27.5525879833712</c:v>
                </c:pt>
                <c:pt idx="6605">
                  <c:v>27.938478571373601</c:v>
                </c:pt>
                <c:pt idx="6606">
                  <c:v>29.173328452981199</c:v>
                </c:pt>
                <c:pt idx="6607">
                  <c:v>28.170012924175001</c:v>
                </c:pt>
                <c:pt idx="6608">
                  <c:v>33.186590568206199</c:v>
                </c:pt>
                <c:pt idx="6609">
                  <c:v>30.4853564521894</c:v>
                </c:pt>
                <c:pt idx="6610">
                  <c:v>28.247191041775501</c:v>
                </c:pt>
                <c:pt idx="6611">
                  <c:v>27.706944218572101</c:v>
                </c:pt>
                <c:pt idx="6612">
                  <c:v>29.096150335380798</c:v>
                </c:pt>
                <c:pt idx="6613">
                  <c:v>27.706944218572101</c:v>
                </c:pt>
                <c:pt idx="6614">
                  <c:v>28.710259747378402</c:v>
                </c:pt>
                <c:pt idx="6615">
                  <c:v>29.636397158584099</c:v>
                </c:pt>
                <c:pt idx="6616">
                  <c:v>28.710259747378402</c:v>
                </c:pt>
                <c:pt idx="6617">
                  <c:v>29.636397158584099</c:v>
                </c:pt>
                <c:pt idx="6618">
                  <c:v>29.173328452981199</c:v>
                </c:pt>
                <c:pt idx="6619">
                  <c:v>31.720206333797101</c:v>
                </c:pt>
                <c:pt idx="6620">
                  <c:v>27.629766100971601</c:v>
                </c:pt>
                <c:pt idx="6621">
                  <c:v>26.5492724545649</c:v>
                </c:pt>
                <c:pt idx="6622">
                  <c:v>28.092834806574501</c:v>
                </c:pt>
                <c:pt idx="6623">
                  <c:v>26.472094336964499</c:v>
                </c:pt>
                <c:pt idx="6624">
                  <c:v>29.007230380554201</c:v>
                </c:pt>
                <c:pt idx="6625">
                  <c:v>27.8972598302779</c:v>
                </c:pt>
                <c:pt idx="6626">
                  <c:v>25.9733108764656</c:v>
                </c:pt>
                <c:pt idx="6627">
                  <c:v>26.6392932066314</c:v>
                </c:pt>
                <c:pt idx="6628">
                  <c:v>26.417299096576201</c:v>
                </c:pt>
                <c:pt idx="6629">
                  <c:v>26.787289280001598</c:v>
                </c:pt>
                <c:pt idx="6630">
                  <c:v>27.971257866963001</c:v>
                </c:pt>
                <c:pt idx="6631">
                  <c:v>27.0092833900569</c:v>
                </c:pt>
                <c:pt idx="6632">
                  <c:v>31.8191557745875</c:v>
                </c:pt>
                <c:pt idx="6633">
                  <c:v>29.2292244906095</c:v>
                </c:pt>
                <c:pt idx="6634">
                  <c:v>27.083281426741902</c:v>
                </c:pt>
                <c:pt idx="6635">
                  <c:v>26.5652951699463</c:v>
                </c:pt>
                <c:pt idx="6636">
                  <c:v>27.8972598302779</c:v>
                </c:pt>
                <c:pt idx="6637">
                  <c:v>26.5652951699463</c:v>
                </c:pt>
                <c:pt idx="6638">
                  <c:v>27.527269646852499</c:v>
                </c:pt>
                <c:pt idx="6639">
                  <c:v>28.415246087073498</c:v>
                </c:pt>
                <c:pt idx="6640">
                  <c:v>27.527269646852499</c:v>
                </c:pt>
                <c:pt idx="6641">
                  <c:v>28.415246087073498</c:v>
                </c:pt>
                <c:pt idx="6642">
                  <c:v>27.971257866963001</c:v>
                </c:pt>
                <c:pt idx="6643">
                  <c:v>30.413193077570899</c:v>
                </c:pt>
                <c:pt idx="6644">
                  <c:v>26.491297133261199</c:v>
                </c:pt>
                <c:pt idx="6645">
                  <c:v>25.455324619670002</c:v>
                </c:pt>
                <c:pt idx="6646">
                  <c:v>26.9352853533718</c:v>
                </c:pt>
                <c:pt idx="6647">
                  <c:v>25.381326582984901</c:v>
                </c:pt>
                <c:pt idx="6648">
                  <c:v>30.973009629484299</c:v>
                </c:pt>
                <c:pt idx="6649">
                  <c:v>29.7878179344786</c:v>
                </c:pt>
                <c:pt idx="6650">
                  <c:v>27.733485663135198</c:v>
                </c:pt>
                <c:pt idx="6651">
                  <c:v>28.444600680138699</c:v>
                </c:pt>
                <c:pt idx="6652">
                  <c:v>28.2075623411375</c:v>
                </c:pt>
                <c:pt idx="6653">
                  <c:v>28.602626239472801</c:v>
                </c:pt>
                <c:pt idx="6654">
                  <c:v>29.8668307141456</c:v>
                </c:pt>
                <c:pt idx="6655">
                  <c:v>28.839664578473901</c:v>
                </c:pt>
                <c:pt idx="6656">
                  <c:v>33.975495256832303</c:v>
                </c:pt>
                <c:pt idx="6657">
                  <c:v>31.210047968485501</c:v>
                </c:pt>
                <c:pt idx="6658">
                  <c:v>28.918677358141</c:v>
                </c:pt>
                <c:pt idx="6659">
                  <c:v>28.365587900471599</c:v>
                </c:pt>
                <c:pt idx="6660">
                  <c:v>29.7878179344786</c:v>
                </c:pt>
                <c:pt idx="6661">
                  <c:v>28.365587900471599</c:v>
                </c:pt>
                <c:pt idx="6662">
                  <c:v>29.392754036143302</c:v>
                </c:pt>
                <c:pt idx="6663">
                  <c:v>30.340907392147901</c:v>
                </c:pt>
                <c:pt idx="6664">
                  <c:v>29.392754036143302</c:v>
                </c:pt>
                <c:pt idx="6665">
                  <c:v>30.340907392147901</c:v>
                </c:pt>
                <c:pt idx="6666">
                  <c:v>29.8668307141456</c:v>
                </c:pt>
                <c:pt idx="6667">
                  <c:v>32.474252443158299</c:v>
                </c:pt>
                <c:pt idx="6668">
                  <c:v>28.286575120804599</c:v>
                </c:pt>
                <c:pt idx="6669">
                  <c:v>27.180396205465801</c:v>
                </c:pt>
                <c:pt idx="6670">
                  <c:v>28.760651798806901</c:v>
                </c:pt>
                <c:pt idx="6671">
                  <c:v>27.101383425798801</c:v>
                </c:pt>
                <c:pt idx="6672">
                  <c:v>32.699059701715697</c:v>
                </c:pt>
                <c:pt idx="6673">
                  <c:v>31.4478201723133</c:v>
                </c:pt>
                <c:pt idx="6674">
                  <c:v>29.279004988015799</c:v>
                </c:pt>
                <c:pt idx="6675">
                  <c:v>30.029748705657202</c:v>
                </c:pt>
                <c:pt idx="6676">
                  <c:v>29.779500799776802</c:v>
                </c:pt>
                <c:pt idx="6677">
                  <c:v>30.196580642910899</c:v>
                </c:pt>
                <c:pt idx="6678">
                  <c:v>31.531236140940099</c:v>
                </c:pt>
                <c:pt idx="6679">
                  <c:v>30.446828548791402</c:v>
                </c:pt>
                <c:pt idx="6680">
                  <c:v>35.868866509535003</c:v>
                </c:pt>
                <c:pt idx="6681">
                  <c:v>32.949307607596097</c:v>
                </c:pt>
                <c:pt idx="6682">
                  <c:v>30.5302445174182</c:v>
                </c:pt>
                <c:pt idx="6683">
                  <c:v>29.946332737030399</c:v>
                </c:pt>
                <c:pt idx="6684">
                  <c:v>31.4478201723133</c:v>
                </c:pt>
                <c:pt idx="6685">
                  <c:v>29.946332737030399</c:v>
                </c:pt>
                <c:pt idx="6686">
                  <c:v>31.0307403291791</c:v>
                </c:pt>
                <c:pt idx="6687">
                  <c:v>32.031731952701101</c:v>
                </c:pt>
                <c:pt idx="6688">
                  <c:v>31.0307403291791</c:v>
                </c:pt>
                <c:pt idx="6689">
                  <c:v>32.031731952701101</c:v>
                </c:pt>
                <c:pt idx="6690">
                  <c:v>31.531236140940099</c:v>
                </c:pt>
                <c:pt idx="6691">
                  <c:v>34.283963105625297</c:v>
                </c:pt>
                <c:pt idx="6692">
                  <c:v>29.862916768403601</c:v>
                </c:pt>
                <c:pt idx="6693">
                  <c:v>28.695093207627998</c:v>
                </c:pt>
                <c:pt idx="6694">
                  <c:v>30.3634125801645</c:v>
                </c:pt>
                <c:pt idx="6695">
                  <c:v>28.6116772390012</c:v>
                </c:pt>
                <c:pt idx="6696">
                  <c:v>33.178518055113202</c:v>
                </c:pt>
                <c:pt idx="6697">
                  <c:v>31.9089319050452</c:v>
                </c:pt>
                <c:pt idx="6698">
                  <c:v>29.7083159115938</c:v>
                </c:pt>
                <c:pt idx="6699">
                  <c:v>30.4700676016346</c:v>
                </c:pt>
                <c:pt idx="6700">
                  <c:v>30.216150371621001</c:v>
                </c:pt>
                <c:pt idx="6701">
                  <c:v>30.639345754977001</c:v>
                </c:pt>
                <c:pt idx="6702">
                  <c:v>31.993570981716299</c:v>
                </c:pt>
                <c:pt idx="6703">
                  <c:v>30.893262984990699</c:v>
                </c:pt>
                <c:pt idx="6704">
                  <c:v>36.394802968619103</c:v>
                </c:pt>
                <c:pt idx="6705">
                  <c:v>33.4324352851269</c:v>
                </c:pt>
                <c:pt idx="6706">
                  <c:v>30.977902061661901</c:v>
                </c:pt>
                <c:pt idx="6707">
                  <c:v>30.385428524963402</c:v>
                </c:pt>
                <c:pt idx="6708">
                  <c:v>31.908931905045101</c:v>
                </c:pt>
                <c:pt idx="6709">
                  <c:v>30.385428524963402</c:v>
                </c:pt>
                <c:pt idx="6710">
                  <c:v>31.485736521689098</c:v>
                </c:pt>
                <c:pt idx="6711">
                  <c:v>32.5014054417436</c:v>
                </c:pt>
                <c:pt idx="6712">
                  <c:v>31.485736521689098</c:v>
                </c:pt>
                <c:pt idx="6713">
                  <c:v>32.5014054417436</c:v>
                </c:pt>
                <c:pt idx="6714">
                  <c:v>31.993570981716299</c:v>
                </c:pt>
                <c:pt idx="6715">
                  <c:v>34.786660511866202</c:v>
                </c:pt>
                <c:pt idx="6716">
                  <c:v>30.3007894482922</c:v>
                </c:pt>
                <c:pt idx="6717">
                  <c:v>29.115842374895301</c:v>
                </c:pt>
                <c:pt idx="6718">
                  <c:v>30.808623908319401</c:v>
                </c:pt>
                <c:pt idx="6719">
                  <c:v>29.031203298224099</c:v>
                </c:pt>
                <c:pt idx="6720">
                  <c:v>41.281364227532499</c:v>
                </c:pt>
                <c:pt idx="6721">
                  <c:v>39.701720188213699</c:v>
                </c:pt>
                <c:pt idx="6722">
                  <c:v>36.963670520061001</c:v>
                </c:pt>
                <c:pt idx="6723">
                  <c:v>37.911456943652297</c:v>
                </c:pt>
                <c:pt idx="6724">
                  <c:v>37.595528135788598</c:v>
                </c:pt>
                <c:pt idx="6725">
                  <c:v>38.122076148894799</c:v>
                </c:pt>
                <c:pt idx="6726">
                  <c:v>39.807029790834903</c:v>
                </c:pt>
                <c:pt idx="6727">
                  <c:v>38.438004956758597</c:v>
                </c:pt>
                <c:pt idx="6728">
                  <c:v>45.283129127140299</c:v>
                </c:pt>
                <c:pt idx="6729">
                  <c:v>41.597293035396298</c:v>
                </c:pt>
                <c:pt idx="6730">
                  <c:v>38.543314559379901</c:v>
                </c:pt>
                <c:pt idx="6731">
                  <c:v>37.8061473410311</c:v>
                </c:pt>
                <c:pt idx="6732">
                  <c:v>39.701720188213699</c:v>
                </c:pt>
                <c:pt idx="6733">
                  <c:v>37.8061473410311</c:v>
                </c:pt>
                <c:pt idx="6734">
                  <c:v>39.175172175107399</c:v>
                </c:pt>
                <c:pt idx="6735">
                  <c:v>40.4388874065625</c:v>
                </c:pt>
                <c:pt idx="6736">
                  <c:v>39.175172175107399</c:v>
                </c:pt>
                <c:pt idx="6737">
                  <c:v>40.4388874065625</c:v>
                </c:pt>
                <c:pt idx="6738">
                  <c:v>39.807029790834903</c:v>
                </c:pt>
                <c:pt idx="6739">
                  <c:v>43.282246677336403</c:v>
                </c:pt>
                <c:pt idx="6740">
                  <c:v>37.700837738409803</c:v>
                </c:pt>
                <c:pt idx="6741">
                  <c:v>36.226503301712199</c:v>
                </c:pt>
                <c:pt idx="6742">
                  <c:v>38.3326953541374</c:v>
                </c:pt>
                <c:pt idx="6743">
                  <c:v>36.121193699091002</c:v>
                </c:pt>
                <c:pt idx="6744">
                  <c:v>42.815630958404803</c:v>
                </c:pt>
                <c:pt idx="6745">
                  <c:v>41.177277732955702</c:v>
                </c:pt>
                <c:pt idx="6746">
                  <c:v>38.337465475510399</c:v>
                </c:pt>
                <c:pt idx="6747">
                  <c:v>39.320477410779901</c:v>
                </c:pt>
                <c:pt idx="6748">
                  <c:v>38.992806765690098</c:v>
                </c:pt>
                <c:pt idx="6749">
                  <c:v>39.538924507506501</c:v>
                </c:pt>
                <c:pt idx="6750">
                  <c:v>41.286501281318898</c:v>
                </c:pt>
                <c:pt idx="6751">
                  <c:v>39.866595152596297</c:v>
                </c:pt>
                <c:pt idx="6752">
                  <c:v>46.966125796209397</c:v>
                </c:pt>
                <c:pt idx="6753">
                  <c:v>43.143301603494599</c:v>
                </c:pt>
                <c:pt idx="6754">
                  <c:v>39.9758187009596</c:v>
                </c:pt>
                <c:pt idx="6755">
                  <c:v>39.211253862416697</c:v>
                </c:pt>
                <c:pt idx="6756">
                  <c:v>41.177277732955602</c:v>
                </c:pt>
                <c:pt idx="6757">
                  <c:v>39.211253862416697</c:v>
                </c:pt>
                <c:pt idx="6758">
                  <c:v>40.631159991139299</c:v>
                </c:pt>
                <c:pt idx="6759">
                  <c:v>41.941842571498597</c:v>
                </c:pt>
                <c:pt idx="6760">
                  <c:v>40.631159991139299</c:v>
                </c:pt>
                <c:pt idx="6761">
                  <c:v>41.941842571498597</c:v>
                </c:pt>
                <c:pt idx="6762">
                  <c:v>41.286501281318898</c:v>
                </c:pt>
                <c:pt idx="6763">
                  <c:v>44.890878377307097</c:v>
                </c:pt>
                <c:pt idx="6764">
                  <c:v>39.102030314053401</c:v>
                </c:pt>
                <c:pt idx="6765">
                  <c:v>37.572900636967503</c:v>
                </c:pt>
                <c:pt idx="6766">
                  <c:v>39.757371604233001</c:v>
                </c:pt>
                <c:pt idx="6767">
                  <c:v>37.4636770886042</c:v>
                </c:pt>
                <c:pt idx="6768">
                  <c:v>43.582764323840998</c:v>
                </c:pt>
                <c:pt idx="6769">
                  <c:v>41.915056505326703</c:v>
                </c:pt>
                <c:pt idx="6770">
                  <c:v>39.024362953235098</c:v>
                </c:pt>
                <c:pt idx="6771">
                  <c:v>40.024987644343703</c:v>
                </c:pt>
                <c:pt idx="6772">
                  <c:v>39.691446080640901</c:v>
                </c:pt>
                <c:pt idx="6773">
                  <c:v>40.247348686812302</c:v>
                </c:pt>
                <c:pt idx="6774">
                  <c:v>42.026237026560899</c:v>
                </c:pt>
                <c:pt idx="6775">
                  <c:v>40.580890250515203</c:v>
                </c:pt>
                <c:pt idx="6776">
                  <c:v>47.807624130743903</c:v>
                </c:pt>
                <c:pt idx="6777">
                  <c:v>43.9163058875438</c:v>
                </c:pt>
                <c:pt idx="6778">
                  <c:v>40.692070771749499</c:v>
                </c:pt>
                <c:pt idx="6779">
                  <c:v>39.9138071231094</c:v>
                </c:pt>
                <c:pt idx="6780">
                  <c:v>41.915056505326604</c:v>
                </c:pt>
                <c:pt idx="6781">
                  <c:v>39.9138071231094</c:v>
                </c:pt>
                <c:pt idx="6782">
                  <c:v>41.359153899155203</c:v>
                </c:pt>
                <c:pt idx="6783">
                  <c:v>42.693320153966603</c:v>
                </c:pt>
                <c:pt idx="6784">
                  <c:v>41.359153899155203</c:v>
                </c:pt>
                <c:pt idx="6785">
                  <c:v>42.693320153966603</c:v>
                </c:pt>
                <c:pt idx="6786">
                  <c:v>42.026237026560899</c:v>
                </c:pt>
                <c:pt idx="6787">
                  <c:v>45.695194227292397</c:v>
                </c:pt>
                <c:pt idx="6788">
                  <c:v>39.802626601875197</c:v>
                </c:pt>
                <c:pt idx="6789">
                  <c:v>38.246099304595099</c:v>
                </c:pt>
                <c:pt idx="6790">
                  <c:v>40.4697097292809</c:v>
                </c:pt>
                <c:pt idx="6791">
                  <c:v>38.134918783360803</c:v>
                </c:pt>
                <c:pt idx="6792">
                  <c:v>45.212922725392801</c:v>
                </c:pt>
                <c:pt idx="6793">
                  <c:v>43.482836396614999</c:v>
                </c:pt>
                <c:pt idx="6794">
                  <c:v>40.484020093400197</c:v>
                </c:pt>
                <c:pt idx="6795">
                  <c:v>41.522071890666801</c:v>
                </c:pt>
                <c:pt idx="6796">
                  <c:v>41.176054624911302</c:v>
                </c:pt>
                <c:pt idx="6797">
                  <c:v>41.752750067837198</c:v>
                </c:pt>
                <c:pt idx="6798">
                  <c:v>43.598175485200201</c:v>
                </c:pt>
                <c:pt idx="6799">
                  <c:v>42.098767333592797</c:v>
                </c:pt>
                <c:pt idx="6800">
                  <c:v>49.595808091629799</c:v>
                </c:pt>
                <c:pt idx="6801">
                  <c:v>45.5589399911483</c:v>
                </c:pt>
                <c:pt idx="6802">
                  <c:v>42.214106422177899</c:v>
                </c:pt>
                <c:pt idx="6803">
                  <c:v>41.406732802081599</c:v>
                </c:pt>
                <c:pt idx="6804">
                  <c:v>43.482836396614999</c:v>
                </c:pt>
                <c:pt idx="6805">
                  <c:v>41.406732802081599</c:v>
                </c:pt>
                <c:pt idx="6806">
                  <c:v>42.906140953688997</c:v>
                </c:pt>
                <c:pt idx="6807">
                  <c:v>44.290210016711299</c:v>
                </c:pt>
                <c:pt idx="6808">
                  <c:v>42.906140953688997</c:v>
                </c:pt>
                <c:pt idx="6809">
                  <c:v>44.290210016711299</c:v>
                </c:pt>
                <c:pt idx="6810">
                  <c:v>43.598175485200201</c:v>
                </c:pt>
                <c:pt idx="6811">
                  <c:v>47.404365408511303</c:v>
                </c:pt>
                <c:pt idx="6812">
                  <c:v>41.291393713496497</c:v>
                </c:pt>
                <c:pt idx="6813">
                  <c:v>39.676646473303897</c:v>
                </c:pt>
                <c:pt idx="6814">
                  <c:v>41.983428245007602</c:v>
                </c:pt>
                <c:pt idx="6815">
                  <c:v>39.561307384718702</c:v>
                </c:pt>
                <c:pt idx="6816">
                  <c:v>36.199105681518098</c:v>
                </c:pt>
                <c:pt idx="6817">
                  <c:v>34.813935821255903</c:v>
                </c:pt>
                <c:pt idx="6818">
                  <c:v>32.412974730134799</c:v>
                </c:pt>
                <c:pt idx="6819">
                  <c:v>33.2440766462921</c:v>
                </c:pt>
                <c:pt idx="6820">
                  <c:v>32.9670426742397</c:v>
                </c:pt>
                <c:pt idx="6821">
                  <c:v>33.428765960993701</c:v>
                </c:pt>
                <c:pt idx="6822">
                  <c:v>34.906280478606703</c:v>
                </c:pt>
                <c:pt idx="6823">
                  <c:v>33.705799933046201</c:v>
                </c:pt>
                <c:pt idx="6824">
                  <c:v>39.708202660848897</c:v>
                </c:pt>
                <c:pt idx="6825">
                  <c:v>36.476139653570499</c:v>
                </c:pt>
                <c:pt idx="6826">
                  <c:v>33.798144590397001</c:v>
                </c:pt>
                <c:pt idx="6827">
                  <c:v>33.1517319889413</c:v>
                </c:pt>
                <c:pt idx="6828">
                  <c:v>34.813935821255903</c:v>
                </c:pt>
                <c:pt idx="6829">
                  <c:v>33.1517319889413</c:v>
                </c:pt>
                <c:pt idx="6830">
                  <c:v>34.352212534501803</c:v>
                </c:pt>
                <c:pt idx="6831">
                  <c:v>35.460348422711597</c:v>
                </c:pt>
                <c:pt idx="6832">
                  <c:v>34.352212534501803</c:v>
                </c:pt>
                <c:pt idx="6833">
                  <c:v>35.460348422711597</c:v>
                </c:pt>
                <c:pt idx="6834">
                  <c:v>34.906280478606703</c:v>
                </c:pt>
                <c:pt idx="6835">
                  <c:v>37.953654171183501</c:v>
                </c:pt>
                <c:pt idx="6836">
                  <c:v>33.0593873315905</c:v>
                </c:pt>
                <c:pt idx="6837">
                  <c:v>31.766562128679102</c:v>
                </c:pt>
                <c:pt idx="6838">
                  <c:v>33.613455275695301</c:v>
                </c:pt>
                <c:pt idx="6839">
                  <c:v>31.674217471328301</c:v>
                </c:pt>
                <c:pt idx="6840">
                  <c:v>40.6580683681156</c:v>
                </c:pt>
                <c:pt idx="6841">
                  <c:v>39.102274935662301</c:v>
                </c:pt>
                <c:pt idx="6842">
                  <c:v>36.405566319409701</c:v>
                </c:pt>
                <c:pt idx="6843">
                  <c:v>37.3390423788817</c:v>
                </c:pt>
                <c:pt idx="6844">
                  <c:v>37.027883692391001</c:v>
                </c:pt>
                <c:pt idx="6845">
                  <c:v>37.546481503208803</c:v>
                </c:pt>
                <c:pt idx="6846">
                  <c:v>39.205994497825799</c:v>
                </c:pt>
                <c:pt idx="6847">
                  <c:v>37.857640189699502</c:v>
                </c:pt>
                <c:pt idx="6848">
                  <c:v>44.5994117303309</c:v>
                </c:pt>
                <c:pt idx="6849">
                  <c:v>40.9692270546063</c:v>
                </c:pt>
                <c:pt idx="6850">
                  <c:v>37.9613597518631</c:v>
                </c:pt>
                <c:pt idx="6851">
                  <c:v>37.235322816718202</c:v>
                </c:pt>
                <c:pt idx="6852">
                  <c:v>39.102274935662201</c:v>
                </c:pt>
                <c:pt idx="6853">
                  <c:v>37.235322816718202</c:v>
                </c:pt>
                <c:pt idx="6854">
                  <c:v>38.583677124844399</c:v>
                </c:pt>
                <c:pt idx="6855">
                  <c:v>39.828311870807198</c:v>
                </c:pt>
                <c:pt idx="6856">
                  <c:v>38.583677124844399</c:v>
                </c:pt>
                <c:pt idx="6857">
                  <c:v>39.828311870807198</c:v>
                </c:pt>
                <c:pt idx="6858">
                  <c:v>39.205994497825799</c:v>
                </c:pt>
                <c:pt idx="6859">
                  <c:v>42.628740049223303</c:v>
                </c:pt>
                <c:pt idx="6860">
                  <c:v>37.131603254554598</c:v>
                </c:pt>
                <c:pt idx="6861">
                  <c:v>35.679529384264796</c:v>
                </c:pt>
                <c:pt idx="6862">
                  <c:v>37.753920627535997</c:v>
                </c:pt>
                <c:pt idx="6863">
                  <c:v>35.575809822101199</c:v>
                </c:pt>
                <c:pt idx="6864">
                  <c:v>41.089580886173501</c:v>
                </c:pt>
                <c:pt idx="6865">
                  <c:v>39.517275495120998</c:v>
                </c:pt>
                <c:pt idx="6866">
                  <c:v>36.791946150629798</c:v>
                </c:pt>
                <c:pt idx="6867">
                  <c:v>37.735329385261402</c:v>
                </c:pt>
                <c:pt idx="6868">
                  <c:v>37.420868307050903</c:v>
                </c:pt>
                <c:pt idx="6869">
                  <c:v>37.944970104068403</c:v>
                </c:pt>
                <c:pt idx="6870">
                  <c:v>39.622095854524403</c:v>
                </c:pt>
                <c:pt idx="6871">
                  <c:v>38.259431182278902</c:v>
                </c:pt>
                <c:pt idx="6872">
                  <c:v>45.072754543506598</c:v>
                </c:pt>
                <c:pt idx="6873">
                  <c:v>41.404041964384</c:v>
                </c:pt>
                <c:pt idx="6874">
                  <c:v>38.3642515416824</c:v>
                </c:pt>
                <c:pt idx="6875">
                  <c:v>37.630509025857897</c:v>
                </c:pt>
                <c:pt idx="6876">
                  <c:v>39.517275495120899</c:v>
                </c:pt>
                <c:pt idx="6877">
                  <c:v>37.630509025857897</c:v>
                </c:pt>
                <c:pt idx="6878">
                  <c:v>38.993173698103398</c:v>
                </c:pt>
                <c:pt idx="6879">
                  <c:v>40.251018010945501</c:v>
                </c:pt>
                <c:pt idx="6880">
                  <c:v>38.993173698103398</c:v>
                </c:pt>
                <c:pt idx="6881">
                  <c:v>40.251018010945501</c:v>
                </c:pt>
                <c:pt idx="6882">
                  <c:v>39.622095854524403</c:v>
                </c:pt>
                <c:pt idx="6883">
                  <c:v>43.081167714840099</c:v>
                </c:pt>
                <c:pt idx="6884">
                  <c:v>37.5256886664544</c:v>
                </c:pt>
                <c:pt idx="6885">
                  <c:v>36.058203634805302</c:v>
                </c:pt>
                <c:pt idx="6886">
                  <c:v>38.154610822875398</c:v>
                </c:pt>
                <c:pt idx="6887">
                  <c:v>35.953383275401798</c:v>
                </c:pt>
                <c:pt idx="6888">
                  <c:v>38.164884930448203</c:v>
                </c:pt>
                <c:pt idx="6889">
                  <c:v>36.704493925456603</c:v>
                </c:pt>
                <c:pt idx="6890">
                  <c:v>34.173149516804401</c:v>
                </c:pt>
                <c:pt idx="6891">
                  <c:v>35.049384119799399</c:v>
                </c:pt>
                <c:pt idx="6892">
                  <c:v>34.757305918801002</c:v>
                </c:pt>
                <c:pt idx="6893">
                  <c:v>35.244102920464897</c:v>
                </c:pt>
                <c:pt idx="6894">
                  <c:v>36.801853325789303</c:v>
                </c:pt>
                <c:pt idx="6895">
                  <c:v>35.536181121463201</c:v>
                </c:pt>
                <c:pt idx="6896">
                  <c:v>41.864542143093701</c:v>
                </c:pt>
                <c:pt idx="6897">
                  <c:v>38.4569631314465</c:v>
                </c:pt>
                <c:pt idx="6898">
                  <c:v>35.633540521796</c:v>
                </c:pt>
                <c:pt idx="6899">
                  <c:v>34.9520247194666</c:v>
                </c:pt>
                <c:pt idx="6900">
                  <c:v>36.704493925456497</c:v>
                </c:pt>
                <c:pt idx="6901">
                  <c:v>34.9520247194666</c:v>
                </c:pt>
                <c:pt idx="6902">
                  <c:v>36.217696923792701</c:v>
                </c:pt>
                <c:pt idx="6903">
                  <c:v>37.386009727786004</c:v>
                </c:pt>
                <c:pt idx="6904">
                  <c:v>36.217696923792701</c:v>
                </c:pt>
                <c:pt idx="6905">
                  <c:v>37.386009727786004</c:v>
                </c:pt>
                <c:pt idx="6906">
                  <c:v>36.801853325789303</c:v>
                </c:pt>
                <c:pt idx="6907">
                  <c:v>40.014713536770898</c:v>
                </c:pt>
                <c:pt idx="6908">
                  <c:v>34.854665319133801</c:v>
                </c:pt>
                <c:pt idx="6909">
                  <c:v>33.491633714474901</c:v>
                </c:pt>
                <c:pt idx="6910">
                  <c:v>35.438821721130502</c:v>
                </c:pt>
                <c:pt idx="6911">
                  <c:v>33.394274314142201</c:v>
                </c:pt>
                <c:pt idx="6912">
                  <c:v>41.808768416269899</c:v>
                </c:pt>
                <c:pt idx="6913">
                  <c:v>40.208943094218803</c:v>
                </c:pt>
                <c:pt idx="6914">
                  <c:v>37.435912535996799</c:v>
                </c:pt>
                <c:pt idx="6915">
                  <c:v>38.3958077292274</c:v>
                </c:pt>
                <c:pt idx="6916">
                  <c:v>38.075842664817202</c:v>
                </c:pt>
                <c:pt idx="6917">
                  <c:v>38.6091177721676</c:v>
                </c:pt>
                <c:pt idx="6918">
                  <c:v>40.3155981156888</c:v>
                </c:pt>
                <c:pt idx="6919">
                  <c:v>38.929082836577798</c:v>
                </c:pt>
                <c:pt idx="6920">
                  <c:v>45.861659232132801</c:v>
                </c:pt>
                <c:pt idx="6921">
                  <c:v>42.128733480680097</c:v>
                </c:pt>
                <c:pt idx="6922">
                  <c:v>39.035737858047902</c:v>
                </c:pt>
                <c:pt idx="6923">
                  <c:v>38.289152707757403</c:v>
                </c:pt>
                <c:pt idx="6924">
                  <c:v>40.208943094218697</c:v>
                </c:pt>
                <c:pt idx="6925">
                  <c:v>38.289152707757403</c:v>
                </c:pt>
                <c:pt idx="6926">
                  <c:v>39.675667986868397</c:v>
                </c:pt>
                <c:pt idx="6927">
                  <c:v>40.955528244509303</c:v>
                </c:pt>
                <c:pt idx="6928">
                  <c:v>39.675667986868397</c:v>
                </c:pt>
                <c:pt idx="6929">
                  <c:v>40.955528244509303</c:v>
                </c:pt>
                <c:pt idx="6930">
                  <c:v>40.3155981156888</c:v>
                </c:pt>
                <c:pt idx="6931">
                  <c:v>43.835213824201297</c:v>
                </c:pt>
                <c:pt idx="6932">
                  <c:v>38.182497686287299</c:v>
                </c:pt>
                <c:pt idx="6933">
                  <c:v>36.6893273857062</c:v>
                </c:pt>
                <c:pt idx="6934">
                  <c:v>38.822427815107702</c:v>
                </c:pt>
                <c:pt idx="6935">
                  <c:v>36.582672364236103</c:v>
                </c:pt>
                <c:pt idx="6936">
                  <c:v>45.117031054713202</c:v>
                </c:pt>
                <c:pt idx="6937">
                  <c:v>43.390614050068599</c:v>
                </c:pt>
                <c:pt idx="6938">
                  <c:v>40.398157908684603</c:v>
                </c:pt>
                <c:pt idx="6939">
                  <c:v>41.4340081114714</c:v>
                </c:pt>
                <c:pt idx="6940">
                  <c:v>41.088724710542401</c:v>
                </c:pt>
                <c:pt idx="6941">
                  <c:v>41.664197045423997</c:v>
                </c:pt>
                <c:pt idx="6942">
                  <c:v>43.505708517044901</c:v>
                </c:pt>
                <c:pt idx="6943">
                  <c:v>42.009480446352903</c:v>
                </c:pt>
                <c:pt idx="6944">
                  <c:v>49.490620799813001</c:v>
                </c:pt>
                <c:pt idx="6945">
                  <c:v>45.462314455642201</c:v>
                </c:pt>
                <c:pt idx="6946">
                  <c:v>42.124574913329198</c:v>
                </c:pt>
                <c:pt idx="6947">
                  <c:v>41.318913644494998</c:v>
                </c:pt>
                <c:pt idx="6948">
                  <c:v>43.390614050068599</c:v>
                </c:pt>
                <c:pt idx="6949">
                  <c:v>41.318913644494998</c:v>
                </c:pt>
                <c:pt idx="6950">
                  <c:v>42.815141715187103</c:v>
                </c:pt>
                <c:pt idx="6951">
                  <c:v>44.196275318902799</c:v>
                </c:pt>
                <c:pt idx="6952">
                  <c:v>42.815141715187103</c:v>
                </c:pt>
                <c:pt idx="6953">
                  <c:v>44.196275318902799</c:v>
                </c:pt>
                <c:pt idx="6954">
                  <c:v>43.505708517044901</c:v>
                </c:pt>
                <c:pt idx="6955">
                  <c:v>47.303825927263098</c:v>
                </c:pt>
                <c:pt idx="6956">
                  <c:v>41.203819177518703</c:v>
                </c:pt>
                <c:pt idx="6957">
                  <c:v>39.592496639850403</c:v>
                </c:pt>
                <c:pt idx="6958">
                  <c:v>41.894385979376601</c:v>
                </c:pt>
                <c:pt idx="6959">
                  <c:v>39.4774021728741</c:v>
                </c:pt>
                <c:pt idx="6960">
                  <c:v>63.384394319161402</c:v>
                </c:pt>
                <c:pt idx="6961">
                  <c:v>60.958971067152703</c:v>
                </c:pt>
                <c:pt idx="6962">
                  <c:v>56.7549040970042</c:v>
                </c:pt>
                <c:pt idx="6963">
                  <c:v>58.2101580482095</c:v>
                </c:pt>
                <c:pt idx="6964">
                  <c:v>57.725073397807698</c:v>
                </c:pt>
                <c:pt idx="6965">
                  <c:v>58.533547815143997</c:v>
                </c:pt>
                <c:pt idx="6966">
                  <c:v>61.120665950620001</c:v>
                </c:pt>
                <c:pt idx="6967">
                  <c:v>59.0186324655457</c:v>
                </c:pt>
                <c:pt idx="6968">
                  <c:v>69.5287998909169</c:v>
                </c:pt>
                <c:pt idx="6969">
                  <c:v>63.869478969563197</c:v>
                </c:pt>
                <c:pt idx="6970">
                  <c:v>59.180327349012998</c:v>
                </c:pt>
                <c:pt idx="6971">
                  <c:v>58.048463164742202</c:v>
                </c:pt>
                <c:pt idx="6972">
                  <c:v>60.958971067152703</c:v>
                </c:pt>
                <c:pt idx="6973">
                  <c:v>58.048463164742202</c:v>
                </c:pt>
                <c:pt idx="6974">
                  <c:v>60.150496649816503</c:v>
                </c:pt>
                <c:pt idx="6975">
                  <c:v>62.090835251423499</c:v>
                </c:pt>
                <c:pt idx="6976">
                  <c:v>60.150496649816503</c:v>
                </c:pt>
                <c:pt idx="6977">
                  <c:v>62.090835251423499</c:v>
                </c:pt>
                <c:pt idx="6978">
                  <c:v>61.120665950620001</c:v>
                </c:pt>
                <c:pt idx="6979">
                  <c:v>66.456597105039194</c:v>
                </c:pt>
                <c:pt idx="6980">
                  <c:v>57.886768281275003</c:v>
                </c:pt>
                <c:pt idx="6981">
                  <c:v>55.623039912733503</c:v>
                </c:pt>
                <c:pt idx="6982">
                  <c:v>58.856937582078501</c:v>
                </c:pt>
                <c:pt idx="6983">
                  <c:v>55.461345029266298</c:v>
                </c:pt>
                <c:pt idx="6984">
                  <c:v>63.432340154501198</c:v>
                </c:pt>
                <c:pt idx="6985">
                  <c:v>61.005082240425899</c:v>
                </c:pt>
                <c:pt idx="6986">
                  <c:v>56.797835189362097</c:v>
                </c:pt>
                <c:pt idx="6987">
                  <c:v>58.254189937807197</c:v>
                </c:pt>
                <c:pt idx="6988">
                  <c:v>57.768738354992202</c:v>
                </c:pt>
                <c:pt idx="6989">
                  <c:v>58.577824326350601</c:v>
                </c:pt>
                <c:pt idx="6990">
                  <c:v>61.166899434697598</c:v>
                </c:pt>
                <c:pt idx="6991">
                  <c:v>59.063275909165696</c:v>
                </c:pt>
                <c:pt idx="6992">
                  <c:v>69.581393536825303</c:v>
                </c:pt>
                <c:pt idx="6993">
                  <c:v>63.9177917373163</c:v>
                </c:pt>
                <c:pt idx="6994">
                  <c:v>59.225093103437302</c:v>
                </c:pt>
                <c:pt idx="6995">
                  <c:v>58.092372743535499</c:v>
                </c:pt>
                <c:pt idx="6996">
                  <c:v>61.005082240425899</c:v>
                </c:pt>
                <c:pt idx="6997">
                  <c:v>58.092372743535499</c:v>
                </c:pt>
                <c:pt idx="6998">
                  <c:v>60.1959962690675</c:v>
                </c:pt>
                <c:pt idx="6999">
                  <c:v>62.137802600327703</c:v>
                </c:pt>
                <c:pt idx="7000">
                  <c:v>60.1959962690675</c:v>
                </c:pt>
                <c:pt idx="7001">
                  <c:v>62.137802600327703</c:v>
                </c:pt>
                <c:pt idx="7002">
                  <c:v>61.166899434697598</c:v>
                </c:pt>
                <c:pt idx="7003">
                  <c:v>66.506866845663197</c:v>
                </c:pt>
                <c:pt idx="7004">
                  <c:v>57.930555549263801</c:v>
                </c:pt>
                <c:pt idx="7005">
                  <c:v>55.665114829460201</c:v>
                </c:pt>
                <c:pt idx="7006">
                  <c:v>58.901458714893998</c:v>
                </c:pt>
                <c:pt idx="7007">
                  <c:v>55.503297635188503</c:v>
                </c:pt>
                <c:pt idx="7008">
                  <c:v>66.309090274886699</c:v>
                </c:pt>
                <c:pt idx="7009">
                  <c:v>63.771752636817098</c:v>
                </c:pt>
                <c:pt idx="7010">
                  <c:v>59.373700730829697</c:v>
                </c:pt>
                <c:pt idx="7011">
                  <c:v>60.896103313671503</c:v>
                </c:pt>
                <c:pt idx="7012">
                  <c:v>60.388635786057598</c:v>
                </c:pt>
                <c:pt idx="7013">
                  <c:v>61.234414998747503</c:v>
                </c:pt>
                <c:pt idx="7014">
                  <c:v>63.940908479355102</c:v>
                </c:pt>
                <c:pt idx="7015">
                  <c:v>61.741882526361401</c:v>
                </c:pt>
                <c:pt idx="7016">
                  <c:v>72.737012291329805</c:v>
                </c:pt>
                <c:pt idx="7017">
                  <c:v>66.816557802500697</c:v>
                </c:pt>
                <c:pt idx="7018">
                  <c:v>61.911038368899398</c:v>
                </c:pt>
                <c:pt idx="7019">
                  <c:v>60.726947471133499</c:v>
                </c:pt>
                <c:pt idx="7020">
                  <c:v>63.771752636817098</c:v>
                </c:pt>
                <c:pt idx="7021">
                  <c:v>60.726947471133499</c:v>
                </c:pt>
                <c:pt idx="7022">
                  <c:v>62.9259734241272</c:v>
                </c:pt>
                <c:pt idx="7023">
                  <c:v>64.955843534582897</c:v>
                </c:pt>
                <c:pt idx="7024">
                  <c:v>62.9259734241272</c:v>
                </c:pt>
                <c:pt idx="7025">
                  <c:v>64.955843534582897</c:v>
                </c:pt>
                <c:pt idx="7026">
                  <c:v>63.940908479355102</c:v>
                </c:pt>
                <c:pt idx="7027">
                  <c:v>69.523051283108302</c:v>
                </c:pt>
                <c:pt idx="7028">
                  <c:v>60.557791628595503</c:v>
                </c:pt>
                <c:pt idx="7029">
                  <c:v>58.189609833063898</c:v>
                </c:pt>
                <c:pt idx="7030">
                  <c:v>61.572726683823397</c:v>
                </c:pt>
                <c:pt idx="7031">
                  <c:v>58.020453990525901</c:v>
                </c:pt>
                <c:pt idx="7032">
                  <c:v>68.850219547894</c:v>
                </c:pt>
                <c:pt idx="7033">
                  <c:v>66.215644820296006</c:v>
                </c:pt>
                <c:pt idx="7034">
                  <c:v>61.649048625792801</c:v>
                </c:pt>
                <c:pt idx="7035">
                  <c:v>63.229793462351601</c:v>
                </c:pt>
                <c:pt idx="7036">
                  <c:v>62.702878516832001</c:v>
                </c:pt>
                <c:pt idx="7037">
                  <c:v>63.581070092697999</c:v>
                </c:pt>
                <c:pt idx="7038">
                  <c:v>66.391283135469195</c:v>
                </c:pt>
                <c:pt idx="7039">
                  <c:v>64.107985038217606</c:v>
                </c:pt>
                <c:pt idx="7040">
                  <c:v>75.524475524475505</c:v>
                </c:pt>
                <c:pt idx="7041">
                  <c:v>69.377134493413607</c:v>
                </c:pt>
                <c:pt idx="7042">
                  <c:v>64.283623353390794</c:v>
                </c:pt>
                <c:pt idx="7043">
                  <c:v>63.054155147178399</c:v>
                </c:pt>
                <c:pt idx="7044">
                  <c:v>66.215644820296006</c:v>
                </c:pt>
                <c:pt idx="7045">
                  <c:v>63.054155147178399</c:v>
                </c:pt>
                <c:pt idx="7046">
                  <c:v>65.337453244429994</c:v>
                </c:pt>
                <c:pt idx="7047">
                  <c:v>67.445113026508395</c:v>
                </c:pt>
                <c:pt idx="7048">
                  <c:v>65.337453244429994</c:v>
                </c:pt>
                <c:pt idx="7049">
                  <c:v>67.445113026508395</c:v>
                </c:pt>
                <c:pt idx="7050">
                  <c:v>66.391283135469195</c:v>
                </c:pt>
                <c:pt idx="7051">
                  <c:v>72.187347536184802</c:v>
                </c:pt>
                <c:pt idx="7052">
                  <c:v>62.878516832005197</c:v>
                </c:pt>
                <c:pt idx="7053">
                  <c:v>60.419580419580399</c:v>
                </c:pt>
                <c:pt idx="7054">
                  <c:v>63.932346723044397</c:v>
                </c:pt>
                <c:pt idx="7055">
                  <c:v>60.243942104407203</c:v>
                </c:pt>
                <c:pt idx="7056">
                  <c:v>65.781686086149406</c:v>
                </c:pt>
                <c:pt idx="7057">
                  <c:v>63.2645297308121</c:v>
                </c:pt>
                <c:pt idx="7058">
                  <c:v>58.901458714893998</c:v>
                </c:pt>
                <c:pt idx="7059">
                  <c:v>60.4117525280964</c:v>
                </c:pt>
                <c:pt idx="7060">
                  <c:v>59.908321257028902</c:v>
                </c:pt>
                <c:pt idx="7061">
                  <c:v>60.747373375474702</c:v>
                </c:pt>
                <c:pt idx="7062">
                  <c:v>63.432340154501198</c:v>
                </c:pt>
                <c:pt idx="7063">
                  <c:v>61.2508046465422</c:v>
                </c:pt>
                <c:pt idx="7064">
                  <c:v>72.158482186337295</c:v>
                </c:pt>
                <c:pt idx="7065">
                  <c:v>66.285117357216905</c:v>
                </c:pt>
                <c:pt idx="7066">
                  <c:v>61.418615070231297</c:v>
                </c:pt>
                <c:pt idx="7067">
                  <c:v>60.243942104407203</c:v>
                </c:pt>
                <c:pt idx="7068">
                  <c:v>63.264529730812001</c:v>
                </c:pt>
                <c:pt idx="7069">
                  <c:v>60.243942104407203</c:v>
                </c:pt>
                <c:pt idx="7070">
                  <c:v>62.425477612366301</c:v>
                </c:pt>
                <c:pt idx="7071">
                  <c:v>64.439202696636102</c:v>
                </c:pt>
                <c:pt idx="7072">
                  <c:v>62.425477612366301</c:v>
                </c:pt>
                <c:pt idx="7073">
                  <c:v>64.439202696636102</c:v>
                </c:pt>
                <c:pt idx="7074">
                  <c:v>63.432340154501198</c:v>
                </c:pt>
                <c:pt idx="7075">
                  <c:v>68.970084136243401</c:v>
                </c:pt>
                <c:pt idx="7076">
                  <c:v>60.076131680718099</c:v>
                </c:pt>
                <c:pt idx="7077">
                  <c:v>57.726785749069897</c:v>
                </c:pt>
                <c:pt idx="7078">
                  <c:v>61.082994222853003</c:v>
                </c:pt>
                <c:pt idx="7079">
                  <c:v>57.5589753253807</c:v>
                </c:pt>
                <c:pt idx="7080">
                  <c:v>58.206244102467501</c:v>
                </c:pt>
                <c:pt idx="7081">
                  <c:v>55.9789643536486</c:v>
                </c:pt>
                <c:pt idx="7082">
                  <c:v>52.118346122362396</c:v>
                </c:pt>
                <c:pt idx="7083">
                  <c:v>53.454713971653803</c:v>
                </c:pt>
                <c:pt idx="7084">
                  <c:v>53.009258021889998</c:v>
                </c:pt>
                <c:pt idx="7085">
                  <c:v>53.751684604829698</c:v>
                </c:pt>
                <c:pt idx="7086">
                  <c:v>56.127449670236501</c:v>
                </c:pt>
                <c:pt idx="7087">
                  <c:v>54.197140554593403</c:v>
                </c:pt>
                <c:pt idx="7088">
                  <c:v>63.848686132808702</c:v>
                </c:pt>
                <c:pt idx="7089">
                  <c:v>58.651700052231199</c:v>
                </c:pt>
                <c:pt idx="7090">
                  <c:v>54.345625871181397</c:v>
                </c:pt>
                <c:pt idx="7091">
                  <c:v>53.306228655065901</c:v>
                </c:pt>
                <c:pt idx="7092">
                  <c:v>55.9789643536486</c:v>
                </c:pt>
                <c:pt idx="7093">
                  <c:v>53.306228655065901</c:v>
                </c:pt>
                <c:pt idx="7094">
                  <c:v>55.2365377707089</c:v>
                </c:pt>
                <c:pt idx="7095">
                  <c:v>57.018361569763996</c:v>
                </c:pt>
                <c:pt idx="7096">
                  <c:v>55.2365377707089</c:v>
                </c:pt>
                <c:pt idx="7097">
                  <c:v>57.018361569763996</c:v>
                </c:pt>
                <c:pt idx="7098">
                  <c:v>56.127449670236501</c:v>
                </c:pt>
                <c:pt idx="7099">
                  <c:v>61.027465117638101</c:v>
                </c:pt>
                <c:pt idx="7100">
                  <c:v>53.1577433384779</c:v>
                </c:pt>
                <c:pt idx="7101">
                  <c:v>51.078948906247</c:v>
                </c:pt>
                <c:pt idx="7102">
                  <c:v>54.048655238005502</c:v>
                </c:pt>
                <c:pt idx="7103">
                  <c:v>50.930463589658999</c:v>
                </c:pt>
                <c:pt idx="7104">
                  <c:v>56.192519018197601</c:v>
                </c:pt>
                <c:pt idx="7105">
                  <c:v>54.042295076174703</c:v>
                </c:pt>
                <c:pt idx="7106">
                  <c:v>50.315240243335097</c:v>
                </c:pt>
                <c:pt idx="7107">
                  <c:v>51.6053746085488</c:v>
                </c:pt>
                <c:pt idx="7108">
                  <c:v>51.175329820144199</c:v>
                </c:pt>
                <c:pt idx="7109">
                  <c:v>51.892071134151898</c:v>
                </c:pt>
                <c:pt idx="7110">
                  <c:v>54.185643338976199</c:v>
                </c:pt>
                <c:pt idx="7111">
                  <c:v>52.322115922556399</c:v>
                </c:pt>
                <c:pt idx="7112">
                  <c:v>61.639753004655503</c:v>
                </c:pt>
                <c:pt idx="7113">
                  <c:v>56.622563806602102</c:v>
                </c:pt>
                <c:pt idx="7114">
                  <c:v>52.465464185357902</c:v>
                </c:pt>
                <c:pt idx="7115">
                  <c:v>51.462026345747297</c:v>
                </c:pt>
                <c:pt idx="7116">
                  <c:v>54.042295076174703</c:v>
                </c:pt>
                <c:pt idx="7117">
                  <c:v>51.462026345747297</c:v>
                </c:pt>
                <c:pt idx="7118">
                  <c:v>53.325553762167097</c:v>
                </c:pt>
                <c:pt idx="7119">
                  <c:v>55.045732915785401</c:v>
                </c:pt>
                <c:pt idx="7120">
                  <c:v>53.325553762167097</c:v>
                </c:pt>
                <c:pt idx="7121">
                  <c:v>55.045732915785401</c:v>
                </c:pt>
                <c:pt idx="7122">
                  <c:v>54.185643338976199</c:v>
                </c:pt>
                <c:pt idx="7123">
                  <c:v>58.916136011426502</c:v>
                </c:pt>
                <c:pt idx="7124">
                  <c:v>51.318678082945702</c:v>
                </c:pt>
                <c:pt idx="7125">
                  <c:v>49.3118024037244</c:v>
                </c:pt>
                <c:pt idx="7126">
                  <c:v>52.178767659754897</c:v>
                </c:pt>
                <c:pt idx="7127">
                  <c:v>49.168454140922897</c:v>
                </c:pt>
                <c:pt idx="7128">
                  <c:v>49.815722918009598</c:v>
                </c:pt>
                <c:pt idx="7129">
                  <c:v>47.909509030840901</c:v>
                </c:pt>
                <c:pt idx="7130">
                  <c:v>44.605404959748398</c:v>
                </c:pt>
                <c:pt idx="7131">
                  <c:v>45.749133292049699</c:v>
                </c:pt>
                <c:pt idx="7132">
                  <c:v>45.367890514615901</c:v>
                </c:pt>
                <c:pt idx="7133">
                  <c:v>46.003295143672197</c:v>
                </c:pt>
                <c:pt idx="7134">
                  <c:v>48.036589956652101</c:v>
                </c:pt>
                <c:pt idx="7135">
                  <c:v>46.384537921105903</c:v>
                </c:pt>
                <c:pt idx="7136">
                  <c:v>54.6447980988371</c:v>
                </c:pt>
                <c:pt idx="7137">
                  <c:v>50.196965695443403</c:v>
                </c:pt>
                <c:pt idx="7138">
                  <c:v>46.511618846917202</c:v>
                </c:pt>
                <c:pt idx="7139">
                  <c:v>45.6220523662384</c:v>
                </c:pt>
                <c:pt idx="7140">
                  <c:v>47.909509030840901</c:v>
                </c:pt>
                <c:pt idx="7141">
                  <c:v>45.6220523662384</c:v>
                </c:pt>
                <c:pt idx="7142">
                  <c:v>47.274104401784697</c:v>
                </c:pt>
                <c:pt idx="7143">
                  <c:v>48.799075511519597</c:v>
                </c:pt>
                <c:pt idx="7144">
                  <c:v>47.274104401784697</c:v>
                </c:pt>
                <c:pt idx="7145">
                  <c:v>48.799075511519597</c:v>
                </c:pt>
                <c:pt idx="7146">
                  <c:v>48.036589956652101</c:v>
                </c:pt>
                <c:pt idx="7147">
                  <c:v>52.230260508423399</c:v>
                </c:pt>
                <c:pt idx="7148">
                  <c:v>45.4949714404272</c:v>
                </c:pt>
                <c:pt idx="7149">
                  <c:v>43.715838479069703</c:v>
                </c:pt>
                <c:pt idx="7150">
                  <c:v>46.257456995294703</c:v>
                </c:pt>
                <c:pt idx="7151">
                  <c:v>43.588757553258397</c:v>
                </c:pt>
                <c:pt idx="7152">
                  <c:v>50.486964612766201</c:v>
                </c:pt>
                <c:pt idx="7153">
                  <c:v>48.555065456665503</c:v>
                </c:pt>
                <c:pt idx="7154">
                  <c:v>45.206440252757503</c:v>
                </c:pt>
                <c:pt idx="7155">
                  <c:v>46.365579746418</c:v>
                </c:pt>
                <c:pt idx="7156">
                  <c:v>45.979199915197803</c:v>
                </c:pt>
                <c:pt idx="7157">
                  <c:v>46.623166300564797</c:v>
                </c:pt>
                <c:pt idx="7158">
                  <c:v>48.683858733738901</c:v>
                </c:pt>
                <c:pt idx="7159">
                  <c:v>47.009546131784901</c:v>
                </c:pt>
                <c:pt idx="7160">
                  <c:v>55.381109141554802</c:v>
                </c:pt>
                <c:pt idx="7161">
                  <c:v>50.873344443986397</c:v>
                </c:pt>
                <c:pt idx="7162">
                  <c:v>47.1383394088583</c:v>
                </c:pt>
                <c:pt idx="7163">
                  <c:v>46.236786469344601</c:v>
                </c:pt>
                <c:pt idx="7164">
                  <c:v>48.555065456665503</c:v>
                </c:pt>
                <c:pt idx="7165">
                  <c:v>46.236786469344601</c:v>
                </c:pt>
                <c:pt idx="7166">
                  <c:v>47.911099071298601</c:v>
                </c:pt>
                <c:pt idx="7167">
                  <c:v>49.456618396179202</c:v>
                </c:pt>
                <c:pt idx="7168">
                  <c:v>47.911099071298601</c:v>
                </c:pt>
                <c:pt idx="7169">
                  <c:v>49.456618396179202</c:v>
                </c:pt>
                <c:pt idx="7170">
                  <c:v>48.683858733738901</c:v>
                </c:pt>
                <c:pt idx="7171">
                  <c:v>52.934036877160501</c:v>
                </c:pt>
                <c:pt idx="7172">
                  <c:v>46.107993192271202</c:v>
                </c:pt>
                <c:pt idx="7173">
                  <c:v>44.304887313243903</c:v>
                </c:pt>
                <c:pt idx="7174">
                  <c:v>46.880752854711503</c:v>
                </c:pt>
                <c:pt idx="7175">
                  <c:v>44.176094036170497</c:v>
                </c:pt>
                <c:pt idx="7176">
                  <c:v>44.3498976892771</c:v>
                </c:pt>
                <c:pt idx="7177">
                  <c:v>42.652835277697598</c:v>
                </c:pt>
                <c:pt idx="7178">
                  <c:v>39.711260430959904</c:v>
                </c:pt>
                <c:pt idx="7179">
                  <c:v>40.729497877907598</c:v>
                </c:pt>
                <c:pt idx="7180">
                  <c:v>40.390085395591697</c:v>
                </c:pt>
                <c:pt idx="7181">
                  <c:v>40.955772866118103</c:v>
                </c:pt>
                <c:pt idx="7182">
                  <c:v>42.7659727718029</c:v>
                </c:pt>
                <c:pt idx="7183">
                  <c:v>41.295185348434003</c:v>
                </c:pt>
                <c:pt idx="7184">
                  <c:v>48.649122465278502</c:v>
                </c:pt>
                <c:pt idx="7185">
                  <c:v>44.689310171593</c:v>
                </c:pt>
                <c:pt idx="7186">
                  <c:v>41.408322842539299</c:v>
                </c:pt>
                <c:pt idx="7187">
                  <c:v>40.616360383802203</c:v>
                </c:pt>
                <c:pt idx="7188">
                  <c:v>42.652835277697598</c:v>
                </c:pt>
                <c:pt idx="7189">
                  <c:v>40.616360383802203</c:v>
                </c:pt>
                <c:pt idx="7190">
                  <c:v>42.0871478071711</c:v>
                </c:pt>
                <c:pt idx="7191">
                  <c:v>43.444797736434701</c:v>
                </c:pt>
                <c:pt idx="7192">
                  <c:v>42.0871478071711</c:v>
                </c:pt>
                <c:pt idx="7193">
                  <c:v>43.444797736434701</c:v>
                </c:pt>
                <c:pt idx="7194">
                  <c:v>42.7659727718029</c:v>
                </c:pt>
                <c:pt idx="7195">
                  <c:v>46.499510077277797</c:v>
                </c:pt>
                <c:pt idx="7196">
                  <c:v>40.5032228896969</c:v>
                </c:pt>
                <c:pt idx="7197">
                  <c:v>38.9192979722228</c:v>
                </c:pt>
                <c:pt idx="7198">
                  <c:v>41.182047854328701</c:v>
                </c:pt>
                <c:pt idx="7199">
                  <c:v>38.806160478117498</c:v>
                </c:pt>
                <c:pt idx="7200">
                  <c:v>42.671793452385501</c:v>
                </c:pt>
                <c:pt idx="7201">
                  <c:v>41.038944213136098</c:v>
                </c:pt>
                <c:pt idx="7202">
                  <c:v>38.2086721984371</c:v>
                </c:pt>
                <c:pt idx="7203">
                  <c:v>39.188381741986703</c:v>
                </c:pt>
                <c:pt idx="7204">
                  <c:v>38.8618118941368</c:v>
                </c:pt>
                <c:pt idx="7205">
                  <c:v>39.406094973886603</c:v>
                </c:pt>
                <c:pt idx="7206">
                  <c:v>41.147800829086101</c:v>
                </c:pt>
                <c:pt idx="7207">
                  <c:v>39.732664821736499</c:v>
                </c:pt>
                <c:pt idx="7208">
                  <c:v>46.808344858484098</c:v>
                </c:pt>
                <c:pt idx="7209">
                  <c:v>42.998363300235397</c:v>
                </c:pt>
                <c:pt idx="7210">
                  <c:v>39.841521437686502</c:v>
                </c:pt>
                <c:pt idx="7211">
                  <c:v>39.079525126036799</c:v>
                </c:pt>
                <c:pt idx="7212">
                  <c:v>41.038944213136098</c:v>
                </c:pt>
                <c:pt idx="7213">
                  <c:v>39.079525126036799</c:v>
                </c:pt>
                <c:pt idx="7214">
                  <c:v>40.494661133386302</c:v>
                </c:pt>
                <c:pt idx="7215">
                  <c:v>41.800940524785801</c:v>
                </c:pt>
                <c:pt idx="7216">
                  <c:v>40.494661133386302</c:v>
                </c:pt>
                <c:pt idx="7217">
                  <c:v>41.800940524785801</c:v>
                </c:pt>
                <c:pt idx="7218">
                  <c:v>41.147800829086101</c:v>
                </c:pt>
                <c:pt idx="7219">
                  <c:v>44.740069155434803</c:v>
                </c:pt>
                <c:pt idx="7220">
                  <c:v>38.970668510086803</c:v>
                </c:pt>
                <c:pt idx="7221">
                  <c:v>37.446675886787297</c:v>
                </c:pt>
                <c:pt idx="7222">
                  <c:v>39.623808205786602</c:v>
                </c:pt>
                <c:pt idx="7223">
                  <c:v>37.337819270837301</c:v>
                </c:pt>
                <c:pt idx="7224">
                  <c:v>42.623847617045797</c:v>
                </c:pt>
                <c:pt idx="7225">
                  <c:v>40.992833039862902</c:v>
                </c:pt>
                <c:pt idx="7226">
                  <c:v>38.165741106079302</c:v>
                </c:pt>
                <c:pt idx="7227">
                  <c:v>39.144349852388999</c:v>
                </c:pt>
                <c:pt idx="7228">
                  <c:v>38.818146936952402</c:v>
                </c:pt>
                <c:pt idx="7229">
                  <c:v>39.361818462679999</c:v>
                </c:pt>
                <c:pt idx="7230">
                  <c:v>41.101567345008398</c:v>
                </c:pt>
                <c:pt idx="7231">
                  <c:v>39.688021378116602</c:v>
                </c:pt>
                <c:pt idx="7232">
                  <c:v>46.755751212575703</c:v>
                </c:pt>
                <c:pt idx="7233">
                  <c:v>42.950050532482301</c:v>
                </c:pt>
                <c:pt idx="7234">
                  <c:v>39.796755683262099</c:v>
                </c:pt>
                <c:pt idx="7235">
                  <c:v>39.035615547243403</c:v>
                </c:pt>
                <c:pt idx="7236">
                  <c:v>40.992833039862902</c:v>
                </c:pt>
                <c:pt idx="7237">
                  <c:v>39.035615547243403</c:v>
                </c:pt>
                <c:pt idx="7238">
                  <c:v>40.449161514135298</c:v>
                </c:pt>
                <c:pt idx="7239">
                  <c:v>41.753973175881598</c:v>
                </c:pt>
                <c:pt idx="7240">
                  <c:v>40.449161514135298</c:v>
                </c:pt>
                <c:pt idx="7241">
                  <c:v>41.753973175881598</c:v>
                </c:pt>
                <c:pt idx="7242">
                  <c:v>41.101567345008398</c:v>
                </c:pt>
                <c:pt idx="7243">
                  <c:v>44.6897994148107</c:v>
                </c:pt>
                <c:pt idx="7244">
                  <c:v>38.926881242097899</c:v>
                </c:pt>
                <c:pt idx="7245">
                  <c:v>37.404600970060599</c:v>
                </c:pt>
                <c:pt idx="7246">
                  <c:v>39.579287072971098</c:v>
                </c:pt>
                <c:pt idx="7247">
                  <c:v>37.295866664915103</c:v>
                </c:pt>
                <c:pt idx="7248">
                  <c:v>38.596397448506004</c:v>
                </c:pt>
                <c:pt idx="7249">
                  <c:v>37.119494484915201</c:v>
                </c:pt>
                <c:pt idx="7250">
                  <c:v>34.559529348024498</c:v>
                </c:pt>
                <c:pt idx="7251">
                  <c:v>35.445671126179001</c:v>
                </c:pt>
                <c:pt idx="7252">
                  <c:v>35.150290533460797</c:v>
                </c:pt>
                <c:pt idx="7253">
                  <c:v>35.642591521324398</c:v>
                </c:pt>
                <c:pt idx="7254">
                  <c:v>37.2179546824879</c:v>
                </c:pt>
                <c:pt idx="7255">
                  <c:v>35.937972114042601</c:v>
                </c:pt>
                <c:pt idx="7256">
                  <c:v>42.337884956269399</c:v>
                </c:pt>
                <c:pt idx="7257">
                  <c:v>38.8917780412242</c:v>
                </c:pt>
                <c:pt idx="7258">
                  <c:v>36.0364323116153</c:v>
                </c:pt>
                <c:pt idx="7259">
                  <c:v>35.347210928606302</c:v>
                </c:pt>
                <c:pt idx="7260">
                  <c:v>37.119494484915201</c:v>
                </c:pt>
                <c:pt idx="7261">
                  <c:v>35.347210928606302</c:v>
                </c:pt>
                <c:pt idx="7262">
                  <c:v>36.6271934970516</c:v>
                </c:pt>
                <c:pt idx="7263">
                  <c:v>37.808715867924299</c:v>
                </c:pt>
                <c:pt idx="7264">
                  <c:v>36.6271934970516</c:v>
                </c:pt>
                <c:pt idx="7265">
                  <c:v>37.808715867924299</c:v>
                </c:pt>
                <c:pt idx="7266">
                  <c:v>37.2179546824879</c:v>
                </c:pt>
                <c:pt idx="7267">
                  <c:v>40.467141202387701</c:v>
                </c:pt>
                <c:pt idx="7268">
                  <c:v>35.248750731033603</c:v>
                </c:pt>
                <c:pt idx="7269">
                  <c:v>33.870307965015499</c:v>
                </c:pt>
                <c:pt idx="7270">
                  <c:v>35.839511916469903</c:v>
                </c:pt>
                <c:pt idx="7271">
                  <c:v>33.7718477674428</c:v>
                </c:pt>
                <c:pt idx="7272">
                  <c:v>37.877209918409598</c:v>
                </c:pt>
                <c:pt idx="7273">
                  <c:v>36.427826885817403</c:v>
                </c:pt>
                <c:pt idx="7274">
                  <c:v>33.915562962657603</c:v>
                </c:pt>
                <c:pt idx="7275">
                  <c:v>34.785192782212903</c:v>
                </c:pt>
                <c:pt idx="7276">
                  <c:v>34.495316175694498</c:v>
                </c:pt>
                <c:pt idx="7277">
                  <c:v>34.978443853225201</c:v>
                </c:pt>
                <c:pt idx="7278">
                  <c:v>36.524452421323602</c:v>
                </c:pt>
                <c:pt idx="7279">
                  <c:v>35.268320459743698</c:v>
                </c:pt>
                <c:pt idx="7280">
                  <c:v>41.548980267643202</c:v>
                </c:pt>
                <c:pt idx="7281">
                  <c:v>38.167086524928102</c:v>
                </c:pt>
                <c:pt idx="7282">
                  <c:v>35.364945995249798</c:v>
                </c:pt>
                <c:pt idx="7283">
                  <c:v>34.688567246706803</c:v>
                </c:pt>
                <c:pt idx="7284">
                  <c:v>36.427826885817403</c:v>
                </c:pt>
                <c:pt idx="7285">
                  <c:v>34.688567246706803</c:v>
                </c:pt>
                <c:pt idx="7286">
                  <c:v>35.9446992082867</c:v>
                </c:pt>
                <c:pt idx="7287">
                  <c:v>37.104205634360497</c:v>
                </c:pt>
                <c:pt idx="7288">
                  <c:v>35.9446992082867</c:v>
                </c:pt>
                <c:pt idx="7289">
                  <c:v>37.104205634360497</c:v>
                </c:pt>
                <c:pt idx="7290">
                  <c:v>36.524452421323602</c:v>
                </c:pt>
                <c:pt idx="7291">
                  <c:v>39.713095093026404</c:v>
                </c:pt>
                <c:pt idx="7292">
                  <c:v>34.591941711200597</c:v>
                </c:pt>
                <c:pt idx="7293">
                  <c:v>33.239184214114601</c:v>
                </c:pt>
                <c:pt idx="7294">
                  <c:v>35.171694924237499</c:v>
                </c:pt>
                <c:pt idx="7295">
                  <c:v>33.142558678608403</c:v>
                </c:pt>
                <c:pt idx="7296">
                  <c:v>21.248883913909498</c:v>
                </c:pt>
                <c:pt idx="7297">
                  <c:v>20.435788866183401</c:v>
                </c:pt>
                <c:pt idx="7298">
                  <c:v>19.0264241167914</c:v>
                </c:pt>
                <c:pt idx="7299">
                  <c:v>19.514281145427098</c:v>
                </c:pt>
                <c:pt idx="7300">
                  <c:v>19.351662135881899</c:v>
                </c:pt>
                <c:pt idx="7301">
                  <c:v>19.6226938184573</c:v>
                </c:pt>
                <c:pt idx="7302">
                  <c:v>20.489995202698498</c:v>
                </c:pt>
                <c:pt idx="7303">
                  <c:v>19.7853128280025</c:v>
                </c:pt>
                <c:pt idx="7304">
                  <c:v>23.308724701482401</c:v>
                </c:pt>
                <c:pt idx="7305">
                  <c:v>21.411502923454702</c:v>
                </c:pt>
                <c:pt idx="7306">
                  <c:v>19.839519164517601</c:v>
                </c:pt>
                <c:pt idx="7307">
                  <c:v>19.460074808912001</c:v>
                </c:pt>
                <c:pt idx="7308">
                  <c:v>20.435788866183401</c:v>
                </c:pt>
                <c:pt idx="7309">
                  <c:v>19.460074808912001</c:v>
                </c:pt>
                <c:pt idx="7310">
                  <c:v>20.164757183608</c:v>
                </c:pt>
                <c:pt idx="7311">
                  <c:v>20.815233221788901</c:v>
                </c:pt>
                <c:pt idx="7312">
                  <c:v>20.164757183608</c:v>
                </c:pt>
                <c:pt idx="7313">
                  <c:v>20.815233221788901</c:v>
                </c:pt>
                <c:pt idx="7314">
                  <c:v>20.489995202698498</c:v>
                </c:pt>
                <c:pt idx="7315">
                  <c:v>22.278804307695999</c:v>
                </c:pt>
                <c:pt idx="7316">
                  <c:v>19.405868472397</c:v>
                </c:pt>
                <c:pt idx="7317">
                  <c:v>18.6469797611859</c:v>
                </c:pt>
                <c:pt idx="7318">
                  <c:v>19.731106491487399</c:v>
                </c:pt>
                <c:pt idx="7319">
                  <c:v>18.592773424670799</c:v>
                </c:pt>
                <c:pt idx="7320">
                  <c:v>21.4202458809572</c:v>
                </c:pt>
                <c:pt idx="7321">
                  <c:v>20.600593615104199</c:v>
                </c:pt>
                <c:pt idx="7322">
                  <c:v>19.1798630209591</c:v>
                </c:pt>
                <c:pt idx="7323">
                  <c:v>19.671654380470901</c:v>
                </c:pt>
                <c:pt idx="7324">
                  <c:v>19.507723927300301</c:v>
                </c:pt>
                <c:pt idx="7325">
                  <c:v>19.7809413492513</c:v>
                </c:pt>
                <c:pt idx="7326">
                  <c:v>20.6552370994944</c:v>
                </c:pt>
                <c:pt idx="7327">
                  <c:v>19.944871802421801</c:v>
                </c:pt>
                <c:pt idx="7328">
                  <c:v>23.4966982877846</c:v>
                </c:pt>
                <c:pt idx="7329">
                  <c:v>21.584176334127701</c:v>
                </c:pt>
                <c:pt idx="7330">
                  <c:v>19.999515286811999</c:v>
                </c:pt>
                <c:pt idx="7331">
                  <c:v>19.6170108960807</c:v>
                </c:pt>
                <c:pt idx="7332">
                  <c:v>20.600593615104199</c:v>
                </c:pt>
                <c:pt idx="7333">
                  <c:v>19.6170108960807</c:v>
                </c:pt>
                <c:pt idx="7334">
                  <c:v>20.327376193153199</c:v>
                </c:pt>
                <c:pt idx="7335">
                  <c:v>20.9830980058356</c:v>
                </c:pt>
                <c:pt idx="7336">
                  <c:v>20.327376193153199</c:v>
                </c:pt>
                <c:pt idx="7337">
                  <c:v>20.9830980058356</c:v>
                </c:pt>
                <c:pt idx="7338">
                  <c:v>20.6552370994944</c:v>
                </c:pt>
                <c:pt idx="7339">
                  <c:v>22.4584720843709</c:v>
                </c:pt>
                <c:pt idx="7340">
                  <c:v>19.562367411690499</c:v>
                </c:pt>
                <c:pt idx="7341">
                  <c:v>18.797358630227698</c:v>
                </c:pt>
                <c:pt idx="7342">
                  <c:v>19.8902283180316</c:v>
                </c:pt>
                <c:pt idx="7343">
                  <c:v>18.742715145837501</c:v>
                </c:pt>
                <c:pt idx="7344">
                  <c:v>21.625880241414301</c:v>
                </c:pt>
                <c:pt idx="7345">
                  <c:v>20.7983593138092</c:v>
                </c:pt>
                <c:pt idx="7346">
                  <c:v>19.3639897059603</c:v>
                </c:pt>
                <c:pt idx="7347">
                  <c:v>19.860502262523401</c:v>
                </c:pt>
                <c:pt idx="7348">
                  <c:v>19.694998077002399</c:v>
                </c:pt>
                <c:pt idx="7349">
                  <c:v>19.9708383862041</c:v>
                </c:pt>
                <c:pt idx="7350">
                  <c:v>20.853527375649598</c:v>
                </c:pt>
                <c:pt idx="7351">
                  <c:v>20.136342571725098</c:v>
                </c:pt>
                <c:pt idx="7352">
                  <c:v>23.722266591347399</c:v>
                </c:pt>
                <c:pt idx="7353">
                  <c:v>21.791384426935402</c:v>
                </c:pt>
                <c:pt idx="7354">
                  <c:v>20.1915106335654</c:v>
                </c:pt>
                <c:pt idx="7355">
                  <c:v>19.805334200682999</c:v>
                </c:pt>
                <c:pt idx="7356">
                  <c:v>20.7983593138092</c:v>
                </c:pt>
                <c:pt idx="7357">
                  <c:v>19.805334200682999</c:v>
                </c:pt>
                <c:pt idx="7358">
                  <c:v>20.522519004607499</c:v>
                </c:pt>
                <c:pt idx="7359">
                  <c:v>21.184535746691601</c:v>
                </c:pt>
                <c:pt idx="7360">
                  <c:v>20.522519004607499</c:v>
                </c:pt>
                <c:pt idx="7361">
                  <c:v>21.184535746691601</c:v>
                </c:pt>
                <c:pt idx="7362">
                  <c:v>20.853527375649598</c:v>
                </c:pt>
                <c:pt idx="7363">
                  <c:v>22.674073416380899</c:v>
                </c:pt>
                <c:pt idx="7364">
                  <c:v>19.750166138842701</c:v>
                </c:pt>
                <c:pt idx="7365">
                  <c:v>18.977813273077899</c:v>
                </c:pt>
                <c:pt idx="7366">
                  <c:v>20.0811745098848</c:v>
                </c:pt>
                <c:pt idx="7367">
                  <c:v>18.922645211237601</c:v>
                </c:pt>
                <c:pt idx="7368">
                  <c:v>20.7347980127665</c:v>
                </c:pt>
                <c:pt idx="7369">
                  <c:v>19.941374619420898</c:v>
                </c:pt>
                <c:pt idx="7370">
                  <c:v>18.566107404288399</c:v>
                </c:pt>
                <c:pt idx="7371">
                  <c:v>19.0421614402958</c:v>
                </c:pt>
                <c:pt idx="7372">
                  <c:v>18.883476761626699</c:v>
                </c:pt>
                <c:pt idx="7373">
                  <c:v>19.1479512260752</c:v>
                </c:pt>
                <c:pt idx="7374">
                  <c:v>19.994269512310598</c:v>
                </c:pt>
                <c:pt idx="7375">
                  <c:v>19.306635904744301</c:v>
                </c:pt>
                <c:pt idx="7376">
                  <c:v>22.744803942575501</c:v>
                </c:pt>
                <c:pt idx="7377">
                  <c:v>20.8934826914357</c:v>
                </c:pt>
                <c:pt idx="7378">
                  <c:v>19.3595307976341</c:v>
                </c:pt>
                <c:pt idx="7379">
                  <c:v>18.9892665474061</c:v>
                </c:pt>
                <c:pt idx="7380">
                  <c:v>19.941374619420898</c:v>
                </c:pt>
                <c:pt idx="7381">
                  <c:v>18.9892665474061</c:v>
                </c:pt>
                <c:pt idx="7382">
                  <c:v>19.676900154972301</c:v>
                </c:pt>
                <c:pt idx="7383">
                  <c:v>20.311638869648799</c:v>
                </c:pt>
                <c:pt idx="7384">
                  <c:v>19.676900154972301</c:v>
                </c:pt>
                <c:pt idx="7385">
                  <c:v>20.311638869648799</c:v>
                </c:pt>
                <c:pt idx="7386">
                  <c:v>19.994269512310598</c:v>
                </c:pt>
                <c:pt idx="7387">
                  <c:v>21.739800977670999</c:v>
                </c:pt>
                <c:pt idx="7388">
                  <c:v>18.9363716545164</c:v>
                </c:pt>
                <c:pt idx="7389">
                  <c:v>18.195843154060402</c:v>
                </c:pt>
                <c:pt idx="7390">
                  <c:v>19.253741011854601</c:v>
                </c:pt>
                <c:pt idx="7391">
                  <c:v>18.142948261170702</c:v>
                </c:pt>
                <c:pt idx="7392">
                  <c:v>22.139966142557299</c:v>
                </c:pt>
                <c:pt idx="7393">
                  <c:v>21.2927735605717</c:v>
                </c:pt>
                <c:pt idx="7394">
                  <c:v>19.824306418463301</c:v>
                </c:pt>
                <c:pt idx="7395">
                  <c:v>20.332621967654699</c:v>
                </c:pt>
                <c:pt idx="7396">
                  <c:v>20.163183451257598</c:v>
                </c:pt>
                <c:pt idx="7397">
                  <c:v>20.445580978586101</c:v>
                </c:pt>
                <c:pt idx="7398">
                  <c:v>21.349253066037399</c:v>
                </c:pt>
                <c:pt idx="7399">
                  <c:v>20.615019494983201</c:v>
                </c:pt>
                <c:pt idx="7400">
                  <c:v>24.286187350254199</c:v>
                </c:pt>
                <c:pt idx="7401">
                  <c:v>22.309404658954399</c:v>
                </c:pt>
                <c:pt idx="7402">
                  <c:v>20.6714990004489</c:v>
                </c:pt>
                <c:pt idx="7403">
                  <c:v>20.276142462189</c:v>
                </c:pt>
                <c:pt idx="7404">
                  <c:v>21.2927735605717</c:v>
                </c:pt>
                <c:pt idx="7405">
                  <c:v>20.276142462189</c:v>
                </c:pt>
                <c:pt idx="7406">
                  <c:v>21.010376033243201</c:v>
                </c:pt>
                <c:pt idx="7407">
                  <c:v>21.688130098831699</c:v>
                </c:pt>
                <c:pt idx="7408">
                  <c:v>21.010376033243201</c:v>
                </c:pt>
                <c:pt idx="7409">
                  <c:v>21.688130098831699</c:v>
                </c:pt>
                <c:pt idx="7410">
                  <c:v>21.349253066037399</c:v>
                </c:pt>
                <c:pt idx="7411">
                  <c:v>23.2130767464058</c:v>
                </c:pt>
                <c:pt idx="7412">
                  <c:v>20.219662956723301</c:v>
                </c:pt>
                <c:pt idx="7413">
                  <c:v>19.428949880203401</c:v>
                </c:pt>
                <c:pt idx="7414">
                  <c:v>20.558539989517499</c:v>
                </c:pt>
                <c:pt idx="7415">
                  <c:v>19.372470374737699</c:v>
                </c:pt>
                <c:pt idx="7416">
                  <c:v>23.373772305300498</c:v>
                </c:pt>
                <c:pt idx="7417">
                  <c:v>22.4793677528017</c:v>
                </c:pt>
                <c:pt idx="7418">
                  <c:v>20.929066528470599</c:v>
                </c:pt>
                <c:pt idx="7419">
                  <c:v>21.465709259969799</c:v>
                </c:pt>
                <c:pt idx="7420">
                  <c:v>21.286828349470099</c:v>
                </c:pt>
                <c:pt idx="7421">
                  <c:v>21.584963200303001</c:v>
                </c:pt>
                <c:pt idx="7422">
                  <c:v>22.538994722968301</c:v>
                </c:pt>
                <c:pt idx="7423">
                  <c:v>21.763844110802701</c:v>
                </c:pt>
                <c:pt idx="7424">
                  <c:v>25.639597171630601</c:v>
                </c:pt>
                <c:pt idx="7425">
                  <c:v>23.552653215800198</c:v>
                </c:pt>
                <c:pt idx="7426">
                  <c:v>21.823471080969298</c:v>
                </c:pt>
                <c:pt idx="7427">
                  <c:v>21.406082289803201</c:v>
                </c:pt>
                <c:pt idx="7428">
                  <c:v>22.4793677528017</c:v>
                </c:pt>
                <c:pt idx="7429">
                  <c:v>21.406082289803201</c:v>
                </c:pt>
                <c:pt idx="7430">
                  <c:v>22.181232901968801</c:v>
                </c:pt>
                <c:pt idx="7431">
                  <c:v>22.8967565439678</c:v>
                </c:pt>
                <c:pt idx="7432">
                  <c:v>22.181232901968801</c:v>
                </c:pt>
                <c:pt idx="7433">
                  <c:v>22.8967565439678</c:v>
                </c:pt>
                <c:pt idx="7434">
                  <c:v>22.538994722968301</c:v>
                </c:pt>
                <c:pt idx="7435">
                  <c:v>24.506684738465498</c:v>
                </c:pt>
                <c:pt idx="7436">
                  <c:v>21.3464553196366</c:v>
                </c:pt>
                <c:pt idx="7437">
                  <c:v>20.511677737304499</c:v>
                </c:pt>
                <c:pt idx="7438">
                  <c:v>21.7042171406361</c:v>
                </c:pt>
                <c:pt idx="7439">
                  <c:v>20.452050767137901</c:v>
                </c:pt>
                <c:pt idx="7440">
                  <c:v>23.716496239395799</c:v>
                </c:pt>
                <c:pt idx="7441">
                  <c:v>22.808977250643402</c:v>
                </c:pt>
                <c:pt idx="7442">
                  <c:v>21.2359443368059</c:v>
                </c:pt>
                <c:pt idx="7443">
                  <c:v>21.780455730057302</c:v>
                </c:pt>
                <c:pt idx="7444">
                  <c:v>21.5989519323069</c:v>
                </c:pt>
                <c:pt idx="7445">
                  <c:v>21.901458261891001</c:v>
                </c:pt>
                <c:pt idx="7446">
                  <c:v>22.8694785165602</c:v>
                </c:pt>
                <c:pt idx="7447">
                  <c:v>22.082962059641499</c:v>
                </c:pt>
                <c:pt idx="7448">
                  <c:v>26.015544344235199</c:v>
                </c:pt>
                <c:pt idx="7449">
                  <c:v>23.8980000371462</c:v>
                </c:pt>
                <c:pt idx="7450">
                  <c:v>22.143463325558301</c:v>
                </c:pt>
                <c:pt idx="7451">
                  <c:v>21.7199544641405</c:v>
                </c:pt>
                <c:pt idx="7452">
                  <c:v>22.808977250643402</c:v>
                </c:pt>
                <c:pt idx="7453">
                  <c:v>21.7199544641405</c:v>
                </c:pt>
                <c:pt idx="7454">
                  <c:v>22.506470921059201</c:v>
                </c:pt>
                <c:pt idx="7455">
                  <c:v>23.232486112061199</c:v>
                </c:pt>
                <c:pt idx="7456">
                  <c:v>22.506470921059201</c:v>
                </c:pt>
                <c:pt idx="7457">
                  <c:v>23.232486112061199</c:v>
                </c:pt>
                <c:pt idx="7458">
                  <c:v>22.8694785165602</c:v>
                </c:pt>
                <c:pt idx="7459">
                  <c:v>24.866020291815499</c:v>
                </c:pt>
                <c:pt idx="7460">
                  <c:v>21.659453198223702</c:v>
                </c:pt>
                <c:pt idx="7461">
                  <c:v>20.812435475388099</c:v>
                </c:pt>
                <c:pt idx="7462">
                  <c:v>22.022460793724601</c:v>
                </c:pt>
                <c:pt idx="7463">
                  <c:v>20.751934209471301</c:v>
                </c:pt>
                <c:pt idx="7464">
                  <c:v>29.508530725606601</c:v>
                </c:pt>
                <c:pt idx="7465">
                  <c:v>28.3793777641676</c:v>
                </c:pt>
                <c:pt idx="7466">
                  <c:v>26.4221792976732</c:v>
                </c:pt>
                <c:pt idx="7467">
                  <c:v>27.099671074536701</c:v>
                </c:pt>
                <c:pt idx="7468">
                  <c:v>26.873840482248902</c:v>
                </c:pt>
                <c:pt idx="7469">
                  <c:v>27.2502248027285</c:v>
                </c:pt>
                <c:pt idx="7470">
                  <c:v>28.454654628263501</c:v>
                </c:pt>
                <c:pt idx="7471">
                  <c:v>27.476055395016299</c:v>
                </c:pt>
                <c:pt idx="7472">
                  <c:v>32.3690515612521</c:v>
                </c:pt>
                <c:pt idx="7473">
                  <c:v>29.7343613178944</c:v>
                </c:pt>
                <c:pt idx="7474">
                  <c:v>27.5513322591123</c:v>
                </c:pt>
                <c:pt idx="7475">
                  <c:v>27.0243942104407</c:v>
                </c:pt>
                <c:pt idx="7476">
                  <c:v>28.3793777641676</c:v>
                </c:pt>
                <c:pt idx="7477">
                  <c:v>27.0243942104407</c:v>
                </c:pt>
                <c:pt idx="7478">
                  <c:v>28.002993443687899</c:v>
                </c:pt>
                <c:pt idx="7479">
                  <c:v>28.9063158128391</c:v>
                </c:pt>
                <c:pt idx="7480">
                  <c:v>28.002993443687899</c:v>
                </c:pt>
                <c:pt idx="7481">
                  <c:v>28.9063158128391</c:v>
                </c:pt>
                <c:pt idx="7482">
                  <c:v>28.454654628263501</c:v>
                </c:pt>
                <c:pt idx="7483">
                  <c:v>30.938791143429299</c:v>
                </c:pt>
                <c:pt idx="7484">
                  <c:v>26.949117346344799</c:v>
                </c:pt>
                <c:pt idx="7485">
                  <c:v>25.8952412490017</c:v>
                </c:pt>
                <c:pt idx="7486">
                  <c:v>27.400778530920402</c:v>
                </c:pt>
                <c:pt idx="7487">
                  <c:v>25.819964384905798</c:v>
                </c:pt>
                <c:pt idx="7488">
                  <c:v>30.605247314711601</c:v>
                </c:pt>
                <c:pt idx="7489">
                  <c:v>29.434128157260901</c:v>
                </c:pt>
                <c:pt idx="7490">
                  <c:v>27.404188284346301</c:v>
                </c:pt>
                <c:pt idx="7491">
                  <c:v>28.106859778816801</c:v>
                </c:pt>
                <c:pt idx="7492">
                  <c:v>27.8726359473266</c:v>
                </c:pt>
                <c:pt idx="7493">
                  <c:v>28.2630089998102</c:v>
                </c:pt>
                <c:pt idx="7494">
                  <c:v>29.5122027677576</c:v>
                </c:pt>
                <c:pt idx="7495">
                  <c:v>28.497232831300298</c:v>
                </c:pt>
                <c:pt idx="7496">
                  <c:v>33.5720825135867</c:v>
                </c:pt>
                <c:pt idx="7497">
                  <c:v>30.839471146201699</c:v>
                </c:pt>
                <c:pt idx="7498">
                  <c:v>28.575307441797001</c:v>
                </c:pt>
                <c:pt idx="7499">
                  <c:v>28.028785168320098</c:v>
                </c:pt>
                <c:pt idx="7500">
                  <c:v>29.434128157260901</c:v>
                </c:pt>
                <c:pt idx="7501">
                  <c:v>28.028785168320098</c:v>
                </c:pt>
                <c:pt idx="7502">
                  <c:v>29.043755104777301</c:v>
                </c:pt>
                <c:pt idx="7503">
                  <c:v>29.980650430737899</c:v>
                </c:pt>
                <c:pt idx="7504">
                  <c:v>29.043755104777301</c:v>
                </c:pt>
                <c:pt idx="7505">
                  <c:v>29.980650430737899</c:v>
                </c:pt>
                <c:pt idx="7506">
                  <c:v>29.5122027677576</c:v>
                </c:pt>
                <c:pt idx="7507">
                  <c:v>32.088664914149099</c:v>
                </c:pt>
                <c:pt idx="7508">
                  <c:v>27.950710557823299</c:v>
                </c:pt>
                <c:pt idx="7509">
                  <c:v>26.857666010869401</c:v>
                </c:pt>
                <c:pt idx="7510">
                  <c:v>28.419158220803599</c:v>
                </c:pt>
                <c:pt idx="7511">
                  <c:v>26.779591400372599</c:v>
                </c:pt>
                <c:pt idx="7512">
                  <c:v>31.153605609264101</c:v>
                </c:pt>
                <c:pt idx="7513">
                  <c:v>29.961503353807601</c:v>
                </c:pt>
                <c:pt idx="7514">
                  <c:v>27.895192777682901</c:v>
                </c:pt>
                <c:pt idx="7515">
                  <c:v>28.6104541309568</c:v>
                </c:pt>
                <c:pt idx="7516">
                  <c:v>28.372033679865499</c:v>
                </c:pt>
                <c:pt idx="7517">
                  <c:v>28.769401098351</c:v>
                </c:pt>
                <c:pt idx="7518">
                  <c:v>30.040976837504701</c:v>
                </c:pt>
                <c:pt idx="7519">
                  <c:v>29.007821549442301</c:v>
                </c:pt>
                <c:pt idx="7520">
                  <c:v>34.173597989754001</c:v>
                </c:pt>
                <c:pt idx="7521">
                  <c:v>31.392026060355398</c:v>
                </c:pt>
                <c:pt idx="7522">
                  <c:v>29.087295033139402</c:v>
                </c:pt>
                <c:pt idx="7523">
                  <c:v>28.5309806472597</c:v>
                </c:pt>
                <c:pt idx="7524">
                  <c:v>29.961503353807601</c:v>
                </c:pt>
                <c:pt idx="7525">
                  <c:v>28.5309806472597</c:v>
                </c:pt>
                <c:pt idx="7526">
                  <c:v>29.564135935322</c:v>
                </c:pt>
                <c:pt idx="7527">
                  <c:v>30.517817739687299</c:v>
                </c:pt>
                <c:pt idx="7528">
                  <c:v>29.564135935322</c:v>
                </c:pt>
                <c:pt idx="7529">
                  <c:v>30.517817739687299</c:v>
                </c:pt>
                <c:pt idx="7530">
                  <c:v>30.040976837504701</c:v>
                </c:pt>
                <c:pt idx="7531">
                  <c:v>32.663601799509003</c:v>
                </c:pt>
                <c:pt idx="7532">
                  <c:v>28.451507163562599</c:v>
                </c:pt>
                <c:pt idx="7533">
                  <c:v>27.338878391803199</c:v>
                </c:pt>
                <c:pt idx="7534">
                  <c:v>28.928348065745201</c:v>
                </c:pt>
                <c:pt idx="7535">
                  <c:v>27.259404908106099</c:v>
                </c:pt>
                <c:pt idx="7536">
                  <c:v>32.318866985188201</c:v>
                </c:pt>
                <c:pt idx="7537">
                  <c:v>31.082175646469199</c:v>
                </c:pt>
                <c:pt idx="7538">
                  <c:v>28.938577326023101</c:v>
                </c:pt>
                <c:pt idx="7539">
                  <c:v>29.6805921292544</c:v>
                </c:pt>
                <c:pt idx="7540">
                  <c:v>29.4332538615106</c:v>
                </c:pt>
                <c:pt idx="7541">
                  <c:v>29.845484307750301</c:v>
                </c:pt>
                <c:pt idx="7542">
                  <c:v>31.164621735717201</c:v>
                </c:pt>
                <c:pt idx="7543">
                  <c:v>30.0928225754941</c:v>
                </c:pt>
                <c:pt idx="7544">
                  <c:v>35.451818376609502</c:v>
                </c:pt>
                <c:pt idx="7545">
                  <c:v>32.566205252931901</c:v>
                </c:pt>
                <c:pt idx="7546">
                  <c:v>30.175268664741999</c:v>
                </c:pt>
                <c:pt idx="7547">
                  <c:v>29.598146040006501</c:v>
                </c:pt>
                <c:pt idx="7548">
                  <c:v>31.082175646469199</c:v>
                </c:pt>
                <c:pt idx="7549">
                  <c:v>29.598146040006501</c:v>
                </c:pt>
                <c:pt idx="7550">
                  <c:v>30.669945200229598</c:v>
                </c:pt>
                <c:pt idx="7551">
                  <c:v>31.659298271204701</c:v>
                </c:pt>
                <c:pt idx="7552">
                  <c:v>30.669945200229598</c:v>
                </c:pt>
                <c:pt idx="7553">
                  <c:v>31.659298271204701</c:v>
                </c:pt>
                <c:pt idx="7554">
                  <c:v>31.164621735717201</c:v>
                </c:pt>
                <c:pt idx="7555">
                  <c:v>33.885342680898802</c:v>
                </c:pt>
                <c:pt idx="7556">
                  <c:v>29.515699950758599</c:v>
                </c:pt>
                <c:pt idx="7557">
                  <c:v>28.361454701287599</c:v>
                </c:pt>
                <c:pt idx="7558">
                  <c:v>30.010376486246098</c:v>
                </c:pt>
                <c:pt idx="7559">
                  <c:v>28.2790086120396</c:v>
                </c:pt>
                <c:pt idx="7560">
                  <c:v>25.875657024196201</c:v>
                </c:pt>
                <c:pt idx="7561">
                  <c:v>24.885517087045901</c:v>
                </c:pt>
                <c:pt idx="7562">
                  <c:v>23.169274529318599</c:v>
                </c:pt>
                <c:pt idx="7563">
                  <c:v>23.763358491608798</c:v>
                </c:pt>
                <c:pt idx="7564">
                  <c:v>23.5653305041787</c:v>
                </c:pt>
                <c:pt idx="7565">
                  <c:v>23.895377149895499</c:v>
                </c:pt>
                <c:pt idx="7566">
                  <c:v>24.9515264161892</c:v>
                </c:pt>
                <c:pt idx="7567">
                  <c:v>24.0934051373256</c:v>
                </c:pt>
                <c:pt idx="7568">
                  <c:v>28.3840115316438</c:v>
                </c:pt>
                <c:pt idx="7569">
                  <c:v>26.073685011626299</c:v>
                </c:pt>
                <c:pt idx="7570">
                  <c:v>24.159414466468899</c:v>
                </c:pt>
                <c:pt idx="7571">
                  <c:v>23.6973491624654</c:v>
                </c:pt>
                <c:pt idx="7572">
                  <c:v>24.885517087045901</c:v>
                </c:pt>
                <c:pt idx="7573">
                  <c:v>23.6973491624654</c:v>
                </c:pt>
                <c:pt idx="7574">
                  <c:v>24.555470441329099</c:v>
                </c:pt>
                <c:pt idx="7575">
                  <c:v>25.3475823910494</c:v>
                </c:pt>
                <c:pt idx="7576">
                  <c:v>24.555470441329099</c:v>
                </c:pt>
                <c:pt idx="7577">
                  <c:v>25.3475823910494</c:v>
                </c:pt>
                <c:pt idx="7578">
                  <c:v>24.9515264161892</c:v>
                </c:pt>
                <c:pt idx="7579">
                  <c:v>27.129834277920001</c:v>
                </c:pt>
                <c:pt idx="7580">
                  <c:v>23.631339833322102</c:v>
                </c:pt>
                <c:pt idx="7581">
                  <c:v>22.707209225315101</c:v>
                </c:pt>
                <c:pt idx="7582">
                  <c:v>24.027395808182199</c:v>
                </c:pt>
                <c:pt idx="7583">
                  <c:v>22.641199896171699</c:v>
                </c:pt>
                <c:pt idx="7584">
                  <c:v>29.062989611282699</c:v>
                </c:pt>
                <c:pt idx="7585">
                  <c:v>27.950885416973399</c:v>
                </c:pt>
                <c:pt idx="7586">
                  <c:v>26.023238146837301</c:v>
                </c:pt>
                <c:pt idx="7587">
                  <c:v>26.690500663422899</c:v>
                </c:pt>
                <c:pt idx="7588">
                  <c:v>26.468079824560999</c:v>
                </c:pt>
                <c:pt idx="7589">
                  <c:v>26.8387812226641</c:v>
                </c:pt>
                <c:pt idx="7590">
                  <c:v>28.025025696594</c:v>
                </c:pt>
                <c:pt idx="7591">
                  <c:v>27.061202061526</c:v>
                </c:pt>
                <c:pt idx="7592">
                  <c:v>31.880320236866201</c:v>
                </c:pt>
                <c:pt idx="7593">
                  <c:v>29.2854104501445</c:v>
                </c:pt>
                <c:pt idx="7594">
                  <c:v>27.1353423411466</c:v>
                </c:pt>
                <c:pt idx="7595">
                  <c:v>26.616360383802199</c:v>
                </c:pt>
                <c:pt idx="7596">
                  <c:v>27.950885416973399</c:v>
                </c:pt>
                <c:pt idx="7597">
                  <c:v>26.616360383802199</c:v>
                </c:pt>
                <c:pt idx="7598">
                  <c:v>27.580184018870298</c:v>
                </c:pt>
                <c:pt idx="7599">
                  <c:v>28.469867374317701</c:v>
                </c:pt>
                <c:pt idx="7600">
                  <c:v>27.580184018870298</c:v>
                </c:pt>
                <c:pt idx="7601">
                  <c:v>28.469867374317701</c:v>
                </c:pt>
                <c:pt idx="7602">
                  <c:v>28.025025696594</c:v>
                </c:pt>
                <c:pt idx="7603">
                  <c:v>30.4716549240744</c:v>
                </c:pt>
                <c:pt idx="7604">
                  <c:v>26.542220104181599</c:v>
                </c:pt>
                <c:pt idx="7605">
                  <c:v>25.504256189492999</c:v>
                </c:pt>
                <c:pt idx="7606">
                  <c:v>26.9870617819053</c:v>
                </c:pt>
                <c:pt idx="7607">
                  <c:v>25.430115909872299</c:v>
                </c:pt>
                <c:pt idx="7608">
                  <c:v>29.371441151968401</c:v>
                </c:pt>
                <c:pt idx="7609">
                  <c:v>28.2475339650309</c:v>
                </c:pt>
                <c:pt idx="7610">
                  <c:v>26.299428174339099</c:v>
                </c:pt>
                <c:pt idx="7611">
                  <c:v>26.973772486501598</c:v>
                </c:pt>
                <c:pt idx="7612">
                  <c:v>26.7489910491141</c:v>
                </c:pt>
                <c:pt idx="7613">
                  <c:v>27.1236267780933</c:v>
                </c:pt>
                <c:pt idx="7614">
                  <c:v>28.322461110826701</c:v>
                </c:pt>
                <c:pt idx="7615">
                  <c:v>27.348408215480799</c:v>
                </c:pt>
                <c:pt idx="7616">
                  <c:v>32.218672692210298</c:v>
                </c:pt>
                <c:pt idx="7617">
                  <c:v>29.596222589356</c:v>
                </c:pt>
                <c:pt idx="7618">
                  <c:v>27.423335361276699</c:v>
                </c:pt>
                <c:pt idx="7619">
                  <c:v>26.898845340705801</c:v>
                </c:pt>
                <c:pt idx="7620">
                  <c:v>28.2475339650309</c:v>
                </c:pt>
                <c:pt idx="7621">
                  <c:v>26.898845340705801</c:v>
                </c:pt>
                <c:pt idx="7622">
                  <c:v>27.8728982360517</c:v>
                </c:pt>
                <c:pt idx="7623">
                  <c:v>28.772023985601798</c:v>
                </c:pt>
                <c:pt idx="7624">
                  <c:v>27.8728982360517</c:v>
                </c:pt>
                <c:pt idx="7625">
                  <c:v>28.772023985601798</c:v>
                </c:pt>
                <c:pt idx="7626">
                  <c:v>28.322461110826701</c:v>
                </c:pt>
                <c:pt idx="7627">
                  <c:v>30.795056922089401</c:v>
                </c:pt>
                <c:pt idx="7628">
                  <c:v>26.82391819491</c:v>
                </c:pt>
                <c:pt idx="7629">
                  <c:v>25.774938153768201</c:v>
                </c:pt>
                <c:pt idx="7630">
                  <c:v>27.273481069685001</c:v>
                </c:pt>
                <c:pt idx="7631">
                  <c:v>25.7000110079724</c:v>
                </c:pt>
                <c:pt idx="7632">
                  <c:v>27.280825153986999</c:v>
                </c:pt>
                <c:pt idx="7633">
                  <c:v>26.236916028196699</c:v>
                </c:pt>
                <c:pt idx="7634">
                  <c:v>24.427473543493502</c:v>
                </c:pt>
                <c:pt idx="7635">
                  <c:v>25.053819018967701</c:v>
                </c:pt>
                <c:pt idx="7636">
                  <c:v>24.845037193809599</c:v>
                </c:pt>
                <c:pt idx="7637">
                  <c:v>25.193006902406399</c:v>
                </c:pt>
                <c:pt idx="7638">
                  <c:v>26.3065099699161</c:v>
                </c:pt>
                <c:pt idx="7639">
                  <c:v>25.401788727564501</c:v>
                </c:pt>
                <c:pt idx="7640">
                  <c:v>29.925394939322501</c:v>
                </c:pt>
                <c:pt idx="7641">
                  <c:v>27.489606979145101</c:v>
                </c:pt>
                <c:pt idx="7642">
                  <c:v>25.471382669283798</c:v>
                </c:pt>
                <c:pt idx="7643">
                  <c:v>24.984225077248301</c:v>
                </c:pt>
                <c:pt idx="7644">
                  <c:v>26.236916028196699</c:v>
                </c:pt>
                <c:pt idx="7645">
                  <c:v>24.984225077248301</c:v>
                </c:pt>
                <c:pt idx="7646">
                  <c:v>25.888946319599899</c:v>
                </c:pt>
                <c:pt idx="7647">
                  <c:v>26.7240736202322</c:v>
                </c:pt>
                <c:pt idx="7648">
                  <c:v>25.888946319599899</c:v>
                </c:pt>
                <c:pt idx="7649">
                  <c:v>26.7240736202322</c:v>
                </c:pt>
                <c:pt idx="7650">
                  <c:v>26.3065099699161</c:v>
                </c:pt>
                <c:pt idx="7651">
                  <c:v>28.603110046654798</c:v>
                </c:pt>
                <c:pt idx="7652">
                  <c:v>24.914631135529</c:v>
                </c:pt>
                <c:pt idx="7653">
                  <c:v>23.940315951458</c:v>
                </c:pt>
                <c:pt idx="7654">
                  <c:v>25.3321947858451</c:v>
                </c:pt>
                <c:pt idx="7655">
                  <c:v>23.870722009738699</c:v>
                </c:pt>
                <c:pt idx="7656">
                  <c:v>29.885527053111399</c:v>
                </c:pt>
                <c:pt idx="7657">
                  <c:v>28.7419482117934</c:v>
                </c:pt>
                <c:pt idx="7658">
                  <c:v>26.7597448868421</c:v>
                </c:pt>
                <c:pt idx="7659">
                  <c:v>27.4458921916329</c:v>
                </c:pt>
                <c:pt idx="7660">
                  <c:v>27.217176423369299</c:v>
                </c:pt>
                <c:pt idx="7661">
                  <c:v>27.5983693704754</c:v>
                </c:pt>
                <c:pt idx="7662">
                  <c:v>28.818186801214601</c:v>
                </c:pt>
                <c:pt idx="7663">
                  <c:v>27.827085138739001</c:v>
                </c:pt>
                <c:pt idx="7664">
                  <c:v>32.782593451117101</c:v>
                </c:pt>
                <c:pt idx="7665">
                  <c:v>30.114242821375001</c:v>
                </c:pt>
                <c:pt idx="7666">
                  <c:v>27.903323728160199</c:v>
                </c:pt>
                <c:pt idx="7667">
                  <c:v>27.369653602211699</c:v>
                </c:pt>
                <c:pt idx="7668">
                  <c:v>28.7419482117934</c:v>
                </c:pt>
                <c:pt idx="7669">
                  <c:v>27.369653602211699</c:v>
                </c:pt>
                <c:pt idx="7670">
                  <c:v>28.360755264687398</c:v>
                </c:pt>
                <c:pt idx="7671">
                  <c:v>29.2756183377418</c:v>
                </c:pt>
                <c:pt idx="7672">
                  <c:v>28.360755264687398</c:v>
                </c:pt>
                <c:pt idx="7673">
                  <c:v>29.2756183377418</c:v>
                </c:pt>
                <c:pt idx="7674">
                  <c:v>28.818186801214601</c:v>
                </c:pt>
                <c:pt idx="7675">
                  <c:v>31.334060252114298</c:v>
                </c:pt>
                <c:pt idx="7676">
                  <c:v>27.293415012790501</c:v>
                </c:pt>
                <c:pt idx="7677">
                  <c:v>26.226074760893699</c:v>
                </c:pt>
                <c:pt idx="7678">
                  <c:v>27.750846549317799</c:v>
                </c:pt>
                <c:pt idx="7679">
                  <c:v>26.149836171472501</c:v>
                </c:pt>
                <c:pt idx="7680">
                  <c:v>32.250322198369098</c:v>
                </c:pt>
                <c:pt idx="7681">
                  <c:v>31.016253746900901</c:v>
                </c:pt>
                <c:pt idx="7682">
                  <c:v>28.877201764355998</c:v>
                </c:pt>
                <c:pt idx="7683">
                  <c:v>29.6176428352369</c:v>
                </c:pt>
                <c:pt idx="7684">
                  <c:v>29.370829144943301</c:v>
                </c:pt>
                <c:pt idx="7685">
                  <c:v>29.782185295432701</c:v>
                </c:pt>
                <c:pt idx="7686">
                  <c:v>31.098524976998799</c:v>
                </c:pt>
                <c:pt idx="7687">
                  <c:v>30.0289989857263</c:v>
                </c:pt>
                <c:pt idx="7688">
                  <c:v>35.376628942088601</c:v>
                </c:pt>
                <c:pt idx="7689">
                  <c:v>32.497135888662697</c:v>
                </c:pt>
                <c:pt idx="7690">
                  <c:v>30.111270215824199</c:v>
                </c:pt>
                <c:pt idx="7691">
                  <c:v>29.535371605139002</c:v>
                </c:pt>
                <c:pt idx="7692">
                  <c:v>31.016253746900901</c:v>
                </c:pt>
                <c:pt idx="7693">
                  <c:v>29.535371605139002</c:v>
                </c:pt>
                <c:pt idx="7694">
                  <c:v>30.604897596411501</c:v>
                </c:pt>
                <c:pt idx="7695">
                  <c:v>31.592152357586102</c:v>
                </c:pt>
                <c:pt idx="7696">
                  <c:v>30.604897596411501</c:v>
                </c:pt>
                <c:pt idx="7697">
                  <c:v>31.592152357586102</c:v>
                </c:pt>
                <c:pt idx="7698">
                  <c:v>31.098524976998799</c:v>
                </c:pt>
                <c:pt idx="7699">
                  <c:v>33.813475570228803</c:v>
                </c:pt>
                <c:pt idx="7700">
                  <c:v>29.453100375041199</c:v>
                </c:pt>
                <c:pt idx="7701">
                  <c:v>28.301303153670801</c:v>
                </c:pt>
                <c:pt idx="7702">
                  <c:v>29.946727755628402</c:v>
                </c:pt>
                <c:pt idx="7703">
                  <c:v>28.219031923572999</c:v>
                </c:pt>
                <c:pt idx="7704">
                  <c:v>45.308104087400601</c:v>
                </c:pt>
                <c:pt idx="7705">
                  <c:v>43.574375614668398</c:v>
                </c:pt>
                <c:pt idx="7706">
                  <c:v>40.569246261932697</c:v>
                </c:pt>
                <c:pt idx="7707">
                  <c:v>41.609483345572002</c:v>
                </c:pt>
                <c:pt idx="7708">
                  <c:v>41.262737651025503</c:v>
                </c:pt>
                <c:pt idx="7709">
                  <c:v>41.840647141936302</c:v>
                </c:pt>
                <c:pt idx="7710">
                  <c:v>43.689957512850597</c:v>
                </c:pt>
                <c:pt idx="7711">
                  <c:v>42.187392836482701</c:v>
                </c:pt>
                <c:pt idx="7712">
                  <c:v>49.700216218322097</c:v>
                </c:pt>
                <c:pt idx="7713">
                  <c:v>45.654849781947</c:v>
                </c:pt>
                <c:pt idx="7714">
                  <c:v>42.302974734664801</c:v>
                </c:pt>
                <c:pt idx="7715">
                  <c:v>41.493901447389803</c:v>
                </c:pt>
                <c:pt idx="7716">
                  <c:v>43.574375614668398</c:v>
                </c:pt>
                <c:pt idx="7717">
                  <c:v>41.493901447389803</c:v>
                </c:pt>
                <c:pt idx="7718">
                  <c:v>42.996466123757699</c:v>
                </c:pt>
                <c:pt idx="7719">
                  <c:v>44.383448901943403</c:v>
                </c:pt>
                <c:pt idx="7720">
                  <c:v>42.996466123757699</c:v>
                </c:pt>
                <c:pt idx="7721">
                  <c:v>44.383448901943403</c:v>
                </c:pt>
                <c:pt idx="7722">
                  <c:v>43.689957512850597</c:v>
                </c:pt>
                <c:pt idx="7723">
                  <c:v>47.504160152861303</c:v>
                </c:pt>
                <c:pt idx="7724">
                  <c:v>41.378319549207703</c:v>
                </c:pt>
                <c:pt idx="7725">
                  <c:v>39.760172974657699</c:v>
                </c:pt>
                <c:pt idx="7726">
                  <c:v>42.071810938300501</c:v>
                </c:pt>
                <c:pt idx="7727">
                  <c:v>39.6445910764755</c:v>
                </c:pt>
                <c:pt idx="7728">
                  <c:v>45.342376480810103</c:v>
                </c:pt>
                <c:pt idx="7729">
                  <c:v>43.607336564452602</c:v>
                </c:pt>
                <c:pt idx="7730">
                  <c:v>40.599934042766201</c:v>
                </c:pt>
                <c:pt idx="7731">
                  <c:v>41.640957992580702</c:v>
                </c:pt>
                <c:pt idx="7732">
                  <c:v>41.293950009309199</c:v>
                </c:pt>
                <c:pt idx="7733">
                  <c:v>41.872296648095002</c:v>
                </c:pt>
                <c:pt idx="7734">
                  <c:v>43.723005892209798</c:v>
                </c:pt>
                <c:pt idx="7735">
                  <c:v>42.219304631366597</c:v>
                </c:pt>
                <c:pt idx="7736">
                  <c:v>49.737810935582502</c:v>
                </c:pt>
                <c:pt idx="7737">
                  <c:v>45.689384464081598</c:v>
                </c:pt>
                <c:pt idx="7738">
                  <c:v>42.334973959123701</c:v>
                </c:pt>
                <c:pt idx="7739">
                  <c:v>41.525288664823499</c:v>
                </c:pt>
                <c:pt idx="7740">
                  <c:v>43.607336564452602</c:v>
                </c:pt>
                <c:pt idx="7741">
                  <c:v>41.525288664823499</c:v>
                </c:pt>
                <c:pt idx="7742">
                  <c:v>43.0289899256667</c:v>
                </c:pt>
                <c:pt idx="7743">
                  <c:v>44.417021858752797</c:v>
                </c:pt>
                <c:pt idx="7744">
                  <c:v>43.0289899256667</c:v>
                </c:pt>
                <c:pt idx="7745">
                  <c:v>44.417021858752797</c:v>
                </c:pt>
                <c:pt idx="7746">
                  <c:v>43.723005892209798</c:v>
                </c:pt>
                <c:pt idx="7747">
                  <c:v>47.540093708196302</c:v>
                </c:pt>
                <c:pt idx="7748">
                  <c:v>41.409619337066403</c:v>
                </c:pt>
                <c:pt idx="7749">
                  <c:v>39.790248748465999</c:v>
                </c:pt>
                <c:pt idx="7750">
                  <c:v>42.103635303609401</c:v>
                </c:pt>
                <c:pt idx="7751">
                  <c:v>39.674579420708803</c:v>
                </c:pt>
                <c:pt idx="7752">
                  <c:v>47.398720085382003</c:v>
                </c:pt>
                <c:pt idx="7753">
                  <c:v>45.584993551502599</c:v>
                </c:pt>
                <c:pt idx="7754">
                  <c:v>42.441200892778298</c:v>
                </c:pt>
                <c:pt idx="7755">
                  <c:v>43.529436813105903</c:v>
                </c:pt>
                <c:pt idx="7756">
                  <c:v>43.166691506329997</c:v>
                </c:pt>
                <c:pt idx="7757">
                  <c:v>43.771267017623202</c:v>
                </c:pt>
                <c:pt idx="7758">
                  <c:v>45.705908653761199</c:v>
                </c:pt>
                <c:pt idx="7759">
                  <c:v>44.134012324399102</c:v>
                </c:pt>
                <c:pt idx="7760">
                  <c:v>51.993493971209801</c:v>
                </c:pt>
                <c:pt idx="7761">
                  <c:v>47.761465392157902</c:v>
                </c:pt>
                <c:pt idx="7762">
                  <c:v>44.254927426657702</c:v>
                </c:pt>
                <c:pt idx="7763">
                  <c:v>43.408521710847303</c:v>
                </c:pt>
                <c:pt idx="7764">
                  <c:v>45.584993551502599</c:v>
                </c:pt>
                <c:pt idx="7765">
                  <c:v>43.408521710847303</c:v>
                </c:pt>
                <c:pt idx="7766">
                  <c:v>44.9804180402094</c:v>
                </c:pt>
                <c:pt idx="7767">
                  <c:v>46.431399267312997</c:v>
                </c:pt>
                <c:pt idx="7768">
                  <c:v>44.9804180402094</c:v>
                </c:pt>
                <c:pt idx="7769">
                  <c:v>46.431399267312997</c:v>
                </c:pt>
                <c:pt idx="7770">
                  <c:v>45.705908653761199</c:v>
                </c:pt>
                <c:pt idx="7771">
                  <c:v>49.696107028295899</c:v>
                </c:pt>
                <c:pt idx="7772">
                  <c:v>43.287606608588703</c:v>
                </c:pt>
                <c:pt idx="7773">
                  <c:v>41.594795176967899</c:v>
                </c:pt>
                <c:pt idx="7774">
                  <c:v>44.013097222140402</c:v>
                </c:pt>
                <c:pt idx="7775">
                  <c:v>41.473880074709299</c:v>
                </c:pt>
                <c:pt idx="7776">
                  <c:v>49.215156936087197</c:v>
                </c:pt>
                <c:pt idx="7777">
                  <c:v>47.331923890063401</c:v>
                </c:pt>
                <c:pt idx="7778">
                  <c:v>44.067653276955603</c:v>
                </c:pt>
                <c:pt idx="7779">
                  <c:v>45.197593104569897</c:v>
                </c:pt>
                <c:pt idx="7780">
                  <c:v>44.820946495365099</c:v>
                </c:pt>
                <c:pt idx="7781">
                  <c:v>45.448690844039703</c:v>
                </c:pt>
                <c:pt idx="7782">
                  <c:v>47.4574727597983</c:v>
                </c:pt>
                <c:pt idx="7783">
                  <c:v>45.825337453244401</c:v>
                </c:pt>
                <c:pt idx="7784">
                  <c:v>53.986013986014001</c:v>
                </c:pt>
                <c:pt idx="7785">
                  <c:v>49.591803545291903</c:v>
                </c:pt>
                <c:pt idx="7786">
                  <c:v>45.950886322979301</c:v>
                </c:pt>
                <c:pt idx="7787">
                  <c:v>45.072044234834898</c:v>
                </c:pt>
                <c:pt idx="7788">
                  <c:v>47.331923890063401</c:v>
                </c:pt>
                <c:pt idx="7789">
                  <c:v>45.072044234834898</c:v>
                </c:pt>
                <c:pt idx="7790">
                  <c:v>46.704179541388797</c:v>
                </c:pt>
                <c:pt idx="7791">
                  <c:v>48.210765978207803</c:v>
                </c:pt>
                <c:pt idx="7792">
                  <c:v>46.704179541388797</c:v>
                </c:pt>
                <c:pt idx="7793">
                  <c:v>48.210765978207803</c:v>
                </c:pt>
                <c:pt idx="7794">
                  <c:v>47.4574727597983</c:v>
                </c:pt>
                <c:pt idx="7795">
                  <c:v>51.600585461050599</c:v>
                </c:pt>
                <c:pt idx="7796">
                  <c:v>44.946495365099999</c:v>
                </c:pt>
                <c:pt idx="7797">
                  <c:v>43.188811188811201</c:v>
                </c:pt>
                <c:pt idx="7798">
                  <c:v>45.699788583509502</c:v>
                </c:pt>
                <c:pt idx="7799">
                  <c:v>43.063262319076301</c:v>
                </c:pt>
                <c:pt idx="7800">
                  <c:v>47.021723757877098</c:v>
                </c:pt>
                <c:pt idx="7801">
                  <c:v>45.2224231038768</c:v>
                </c:pt>
                <c:pt idx="7802">
                  <c:v>42.103635303609401</c:v>
                </c:pt>
                <c:pt idx="7803">
                  <c:v>43.183215696009597</c:v>
                </c:pt>
                <c:pt idx="7804">
                  <c:v>42.823355565209603</c:v>
                </c:pt>
                <c:pt idx="7805">
                  <c:v>43.423122449876402</c:v>
                </c:pt>
                <c:pt idx="7806">
                  <c:v>45.342376480810103</c:v>
                </c:pt>
                <c:pt idx="7807">
                  <c:v>43.782982580676403</c:v>
                </c:pt>
                <c:pt idx="7808">
                  <c:v>51.5799520813448</c:v>
                </c:pt>
                <c:pt idx="7809">
                  <c:v>47.381583888677199</c:v>
                </c:pt>
                <c:pt idx="7810">
                  <c:v>43.902935957609799</c:v>
                </c:pt>
                <c:pt idx="7811">
                  <c:v>43.063262319076301</c:v>
                </c:pt>
                <c:pt idx="7812">
                  <c:v>45.2224231038768</c:v>
                </c:pt>
                <c:pt idx="7813">
                  <c:v>43.063262319076301</c:v>
                </c:pt>
                <c:pt idx="7814">
                  <c:v>44.62265621921</c:v>
                </c:pt>
                <c:pt idx="7815">
                  <c:v>46.062096742410297</c:v>
                </c:pt>
                <c:pt idx="7816">
                  <c:v>44.62265621921</c:v>
                </c:pt>
                <c:pt idx="7817">
                  <c:v>46.062096742410297</c:v>
                </c:pt>
                <c:pt idx="7818">
                  <c:v>45.342376480810103</c:v>
                </c:pt>
                <c:pt idx="7819">
                  <c:v>49.300837919610998</c:v>
                </c:pt>
                <c:pt idx="7820">
                  <c:v>42.943308942142899</c:v>
                </c:pt>
                <c:pt idx="7821">
                  <c:v>41.263961665075897</c:v>
                </c:pt>
                <c:pt idx="7822">
                  <c:v>43.6630292037431</c:v>
                </c:pt>
                <c:pt idx="7823">
                  <c:v>41.144008288142501</c:v>
                </c:pt>
                <c:pt idx="7824">
                  <c:v>41.6066855991712</c:v>
                </c:pt>
                <c:pt idx="7825">
                  <c:v>40.014593037978401</c:v>
                </c:pt>
                <c:pt idx="7826">
                  <c:v>37.254965931910903</c:v>
                </c:pt>
                <c:pt idx="7827">
                  <c:v>38.2102214686266</c:v>
                </c:pt>
                <c:pt idx="7828">
                  <c:v>37.891802956387998</c:v>
                </c:pt>
                <c:pt idx="7829">
                  <c:v>38.422500476785601</c:v>
                </c:pt>
                <c:pt idx="7830">
                  <c:v>40.120732542057901</c:v>
                </c:pt>
                <c:pt idx="7831">
                  <c:v>38.740918989024202</c:v>
                </c:pt>
                <c:pt idx="7832">
                  <c:v>45.639986754192897</c:v>
                </c:pt>
                <c:pt idx="7833">
                  <c:v>41.925104111409702</c:v>
                </c:pt>
                <c:pt idx="7834">
                  <c:v>38.847058493103702</c:v>
                </c:pt>
                <c:pt idx="7835">
                  <c:v>38.104081964547099</c:v>
                </c:pt>
                <c:pt idx="7836">
                  <c:v>40.014593037978401</c:v>
                </c:pt>
                <c:pt idx="7837">
                  <c:v>38.104081964547099</c:v>
                </c:pt>
                <c:pt idx="7838">
                  <c:v>39.483895517580798</c:v>
                </c:pt>
                <c:pt idx="7839">
                  <c:v>40.757569566534997</c:v>
                </c:pt>
                <c:pt idx="7840">
                  <c:v>39.483895517580798</c:v>
                </c:pt>
                <c:pt idx="7841">
                  <c:v>40.757569566534997</c:v>
                </c:pt>
                <c:pt idx="7842">
                  <c:v>40.120732542057901</c:v>
                </c:pt>
                <c:pt idx="7843">
                  <c:v>43.623336176682002</c:v>
                </c:pt>
                <c:pt idx="7844">
                  <c:v>37.997942460467598</c:v>
                </c:pt>
                <c:pt idx="7845">
                  <c:v>36.511989403354299</c:v>
                </c:pt>
                <c:pt idx="7846">
                  <c:v>38.634779484944701</c:v>
                </c:pt>
                <c:pt idx="7847">
                  <c:v>36.405849899274799</c:v>
                </c:pt>
                <c:pt idx="7848">
                  <c:v>40.167245075970897</c:v>
                </c:pt>
                <c:pt idx="7849">
                  <c:v>38.630233147043398</c:v>
                </c:pt>
                <c:pt idx="7850">
                  <c:v>35.966079136902501</c:v>
                </c:pt>
                <c:pt idx="7851">
                  <c:v>36.888286294258997</c:v>
                </c:pt>
                <c:pt idx="7852">
                  <c:v>36.580883908473503</c:v>
                </c:pt>
                <c:pt idx="7853">
                  <c:v>37.093221218116</c:v>
                </c:pt>
                <c:pt idx="7854">
                  <c:v>38.732700608971903</c:v>
                </c:pt>
                <c:pt idx="7855">
                  <c:v>37.400623603901401</c:v>
                </c:pt>
                <c:pt idx="7856">
                  <c:v>44.061008629253799</c:v>
                </c:pt>
                <c:pt idx="7857">
                  <c:v>40.474647461756398</c:v>
                </c:pt>
                <c:pt idx="7858">
                  <c:v>37.503091065829899</c:v>
                </c:pt>
                <c:pt idx="7859">
                  <c:v>36.785818832330499</c:v>
                </c:pt>
                <c:pt idx="7860">
                  <c:v>38.630233147043398</c:v>
                </c:pt>
                <c:pt idx="7861">
                  <c:v>36.785818832330499</c:v>
                </c:pt>
                <c:pt idx="7862">
                  <c:v>38.117895837400901</c:v>
                </c:pt>
                <c:pt idx="7863">
                  <c:v>39.347505380542898</c:v>
                </c:pt>
                <c:pt idx="7864">
                  <c:v>38.117895837400901</c:v>
                </c:pt>
                <c:pt idx="7865">
                  <c:v>39.347505380542898</c:v>
                </c:pt>
                <c:pt idx="7866">
                  <c:v>38.732700608971903</c:v>
                </c:pt>
                <c:pt idx="7867">
                  <c:v>42.114126852612301</c:v>
                </c:pt>
                <c:pt idx="7868">
                  <c:v>36.683351370402001</c:v>
                </c:pt>
                <c:pt idx="7869">
                  <c:v>35.248806903403</c:v>
                </c:pt>
                <c:pt idx="7870">
                  <c:v>37.298156141972903</c:v>
                </c:pt>
                <c:pt idx="7871">
                  <c:v>35.146339441474503</c:v>
                </c:pt>
                <c:pt idx="7872">
                  <c:v>35.609016752503202</c:v>
                </c:pt>
                <c:pt idx="7873">
                  <c:v>34.246426825749197</c:v>
                </c:pt>
                <c:pt idx="7874">
                  <c:v>31.8846042860424</c:v>
                </c:pt>
                <c:pt idx="7875">
                  <c:v>32.702158242094796</c:v>
                </c:pt>
                <c:pt idx="7876">
                  <c:v>32.429640256744001</c:v>
                </c:pt>
                <c:pt idx="7877">
                  <c:v>32.883836898995298</c:v>
                </c:pt>
                <c:pt idx="7878">
                  <c:v>34.337266154199497</c:v>
                </c:pt>
                <c:pt idx="7879">
                  <c:v>33.156354884346101</c:v>
                </c:pt>
                <c:pt idx="7880">
                  <c:v>39.060911233613197</c:v>
                </c:pt>
                <c:pt idx="7881">
                  <c:v>35.881534737853997</c:v>
                </c:pt>
                <c:pt idx="7882">
                  <c:v>33.247194212796302</c:v>
                </c:pt>
                <c:pt idx="7883">
                  <c:v>32.611318913644503</c:v>
                </c:pt>
                <c:pt idx="7884">
                  <c:v>34.246426825749197</c:v>
                </c:pt>
                <c:pt idx="7885">
                  <c:v>32.611318913644503</c:v>
                </c:pt>
                <c:pt idx="7886">
                  <c:v>33.7922301834979</c:v>
                </c:pt>
                <c:pt idx="7887">
                  <c:v>34.882302124901102</c:v>
                </c:pt>
                <c:pt idx="7888">
                  <c:v>33.7922301834979</c:v>
                </c:pt>
                <c:pt idx="7889">
                  <c:v>34.882302124901102</c:v>
                </c:pt>
                <c:pt idx="7890">
                  <c:v>34.337266154199497</c:v>
                </c:pt>
                <c:pt idx="7891">
                  <c:v>37.334963993058203</c:v>
                </c:pt>
                <c:pt idx="7892">
                  <c:v>32.520479585194202</c:v>
                </c:pt>
                <c:pt idx="7893">
                  <c:v>31.248728986890502</c:v>
                </c:pt>
                <c:pt idx="7894">
                  <c:v>33.0655155558958</c:v>
                </c:pt>
                <c:pt idx="7895">
                  <c:v>31.1578896584403</c:v>
                </c:pt>
                <c:pt idx="7896">
                  <c:v>36.088830260236598</c:v>
                </c:pt>
                <c:pt idx="7897">
                  <c:v>34.707880122727602</c:v>
                </c:pt>
                <c:pt idx="7898">
                  <c:v>32.314233217711902</c:v>
                </c:pt>
                <c:pt idx="7899">
                  <c:v>33.142803300217302</c:v>
                </c:pt>
                <c:pt idx="7900">
                  <c:v>32.866613272715497</c:v>
                </c:pt>
                <c:pt idx="7901">
                  <c:v>33.326929985218499</c:v>
                </c:pt>
                <c:pt idx="7902">
                  <c:v>34.799943465228203</c:v>
                </c:pt>
                <c:pt idx="7903">
                  <c:v>33.603120012720296</c:v>
                </c:pt>
                <c:pt idx="7904">
                  <c:v>39.587237275259596</c:v>
                </c:pt>
                <c:pt idx="7905">
                  <c:v>36.365020287738403</c:v>
                </c:pt>
                <c:pt idx="7906">
                  <c:v>33.695183355220898</c:v>
                </c:pt>
                <c:pt idx="7907">
                  <c:v>33.050739957716701</c:v>
                </c:pt>
                <c:pt idx="7908">
                  <c:v>34.707880122727602</c:v>
                </c:pt>
                <c:pt idx="7909">
                  <c:v>33.050739957716701</c:v>
                </c:pt>
                <c:pt idx="7910">
                  <c:v>34.247563410224501</c:v>
                </c:pt>
                <c:pt idx="7911">
                  <c:v>35.352323520231799</c:v>
                </c:pt>
                <c:pt idx="7912">
                  <c:v>34.247563410224501</c:v>
                </c:pt>
                <c:pt idx="7913">
                  <c:v>35.352323520231799</c:v>
                </c:pt>
                <c:pt idx="7914">
                  <c:v>34.799943465228203</c:v>
                </c:pt>
                <c:pt idx="7915">
                  <c:v>37.838033767748101</c:v>
                </c:pt>
                <c:pt idx="7916">
                  <c:v>32.958676615216099</c:v>
                </c:pt>
                <c:pt idx="7917">
                  <c:v>31.669789820207701</c:v>
                </c:pt>
                <c:pt idx="7918">
                  <c:v>33.511056670219702</c:v>
                </c:pt>
                <c:pt idx="7919">
                  <c:v>31.577726477706999</c:v>
                </c:pt>
                <c:pt idx="7920">
                  <c:v>31.701963903816601</c:v>
                </c:pt>
                <c:pt idx="7921">
                  <c:v>30.488878550354201</c:v>
                </c:pt>
                <c:pt idx="7922">
                  <c:v>28.386197271019501</c:v>
                </c:pt>
                <c:pt idx="7923">
                  <c:v>29.114048483096902</c:v>
                </c:pt>
                <c:pt idx="7924">
                  <c:v>28.871431412404402</c:v>
                </c:pt>
                <c:pt idx="7925">
                  <c:v>29.2757931968919</c:v>
                </c:pt>
                <c:pt idx="7926">
                  <c:v>30.569750907251699</c:v>
                </c:pt>
                <c:pt idx="7927">
                  <c:v>29.518410267584301</c:v>
                </c:pt>
                <c:pt idx="7928">
                  <c:v>34.775113465921301</c:v>
                </c:pt>
                <c:pt idx="7929">
                  <c:v>31.944580974509101</c:v>
                </c:pt>
                <c:pt idx="7930">
                  <c:v>29.599282624481798</c:v>
                </c:pt>
                <c:pt idx="7931">
                  <c:v>29.0331761261994</c:v>
                </c:pt>
                <c:pt idx="7932">
                  <c:v>30.488878550354201</c:v>
                </c:pt>
                <c:pt idx="7933">
                  <c:v>29.0331761261994</c:v>
                </c:pt>
                <c:pt idx="7934">
                  <c:v>30.084516765866798</c:v>
                </c:pt>
                <c:pt idx="7935">
                  <c:v>31.054985048636699</c:v>
                </c:pt>
                <c:pt idx="7936">
                  <c:v>30.084516765866798</c:v>
                </c:pt>
                <c:pt idx="7937">
                  <c:v>31.054985048636699</c:v>
                </c:pt>
                <c:pt idx="7938">
                  <c:v>30.569750907251699</c:v>
                </c:pt>
                <c:pt idx="7939">
                  <c:v>33.2385386848689</c:v>
                </c:pt>
                <c:pt idx="7940">
                  <c:v>28.952303769301899</c:v>
                </c:pt>
                <c:pt idx="7941">
                  <c:v>27.820090772737</c:v>
                </c:pt>
                <c:pt idx="7942">
                  <c:v>29.4375379106868</c:v>
                </c:pt>
                <c:pt idx="7943">
                  <c:v>27.739218415839499</c:v>
                </c:pt>
                <c:pt idx="7944">
                  <c:v>30.502430134482999</c:v>
                </c:pt>
                <c:pt idx="7945">
                  <c:v>29.335245307908401</c:v>
                </c:pt>
                <c:pt idx="7946">
                  <c:v>27.312124941845699</c:v>
                </c:pt>
                <c:pt idx="7947">
                  <c:v>28.012435837790498</c:v>
                </c:pt>
                <c:pt idx="7948">
                  <c:v>27.778998872475601</c:v>
                </c:pt>
                <c:pt idx="7949">
                  <c:v>28.1680604813338</c:v>
                </c:pt>
                <c:pt idx="7950">
                  <c:v>29.413057629680001</c:v>
                </c:pt>
                <c:pt idx="7951">
                  <c:v>28.401497446648701</c:v>
                </c:pt>
                <c:pt idx="7952">
                  <c:v>33.459298361805303</c:v>
                </c:pt>
                <c:pt idx="7953">
                  <c:v>30.7358670997979</c:v>
                </c:pt>
                <c:pt idx="7954">
                  <c:v>28.4793097684203</c:v>
                </c:pt>
                <c:pt idx="7955">
                  <c:v>27.934623516018899</c:v>
                </c:pt>
                <c:pt idx="7956">
                  <c:v>29.335245307908401</c:v>
                </c:pt>
                <c:pt idx="7957">
                  <c:v>27.934623516018899</c:v>
                </c:pt>
                <c:pt idx="7958">
                  <c:v>28.946183699050199</c:v>
                </c:pt>
                <c:pt idx="7959">
                  <c:v>29.879931560309899</c:v>
                </c:pt>
                <c:pt idx="7960">
                  <c:v>28.946183699050199</c:v>
                </c:pt>
                <c:pt idx="7961">
                  <c:v>29.879931560309899</c:v>
                </c:pt>
                <c:pt idx="7962">
                  <c:v>29.413057629680001</c:v>
                </c:pt>
                <c:pt idx="7963">
                  <c:v>31.980864248144201</c:v>
                </c:pt>
                <c:pt idx="7964">
                  <c:v>27.8568111942472</c:v>
                </c:pt>
                <c:pt idx="7965">
                  <c:v>26.767438689444301</c:v>
                </c:pt>
                <c:pt idx="7966">
                  <c:v>28.323685124877102</c:v>
                </c:pt>
                <c:pt idx="7967">
                  <c:v>26.689626367672599</c:v>
                </c:pt>
                <c:pt idx="7968">
                  <c:v>30.468157741073501</c:v>
                </c:pt>
                <c:pt idx="7969">
                  <c:v>29.302284358124201</c:v>
                </c:pt>
                <c:pt idx="7970">
                  <c:v>27.2814371610122</c:v>
                </c:pt>
                <c:pt idx="7971">
                  <c:v>27.980961190781802</c:v>
                </c:pt>
                <c:pt idx="7972">
                  <c:v>27.747786514191901</c:v>
                </c:pt>
                <c:pt idx="7973">
                  <c:v>28.136410975175</c:v>
                </c:pt>
                <c:pt idx="7974">
                  <c:v>29.3800092503208</c:v>
                </c:pt>
                <c:pt idx="7975">
                  <c:v>28.369585651764801</c:v>
                </c:pt>
                <c:pt idx="7976">
                  <c:v>33.421703644544898</c:v>
                </c:pt>
                <c:pt idx="7977">
                  <c:v>30.701332417663298</c:v>
                </c:pt>
                <c:pt idx="7978">
                  <c:v>28.4473105439614</c:v>
                </c:pt>
                <c:pt idx="7979">
                  <c:v>27.903236298585099</c:v>
                </c:pt>
                <c:pt idx="7980">
                  <c:v>29.302284358124201</c:v>
                </c:pt>
                <c:pt idx="7981">
                  <c:v>27.903236298585099</c:v>
                </c:pt>
                <c:pt idx="7982">
                  <c:v>28.913659897141098</c:v>
                </c:pt>
                <c:pt idx="7983">
                  <c:v>29.846358603500502</c:v>
                </c:pt>
                <c:pt idx="7984">
                  <c:v>28.913659897141098</c:v>
                </c:pt>
                <c:pt idx="7985">
                  <c:v>29.846358603500502</c:v>
                </c:pt>
                <c:pt idx="7986">
                  <c:v>29.3800092503208</c:v>
                </c:pt>
                <c:pt idx="7987">
                  <c:v>31.944930692809201</c:v>
                </c:pt>
                <c:pt idx="7988">
                  <c:v>27.8255114063885</c:v>
                </c:pt>
                <c:pt idx="7989">
                  <c:v>26.737362915635899</c:v>
                </c:pt>
                <c:pt idx="7990">
                  <c:v>28.291860759568198</c:v>
                </c:pt>
                <c:pt idx="7991">
                  <c:v>26.6596380234393</c:v>
                </c:pt>
                <c:pt idx="7992">
                  <c:v>27.589276694672801</c:v>
                </c:pt>
                <c:pt idx="7993">
                  <c:v>26.5335645762542</c:v>
                </c:pt>
                <c:pt idx="7994">
                  <c:v>24.7036635709953</c:v>
                </c:pt>
                <c:pt idx="7995">
                  <c:v>25.3370908420465</c:v>
                </c:pt>
                <c:pt idx="7996">
                  <c:v>25.1259484183627</c:v>
                </c:pt>
                <c:pt idx="7997">
                  <c:v>25.477852457835599</c:v>
                </c:pt>
                <c:pt idx="7998">
                  <c:v>26.603945384148801</c:v>
                </c:pt>
                <c:pt idx="7999">
                  <c:v>25.688994881519299</c:v>
                </c:pt>
                <c:pt idx="8000">
                  <c:v>30.263747394666598</c:v>
                </c:pt>
                <c:pt idx="8001">
                  <c:v>27.800419118356501</c:v>
                </c:pt>
                <c:pt idx="8002">
                  <c:v>25.759375689413901</c:v>
                </c:pt>
                <c:pt idx="8003">
                  <c:v>25.266710034151899</c:v>
                </c:pt>
                <c:pt idx="8004">
                  <c:v>26.5335645762542</c:v>
                </c:pt>
                <c:pt idx="8005">
                  <c:v>25.266710034151899</c:v>
                </c:pt>
                <c:pt idx="8006">
                  <c:v>26.181660536781301</c:v>
                </c:pt>
                <c:pt idx="8007">
                  <c:v>27.026230231516202</c:v>
                </c:pt>
                <c:pt idx="8008">
                  <c:v>26.181660536781301</c:v>
                </c:pt>
                <c:pt idx="8009">
                  <c:v>27.026230231516202</c:v>
                </c:pt>
                <c:pt idx="8010">
                  <c:v>26.603945384148801</c:v>
                </c:pt>
                <c:pt idx="8011">
                  <c:v>28.9265120446697</c:v>
                </c:pt>
                <c:pt idx="8012">
                  <c:v>25.196329226257301</c:v>
                </c:pt>
                <c:pt idx="8013">
                  <c:v>24.210997915733302</c:v>
                </c:pt>
                <c:pt idx="8014">
                  <c:v>25.618614073624801</c:v>
                </c:pt>
                <c:pt idx="8015">
                  <c:v>24.1406171078387</c:v>
                </c:pt>
                <c:pt idx="8016">
                  <c:v>12.330958540714301</c:v>
                </c:pt>
                <c:pt idx="8017">
                  <c:v>11.8591106373707</c:v>
                </c:pt>
                <c:pt idx="8018">
                  <c:v>11.0412409382417</c:v>
                </c:pt>
                <c:pt idx="8019">
                  <c:v>11.3243496802479</c:v>
                </c:pt>
                <c:pt idx="8020">
                  <c:v>11.2299800995791</c:v>
                </c:pt>
                <c:pt idx="8021">
                  <c:v>11.387262734027001</c:v>
                </c:pt>
                <c:pt idx="8022">
                  <c:v>11.890567164260201</c:v>
                </c:pt>
                <c:pt idx="8023">
                  <c:v>11.4816323146957</c:v>
                </c:pt>
                <c:pt idx="8024">
                  <c:v>13.5263065625183</c:v>
                </c:pt>
                <c:pt idx="8025">
                  <c:v>12.4253281213831</c:v>
                </c:pt>
                <c:pt idx="8026">
                  <c:v>11.513088841585301</c:v>
                </c:pt>
                <c:pt idx="8027">
                  <c:v>11.2928931533583</c:v>
                </c:pt>
                <c:pt idx="8028">
                  <c:v>11.8591106373707</c:v>
                </c:pt>
                <c:pt idx="8029">
                  <c:v>11.2928931533583</c:v>
                </c:pt>
                <c:pt idx="8030">
                  <c:v>11.701828002922801</c:v>
                </c:pt>
                <c:pt idx="8031">
                  <c:v>12.079306325597701</c:v>
                </c:pt>
                <c:pt idx="8032">
                  <c:v>11.701828002922801</c:v>
                </c:pt>
                <c:pt idx="8033">
                  <c:v>12.079306325597701</c:v>
                </c:pt>
                <c:pt idx="8034">
                  <c:v>11.890567164260201</c:v>
                </c:pt>
                <c:pt idx="8035">
                  <c:v>12.9286325516163</c:v>
                </c:pt>
                <c:pt idx="8036">
                  <c:v>11.261436626468701</c:v>
                </c:pt>
                <c:pt idx="8037">
                  <c:v>10.821045250014601</c:v>
                </c:pt>
                <c:pt idx="8038">
                  <c:v>11.4501757878062</c:v>
                </c:pt>
                <c:pt idx="8039">
                  <c:v>10.789588723125</c:v>
                </c:pt>
                <c:pt idx="8040">
                  <c:v>12.4304017547523</c:v>
                </c:pt>
                <c:pt idx="8041">
                  <c:v>11.954748626381701</c:v>
                </c:pt>
                <c:pt idx="8042">
                  <c:v>11.130283203872599</c:v>
                </c:pt>
                <c:pt idx="8043">
                  <c:v>11.415675080894999</c:v>
                </c:pt>
                <c:pt idx="8044">
                  <c:v>11.320544455220899</c:v>
                </c:pt>
                <c:pt idx="8045">
                  <c:v>11.4790954980111</c:v>
                </c:pt>
                <c:pt idx="8046">
                  <c:v>11.9864588349398</c:v>
                </c:pt>
                <c:pt idx="8047">
                  <c:v>11.5742261236852</c:v>
                </c:pt>
                <c:pt idx="8048">
                  <c:v>13.6353896799579</c:v>
                </c:pt>
                <c:pt idx="8049">
                  <c:v>12.525532380426499</c:v>
                </c:pt>
                <c:pt idx="8050">
                  <c:v>11.605936332243299</c:v>
                </c:pt>
                <c:pt idx="8051">
                  <c:v>11.383964872337</c:v>
                </c:pt>
                <c:pt idx="8052">
                  <c:v>11.954748626381701</c:v>
                </c:pt>
                <c:pt idx="8053">
                  <c:v>11.383964872337</c:v>
                </c:pt>
                <c:pt idx="8054">
                  <c:v>11.7961975835915</c:v>
                </c:pt>
                <c:pt idx="8055">
                  <c:v>12.176720086288</c:v>
                </c:pt>
                <c:pt idx="8056">
                  <c:v>11.7961975835915</c:v>
                </c:pt>
                <c:pt idx="8057">
                  <c:v>12.176720086288</c:v>
                </c:pt>
                <c:pt idx="8058">
                  <c:v>11.9864588349398</c:v>
                </c:pt>
                <c:pt idx="8059">
                  <c:v>13.0328957173551</c:v>
                </c:pt>
                <c:pt idx="8060">
                  <c:v>11.352254663778901</c:v>
                </c:pt>
                <c:pt idx="8061">
                  <c:v>10.9083117439663</c:v>
                </c:pt>
                <c:pt idx="8062">
                  <c:v>11.542515915127201</c:v>
                </c:pt>
                <c:pt idx="8063">
                  <c:v>10.8766015354083</c:v>
                </c:pt>
                <c:pt idx="8064">
                  <c:v>12.549733611598</c:v>
                </c:pt>
                <c:pt idx="8065">
                  <c:v>12.069514213194999</c:v>
                </c:pt>
                <c:pt idx="8066">
                  <c:v>11.2371339226298</c:v>
                </c:pt>
                <c:pt idx="8067">
                  <c:v>11.525265561671601</c:v>
                </c:pt>
                <c:pt idx="8068">
                  <c:v>11.429221681991001</c:v>
                </c:pt>
                <c:pt idx="8069">
                  <c:v>11.589294814792</c:v>
                </c:pt>
                <c:pt idx="8070">
                  <c:v>12.101528839755201</c:v>
                </c:pt>
                <c:pt idx="8071">
                  <c:v>11.6853386944726</c:v>
                </c:pt>
                <c:pt idx="8072">
                  <c:v>13.766289420885499</c:v>
                </c:pt>
                <c:pt idx="8073">
                  <c:v>12.645777491278601</c:v>
                </c:pt>
                <c:pt idx="8074">
                  <c:v>11.7173533210328</c:v>
                </c:pt>
                <c:pt idx="8075">
                  <c:v>11.4932509351114</c:v>
                </c:pt>
                <c:pt idx="8076">
                  <c:v>12.069514213194999</c:v>
                </c:pt>
                <c:pt idx="8077">
                  <c:v>11.4932509351114</c:v>
                </c:pt>
                <c:pt idx="8078">
                  <c:v>11.909441080394</c:v>
                </c:pt>
                <c:pt idx="8079">
                  <c:v>12.293616599116399</c:v>
                </c:pt>
                <c:pt idx="8080">
                  <c:v>11.909441080394</c:v>
                </c:pt>
                <c:pt idx="8081">
                  <c:v>12.293616599116399</c:v>
                </c:pt>
                <c:pt idx="8082">
                  <c:v>12.101528839755201</c:v>
                </c:pt>
                <c:pt idx="8083">
                  <c:v>13.1580115162417</c:v>
                </c:pt>
                <c:pt idx="8084">
                  <c:v>11.4612363085512</c:v>
                </c:pt>
                <c:pt idx="8085">
                  <c:v>11.0130315367084</c:v>
                </c:pt>
                <c:pt idx="8086">
                  <c:v>11.653324067912401</c:v>
                </c:pt>
                <c:pt idx="8087">
                  <c:v>10.981016910148201</c:v>
                </c:pt>
                <c:pt idx="8088">
                  <c:v>12.032628898600301</c:v>
                </c:pt>
                <c:pt idx="8089">
                  <c:v>11.572196670337499</c:v>
                </c:pt>
                <c:pt idx="8090">
                  <c:v>10.774114141348701</c:v>
                </c:pt>
                <c:pt idx="8091">
                  <c:v>11.050373478306399</c:v>
                </c:pt>
                <c:pt idx="8092">
                  <c:v>10.9582870326538</c:v>
                </c:pt>
                <c:pt idx="8093">
                  <c:v>11.111764442074699</c:v>
                </c:pt>
                <c:pt idx="8094">
                  <c:v>11.602892152221701</c:v>
                </c:pt>
                <c:pt idx="8095">
                  <c:v>11.203850887727301</c:v>
                </c:pt>
                <c:pt idx="8096">
                  <c:v>13.1990572101993</c:v>
                </c:pt>
                <c:pt idx="8097">
                  <c:v>12.124715344252801</c:v>
                </c:pt>
                <c:pt idx="8098">
                  <c:v>11.2345463696115</c:v>
                </c:pt>
                <c:pt idx="8099">
                  <c:v>11.0196779964222</c:v>
                </c:pt>
                <c:pt idx="8100">
                  <c:v>11.572196670337499</c:v>
                </c:pt>
                <c:pt idx="8101">
                  <c:v>11.0196779964222</c:v>
                </c:pt>
                <c:pt idx="8102">
                  <c:v>11.4187192609166</c:v>
                </c:pt>
                <c:pt idx="8103">
                  <c:v>11.7870650435268</c:v>
                </c:pt>
                <c:pt idx="8104">
                  <c:v>11.4187192609166</c:v>
                </c:pt>
                <c:pt idx="8105">
                  <c:v>11.7870650435268</c:v>
                </c:pt>
                <c:pt idx="8106">
                  <c:v>11.602892152221701</c:v>
                </c:pt>
                <c:pt idx="8107">
                  <c:v>12.6158430543998</c:v>
                </c:pt>
                <c:pt idx="8108">
                  <c:v>10.988982514538</c:v>
                </c:pt>
                <c:pt idx="8109">
                  <c:v>10.5592457681594</c:v>
                </c:pt>
                <c:pt idx="8110">
                  <c:v>11.173155405843101</c:v>
                </c:pt>
                <c:pt idx="8111">
                  <c:v>10.5285502862752</c:v>
                </c:pt>
                <c:pt idx="8112">
                  <c:v>12.848063253712001</c:v>
                </c:pt>
                <c:pt idx="8113">
                  <c:v>12.3564281802281</c:v>
                </c:pt>
                <c:pt idx="8114">
                  <c:v>11.504260719522801</c:v>
                </c:pt>
                <c:pt idx="8115">
                  <c:v>11.7992417636131</c:v>
                </c:pt>
                <c:pt idx="8116">
                  <c:v>11.700914748916301</c:v>
                </c:pt>
                <c:pt idx="8117">
                  <c:v>11.864793106744299</c:v>
                </c:pt>
                <c:pt idx="8118">
                  <c:v>12.389203851793701</c:v>
                </c:pt>
                <c:pt idx="8119">
                  <c:v>11.963120121440999</c:v>
                </c:pt>
                <c:pt idx="8120">
                  <c:v>14.0935387732045</c:v>
                </c:pt>
                <c:pt idx="8121">
                  <c:v>12.9463902684088</c:v>
                </c:pt>
                <c:pt idx="8122">
                  <c:v>11.9958957930066</c:v>
                </c:pt>
                <c:pt idx="8123">
                  <c:v>11.7664660920475</c:v>
                </c:pt>
                <c:pt idx="8124">
                  <c:v>12.3564281802281</c:v>
                </c:pt>
                <c:pt idx="8125">
                  <c:v>11.7664660920475</c:v>
                </c:pt>
                <c:pt idx="8126">
                  <c:v>12.192549822400199</c:v>
                </c:pt>
                <c:pt idx="8127">
                  <c:v>12.5858578811873</c:v>
                </c:pt>
                <c:pt idx="8128">
                  <c:v>12.192549822400199</c:v>
                </c:pt>
                <c:pt idx="8129">
                  <c:v>12.5858578811873</c:v>
                </c:pt>
                <c:pt idx="8130">
                  <c:v>12.389203851793701</c:v>
                </c:pt>
                <c:pt idx="8131">
                  <c:v>13.470801013458299</c:v>
                </c:pt>
                <c:pt idx="8132">
                  <c:v>11.733690420481899</c:v>
                </c:pt>
                <c:pt idx="8133">
                  <c:v>11.274831018563599</c:v>
                </c:pt>
                <c:pt idx="8134">
                  <c:v>11.930344449875401</c:v>
                </c:pt>
                <c:pt idx="8135">
                  <c:v>11.242055346998001</c:v>
                </c:pt>
                <c:pt idx="8136">
                  <c:v>13.564054394785799</c:v>
                </c:pt>
                <c:pt idx="8137">
                  <c:v>13.0450217011077</c:v>
                </c:pt>
                <c:pt idx="8138">
                  <c:v>12.145365032065801</c:v>
                </c:pt>
                <c:pt idx="8139">
                  <c:v>12.456784648272601</c:v>
                </c:pt>
                <c:pt idx="8140">
                  <c:v>12.352978109537</c:v>
                </c:pt>
                <c:pt idx="8141">
                  <c:v>12.5259890074297</c:v>
                </c:pt>
                <c:pt idx="8142">
                  <c:v>13.079623880686301</c:v>
                </c:pt>
                <c:pt idx="8143">
                  <c:v>12.629795546165299</c:v>
                </c:pt>
                <c:pt idx="8144">
                  <c:v>14.878937218770099</c:v>
                </c:pt>
                <c:pt idx="8145">
                  <c:v>13.6678609335214</c:v>
                </c:pt>
                <c:pt idx="8146">
                  <c:v>12.6643977257438</c:v>
                </c:pt>
                <c:pt idx="8147">
                  <c:v>12.4221824686941</c:v>
                </c:pt>
                <c:pt idx="8148">
                  <c:v>13.0450217011077</c:v>
                </c:pt>
                <c:pt idx="8149">
                  <c:v>12.4221824686941</c:v>
                </c:pt>
                <c:pt idx="8150">
                  <c:v>12.872010803215099</c:v>
                </c:pt>
                <c:pt idx="8151">
                  <c:v>13.2872369581575</c:v>
                </c:pt>
                <c:pt idx="8152">
                  <c:v>12.872010803215099</c:v>
                </c:pt>
                <c:pt idx="8153">
                  <c:v>13.2872369581575</c:v>
                </c:pt>
                <c:pt idx="8154">
                  <c:v>13.079623880686301</c:v>
                </c:pt>
                <c:pt idx="8155">
                  <c:v>14.2214958067779</c:v>
                </c:pt>
                <c:pt idx="8156">
                  <c:v>12.387580289115601</c:v>
                </c:pt>
                <c:pt idx="8157">
                  <c:v>11.9031497750161</c:v>
                </c:pt>
                <c:pt idx="8158">
                  <c:v>12.5951933665868</c:v>
                </c:pt>
                <c:pt idx="8159">
                  <c:v>11.8685475954375</c:v>
                </c:pt>
                <c:pt idx="8160">
                  <c:v>13.7629408228618</c:v>
                </c:pt>
                <c:pt idx="8161">
                  <c:v>13.2362976791298</c:v>
                </c:pt>
                <c:pt idx="8162">
                  <c:v>12.323449563327801</c:v>
                </c:pt>
                <c:pt idx="8163">
                  <c:v>12.639435449566999</c:v>
                </c:pt>
                <c:pt idx="8164">
                  <c:v>12.5341068208206</c:v>
                </c:pt>
                <c:pt idx="8165">
                  <c:v>12.709654535397901</c:v>
                </c:pt>
                <c:pt idx="8166">
                  <c:v>13.271407222045299</c:v>
                </c:pt>
                <c:pt idx="8167">
                  <c:v>12.8149831641443</c:v>
                </c:pt>
                <c:pt idx="8168">
                  <c:v>15.0971034536494</c:v>
                </c:pt>
                <c:pt idx="8169">
                  <c:v>13.868269451608199</c:v>
                </c:pt>
                <c:pt idx="8170">
                  <c:v>12.8500927070597</c:v>
                </c:pt>
                <c:pt idx="8171">
                  <c:v>12.6043259066515</c:v>
                </c:pt>
                <c:pt idx="8172">
                  <c:v>13.2362976791298</c:v>
                </c:pt>
                <c:pt idx="8173">
                  <c:v>12.6043259066515</c:v>
                </c:pt>
                <c:pt idx="8174">
                  <c:v>13.0607499645525</c:v>
                </c:pt>
                <c:pt idx="8175">
                  <c:v>13.482064479538099</c:v>
                </c:pt>
                <c:pt idx="8176">
                  <c:v>13.0607499645525</c:v>
                </c:pt>
                <c:pt idx="8177">
                  <c:v>13.482064479538099</c:v>
                </c:pt>
                <c:pt idx="8178">
                  <c:v>13.271407222045299</c:v>
                </c:pt>
                <c:pt idx="8179">
                  <c:v>14.4300221382556</c:v>
                </c:pt>
                <c:pt idx="8180">
                  <c:v>12.569216363736</c:v>
                </c:pt>
                <c:pt idx="8181">
                  <c:v>12.077682762919499</c:v>
                </c:pt>
                <c:pt idx="8182">
                  <c:v>12.7798736212288</c:v>
                </c:pt>
                <c:pt idx="8183">
                  <c:v>12.042573220004099</c:v>
                </c:pt>
                <c:pt idx="8184">
                  <c:v>17.124121457346799</c:v>
                </c:pt>
                <c:pt idx="8185">
                  <c:v>16.4688617077035</c:v>
                </c:pt>
                <c:pt idx="8186">
                  <c:v>15.3330781416549</c:v>
                </c:pt>
                <c:pt idx="8187">
                  <c:v>15.726233991440999</c:v>
                </c:pt>
                <c:pt idx="8188">
                  <c:v>15.595182041512301</c:v>
                </c:pt>
                <c:pt idx="8189">
                  <c:v>15.813601958060101</c:v>
                </c:pt>
                <c:pt idx="8190">
                  <c:v>16.512545691012999</c:v>
                </c:pt>
                <c:pt idx="8191">
                  <c:v>15.944653907988799</c:v>
                </c:pt>
                <c:pt idx="8192">
                  <c:v>18.78411282311</c:v>
                </c:pt>
                <c:pt idx="8193">
                  <c:v>17.2551734072755</c:v>
                </c:pt>
                <c:pt idx="8194">
                  <c:v>15.988337891298301</c:v>
                </c:pt>
                <c:pt idx="8195">
                  <c:v>15.6825500081314</c:v>
                </c:pt>
                <c:pt idx="8196">
                  <c:v>16.4688617077035</c:v>
                </c:pt>
                <c:pt idx="8197">
                  <c:v>15.6825500081314</c:v>
                </c:pt>
                <c:pt idx="8198">
                  <c:v>16.250441791155701</c:v>
                </c:pt>
                <c:pt idx="8199">
                  <c:v>16.7746495908704</c:v>
                </c:pt>
                <c:pt idx="8200">
                  <c:v>16.250441791155701</c:v>
                </c:pt>
                <c:pt idx="8201">
                  <c:v>16.7746495908704</c:v>
                </c:pt>
                <c:pt idx="8202">
                  <c:v>16.512545691012999</c:v>
                </c:pt>
                <c:pt idx="8203">
                  <c:v>17.954117140228401</c:v>
                </c:pt>
                <c:pt idx="8204">
                  <c:v>15.6388660248218</c:v>
                </c:pt>
                <c:pt idx="8205">
                  <c:v>15.027290258488</c:v>
                </c:pt>
                <c:pt idx="8206">
                  <c:v>15.900969924679201</c:v>
                </c:pt>
                <c:pt idx="8207">
                  <c:v>14.9836062751785</c:v>
                </c:pt>
                <c:pt idx="8208">
                  <c:v>17.7605580271901</c:v>
                </c:pt>
                <c:pt idx="8209">
                  <c:v>17.080944837374201</c:v>
                </c:pt>
                <c:pt idx="8210">
                  <c:v>15.9029486416932</c:v>
                </c:pt>
                <c:pt idx="8211">
                  <c:v>16.3107165555828</c:v>
                </c:pt>
                <c:pt idx="8212">
                  <c:v>16.174793917619599</c:v>
                </c:pt>
                <c:pt idx="8213">
                  <c:v>16.401331647558202</c:v>
                </c:pt>
                <c:pt idx="8214">
                  <c:v>17.126252383361901</c:v>
                </c:pt>
                <c:pt idx="8215">
                  <c:v>16.537254285521399</c:v>
                </c:pt>
                <c:pt idx="8216">
                  <c:v>19.482244774723899</c:v>
                </c:pt>
                <c:pt idx="8217">
                  <c:v>17.896480665153302</c:v>
                </c:pt>
                <c:pt idx="8218">
                  <c:v>16.582561831509199</c:v>
                </c:pt>
                <c:pt idx="8219">
                  <c:v>16.2654090095951</c:v>
                </c:pt>
                <c:pt idx="8220">
                  <c:v>17.080944837374201</c:v>
                </c:pt>
                <c:pt idx="8221">
                  <c:v>16.2654090095951</c:v>
                </c:pt>
                <c:pt idx="8222">
                  <c:v>16.854407107435499</c:v>
                </c:pt>
                <c:pt idx="8223">
                  <c:v>17.3980976592883</c:v>
                </c:pt>
                <c:pt idx="8224">
                  <c:v>16.854407107435499</c:v>
                </c:pt>
                <c:pt idx="8225">
                  <c:v>17.3980976592883</c:v>
                </c:pt>
                <c:pt idx="8226">
                  <c:v>17.126252383361901</c:v>
                </c:pt>
                <c:pt idx="8227">
                  <c:v>18.621401400957001</c:v>
                </c:pt>
                <c:pt idx="8228">
                  <c:v>16.2201014636073</c:v>
                </c:pt>
                <c:pt idx="8229">
                  <c:v>15.585795819779101</c:v>
                </c:pt>
                <c:pt idx="8230">
                  <c:v>16.491946739533699</c:v>
                </c:pt>
                <c:pt idx="8231">
                  <c:v>15.5404882737914</c:v>
                </c:pt>
                <c:pt idx="8232">
                  <c:v>18.078776312111799</c:v>
                </c:pt>
                <c:pt idx="8233">
                  <c:v>17.386986402209601</c:v>
                </c:pt>
                <c:pt idx="8234">
                  <c:v>16.187883891712399</c:v>
                </c:pt>
                <c:pt idx="8235">
                  <c:v>16.602957837653701</c:v>
                </c:pt>
                <c:pt idx="8236">
                  <c:v>16.464599855673299</c:v>
                </c:pt>
                <c:pt idx="8237">
                  <c:v>16.6951964923073</c:v>
                </c:pt>
                <c:pt idx="8238">
                  <c:v>17.4331057295364</c:v>
                </c:pt>
                <c:pt idx="8239">
                  <c:v>16.833554474287801</c:v>
                </c:pt>
                <c:pt idx="8240">
                  <c:v>19.8313107505308</c:v>
                </c:pt>
                <c:pt idx="8241">
                  <c:v>18.2171342940923</c:v>
                </c:pt>
                <c:pt idx="8242">
                  <c:v>16.879673801614601</c:v>
                </c:pt>
                <c:pt idx="8243">
                  <c:v>16.556838510326902</c:v>
                </c:pt>
                <c:pt idx="8244">
                  <c:v>17.386986402209601</c:v>
                </c:pt>
                <c:pt idx="8245">
                  <c:v>16.556838510326902</c:v>
                </c:pt>
                <c:pt idx="8246">
                  <c:v>17.156389765575501</c:v>
                </c:pt>
                <c:pt idx="8247">
                  <c:v>17.7098216934973</c:v>
                </c:pt>
                <c:pt idx="8248">
                  <c:v>17.156389765575501</c:v>
                </c:pt>
                <c:pt idx="8249">
                  <c:v>17.7098216934973</c:v>
                </c:pt>
                <c:pt idx="8250">
                  <c:v>17.4331057295364</c:v>
                </c:pt>
                <c:pt idx="8251">
                  <c:v>18.955043531321301</c:v>
                </c:pt>
                <c:pt idx="8252">
                  <c:v>16.510719183000099</c:v>
                </c:pt>
                <c:pt idx="8253">
                  <c:v>15.865048600424601</c:v>
                </c:pt>
                <c:pt idx="8254">
                  <c:v>16.787435146960998</c:v>
                </c:pt>
                <c:pt idx="8255">
                  <c:v>15.818929273097799</c:v>
                </c:pt>
                <c:pt idx="8256">
                  <c:v>18.754990167570298</c:v>
                </c:pt>
                <c:pt idx="8257">
                  <c:v>18.037324727484702</c:v>
                </c:pt>
                <c:pt idx="8258">
                  <c:v>16.793371298002999</c:v>
                </c:pt>
                <c:pt idx="8259">
                  <c:v>17.223970562054401</c:v>
                </c:pt>
                <c:pt idx="8260">
                  <c:v>17.0804374740373</c:v>
                </c:pt>
                <c:pt idx="8261">
                  <c:v>17.319659287399102</c:v>
                </c:pt>
                <c:pt idx="8262">
                  <c:v>18.085169090157098</c:v>
                </c:pt>
                <c:pt idx="8263">
                  <c:v>17.463192375416298</c:v>
                </c:pt>
                <c:pt idx="8264">
                  <c:v>20.573075949120501</c:v>
                </c:pt>
                <c:pt idx="8265">
                  <c:v>18.898523255587499</c:v>
                </c:pt>
                <c:pt idx="8266">
                  <c:v>17.511036738088599</c:v>
                </c:pt>
                <c:pt idx="8267">
                  <c:v>17.176126199382001</c:v>
                </c:pt>
                <c:pt idx="8268">
                  <c:v>18.037324727484702</c:v>
                </c:pt>
                <c:pt idx="8269">
                  <c:v>17.176126199382001</c:v>
                </c:pt>
                <c:pt idx="8270">
                  <c:v>17.7981029141229</c:v>
                </c:pt>
                <c:pt idx="8271">
                  <c:v>18.3722352661913</c:v>
                </c:pt>
                <c:pt idx="8272">
                  <c:v>17.7981029141229</c:v>
                </c:pt>
                <c:pt idx="8273">
                  <c:v>18.3722352661913</c:v>
                </c:pt>
                <c:pt idx="8274">
                  <c:v>18.085169090157098</c:v>
                </c:pt>
                <c:pt idx="8275">
                  <c:v>19.664033058345399</c:v>
                </c:pt>
                <c:pt idx="8276">
                  <c:v>17.128281836709601</c:v>
                </c:pt>
                <c:pt idx="8277">
                  <c:v>16.458460759296401</c:v>
                </c:pt>
                <c:pt idx="8278">
                  <c:v>17.415348012743902</c:v>
                </c:pt>
                <c:pt idx="8279">
                  <c:v>16.410616396624</c:v>
                </c:pt>
                <c:pt idx="8280">
                  <c:v>15.0159253197408</c:v>
                </c:pt>
                <c:pt idx="8281">
                  <c:v>14.4413363406691</c:v>
                </c:pt>
                <c:pt idx="8282">
                  <c:v>13.4453821102781</c:v>
                </c:pt>
                <c:pt idx="8283">
                  <c:v>13.790135497721201</c:v>
                </c:pt>
                <c:pt idx="8284">
                  <c:v>13.675217701906799</c:v>
                </c:pt>
                <c:pt idx="8285">
                  <c:v>13.866747361597399</c:v>
                </c:pt>
                <c:pt idx="8286">
                  <c:v>14.479642272607199</c:v>
                </c:pt>
                <c:pt idx="8287">
                  <c:v>13.981665157411699</c:v>
                </c:pt>
                <c:pt idx="8288">
                  <c:v>16.471550733389201</c:v>
                </c:pt>
                <c:pt idx="8289">
                  <c:v>15.1308431155552</c:v>
                </c:pt>
                <c:pt idx="8290">
                  <c:v>14.0199710893499</c:v>
                </c:pt>
                <c:pt idx="8291">
                  <c:v>13.751829565783099</c:v>
                </c:pt>
                <c:pt idx="8292">
                  <c:v>14.4413363406691</c:v>
                </c:pt>
                <c:pt idx="8293">
                  <c:v>13.751829565783099</c:v>
                </c:pt>
                <c:pt idx="8294">
                  <c:v>14.2498066809785</c:v>
                </c:pt>
                <c:pt idx="8295">
                  <c:v>14.7094778642359</c:v>
                </c:pt>
                <c:pt idx="8296">
                  <c:v>14.2498066809785</c:v>
                </c:pt>
                <c:pt idx="8297">
                  <c:v>14.7094778642359</c:v>
                </c:pt>
                <c:pt idx="8298">
                  <c:v>14.479642272607199</c:v>
                </c:pt>
                <c:pt idx="8299">
                  <c:v>15.743738026565</c:v>
                </c:pt>
                <c:pt idx="8300">
                  <c:v>13.7135236338449</c:v>
                </c:pt>
                <c:pt idx="8301">
                  <c:v>13.177240586711299</c:v>
                </c:pt>
                <c:pt idx="8302">
                  <c:v>13.9433592254736</c:v>
                </c:pt>
                <c:pt idx="8303">
                  <c:v>13.1389346547732</c:v>
                </c:pt>
                <c:pt idx="8304">
                  <c:v>16.865569100847999</c:v>
                </c:pt>
                <c:pt idx="8305">
                  <c:v>16.220202936274699</c:v>
                </c:pt>
                <c:pt idx="8306">
                  <c:v>15.101568251014401</c:v>
                </c:pt>
                <c:pt idx="8307">
                  <c:v>15.488787949758301</c:v>
                </c:pt>
                <c:pt idx="8308">
                  <c:v>15.359714716843699</c:v>
                </c:pt>
                <c:pt idx="8309">
                  <c:v>15.574836771701399</c:v>
                </c:pt>
                <c:pt idx="8310">
                  <c:v>16.2632273472463</c:v>
                </c:pt>
                <c:pt idx="8311">
                  <c:v>15.7039100046161</c:v>
                </c:pt>
                <c:pt idx="8312">
                  <c:v>18.5004967177669</c:v>
                </c:pt>
                <c:pt idx="8313">
                  <c:v>16.994642333762599</c:v>
                </c:pt>
                <c:pt idx="8314">
                  <c:v>15.746934415587701</c:v>
                </c:pt>
                <c:pt idx="8315">
                  <c:v>15.4457635387868</c:v>
                </c:pt>
                <c:pt idx="8316">
                  <c:v>16.220202936274699</c:v>
                </c:pt>
                <c:pt idx="8317">
                  <c:v>15.4457635387868</c:v>
                </c:pt>
                <c:pt idx="8318">
                  <c:v>16.005080881417001</c:v>
                </c:pt>
                <c:pt idx="8319">
                  <c:v>16.521373813075598</c:v>
                </c:pt>
                <c:pt idx="8320">
                  <c:v>16.005080881417001</c:v>
                </c:pt>
                <c:pt idx="8321">
                  <c:v>16.521373813075598</c:v>
                </c:pt>
                <c:pt idx="8322">
                  <c:v>16.2632273472463</c:v>
                </c:pt>
                <c:pt idx="8323">
                  <c:v>17.6830329093074</c:v>
                </c:pt>
                <c:pt idx="8324">
                  <c:v>15.402739127815201</c:v>
                </c:pt>
                <c:pt idx="8325">
                  <c:v>14.8003973742135</c:v>
                </c:pt>
                <c:pt idx="8326">
                  <c:v>15.660885593644499</c:v>
                </c:pt>
                <c:pt idx="8327">
                  <c:v>14.757372963242</c:v>
                </c:pt>
                <c:pt idx="8328">
                  <c:v>17.044566886116399</c:v>
                </c:pt>
                <c:pt idx="8329">
                  <c:v>16.392351316494601</c:v>
                </c:pt>
                <c:pt idx="8330">
                  <c:v>15.2618443291502</c:v>
                </c:pt>
                <c:pt idx="8331">
                  <c:v>15.6531736709232</c:v>
                </c:pt>
                <c:pt idx="8332">
                  <c:v>15.5227305569989</c:v>
                </c:pt>
                <c:pt idx="8333">
                  <c:v>15.7401357468728</c:v>
                </c:pt>
                <c:pt idx="8334">
                  <c:v>16.435832354469401</c:v>
                </c:pt>
                <c:pt idx="8335">
                  <c:v>15.870578860797201</c:v>
                </c:pt>
                <c:pt idx="8336">
                  <c:v>18.696846329158301</c:v>
                </c:pt>
                <c:pt idx="8337">
                  <c:v>17.1750100000408</c:v>
                </c:pt>
                <c:pt idx="8338">
                  <c:v>15.914059898772001</c:v>
                </c:pt>
                <c:pt idx="8339">
                  <c:v>15.6096926329484</c:v>
                </c:pt>
                <c:pt idx="8340">
                  <c:v>16.392351316494601</c:v>
                </c:pt>
                <c:pt idx="8341">
                  <c:v>15.6096926329484</c:v>
                </c:pt>
                <c:pt idx="8342">
                  <c:v>16.1749461266207</c:v>
                </c:pt>
                <c:pt idx="8343">
                  <c:v>16.696718582318098</c:v>
                </c:pt>
                <c:pt idx="8344">
                  <c:v>16.1749461266207</c:v>
                </c:pt>
                <c:pt idx="8345">
                  <c:v>16.696718582318098</c:v>
                </c:pt>
                <c:pt idx="8346">
                  <c:v>16.435832354469401</c:v>
                </c:pt>
                <c:pt idx="8347">
                  <c:v>17.870706607637398</c:v>
                </c:pt>
                <c:pt idx="8348">
                  <c:v>15.5662115949737</c:v>
                </c:pt>
                <c:pt idx="8349">
                  <c:v>14.9574770633266</c:v>
                </c:pt>
                <c:pt idx="8350">
                  <c:v>15.827097822822401</c:v>
                </c:pt>
                <c:pt idx="8351">
                  <c:v>14.913996025351899</c:v>
                </c:pt>
                <c:pt idx="8352">
                  <c:v>15.8313596748526</c:v>
                </c:pt>
                <c:pt idx="8353">
                  <c:v>15.2255678505598</c:v>
                </c:pt>
                <c:pt idx="8354">
                  <c:v>14.1755286884522</c:v>
                </c:pt>
                <c:pt idx="8355">
                  <c:v>14.5390037830279</c:v>
                </c:pt>
                <c:pt idx="8356">
                  <c:v>14.4178454181693</c:v>
                </c:pt>
                <c:pt idx="8357">
                  <c:v>14.6197760262669</c:v>
                </c:pt>
                <c:pt idx="8358">
                  <c:v>15.2659539721793</c:v>
                </c:pt>
                <c:pt idx="8359">
                  <c:v>14.740934391125499</c:v>
                </c:pt>
                <c:pt idx="8360">
                  <c:v>17.366032296394401</c:v>
                </c:pt>
                <c:pt idx="8361">
                  <c:v>15.9525180397111</c:v>
                </c:pt>
                <c:pt idx="8362">
                  <c:v>14.781320512744999</c:v>
                </c:pt>
                <c:pt idx="8363">
                  <c:v>14.498617661408399</c:v>
                </c:pt>
                <c:pt idx="8364">
                  <c:v>15.225567850559701</c:v>
                </c:pt>
                <c:pt idx="8365">
                  <c:v>14.498617661408399</c:v>
                </c:pt>
                <c:pt idx="8366">
                  <c:v>15.023637242462099</c:v>
                </c:pt>
                <c:pt idx="8367">
                  <c:v>15.5082707018964</c:v>
                </c:pt>
                <c:pt idx="8368">
                  <c:v>15.023637242462099</c:v>
                </c:pt>
                <c:pt idx="8369">
                  <c:v>15.5082707018964</c:v>
                </c:pt>
                <c:pt idx="8370">
                  <c:v>15.2659539721793</c:v>
                </c:pt>
                <c:pt idx="8371">
                  <c:v>16.5986959856235</c:v>
                </c:pt>
                <c:pt idx="8372">
                  <c:v>14.4582315397888</c:v>
                </c:pt>
                <c:pt idx="8373">
                  <c:v>13.892825837115501</c:v>
                </c:pt>
                <c:pt idx="8374">
                  <c:v>14.700548269505999</c:v>
                </c:pt>
                <c:pt idx="8375">
                  <c:v>13.852439715496001</c:v>
                </c:pt>
                <c:pt idx="8376">
                  <c:v>17.342896528230501</c:v>
                </c:pt>
                <c:pt idx="8377">
                  <c:v>16.679265283527801</c:v>
                </c:pt>
                <c:pt idx="8378">
                  <c:v>15.5289711260431</c:v>
                </c:pt>
                <c:pt idx="8379">
                  <c:v>15.9271498728647</c:v>
                </c:pt>
                <c:pt idx="8380">
                  <c:v>15.7944236239242</c:v>
                </c:pt>
                <c:pt idx="8381">
                  <c:v>16.015634038825102</c:v>
                </c:pt>
                <c:pt idx="8382">
                  <c:v>16.723507366507999</c:v>
                </c:pt>
                <c:pt idx="8383">
                  <c:v>16.148360287765598</c:v>
                </c:pt>
                <c:pt idx="8384">
                  <c:v>19.024095681477299</c:v>
                </c:pt>
                <c:pt idx="8385">
                  <c:v>17.475622777171001</c:v>
                </c:pt>
                <c:pt idx="8386">
                  <c:v>16.192602370745799</c:v>
                </c:pt>
                <c:pt idx="8387">
                  <c:v>15.8829077898845</c:v>
                </c:pt>
                <c:pt idx="8388">
                  <c:v>16.679265283527801</c:v>
                </c:pt>
                <c:pt idx="8389">
                  <c:v>15.8829077898845</c:v>
                </c:pt>
                <c:pt idx="8390">
                  <c:v>16.458054868626899</c:v>
                </c:pt>
                <c:pt idx="8391">
                  <c:v>16.988959864388999</c:v>
                </c:pt>
                <c:pt idx="8392">
                  <c:v>16.458054868626899</c:v>
                </c:pt>
                <c:pt idx="8393">
                  <c:v>16.988959864388999</c:v>
                </c:pt>
                <c:pt idx="8394">
                  <c:v>16.723507366507999</c:v>
                </c:pt>
                <c:pt idx="8395">
                  <c:v>18.183496104853901</c:v>
                </c:pt>
                <c:pt idx="8396">
                  <c:v>15.838665706904401</c:v>
                </c:pt>
                <c:pt idx="8397">
                  <c:v>15.219276545181801</c:v>
                </c:pt>
                <c:pt idx="8398">
                  <c:v>16.104118204785401</c:v>
                </c:pt>
                <c:pt idx="8399">
                  <c:v>15.175034462201699</c:v>
                </c:pt>
                <c:pt idx="8400">
                  <c:v>18.7152128819551</c:v>
                </c:pt>
                <c:pt idx="8401">
                  <c:v>17.999069531880298</c:v>
                </c:pt>
                <c:pt idx="8402">
                  <c:v>16.757754391750598</c:v>
                </c:pt>
                <c:pt idx="8403">
                  <c:v>17.187440401795499</c:v>
                </c:pt>
                <c:pt idx="8404">
                  <c:v>17.044211731780599</c:v>
                </c:pt>
                <c:pt idx="8405">
                  <c:v>17.2829261818055</c:v>
                </c:pt>
                <c:pt idx="8406">
                  <c:v>18.046812421885299</c:v>
                </c:pt>
                <c:pt idx="8407">
                  <c:v>17.426154851820499</c:v>
                </c:pt>
                <c:pt idx="8408">
                  <c:v>20.529442702144699</c:v>
                </c:pt>
                <c:pt idx="8409">
                  <c:v>18.858441551970099</c:v>
                </c:pt>
                <c:pt idx="8410">
                  <c:v>17.4738977418254</c:v>
                </c:pt>
                <c:pt idx="8411">
                  <c:v>17.139697511790501</c:v>
                </c:pt>
                <c:pt idx="8412">
                  <c:v>17.999069531880298</c:v>
                </c:pt>
                <c:pt idx="8413">
                  <c:v>17.139697511790501</c:v>
                </c:pt>
                <c:pt idx="8414">
                  <c:v>17.760355081855401</c:v>
                </c:pt>
                <c:pt idx="8415">
                  <c:v>18.333269761915201</c:v>
                </c:pt>
                <c:pt idx="8416">
                  <c:v>17.760355081855401</c:v>
                </c:pt>
                <c:pt idx="8417">
                  <c:v>18.333269761915201</c:v>
                </c:pt>
                <c:pt idx="8418">
                  <c:v>18.046812421885299</c:v>
                </c:pt>
                <c:pt idx="8419">
                  <c:v>19.622327792049902</c:v>
                </c:pt>
                <c:pt idx="8420">
                  <c:v>17.091954621785501</c:v>
                </c:pt>
                <c:pt idx="8421">
                  <c:v>16.4235541617157</c:v>
                </c:pt>
                <c:pt idx="8422">
                  <c:v>17.378411961815502</c:v>
                </c:pt>
                <c:pt idx="8423">
                  <c:v>16.375811271710699</c:v>
                </c:pt>
                <c:pt idx="8424">
                  <c:v>26.292785791652101</c:v>
                </c:pt>
                <c:pt idx="8425">
                  <c:v>25.286684294522601</c:v>
                </c:pt>
                <c:pt idx="8426">
                  <c:v>23.5427750328314</c:v>
                </c:pt>
                <c:pt idx="8427">
                  <c:v>24.146435931109099</c:v>
                </c:pt>
                <c:pt idx="8428">
                  <c:v>23.945215631683201</c:v>
                </c:pt>
                <c:pt idx="8429">
                  <c:v>24.280582797393102</c:v>
                </c:pt>
                <c:pt idx="8430">
                  <c:v>25.3537577276646</c:v>
                </c:pt>
                <c:pt idx="8431">
                  <c:v>24.481803096819</c:v>
                </c:pt>
                <c:pt idx="8432">
                  <c:v>28.841576251047002</c:v>
                </c:pt>
                <c:pt idx="8433">
                  <c:v>26.494006091078099</c:v>
                </c:pt>
                <c:pt idx="8434">
                  <c:v>24.5488765299609</c:v>
                </c:pt>
                <c:pt idx="8435">
                  <c:v>24.0793624979671</c:v>
                </c:pt>
                <c:pt idx="8436">
                  <c:v>25.286684294522601</c:v>
                </c:pt>
                <c:pt idx="8437">
                  <c:v>24.0793624979671</c:v>
                </c:pt>
                <c:pt idx="8438">
                  <c:v>24.9513171288128</c:v>
                </c:pt>
                <c:pt idx="8439">
                  <c:v>25.756198326516401</c:v>
                </c:pt>
                <c:pt idx="8440">
                  <c:v>24.9513171288128</c:v>
                </c:pt>
                <c:pt idx="8441">
                  <c:v>25.756198326516401</c:v>
                </c:pt>
                <c:pt idx="8442">
                  <c:v>25.3537577276646</c:v>
                </c:pt>
                <c:pt idx="8443">
                  <c:v>27.567181021349601</c:v>
                </c:pt>
                <c:pt idx="8444">
                  <c:v>24.0122890648252</c:v>
                </c:pt>
                <c:pt idx="8445">
                  <c:v>23.073261000837601</c:v>
                </c:pt>
                <c:pt idx="8446">
                  <c:v>24.414729663677001</c:v>
                </c:pt>
                <c:pt idx="8447">
                  <c:v>23.006187567695601</c:v>
                </c:pt>
                <c:pt idx="8448">
                  <c:v>26.312674434459701</c:v>
                </c:pt>
                <c:pt idx="8449">
                  <c:v>25.305811892324801</c:v>
                </c:pt>
                <c:pt idx="8450">
                  <c:v>23.560583485957601</c:v>
                </c:pt>
                <c:pt idx="8451">
                  <c:v>24.164701011238598</c:v>
                </c:pt>
                <c:pt idx="8452">
                  <c:v>23.963328502811599</c:v>
                </c:pt>
                <c:pt idx="8453">
                  <c:v>24.298949350189901</c:v>
                </c:pt>
                <c:pt idx="8454">
                  <c:v>25.372936061800502</c:v>
                </c:pt>
                <c:pt idx="8455">
                  <c:v>24.5003218586169</c:v>
                </c:pt>
                <c:pt idx="8456">
                  <c:v>28.863392874534899</c:v>
                </c:pt>
                <c:pt idx="8457">
                  <c:v>26.514046942886701</c:v>
                </c:pt>
                <c:pt idx="8458">
                  <c:v>24.567446028092501</c:v>
                </c:pt>
                <c:pt idx="8459">
                  <c:v>24.097576841762901</c:v>
                </c:pt>
                <c:pt idx="8460">
                  <c:v>25.305811892324801</c:v>
                </c:pt>
                <c:pt idx="8461">
                  <c:v>24.097576841762901</c:v>
                </c:pt>
                <c:pt idx="8462">
                  <c:v>24.9701910449465</c:v>
                </c:pt>
                <c:pt idx="8463">
                  <c:v>25.7756810786545</c:v>
                </c:pt>
                <c:pt idx="8464">
                  <c:v>24.9701910449465</c:v>
                </c:pt>
                <c:pt idx="8465">
                  <c:v>25.7756810786545</c:v>
                </c:pt>
                <c:pt idx="8466">
                  <c:v>25.372936061800502</c:v>
                </c:pt>
                <c:pt idx="8467">
                  <c:v>27.588033654497298</c:v>
                </c:pt>
                <c:pt idx="8468">
                  <c:v>24.0304526722872</c:v>
                </c:pt>
                <c:pt idx="8469">
                  <c:v>23.090714299627901</c:v>
                </c:pt>
                <c:pt idx="8470">
                  <c:v>24.433197689141199</c:v>
                </c:pt>
                <c:pt idx="8471">
                  <c:v>23.0235901301523</c:v>
                </c:pt>
                <c:pt idx="8472">
                  <c:v>27.505993002916</c:v>
                </c:pt>
                <c:pt idx="8473">
                  <c:v>26.453467760457499</c:v>
                </c:pt>
                <c:pt idx="8474">
                  <c:v>24.629090673529401</c:v>
                </c:pt>
                <c:pt idx="8475">
                  <c:v>25.2606058190045</c:v>
                </c:pt>
                <c:pt idx="8476">
                  <c:v>25.050100770512799</c:v>
                </c:pt>
                <c:pt idx="8477">
                  <c:v>25.400942517998899</c:v>
                </c:pt>
                <c:pt idx="8478">
                  <c:v>26.523636109954701</c:v>
                </c:pt>
                <c:pt idx="8479">
                  <c:v>25.6114475664906</c:v>
                </c:pt>
                <c:pt idx="8480">
                  <c:v>30.172390283810898</c:v>
                </c:pt>
                <c:pt idx="8481">
                  <c:v>27.716498051407701</c:v>
                </c:pt>
                <c:pt idx="8482">
                  <c:v>25.681615915987901</c:v>
                </c:pt>
                <c:pt idx="8483">
                  <c:v>25.190437469507199</c:v>
                </c:pt>
                <c:pt idx="8484">
                  <c:v>26.453467760457499</c:v>
                </c:pt>
                <c:pt idx="8485">
                  <c:v>25.190437469507199</c:v>
                </c:pt>
                <c:pt idx="8486">
                  <c:v>26.102626012971299</c:v>
                </c:pt>
                <c:pt idx="8487">
                  <c:v>26.944646206938099</c:v>
                </c:pt>
                <c:pt idx="8488">
                  <c:v>26.102626012971299</c:v>
                </c:pt>
                <c:pt idx="8489">
                  <c:v>26.944646206938099</c:v>
                </c:pt>
                <c:pt idx="8490">
                  <c:v>26.523636109954701</c:v>
                </c:pt>
                <c:pt idx="8491">
                  <c:v>28.839191643363399</c:v>
                </c:pt>
                <c:pt idx="8492">
                  <c:v>25.120269120010001</c:v>
                </c:pt>
                <c:pt idx="8493">
                  <c:v>24.137912227048702</c:v>
                </c:pt>
                <c:pt idx="8494">
                  <c:v>25.541279216993399</c:v>
                </c:pt>
                <c:pt idx="8495">
                  <c:v>24.0677438775515</c:v>
                </c:pt>
                <c:pt idx="8496">
                  <c:v>28.560091071719</c:v>
                </c:pt>
                <c:pt idx="8497">
                  <c:v>27.4672304439746</c:v>
                </c:pt>
                <c:pt idx="8498">
                  <c:v>25.5729386892178</c:v>
                </c:pt>
                <c:pt idx="8499">
                  <c:v>26.228655065864402</c:v>
                </c:pt>
                <c:pt idx="8500">
                  <c:v>26.010082940315499</c:v>
                </c:pt>
                <c:pt idx="8501">
                  <c:v>26.374369816230299</c:v>
                </c:pt>
                <c:pt idx="8502">
                  <c:v>27.540087819157598</c:v>
                </c:pt>
                <c:pt idx="8503">
                  <c:v>26.592941941779099</c:v>
                </c:pt>
                <c:pt idx="8504">
                  <c:v>31.328671328671302</c:v>
                </c:pt>
                <c:pt idx="8505">
                  <c:v>28.7786631972678</c:v>
                </c:pt>
                <c:pt idx="8506">
                  <c:v>26.665799316962101</c:v>
                </c:pt>
                <c:pt idx="8507">
                  <c:v>26.1557976906814</c:v>
                </c:pt>
                <c:pt idx="8508">
                  <c:v>27.4672304439746</c:v>
                </c:pt>
                <c:pt idx="8509">
                  <c:v>26.1557976906814</c:v>
                </c:pt>
                <c:pt idx="8510">
                  <c:v>27.1029435680598</c:v>
                </c:pt>
                <c:pt idx="8511">
                  <c:v>27.977232070255301</c:v>
                </c:pt>
                <c:pt idx="8512">
                  <c:v>27.1029435680598</c:v>
                </c:pt>
                <c:pt idx="8513">
                  <c:v>27.977232070255301</c:v>
                </c:pt>
                <c:pt idx="8514">
                  <c:v>27.540087819157598</c:v>
                </c:pt>
                <c:pt idx="8515">
                  <c:v>29.944381200195199</c:v>
                </c:pt>
                <c:pt idx="8516">
                  <c:v>26.082940315498401</c:v>
                </c:pt>
                <c:pt idx="8517">
                  <c:v>25.062937062937099</c:v>
                </c:pt>
                <c:pt idx="8518">
                  <c:v>26.5200845665962</c:v>
                </c:pt>
                <c:pt idx="8519">
                  <c:v>24.9900796877541</c:v>
                </c:pt>
                <c:pt idx="8520">
                  <c:v>27.287217932032299</c:v>
                </c:pt>
                <c:pt idx="8521">
                  <c:v>26.243064184633202</c:v>
                </c:pt>
                <c:pt idx="8522">
                  <c:v>24.433197689141199</c:v>
                </c:pt>
                <c:pt idx="8523">
                  <c:v>25.0596899375807</c:v>
                </c:pt>
                <c:pt idx="8524">
                  <c:v>24.850859188100898</c:v>
                </c:pt>
                <c:pt idx="8525">
                  <c:v>25.198910437233899</c:v>
                </c:pt>
                <c:pt idx="8526">
                  <c:v>26.312674434459801</c:v>
                </c:pt>
                <c:pt idx="8527">
                  <c:v>25.4077411867138</c:v>
                </c:pt>
                <c:pt idx="8528">
                  <c:v>29.9324074254436</c:v>
                </c:pt>
                <c:pt idx="8529">
                  <c:v>27.4960486815122</c:v>
                </c:pt>
                <c:pt idx="8530">
                  <c:v>25.477351436540399</c:v>
                </c:pt>
                <c:pt idx="8531">
                  <c:v>24.9900796877541</c:v>
                </c:pt>
                <c:pt idx="8532">
                  <c:v>26.243064184633099</c:v>
                </c:pt>
                <c:pt idx="8533">
                  <c:v>24.9900796877541</c:v>
                </c:pt>
                <c:pt idx="8534">
                  <c:v>25.895012935500102</c:v>
                </c:pt>
                <c:pt idx="8535">
                  <c:v>26.730335933419401</c:v>
                </c:pt>
                <c:pt idx="8536">
                  <c:v>25.895012935500102</c:v>
                </c:pt>
                <c:pt idx="8537">
                  <c:v>26.730335933419401</c:v>
                </c:pt>
                <c:pt idx="8538">
                  <c:v>26.312674434459801</c:v>
                </c:pt>
                <c:pt idx="8539">
                  <c:v>28.609812678737999</c:v>
                </c:pt>
                <c:pt idx="8540">
                  <c:v>24.920469437927501</c:v>
                </c:pt>
                <c:pt idx="8541">
                  <c:v>23.945925940354901</c:v>
                </c:pt>
                <c:pt idx="8542">
                  <c:v>25.3381309368872</c:v>
                </c:pt>
                <c:pt idx="8543">
                  <c:v>23.876315690528301</c:v>
                </c:pt>
                <c:pt idx="8544">
                  <c:v>24.144812368430902</c:v>
                </c:pt>
                <c:pt idx="8545">
                  <c:v>23.220903731883901</c:v>
                </c:pt>
                <c:pt idx="8546">
                  <c:v>21.619462095202199</c:v>
                </c:pt>
                <c:pt idx="8547">
                  <c:v>22.1738072771305</c:v>
                </c:pt>
                <c:pt idx="8548">
                  <c:v>21.989025549821001</c:v>
                </c:pt>
                <c:pt idx="8549">
                  <c:v>22.296995095336701</c:v>
                </c:pt>
                <c:pt idx="8550">
                  <c:v>23.282497640987</c:v>
                </c:pt>
                <c:pt idx="8551">
                  <c:v>22.4817768226462</c:v>
                </c:pt>
                <c:pt idx="8552">
                  <c:v>26.485380914350301</c:v>
                </c:pt>
                <c:pt idx="8553">
                  <c:v>24.329594095740401</c:v>
                </c:pt>
                <c:pt idx="8554">
                  <c:v>22.543370731749299</c:v>
                </c:pt>
                <c:pt idx="8555">
                  <c:v>22.112213368027302</c:v>
                </c:pt>
                <c:pt idx="8556">
                  <c:v>23.220903731883801</c:v>
                </c:pt>
                <c:pt idx="8557">
                  <c:v>22.112213368027302</c:v>
                </c:pt>
                <c:pt idx="8558">
                  <c:v>22.912934186368101</c:v>
                </c:pt>
                <c:pt idx="8559">
                  <c:v>23.652061095605799</c:v>
                </c:pt>
                <c:pt idx="8560">
                  <c:v>22.912934186368101</c:v>
                </c:pt>
                <c:pt idx="8561">
                  <c:v>23.652061095605799</c:v>
                </c:pt>
                <c:pt idx="8562">
                  <c:v>23.282497640987</c:v>
                </c:pt>
                <c:pt idx="8563">
                  <c:v>25.3150966413906</c:v>
                </c:pt>
                <c:pt idx="8564">
                  <c:v>22.050619458924199</c:v>
                </c:pt>
                <c:pt idx="8565">
                  <c:v>21.188304731480201</c:v>
                </c:pt>
                <c:pt idx="8566">
                  <c:v>22.420182913543002</c:v>
                </c:pt>
                <c:pt idx="8567">
                  <c:v>21.126710822377099</c:v>
                </c:pt>
                <c:pt idx="8568">
                  <c:v>23.309489370511599</c:v>
                </c:pt>
                <c:pt idx="8569">
                  <c:v>22.417544624190999</c:v>
                </c:pt>
                <c:pt idx="8570">
                  <c:v>20.871507063902001</c:v>
                </c:pt>
                <c:pt idx="8571">
                  <c:v>21.406673911694298</c:v>
                </c:pt>
                <c:pt idx="8572">
                  <c:v>21.228284962430202</c:v>
                </c:pt>
                <c:pt idx="8573">
                  <c:v>21.525599877870398</c:v>
                </c:pt>
                <c:pt idx="8574">
                  <c:v>22.477007607278999</c:v>
                </c:pt>
                <c:pt idx="8575">
                  <c:v>21.703988827134499</c:v>
                </c:pt>
                <c:pt idx="8576">
                  <c:v>25.569082727857101</c:v>
                </c:pt>
                <c:pt idx="8577">
                  <c:v>23.4878783197757</c:v>
                </c:pt>
                <c:pt idx="8578">
                  <c:v>21.763451810222598</c:v>
                </c:pt>
                <c:pt idx="8579">
                  <c:v>21.347210928606302</c:v>
                </c:pt>
                <c:pt idx="8580">
                  <c:v>22.417544624190999</c:v>
                </c:pt>
                <c:pt idx="8581">
                  <c:v>21.347210928606302</c:v>
                </c:pt>
                <c:pt idx="8582">
                  <c:v>22.120229708750799</c:v>
                </c:pt>
                <c:pt idx="8583">
                  <c:v>22.833785505807299</c:v>
                </c:pt>
                <c:pt idx="8584">
                  <c:v>22.120229708750799</c:v>
                </c:pt>
                <c:pt idx="8585">
                  <c:v>22.833785505807299</c:v>
                </c:pt>
                <c:pt idx="8586">
                  <c:v>22.477007607278999</c:v>
                </c:pt>
                <c:pt idx="8587">
                  <c:v>24.4392860491843</c:v>
                </c:pt>
                <c:pt idx="8588">
                  <c:v>21.287747945518198</c:v>
                </c:pt>
                <c:pt idx="8589">
                  <c:v>20.455266182285701</c:v>
                </c:pt>
                <c:pt idx="8590">
                  <c:v>21.644525844046498</c:v>
                </c:pt>
                <c:pt idx="8591">
                  <c:v>20.395803199197601</c:v>
                </c:pt>
                <c:pt idx="8592">
                  <c:v>20.664299877100301</c:v>
                </c:pt>
                <c:pt idx="8593">
                  <c:v>19.873574116497</c:v>
                </c:pt>
                <c:pt idx="8594">
                  <c:v>18.502982798117898</c:v>
                </c:pt>
                <c:pt idx="8595">
                  <c:v>18.9774182544799</c:v>
                </c:pt>
                <c:pt idx="8596">
                  <c:v>18.819273102359201</c:v>
                </c:pt>
                <c:pt idx="8597">
                  <c:v>19.082848355893599</c:v>
                </c:pt>
                <c:pt idx="8598">
                  <c:v>19.926289167203802</c:v>
                </c:pt>
                <c:pt idx="8599">
                  <c:v>19.240993508014299</c:v>
                </c:pt>
                <c:pt idx="8600">
                  <c:v>22.667471803962101</c:v>
                </c:pt>
                <c:pt idx="8601">
                  <c:v>20.822445029221001</c:v>
                </c:pt>
                <c:pt idx="8602">
                  <c:v>19.2937085587212</c:v>
                </c:pt>
                <c:pt idx="8603">
                  <c:v>18.924703203772999</c:v>
                </c:pt>
                <c:pt idx="8604">
                  <c:v>19.873574116497</c:v>
                </c:pt>
                <c:pt idx="8605">
                  <c:v>18.924703203772999</c:v>
                </c:pt>
                <c:pt idx="8606">
                  <c:v>19.609998862962499</c:v>
                </c:pt>
                <c:pt idx="8607">
                  <c:v>20.2425794714452</c:v>
                </c:pt>
                <c:pt idx="8608">
                  <c:v>19.609998862962499</c:v>
                </c:pt>
                <c:pt idx="8609">
                  <c:v>20.2425794714452</c:v>
                </c:pt>
                <c:pt idx="8610">
                  <c:v>19.926289167203802</c:v>
                </c:pt>
                <c:pt idx="8611">
                  <c:v>21.6658858405312</c:v>
                </c:pt>
                <c:pt idx="8612">
                  <c:v>18.871988153066098</c:v>
                </c:pt>
                <c:pt idx="8613">
                  <c:v>18.133977443169599</c:v>
                </c:pt>
                <c:pt idx="8614">
                  <c:v>19.188278457307401</c:v>
                </c:pt>
                <c:pt idx="8615">
                  <c:v>18.081262392462801</c:v>
                </c:pt>
                <c:pt idx="8616">
                  <c:v>20.942740876406699</c:v>
                </c:pt>
                <c:pt idx="8617">
                  <c:v>20.141360485727901</c:v>
                </c:pt>
                <c:pt idx="8618">
                  <c:v>18.752301141884601</c:v>
                </c:pt>
                <c:pt idx="8619">
                  <c:v>19.233129376291899</c:v>
                </c:pt>
                <c:pt idx="8620">
                  <c:v>19.072853298156101</c:v>
                </c:pt>
                <c:pt idx="8621">
                  <c:v>19.3399800950491</c:v>
                </c:pt>
                <c:pt idx="8622">
                  <c:v>20.194785845106502</c:v>
                </c:pt>
                <c:pt idx="8623">
                  <c:v>19.500256173184798</c:v>
                </c:pt>
                <c:pt idx="8624">
                  <c:v>22.972904532793098</c:v>
                </c:pt>
                <c:pt idx="8625">
                  <c:v>21.1030169545425</c:v>
                </c:pt>
                <c:pt idx="8626">
                  <c:v>19.553681532563399</c:v>
                </c:pt>
                <c:pt idx="8627">
                  <c:v>19.179704016913298</c:v>
                </c:pt>
                <c:pt idx="8628">
                  <c:v>20.141360485727901</c:v>
                </c:pt>
                <c:pt idx="8629">
                  <c:v>19.179704016913298</c:v>
                </c:pt>
                <c:pt idx="8630">
                  <c:v>19.874233688835002</c:v>
                </c:pt>
                <c:pt idx="8631">
                  <c:v>20.515338001378002</c:v>
                </c:pt>
                <c:pt idx="8632">
                  <c:v>19.874233688835002</c:v>
                </c:pt>
                <c:pt idx="8633">
                  <c:v>20.515338001378002</c:v>
                </c:pt>
                <c:pt idx="8634">
                  <c:v>20.194785845106502</c:v>
                </c:pt>
                <c:pt idx="8635">
                  <c:v>21.957822704599899</c:v>
                </c:pt>
                <c:pt idx="8636">
                  <c:v>19.126278657534701</c:v>
                </c:pt>
                <c:pt idx="8637">
                  <c:v>18.378323626234501</c:v>
                </c:pt>
                <c:pt idx="8638">
                  <c:v>19.446830813806301</c:v>
                </c:pt>
                <c:pt idx="8639">
                  <c:v>18.3248982668559</c:v>
                </c:pt>
                <c:pt idx="8640">
                  <c:v>18.396994597033501</c:v>
                </c:pt>
                <c:pt idx="8641">
                  <c:v>17.693027967044902</c:v>
                </c:pt>
                <c:pt idx="8642">
                  <c:v>16.472819141731499</c:v>
                </c:pt>
                <c:pt idx="8643">
                  <c:v>16.895199119724602</c:v>
                </c:pt>
                <c:pt idx="8644">
                  <c:v>16.7544057937269</c:v>
                </c:pt>
                <c:pt idx="8645">
                  <c:v>16.989061337056398</c:v>
                </c:pt>
                <c:pt idx="8646">
                  <c:v>17.7399590757108</c:v>
                </c:pt>
                <c:pt idx="8647">
                  <c:v>17.1298546630541</c:v>
                </c:pt>
                <c:pt idx="8648">
                  <c:v>20.180376726337698</c:v>
                </c:pt>
                <c:pt idx="8649">
                  <c:v>18.5377879230312</c:v>
                </c:pt>
                <c:pt idx="8650">
                  <c:v>17.176785771719999</c:v>
                </c:pt>
                <c:pt idx="8651">
                  <c:v>16.8482680110587</c:v>
                </c:pt>
                <c:pt idx="8652">
                  <c:v>17.693027967044902</c:v>
                </c:pt>
                <c:pt idx="8653">
                  <c:v>16.8482680110587</c:v>
                </c:pt>
                <c:pt idx="8654">
                  <c:v>17.458372423715399</c:v>
                </c:pt>
                <c:pt idx="8655">
                  <c:v>18.0215457277063</c:v>
                </c:pt>
                <c:pt idx="8656">
                  <c:v>17.458372423715399</c:v>
                </c:pt>
                <c:pt idx="8657">
                  <c:v>18.0215457277063</c:v>
                </c:pt>
                <c:pt idx="8658">
                  <c:v>17.7399590757108</c:v>
                </c:pt>
                <c:pt idx="8659">
                  <c:v>19.288685661685602</c:v>
                </c:pt>
                <c:pt idx="8660">
                  <c:v>16.801336902392801</c:v>
                </c:pt>
                <c:pt idx="8661">
                  <c:v>16.1443013810702</c:v>
                </c:pt>
                <c:pt idx="8662">
                  <c:v>17.082923554388199</c:v>
                </c:pt>
                <c:pt idx="8663">
                  <c:v>16.097370272404302</c:v>
                </c:pt>
                <c:pt idx="8664">
                  <c:v>17.700892098767302</c:v>
                </c:pt>
                <c:pt idx="8665">
                  <c:v>17.023562043967601</c:v>
                </c:pt>
                <c:pt idx="8666">
                  <c:v>15.8495232823146</c:v>
                </c:pt>
                <c:pt idx="8667">
                  <c:v>16.255921315194499</c:v>
                </c:pt>
                <c:pt idx="8668">
                  <c:v>16.1204553042345</c:v>
                </c:pt>
                <c:pt idx="8669">
                  <c:v>16.346231989167801</c:v>
                </c:pt>
                <c:pt idx="8670">
                  <c:v>17.068717380954201</c:v>
                </c:pt>
                <c:pt idx="8671">
                  <c:v>16.4816980001277</c:v>
                </c:pt>
                <c:pt idx="8672">
                  <c:v>19.416794904260101</c:v>
                </c:pt>
                <c:pt idx="8673">
                  <c:v>17.8363581097273</c:v>
                </c:pt>
                <c:pt idx="8674">
                  <c:v>16.5268533371144</c:v>
                </c:pt>
                <c:pt idx="8675">
                  <c:v>16.2107659782078</c:v>
                </c:pt>
                <c:pt idx="8676">
                  <c:v>17.023562043967601</c:v>
                </c:pt>
                <c:pt idx="8677">
                  <c:v>16.2107659782078</c:v>
                </c:pt>
                <c:pt idx="8678">
                  <c:v>16.7977853590343</c:v>
                </c:pt>
                <c:pt idx="8679">
                  <c:v>17.339649402874102</c:v>
                </c:pt>
                <c:pt idx="8680">
                  <c:v>16.7977853590343</c:v>
                </c:pt>
                <c:pt idx="8681">
                  <c:v>17.339649402874102</c:v>
                </c:pt>
                <c:pt idx="8682">
                  <c:v>17.068717380954201</c:v>
                </c:pt>
                <c:pt idx="8683">
                  <c:v>18.558843501513699</c:v>
                </c:pt>
                <c:pt idx="8684">
                  <c:v>16.1656106412212</c:v>
                </c:pt>
                <c:pt idx="8685">
                  <c:v>15.533435923408099</c:v>
                </c:pt>
                <c:pt idx="8686">
                  <c:v>16.4365426631411</c:v>
                </c:pt>
                <c:pt idx="8687">
                  <c:v>15.4882805864214</c:v>
                </c:pt>
                <c:pt idx="8688">
                  <c:v>17.681003455959701</c:v>
                </c:pt>
                <c:pt idx="8689">
                  <c:v>17.004434446165401</c:v>
                </c:pt>
                <c:pt idx="8690">
                  <c:v>15.8317148291884</c:v>
                </c:pt>
                <c:pt idx="8691">
                  <c:v>16.237656235065099</c:v>
                </c:pt>
                <c:pt idx="8692">
                  <c:v>16.102342433106202</c:v>
                </c:pt>
                <c:pt idx="8693">
                  <c:v>16.327865436370999</c:v>
                </c:pt>
                <c:pt idx="8694">
                  <c:v>17.0495390468183</c:v>
                </c:pt>
                <c:pt idx="8695">
                  <c:v>16.463179238329801</c:v>
                </c:pt>
                <c:pt idx="8696">
                  <c:v>19.3949782807722</c:v>
                </c:pt>
                <c:pt idx="8697">
                  <c:v>17.816317257918602</c:v>
                </c:pt>
                <c:pt idx="8698">
                  <c:v>16.508283838982798</c:v>
                </c:pt>
                <c:pt idx="8699">
                  <c:v>16.192551634412101</c:v>
                </c:pt>
                <c:pt idx="8700">
                  <c:v>17.004434446165401</c:v>
                </c:pt>
                <c:pt idx="8701">
                  <c:v>16.192551634412101</c:v>
                </c:pt>
                <c:pt idx="8702">
                  <c:v>16.778911442900601</c:v>
                </c:pt>
                <c:pt idx="8703">
                  <c:v>17.320166650736098</c:v>
                </c:pt>
                <c:pt idx="8704">
                  <c:v>16.778911442900601</c:v>
                </c:pt>
                <c:pt idx="8705">
                  <c:v>17.320166650736098</c:v>
                </c:pt>
                <c:pt idx="8706">
                  <c:v>17.0495390468183</c:v>
                </c:pt>
                <c:pt idx="8707">
                  <c:v>18.537990868365899</c:v>
                </c:pt>
                <c:pt idx="8708">
                  <c:v>16.1474470337591</c:v>
                </c:pt>
                <c:pt idx="8709">
                  <c:v>15.515982624617701</c:v>
                </c:pt>
                <c:pt idx="8710">
                  <c:v>16.418074637676899</c:v>
                </c:pt>
                <c:pt idx="8711">
                  <c:v>15.470878023964801</c:v>
                </c:pt>
                <c:pt idx="8712">
                  <c:v>16.010357460121</c:v>
                </c:pt>
                <c:pt idx="8713">
                  <c:v>15.3977162307797</c:v>
                </c:pt>
                <c:pt idx="8714">
                  <c:v>14.3358047665879</c:v>
                </c:pt>
                <c:pt idx="8715">
                  <c:v>14.703389504192801</c:v>
                </c:pt>
                <c:pt idx="8716">
                  <c:v>14.5808612583245</c:v>
                </c:pt>
                <c:pt idx="8717">
                  <c:v>14.785075001438299</c:v>
                </c:pt>
                <c:pt idx="8718">
                  <c:v>15.4385589794024</c:v>
                </c:pt>
                <c:pt idx="8719">
                  <c:v>14.9076032473066</c:v>
                </c:pt>
                <c:pt idx="8720">
                  <c:v>17.562381907785799</c:v>
                </c:pt>
                <c:pt idx="8721">
                  <c:v>16.132885705989299</c:v>
                </c:pt>
                <c:pt idx="8722">
                  <c:v>14.948445995929299</c:v>
                </c:pt>
                <c:pt idx="8723">
                  <c:v>14.66254675557</c:v>
                </c:pt>
                <c:pt idx="8724">
                  <c:v>15.397716230779601</c:v>
                </c:pt>
                <c:pt idx="8725">
                  <c:v>14.66254675557</c:v>
                </c:pt>
                <c:pt idx="8726">
                  <c:v>15.193502487665899</c:v>
                </c:pt>
                <c:pt idx="8727">
                  <c:v>15.683615471138999</c:v>
                </c:pt>
                <c:pt idx="8728">
                  <c:v>15.193502487665899</c:v>
                </c:pt>
                <c:pt idx="8729">
                  <c:v>15.683615471138999</c:v>
                </c:pt>
                <c:pt idx="8730">
                  <c:v>15.4385589794024</c:v>
                </c:pt>
                <c:pt idx="8731">
                  <c:v>16.786369683953399</c:v>
                </c:pt>
                <c:pt idx="8732">
                  <c:v>14.621704006947301</c:v>
                </c:pt>
                <c:pt idx="8733">
                  <c:v>14.049905526228599</c:v>
                </c:pt>
                <c:pt idx="8734">
                  <c:v>14.866760498683799</c:v>
                </c:pt>
                <c:pt idx="8735">
                  <c:v>14.0090627776059</c:v>
                </c:pt>
                <c:pt idx="8736">
                  <c:v>15.712027818007</c:v>
                </c:pt>
                <c:pt idx="8737">
                  <c:v>15.1108022637465</c:v>
                </c:pt>
                <c:pt idx="8738">
                  <c:v>14.068677969695001</c:v>
                </c:pt>
                <c:pt idx="8739">
                  <c:v>14.4294133022513</c:v>
                </c:pt>
                <c:pt idx="8740">
                  <c:v>14.3091681913992</c:v>
                </c:pt>
                <c:pt idx="8741">
                  <c:v>14.509576709486</c:v>
                </c:pt>
                <c:pt idx="8742">
                  <c:v>15.1508839673639</c:v>
                </c:pt>
                <c:pt idx="8743">
                  <c:v>14.629821820338099</c:v>
                </c:pt>
                <c:pt idx="8744">
                  <c:v>17.235132555466802</c:v>
                </c:pt>
                <c:pt idx="8745">
                  <c:v>15.8322729288591</c:v>
                </c:pt>
                <c:pt idx="8746">
                  <c:v>14.669903523955499</c:v>
                </c:pt>
                <c:pt idx="8747">
                  <c:v>14.3893315986339</c:v>
                </c:pt>
                <c:pt idx="8748">
                  <c:v>15.1108022637465</c:v>
                </c:pt>
                <c:pt idx="8749">
                  <c:v>14.3893315986339</c:v>
                </c:pt>
                <c:pt idx="8750">
                  <c:v>14.9103937456597</c:v>
                </c:pt>
                <c:pt idx="8751">
                  <c:v>15.391374189067999</c:v>
                </c:pt>
                <c:pt idx="8752">
                  <c:v>14.9103937456597</c:v>
                </c:pt>
                <c:pt idx="8753">
                  <c:v>15.391374189067999</c:v>
                </c:pt>
                <c:pt idx="8754">
                  <c:v>15.1508839673639</c:v>
                </c:pt>
                <c:pt idx="8755">
                  <c:v>16.4735801867369</c:v>
                </c:pt>
                <c:pt idx="8756">
                  <c:v>14.3492498950166</c:v>
                </c:pt>
                <c:pt idx="8757">
                  <c:v>13.7881060443735</c:v>
                </c:pt>
                <c:pt idx="8758">
                  <c:v>14.5897401167207</c:v>
                </c:pt>
                <c:pt idx="8759">
                  <c:v>13.7480243407561</c:v>
                </c:pt>
              </c:numCache>
            </c:numRef>
          </c:val>
          <c:smooth val="0"/>
          <c:extLst>
            <c:ext xmlns:c16="http://schemas.microsoft.com/office/drawing/2014/chart" uri="{C3380CC4-5D6E-409C-BE32-E72D297353CC}">
              <c16:uniqueId val="{00000000-5298-4581-BE7A-B2E7BC818939}"/>
            </c:ext>
          </c:extLst>
        </c:ser>
        <c:dLbls>
          <c:showLegendKey val="0"/>
          <c:showVal val="0"/>
          <c:showCatName val="0"/>
          <c:showSerName val="0"/>
          <c:showPercent val="0"/>
          <c:showBubbleSize val="0"/>
        </c:dLbls>
        <c:smooth val="0"/>
        <c:axId val="728193232"/>
        <c:axId val="682394304"/>
      </c:lineChart>
      <c:catAx>
        <c:axId val="72819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394304"/>
        <c:crosses val="autoZero"/>
        <c:auto val="1"/>
        <c:lblAlgn val="ctr"/>
        <c:lblOffset val="100"/>
        <c:noMultiLvlLbl val="0"/>
      </c:catAx>
      <c:valAx>
        <c:axId val="68239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流量</a:t>
                </a:r>
                <a:r>
                  <a:rPr lang="en-US" altLang="zh-CN" baseline="0"/>
                  <a:t> </a:t>
                </a:r>
                <a:r>
                  <a:rPr lang="en-US" altLang="zh-CN"/>
                  <a:t>m</a:t>
                </a:r>
                <a:r>
                  <a:rPr lang="en-US" altLang="zh-CN" baseline="30000"/>
                  <a:t>3</a:t>
                </a:r>
                <a:r>
                  <a:rPr lang="en-US" altLang="zh-CN"/>
                  <a:t>/s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819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大通河!$A$1:$A$8760</c:f>
              <c:numCache>
                <c:formatCode>General</c:formatCode>
                <c:ptCount val="8760"/>
                <c:pt idx="0">
                  <c:v>11.3400779436926</c:v>
                </c:pt>
                <c:pt idx="1">
                  <c:v>10.9061463897248</c:v>
                </c:pt>
                <c:pt idx="2">
                  <c:v>10.153998362847201</c:v>
                </c:pt>
                <c:pt idx="3">
                  <c:v>10.4143572952279</c:v>
                </c:pt>
                <c:pt idx="4">
                  <c:v>10.3275709844344</c:v>
                </c:pt>
                <c:pt idx="5">
                  <c:v>10.472214835757001</c:v>
                </c:pt>
                <c:pt idx="6">
                  <c:v>10.935075159989299</c:v>
                </c:pt>
                <c:pt idx="7">
                  <c:v>10.5590011465506</c:v>
                </c:pt>
                <c:pt idx="8">
                  <c:v>12.439371213744501</c:v>
                </c:pt>
                <c:pt idx="9">
                  <c:v>11.426864254486199</c:v>
                </c:pt>
                <c:pt idx="10">
                  <c:v>10.587929916815099</c:v>
                </c:pt>
                <c:pt idx="11">
                  <c:v>10.3854285249634</c:v>
                </c:pt>
                <c:pt idx="12">
                  <c:v>10.9061463897248</c:v>
                </c:pt>
                <c:pt idx="13">
                  <c:v>10.3854285249634</c:v>
                </c:pt>
                <c:pt idx="14">
                  <c:v>10.761502538402199</c:v>
                </c:pt>
                <c:pt idx="15">
                  <c:v>11.108647781576501</c:v>
                </c:pt>
                <c:pt idx="16">
                  <c:v>10.761502538402199</c:v>
                </c:pt>
                <c:pt idx="17">
                  <c:v>11.108647781576501</c:v>
                </c:pt>
                <c:pt idx="18">
                  <c:v>10.935075159989299</c:v>
                </c:pt>
                <c:pt idx="19">
                  <c:v>11.889724578718599</c:v>
                </c:pt>
                <c:pt idx="20">
                  <c:v>10.3564997546989</c:v>
                </c:pt>
                <c:pt idx="21">
                  <c:v>9.9514969709955903</c:v>
                </c:pt>
                <c:pt idx="22">
                  <c:v>10.530072376286</c:v>
                </c:pt>
                <c:pt idx="23">
                  <c:v>9.9225682007310692</c:v>
                </c:pt>
                <c:pt idx="24">
                  <c:v>11.431530185173999</c:v>
                </c:pt>
                <c:pt idx="25">
                  <c:v>10.994099183190301</c:v>
                </c:pt>
                <c:pt idx="26">
                  <c:v>10.2358854464186</c:v>
                </c:pt>
                <c:pt idx="27">
                  <c:v>10.4983440476088</c:v>
                </c:pt>
                <c:pt idx="28">
                  <c:v>10.4108578472121</c:v>
                </c:pt>
                <c:pt idx="29">
                  <c:v>10.5566681812066</c:v>
                </c:pt>
                <c:pt idx="30">
                  <c:v>11.023261249989201</c:v>
                </c:pt>
                <c:pt idx="31">
                  <c:v>10.6441543816034</c:v>
                </c:pt>
                <c:pt idx="32">
                  <c:v>12.5396887235327</c:v>
                </c:pt>
                <c:pt idx="33">
                  <c:v>11.519016385570801</c:v>
                </c:pt>
                <c:pt idx="34">
                  <c:v>10.6733164484023</c:v>
                </c:pt>
                <c:pt idx="35">
                  <c:v>10.4691819808099</c:v>
                </c:pt>
                <c:pt idx="36">
                  <c:v>10.994099183190301</c:v>
                </c:pt>
                <c:pt idx="37">
                  <c:v>10.4691819808099</c:v>
                </c:pt>
                <c:pt idx="38">
                  <c:v>10.8482888491958</c:v>
                </c:pt>
                <c:pt idx="39">
                  <c:v>11.198233650782701</c:v>
                </c:pt>
                <c:pt idx="40">
                  <c:v>10.8482888491958</c:v>
                </c:pt>
                <c:pt idx="41">
                  <c:v>11.198233650782701</c:v>
                </c:pt>
                <c:pt idx="42">
                  <c:v>11.023261249989201</c:v>
                </c:pt>
                <c:pt idx="43">
                  <c:v>11.9856094543534</c:v>
                </c:pt>
                <c:pt idx="44">
                  <c:v>10.440019914011</c:v>
                </c:pt>
                <c:pt idx="45">
                  <c:v>10.031750978826199</c:v>
                </c:pt>
                <c:pt idx="46">
                  <c:v>10.6149923148045</c:v>
                </c:pt>
                <c:pt idx="47">
                  <c:v>10.002588912027299</c:v>
                </c:pt>
                <c:pt idx="48">
                  <c:v>11.5412728749517</c:v>
                </c:pt>
                <c:pt idx="49">
                  <c:v>11.099642535349</c:v>
                </c:pt>
                <c:pt idx="50">
                  <c:v>10.3341499467042</c:v>
                </c:pt>
                <c:pt idx="51">
                  <c:v>10.5991281504658</c:v>
                </c:pt>
                <c:pt idx="52">
                  <c:v>10.5108020825453</c:v>
                </c:pt>
                <c:pt idx="53">
                  <c:v>10.658012195746201</c:v>
                </c:pt>
                <c:pt idx="54">
                  <c:v>11.129084557989099</c:v>
                </c:pt>
                <c:pt idx="55">
                  <c:v>10.7463382636668</c:v>
                </c:pt>
                <c:pt idx="56">
                  <c:v>12.660069735278601</c:v>
                </c:pt>
                <c:pt idx="57">
                  <c:v>11.6295989428722</c:v>
                </c:pt>
                <c:pt idx="58">
                  <c:v>10.775780286306899</c:v>
                </c:pt>
                <c:pt idx="59">
                  <c:v>10.569686127825699</c:v>
                </c:pt>
                <c:pt idx="60">
                  <c:v>11.099642535349</c:v>
                </c:pt>
                <c:pt idx="61">
                  <c:v>10.569686127825699</c:v>
                </c:pt>
                <c:pt idx="62">
                  <c:v>10.952432422148</c:v>
                </c:pt>
                <c:pt idx="63">
                  <c:v>11.3057366938302</c:v>
                </c:pt>
                <c:pt idx="64">
                  <c:v>10.952432422148</c:v>
                </c:pt>
                <c:pt idx="65">
                  <c:v>11.3057366938302</c:v>
                </c:pt>
                <c:pt idx="66">
                  <c:v>11.129084557989099</c:v>
                </c:pt>
                <c:pt idx="67">
                  <c:v>12.100671305115201</c:v>
                </c:pt>
                <c:pt idx="68">
                  <c:v>10.540244105185501</c:v>
                </c:pt>
                <c:pt idx="69">
                  <c:v>10.1280557882229</c:v>
                </c:pt>
                <c:pt idx="70">
                  <c:v>10.7168962410266</c:v>
                </c:pt>
                <c:pt idx="71">
                  <c:v>10.0986137655827</c:v>
                </c:pt>
                <c:pt idx="72">
                  <c:v>11.0657212192485</c:v>
                </c:pt>
                <c:pt idx="73">
                  <c:v>10.642288009328199</c:v>
                </c:pt>
                <c:pt idx="74">
                  <c:v>9.9083371121331894</c:v>
                </c:pt>
                <c:pt idx="75">
                  <c:v>10.162397038085301</c:v>
                </c:pt>
                <c:pt idx="76">
                  <c:v>10.077710396101301</c:v>
                </c:pt>
                <c:pt idx="77">
                  <c:v>10.218854799408</c:v>
                </c:pt>
                <c:pt idx="78">
                  <c:v>10.670516889989599</c:v>
                </c:pt>
                <c:pt idx="79">
                  <c:v>10.303541441392101</c:v>
                </c:pt>
                <c:pt idx="80">
                  <c:v>12.138418684379699</c:v>
                </c:pt>
                <c:pt idx="81">
                  <c:v>11.1504078612325</c:v>
                </c:pt>
                <c:pt idx="82">
                  <c:v>10.3317703220534</c:v>
                </c:pt>
                <c:pt idx="83">
                  <c:v>10.134168157424</c:v>
                </c:pt>
                <c:pt idx="84">
                  <c:v>10.642288009328199</c:v>
                </c:pt>
                <c:pt idx="85">
                  <c:v>10.134168157424</c:v>
                </c:pt>
                <c:pt idx="86">
                  <c:v>10.5011436060215</c:v>
                </c:pt>
                <c:pt idx="87">
                  <c:v>10.8398901739577</c:v>
                </c:pt>
                <c:pt idx="88">
                  <c:v>10.5011436060215</c:v>
                </c:pt>
                <c:pt idx="89">
                  <c:v>10.8398901739577</c:v>
                </c:pt>
                <c:pt idx="90">
                  <c:v>10.670516889989599</c:v>
                </c:pt>
                <c:pt idx="91">
                  <c:v>11.6020699518141</c:v>
                </c:pt>
                <c:pt idx="92">
                  <c:v>10.1059392767626</c:v>
                </c:pt>
                <c:pt idx="93">
                  <c:v>9.7107349475037505</c:v>
                </c:pt>
                <c:pt idx="94">
                  <c:v>10.275312560730701</c:v>
                </c:pt>
                <c:pt idx="95">
                  <c:v>9.6825060668424001</c:v>
                </c:pt>
                <c:pt idx="96">
                  <c:v>11.8156295993959</c:v>
                </c:pt>
                <c:pt idx="97">
                  <c:v>11.363500915745499</c:v>
                </c:pt>
                <c:pt idx="98">
                  <c:v>10.5798111974182</c:v>
                </c:pt>
                <c:pt idx="99">
                  <c:v>10.851088407608501</c:v>
                </c:pt>
                <c:pt idx="100">
                  <c:v>10.7606626708784</c:v>
                </c:pt>
                <c:pt idx="101">
                  <c:v>10.9113722320952</c:v>
                </c:pt>
                <c:pt idx="102">
                  <c:v>11.3936428279889</c:v>
                </c:pt>
                <c:pt idx="103">
                  <c:v>11.001797968825199</c:v>
                </c:pt>
                <c:pt idx="104">
                  <c:v>12.9610222646434</c:v>
                </c:pt>
                <c:pt idx="105">
                  <c:v>11.906055336125901</c:v>
                </c:pt>
                <c:pt idx="106">
                  <c:v>11.031939881068601</c:v>
                </c:pt>
                <c:pt idx="107">
                  <c:v>10.820946495365099</c:v>
                </c:pt>
                <c:pt idx="108">
                  <c:v>11.363500915745499</c:v>
                </c:pt>
                <c:pt idx="109">
                  <c:v>10.820946495365099</c:v>
                </c:pt>
                <c:pt idx="110">
                  <c:v>11.212791354528701</c:v>
                </c:pt>
                <c:pt idx="111">
                  <c:v>11.574494301449</c:v>
                </c:pt>
                <c:pt idx="112">
                  <c:v>11.212791354528701</c:v>
                </c:pt>
                <c:pt idx="113">
                  <c:v>11.574494301449</c:v>
                </c:pt>
                <c:pt idx="114">
                  <c:v>11.3936428279889</c:v>
                </c:pt>
                <c:pt idx="115">
                  <c:v>12.388325932019701</c:v>
                </c:pt>
                <c:pt idx="116">
                  <c:v>10.7908045831217</c:v>
                </c:pt>
                <c:pt idx="117">
                  <c:v>10.368817811714701</c:v>
                </c:pt>
                <c:pt idx="118">
                  <c:v>10.971656056581899</c:v>
                </c:pt>
                <c:pt idx="119">
                  <c:v>10.338675899471401</c:v>
                </c:pt>
                <c:pt idx="120">
                  <c:v>12.4740857380619</c:v>
                </c:pt>
                <c:pt idx="121">
                  <c:v>11.9967610286973</c:v>
                </c:pt>
                <c:pt idx="122">
                  <c:v>11.169398199132001</c:v>
                </c:pt>
                <c:pt idx="123">
                  <c:v>11.455793024750699</c:v>
                </c:pt>
                <c:pt idx="124">
                  <c:v>11.3603280828778</c:v>
                </c:pt>
                <c:pt idx="125">
                  <c:v>11.5194363193327</c:v>
                </c:pt>
                <c:pt idx="126">
                  <c:v>12.0285826759883</c:v>
                </c:pt>
                <c:pt idx="127">
                  <c:v>11.614901261205601</c:v>
                </c:pt>
                <c:pt idx="128">
                  <c:v>13.6833083351189</c:v>
                </c:pt>
                <c:pt idx="129">
                  <c:v>12.5695506799348</c:v>
                </c:pt>
                <c:pt idx="130">
                  <c:v>11.646722908496599</c:v>
                </c:pt>
                <c:pt idx="131">
                  <c:v>11.423971377459701</c:v>
                </c:pt>
                <c:pt idx="132">
                  <c:v>11.9967610286973</c:v>
                </c:pt>
                <c:pt idx="133">
                  <c:v>11.423971377459701</c:v>
                </c:pt>
                <c:pt idx="134">
                  <c:v>11.8376527922424</c:v>
                </c:pt>
                <c:pt idx="135">
                  <c:v>12.219512559734101</c:v>
                </c:pt>
                <c:pt idx="136">
                  <c:v>11.8376527922424</c:v>
                </c:pt>
                <c:pt idx="137">
                  <c:v>12.219512559734101</c:v>
                </c:pt>
                <c:pt idx="138">
                  <c:v>12.0285826759883</c:v>
                </c:pt>
                <c:pt idx="139">
                  <c:v>13.0786970365904</c:v>
                </c:pt>
                <c:pt idx="140">
                  <c:v>11.3921497301688</c:v>
                </c:pt>
                <c:pt idx="141">
                  <c:v>10.9466466680951</c:v>
                </c:pt>
                <c:pt idx="142">
                  <c:v>11.583079613914601</c:v>
                </c:pt>
                <c:pt idx="143">
                  <c:v>10.9148250208042</c:v>
                </c:pt>
                <c:pt idx="144">
                  <c:v>12.656990221024699</c:v>
                </c:pt>
                <c:pt idx="145">
                  <c:v>12.1726666156283</c:v>
                </c:pt>
                <c:pt idx="146">
                  <c:v>11.333172366274701</c:v>
                </c:pt>
                <c:pt idx="147">
                  <c:v>11.623766529512499</c:v>
                </c:pt>
                <c:pt idx="148">
                  <c:v>11.5269018084332</c:v>
                </c:pt>
                <c:pt idx="149">
                  <c:v>11.688343010232</c:v>
                </c:pt>
                <c:pt idx="150">
                  <c:v>12.204954855988101</c:v>
                </c:pt>
                <c:pt idx="151">
                  <c:v>11.7852077313112</c:v>
                </c:pt>
                <c:pt idx="152">
                  <c:v>13.883943354695401</c:v>
                </c:pt>
                <c:pt idx="153">
                  <c:v>12.753854942104001</c:v>
                </c:pt>
                <c:pt idx="154">
                  <c:v>11.817495971671001</c:v>
                </c:pt>
                <c:pt idx="155">
                  <c:v>11.5914782891527</c:v>
                </c:pt>
                <c:pt idx="156">
                  <c:v>12.1726666156283</c:v>
                </c:pt>
                <c:pt idx="157">
                  <c:v>11.5914782891527</c:v>
                </c:pt>
                <c:pt idx="158">
                  <c:v>12.0112254138295</c:v>
                </c:pt>
                <c:pt idx="159">
                  <c:v>12.3986842981466</c:v>
                </c:pt>
                <c:pt idx="160">
                  <c:v>12.0112254138295</c:v>
                </c:pt>
                <c:pt idx="161">
                  <c:v>12.3986842981466</c:v>
                </c:pt>
                <c:pt idx="162">
                  <c:v>12.204954855988101</c:v>
                </c:pt>
                <c:pt idx="163">
                  <c:v>13.2704667878601</c:v>
                </c:pt>
                <c:pt idx="164">
                  <c:v>11.559190048793001</c:v>
                </c:pt>
                <c:pt idx="165">
                  <c:v>11.1071546837564</c:v>
                </c:pt>
                <c:pt idx="166">
                  <c:v>11.7529194909515</c:v>
                </c:pt>
                <c:pt idx="167">
                  <c:v>11.0748664433966</c:v>
                </c:pt>
                <c:pt idx="168">
                  <c:v>15.748075983095699</c:v>
                </c:pt>
                <c:pt idx="169">
                  <c:v>15.145471034763</c:v>
                </c:pt>
                <c:pt idx="170">
                  <c:v>14.1009557909862</c:v>
                </c:pt>
                <c:pt idx="171">
                  <c:v>14.462518759985899</c:v>
                </c:pt>
                <c:pt idx="172">
                  <c:v>14.341997770319299</c:v>
                </c:pt>
                <c:pt idx="173">
                  <c:v>14.542866086430299</c:v>
                </c:pt>
                <c:pt idx="174">
                  <c:v>15.1856446979852</c:v>
                </c:pt>
                <c:pt idx="175">
                  <c:v>14.6633870760968</c:v>
                </c:pt>
                <c:pt idx="176">
                  <c:v>17.274675185538701</c:v>
                </c:pt>
                <c:pt idx="177">
                  <c:v>15.868596972762299</c:v>
                </c:pt>
                <c:pt idx="178">
                  <c:v>14.703560739319</c:v>
                </c:pt>
                <c:pt idx="179">
                  <c:v>14.422345096763699</c:v>
                </c:pt>
                <c:pt idx="180">
                  <c:v>15.145471034763</c:v>
                </c:pt>
                <c:pt idx="181">
                  <c:v>14.422345096763699</c:v>
                </c:pt>
                <c:pt idx="182">
                  <c:v>14.944602718652099</c:v>
                </c:pt>
                <c:pt idx="183">
                  <c:v>15.426686677318299</c:v>
                </c:pt>
                <c:pt idx="184">
                  <c:v>14.944602718652099</c:v>
                </c:pt>
                <c:pt idx="185">
                  <c:v>15.426686677318299</c:v>
                </c:pt>
                <c:pt idx="186">
                  <c:v>15.1856446979852</c:v>
                </c:pt>
                <c:pt idx="187">
                  <c:v>16.5113755843172</c:v>
                </c:pt>
                <c:pt idx="188">
                  <c:v>14.382171433541499</c:v>
                </c:pt>
                <c:pt idx="189">
                  <c:v>13.819740148431</c:v>
                </c:pt>
                <c:pt idx="190">
                  <c:v>14.6232134128746</c:v>
                </c:pt>
                <c:pt idx="191">
                  <c:v>13.7795664852088</c:v>
                </c:pt>
                <c:pt idx="192">
                  <c:v>16.333370328576699</c:v>
                </c:pt>
                <c:pt idx="193">
                  <c:v>15.708368912942399</c:v>
                </c:pt>
                <c:pt idx="194">
                  <c:v>14.625033125842901</c:v>
                </c:pt>
                <c:pt idx="195">
                  <c:v>15.0000339752235</c:v>
                </c:pt>
                <c:pt idx="196">
                  <c:v>14.875033692096601</c:v>
                </c:pt>
                <c:pt idx="197">
                  <c:v>15.083367497308</c:v>
                </c:pt>
                <c:pt idx="198">
                  <c:v>15.7500356739846</c:v>
                </c:pt>
                <c:pt idx="199">
                  <c:v>15.2083677804349</c:v>
                </c:pt>
                <c:pt idx="200">
                  <c:v>17.916707248183599</c:v>
                </c:pt>
                <c:pt idx="201">
                  <c:v>16.458370611703501</c:v>
                </c:pt>
                <c:pt idx="202">
                  <c:v>15.2500345414772</c:v>
                </c:pt>
                <c:pt idx="203">
                  <c:v>14.9583672141812</c:v>
                </c:pt>
                <c:pt idx="204">
                  <c:v>15.7083689129423</c:v>
                </c:pt>
                <c:pt idx="205">
                  <c:v>14.9583672141812</c:v>
                </c:pt>
                <c:pt idx="206">
                  <c:v>15.5000351077309</c:v>
                </c:pt>
                <c:pt idx="207">
                  <c:v>16.000036240238401</c:v>
                </c:pt>
                <c:pt idx="208">
                  <c:v>15.5000351077309</c:v>
                </c:pt>
                <c:pt idx="209">
                  <c:v>16.000036240238401</c:v>
                </c:pt>
                <c:pt idx="210">
                  <c:v>15.7500356739846</c:v>
                </c:pt>
                <c:pt idx="211">
                  <c:v>17.125038788380099</c:v>
                </c:pt>
                <c:pt idx="212">
                  <c:v>14.916700453138899</c:v>
                </c:pt>
                <c:pt idx="213">
                  <c:v>14.3333657985469</c:v>
                </c:pt>
                <c:pt idx="214">
                  <c:v>15.166701019392599</c:v>
                </c:pt>
                <c:pt idx="215">
                  <c:v>14.2916990375046</c:v>
                </c:pt>
                <c:pt idx="216">
                  <c:v>16.626017501317101</c:v>
                </c:pt>
                <c:pt idx="217">
                  <c:v>15.989817852031999</c:v>
                </c:pt>
                <c:pt idx="218">
                  <c:v>14.8870717932712</c:v>
                </c:pt>
                <c:pt idx="219">
                  <c:v>15.2687915828422</c:v>
                </c:pt>
                <c:pt idx="220">
                  <c:v>15.1415516529852</c:v>
                </c:pt>
                <c:pt idx="221">
                  <c:v>15.353618202746899</c:v>
                </c:pt>
                <c:pt idx="222">
                  <c:v>16.032231161984399</c:v>
                </c:pt>
                <c:pt idx="223">
                  <c:v>15.480858132603901</c:v>
                </c:pt>
                <c:pt idx="224">
                  <c:v>18.237723279506</c:v>
                </c:pt>
                <c:pt idx="225">
                  <c:v>16.753257431174099</c:v>
                </c:pt>
                <c:pt idx="226">
                  <c:v>15.5232714425563</c:v>
                </c:pt>
                <c:pt idx="227">
                  <c:v>15.2263782728899</c:v>
                </c:pt>
                <c:pt idx="228">
                  <c:v>15.989817852031999</c:v>
                </c:pt>
                <c:pt idx="229">
                  <c:v>15.2263782728899</c:v>
                </c:pt>
                <c:pt idx="230">
                  <c:v>15.7777513022703</c:v>
                </c:pt>
                <c:pt idx="231">
                  <c:v>16.286711021698402</c:v>
                </c:pt>
                <c:pt idx="232">
                  <c:v>15.7777513022703</c:v>
                </c:pt>
                <c:pt idx="233">
                  <c:v>16.286711021698402</c:v>
                </c:pt>
                <c:pt idx="234">
                  <c:v>16.032231161984399</c:v>
                </c:pt>
                <c:pt idx="235">
                  <c:v>17.4318703904116</c:v>
                </c:pt>
                <c:pt idx="236">
                  <c:v>15.183964962937599</c:v>
                </c:pt>
                <c:pt idx="237">
                  <c:v>14.5901786236048</c:v>
                </c:pt>
                <c:pt idx="238">
                  <c:v>15.438444822651601</c:v>
                </c:pt>
                <c:pt idx="239">
                  <c:v>14.5477653136525</c:v>
                </c:pt>
                <c:pt idx="240">
                  <c:v>17.247892743390601</c:v>
                </c:pt>
                <c:pt idx="241">
                  <c:v>16.587896847597602</c:v>
                </c:pt>
                <c:pt idx="242">
                  <c:v>15.4439039615564</c:v>
                </c:pt>
                <c:pt idx="243">
                  <c:v>15.8399014990322</c:v>
                </c:pt>
                <c:pt idx="244">
                  <c:v>15.7079023198736</c:v>
                </c:pt>
                <c:pt idx="245">
                  <c:v>15.927900951804601</c:v>
                </c:pt>
                <c:pt idx="246">
                  <c:v>16.631896573983799</c:v>
                </c:pt>
                <c:pt idx="247">
                  <c:v>16.0599001309632</c:v>
                </c:pt>
                <c:pt idx="248">
                  <c:v>18.919882346066199</c:v>
                </c:pt>
                <c:pt idx="249">
                  <c:v>17.379891922549199</c:v>
                </c:pt>
                <c:pt idx="250">
                  <c:v>16.103899857349401</c:v>
                </c:pt>
                <c:pt idx="251">
                  <c:v>15.795901772645999</c:v>
                </c:pt>
                <c:pt idx="252">
                  <c:v>16.587896847597602</c:v>
                </c:pt>
                <c:pt idx="253">
                  <c:v>15.795901772645999</c:v>
                </c:pt>
                <c:pt idx="254">
                  <c:v>16.3678982156666</c:v>
                </c:pt>
                <c:pt idx="255">
                  <c:v>16.895894932301001</c:v>
                </c:pt>
                <c:pt idx="256">
                  <c:v>16.3678982156666</c:v>
                </c:pt>
                <c:pt idx="257">
                  <c:v>16.895894932301001</c:v>
                </c:pt>
                <c:pt idx="258">
                  <c:v>16.631896573983799</c:v>
                </c:pt>
                <c:pt idx="259">
                  <c:v>18.083887544728402</c:v>
                </c:pt>
                <c:pt idx="260">
                  <c:v>15.751902046259801</c:v>
                </c:pt>
                <c:pt idx="261">
                  <c:v>15.135905876853</c:v>
                </c:pt>
                <c:pt idx="262">
                  <c:v>16.015900404577</c:v>
                </c:pt>
                <c:pt idx="263">
                  <c:v>15.0919061504668</c:v>
                </c:pt>
                <c:pt idx="264">
                  <c:v>13.8092884636902</c:v>
                </c:pt>
                <c:pt idx="265">
                  <c:v>13.280871813293899</c:v>
                </c:pt>
                <c:pt idx="266">
                  <c:v>12.364949619273601</c:v>
                </c:pt>
                <c:pt idx="267">
                  <c:v>12.681999609511401</c:v>
                </c:pt>
                <c:pt idx="268">
                  <c:v>12.5763162794322</c:v>
                </c:pt>
                <c:pt idx="269">
                  <c:v>12.752455162897601</c:v>
                </c:pt>
                <c:pt idx="270">
                  <c:v>13.316099589986999</c:v>
                </c:pt>
                <c:pt idx="271">
                  <c:v>12.8581384929769</c:v>
                </c:pt>
                <c:pt idx="272">
                  <c:v>15.1479439780275</c:v>
                </c:pt>
                <c:pt idx="273">
                  <c:v>13.914971793769499</c:v>
                </c:pt>
                <c:pt idx="274">
                  <c:v>12.89336626967</c:v>
                </c:pt>
                <c:pt idx="275">
                  <c:v>12.646771832818301</c:v>
                </c:pt>
                <c:pt idx="276">
                  <c:v>13.280871813293899</c:v>
                </c:pt>
                <c:pt idx="277">
                  <c:v>12.646771832818301</c:v>
                </c:pt>
                <c:pt idx="278">
                  <c:v>13.104732929828501</c:v>
                </c:pt>
                <c:pt idx="279">
                  <c:v>13.527466250145499</c:v>
                </c:pt>
                <c:pt idx="280">
                  <c:v>13.104732929828501</c:v>
                </c:pt>
                <c:pt idx="281">
                  <c:v>13.527466250145499</c:v>
                </c:pt>
                <c:pt idx="282">
                  <c:v>13.316099589986999</c:v>
                </c:pt>
                <c:pt idx="283">
                  <c:v>14.4786162208589</c:v>
                </c:pt>
                <c:pt idx="284">
                  <c:v>12.6115440561253</c:v>
                </c:pt>
                <c:pt idx="285">
                  <c:v>12.118355182422</c:v>
                </c:pt>
                <c:pt idx="286">
                  <c:v>12.822910716283801</c:v>
                </c:pt>
                <c:pt idx="287">
                  <c:v>12.0831274057289</c:v>
                </c:pt>
                <c:pt idx="288">
                  <c:v>15.510300155244099</c:v>
                </c:pt>
                <c:pt idx="289">
                  <c:v>14.9167937717526</c:v>
                </c:pt>
                <c:pt idx="290">
                  <c:v>13.888049373700699</c:v>
                </c:pt>
                <c:pt idx="291">
                  <c:v>14.2441532037956</c:v>
                </c:pt>
                <c:pt idx="292">
                  <c:v>14.1254519270973</c:v>
                </c:pt>
                <c:pt idx="293">
                  <c:v>14.3232873882612</c:v>
                </c:pt>
                <c:pt idx="294">
                  <c:v>14.956360863985401</c:v>
                </c:pt>
                <c:pt idx="295">
                  <c:v>14.4419886649594</c:v>
                </c:pt>
                <c:pt idx="296">
                  <c:v>17.0138496600892</c:v>
                </c:pt>
                <c:pt idx="297">
                  <c:v>15.629001431942401</c:v>
                </c:pt>
                <c:pt idx="298">
                  <c:v>14.481555757192201</c:v>
                </c:pt>
                <c:pt idx="299">
                  <c:v>14.2045861115629</c:v>
                </c:pt>
                <c:pt idx="300">
                  <c:v>14.9167937717526</c:v>
                </c:pt>
                <c:pt idx="301">
                  <c:v>14.2045861115629</c:v>
                </c:pt>
                <c:pt idx="302">
                  <c:v>14.7189583105888</c:v>
                </c:pt>
                <c:pt idx="303">
                  <c:v>15.193763417382</c:v>
                </c:pt>
                <c:pt idx="304">
                  <c:v>14.7189583105888</c:v>
                </c:pt>
                <c:pt idx="305">
                  <c:v>15.193763417382</c:v>
                </c:pt>
                <c:pt idx="306">
                  <c:v>14.956360863985401</c:v>
                </c:pt>
                <c:pt idx="307">
                  <c:v>16.262074907666701</c:v>
                </c:pt>
                <c:pt idx="308">
                  <c:v>14.165019019330099</c:v>
                </c:pt>
                <c:pt idx="309">
                  <c:v>13.611079728071401</c:v>
                </c:pt>
                <c:pt idx="310">
                  <c:v>14.4024215727267</c:v>
                </c:pt>
                <c:pt idx="311">
                  <c:v>13.5715126358386</c:v>
                </c:pt>
                <c:pt idx="312">
                  <c:v>15.6749141899106</c:v>
                </c:pt>
                <c:pt idx="313">
                  <c:v>15.0751087999906</c:v>
                </c:pt>
                <c:pt idx="314">
                  <c:v>14.0354461241292</c:v>
                </c:pt>
                <c:pt idx="315">
                  <c:v>14.395329358081201</c:v>
                </c:pt>
                <c:pt idx="316">
                  <c:v>14.275368280097201</c:v>
                </c:pt>
                <c:pt idx="317">
                  <c:v>14.4753034100705</c:v>
                </c:pt>
                <c:pt idx="318">
                  <c:v>15.1150958259852</c:v>
                </c:pt>
                <c:pt idx="319">
                  <c:v>14.5952644880545</c:v>
                </c:pt>
                <c:pt idx="320">
                  <c:v>17.194421177708101</c:v>
                </c:pt>
                <c:pt idx="321">
                  <c:v>15.7948752678946</c:v>
                </c:pt>
                <c:pt idx="322">
                  <c:v>14.6352515140492</c:v>
                </c:pt>
                <c:pt idx="323">
                  <c:v>14.355342332086501</c:v>
                </c:pt>
                <c:pt idx="324">
                  <c:v>15.0751087999906</c:v>
                </c:pt>
                <c:pt idx="325">
                  <c:v>14.355342332086501</c:v>
                </c:pt>
                <c:pt idx="326">
                  <c:v>14.875173670017199</c:v>
                </c:pt>
                <c:pt idx="327">
                  <c:v>15.355017981953299</c:v>
                </c:pt>
                <c:pt idx="328">
                  <c:v>14.875173670017199</c:v>
                </c:pt>
                <c:pt idx="329">
                  <c:v>15.355017981953299</c:v>
                </c:pt>
                <c:pt idx="330">
                  <c:v>15.1150958259852</c:v>
                </c:pt>
                <c:pt idx="331">
                  <c:v>16.434667683809401</c:v>
                </c:pt>
                <c:pt idx="332">
                  <c:v>14.315355306091799</c:v>
                </c:pt>
                <c:pt idx="333">
                  <c:v>13.755536942166501</c:v>
                </c:pt>
                <c:pt idx="334">
                  <c:v>14.5552774620599</c:v>
                </c:pt>
                <c:pt idx="335">
                  <c:v>13.715549916171801</c:v>
                </c:pt>
                <c:pt idx="336">
                  <c:v>14.559196843837601</c:v>
                </c:pt>
                <c:pt idx="337">
                  <c:v>14.002084719711201</c:v>
                </c:pt>
                <c:pt idx="338">
                  <c:v>13.0364237045587</c:v>
                </c:pt>
                <c:pt idx="339">
                  <c:v>13.370690979034601</c:v>
                </c:pt>
                <c:pt idx="340">
                  <c:v>13.259268554209299</c:v>
                </c:pt>
                <c:pt idx="341">
                  <c:v>13.444972595584799</c:v>
                </c:pt>
                <c:pt idx="342">
                  <c:v>14.0392255279863</c:v>
                </c:pt>
                <c:pt idx="343">
                  <c:v>13.556395020409999</c:v>
                </c:pt>
                <c:pt idx="344">
                  <c:v>15.970547558291299</c:v>
                </c:pt>
                <c:pt idx="345">
                  <c:v>14.6706192686629</c:v>
                </c:pt>
                <c:pt idx="346">
                  <c:v>13.5935358286851</c:v>
                </c:pt>
                <c:pt idx="347">
                  <c:v>13.3335501707595</c:v>
                </c:pt>
                <c:pt idx="348">
                  <c:v>14.002084719711201</c:v>
                </c:pt>
                <c:pt idx="349">
                  <c:v>13.3335501707595</c:v>
                </c:pt>
                <c:pt idx="350">
                  <c:v>13.816380678335699</c:v>
                </c:pt>
                <c:pt idx="351">
                  <c:v>14.262070377636901</c:v>
                </c:pt>
                <c:pt idx="352">
                  <c:v>13.816380678335699</c:v>
                </c:pt>
                <c:pt idx="353">
                  <c:v>14.262070377636901</c:v>
                </c:pt>
                <c:pt idx="354">
                  <c:v>14.0392255279863</c:v>
                </c:pt>
                <c:pt idx="355">
                  <c:v>15.264872201064501</c:v>
                </c:pt>
                <c:pt idx="356">
                  <c:v>13.2964093624844</c:v>
                </c:pt>
                <c:pt idx="357">
                  <c:v>12.776438046633</c:v>
                </c:pt>
                <c:pt idx="358">
                  <c:v>13.519254212134999</c:v>
                </c:pt>
                <c:pt idx="359">
                  <c:v>12.739297238357899</c:v>
                </c:pt>
                <c:pt idx="360">
                  <c:v>15.9492709143548</c:v>
                </c:pt>
                <c:pt idx="361">
                  <c:v>15.338967180387201</c:v>
                </c:pt>
                <c:pt idx="362">
                  <c:v>14.2811073748432</c:v>
                </c:pt>
                <c:pt idx="363">
                  <c:v>14.6472896152238</c:v>
                </c:pt>
                <c:pt idx="364">
                  <c:v>14.5252288684303</c:v>
                </c:pt>
                <c:pt idx="365">
                  <c:v>14.7286634464195</c:v>
                </c:pt>
                <c:pt idx="366">
                  <c:v>15.379654095985</c:v>
                </c:pt>
                <c:pt idx="367">
                  <c:v>14.850724193213001</c:v>
                </c:pt>
                <c:pt idx="368">
                  <c:v>17.495373707072901</c:v>
                </c:pt>
                <c:pt idx="369">
                  <c:v>16.071331661148299</c:v>
                </c:pt>
                <c:pt idx="370">
                  <c:v>14.8914111088109</c:v>
                </c:pt>
                <c:pt idx="371">
                  <c:v>14.606602699626</c:v>
                </c:pt>
                <c:pt idx="372">
                  <c:v>15.338967180387099</c:v>
                </c:pt>
                <c:pt idx="373">
                  <c:v>14.606602699626</c:v>
                </c:pt>
                <c:pt idx="374">
                  <c:v>15.1355326023979</c:v>
                </c:pt>
                <c:pt idx="375">
                  <c:v>15.6237755895721</c:v>
                </c:pt>
                <c:pt idx="376">
                  <c:v>15.1355326023979</c:v>
                </c:pt>
                <c:pt idx="377">
                  <c:v>15.6237755895721</c:v>
                </c:pt>
                <c:pt idx="378">
                  <c:v>15.379654095985</c:v>
                </c:pt>
                <c:pt idx="379">
                  <c:v>16.7223223107138</c:v>
                </c:pt>
                <c:pt idx="380">
                  <c:v>14.5659157840281</c:v>
                </c:pt>
                <c:pt idx="381">
                  <c:v>13.996298965658299</c:v>
                </c:pt>
                <c:pt idx="382">
                  <c:v>14.8100372776152</c:v>
                </c:pt>
                <c:pt idx="383">
                  <c:v>13.9556120500605</c:v>
                </c:pt>
                <c:pt idx="384">
                  <c:v>17.211311846798001</c:v>
                </c:pt>
                <c:pt idx="385">
                  <c:v>16.5527157302114</c:v>
                </c:pt>
                <c:pt idx="386">
                  <c:v>15.4111491281278</c:v>
                </c:pt>
                <c:pt idx="387">
                  <c:v>15.806306798079801</c:v>
                </c:pt>
                <c:pt idx="388">
                  <c:v>15.6745875747625</c:v>
                </c:pt>
                <c:pt idx="389">
                  <c:v>15.894119613624699</c:v>
                </c:pt>
                <c:pt idx="390">
                  <c:v>16.5966221379838</c:v>
                </c:pt>
                <c:pt idx="391">
                  <c:v>16.025838836942</c:v>
                </c:pt>
                <c:pt idx="392">
                  <c:v>18.879755342150901</c:v>
                </c:pt>
                <c:pt idx="393">
                  <c:v>17.343031070115298</c:v>
                </c:pt>
                <c:pt idx="394">
                  <c:v>16.0697452447145</c:v>
                </c:pt>
                <c:pt idx="395">
                  <c:v>15.7624003903074</c:v>
                </c:pt>
                <c:pt idx="396">
                  <c:v>16.5527157302114</c:v>
                </c:pt>
                <c:pt idx="397">
                  <c:v>15.7624003903074</c:v>
                </c:pt>
                <c:pt idx="398">
                  <c:v>16.333183691349099</c:v>
                </c:pt>
                <c:pt idx="399">
                  <c:v>16.860060584618498</c:v>
                </c:pt>
                <c:pt idx="400">
                  <c:v>16.333183691349099</c:v>
                </c:pt>
                <c:pt idx="401">
                  <c:v>16.860060584618498</c:v>
                </c:pt>
                <c:pt idx="402">
                  <c:v>16.5966221379838</c:v>
                </c:pt>
                <c:pt idx="403">
                  <c:v>18.045533594474399</c:v>
                </c:pt>
                <c:pt idx="404">
                  <c:v>15.7184939825349</c:v>
                </c:pt>
                <c:pt idx="405">
                  <c:v>15.1038042737207</c:v>
                </c:pt>
                <c:pt idx="406">
                  <c:v>15.9819324291696</c:v>
                </c:pt>
                <c:pt idx="407">
                  <c:v>15.059897865948299</c:v>
                </c:pt>
                <c:pt idx="408">
                  <c:v>24.179972647680099</c:v>
                </c:pt>
                <c:pt idx="409">
                  <c:v>23.254718592284199</c:v>
                </c:pt>
                <c:pt idx="410">
                  <c:v>21.650944896264601</c:v>
                </c:pt>
                <c:pt idx="411">
                  <c:v>22.2060973295021</c:v>
                </c:pt>
                <c:pt idx="412">
                  <c:v>22.021046518422999</c:v>
                </c:pt>
                <c:pt idx="413">
                  <c:v>22.329464536888299</c:v>
                </c:pt>
                <c:pt idx="414">
                  <c:v>23.316402195977201</c:v>
                </c:pt>
                <c:pt idx="415">
                  <c:v>22.5145153479674</c:v>
                </c:pt>
                <c:pt idx="416">
                  <c:v>26.5239495880164</c:v>
                </c:pt>
                <c:pt idx="417">
                  <c:v>24.3650234587593</c:v>
                </c:pt>
                <c:pt idx="418">
                  <c:v>22.576198951660501</c:v>
                </c:pt>
                <c:pt idx="419">
                  <c:v>22.144413725809098</c:v>
                </c:pt>
                <c:pt idx="420">
                  <c:v>23.254718592284199</c:v>
                </c:pt>
                <c:pt idx="421">
                  <c:v>22.144413725809098</c:v>
                </c:pt>
                <c:pt idx="422">
                  <c:v>22.946300573818899</c:v>
                </c:pt>
                <c:pt idx="423">
                  <c:v>23.686503818135598</c:v>
                </c:pt>
                <c:pt idx="424">
                  <c:v>22.946300573818899</c:v>
                </c:pt>
                <c:pt idx="425">
                  <c:v>23.686503818135598</c:v>
                </c:pt>
                <c:pt idx="426">
                  <c:v>23.316402195977201</c:v>
                </c:pt>
                <c:pt idx="427">
                  <c:v>25.351961117848301</c:v>
                </c:pt>
                <c:pt idx="428">
                  <c:v>22.082730122116001</c:v>
                </c:pt>
                <c:pt idx="429">
                  <c:v>21.219159670413202</c:v>
                </c:pt>
                <c:pt idx="430">
                  <c:v>22.452831744274398</c:v>
                </c:pt>
                <c:pt idx="431">
                  <c:v>21.157476066720101</c:v>
                </c:pt>
                <c:pt idx="432">
                  <c:v>24.198263095976401</c:v>
                </c:pt>
                <c:pt idx="433">
                  <c:v>23.2723091509773</c:v>
                </c:pt>
                <c:pt idx="434">
                  <c:v>21.6673223129789</c:v>
                </c:pt>
                <c:pt idx="435">
                  <c:v>22.2228946799783</c:v>
                </c:pt>
                <c:pt idx="436">
                  <c:v>22.037703890978499</c:v>
                </c:pt>
                <c:pt idx="437">
                  <c:v>22.346355205978199</c:v>
                </c:pt>
                <c:pt idx="438">
                  <c:v>23.334039413977202</c:v>
                </c:pt>
                <c:pt idx="439">
                  <c:v>22.531545994978</c:v>
                </c:pt>
                <c:pt idx="440">
                  <c:v>26.544013089974101</c:v>
                </c:pt>
                <c:pt idx="441">
                  <c:v>24.383453884976198</c:v>
                </c:pt>
                <c:pt idx="442">
                  <c:v>22.593276257977902</c:v>
                </c:pt>
                <c:pt idx="443">
                  <c:v>22.161164416978401</c:v>
                </c:pt>
                <c:pt idx="444">
                  <c:v>23.2723091509773</c:v>
                </c:pt>
                <c:pt idx="445">
                  <c:v>22.161164416978401</c:v>
                </c:pt>
                <c:pt idx="446">
                  <c:v>22.9636578359776</c:v>
                </c:pt>
                <c:pt idx="447">
                  <c:v>23.7044209919769</c:v>
                </c:pt>
                <c:pt idx="448">
                  <c:v>22.9636578359776</c:v>
                </c:pt>
                <c:pt idx="449">
                  <c:v>23.7044209919769</c:v>
                </c:pt>
                <c:pt idx="450">
                  <c:v>23.334039413977202</c:v>
                </c:pt>
                <c:pt idx="451">
                  <c:v>25.371138092975201</c:v>
                </c:pt>
                <c:pt idx="452">
                  <c:v>22.0994341539784</c:v>
                </c:pt>
                <c:pt idx="453">
                  <c:v>21.2352104719793</c:v>
                </c:pt>
                <c:pt idx="454">
                  <c:v>22.469815731978098</c:v>
                </c:pt>
                <c:pt idx="455">
                  <c:v>21.173480208979299</c:v>
                </c:pt>
                <c:pt idx="456">
                  <c:v>25.295689993753101</c:v>
                </c:pt>
                <c:pt idx="457">
                  <c:v>24.327742672563598</c:v>
                </c:pt>
                <c:pt idx="458">
                  <c:v>22.649967315834999</c:v>
                </c:pt>
                <c:pt idx="459">
                  <c:v>23.230735708548799</c:v>
                </c:pt>
                <c:pt idx="460">
                  <c:v>23.037146244310801</c:v>
                </c:pt>
                <c:pt idx="461">
                  <c:v>23.359795351374</c:v>
                </c:pt>
                <c:pt idx="462">
                  <c:v>24.392272493976201</c:v>
                </c:pt>
                <c:pt idx="463">
                  <c:v>23.553384815611899</c:v>
                </c:pt>
                <c:pt idx="464">
                  <c:v>27.7478232074332</c:v>
                </c:pt>
                <c:pt idx="465">
                  <c:v>25.489279457991</c:v>
                </c:pt>
                <c:pt idx="466">
                  <c:v>23.617914637024601</c:v>
                </c:pt>
                <c:pt idx="467">
                  <c:v>23.166205887136101</c:v>
                </c:pt>
                <c:pt idx="468">
                  <c:v>24.327742672563598</c:v>
                </c:pt>
                <c:pt idx="469">
                  <c:v>23.166205887136101</c:v>
                </c:pt>
                <c:pt idx="470">
                  <c:v>24.005093565500399</c:v>
                </c:pt>
                <c:pt idx="471">
                  <c:v>24.779451422451999</c:v>
                </c:pt>
                <c:pt idx="472">
                  <c:v>24.005093565500399</c:v>
                </c:pt>
                <c:pt idx="473">
                  <c:v>24.779451422451999</c:v>
                </c:pt>
                <c:pt idx="474">
                  <c:v>24.392272493976201</c:v>
                </c:pt>
                <c:pt idx="475">
                  <c:v>26.5217566005932</c:v>
                </c:pt>
                <c:pt idx="476">
                  <c:v>23.101676065723499</c:v>
                </c:pt>
                <c:pt idx="477">
                  <c:v>22.198258565946599</c:v>
                </c:pt>
                <c:pt idx="478">
                  <c:v>23.488854994199301</c:v>
                </c:pt>
                <c:pt idx="479">
                  <c:v>22.133728744533901</c:v>
                </c:pt>
                <c:pt idx="480">
                  <c:v>26.265083753455801</c:v>
                </c:pt>
                <c:pt idx="481">
                  <c:v>25.260042283298102</c:v>
                </c:pt>
                <c:pt idx="482">
                  <c:v>23.517970401691301</c:v>
                </c:pt>
                <c:pt idx="483">
                  <c:v>24.120995283786002</c:v>
                </c:pt>
                <c:pt idx="484">
                  <c:v>23.919986989754399</c:v>
                </c:pt>
                <c:pt idx="485">
                  <c:v>24.255000813140398</c:v>
                </c:pt>
                <c:pt idx="486">
                  <c:v>25.3270450479753</c:v>
                </c:pt>
                <c:pt idx="487">
                  <c:v>24.456009107171901</c:v>
                </c:pt>
                <c:pt idx="488">
                  <c:v>28.811188811188799</c:v>
                </c:pt>
                <c:pt idx="489">
                  <c:v>26.4660920474874</c:v>
                </c:pt>
                <c:pt idx="490">
                  <c:v>24.5230118718491</c:v>
                </c:pt>
                <c:pt idx="491">
                  <c:v>24.0539925191088</c:v>
                </c:pt>
                <c:pt idx="492">
                  <c:v>25.260042283298102</c:v>
                </c:pt>
                <c:pt idx="493">
                  <c:v>24.0539925191088</c:v>
                </c:pt>
                <c:pt idx="494">
                  <c:v>24.925028459912198</c:v>
                </c:pt>
                <c:pt idx="495">
                  <c:v>25.729061636038399</c:v>
                </c:pt>
                <c:pt idx="496">
                  <c:v>24.925028459912198</c:v>
                </c:pt>
                <c:pt idx="497">
                  <c:v>25.729061636038399</c:v>
                </c:pt>
                <c:pt idx="498">
                  <c:v>25.3270450479753</c:v>
                </c:pt>
                <c:pt idx="499">
                  <c:v>27.538136282322299</c:v>
                </c:pt>
                <c:pt idx="500">
                  <c:v>23.986989754431601</c:v>
                </c:pt>
                <c:pt idx="501">
                  <c:v>23.0489510489511</c:v>
                </c:pt>
                <c:pt idx="502">
                  <c:v>24.389006342494699</c:v>
                </c:pt>
                <c:pt idx="503">
                  <c:v>22.981948284273901</c:v>
                </c:pt>
                <c:pt idx="504">
                  <c:v>25.094495062494001</c:v>
                </c:pt>
                <c:pt idx="505">
                  <c:v>24.1342465269394</c:v>
                </c:pt>
                <c:pt idx="506">
                  <c:v>22.469815731978098</c:v>
                </c:pt>
                <c:pt idx="507">
                  <c:v>23.045964853310799</c:v>
                </c:pt>
                <c:pt idx="508">
                  <c:v>22.853915146199899</c:v>
                </c:pt>
                <c:pt idx="509">
                  <c:v>23.173997991384802</c:v>
                </c:pt>
                <c:pt idx="510">
                  <c:v>24.198263095976401</c:v>
                </c:pt>
                <c:pt idx="511">
                  <c:v>23.366047698495699</c:v>
                </c:pt>
                <c:pt idx="512">
                  <c:v>27.5271246858991</c:v>
                </c:pt>
                <c:pt idx="513">
                  <c:v>25.286544769604902</c:v>
                </c:pt>
                <c:pt idx="514">
                  <c:v>23.4300642675327</c:v>
                </c:pt>
                <c:pt idx="515">
                  <c:v>22.981948284273901</c:v>
                </c:pt>
                <c:pt idx="516">
                  <c:v>24.1342465269394</c:v>
                </c:pt>
                <c:pt idx="517">
                  <c:v>22.981948284273901</c:v>
                </c:pt>
                <c:pt idx="518">
                  <c:v>23.814163681754501</c:v>
                </c:pt>
                <c:pt idx="519">
                  <c:v>24.582362510198202</c:v>
                </c:pt>
                <c:pt idx="520">
                  <c:v>23.814163681754501</c:v>
                </c:pt>
                <c:pt idx="521">
                  <c:v>24.582362510198202</c:v>
                </c:pt>
                <c:pt idx="522">
                  <c:v>24.198263095976401</c:v>
                </c:pt>
                <c:pt idx="523">
                  <c:v>26.310809874196501</c:v>
                </c:pt>
                <c:pt idx="524">
                  <c:v>22.9179317152369</c:v>
                </c:pt>
                <c:pt idx="525">
                  <c:v>22.0216997487192</c:v>
                </c:pt>
                <c:pt idx="526">
                  <c:v>23.302031129458701</c:v>
                </c:pt>
                <c:pt idx="527">
                  <c:v>21.957683179682299</c:v>
                </c:pt>
                <c:pt idx="528">
                  <c:v>22.204604231682001</c:v>
                </c:pt>
                <c:pt idx="529">
                  <c:v>21.354938253428902</c:v>
                </c:pt>
                <c:pt idx="530">
                  <c:v>19.8821838911235</c:v>
                </c:pt>
                <c:pt idx="531">
                  <c:v>20.3919834780753</c:v>
                </c:pt>
                <c:pt idx="532">
                  <c:v>20.2220502824247</c:v>
                </c:pt>
                <c:pt idx="533">
                  <c:v>20.505272275175798</c:v>
                </c:pt>
                <c:pt idx="534">
                  <c:v>21.411582651979099</c:v>
                </c:pt>
                <c:pt idx="535">
                  <c:v>20.675205470826398</c:v>
                </c:pt>
                <c:pt idx="536">
                  <c:v>24.357091376589999</c:v>
                </c:pt>
                <c:pt idx="537">
                  <c:v>22.374537427332701</c:v>
                </c:pt>
                <c:pt idx="538">
                  <c:v>20.7318498693766</c:v>
                </c:pt>
                <c:pt idx="539">
                  <c:v>20.335339079525099</c:v>
                </c:pt>
                <c:pt idx="540">
                  <c:v>21.354938253428902</c:v>
                </c:pt>
                <c:pt idx="541">
                  <c:v>20.335339079525099</c:v>
                </c:pt>
                <c:pt idx="542">
                  <c:v>21.0717162606778</c:v>
                </c:pt>
                <c:pt idx="543">
                  <c:v>21.751449043280399</c:v>
                </c:pt>
                <c:pt idx="544">
                  <c:v>21.0717162606778</c:v>
                </c:pt>
                <c:pt idx="545">
                  <c:v>21.751449043280399</c:v>
                </c:pt>
                <c:pt idx="546">
                  <c:v>21.411582651979099</c:v>
                </c:pt>
                <c:pt idx="547">
                  <c:v>23.280847804135998</c:v>
                </c:pt>
                <c:pt idx="548">
                  <c:v>20.278694680974901</c:v>
                </c:pt>
                <c:pt idx="549">
                  <c:v>19.485673101271999</c:v>
                </c:pt>
                <c:pt idx="550">
                  <c:v>20.618561072276201</c:v>
                </c:pt>
                <c:pt idx="551">
                  <c:v>19.429028702721801</c:v>
                </c:pt>
                <c:pt idx="552">
                  <c:v>21.4364054032383</c:v>
                </c:pt>
                <c:pt idx="553">
                  <c:v>20.616134788318501</c:v>
                </c:pt>
                <c:pt idx="554">
                  <c:v>19.194332389124099</c:v>
                </c:pt>
                <c:pt idx="555">
                  <c:v>19.686494758076002</c:v>
                </c:pt>
                <c:pt idx="556">
                  <c:v>19.522440635092099</c:v>
                </c:pt>
                <c:pt idx="557">
                  <c:v>19.795864173398702</c:v>
                </c:pt>
                <c:pt idx="558">
                  <c:v>20.670819495979799</c:v>
                </c:pt>
                <c:pt idx="559">
                  <c:v>19.9599182963826</c:v>
                </c:pt>
                <c:pt idx="560">
                  <c:v>23.514424294368599</c:v>
                </c:pt>
                <c:pt idx="561">
                  <c:v>21.600459526222298</c:v>
                </c:pt>
                <c:pt idx="562">
                  <c:v>20.014603004044002</c:v>
                </c:pt>
                <c:pt idx="563">
                  <c:v>19.6318100504147</c:v>
                </c:pt>
                <c:pt idx="564">
                  <c:v>20.616134788318501</c:v>
                </c:pt>
                <c:pt idx="565">
                  <c:v>19.6318100504147</c:v>
                </c:pt>
                <c:pt idx="566">
                  <c:v>20.342711250011899</c:v>
                </c:pt>
                <c:pt idx="567">
                  <c:v>20.998927741947799</c:v>
                </c:pt>
                <c:pt idx="568">
                  <c:v>20.342711250011899</c:v>
                </c:pt>
                <c:pt idx="569">
                  <c:v>20.998927741947799</c:v>
                </c:pt>
                <c:pt idx="570">
                  <c:v>20.670819495979799</c:v>
                </c:pt>
                <c:pt idx="571">
                  <c:v>22.475414848803499</c:v>
                </c:pt>
                <c:pt idx="572">
                  <c:v>19.577125342753401</c:v>
                </c:pt>
                <c:pt idx="573">
                  <c:v>18.8115394354949</c:v>
                </c:pt>
                <c:pt idx="574">
                  <c:v>19.905233588721298</c:v>
                </c:pt>
                <c:pt idx="575">
                  <c:v>18.756854727833499</c:v>
                </c:pt>
                <c:pt idx="576">
                  <c:v>19.003775779833301</c:v>
                </c:pt>
                <c:pt idx="577">
                  <c:v>18.2765904821356</c:v>
                </c:pt>
                <c:pt idx="578">
                  <c:v>17.0161359661262</c:v>
                </c:pt>
                <c:pt idx="579">
                  <c:v>17.452447144744902</c:v>
                </c:pt>
                <c:pt idx="580">
                  <c:v>17.307010085205299</c:v>
                </c:pt>
                <c:pt idx="581">
                  <c:v>17.549405184437902</c:v>
                </c:pt>
                <c:pt idx="582">
                  <c:v>18.325069501982099</c:v>
                </c:pt>
                <c:pt idx="583">
                  <c:v>17.694842243977401</c:v>
                </c:pt>
                <c:pt idx="584">
                  <c:v>20.8459785340008</c:v>
                </c:pt>
                <c:pt idx="585">
                  <c:v>19.149212839372801</c:v>
                </c:pt>
                <c:pt idx="586">
                  <c:v>17.743321263824001</c:v>
                </c:pt>
                <c:pt idx="587">
                  <c:v>17.403968124898402</c:v>
                </c:pt>
                <c:pt idx="588">
                  <c:v>18.2765904821356</c:v>
                </c:pt>
                <c:pt idx="589">
                  <c:v>17.403968124898402</c:v>
                </c:pt>
                <c:pt idx="590">
                  <c:v>18.034195382903</c:v>
                </c:pt>
                <c:pt idx="591">
                  <c:v>18.615943621061199</c:v>
                </c:pt>
                <c:pt idx="592">
                  <c:v>18.034195382903</c:v>
                </c:pt>
                <c:pt idx="593">
                  <c:v>18.615943621061199</c:v>
                </c:pt>
                <c:pt idx="594">
                  <c:v>18.325069501982099</c:v>
                </c:pt>
                <c:pt idx="595">
                  <c:v>19.924877156917098</c:v>
                </c:pt>
                <c:pt idx="596">
                  <c:v>17.355489105051799</c:v>
                </c:pt>
                <c:pt idx="597">
                  <c:v>16.6767828272007</c:v>
                </c:pt>
                <c:pt idx="598">
                  <c:v>17.646363224130901</c:v>
                </c:pt>
                <c:pt idx="599">
                  <c:v>16.628303807354101</c:v>
                </c:pt>
                <c:pt idx="600">
                  <c:v>19.259842055981199</c:v>
                </c:pt>
                <c:pt idx="601">
                  <c:v>18.522858303839101</c:v>
                </c:pt>
                <c:pt idx="602">
                  <c:v>17.245419800126001</c:v>
                </c:pt>
                <c:pt idx="603">
                  <c:v>17.687610051411301</c:v>
                </c:pt>
                <c:pt idx="604">
                  <c:v>17.540213300982899</c:v>
                </c:pt>
                <c:pt idx="605">
                  <c:v>17.785874551696899</c:v>
                </c:pt>
                <c:pt idx="606">
                  <c:v>18.571990553981902</c:v>
                </c:pt>
                <c:pt idx="607">
                  <c:v>17.933271302125402</c:v>
                </c:pt>
                <c:pt idx="608">
                  <c:v>21.126867561408002</c:v>
                </c:pt>
                <c:pt idx="609">
                  <c:v>19.407238806409602</c:v>
                </c:pt>
                <c:pt idx="610">
                  <c:v>17.982403552268199</c:v>
                </c:pt>
                <c:pt idx="611">
                  <c:v>17.6384778012685</c:v>
                </c:pt>
                <c:pt idx="612">
                  <c:v>18.522858303839101</c:v>
                </c:pt>
                <c:pt idx="613">
                  <c:v>17.6384778012685</c:v>
                </c:pt>
                <c:pt idx="614">
                  <c:v>18.277197053125001</c:v>
                </c:pt>
                <c:pt idx="615">
                  <c:v>18.8667840548387</c:v>
                </c:pt>
                <c:pt idx="616">
                  <c:v>18.277197053125001</c:v>
                </c:pt>
                <c:pt idx="617">
                  <c:v>18.8667840548387</c:v>
                </c:pt>
                <c:pt idx="618">
                  <c:v>18.571990553981902</c:v>
                </c:pt>
                <c:pt idx="619">
                  <c:v>20.1933548086946</c:v>
                </c:pt>
                <c:pt idx="620">
                  <c:v>17.5893455511257</c:v>
                </c:pt>
                <c:pt idx="621">
                  <c:v>16.901494049126399</c:v>
                </c:pt>
                <c:pt idx="622">
                  <c:v>17.884139051982501</c:v>
                </c:pt>
                <c:pt idx="623">
                  <c:v>16.852361798983601</c:v>
                </c:pt>
                <c:pt idx="624">
                  <c:v>16.918664674057599</c:v>
                </c:pt>
                <c:pt idx="625">
                  <c:v>16.2712667911217</c:v>
                </c:pt>
                <c:pt idx="626">
                  <c:v>15.1491104606995</c:v>
                </c:pt>
                <c:pt idx="627">
                  <c:v>15.537549190461</c:v>
                </c:pt>
                <c:pt idx="628">
                  <c:v>15.4080696138739</c:v>
                </c:pt>
                <c:pt idx="629">
                  <c:v>15.6238689081858</c:v>
                </c:pt>
                <c:pt idx="630">
                  <c:v>16.3144266499841</c:v>
                </c:pt>
                <c:pt idx="631">
                  <c:v>15.753348484772999</c:v>
                </c:pt>
                <c:pt idx="632">
                  <c:v>18.5587393108284</c:v>
                </c:pt>
                <c:pt idx="633">
                  <c:v>17.0481442506447</c:v>
                </c:pt>
                <c:pt idx="634">
                  <c:v>15.7965083436354</c:v>
                </c:pt>
                <c:pt idx="635">
                  <c:v>15.494389331598599</c:v>
                </c:pt>
                <c:pt idx="636">
                  <c:v>16.2712667911217</c:v>
                </c:pt>
                <c:pt idx="637">
                  <c:v>15.494389331598599</c:v>
                </c:pt>
                <c:pt idx="638">
                  <c:v>16.055467496809701</c:v>
                </c:pt>
                <c:pt idx="639">
                  <c:v>16.573385803158398</c:v>
                </c:pt>
                <c:pt idx="640">
                  <c:v>16.055467496809701</c:v>
                </c:pt>
                <c:pt idx="641">
                  <c:v>16.573385803158398</c:v>
                </c:pt>
                <c:pt idx="642">
                  <c:v>16.3144266499841</c:v>
                </c:pt>
                <c:pt idx="643">
                  <c:v>17.738701992443001</c:v>
                </c:pt>
                <c:pt idx="644">
                  <c:v>15.4512294727362</c:v>
                </c:pt>
                <c:pt idx="645">
                  <c:v>14.8469914486628</c:v>
                </c:pt>
                <c:pt idx="646">
                  <c:v>15.7101886259106</c:v>
                </c:pt>
                <c:pt idx="647">
                  <c:v>14.803831589800399</c:v>
                </c:pt>
                <c:pt idx="648">
                  <c:v>16.2784989836878</c:v>
                </c:pt>
                <c:pt idx="649">
                  <c:v>15.655597236863001</c:v>
                </c:pt>
                <c:pt idx="650">
                  <c:v>14.5759008757001</c:v>
                </c:pt>
                <c:pt idx="651">
                  <c:v>14.9496419237949</c:v>
                </c:pt>
                <c:pt idx="652">
                  <c:v>14.82506157443</c:v>
                </c:pt>
                <c:pt idx="653">
                  <c:v>15.032695490038201</c:v>
                </c:pt>
                <c:pt idx="654">
                  <c:v>15.697124019984701</c:v>
                </c:pt>
                <c:pt idx="655">
                  <c:v>15.1572758394032</c:v>
                </c:pt>
                <c:pt idx="656">
                  <c:v>17.8565167423106</c:v>
                </c:pt>
                <c:pt idx="657">
                  <c:v>16.403079333052801</c:v>
                </c:pt>
                <c:pt idx="658">
                  <c:v>15.1988026225248</c:v>
                </c:pt>
                <c:pt idx="659">
                  <c:v>14.908115140673299</c:v>
                </c:pt>
                <c:pt idx="660">
                  <c:v>15.655597236863001</c:v>
                </c:pt>
                <c:pt idx="661">
                  <c:v>14.908115140673299</c:v>
                </c:pt>
                <c:pt idx="662">
                  <c:v>15.4479633212548</c:v>
                </c:pt>
                <c:pt idx="663">
                  <c:v>15.946284718714599</c:v>
                </c:pt>
                <c:pt idx="664">
                  <c:v>15.4479633212548</c:v>
                </c:pt>
                <c:pt idx="665">
                  <c:v>15.946284718714599</c:v>
                </c:pt>
                <c:pt idx="666">
                  <c:v>15.697124019984701</c:v>
                </c:pt>
                <c:pt idx="667">
                  <c:v>17.0675078629992</c:v>
                </c:pt>
                <c:pt idx="668">
                  <c:v>14.866588357551599</c:v>
                </c:pt>
                <c:pt idx="669">
                  <c:v>14.285213393848499</c:v>
                </c:pt>
                <c:pt idx="670">
                  <c:v>15.1157490562815</c:v>
                </c:pt>
                <c:pt idx="671">
                  <c:v>14.243686610726799</c:v>
                </c:pt>
                <c:pt idx="672">
                  <c:v>16.260208535391499</c:v>
                </c:pt>
                <c:pt idx="673">
                  <c:v>15.6380066781699</c:v>
                </c:pt>
                <c:pt idx="674">
                  <c:v>14.559523458985799</c:v>
                </c:pt>
                <c:pt idx="675">
                  <c:v>14.9328445733188</c:v>
                </c:pt>
                <c:pt idx="676">
                  <c:v>14.808404201874399</c:v>
                </c:pt>
                <c:pt idx="677">
                  <c:v>15.015804820948301</c:v>
                </c:pt>
                <c:pt idx="678">
                  <c:v>15.6794868019847</c:v>
                </c:pt>
                <c:pt idx="679">
                  <c:v>15.1402451923926</c:v>
                </c:pt>
                <c:pt idx="680">
                  <c:v>17.836453240352999</c:v>
                </c:pt>
                <c:pt idx="681">
                  <c:v>16.384648906835899</c:v>
                </c:pt>
                <c:pt idx="682">
                  <c:v>15.1817253162074</c:v>
                </c:pt>
                <c:pt idx="683">
                  <c:v>14.891364449504</c:v>
                </c:pt>
                <c:pt idx="684">
                  <c:v>15.6380066781699</c:v>
                </c:pt>
                <c:pt idx="685">
                  <c:v>14.891364449504</c:v>
                </c:pt>
                <c:pt idx="686">
                  <c:v>15.430606059096</c:v>
                </c:pt>
                <c:pt idx="687">
                  <c:v>15.9283675448733</c:v>
                </c:pt>
                <c:pt idx="688">
                  <c:v>15.430606059096</c:v>
                </c:pt>
                <c:pt idx="689">
                  <c:v>15.9283675448733</c:v>
                </c:pt>
                <c:pt idx="690">
                  <c:v>15.6794868019847</c:v>
                </c:pt>
                <c:pt idx="691">
                  <c:v>17.048330887872201</c:v>
                </c:pt>
                <c:pt idx="692">
                  <c:v>14.849884325689199</c:v>
                </c:pt>
                <c:pt idx="693">
                  <c:v>14.269162592282401</c:v>
                </c:pt>
                <c:pt idx="694">
                  <c:v>15.098765068577899</c:v>
                </c:pt>
                <c:pt idx="695">
                  <c:v>14.2276824684676</c:v>
                </c:pt>
                <c:pt idx="696">
                  <c:v>14.7238108785041</c:v>
                </c:pt>
                <c:pt idx="697">
                  <c:v>14.1603997479491</c:v>
                </c:pt>
                <c:pt idx="698">
                  <c:v>13.183820454987099</c:v>
                </c:pt>
                <c:pt idx="699">
                  <c:v>13.5218671333201</c:v>
                </c:pt>
                <c:pt idx="700">
                  <c:v>13.409184907209101</c:v>
                </c:pt>
                <c:pt idx="701">
                  <c:v>13.5969886173941</c:v>
                </c:pt>
                <c:pt idx="702">
                  <c:v>14.1979604899861</c:v>
                </c:pt>
                <c:pt idx="703">
                  <c:v>13.7096708435051</c:v>
                </c:pt>
                <c:pt idx="704">
                  <c:v>16.151119075910199</c:v>
                </c:pt>
                <c:pt idx="705">
                  <c:v>14.8364931046151</c:v>
                </c:pt>
                <c:pt idx="706">
                  <c:v>13.747231585542099</c:v>
                </c:pt>
                <c:pt idx="707">
                  <c:v>13.4843063912831</c:v>
                </c:pt>
                <c:pt idx="708">
                  <c:v>14.1603997479491</c:v>
                </c:pt>
                <c:pt idx="709">
                  <c:v>13.4843063912831</c:v>
                </c:pt>
                <c:pt idx="710">
                  <c:v>13.972596037764101</c:v>
                </c:pt>
                <c:pt idx="711">
                  <c:v>14.423324942208099</c:v>
                </c:pt>
                <c:pt idx="712">
                  <c:v>13.972596037764101</c:v>
                </c:pt>
                <c:pt idx="713">
                  <c:v>14.423324942208099</c:v>
                </c:pt>
                <c:pt idx="714">
                  <c:v>14.1979604899861</c:v>
                </c:pt>
                <c:pt idx="715">
                  <c:v>15.437464977207201</c:v>
                </c:pt>
                <c:pt idx="716">
                  <c:v>13.4467456492461</c:v>
                </c:pt>
                <c:pt idx="717">
                  <c:v>12.9208952607281</c:v>
                </c:pt>
                <c:pt idx="718">
                  <c:v>13.6721101014681</c:v>
                </c:pt>
                <c:pt idx="719">
                  <c:v>12.8833345186911</c:v>
                </c:pt>
                <c:pt idx="720">
                  <c:v>14.44945415406</c:v>
                </c:pt>
                <c:pt idx="721">
                  <c:v>13.896541367552601</c:v>
                </c:pt>
                <c:pt idx="722">
                  <c:v>12.9381592042731</c:v>
                </c:pt>
                <c:pt idx="723">
                  <c:v>13.269906876177499</c:v>
                </c:pt>
                <c:pt idx="724">
                  <c:v>13.159324318875999</c:v>
                </c:pt>
                <c:pt idx="725">
                  <c:v>13.3436285810452</c:v>
                </c:pt>
                <c:pt idx="726">
                  <c:v>13.9334022199864</c:v>
                </c:pt>
                <c:pt idx="727">
                  <c:v>13.4542111383467</c:v>
                </c:pt>
                <c:pt idx="728">
                  <c:v>15.850166546545401</c:v>
                </c:pt>
                <c:pt idx="729">
                  <c:v>14.5600367113615</c:v>
                </c:pt>
                <c:pt idx="730">
                  <c:v>13.491071990780499</c:v>
                </c:pt>
                <c:pt idx="731">
                  <c:v>13.2330460237437</c:v>
                </c:pt>
                <c:pt idx="732">
                  <c:v>13.896541367552601</c:v>
                </c:pt>
                <c:pt idx="733">
                  <c:v>13.2330460237437</c:v>
                </c:pt>
                <c:pt idx="734">
                  <c:v>13.7122371053834</c:v>
                </c:pt>
                <c:pt idx="735">
                  <c:v>14.1545673345894</c:v>
                </c:pt>
                <c:pt idx="736">
                  <c:v>13.7122371053834</c:v>
                </c:pt>
                <c:pt idx="737">
                  <c:v>14.1545673345894</c:v>
                </c:pt>
                <c:pt idx="738">
                  <c:v>13.9334022199864</c:v>
                </c:pt>
                <c:pt idx="739">
                  <c:v>15.149810350302699</c:v>
                </c:pt>
                <c:pt idx="740">
                  <c:v>13.196185171309899</c:v>
                </c:pt>
                <c:pt idx="741">
                  <c:v>12.6801332372363</c:v>
                </c:pt>
                <c:pt idx="742">
                  <c:v>13.4173502859128</c:v>
                </c:pt>
                <c:pt idx="743">
                  <c:v>12.643272384802501</c:v>
                </c:pt>
                <c:pt idx="744">
                  <c:v>12.6612520730549</c:v>
                </c:pt>
                <c:pt idx="745">
                  <c:v>12.176765386586</c:v>
                </c:pt>
                <c:pt idx="746">
                  <c:v>11.3369884633731</c:v>
                </c:pt>
                <c:pt idx="747">
                  <c:v>11.6276804752545</c:v>
                </c:pt>
                <c:pt idx="748">
                  <c:v>11.5307831379607</c:v>
                </c:pt>
                <c:pt idx="749">
                  <c:v>11.692278700117001</c:v>
                </c:pt>
                <c:pt idx="750">
                  <c:v>12.209064499017201</c:v>
                </c:pt>
                <c:pt idx="751">
                  <c:v>11.789176037410799</c:v>
                </c:pt>
                <c:pt idx="752">
                  <c:v>13.8886183454429</c:v>
                </c:pt>
                <c:pt idx="753">
                  <c:v>12.7581494103487</c:v>
                </c:pt>
                <c:pt idx="754">
                  <c:v>11.821475149842099</c:v>
                </c:pt>
                <c:pt idx="755">
                  <c:v>11.595381362823201</c:v>
                </c:pt>
                <c:pt idx="756">
                  <c:v>12.176765386586</c:v>
                </c:pt>
                <c:pt idx="757">
                  <c:v>11.595381362823201</c:v>
                </c:pt>
                <c:pt idx="758">
                  <c:v>12.0152698244296</c:v>
                </c:pt>
                <c:pt idx="759">
                  <c:v>12.402859173604799</c:v>
                </c:pt>
                <c:pt idx="760">
                  <c:v>12.0152698244296</c:v>
                </c:pt>
                <c:pt idx="761">
                  <c:v>12.402859173604799</c:v>
                </c:pt>
                <c:pt idx="762">
                  <c:v>12.209064499017201</c:v>
                </c:pt>
                <c:pt idx="763">
                  <c:v>13.2749352092489</c:v>
                </c:pt>
                <c:pt idx="764">
                  <c:v>11.563082250392</c:v>
                </c:pt>
                <c:pt idx="765">
                  <c:v>11.110894676354301</c:v>
                </c:pt>
                <c:pt idx="766">
                  <c:v>11.756876924979499</c:v>
                </c:pt>
                <c:pt idx="767">
                  <c:v>11.078595563923001</c:v>
                </c:pt>
                <c:pt idx="768">
                  <c:v>12.763358944611801</c:v>
                </c:pt>
                <c:pt idx="769">
                  <c:v>12.2749651074455</c:v>
                </c:pt>
                <c:pt idx="770">
                  <c:v>11.4284157896907</c:v>
                </c:pt>
                <c:pt idx="771">
                  <c:v>11.7214520919904</c:v>
                </c:pt>
                <c:pt idx="772">
                  <c:v>11.623773324557201</c:v>
                </c:pt>
                <c:pt idx="773">
                  <c:v>11.7865712702792</c:v>
                </c:pt>
                <c:pt idx="774">
                  <c:v>12.307524696589899</c:v>
                </c:pt>
                <c:pt idx="775">
                  <c:v>11.8842500377125</c:v>
                </c:pt>
                <c:pt idx="776">
                  <c:v>14.0006233320997</c:v>
                </c:pt>
                <c:pt idx="777">
                  <c:v>12.861037712045</c:v>
                </c:pt>
                <c:pt idx="778">
                  <c:v>11.916809626856899</c:v>
                </c:pt>
                <c:pt idx="779">
                  <c:v>11.688892502846</c:v>
                </c:pt>
                <c:pt idx="780">
                  <c:v>12.2749651074455</c:v>
                </c:pt>
                <c:pt idx="781">
                  <c:v>11.688892502846</c:v>
                </c:pt>
                <c:pt idx="782">
                  <c:v>12.1121671617234</c:v>
                </c:pt>
                <c:pt idx="783">
                  <c:v>12.5028822314564</c:v>
                </c:pt>
                <c:pt idx="784">
                  <c:v>12.1121671617234</c:v>
                </c:pt>
                <c:pt idx="785">
                  <c:v>12.5028822314564</c:v>
                </c:pt>
                <c:pt idx="786">
                  <c:v>12.307524696589899</c:v>
                </c:pt>
                <c:pt idx="787">
                  <c:v>13.3819911383557</c:v>
                </c:pt>
                <c:pt idx="788">
                  <c:v>11.656332913701601</c:v>
                </c:pt>
                <c:pt idx="789">
                  <c:v>11.200498665679699</c:v>
                </c:pt>
                <c:pt idx="790">
                  <c:v>11.8516904485681</c:v>
                </c:pt>
                <c:pt idx="791">
                  <c:v>11.167939076535299</c:v>
                </c:pt>
                <c:pt idx="792">
                  <c:v>12.8858871904801</c:v>
                </c:pt>
                <c:pt idx="793">
                  <c:v>12.392804772477</c:v>
                </c:pt>
                <c:pt idx="794">
                  <c:v>11.5381285812717</c:v>
                </c:pt>
                <c:pt idx="795">
                  <c:v>11.8339780320735</c:v>
                </c:pt>
                <c:pt idx="796">
                  <c:v>11.7353615484729</c:v>
                </c:pt>
                <c:pt idx="797">
                  <c:v>11.8997223544739</c:v>
                </c:pt>
                <c:pt idx="798">
                  <c:v>12.425676933677201</c:v>
                </c:pt>
                <c:pt idx="799">
                  <c:v>11.998338838074501</c:v>
                </c:pt>
                <c:pt idx="800">
                  <c:v>14.135029316087801</c:v>
                </c:pt>
                <c:pt idx="801">
                  <c:v>12.984503674080701</c:v>
                </c:pt>
                <c:pt idx="802">
                  <c:v>12.0312109992747</c:v>
                </c:pt>
                <c:pt idx="803">
                  <c:v>11.8011058708733</c:v>
                </c:pt>
                <c:pt idx="804">
                  <c:v>12.392804772477</c:v>
                </c:pt>
                <c:pt idx="805">
                  <c:v>11.8011058708733</c:v>
                </c:pt>
                <c:pt idx="806">
                  <c:v>12.228443966476</c:v>
                </c:pt>
                <c:pt idx="807">
                  <c:v>12.622909900878399</c:v>
                </c:pt>
                <c:pt idx="808">
                  <c:v>12.228443966476</c:v>
                </c:pt>
                <c:pt idx="809">
                  <c:v>12.622909900878399</c:v>
                </c:pt>
                <c:pt idx="810">
                  <c:v>12.425676933677201</c:v>
                </c:pt>
                <c:pt idx="811">
                  <c:v>13.5104582532839</c:v>
                </c:pt>
                <c:pt idx="812">
                  <c:v>11.768233709673099</c:v>
                </c:pt>
                <c:pt idx="813">
                  <c:v>11.3080234528703</c:v>
                </c:pt>
                <c:pt idx="814">
                  <c:v>11.9654666768743</c:v>
                </c:pt>
                <c:pt idx="815">
                  <c:v>11.275151291669999</c:v>
                </c:pt>
                <c:pt idx="816">
                  <c:v>12.3549314583842</c:v>
                </c:pt>
                <c:pt idx="817">
                  <c:v>11.8821662240073</c:v>
                </c:pt>
                <c:pt idx="818">
                  <c:v>11.0627064844206</c:v>
                </c:pt>
                <c:pt idx="819">
                  <c:v>11.346365625046699</c:v>
                </c:pt>
                <c:pt idx="820">
                  <c:v>11.2518125781713</c:v>
                </c:pt>
                <c:pt idx="821">
                  <c:v>11.409400989630299</c:v>
                </c:pt>
                <c:pt idx="822">
                  <c:v>11.9136839062991</c:v>
                </c:pt>
                <c:pt idx="823">
                  <c:v>11.5039540365057</c:v>
                </c:pt>
                <c:pt idx="824">
                  <c:v>13.5526033854725</c:v>
                </c:pt>
                <c:pt idx="825">
                  <c:v>12.449484505259599</c:v>
                </c:pt>
                <c:pt idx="826">
                  <c:v>11.535471718797501</c:v>
                </c:pt>
                <c:pt idx="827">
                  <c:v>11.3148479427549</c:v>
                </c:pt>
                <c:pt idx="828">
                  <c:v>11.8821662240073</c:v>
                </c:pt>
                <c:pt idx="829">
                  <c:v>11.3148479427549</c:v>
                </c:pt>
                <c:pt idx="830">
                  <c:v>11.724577812548301</c:v>
                </c:pt>
                <c:pt idx="831">
                  <c:v>12.102790000049801</c:v>
                </c:pt>
                <c:pt idx="832">
                  <c:v>11.724577812548301</c:v>
                </c:pt>
                <c:pt idx="833">
                  <c:v>12.102790000049801</c:v>
                </c:pt>
                <c:pt idx="834">
                  <c:v>11.9136839062991</c:v>
                </c:pt>
                <c:pt idx="835">
                  <c:v>12.953767421928299</c:v>
                </c:pt>
                <c:pt idx="836">
                  <c:v>11.283330260463099</c:v>
                </c:pt>
                <c:pt idx="837">
                  <c:v>10.842082708377999</c:v>
                </c:pt>
                <c:pt idx="838">
                  <c:v>11.472436354213899</c:v>
                </c:pt>
                <c:pt idx="839">
                  <c:v>10.8105650260862</c:v>
                </c:pt>
                <c:pt idx="840">
                  <c:v>13.1922078051507</c:v>
                </c:pt>
                <c:pt idx="841">
                  <c:v>12.6874039350557</c:v>
                </c:pt>
                <c:pt idx="842">
                  <c:v>11.812410560224301</c:v>
                </c:pt>
                <c:pt idx="843">
                  <c:v>12.115292882281301</c:v>
                </c:pt>
                <c:pt idx="844">
                  <c:v>12.0143321082623</c:v>
                </c:pt>
                <c:pt idx="845">
                  <c:v>12.182600064960599</c:v>
                </c:pt>
                <c:pt idx="846">
                  <c:v>12.7210575263954</c:v>
                </c:pt>
                <c:pt idx="847">
                  <c:v>12.2835608389796</c:v>
                </c:pt>
                <c:pt idx="848">
                  <c:v>14.471044276058199</c:v>
                </c:pt>
                <c:pt idx="849">
                  <c:v>13.2931685791697</c:v>
                </c:pt>
                <c:pt idx="850">
                  <c:v>12.3172144303193</c:v>
                </c:pt>
                <c:pt idx="851">
                  <c:v>12.081639290941601</c:v>
                </c:pt>
                <c:pt idx="852">
                  <c:v>12.6874039350557</c:v>
                </c:pt>
                <c:pt idx="853">
                  <c:v>12.081639290941601</c:v>
                </c:pt>
                <c:pt idx="854">
                  <c:v>12.5191359783573</c:v>
                </c:pt>
                <c:pt idx="855">
                  <c:v>12.9229790744334</c:v>
                </c:pt>
                <c:pt idx="856">
                  <c:v>12.5191359783573</c:v>
                </c:pt>
                <c:pt idx="857">
                  <c:v>12.9229790744334</c:v>
                </c:pt>
                <c:pt idx="858">
                  <c:v>12.7210575263954</c:v>
                </c:pt>
                <c:pt idx="859">
                  <c:v>13.831626040604499</c:v>
                </c:pt>
                <c:pt idx="860">
                  <c:v>12.047985699601901</c:v>
                </c:pt>
                <c:pt idx="861">
                  <c:v>11.576835420846599</c:v>
                </c:pt>
                <c:pt idx="862">
                  <c:v>12.249907247639999</c:v>
                </c:pt>
                <c:pt idx="863">
                  <c:v>11.543181829506899</c:v>
                </c:pt>
                <c:pt idx="864">
                  <c:v>13.9273772803604</c:v>
                </c:pt>
                <c:pt idx="865">
                  <c:v>13.3944419252446</c:v>
                </c:pt>
                <c:pt idx="866">
                  <c:v>12.470687309710399</c:v>
                </c:pt>
                <c:pt idx="867">
                  <c:v>12.790448522779901</c:v>
                </c:pt>
                <c:pt idx="868">
                  <c:v>12.683861451756799</c:v>
                </c:pt>
                <c:pt idx="869">
                  <c:v>12.8615065701287</c:v>
                </c:pt>
                <c:pt idx="870">
                  <c:v>13.4299709489189</c:v>
                </c:pt>
                <c:pt idx="871">
                  <c:v>12.968093641151899</c:v>
                </c:pt>
                <c:pt idx="872">
                  <c:v>15.2774801799871</c:v>
                </c:pt>
                <c:pt idx="873">
                  <c:v>14.033964351383499</c:v>
                </c:pt>
                <c:pt idx="874">
                  <c:v>13.003622664826301</c:v>
                </c:pt>
                <c:pt idx="875">
                  <c:v>12.754919499105499</c:v>
                </c:pt>
                <c:pt idx="876">
                  <c:v>13.3944419252445</c:v>
                </c:pt>
                <c:pt idx="877">
                  <c:v>12.754919499105499</c:v>
                </c:pt>
                <c:pt idx="878">
                  <c:v>13.216796806872599</c:v>
                </c:pt>
                <c:pt idx="879">
                  <c:v>13.6431450909653</c:v>
                </c:pt>
                <c:pt idx="880">
                  <c:v>13.216796806872599</c:v>
                </c:pt>
                <c:pt idx="881">
                  <c:v>13.6431450909653</c:v>
                </c:pt>
                <c:pt idx="882">
                  <c:v>13.4299709489189</c:v>
                </c:pt>
                <c:pt idx="883">
                  <c:v>14.6024287301738</c:v>
                </c:pt>
                <c:pt idx="884">
                  <c:v>12.719390475431201</c:v>
                </c:pt>
                <c:pt idx="885">
                  <c:v>12.221984143989699</c:v>
                </c:pt>
                <c:pt idx="886">
                  <c:v>12.9325646174775</c:v>
                </c:pt>
                <c:pt idx="887">
                  <c:v>12.1864551203153</c:v>
                </c:pt>
                <c:pt idx="888">
                  <c:v>14.131591023474201</c:v>
                </c:pt>
                <c:pt idx="889">
                  <c:v>13.5908413669637</c:v>
                </c:pt>
                <c:pt idx="890">
                  <c:v>12.6535419623455</c:v>
                </c:pt>
                <c:pt idx="891">
                  <c:v>12.9779917562518</c:v>
                </c:pt>
                <c:pt idx="892">
                  <c:v>12.869841824949701</c:v>
                </c:pt>
                <c:pt idx="893">
                  <c:v>13.0500917104532</c:v>
                </c:pt>
                <c:pt idx="894">
                  <c:v>13.626891344064401</c:v>
                </c:pt>
                <c:pt idx="895">
                  <c:v>13.1582416417553</c:v>
                </c:pt>
                <c:pt idx="896">
                  <c:v>15.501490153300701</c:v>
                </c:pt>
                <c:pt idx="897">
                  <c:v>14.2397409547763</c:v>
                </c:pt>
                <c:pt idx="898">
                  <c:v>13.194291618856001</c:v>
                </c:pt>
                <c:pt idx="899">
                  <c:v>12.941941779151099</c:v>
                </c:pt>
                <c:pt idx="900">
                  <c:v>13.5908413669637</c:v>
                </c:pt>
                <c:pt idx="901">
                  <c:v>12.941941779151099</c:v>
                </c:pt>
                <c:pt idx="902">
                  <c:v>13.4105914814602</c:v>
                </c:pt>
                <c:pt idx="903">
                  <c:v>13.8431912066686</c:v>
                </c:pt>
                <c:pt idx="904">
                  <c:v>13.4105914814602</c:v>
                </c:pt>
                <c:pt idx="905">
                  <c:v>13.8431912066686</c:v>
                </c:pt>
                <c:pt idx="906">
                  <c:v>13.626891344064401</c:v>
                </c:pt>
                <c:pt idx="907">
                  <c:v>14.816540588387401</c:v>
                </c:pt>
                <c:pt idx="908">
                  <c:v>12.9058918020504</c:v>
                </c:pt>
                <c:pt idx="909">
                  <c:v>12.4011921226406</c:v>
                </c:pt>
                <c:pt idx="910">
                  <c:v>13.122191664654601</c:v>
                </c:pt>
                <c:pt idx="911">
                  <c:v>12.365142145539901</c:v>
                </c:pt>
                <c:pt idx="912">
                  <c:v>17.582803282097199</c:v>
                </c:pt>
                <c:pt idx="913">
                  <c:v>16.909991932016901</c:v>
                </c:pt>
                <c:pt idx="914">
                  <c:v>15.743785591877799</c:v>
                </c:pt>
                <c:pt idx="915">
                  <c:v>16.147472401925999</c:v>
                </c:pt>
                <c:pt idx="916">
                  <c:v>16.012910131909901</c:v>
                </c:pt>
                <c:pt idx="917">
                  <c:v>16.237180581936698</c:v>
                </c:pt>
                <c:pt idx="918">
                  <c:v>16.954846022022299</c:v>
                </c:pt>
                <c:pt idx="919">
                  <c:v>16.3717428519527</c:v>
                </c:pt>
                <c:pt idx="920">
                  <c:v>19.287258702300502</c:v>
                </c:pt>
                <c:pt idx="921">
                  <c:v>17.717365552113201</c:v>
                </c:pt>
                <c:pt idx="922">
                  <c:v>16.416596941958101</c:v>
                </c:pt>
                <c:pt idx="923">
                  <c:v>16.102618311920601</c:v>
                </c:pt>
                <c:pt idx="924">
                  <c:v>16.909991932016901</c:v>
                </c:pt>
                <c:pt idx="925">
                  <c:v>16.102618311920601</c:v>
                </c:pt>
                <c:pt idx="926">
                  <c:v>16.6857214819902</c:v>
                </c:pt>
                <c:pt idx="927">
                  <c:v>17.223970562054401</c:v>
                </c:pt>
                <c:pt idx="928">
                  <c:v>16.6857214819902</c:v>
                </c:pt>
                <c:pt idx="929">
                  <c:v>17.223970562054401</c:v>
                </c:pt>
                <c:pt idx="930">
                  <c:v>16.954846022022299</c:v>
                </c:pt>
                <c:pt idx="931">
                  <c:v>18.435030992198801</c:v>
                </c:pt>
                <c:pt idx="932">
                  <c:v>16.057764221915299</c:v>
                </c:pt>
                <c:pt idx="933">
                  <c:v>15.4298069618404</c:v>
                </c:pt>
                <c:pt idx="934">
                  <c:v>16.326888761947401</c:v>
                </c:pt>
                <c:pt idx="935">
                  <c:v>15.384952871835001</c:v>
                </c:pt>
                <c:pt idx="936">
                  <c:v>18.2362872600613</c:v>
                </c:pt>
                <c:pt idx="937">
                  <c:v>17.5384701455182</c:v>
                </c:pt>
                <c:pt idx="938">
                  <c:v>16.32892048031</c:v>
                </c:pt>
                <c:pt idx="939">
                  <c:v>16.7476107490359</c:v>
                </c:pt>
                <c:pt idx="940">
                  <c:v>16.608047326127299</c:v>
                </c:pt>
                <c:pt idx="941">
                  <c:v>16.840653030975002</c:v>
                </c:pt>
                <c:pt idx="942">
                  <c:v>17.5849912864877</c:v>
                </c:pt>
                <c:pt idx="943">
                  <c:v>16.9802164538836</c:v>
                </c:pt>
                <c:pt idx="944">
                  <c:v>20.004090616904001</c:v>
                </c:pt>
                <c:pt idx="945">
                  <c:v>18.375850682969901</c:v>
                </c:pt>
                <c:pt idx="946">
                  <c:v>17.026737594853198</c:v>
                </c:pt>
                <c:pt idx="947">
                  <c:v>16.7010896080664</c:v>
                </c:pt>
                <c:pt idx="948">
                  <c:v>17.538470145518101</c:v>
                </c:pt>
                <c:pt idx="949">
                  <c:v>16.7010896080664</c:v>
                </c:pt>
                <c:pt idx="950">
                  <c:v>17.305864440670401</c:v>
                </c:pt>
                <c:pt idx="951">
                  <c:v>17.864118132304998</c:v>
                </c:pt>
                <c:pt idx="952">
                  <c:v>17.305864440670401</c:v>
                </c:pt>
                <c:pt idx="953">
                  <c:v>17.864118132304998</c:v>
                </c:pt>
                <c:pt idx="954">
                  <c:v>17.5849912864877</c:v>
                </c:pt>
                <c:pt idx="955">
                  <c:v>19.120188938482698</c:v>
                </c:pt>
                <c:pt idx="956">
                  <c:v>16.654568467096801</c:v>
                </c:pt>
                <c:pt idx="957">
                  <c:v>16.003272493523198</c:v>
                </c:pt>
                <c:pt idx="958">
                  <c:v>16.9336953129141</c:v>
                </c:pt>
                <c:pt idx="959">
                  <c:v>15.956751352553599</c:v>
                </c:pt>
                <c:pt idx="960">
                  <c:v>18.563029249043399</c:v>
                </c:pt>
                <c:pt idx="961">
                  <c:v>17.852709252268799</c:v>
                </c:pt>
                <c:pt idx="962">
                  <c:v>16.6214879245261</c:v>
                </c:pt>
                <c:pt idx="963">
                  <c:v>17.047679922590898</c:v>
                </c:pt>
                <c:pt idx="964">
                  <c:v>16.905615923235899</c:v>
                </c:pt>
                <c:pt idx="965">
                  <c:v>17.142389255494098</c:v>
                </c:pt>
                <c:pt idx="966">
                  <c:v>17.900063918720399</c:v>
                </c:pt>
                <c:pt idx="967">
                  <c:v>17.284453254849101</c:v>
                </c:pt>
                <c:pt idx="968">
                  <c:v>20.3625065742057</c:v>
                </c:pt>
                <c:pt idx="969">
                  <c:v>18.705093248398299</c:v>
                </c:pt>
                <c:pt idx="970">
                  <c:v>17.331807921300701</c:v>
                </c:pt>
                <c:pt idx="971">
                  <c:v>17.000325256139199</c:v>
                </c:pt>
                <c:pt idx="972">
                  <c:v>17.852709252268799</c:v>
                </c:pt>
                <c:pt idx="973">
                  <c:v>17.000325256139199</c:v>
                </c:pt>
                <c:pt idx="974">
                  <c:v>17.6159359200105</c:v>
                </c:pt>
                <c:pt idx="975">
                  <c:v>18.184191917430201</c:v>
                </c:pt>
                <c:pt idx="976">
                  <c:v>17.6159359200105</c:v>
                </c:pt>
                <c:pt idx="977">
                  <c:v>18.184191917430201</c:v>
                </c:pt>
                <c:pt idx="978">
                  <c:v>17.900063918720399</c:v>
                </c:pt>
                <c:pt idx="979">
                  <c:v>19.462767911624599</c:v>
                </c:pt>
                <c:pt idx="980">
                  <c:v>16.952970589687599</c:v>
                </c:pt>
                <c:pt idx="981">
                  <c:v>16.290005259364602</c:v>
                </c:pt>
                <c:pt idx="982">
                  <c:v>17.237098588397401</c:v>
                </c:pt>
                <c:pt idx="983">
                  <c:v>16.242650592913002</c:v>
                </c:pt>
                <c:pt idx="984">
                  <c:v>19.257355975630201</c:v>
                </c:pt>
                <c:pt idx="985">
                  <c:v>18.520467354113801</c:v>
                </c:pt>
                <c:pt idx="986">
                  <c:v>17.2431937434853</c:v>
                </c:pt>
                <c:pt idx="987">
                  <c:v>17.685326916395098</c:v>
                </c:pt>
                <c:pt idx="988">
                  <c:v>17.537949192091801</c:v>
                </c:pt>
                <c:pt idx="989">
                  <c:v>17.783578732597299</c:v>
                </c:pt>
                <c:pt idx="990">
                  <c:v>18.569593262214902</c:v>
                </c:pt>
                <c:pt idx="991">
                  <c:v>17.930956456900599</c:v>
                </c:pt>
                <c:pt idx="992">
                  <c:v>21.124140483472001</c:v>
                </c:pt>
                <c:pt idx="993">
                  <c:v>19.404733699933502</c:v>
                </c:pt>
                <c:pt idx="994">
                  <c:v>17.980082365001699</c:v>
                </c:pt>
                <c:pt idx="995">
                  <c:v>17.636201008294002</c:v>
                </c:pt>
                <c:pt idx="996">
                  <c:v>18.520467354113801</c:v>
                </c:pt>
                <c:pt idx="997">
                  <c:v>17.636201008294002</c:v>
                </c:pt>
                <c:pt idx="998">
                  <c:v>18.274837813608301</c:v>
                </c:pt>
                <c:pt idx="999">
                  <c:v>18.864348710821499</c:v>
                </c:pt>
                <c:pt idx="1000">
                  <c:v>18.274837813608301</c:v>
                </c:pt>
                <c:pt idx="1001">
                  <c:v>18.864348710821499</c:v>
                </c:pt>
                <c:pt idx="1002">
                  <c:v>18.569593262214902</c:v>
                </c:pt>
                <c:pt idx="1003">
                  <c:v>20.190748229551101</c:v>
                </c:pt>
                <c:pt idx="1004">
                  <c:v>17.587075100192902</c:v>
                </c:pt>
                <c:pt idx="1005">
                  <c:v>16.899312386777599</c:v>
                </c:pt>
                <c:pt idx="1006">
                  <c:v>17.881830548799499</c:v>
                </c:pt>
                <c:pt idx="1007">
                  <c:v>16.850186478676498</c:v>
                </c:pt>
                <c:pt idx="1008">
                  <c:v>15.418137605090999</c:v>
                </c:pt>
                <c:pt idx="1009">
                  <c:v>14.8281578497942</c:v>
                </c:pt>
                <c:pt idx="1010">
                  <c:v>13.805526273946301</c:v>
                </c:pt>
                <c:pt idx="1011">
                  <c:v>14.1595141271244</c:v>
                </c:pt>
                <c:pt idx="1012">
                  <c:v>14.041518176065001</c:v>
                </c:pt>
                <c:pt idx="1013">
                  <c:v>14.2381780944973</c:v>
                </c:pt>
                <c:pt idx="1014">
                  <c:v>14.867489833480599</c:v>
                </c:pt>
                <c:pt idx="1015">
                  <c:v>14.356174045556701</c:v>
                </c:pt>
                <c:pt idx="1016">
                  <c:v>16.9127529851764</c:v>
                </c:pt>
                <c:pt idx="1017">
                  <c:v>15.5361335561504</c:v>
                </c:pt>
                <c:pt idx="1018">
                  <c:v>14.395506029243201</c:v>
                </c:pt>
                <c:pt idx="1019">
                  <c:v>14.120182143438001</c:v>
                </c:pt>
                <c:pt idx="1020">
                  <c:v>14.8281578497942</c:v>
                </c:pt>
                <c:pt idx="1021">
                  <c:v>14.120182143438001</c:v>
                </c:pt>
                <c:pt idx="1022">
                  <c:v>14.631497931361899</c:v>
                </c:pt>
                <c:pt idx="1023">
                  <c:v>15.1034817355994</c:v>
                </c:pt>
                <c:pt idx="1024">
                  <c:v>14.631497931361899</c:v>
                </c:pt>
                <c:pt idx="1025">
                  <c:v>15.1034817355994</c:v>
                </c:pt>
                <c:pt idx="1026">
                  <c:v>14.867489833480599</c:v>
                </c:pt>
                <c:pt idx="1027">
                  <c:v>16.165445295133701</c:v>
                </c:pt>
                <c:pt idx="1028">
                  <c:v>14.080850159751501</c:v>
                </c:pt>
                <c:pt idx="1029">
                  <c:v>13.530202388141101</c:v>
                </c:pt>
                <c:pt idx="1030">
                  <c:v>14.316842061870201</c:v>
                </c:pt>
                <c:pt idx="1031">
                  <c:v>13.4908704044547</c:v>
                </c:pt>
                <c:pt idx="1032">
                  <c:v>17.3173254160493</c:v>
                </c:pt>
                <c:pt idx="1033">
                  <c:v>16.6546726577821</c:v>
                </c:pt>
                <c:pt idx="1034">
                  <c:v>15.5060745434523</c:v>
                </c:pt>
                <c:pt idx="1035">
                  <c:v>15.9036661984126</c:v>
                </c:pt>
                <c:pt idx="1036">
                  <c:v>15.771135646759101</c:v>
                </c:pt>
                <c:pt idx="1037">
                  <c:v>15.992019899514901</c:v>
                </c:pt>
                <c:pt idx="1038">
                  <c:v>16.6988495083332</c:v>
                </c:pt>
                <c:pt idx="1039">
                  <c:v>16.1245504511683</c:v>
                </c:pt>
                <c:pt idx="1040">
                  <c:v>18.996045736992802</c:v>
                </c:pt>
                <c:pt idx="1041">
                  <c:v>17.4498559677027</c:v>
                </c:pt>
                <c:pt idx="1042">
                  <c:v>16.1687273017195</c:v>
                </c:pt>
                <c:pt idx="1043">
                  <c:v>15.8594893478614</c:v>
                </c:pt>
                <c:pt idx="1044">
                  <c:v>16.6546726577821</c:v>
                </c:pt>
                <c:pt idx="1045">
                  <c:v>15.8594893478614</c:v>
                </c:pt>
                <c:pt idx="1046">
                  <c:v>16.433788405026299</c:v>
                </c:pt>
                <c:pt idx="1047">
                  <c:v>16.963910611640099</c:v>
                </c:pt>
                <c:pt idx="1048">
                  <c:v>16.433788405026299</c:v>
                </c:pt>
                <c:pt idx="1049">
                  <c:v>16.963910611640099</c:v>
                </c:pt>
                <c:pt idx="1050">
                  <c:v>16.6988495083332</c:v>
                </c:pt>
                <c:pt idx="1051">
                  <c:v>18.156685576520999</c:v>
                </c:pt>
                <c:pt idx="1052">
                  <c:v>15.8153124973103</c:v>
                </c:pt>
                <c:pt idx="1053">
                  <c:v>15.1968365895943</c:v>
                </c:pt>
                <c:pt idx="1054">
                  <c:v>16.0803736006172</c:v>
                </c:pt>
                <c:pt idx="1055">
                  <c:v>15.1526597390431</c:v>
                </c:pt>
                <c:pt idx="1056">
                  <c:v>17.501117784851701</c:v>
                </c:pt>
                <c:pt idx="1057">
                  <c:v>16.831432155329299</c:v>
                </c:pt>
                <c:pt idx="1058">
                  <c:v>15.6706437308238</c:v>
                </c:pt>
                <c:pt idx="1059">
                  <c:v>16.072455108537302</c:v>
                </c:pt>
                <c:pt idx="1060">
                  <c:v>15.938517982632799</c:v>
                </c:pt>
                <c:pt idx="1061">
                  <c:v>16.161746525806901</c:v>
                </c:pt>
                <c:pt idx="1062">
                  <c:v>16.876077863964099</c:v>
                </c:pt>
                <c:pt idx="1063">
                  <c:v>16.2956836517114</c:v>
                </c:pt>
                <c:pt idx="1064">
                  <c:v>19.197654712975002</c:v>
                </c:pt>
                <c:pt idx="1065">
                  <c:v>17.6350549107561</c:v>
                </c:pt>
                <c:pt idx="1066">
                  <c:v>16.3403293603462</c:v>
                </c:pt>
                <c:pt idx="1067">
                  <c:v>16.027809399902399</c:v>
                </c:pt>
                <c:pt idx="1068">
                  <c:v>16.831432155329299</c:v>
                </c:pt>
                <c:pt idx="1069">
                  <c:v>16.027809399902399</c:v>
                </c:pt>
                <c:pt idx="1070">
                  <c:v>16.608203612155201</c:v>
                </c:pt>
                <c:pt idx="1071">
                  <c:v>17.1439521157731</c:v>
                </c:pt>
                <c:pt idx="1072">
                  <c:v>16.608203612155201</c:v>
                </c:pt>
                <c:pt idx="1073">
                  <c:v>17.1439521157731</c:v>
                </c:pt>
                <c:pt idx="1074">
                  <c:v>16.876077863964099</c:v>
                </c:pt>
                <c:pt idx="1075">
                  <c:v>18.349386248913401</c:v>
                </c:pt>
                <c:pt idx="1076">
                  <c:v>15.983163691267601</c:v>
                </c:pt>
                <c:pt idx="1077">
                  <c:v>15.358123770380001</c:v>
                </c:pt>
                <c:pt idx="1078">
                  <c:v>16.2510379430766</c:v>
                </c:pt>
                <c:pt idx="1079">
                  <c:v>15.313478061745201</c:v>
                </c:pt>
                <c:pt idx="1080">
                  <c:v>16.255413951857602</c:v>
                </c:pt>
                <c:pt idx="1081">
                  <c:v>15.633395560842599</c:v>
                </c:pt>
                <c:pt idx="1082">
                  <c:v>14.55523034975</c:v>
                </c:pt>
                <c:pt idx="1083">
                  <c:v>14.928441384358999</c:v>
                </c:pt>
                <c:pt idx="1084">
                  <c:v>14.804037706156</c:v>
                </c:pt>
                <c:pt idx="1085">
                  <c:v>15.0113771698276</c:v>
                </c:pt>
                <c:pt idx="1086">
                  <c:v>15.674863453576901</c:v>
                </c:pt>
                <c:pt idx="1087">
                  <c:v>15.135780848030601</c:v>
                </c:pt>
                <c:pt idx="1088">
                  <c:v>17.8311938757621</c:v>
                </c:pt>
                <c:pt idx="1089">
                  <c:v>16.3798176300606</c:v>
                </c:pt>
                <c:pt idx="1090">
                  <c:v>15.177248740765</c:v>
                </c:pt>
                <c:pt idx="1091">
                  <c:v>14.886973491624699</c:v>
                </c:pt>
                <c:pt idx="1092">
                  <c:v>15.633395560842599</c:v>
                </c:pt>
                <c:pt idx="1093">
                  <c:v>14.886973491624699</c:v>
                </c:pt>
                <c:pt idx="1094">
                  <c:v>15.4260560971709</c:v>
                </c:pt>
                <c:pt idx="1095">
                  <c:v>15.9236708099829</c:v>
                </c:pt>
                <c:pt idx="1096">
                  <c:v>15.4260560971709</c:v>
                </c:pt>
                <c:pt idx="1097">
                  <c:v>15.9236708099829</c:v>
                </c:pt>
                <c:pt idx="1098">
                  <c:v>15.674863453576901</c:v>
                </c:pt>
                <c:pt idx="1099">
                  <c:v>17.043303913809801</c:v>
                </c:pt>
                <c:pt idx="1100">
                  <c:v>14.8455055988903</c:v>
                </c:pt>
                <c:pt idx="1101">
                  <c:v>14.264955100609701</c:v>
                </c:pt>
                <c:pt idx="1102">
                  <c:v>15.094312955296299</c:v>
                </c:pt>
                <c:pt idx="1103">
                  <c:v>14.223487207875401</c:v>
                </c:pt>
                <c:pt idx="1104">
                  <c:v>17.8074383995224</c:v>
                </c:pt>
                <c:pt idx="1105">
                  <c:v>17.126031317908001</c:v>
                </c:pt>
                <c:pt idx="1106">
                  <c:v>15.944925709776401</c:v>
                </c:pt>
                <c:pt idx="1107">
                  <c:v>16.353769958745001</c:v>
                </c:pt>
                <c:pt idx="1108">
                  <c:v>16.2174885424221</c:v>
                </c:pt>
                <c:pt idx="1109">
                  <c:v>16.444624236293599</c:v>
                </c:pt>
                <c:pt idx="1110">
                  <c:v>17.171458456682299</c:v>
                </c:pt>
                <c:pt idx="1111">
                  <c:v>16.580905652616501</c:v>
                </c:pt>
                <c:pt idx="1112">
                  <c:v>19.5336696729454</c:v>
                </c:pt>
                <c:pt idx="1113">
                  <c:v>17.943719815845199</c:v>
                </c:pt>
                <c:pt idx="1114">
                  <c:v>16.626332791390801</c:v>
                </c:pt>
                <c:pt idx="1115">
                  <c:v>16.308342819970701</c:v>
                </c:pt>
                <c:pt idx="1116">
                  <c:v>17.126031317908001</c:v>
                </c:pt>
                <c:pt idx="1117">
                  <c:v>16.308342819970701</c:v>
                </c:pt>
                <c:pt idx="1118">
                  <c:v>16.898895624036498</c:v>
                </c:pt>
                <c:pt idx="1119">
                  <c:v>17.444021289327999</c:v>
                </c:pt>
                <c:pt idx="1120">
                  <c:v>16.898895624036498</c:v>
                </c:pt>
                <c:pt idx="1121">
                  <c:v>17.444021289327999</c:v>
                </c:pt>
                <c:pt idx="1122">
                  <c:v>17.171458456682299</c:v>
                </c:pt>
                <c:pt idx="1123">
                  <c:v>18.670554036233899</c:v>
                </c:pt>
                <c:pt idx="1124">
                  <c:v>16.2629156811964</c:v>
                </c:pt>
                <c:pt idx="1125">
                  <c:v>15.6269357383564</c:v>
                </c:pt>
                <c:pt idx="1126">
                  <c:v>16.5354785138422</c:v>
                </c:pt>
                <c:pt idx="1127">
                  <c:v>15.581508599582101</c:v>
                </c:pt>
                <c:pt idx="1128">
                  <c:v>19.2165132270075</c:v>
                </c:pt>
                <c:pt idx="1129">
                  <c:v>18.481187465769999</c:v>
                </c:pt>
                <c:pt idx="1130">
                  <c:v>17.206622812958202</c:v>
                </c:pt>
                <c:pt idx="1131">
                  <c:v>17.647818269700799</c:v>
                </c:pt>
                <c:pt idx="1132">
                  <c:v>17.5007531174533</c:v>
                </c:pt>
                <c:pt idx="1133">
                  <c:v>17.745861704532398</c:v>
                </c:pt>
                <c:pt idx="1134">
                  <c:v>18.5302091831858</c:v>
                </c:pt>
                <c:pt idx="1135">
                  <c:v>17.892926856779901</c:v>
                </c:pt>
                <c:pt idx="1136">
                  <c:v>21.079338488809199</c:v>
                </c:pt>
                <c:pt idx="1137">
                  <c:v>19.363578379254999</c:v>
                </c:pt>
                <c:pt idx="1138">
                  <c:v>17.941948574195798</c:v>
                </c:pt>
                <c:pt idx="1139">
                  <c:v>17.598796552284899</c:v>
                </c:pt>
                <c:pt idx="1140">
                  <c:v>18.481187465769999</c:v>
                </c:pt>
                <c:pt idx="1141">
                  <c:v>17.598796552284899</c:v>
                </c:pt>
                <c:pt idx="1142">
                  <c:v>18.236078878690801</c:v>
                </c:pt>
                <c:pt idx="1143">
                  <c:v>18.824339487680799</c:v>
                </c:pt>
                <c:pt idx="1144">
                  <c:v>18.236078878690801</c:v>
                </c:pt>
                <c:pt idx="1145">
                  <c:v>18.824339487680799</c:v>
                </c:pt>
                <c:pt idx="1146">
                  <c:v>18.5302091831858</c:v>
                </c:pt>
                <c:pt idx="1147">
                  <c:v>20.147925857908401</c:v>
                </c:pt>
                <c:pt idx="1148">
                  <c:v>17.549774834869101</c:v>
                </c:pt>
                <c:pt idx="1149">
                  <c:v>16.863470791047401</c:v>
                </c:pt>
                <c:pt idx="1150">
                  <c:v>17.8439051393641</c:v>
                </c:pt>
                <c:pt idx="1151">
                  <c:v>16.8144490736316</c:v>
                </c:pt>
                <c:pt idx="1152">
                  <c:v>26.997056839642799</c:v>
                </c:pt>
                <c:pt idx="1153">
                  <c:v>25.964006195268801</c:v>
                </c:pt>
                <c:pt idx="1154">
                  <c:v>24.1733850783537</c:v>
                </c:pt>
                <c:pt idx="1155">
                  <c:v>24.7932154649781</c:v>
                </c:pt>
                <c:pt idx="1156">
                  <c:v>24.5866053361033</c:v>
                </c:pt>
                <c:pt idx="1157">
                  <c:v>24.930955550894701</c:v>
                </c:pt>
                <c:pt idx="1158">
                  <c:v>26.032876238227001</c:v>
                </c:pt>
                <c:pt idx="1159">
                  <c:v>25.137565679769502</c:v>
                </c:pt>
                <c:pt idx="1160">
                  <c:v>29.6141184720572</c:v>
                </c:pt>
                <c:pt idx="1161">
                  <c:v>27.203666968517702</c:v>
                </c:pt>
                <c:pt idx="1162">
                  <c:v>25.206435722727701</c:v>
                </c:pt>
                <c:pt idx="1163">
                  <c:v>24.724345422019798</c:v>
                </c:pt>
                <c:pt idx="1164">
                  <c:v>25.964006195268698</c:v>
                </c:pt>
                <c:pt idx="1165">
                  <c:v>24.724345422019798</c:v>
                </c:pt>
                <c:pt idx="1166">
                  <c:v>25.6196559804774</c:v>
                </c:pt>
                <c:pt idx="1167">
                  <c:v>26.4460964959767</c:v>
                </c:pt>
                <c:pt idx="1168">
                  <c:v>25.6196559804774</c:v>
                </c:pt>
                <c:pt idx="1169">
                  <c:v>26.4460964959767</c:v>
                </c:pt>
                <c:pt idx="1170">
                  <c:v>26.032876238227001</c:v>
                </c:pt>
                <c:pt idx="1171">
                  <c:v>28.305587655850001</c:v>
                </c:pt>
                <c:pt idx="1172">
                  <c:v>24.655475379061599</c:v>
                </c:pt>
                <c:pt idx="1173">
                  <c:v>23.691294777645801</c:v>
                </c:pt>
                <c:pt idx="1174">
                  <c:v>25.068695636811199</c:v>
                </c:pt>
                <c:pt idx="1175">
                  <c:v>23.622424734687499</c:v>
                </c:pt>
                <c:pt idx="1176">
                  <c:v>27.017478213954199</c:v>
                </c:pt>
                <c:pt idx="1177">
                  <c:v>25.983646139440701</c:v>
                </c:pt>
                <c:pt idx="1178">
                  <c:v>24.191670543617199</c:v>
                </c:pt>
                <c:pt idx="1179">
                  <c:v>24.8119697883253</c:v>
                </c:pt>
                <c:pt idx="1180">
                  <c:v>24.605203373422601</c:v>
                </c:pt>
                <c:pt idx="1181">
                  <c:v>24.9498140649271</c:v>
                </c:pt>
                <c:pt idx="1182">
                  <c:v>26.052568277741599</c:v>
                </c:pt>
                <c:pt idx="1183">
                  <c:v>25.156580479829799</c:v>
                </c:pt>
                <c:pt idx="1184">
                  <c:v>29.636519469388599</c:v>
                </c:pt>
                <c:pt idx="1185">
                  <c:v>27.224244628856901</c:v>
                </c:pt>
                <c:pt idx="1186">
                  <c:v>25.225502618130701</c:v>
                </c:pt>
                <c:pt idx="1187">
                  <c:v>24.743047650024401</c:v>
                </c:pt>
                <c:pt idx="1188">
                  <c:v>25.983646139440701</c:v>
                </c:pt>
                <c:pt idx="1189">
                  <c:v>24.743047650024401</c:v>
                </c:pt>
                <c:pt idx="1190">
                  <c:v>25.639035447936099</c:v>
                </c:pt>
                <c:pt idx="1191">
                  <c:v>26.466101107547001</c:v>
                </c:pt>
                <c:pt idx="1192">
                  <c:v>25.639035447936099</c:v>
                </c:pt>
                <c:pt idx="1193">
                  <c:v>26.466101107547001</c:v>
                </c:pt>
                <c:pt idx="1194">
                  <c:v>26.052568277741599</c:v>
                </c:pt>
                <c:pt idx="1195">
                  <c:v>28.326998841671401</c:v>
                </c:pt>
                <c:pt idx="1196">
                  <c:v>24.674125511723499</c:v>
                </c:pt>
                <c:pt idx="1197">
                  <c:v>23.7092155755108</c:v>
                </c:pt>
                <c:pt idx="1198">
                  <c:v>25.087658341528901</c:v>
                </c:pt>
                <c:pt idx="1199">
                  <c:v>23.640293437209898</c:v>
                </c:pt>
                <c:pt idx="1200">
                  <c:v>28.242760672636901</c:v>
                </c:pt>
                <c:pt idx="1201">
                  <c:v>27.1620427897554</c:v>
                </c:pt>
                <c:pt idx="1202">
                  <c:v>25.2887984594275</c:v>
                </c:pt>
                <c:pt idx="1203">
                  <c:v>25.937229189156401</c:v>
                </c:pt>
                <c:pt idx="1204">
                  <c:v>25.721085612580101</c:v>
                </c:pt>
                <c:pt idx="1205">
                  <c:v>26.081324906873899</c:v>
                </c:pt>
                <c:pt idx="1206">
                  <c:v>27.234090648614199</c:v>
                </c:pt>
                <c:pt idx="1207">
                  <c:v>26.297468483450199</c:v>
                </c:pt>
                <c:pt idx="1208">
                  <c:v>30.980579309270102</c:v>
                </c:pt>
                <c:pt idx="1209">
                  <c:v>28.458904249213202</c:v>
                </c:pt>
                <c:pt idx="1210">
                  <c:v>26.369516342309002</c:v>
                </c:pt>
                <c:pt idx="1211">
                  <c:v>25.865181330297599</c:v>
                </c:pt>
                <c:pt idx="1212">
                  <c:v>27.1620427897554</c:v>
                </c:pt>
                <c:pt idx="1213">
                  <c:v>25.865181330297599</c:v>
                </c:pt>
                <c:pt idx="1214">
                  <c:v>26.801803495461598</c:v>
                </c:pt>
                <c:pt idx="1215">
                  <c:v>27.666377801766799</c:v>
                </c:pt>
                <c:pt idx="1216">
                  <c:v>26.801803495461598</c:v>
                </c:pt>
                <c:pt idx="1217">
                  <c:v>27.666377801766799</c:v>
                </c:pt>
                <c:pt idx="1218">
                  <c:v>27.234090648614199</c:v>
                </c:pt>
                <c:pt idx="1219">
                  <c:v>29.611669990953501</c:v>
                </c:pt>
                <c:pt idx="1220">
                  <c:v>25.7931334714388</c:v>
                </c:pt>
                <c:pt idx="1221">
                  <c:v>24.784463447416101</c:v>
                </c:pt>
                <c:pt idx="1222">
                  <c:v>26.2254206245915</c:v>
                </c:pt>
                <c:pt idx="1223">
                  <c:v>24.712415588557299</c:v>
                </c:pt>
                <c:pt idx="1224">
                  <c:v>29.32509351114</c:v>
                </c:pt>
                <c:pt idx="1225">
                  <c:v>28.202959830866799</c:v>
                </c:pt>
                <c:pt idx="1226">
                  <c:v>26.257928118393199</c:v>
                </c:pt>
                <c:pt idx="1227">
                  <c:v>26.931208326557201</c:v>
                </c:pt>
                <c:pt idx="1228">
                  <c:v>26.706781590502501</c:v>
                </c:pt>
                <c:pt idx="1229">
                  <c:v>27.080826150593602</c:v>
                </c:pt>
                <c:pt idx="1230">
                  <c:v>28.277768742885002</c:v>
                </c:pt>
                <c:pt idx="1231">
                  <c:v>27.305252886648201</c:v>
                </c:pt>
                <c:pt idx="1232">
                  <c:v>32.167832167832202</c:v>
                </c:pt>
                <c:pt idx="1233">
                  <c:v>29.5495202471947</c:v>
                </c:pt>
                <c:pt idx="1234">
                  <c:v>27.3800617986665</c:v>
                </c:pt>
                <c:pt idx="1235">
                  <c:v>26.856399414538998</c:v>
                </c:pt>
                <c:pt idx="1236">
                  <c:v>28.202959830866799</c:v>
                </c:pt>
                <c:pt idx="1237">
                  <c:v>26.856399414538998</c:v>
                </c:pt>
                <c:pt idx="1238">
                  <c:v>27.828915270775699</c:v>
                </c:pt>
                <c:pt idx="1239">
                  <c:v>28.7266222149943</c:v>
                </c:pt>
                <c:pt idx="1240">
                  <c:v>27.828915270775699</c:v>
                </c:pt>
                <c:pt idx="1241">
                  <c:v>28.7266222149943</c:v>
                </c:pt>
                <c:pt idx="1242">
                  <c:v>28.277768742885002</c:v>
                </c:pt>
                <c:pt idx="1243">
                  <c:v>30.746462839486099</c:v>
                </c:pt>
                <c:pt idx="1244">
                  <c:v>26.7815905025207</c:v>
                </c:pt>
                <c:pt idx="1245">
                  <c:v>25.734265734265701</c:v>
                </c:pt>
                <c:pt idx="1246">
                  <c:v>27.230443974629999</c:v>
                </c:pt>
                <c:pt idx="1247">
                  <c:v>25.659456822247499</c:v>
                </c:pt>
                <c:pt idx="1248">
                  <c:v>28.0181255552118</c:v>
                </c:pt>
                <c:pt idx="1249">
                  <c:v>26.946003403864399</c:v>
                </c:pt>
                <c:pt idx="1250">
                  <c:v>25.087658341528901</c:v>
                </c:pt>
                <c:pt idx="1251">
                  <c:v>25.730931632337299</c:v>
                </c:pt>
                <c:pt idx="1252">
                  <c:v>25.516507202067899</c:v>
                </c:pt>
                <c:pt idx="1253">
                  <c:v>25.873881252516998</c:v>
                </c:pt>
                <c:pt idx="1254">
                  <c:v>27.017478213954199</c:v>
                </c:pt>
                <c:pt idx="1255">
                  <c:v>26.088305682786501</c:v>
                </c:pt>
                <c:pt idx="1256">
                  <c:v>30.734168338625199</c:v>
                </c:pt>
                <c:pt idx="1257">
                  <c:v>28.232549985481299</c:v>
                </c:pt>
                <c:pt idx="1258">
                  <c:v>26.159780492876301</c:v>
                </c:pt>
                <c:pt idx="1259">
                  <c:v>25.659456822247499</c:v>
                </c:pt>
                <c:pt idx="1260">
                  <c:v>26.946003403864399</c:v>
                </c:pt>
                <c:pt idx="1261">
                  <c:v>25.659456822247499</c:v>
                </c:pt>
                <c:pt idx="1262">
                  <c:v>26.5886293534153</c:v>
                </c:pt>
                <c:pt idx="1263">
                  <c:v>27.446327074493201</c:v>
                </c:pt>
                <c:pt idx="1264">
                  <c:v>26.5886293534153</c:v>
                </c:pt>
                <c:pt idx="1265">
                  <c:v>27.446327074493201</c:v>
                </c:pt>
                <c:pt idx="1266">
                  <c:v>27.017478213954199</c:v>
                </c:pt>
                <c:pt idx="1267">
                  <c:v>29.376146946918499</c:v>
                </c:pt>
                <c:pt idx="1268">
                  <c:v>25.587982012157699</c:v>
                </c:pt>
                <c:pt idx="1269">
                  <c:v>24.587334670900098</c:v>
                </c:pt>
                <c:pt idx="1270">
                  <c:v>26.016830872696701</c:v>
                </c:pt>
                <c:pt idx="1271">
                  <c:v>24.515859860810298</c:v>
                </c:pt>
                <c:pt idx="1272">
                  <c:v>24.791548414013899</c:v>
                </c:pt>
                <c:pt idx="1273">
                  <c:v>23.842892224702201</c:v>
                </c:pt>
                <c:pt idx="1274">
                  <c:v>22.198554829895102</c:v>
                </c:pt>
                <c:pt idx="1275">
                  <c:v>22.767748543482199</c:v>
                </c:pt>
                <c:pt idx="1276">
                  <c:v>22.578017305619799</c:v>
                </c:pt>
                <c:pt idx="1277">
                  <c:v>22.894236035390399</c:v>
                </c:pt>
                <c:pt idx="1278">
                  <c:v>23.906135970656301</c:v>
                </c:pt>
                <c:pt idx="1279">
                  <c:v>23.083967273252799</c:v>
                </c:pt>
                <c:pt idx="1280">
                  <c:v>27.1948107602704</c:v>
                </c:pt>
                <c:pt idx="1281">
                  <c:v>24.981279651876299</c:v>
                </c:pt>
                <c:pt idx="1282">
                  <c:v>23.1472110192069</c:v>
                </c:pt>
                <c:pt idx="1283">
                  <c:v>22.704504797528099</c:v>
                </c:pt>
                <c:pt idx="1284">
                  <c:v>23.842892224702201</c:v>
                </c:pt>
                <c:pt idx="1285">
                  <c:v>22.704504797528099</c:v>
                </c:pt>
                <c:pt idx="1286">
                  <c:v>23.5266734949316</c:v>
                </c:pt>
                <c:pt idx="1287">
                  <c:v>24.285598446381002</c:v>
                </c:pt>
                <c:pt idx="1288">
                  <c:v>23.5266734949316</c:v>
                </c:pt>
                <c:pt idx="1289">
                  <c:v>24.285598446381002</c:v>
                </c:pt>
                <c:pt idx="1290">
                  <c:v>23.906135970656301</c:v>
                </c:pt>
                <c:pt idx="1291">
                  <c:v>25.993179587142102</c:v>
                </c:pt>
                <c:pt idx="1292">
                  <c:v>22.641261051573899</c:v>
                </c:pt>
                <c:pt idx="1293">
                  <c:v>21.755848608216301</c:v>
                </c:pt>
                <c:pt idx="1294">
                  <c:v>23.0207235272986</c:v>
                </c:pt>
                <c:pt idx="1295">
                  <c:v>21.692604862262201</c:v>
                </c:pt>
                <c:pt idx="1296">
                  <c:v>23.933850692936002</c:v>
                </c:pt>
                <c:pt idx="1297">
                  <c:v>23.018014569481799</c:v>
                </c:pt>
                <c:pt idx="1298">
                  <c:v>21.4305652888279</c:v>
                </c:pt>
                <c:pt idx="1299">
                  <c:v>21.980066962900398</c:v>
                </c:pt>
                <c:pt idx="1300">
                  <c:v>21.7968997382096</c:v>
                </c:pt>
                <c:pt idx="1301">
                  <c:v>22.102178446027601</c:v>
                </c:pt>
                <c:pt idx="1302">
                  <c:v>23.079070311045399</c:v>
                </c:pt>
                <c:pt idx="1303">
                  <c:v>22.285345670718499</c:v>
                </c:pt>
                <c:pt idx="1304">
                  <c:v>26.253968872353301</c:v>
                </c:pt>
                <c:pt idx="1305">
                  <c:v>24.1170179176268</c:v>
                </c:pt>
                <c:pt idx="1306">
                  <c:v>22.346401412282098</c:v>
                </c:pt>
                <c:pt idx="1307">
                  <c:v>21.919011221336799</c:v>
                </c:pt>
                <c:pt idx="1308">
                  <c:v>23.018014569481799</c:v>
                </c:pt>
                <c:pt idx="1309">
                  <c:v>21.919011221336799</c:v>
                </c:pt>
                <c:pt idx="1310">
                  <c:v>22.712735861663798</c:v>
                </c:pt>
                <c:pt idx="1311">
                  <c:v>23.445404760427099</c:v>
                </c:pt>
                <c:pt idx="1312">
                  <c:v>22.712735861663798</c:v>
                </c:pt>
                <c:pt idx="1313">
                  <c:v>23.445404760427099</c:v>
                </c:pt>
                <c:pt idx="1314">
                  <c:v>23.079070311045399</c:v>
                </c:pt>
                <c:pt idx="1315">
                  <c:v>25.093909782644602</c:v>
                </c:pt>
                <c:pt idx="1316">
                  <c:v>21.857955479773199</c:v>
                </c:pt>
                <c:pt idx="1317">
                  <c:v>21.0031750978826</c:v>
                </c:pt>
                <c:pt idx="1318">
                  <c:v>22.224289929154899</c:v>
                </c:pt>
                <c:pt idx="1319">
                  <c:v>20.942119356319001</c:v>
                </c:pt>
                <c:pt idx="1320">
                  <c:v>21.217807909522602</c:v>
                </c:pt>
                <c:pt idx="1321">
                  <c:v>20.405901994617398</c:v>
                </c:pt>
                <c:pt idx="1322">
                  <c:v>18.998598408781699</c:v>
                </c:pt>
                <c:pt idx="1323">
                  <c:v>19.485741957724901</c:v>
                </c:pt>
                <c:pt idx="1324">
                  <c:v>19.323360774743801</c:v>
                </c:pt>
                <c:pt idx="1325">
                  <c:v>19.593996079712198</c:v>
                </c:pt>
                <c:pt idx="1326">
                  <c:v>20.460029055611098</c:v>
                </c:pt>
                <c:pt idx="1327">
                  <c:v>19.756377262693299</c:v>
                </c:pt>
                <c:pt idx="1328">
                  <c:v>23.2746362272825</c:v>
                </c:pt>
                <c:pt idx="1329">
                  <c:v>21.380189092503699</c:v>
                </c:pt>
                <c:pt idx="1330">
                  <c:v>19.810504323686899</c:v>
                </c:pt>
                <c:pt idx="1331">
                  <c:v>19.431614896731201</c:v>
                </c:pt>
                <c:pt idx="1332">
                  <c:v>20.405901994617398</c:v>
                </c:pt>
                <c:pt idx="1333">
                  <c:v>19.431614896731201</c:v>
                </c:pt>
                <c:pt idx="1334">
                  <c:v>20.135266689649001</c:v>
                </c:pt>
                <c:pt idx="1335">
                  <c:v>20.7847914215732</c:v>
                </c:pt>
                <c:pt idx="1336">
                  <c:v>20.135266689649001</c:v>
                </c:pt>
                <c:pt idx="1337">
                  <c:v>20.7847914215732</c:v>
                </c:pt>
                <c:pt idx="1338">
                  <c:v>20.460029055611098</c:v>
                </c:pt>
                <c:pt idx="1339">
                  <c:v>22.246222068402499</c:v>
                </c:pt>
                <c:pt idx="1340">
                  <c:v>19.377487835737501</c:v>
                </c:pt>
                <c:pt idx="1341">
                  <c:v>18.619708981826001</c:v>
                </c:pt>
                <c:pt idx="1342">
                  <c:v>19.702250201699599</c:v>
                </c:pt>
                <c:pt idx="1343">
                  <c:v>18.565581920832301</c:v>
                </c:pt>
                <c:pt idx="1344">
                  <c:v>21.503707149881901</c:v>
                </c:pt>
                <c:pt idx="1345">
                  <c:v>20.680861213024201</c:v>
                </c:pt>
                <c:pt idx="1346">
                  <c:v>19.254594922470801</c:v>
                </c:pt>
                <c:pt idx="1347">
                  <c:v>19.748302484585398</c:v>
                </c:pt>
                <c:pt idx="1348">
                  <c:v>19.5837332972139</c:v>
                </c:pt>
                <c:pt idx="1349">
                  <c:v>19.858015276166501</c:v>
                </c:pt>
                <c:pt idx="1350">
                  <c:v>20.735717608814699</c:v>
                </c:pt>
                <c:pt idx="1351">
                  <c:v>20.022584463537999</c:v>
                </c:pt>
                <c:pt idx="1352">
                  <c:v>23.588250189921499</c:v>
                </c:pt>
                <c:pt idx="1353">
                  <c:v>21.668276337253499</c:v>
                </c:pt>
                <c:pt idx="1354">
                  <c:v>20.077440859328501</c:v>
                </c:pt>
                <c:pt idx="1355">
                  <c:v>19.6934460887949</c:v>
                </c:pt>
                <c:pt idx="1356">
                  <c:v>20.680861213024201</c:v>
                </c:pt>
                <c:pt idx="1357">
                  <c:v>19.6934460887949</c:v>
                </c:pt>
                <c:pt idx="1358">
                  <c:v>20.4065792340716</c:v>
                </c:pt>
                <c:pt idx="1359">
                  <c:v>21.064855983557798</c:v>
                </c:pt>
                <c:pt idx="1360">
                  <c:v>20.4065792340716</c:v>
                </c:pt>
                <c:pt idx="1361">
                  <c:v>21.064855983557798</c:v>
                </c:pt>
                <c:pt idx="1362">
                  <c:v>20.735717608814699</c:v>
                </c:pt>
                <c:pt idx="1363">
                  <c:v>22.5459786699017</c:v>
                </c:pt>
                <c:pt idx="1364">
                  <c:v>19.638589693004398</c:v>
                </c:pt>
                <c:pt idx="1365">
                  <c:v>18.8706001519372</c:v>
                </c:pt>
                <c:pt idx="1366">
                  <c:v>19.967728067747501</c:v>
                </c:pt>
                <c:pt idx="1367">
                  <c:v>18.815743756146698</c:v>
                </c:pt>
                <c:pt idx="1368">
                  <c:v>18.8897712380254</c:v>
                </c:pt>
                <c:pt idx="1369">
                  <c:v>18.166948359019401</c:v>
                </c:pt>
                <c:pt idx="1370">
                  <c:v>16.914055368742201</c:v>
                </c:pt>
                <c:pt idx="1371">
                  <c:v>17.347749096145801</c:v>
                </c:pt>
                <c:pt idx="1372">
                  <c:v>17.2031845203446</c:v>
                </c:pt>
                <c:pt idx="1373">
                  <c:v>17.444125480013302</c:v>
                </c:pt>
                <c:pt idx="1374">
                  <c:v>18.215136550953101</c:v>
                </c:pt>
                <c:pt idx="1375">
                  <c:v>17.588690055814499</c:v>
                </c:pt>
                <c:pt idx="1376">
                  <c:v>20.720922531507501</c:v>
                </c:pt>
                <c:pt idx="1377">
                  <c:v>19.034335813826601</c:v>
                </c:pt>
                <c:pt idx="1378">
                  <c:v>17.6368782477482</c:v>
                </c:pt>
                <c:pt idx="1379">
                  <c:v>17.2995609042121</c:v>
                </c:pt>
                <c:pt idx="1380">
                  <c:v>18.166948359019401</c:v>
                </c:pt>
                <c:pt idx="1381">
                  <c:v>17.2995609042121</c:v>
                </c:pt>
                <c:pt idx="1382">
                  <c:v>17.926007399350699</c:v>
                </c:pt>
                <c:pt idx="1383">
                  <c:v>18.5042657025555</c:v>
                </c:pt>
                <c:pt idx="1384">
                  <c:v>17.926007399350699</c:v>
                </c:pt>
                <c:pt idx="1385">
                  <c:v>18.5042657025555</c:v>
                </c:pt>
                <c:pt idx="1386">
                  <c:v>18.215136550953101</c:v>
                </c:pt>
                <c:pt idx="1387">
                  <c:v>19.8053468847665</c:v>
                </c:pt>
                <c:pt idx="1388">
                  <c:v>17.2513727122783</c:v>
                </c:pt>
                <c:pt idx="1389">
                  <c:v>16.576738025206001</c:v>
                </c:pt>
                <c:pt idx="1390">
                  <c:v>17.540501863880799</c:v>
                </c:pt>
                <c:pt idx="1391">
                  <c:v>16.528549833272301</c:v>
                </c:pt>
                <c:pt idx="1392">
                  <c:v>18.175023137127202</c:v>
                </c:pt>
                <c:pt idx="1393">
                  <c:v>17.479550313002399</c:v>
                </c:pt>
                <c:pt idx="1394">
                  <c:v>16.274064084519502</c:v>
                </c:pt>
                <c:pt idx="1395">
                  <c:v>16.691347778994299</c:v>
                </c:pt>
                <c:pt idx="1396">
                  <c:v>16.552253214169401</c:v>
                </c:pt>
                <c:pt idx="1397">
                  <c:v>16.7840774888776</c:v>
                </c:pt>
                <c:pt idx="1398">
                  <c:v>17.525915167944099</c:v>
                </c:pt>
                <c:pt idx="1399">
                  <c:v>16.923172053702601</c:v>
                </c:pt>
                <c:pt idx="1400">
                  <c:v>19.9368876249099</c:v>
                </c:pt>
                <c:pt idx="1401">
                  <c:v>18.3141177019521</c:v>
                </c:pt>
                <c:pt idx="1402">
                  <c:v>16.969536908644201</c:v>
                </c:pt>
                <c:pt idx="1403">
                  <c:v>16.644982924052702</c:v>
                </c:pt>
                <c:pt idx="1404">
                  <c:v>17.479550313002399</c:v>
                </c:pt>
                <c:pt idx="1405">
                  <c:v>16.644982924052702</c:v>
                </c:pt>
                <c:pt idx="1406">
                  <c:v>17.2477260382942</c:v>
                </c:pt>
                <c:pt idx="1407">
                  <c:v>17.804104297594002</c:v>
                </c:pt>
                <c:pt idx="1408">
                  <c:v>17.2477260382942</c:v>
                </c:pt>
                <c:pt idx="1409">
                  <c:v>17.804104297594002</c:v>
                </c:pt>
                <c:pt idx="1410">
                  <c:v>17.525915167944099</c:v>
                </c:pt>
                <c:pt idx="1411">
                  <c:v>19.055955381018499</c:v>
                </c:pt>
                <c:pt idx="1412">
                  <c:v>16.598618069111001</c:v>
                </c:pt>
                <c:pt idx="1413">
                  <c:v>15.949510099927901</c:v>
                </c:pt>
                <c:pt idx="1414">
                  <c:v>16.876807198760901</c:v>
                </c:pt>
                <c:pt idx="1415">
                  <c:v>15.9031452449863</c:v>
                </c:pt>
                <c:pt idx="1416">
                  <c:v>20.037807628660801</c:v>
                </c:pt>
                <c:pt idx="1417">
                  <c:v>19.271054785727401</c:v>
                </c:pt>
                <c:pt idx="1418">
                  <c:v>17.9420165246427</c:v>
                </c:pt>
                <c:pt idx="1419">
                  <c:v>18.402068230402801</c:v>
                </c:pt>
                <c:pt idx="1420">
                  <c:v>18.248717661816102</c:v>
                </c:pt>
                <c:pt idx="1421">
                  <c:v>18.504301942793902</c:v>
                </c:pt>
                <c:pt idx="1422">
                  <c:v>19.3221716419229</c:v>
                </c:pt>
                <c:pt idx="1423">
                  <c:v>18.657652511380601</c:v>
                </c:pt>
                <c:pt idx="1424">
                  <c:v>21.980248164092199</c:v>
                </c:pt>
                <c:pt idx="1425">
                  <c:v>20.1911581972475</c:v>
                </c:pt>
                <c:pt idx="1426">
                  <c:v>18.7087693675761</c:v>
                </c:pt>
                <c:pt idx="1427">
                  <c:v>18.350951374207199</c:v>
                </c:pt>
                <c:pt idx="1428">
                  <c:v>19.271054785727301</c:v>
                </c:pt>
                <c:pt idx="1429">
                  <c:v>18.350951374207199</c:v>
                </c:pt>
                <c:pt idx="1430">
                  <c:v>19.015470504749501</c:v>
                </c:pt>
                <c:pt idx="1431">
                  <c:v>19.628872779096302</c:v>
                </c:pt>
                <c:pt idx="1432">
                  <c:v>19.015470504749501</c:v>
                </c:pt>
                <c:pt idx="1433">
                  <c:v>19.628872779096302</c:v>
                </c:pt>
                <c:pt idx="1434">
                  <c:v>19.3221716419229</c:v>
                </c:pt>
                <c:pt idx="1435">
                  <c:v>21.009027896376502</c:v>
                </c:pt>
                <c:pt idx="1436">
                  <c:v>18.2998345180116</c:v>
                </c:pt>
                <c:pt idx="1437">
                  <c:v>17.584198531273799</c:v>
                </c:pt>
                <c:pt idx="1438">
                  <c:v>18.606535655184999</c:v>
                </c:pt>
                <c:pt idx="1439">
                  <c:v>17.533081675078201</c:v>
                </c:pt>
                <c:pt idx="1440">
                  <c:v>20.199402851472598</c:v>
                </c:pt>
                <c:pt idx="1441">
                  <c:v>19.426466517870299</c:v>
                </c:pt>
                <c:pt idx="1442">
                  <c:v>18.086710206292999</c:v>
                </c:pt>
                <c:pt idx="1443">
                  <c:v>18.550472006454399</c:v>
                </c:pt>
                <c:pt idx="1444">
                  <c:v>18.395884739733901</c:v>
                </c:pt>
                <c:pt idx="1445">
                  <c:v>18.653530184268</c:v>
                </c:pt>
                <c:pt idx="1446">
                  <c:v>19.4779956067771</c:v>
                </c:pt>
                <c:pt idx="1447">
                  <c:v>18.808117450988501</c:v>
                </c:pt>
                <c:pt idx="1448">
                  <c:v>22.157508229931601</c:v>
                </c:pt>
                <c:pt idx="1449">
                  <c:v>20.353990118193</c:v>
                </c:pt>
                <c:pt idx="1450">
                  <c:v>18.859646539895301</c:v>
                </c:pt>
                <c:pt idx="1451">
                  <c:v>18.498942917547598</c:v>
                </c:pt>
                <c:pt idx="1452">
                  <c:v>19.426466517870299</c:v>
                </c:pt>
                <c:pt idx="1453">
                  <c:v>18.498942917547598</c:v>
                </c:pt>
                <c:pt idx="1454">
                  <c:v>19.168821073336201</c:v>
                </c:pt>
                <c:pt idx="1455">
                  <c:v>19.787170140217999</c:v>
                </c:pt>
                <c:pt idx="1456">
                  <c:v>19.168821073336201</c:v>
                </c:pt>
                <c:pt idx="1457">
                  <c:v>19.787170140217999</c:v>
                </c:pt>
                <c:pt idx="1458">
                  <c:v>19.4779956067771</c:v>
                </c:pt>
                <c:pt idx="1459">
                  <c:v>21.1784555407021</c:v>
                </c:pt>
                <c:pt idx="1460">
                  <c:v>18.447413828640698</c:v>
                </c:pt>
                <c:pt idx="1461">
                  <c:v>17.726006583945299</c:v>
                </c:pt>
                <c:pt idx="1462">
                  <c:v>18.7565883620817</c:v>
                </c:pt>
                <c:pt idx="1463">
                  <c:v>17.674477495038499</c:v>
                </c:pt>
                <c:pt idx="1464">
                  <c:v>20.393317118846699</c:v>
                </c:pt>
                <c:pt idx="1465">
                  <c:v>19.612960596441901</c:v>
                </c:pt>
                <c:pt idx="1466">
                  <c:v>18.260342624273399</c:v>
                </c:pt>
                <c:pt idx="1467">
                  <c:v>18.728556537716301</c:v>
                </c:pt>
                <c:pt idx="1468">
                  <c:v>18.572485233235401</c:v>
                </c:pt>
                <c:pt idx="1469">
                  <c:v>18.832604074037</c:v>
                </c:pt>
                <c:pt idx="1470">
                  <c:v>19.664984364602201</c:v>
                </c:pt>
                <c:pt idx="1471">
                  <c:v>18.988675378518</c:v>
                </c:pt>
                <c:pt idx="1472">
                  <c:v>22.370220308939</c:v>
                </c:pt>
                <c:pt idx="1473">
                  <c:v>20.549388423327699</c:v>
                </c:pt>
                <c:pt idx="1474">
                  <c:v>19.0406991466783</c:v>
                </c:pt>
                <c:pt idx="1475">
                  <c:v>18.676532769556001</c:v>
                </c:pt>
                <c:pt idx="1476">
                  <c:v>19.612960596441798</c:v>
                </c:pt>
                <c:pt idx="1477">
                  <c:v>18.676532769556001</c:v>
                </c:pt>
                <c:pt idx="1478">
                  <c:v>19.352841755640199</c:v>
                </c:pt>
                <c:pt idx="1479">
                  <c:v>19.977126973564101</c:v>
                </c:pt>
                <c:pt idx="1480">
                  <c:v>19.352841755640199</c:v>
                </c:pt>
                <c:pt idx="1481">
                  <c:v>19.977126973564101</c:v>
                </c:pt>
                <c:pt idx="1482">
                  <c:v>19.664984364602201</c:v>
                </c:pt>
                <c:pt idx="1483">
                  <c:v>21.3817687138928</c:v>
                </c:pt>
                <c:pt idx="1484">
                  <c:v>18.624509001395701</c:v>
                </c:pt>
                <c:pt idx="1485">
                  <c:v>17.8961762471512</c:v>
                </c:pt>
                <c:pt idx="1486">
                  <c:v>18.9366516103576</c:v>
                </c:pt>
                <c:pt idx="1487">
                  <c:v>17.8441524789909</c:v>
                </c:pt>
                <c:pt idx="1488">
                  <c:v>19.553021960225401</c:v>
                </c:pt>
                <c:pt idx="1489">
                  <c:v>18.8048195892984</c:v>
                </c:pt>
                <c:pt idx="1490">
                  <c:v>17.507935479691699</c:v>
                </c:pt>
                <c:pt idx="1491">
                  <c:v>17.9568569022478</c:v>
                </c:pt>
                <c:pt idx="1492">
                  <c:v>17.8072164280624</c:v>
                </c:pt>
                <c:pt idx="1493">
                  <c:v>18.0566172183714</c:v>
                </c:pt>
                <c:pt idx="1494">
                  <c:v>18.8546997473602</c:v>
                </c:pt>
                <c:pt idx="1495">
                  <c:v>18.2062576925568</c:v>
                </c:pt>
                <c:pt idx="1496">
                  <c:v>21.448467966573801</c:v>
                </c:pt>
                <c:pt idx="1497">
                  <c:v>19.702662434410801</c:v>
                </c:pt>
                <c:pt idx="1498">
                  <c:v>18.2561378506186</c:v>
                </c:pt>
                <c:pt idx="1499">
                  <c:v>17.906976744186</c:v>
                </c:pt>
                <c:pt idx="1500">
                  <c:v>18.8048195892984</c:v>
                </c:pt>
                <c:pt idx="1501">
                  <c:v>17.906976744186</c:v>
                </c:pt>
                <c:pt idx="1502">
                  <c:v>18.5554187989894</c:v>
                </c:pt>
                <c:pt idx="1503">
                  <c:v>19.153980695731001</c:v>
                </c:pt>
                <c:pt idx="1504">
                  <c:v>18.5554187989894</c:v>
                </c:pt>
                <c:pt idx="1505">
                  <c:v>19.153980695731001</c:v>
                </c:pt>
                <c:pt idx="1506">
                  <c:v>18.8546997473602</c:v>
                </c:pt>
                <c:pt idx="1507">
                  <c:v>20.500744963399601</c:v>
                </c:pt>
                <c:pt idx="1508">
                  <c:v>17.8570965861242</c:v>
                </c:pt>
                <c:pt idx="1509">
                  <c:v>17.158774373259099</c:v>
                </c:pt>
                <c:pt idx="1510">
                  <c:v>18.156377534495</c:v>
                </c:pt>
                <c:pt idx="1511">
                  <c:v>17.108894215197299</c:v>
                </c:pt>
                <c:pt idx="1512">
                  <c:v>20.878102787282</c:v>
                </c:pt>
                <c:pt idx="1513">
                  <c:v>20.079195792870699</c:v>
                </c:pt>
                <c:pt idx="1514">
                  <c:v>18.694423669224498</c:v>
                </c:pt>
                <c:pt idx="1515">
                  <c:v>19.173767865871302</c:v>
                </c:pt>
                <c:pt idx="1516">
                  <c:v>19.013986466989</c:v>
                </c:pt>
                <c:pt idx="1517">
                  <c:v>19.280288798459399</c:v>
                </c:pt>
                <c:pt idx="1518">
                  <c:v>20.132456259164801</c:v>
                </c:pt>
                <c:pt idx="1519">
                  <c:v>19.440070197341701</c:v>
                </c:pt>
                <c:pt idx="1520">
                  <c:v>22.902000506457298</c:v>
                </c:pt>
                <c:pt idx="1521">
                  <c:v>21.037884186164298</c:v>
                </c:pt>
                <c:pt idx="1522">
                  <c:v>19.493330663635799</c:v>
                </c:pt>
                <c:pt idx="1523">
                  <c:v>19.1205073995772</c:v>
                </c:pt>
                <c:pt idx="1524">
                  <c:v>20.079195792870699</c:v>
                </c:pt>
                <c:pt idx="1525">
                  <c:v>19.1205073995772</c:v>
                </c:pt>
                <c:pt idx="1526">
                  <c:v>19.8128934614003</c:v>
                </c:pt>
                <c:pt idx="1527">
                  <c:v>20.452019056929299</c:v>
                </c:pt>
                <c:pt idx="1528">
                  <c:v>19.8128934614003</c:v>
                </c:pt>
                <c:pt idx="1529">
                  <c:v>20.452019056929299</c:v>
                </c:pt>
                <c:pt idx="1530">
                  <c:v>20.132456259164801</c:v>
                </c:pt>
                <c:pt idx="1531">
                  <c:v>21.890051646869701</c:v>
                </c:pt>
                <c:pt idx="1532">
                  <c:v>19.067246933283101</c:v>
                </c:pt>
                <c:pt idx="1533">
                  <c:v>18.321600405165899</c:v>
                </c:pt>
                <c:pt idx="1534">
                  <c:v>19.386809731047599</c:v>
                </c:pt>
                <c:pt idx="1535">
                  <c:v>18.268339938871801</c:v>
                </c:pt>
                <c:pt idx="1536">
                  <c:v>22.041588391526801</c:v>
                </c:pt>
                <c:pt idx="1537">
                  <c:v>21.1981602643001</c:v>
                </c:pt>
                <c:pt idx="1538">
                  <c:v>19.736218177106998</c:v>
                </c:pt>
                <c:pt idx="1539">
                  <c:v>20.242275053442999</c:v>
                </c:pt>
                <c:pt idx="1540">
                  <c:v>20.0735894279977</c:v>
                </c:pt>
                <c:pt idx="1541">
                  <c:v>20.354732137073299</c:v>
                </c:pt>
                <c:pt idx="1542">
                  <c:v>21.254388806115202</c:v>
                </c:pt>
                <c:pt idx="1543">
                  <c:v>20.523417762518601</c:v>
                </c:pt>
                <c:pt idx="1544">
                  <c:v>24.178272980501401</c:v>
                </c:pt>
                <c:pt idx="1545">
                  <c:v>22.2102740169722</c:v>
                </c:pt>
                <c:pt idx="1546">
                  <c:v>20.5796463043337</c:v>
                </c:pt>
                <c:pt idx="1547">
                  <c:v>20.1860465116279</c:v>
                </c:pt>
                <c:pt idx="1548">
                  <c:v>21.1981602643001</c:v>
                </c:pt>
                <c:pt idx="1549">
                  <c:v>20.1860465116279</c:v>
                </c:pt>
                <c:pt idx="1550">
                  <c:v>20.917017555224501</c:v>
                </c:pt>
                <c:pt idx="1551">
                  <c:v>21.591760057005899</c:v>
                </c:pt>
                <c:pt idx="1552">
                  <c:v>20.917017555224501</c:v>
                </c:pt>
                <c:pt idx="1553">
                  <c:v>21.591760057005899</c:v>
                </c:pt>
                <c:pt idx="1554">
                  <c:v>21.254388806115202</c:v>
                </c:pt>
                <c:pt idx="1555">
                  <c:v>23.109930686014099</c:v>
                </c:pt>
                <c:pt idx="1556">
                  <c:v>20.129817969812802</c:v>
                </c:pt>
                <c:pt idx="1557">
                  <c:v>19.342618384401099</c:v>
                </c:pt>
                <c:pt idx="1558">
                  <c:v>20.467189220703499</c:v>
                </c:pt>
                <c:pt idx="1559">
                  <c:v>19.286389842586001</c:v>
                </c:pt>
                <c:pt idx="1560">
                  <c:v>22.3647788371504</c:v>
                </c:pt>
                <c:pt idx="1561">
                  <c:v>21.508983728585999</c:v>
                </c:pt>
                <c:pt idx="1562">
                  <c:v>20.0256055404076</c:v>
                </c:pt>
                <c:pt idx="1563">
                  <c:v>20.539082605546302</c:v>
                </c:pt>
                <c:pt idx="1564">
                  <c:v>20.367923583833399</c:v>
                </c:pt>
                <c:pt idx="1565">
                  <c:v>20.653188620021599</c:v>
                </c:pt>
                <c:pt idx="1566">
                  <c:v>21.566036735823602</c:v>
                </c:pt>
                <c:pt idx="1567">
                  <c:v>20.824347641734398</c:v>
                </c:pt>
                <c:pt idx="1568">
                  <c:v>24.5327931121803</c:v>
                </c:pt>
                <c:pt idx="1569">
                  <c:v>22.535937858863299</c:v>
                </c:pt>
                <c:pt idx="1570">
                  <c:v>20.8814006489721</c:v>
                </c:pt>
                <c:pt idx="1571">
                  <c:v>20.482029598308699</c:v>
                </c:pt>
                <c:pt idx="1572">
                  <c:v>21.508983728585999</c:v>
                </c:pt>
                <c:pt idx="1573">
                  <c:v>20.482029598308699</c:v>
                </c:pt>
                <c:pt idx="1574">
                  <c:v>21.223718692397799</c:v>
                </c:pt>
                <c:pt idx="1575">
                  <c:v>21.9083547792494</c:v>
                </c:pt>
                <c:pt idx="1576">
                  <c:v>21.223718692397799</c:v>
                </c:pt>
                <c:pt idx="1577">
                  <c:v>21.9083547792494</c:v>
                </c:pt>
                <c:pt idx="1578">
                  <c:v>21.566036735823602</c:v>
                </c:pt>
                <c:pt idx="1579">
                  <c:v>23.448785974665402</c:v>
                </c:pt>
                <c:pt idx="1580">
                  <c:v>20.424976591071001</c:v>
                </c:pt>
                <c:pt idx="1581">
                  <c:v>19.626234489744199</c:v>
                </c:pt>
                <c:pt idx="1582">
                  <c:v>20.7672946344968</c:v>
                </c:pt>
                <c:pt idx="1583">
                  <c:v>19.5691814825066</c:v>
                </c:pt>
                <c:pt idx="1584">
                  <c:v>27.826697368188601</c:v>
                </c:pt>
                <c:pt idx="1585">
                  <c:v>26.7619002750181</c:v>
                </c:pt>
                <c:pt idx="1586">
                  <c:v>24.916251980189301</c:v>
                </c:pt>
                <c:pt idx="1587">
                  <c:v>25.5551302360916</c:v>
                </c:pt>
                <c:pt idx="1588">
                  <c:v>25.3421708174575</c:v>
                </c:pt>
                <c:pt idx="1589">
                  <c:v>25.697103181847599</c:v>
                </c:pt>
                <c:pt idx="1590">
                  <c:v>26.832886747896101</c:v>
                </c:pt>
                <c:pt idx="1591">
                  <c:v>25.910062600481702</c:v>
                </c:pt>
                <c:pt idx="1592">
                  <c:v>30.524183337553801</c:v>
                </c:pt>
                <c:pt idx="1593">
                  <c:v>28.0396567868227</c:v>
                </c:pt>
                <c:pt idx="1594">
                  <c:v>25.981049073359799</c:v>
                </c:pt>
                <c:pt idx="1595">
                  <c:v>25.484143763213499</c:v>
                </c:pt>
                <c:pt idx="1596">
                  <c:v>26.7619002750181</c:v>
                </c:pt>
                <c:pt idx="1597">
                  <c:v>25.484143763213499</c:v>
                </c:pt>
                <c:pt idx="1598">
                  <c:v>26.406967910627898</c:v>
                </c:pt>
                <c:pt idx="1599">
                  <c:v>27.2588055851643</c:v>
                </c:pt>
                <c:pt idx="1600">
                  <c:v>26.406967910627898</c:v>
                </c:pt>
                <c:pt idx="1601">
                  <c:v>27.2588055851643</c:v>
                </c:pt>
                <c:pt idx="1602">
                  <c:v>26.832886747896101</c:v>
                </c:pt>
                <c:pt idx="1603">
                  <c:v>29.175440352871199</c:v>
                </c:pt>
                <c:pt idx="1604">
                  <c:v>25.413157290335501</c:v>
                </c:pt>
                <c:pt idx="1605">
                  <c:v>24.419346670043101</c:v>
                </c:pt>
                <c:pt idx="1606">
                  <c:v>25.8390761276037</c:v>
                </c:pt>
                <c:pt idx="1607">
                  <c:v>24.348360197165</c:v>
                </c:pt>
                <c:pt idx="1608">
                  <c:v>28.860906794184</c:v>
                </c:pt>
                <c:pt idx="1609">
                  <c:v>27.7565353607331</c:v>
                </c:pt>
                <c:pt idx="1610">
                  <c:v>25.8422915427515</c:v>
                </c:pt>
                <c:pt idx="1611">
                  <c:v>26.504914402821999</c:v>
                </c:pt>
                <c:pt idx="1612">
                  <c:v>26.284040116131798</c:v>
                </c:pt>
                <c:pt idx="1613">
                  <c:v>26.652163927282199</c:v>
                </c:pt>
                <c:pt idx="1614">
                  <c:v>27.8301601229631</c:v>
                </c:pt>
                <c:pt idx="1615">
                  <c:v>26.873038213972301</c:v>
                </c:pt>
                <c:pt idx="1616">
                  <c:v>31.6586477589263</c:v>
                </c:pt>
                <c:pt idx="1617">
                  <c:v>29.081781080874201</c:v>
                </c:pt>
                <c:pt idx="1618">
                  <c:v>26.946662976202401</c:v>
                </c:pt>
                <c:pt idx="1619">
                  <c:v>26.431289640591999</c:v>
                </c:pt>
                <c:pt idx="1620">
                  <c:v>27.7565353607331</c:v>
                </c:pt>
                <c:pt idx="1621">
                  <c:v>26.431289640591999</c:v>
                </c:pt>
                <c:pt idx="1622">
                  <c:v>27.388411549582798</c:v>
                </c:pt>
                <c:pt idx="1623">
                  <c:v>28.271908696343498</c:v>
                </c:pt>
                <c:pt idx="1624">
                  <c:v>27.388411549582798</c:v>
                </c:pt>
                <c:pt idx="1625">
                  <c:v>28.271908696343498</c:v>
                </c:pt>
                <c:pt idx="1626">
                  <c:v>27.8301601229631</c:v>
                </c:pt>
                <c:pt idx="1627">
                  <c:v>30.259777276555202</c:v>
                </c:pt>
                <c:pt idx="1628">
                  <c:v>26.357664878361899</c:v>
                </c:pt>
                <c:pt idx="1629">
                  <c:v>25.326918207141102</c:v>
                </c:pt>
                <c:pt idx="1630">
                  <c:v>26.7994134517423</c:v>
                </c:pt>
                <c:pt idx="1631">
                  <c:v>25.253293444911002</c:v>
                </c:pt>
                <c:pt idx="1632">
                  <c:v>29.3780115071817</c:v>
                </c:pt>
                <c:pt idx="1633">
                  <c:v>28.253852903590602</c:v>
                </c:pt>
                <c:pt idx="1634">
                  <c:v>26.305311324032601</c:v>
                </c:pt>
                <c:pt idx="1635">
                  <c:v>26.9798064861873</c:v>
                </c:pt>
                <c:pt idx="1636">
                  <c:v>26.754974765469001</c:v>
                </c:pt>
                <c:pt idx="1637">
                  <c:v>27.1296942999994</c:v>
                </c:pt>
                <c:pt idx="1638">
                  <c:v>28.328796810496598</c:v>
                </c:pt>
                <c:pt idx="1639">
                  <c:v>27.3545260207176</c:v>
                </c:pt>
                <c:pt idx="1640">
                  <c:v>32.225879969612599</c:v>
                </c:pt>
                <c:pt idx="1641">
                  <c:v>29.6028432278999</c:v>
                </c:pt>
                <c:pt idx="1642">
                  <c:v>27.4294699276237</c:v>
                </c:pt>
                <c:pt idx="1643">
                  <c:v>26.9048625792812</c:v>
                </c:pt>
                <c:pt idx="1644">
                  <c:v>28.253852903590499</c:v>
                </c:pt>
                <c:pt idx="1645">
                  <c:v>26.9048625792812</c:v>
                </c:pt>
                <c:pt idx="1646">
                  <c:v>27.879133369060199</c:v>
                </c:pt>
                <c:pt idx="1647">
                  <c:v>28.778460251933101</c:v>
                </c:pt>
                <c:pt idx="1648">
                  <c:v>27.879133369060199</c:v>
                </c:pt>
                <c:pt idx="1649">
                  <c:v>28.778460251933101</c:v>
                </c:pt>
                <c:pt idx="1650">
                  <c:v>28.328796810496598</c:v>
                </c:pt>
                <c:pt idx="1651">
                  <c:v>30.801945738397102</c:v>
                </c:pt>
                <c:pt idx="1652">
                  <c:v>26.829918672375101</c:v>
                </c:pt>
                <c:pt idx="1653">
                  <c:v>25.780703975690098</c:v>
                </c:pt>
                <c:pt idx="1654">
                  <c:v>27.2795821138116</c:v>
                </c:pt>
                <c:pt idx="1655">
                  <c:v>25.705760068783999</c:v>
                </c:pt>
                <c:pt idx="1656">
                  <c:v>30.476859022301799</c:v>
                </c:pt>
                <c:pt idx="1657">
                  <c:v>29.310652682162701</c:v>
                </c:pt>
                <c:pt idx="1658">
                  <c:v>27.289228359254899</c:v>
                </c:pt>
                <c:pt idx="1659">
                  <c:v>27.9889521633384</c:v>
                </c:pt>
                <c:pt idx="1660">
                  <c:v>27.7557108953106</c:v>
                </c:pt>
                <c:pt idx="1661">
                  <c:v>28.144446342023599</c:v>
                </c:pt>
                <c:pt idx="1662">
                  <c:v>29.388399771505298</c:v>
                </c:pt>
                <c:pt idx="1663">
                  <c:v>28.3776876100514</c:v>
                </c:pt>
                <c:pt idx="1664">
                  <c:v>33.431248417320802</c:v>
                </c:pt>
                <c:pt idx="1665">
                  <c:v>30.710100290329599</c:v>
                </c:pt>
                <c:pt idx="1666">
                  <c:v>28.455434699394001</c:v>
                </c:pt>
                <c:pt idx="1667">
                  <c:v>27.911205073995799</c:v>
                </c:pt>
                <c:pt idx="1668">
                  <c:v>29.310652682162701</c:v>
                </c:pt>
                <c:pt idx="1669">
                  <c:v>27.911205073995799</c:v>
                </c:pt>
                <c:pt idx="1670">
                  <c:v>28.921917235449701</c:v>
                </c:pt>
                <c:pt idx="1671">
                  <c:v>29.854882307560899</c:v>
                </c:pt>
                <c:pt idx="1672">
                  <c:v>28.921917235449701</c:v>
                </c:pt>
                <c:pt idx="1673">
                  <c:v>29.854882307560899</c:v>
                </c:pt>
                <c:pt idx="1674">
                  <c:v>29.388399771505298</c:v>
                </c:pt>
                <c:pt idx="1675">
                  <c:v>31.954053719811299</c:v>
                </c:pt>
                <c:pt idx="1676">
                  <c:v>27.833457984653201</c:v>
                </c:pt>
                <c:pt idx="1677">
                  <c:v>26.744998733856701</c:v>
                </c:pt>
                <c:pt idx="1678">
                  <c:v>28.299940520708802</c:v>
                </c:pt>
                <c:pt idx="1679">
                  <c:v>26.667251644514099</c:v>
                </c:pt>
                <c:pt idx="1680">
                  <c:v>24.4008786445788</c:v>
                </c:pt>
                <c:pt idx="1681">
                  <c:v>23.467171553587299</c:v>
                </c:pt>
                <c:pt idx="1682">
                  <c:v>21.848745929202</c:v>
                </c:pt>
                <c:pt idx="1683">
                  <c:v>22.4089701837969</c:v>
                </c:pt>
                <c:pt idx="1684">
                  <c:v>22.222228765598601</c:v>
                </c:pt>
                <c:pt idx="1685">
                  <c:v>22.533464462595798</c:v>
                </c:pt>
                <c:pt idx="1686">
                  <c:v>23.529418692986798</c:v>
                </c:pt>
                <c:pt idx="1687">
                  <c:v>22.720205880794101</c:v>
                </c:pt>
                <c:pt idx="1688">
                  <c:v>26.7662699417574</c:v>
                </c:pt>
                <c:pt idx="1689">
                  <c:v>24.587620062777201</c:v>
                </c:pt>
                <c:pt idx="1690">
                  <c:v>22.7824530201935</c:v>
                </c:pt>
                <c:pt idx="1691">
                  <c:v>22.3467230443975</c:v>
                </c:pt>
                <c:pt idx="1692">
                  <c:v>23.467171553587299</c:v>
                </c:pt>
                <c:pt idx="1693">
                  <c:v>22.3467230443975</c:v>
                </c:pt>
                <c:pt idx="1694">
                  <c:v>23.155935856590101</c:v>
                </c:pt>
                <c:pt idx="1695">
                  <c:v>23.902901529383399</c:v>
                </c:pt>
                <c:pt idx="1696">
                  <c:v>23.155935856590101</c:v>
                </c:pt>
                <c:pt idx="1697">
                  <c:v>23.902901529383399</c:v>
                </c:pt>
                <c:pt idx="1698">
                  <c:v>23.529418692986798</c:v>
                </c:pt>
                <c:pt idx="1699">
                  <c:v>25.583574293168098</c:v>
                </c:pt>
                <c:pt idx="1700">
                  <c:v>22.284475904998001</c:v>
                </c:pt>
                <c:pt idx="1701">
                  <c:v>21.4130159534059</c:v>
                </c:pt>
                <c:pt idx="1702">
                  <c:v>22.657958741394602</c:v>
                </c:pt>
                <c:pt idx="1703">
                  <c:v>21.3507688140065</c:v>
                </c:pt>
                <c:pt idx="1704">
                  <c:v>27.406549788877999</c:v>
                </c:pt>
                <c:pt idx="1705">
                  <c:v>26.357829771446401</c:v>
                </c:pt>
                <c:pt idx="1706">
                  <c:v>24.5400484078984</c:v>
                </c:pt>
                <c:pt idx="1707">
                  <c:v>25.1692804183573</c:v>
                </c:pt>
                <c:pt idx="1708">
                  <c:v>24.959536414871</c:v>
                </c:pt>
                <c:pt idx="1709">
                  <c:v>25.309109754014798</c:v>
                </c:pt>
                <c:pt idx="1710">
                  <c:v>26.427744439275202</c:v>
                </c:pt>
                <c:pt idx="1711">
                  <c:v>25.518853757501201</c:v>
                </c:pt>
                <c:pt idx="1712">
                  <c:v>30.063307166371199</c:v>
                </c:pt>
                <c:pt idx="1713">
                  <c:v>27.616293792364299</c:v>
                </c:pt>
                <c:pt idx="1714">
                  <c:v>25.588768425329899</c:v>
                </c:pt>
                <c:pt idx="1715">
                  <c:v>25.099365750528499</c:v>
                </c:pt>
                <c:pt idx="1716">
                  <c:v>26.357829771446401</c:v>
                </c:pt>
                <c:pt idx="1717">
                  <c:v>25.099365750528499</c:v>
                </c:pt>
                <c:pt idx="1718">
                  <c:v>26.008256432302598</c:v>
                </c:pt>
                <c:pt idx="1719">
                  <c:v>26.847232446247801</c:v>
                </c:pt>
                <c:pt idx="1720">
                  <c:v>26.008256432302598</c:v>
                </c:pt>
                <c:pt idx="1721">
                  <c:v>26.847232446247801</c:v>
                </c:pt>
                <c:pt idx="1722">
                  <c:v>26.427744439275202</c:v>
                </c:pt>
                <c:pt idx="1723">
                  <c:v>28.734928477624599</c:v>
                </c:pt>
                <c:pt idx="1724">
                  <c:v>25.029451082699801</c:v>
                </c:pt>
                <c:pt idx="1725">
                  <c:v>24.050645733096999</c:v>
                </c:pt>
                <c:pt idx="1726">
                  <c:v>25.4489390896724</c:v>
                </c:pt>
                <c:pt idx="1727">
                  <c:v>23.980731065268198</c:v>
                </c:pt>
                <c:pt idx="1728">
                  <c:v>27.697421189939199</c:v>
                </c:pt>
                <c:pt idx="1729">
                  <c:v>26.637570889303799</c:v>
                </c:pt>
                <c:pt idx="1730">
                  <c:v>24.800497034869</c:v>
                </c:pt>
                <c:pt idx="1731">
                  <c:v>25.436407215250298</c:v>
                </c:pt>
                <c:pt idx="1732">
                  <c:v>25.224437155123201</c:v>
                </c:pt>
                <c:pt idx="1733">
                  <c:v>25.577720588668299</c:v>
                </c:pt>
                <c:pt idx="1734">
                  <c:v>26.708227576012799</c:v>
                </c:pt>
                <c:pt idx="1735">
                  <c:v>25.7896906487954</c:v>
                </c:pt>
                <c:pt idx="1736">
                  <c:v>30.382375284882201</c:v>
                </c:pt>
                <c:pt idx="1737">
                  <c:v>27.9093912500662</c:v>
                </c:pt>
                <c:pt idx="1738">
                  <c:v>25.8603473355044</c:v>
                </c:pt>
                <c:pt idx="1739">
                  <c:v>25.365750528541199</c:v>
                </c:pt>
                <c:pt idx="1740">
                  <c:v>26.637570889303699</c:v>
                </c:pt>
                <c:pt idx="1741">
                  <c:v>25.365750528541199</c:v>
                </c:pt>
                <c:pt idx="1742">
                  <c:v>26.284287455758601</c:v>
                </c:pt>
                <c:pt idx="1743">
                  <c:v>27.132167696266901</c:v>
                </c:pt>
                <c:pt idx="1744">
                  <c:v>26.284287455758601</c:v>
                </c:pt>
                <c:pt idx="1745">
                  <c:v>27.132167696266901</c:v>
                </c:pt>
                <c:pt idx="1746">
                  <c:v>26.708227576012799</c:v>
                </c:pt>
                <c:pt idx="1747">
                  <c:v>29.0398982374107</c:v>
                </c:pt>
                <c:pt idx="1748">
                  <c:v>25.295093841832198</c:v>
                </c:pt>
                <c:pt idx="1749">
                  <c:v>24.305900227905799</c:v>
                </c:pt>
                <c:pt idx="1750">
                  <c:v>25.719033962086399</c:v>
                </c:pt>
                <c:pt idx="1751">
                  <c:v>24.235243541196802</c:v>
                </c:pt>
                <c:pt idx="1752">
                  <c:v>25.725959471635399</c:v>
                </c:pt>
                <c:pt idx="1753">
                  <c:v>24.741547757159601</c:v>
                </c:pt>
                <c:pt idx="1754">
                  <c:v>23.035234118734799</c:v>
                </c:pt>
                <c:pt idx="1755">
                  <c:v>23.625881147420301</c:v>
                </c:pt>
                <c:pt idx="1756">
                  <c:v>23.428998804525101</c:v>
                </c:pt>
                <c:pt idx="1757">
                  <c:v>23.757136042683801</c:v>
                </c:pt>
                <c:pt idx="1758">
                  <c:v>24.807175204791299</c:v>
                </c:pt>
                <c:pt idx="1759">
                  <c:v>23.954018385578902</c:v>
                </c:pt>
                <c:pt idx="1760">
                  <c:v>28.219802481640901</c:v>
                </c:pt>
                <c:pt idx="1761">
                  <c:v>25.922841814530599</c:v>
                </c:pt>
                <c:pt idx="1762">
                  <c:v>24.0196458332106</c:v>
                </c:pt>
                <c:pt idx="1763">
                  <c:v>23.5602536997886</c:v>
                </c:pt>
                <c:pt idx="1764">
                  <c:v>24.741547757159601</c:v>
                </c:pt>
                <c:pt idx="1765">
                  <c:v>23.5602536997886</c:v>
                </c:pt>
                <c:pt idx="1766">
                  <c:v>24.413410519001001</c:v>
                </c:pt>
                <c:pt idx="1767">
                  <c:v>25.200939890581701</c:v>
                </c:pt>
                <c:pt idx="1768">
                  <c:v>24.413410519001001</c:v>
                </c:pt>
                <c:pt idx="1769">
                  <c:v>25.200939890581701</c:v>
                </c:pt>
                <c:pt idx="1770">
                  <c:v>24.807175204791299</c:v>
                </c:pt>
                <c:pt idx="1771">
                  <c:v>26.972880976638201</c:v>
                </c:pt>
                <c:pt idx="1772">
                  <c:v>23.494626252156898</c:v>
                </c:pt>
                <c:pt idx="1773">
                  <c:v>22.575841985312699</c:v>
                </c:pt>
                <c:pt idx="1774">
                  <c:v>23.8883909379472</c:v>
                </c:pt>
                <c:pt idx="1775">
                  <c:v>22.510214537681001</c:v>
                </c:pt>
                <c:pt idx="1776">
                  <c:v>28.182206858374499</c:v>
                </c:pt>
                <c:pt idx="1777">
                  <c:v>27.1038060857326</c:v>
                </c:pt>
                <c:pt idx="1778">
                  <c:v>25.23457807982</c:v>
                </c:pt>
                <c:pt idx="1779">
                  <c:v>25.8816185434052</c:v>
                </c:pt>
                <c:pt idx="1780">
                  <c:v>25.6659383888768</c:v>
                </c:pt>
                <c:pt idx="1781">
                  <c:v>26.025405313090701</c:v>
                </c:pt>
                <c:pt idx="1782">
                  <c:v>27.175699470575399</c:v>
                </c:pt>
                <c:pt idx="1783">
                  <c:v>26.241085467619101</c:v>
                </c:pt>
                <c:pt idx="1784">
                  <c:v>30.914155482400599</c:v>
                </c:pt>
                <c:pt idx="1785">
                  <c:v>28.397887012902899</c:v>
                </c:pt>
                <c:pt idx="1786">
                  <c:v>26.312978852461899</c:v>
                </c:pt>
                <c:pt idx="1787">
                  <c:v>25.809725158562401</c:v>
                </c:pt>
                <c:pt idx="1788">
                  <c:v>27.1038060857326</c:v>
                </c:pt>
                <c:pt idx="1789">
                  <c:v>25.809725158562401</c:v>
                </c:pt>
                <c:pt idx="1790">
                  <c:v>26.744339161518699</c:v>
                </c:pt>
                <c:pt idx="1791">
                  <c:v>27.607059779632198</c:v>
                </c:pt>
                <c:pt idx="1792">
                  <c:v>26.744339161518699</c:v>
                </c:pt>
                <c:pt idx="1793">
                  <c:v>27.607059779632198</c:v>
                </c:pt>
                <c:pt idx="1794">
                  <c:v>27.175699470575399</c:v>
                </c:pt>
                <c:pt idx="1795">
                  <c:v>29.548181170387601</c:v>
                </c:pt>
                <c:pt idx="1796">
                  <c:v>25.737831773719599</c:v>
                </c:pt>
                <c:pt idx="1797">
                  <c:v>24.731324385920502</c:v>
                </c:pt>
                <c:pt idx="1798">
                  <c:v>26.169192082776298</c:v>
                </c:pt>
                <c:pt idx="1799">
                  <c:v>24.659431001077699</c:v>
                </c:pt>
                <c:pt idx="1800">
                  <c:v>30.4122209331771</c:v>
                </c:pt>
                <c:pt idx="1801">
                  <c:v>29.248487989305499</c:v>
                </c:pt>
                <c:pt idx="1802">
                  <c:v>27.2313508865948</c:v>
                </c:pt>
                <c:pt idx="1803">
                  <c:v>27.9295906529177</c:v>
                </c:pt>
                <c:pt idx="1804">
                  <c:v>27.696844064143399</c:v>
                </c:pt>
                <c:pt idx="1805">
                  <c:v>28.084755045433901</c:v>
                </c:pt>
                <c:pt idx="1806">
                  <c:v>29.326070185563601</c:v>
                </c:pt>
                <c:pt idx="1807">
                  <c:v>28.317501634208199</c:v>
                </c:pt>
                <c:pt idx="1808">
                  <c:v>33.360344390985098</c:v>
                </c:pt>
                <c:pt idx="1809">
                  <c:v>30.644967521951401</c:v>
                </c:pt>
                <c:pt idx="1810">
                  <c:v>28.395083830466401</c:v>
                </c:pt>
                <c:pt idx="1811">
                  <c:v>27.8520084566596</c:v>
                </c:pt>
                <c:pt idx="1812">
                  <c:v>29.248487989305499</c:v>
                </c:pt>
                <c:pt idx="1813">
                  <c:v>27.8520084566596</c:v>
                </c:pt>
                <c:pt idx="1814">
                  <c:v>28.860577008014999</c:v>
                </c:pt>
                <c:pt idx="1815">
                  <c:v>29.7915633631122</c:v>
                </c:pt>
                <c:pt idx="1816">
                  <c:v>28.860577008014999</c:v>
                </c:pt>
                <c:pt idx="1817">
                  <c:v>29.7915633631122</c:v>
                </c:pt>
                <c:pt idx="1818">
                  <c:v>29.326070185563601</c:v>
                </c:pt>
                <c:pt idx="1819">
                  <c:v>31.886282662081101</c:v>
                </c:pt>
                <c:pt idx="1820">
                  <c:v>27.774426260401501</c:v>
                </c:pt>
                <c:pt idx="1821">
                  <c:v>26.688275512788</c:v>
                </c:pt>
                <c:pt idx="1822">
                  <c:v>28.2399194379501</c:v>
                </c:pt>
                <c:pt idx="1823">
                  <c:v>26.6106933165299</c:v>
                </c:pt>
                <c:pt idx="1824">
                  <c:v>42.7257769114347</c:v>
                </c:pt>
                <c:pt idx="1825">
                  <c:v>41.0908619785993</c:v>
                </c:pt>
                <c:pt idx="1826">
                  <c:v>38.257009428350997</c:v>
                </c:pt>
                <c:pt idx="1827">
                  <c:v>39.237958388052299</c:v>
                </c:pt>
                <c:pt idx="1828">
                  <c:v>38.910975401485203</c:v>
                </c:pt>
                <c:pt idx="1829">
                  <c:v>39.4559470457637</c:v>
                </c:pt>
                <c:pt idx="1830">
                  <c:v>41.199856307454901</c:v>
                </c:pt>
                <c:pt idx="1831">
                  <c:v>39.782930032330803</c:v>
                </c:pt>
                <c:pt idx="1832">
                  <c:v>46.867561407951399</c:v>
                </c:pt>
                <c:pt idx="1833">
                  <c:v>43.052759898001803</c:v>
                </c:pt>
                <c:pt idx="1834">
                  <c:v>39.891924361186497</c:v>
                </c:pt>
                <c:pt idx="1835">
                  <c:v>39.128964059196598</c:v>
                </c:pt>
                <c:pt idx="1836">
                  <c:v>41.0908619785992</c:v>
                </c:pt>
                <c:pt idx="1837">
                  <c:v>39.128964059196598</c:v>
                </c:pt>
                <c:pt idx="1838">
                  <c:v>40.545890334320703</c:v>
                </c:pt>
                <c:pt idx="1839">
                  <c:v>41.8538222805891</c:v>
                </c:pt>
                <c:pt idx="1840">
                  <c:v>40.545890334320703</c:v>
                </c:pt>
                <c:pt idx="1841">
                  <c:v>41.8538222805891</c:v>
                </c:pt>
                <c:pt idx="1842">
                  <c:v>41.199856307454901</c:v>
                </c:pt>
                <c:pt idx="1843">
                  <c:v>44.796669159693103</c:v>
                </c:pt>
                <c:pt idx="1844">
                  <c:v>39.019969730340897</c:v>
                </c:pt>
                <c:pt idx="1845">
                  <c:v>37.494049126361098</c:v>
                </c:pt>
                <c:pt idx="1846">
                  <c:v>39.673935703475102</c:v>
                </c:pt>
                <c:pt idx="1847">
                  <c:v>37.385054797505397</c:v>
                </c:pt>
                <c:pt idx="1848">
                  <c:v>42.758095955997099</c:v>
                </c:pt>
                <c:pt idx="1849">
                  <c:v>41.121944325027798</c:v>
                </c:pt>
                <c:pt idx="1850">
                  <c:v>38.285948164681102</c:v>
                </c:pt>
                <c:pt idx="1851">
                  <c:v>39.267639143262599</c:v>
                </c:pt>
                <c:pt idx="1852">
                  <c:v>38.9404088170688</c:v>
                </c:pt>
                <c:pt idx="1853">
                  <c:v>39.485792694058503</c:v>
                </c:pt>
                <c:pt idx="1854">
                  <c:v>41.231021100425799</c:v>
                </c:pt>
                <c:pt idx="1855">
                  <c:v>39.813023020252402</c:v>
                </c:pt>
                <c:pt idx="1856">
                  <c:v>46.903013421119297</c:v>
                </c:pt>
                <c:pt idx="1857">
                  <c:v>43.085326282190998</c:v>
                </c:pt>
                <c:pt idx="1858">
                  <c:v>39.922099795650396</c:v>
                </c:pt>
                <c:pt idx="1859">
                  <c:v>39.158562367864697</c:v>
                </c:pt>
                <c:pt idx="1860">
                  <c:v>41.121944325027798</c:v>
                </c:pt>
                <c:pt idx="1861">
                  <c:v>39.158562367864697</c:v>
                </c:pt>
                <c:pt idx="1862">
                  <c:v>40.576560448038101</c:v>
                </c:pt>
                <c:pt idx="1863">
                  <c:v>41.885481752813497</c:v>
                </c:pt>
                <c:pt idx="1864">
                  <c:v>40.576560448038101</c:v>
                </c:pt>
                <c:pt idx="1865">
                  <c:v>41.885481752813497</c:v>
                </c:pt>
                <c:pt idx="1866">
                  <c:v>41.231021100425799</c:v>
                </c:pt>
                <c:pt idx="1867">
                  <c:v>44.830554688558202</c:v>
                </c:pt>
                <c:pt idx="1868">
                  <c:v>39.049485592466702</c:v>
                </c:pt>
                <c:pt idx="1869">
                  <c:v>37.522410736895402</c:v>
                </c:pt>
                <c:pt idx="1870">
                  <c:v>39.7039462448545</c:v>
                </c:pt>
                <c:pt idx="1871">
                  <c:v>37.4133339614975</c:v>
                </c:pt>
                <c:pt idx="1872">
                  <c:v>44.6972386297385</c:v>
                </c:pt>
                <c:pt idx="1873">
                  <c:v>42.986885110743401</c:v>
                </c:pt>
                <c:pt idx="1874">
                  <c:v>40.022272344485202</c:v>
                </c:pt>
                <c:pt idx="1875">
                  <c:v>41.048484455882303</c:v>
                </c:pt>
                <c:pt idx="1876">
                  <c:v>40.706413752083201</c:v>
                </c:pt>
                <c:pt idx="1877">
                  <c:v>41.276531591748302</c:v>
                </c:pt>
                <c:pt idx="1878">
                  <c:v>43.100908678676397</c:v>
                </c:pt>
                <c:pt idx="1879">
                  <c:v>41.618602295547298</c:v>
                </c:pt>
                <c:pt idx="1880">
                  <c:v>49.030134211192703</c:v>
                </c:pt>
                <c:pt idx="1881">
                  <c:v>45.039309333537503</c:v>
                </c:pt>
                <c:pt idx="1882">
                  <c:v>41.732625863480301</c:v>
                </c:pt>
                <c:pt idx="1883">
                  <c:v>40.934460887949299</c:v>
                </c:pt>
                <c:pt idx="1884">
                  <c:v>42.986885110743401</c:v>
                </c:pt>
                <c:pt idx="1885">
                  <c:v>40.934460887949299</c:v>
                </c:pt>
                <c:pt idx="1886">
                  <c:v>42.416767271078299</c:v>
                </c:pt>
                <c:pt idx="1887">
                  <c:v>43.785050086274403</c:v>
                </c:pt>
                <c:pt idx="1888">
                  <c:v>42.416767271078299</c:v>
                </c:pt>
                <c:pt idx="1889">
                  <c:v>43.785050086274403</c:v>
                </c:pt>
                <c:pt idx="1890">
                  <c:v>43.100908678676397</c:v>
                </c:pt>
                <c:pt idx="1891">
                  <c:v>46.863686420465598</c:v>
                </c:pt>
                <c:pt idx="1892">
                  <c:v>40.820437320016303</c:v>
                </c:pt>
                <c:pt idx="1893">
                  <c:v>39.224107368954201</c:v>
                </c:pt>
                <c:pt idx="1894">
                  <c:v>41.504578727614302</c:v>
                </c:pt>
                <c:pt idx="1895">
                  <c:v>39.110083801021197</c:v>
                </c:pt>
                <c:pt idx="1896">
                  <c:v>46.410147991543298</c:v>
                </c:pt>
                <c:pt idx="1897">
                  <c:v>44.634249471458801</c:v>
                </c:pt>
                <c:pt idx="1898">
                  <c:v>41.556025369978897</c:v>
                </c:pt>
                <c:pt idx="1899">
                  <c:v>42.621564482029598</c:v>
                </c:pt>
                <c:pt idx="1900">
                  <c:v>42.2663847780127</c:v>
                </c:pt>
                <c:pt idx="1901">
                  <c:v>42.858350951374199</c:v>
                </c:pt>
                <c:pt idx="1902">
                  <c:v>44.752642706131098</c:v>
                </c:pt>
                <c:pt idx="1903">
                  <c:v>43.213530655391097</c:v>
                </c:pt>
                <c:pt idx="1904">
                  <c:v>50.909090909090899</c:v>
                </c:pt>
                <c:pt idx="1905">
                  <c:v>46.765327695560302</c:v>
                </c:pt>
                <c:pt idx="1906">
                  <c:v>43.331923890063401</c:v>
                </c:pt>
                <c:pt idx="1907">
                  <c:v>42.503171247357301</c:v>
                </c:pt>
                <c:pt idx="1908">
                  <c:v>44.634249471458801</c:v>
                </c:pt>
                <c:pt idx="1909">
                  <c:v>42.503171247357301</c:v>
                </c:pt>
                <c:pt idx="1910">
                  <c:v>44.042283298097203</c:v>
                </c:pt>
                <c:pt idx="1911">
                  <c:v>45.463002114164901</c:v>
                </c:pt>
                <c:pt idx="1912">
                  <c:v>44.042283298097203</c:v>
                </c:pt>
                <c:pt idx="1913">
                  <c:v>45.463002114164901</c:v>
                </c:pt>
                <c:pt idx="1914">
                  <c:v>44.752642706131098</c:v>
                </c:pt>
                <c:pt idx="1915">
                  <c:v>48.659619450317102</c:v>
                </c:pt>
                <c:pt idx="1916">
                  <c:v>42.384778012684997</c:v>
                </c:pt>
                <c:pt idx="1917">
                  <c:v>40.727272727272698</c:v>
                </c:pt>
                <c:pt idx="1918">
                  <c:v>43.0951374207188</c:v>
                </c:pt>
                <c:pt idx="1919">
                  <c:v>40.608879492600401</c:v>
                </c:pt>
                <c:pt idx="1920">
                  <c:v>44.341729139552498</c:v>
                </c:pt>
                <c:pt idx="1921">
                  <c:v>42.644979300028901</c:v>
                </c:pt>
                <c:pt idx="1922">
                  <c:v>39.7039462448545</c:v>
                </c:pt>
                <c:pt idx="1923">
                  <c:v>40.721996148568699</c:v>
                </c:pt>
                <c:pt idx="1924">
                  <c:v>40.382646180663897</c:v>
                </c:pt>
                <c:pt idx="1925">
                  <c:v>40.948229460505203</c:v>
                </c:pt>
                <c:pt idx="1926">
                  <c:v>42.758095955997099</c:v>
                </c:pt>
                <c:pt idx="1927">
                  <c:v>41.287579428409899</c:v>
                </c:pt>
                <c:pt idx="1928">
                  <c:v>48.640162066345901</c:v>
                </c:pt>
                <c:pt idx="1929">
                  <c:v>44.6810791074573</c:v>
                </c:pt>
                <c:pt idx="1930">
                  <c:v>41.400696084378097</c:v>
                </c:pt>
                <c:pt idx="1931">
                  <c:v>40.608879492600401</c:v>
                </c:pt>
                <c:pt idx="1932">
                  <c:v>42.644979300028901</c:v>
                </c:pt>
                <c:pt idx="1933">
                  <c:v>40.608879492600401</c:v>
                </c:pt>
                <c:pt idx="1934">
                  <c:v>42.079396020187602</c:v>
                </c:pt>
                <c:pt idx="1935">
                  <c:v>43.436795891806597</c:v>
                </c:pt>
                <c:pt idx="1936">
                  <c:v>42.079396020187602</c:v>
                </c:pt>
                <c:pt idx="1937">
                  <c:v>43.436795891806597</c:v>
                </c:pt>
                <c:pt idx="1938">
                  <c:v>42.758095955997099</c:v>
                </c:pt>
                <c:pt idx="1939">
                  <c:v>46.490945602949203</c:v>
                </c:pt>
                <c:pt idx="1940">
                  <c:v>40.495762836632203</c:v>
                </c:pt>
                <c:pt idx="1941">
                  <c:v>38.912129653076697</c:v>
                </c:pt>
                <c:pt idx="1942">
                  <c:v>41.1744627724417</c:v>
                </c:pt>
                <c:pt idx="1943">
                  <c:v>38.799012997108498</c:v>
                </c:pt>
                <c:pt idx="1944">
                  <c:v>39.235320098700299</c:v>
                </c:pt>
                <c:pt idx="1945">
                  <c:v>37.733968564311297</c:v>
                </c:pt>
                <c:pt idx="1946">
                  <c:v>35.131625904703597</c:v>
                </c:pt>
                <c:pt idx="1947">
                  <c:v>36.032436825337001</c:v>
                </c:pt>
                <c:pt idx="1948">
                  <c:v>35.732166518459202</c:v>
                </c:pt>
                <c:pt idx="1949">
                  <c:v>36.232617029922203</c:v>
                </c:pt>
                <c:pt idx="1950">
                  <c:v>37.834058666603802</c:v>
                </c:pt>
                <c:pt idx="1951">
                  <c:v>36.532887336800002</c:v>
                </c:pt>
                <c:pt idx="1952">
                  <c:v>43.038743985819202</c:v>
                </c:pt>
                <c:pt idx="1953">
                  <c:v>39.535590405578098</c:v>
                </c:pt>
                <c:pt idx="1954">
                  <c:v>36.632977439092599</c:v>
                </c:pt>
                <c:pt idx="1955">
                  <c:v>35.932346723044397</c:v>
                </c:pt>
                <c:pt idx="1956">
                  <c:v>37.733968564311198</c:v>
                </c:pt>
                <c:pt idx="1957">
                  <c:v>35.932346723044397</c:v>
                </c:pt>
                <c:pt idx="1958">
                  <c:v>37.233518052848197</c:v>
                </c:pt>
                <c:pt idx="1959">
                  <c:v>38.4345992803595</c:v>
                </c:pt>
                <c:pt idx="1960">
                  <c:v>37.233518052848197</c:v>
                </c:pt>
                <c:pt idx="1961">
                  <c:v>38.4345992803595</c:v>
                </c:pt>
                <c:pt idx="1962">
                  <c:v>37.834058666603802</c:v>
                </c:pt>
                <c:pt idx="1963">
                  <c:v>41.137032042259698</c:v>
                </c:pt>
                <c:pt idx="1964">
                  <c:v>35.832256620751799</c:v>
                </c:pt>
                <c:pt idx="1965">
                  <c:v>34.430995188655402</c:v>
                </c:pt>
                <c:pt idx="1966">
                  <c:v>36.432797234507397</c:v>
                </c:pt>
                <c:pt idx="1967">
                  <c:v>34.330905086362797</c:v>
                </c:pt>
                <c:pt idx="1968">
                  <c:v>37.877920227081297</c:v>
                </c:pt>
                <c:pt idx="1969">
                  <c:v>36.428510014310397</c:v>
                </c:pt>
                <c:pt idx="1970">
                  <c:v>33.916198978840697</c:v>
                </c:pt>
                <c:pt idx="1971">
                  <c:v>34.785845106503302</c:v>
                </c:pt>
                <c:pt idx="1972">
                  <c:v>34.495963063949098</c:v>
                </c:pt>
                <c:pt idx="1973">
                  <c:v>34.979099801539398</c:v>
                </c:pt>
                <c:pt idx="1974">
                  <c:v>36.525137361828399</c:v>
                </c:pt>
                <c:pt idx="1975">
                  <c:v>35.268981844093602</c:v>
                </c:pt>
                <c:pt idx="1976">
                  <c:v>41.5497594327678</c:v>
                </c:pt>
                <c:pt idx="1977">
                  <c:v>38.167802269635501</c:v>
                </c:pt>
                <c:pt idx="1978">
                  <c:v>35.365609191611703</c:v>
                </c:pt>
                <c:pt idx="1979">
                  <c:v>34.689217758985201</c:v>
                </c:pt>
                <c:pt idx="1980">
                  <c:v>36.428510014310397</c:v>
                </c:pt>
                <c:pt idx="1981">
                  <c:v>34.689217758985201</c:v>
                </c:pt>
                <c:pt idx="1982">
                  <c:v>35.945373276719998</c:v>
                </c:pt>
                <c:pt idx="1983">
                  <c:v>37.1049014469368</c:v>
                </c:pt>
                <c:pt idx="1984">
                  <c:v>35.945373276719998</c:v>
                </c:pt>
                <c:pt idx="1985">
                  <c:v>37.1049014469368</c:v>
                </c:pt>
                <c:pt idx="1986">
                  <c:v>36.525137361828399</c:v>
                </c:pt>
                <c:pt idx="1987">
                  <c:v>39.713839829924602</c:v>
                </c:pt>
                <c:pt idx="1988">
                  <c:v>34.5925904114671</c:v>
                </c:pt>
                <c:pt idx="1989">
                  <c:v>33.239807546214202</c:v>
                </c:pt>
                <c:pt idx="1990">
                  <c:v>35.172354496575501</c:v>
                </c:pt>
                <c:pt idx="1991">
                  <c:v>33.1431801986962</c:v>
                </c:pt>
                <c:pt idx="1992">
                  <c:v>33.579487300288001</c:v>
                </c:pt>
                <c:pt idx="1993">
                  <c:v>32.294557939307602</c:v>
                </c:pt>
                <c:pt idx="1994">
                  <c:v>30.067347046941499</c:v>
                </c:pt>
                <c:pt idx="1995">
                  <c:v>30.838304663529801</c:v>
                </c:pt>
                <c:pt idx="1996">
                  <c:v>30.5813187913337</c:v>
                </c:pt>
                <c:pt idx="1997">
                  <c:v>31.009628578327199</c:v>
                </c:pt>
                <c:pt idx="1998">
                  <c:v>32.380219896706301</c:v>
                </c:pt>
                <c:pt idx="1999">
                  <c:v>31.2666144505232</c:v>
                </c:pt>
                <c:pt idx="2000">
                  <c:v>36.834641681438299</c:v>
                </c:pt>
                <c:pt idx="2001">
                  <c:v>33.836473172484098</c:v>
                </c:pt>
                <c:pt idx="2002">
                  <c:v>31.352276407921899</c:v>
                </c:pt>
                <c:pt idx="2003">
                  <c:v>30.752642706131098</c:v>
                </c:pt>
                <c:pt idx="2004">
                  <c:v>32.294557939307602</c:v>
                </c:pt>
                <c:pt idx="2005">
                  <c:v>30.752642706131098</c:v>
                </c:pt>
                <c:pt idx="2006">
                  <c:v>31.8662481523141</c:v>
                </c:pt>
                <c:pt idx="2007">
                  <c:v>32.894191641098402</c:v>
                </c:pt>
                <c:pt idx="2008">
                  <c:v>31.8662481523141</c:v>
                </c:pt>
                <c:pt idx="2009">
                  <c:v>32.894191641098402</c:v>
                </c:pt>
                <c:pt idx="2010">
                  <c:v>32.380219896706301</c:v>
                </c:pt>
                <c:pt idx="2011">
                  <c:v>35.207064490863203</c:v>
                </c:pt>
                <c:pt idx="2012">
                  <c:v>30.666980748732399</c:v>
                </c:pt>
                <c:pt idx="2013">
                  <c:v>29.467713345150699</c:v>
                </c:pt>
                <c:pt idx="2014">
                  <c:v>31.180952493124501</c:v>
                </c:pt>
                <c:pt idx="2015">
                  <c:v>29.382051387752</c:v>
                </c:pt>
                <c:pt idx="2016">
                  <c:v>34.031953924161002</c:v>
                </c:pt>
                <c:pt idx="2017">
                  <c:v>32.729710789307902</c:v>
                </c:pt>
                <c:pt idx="2018">
                  <c:v>30.472489355562502</c:v>
                </c:pt>
                <c:pt idx="2019">
                  <c:v>31.253835236474298</c:v>
                </c:pt>
                <c:pt idx="2020">
                  <c:v>30.993386609503698</c:v>
                </c:pt>
                <c:pt idx="2021">
                  <c:v>31.427467654454802</c:v>
                </c:pt>
                <c:pt idx="2022">
                  <c:v>32.816526998298102</c:v>
                </c:pt>
                <c:pt idx="2023">
                  <c:v>31.687916281425402</c:v>
                </c:pt>
                <c:pt idx="2024">
                  <c:v>37.330969865788802</c:v>
                </c:pt>
                <c:pt idx="2025">
                  <c:v>34.292402551131602</c:v>
                </c:pt>
                <c:pt idx="2026">
                  <c:v>31.774732490415602</c:v>
                </c:pt>
                <c:pt idx="2027">
                  <c:v>31.167019027484098</c:v>
                </c:pt>
                <c:pt idx="2028">
                  <c:v>32.729710789307902</c:v>
                </c:pt>
                <c:pt idx="2029">
                  <c:v>31.167019027484098</c:v>
                </c:pt>
                <c:pt idx="2030">
                  <c:v>32.295629744356802</c:v>
                </c:pt>
                <c:pt idx="2031">
                  <c:v>33.337424252239302</c:v>
                </c:pt>
                <c:pt idx="2032">
                  <c:v>32.295629744356802</c:v>
                </c:pt>
                <c:pt idx="2033">
                  <c:v>33.337424252239302</c:v>
                </c:pt>
                <c:pt idx="2034">
                  <c:v>32.816526998298102</c:v>
                </c:pt>
                <c:pt idx="2035">
                  <c:v>35.681461894974902</c:v>
                </c:pt>
                <c:pt idx="2036">
                  <c:v>31.080202818493898</c:v>
                </c:pt>
                <c:pt idx="2037">
                  <c:v>29.864775892630998</c:v>
                </c:pt>
                <c:pt idx="2038">
                  <c:v>31.601100072435202</c:v>
                </c:pt>
                <c:pt idx="2039">
                  <c:v>29.777959683640798</c:v>
                </c:pt>
                <c:pt idx="2040">
                  <c:v>29.8951162201794</c:v>
                </c:pt>
                <c:pt idx="2041">
                  <c:v>28.751170446448</c:v>
                </c:pt>
                <c:pt idx="2042">
                  <c:v>26.768331105313699</c:v>
                </c:pt>
                <c:pt idx="2043">
                  <c:v>27.454698569552502</c:v>
                </c:pt>
                <c:pt idx="2044">
                  <c:v>27.2259094148062</c:v>
                </c:pt>
                <c:pt idx="2045">
                  <c:v>27.607224672716701</c:v>
                </c:pt>
                <c:pt idx="2046">
                  <c:v>28.8274334980301</c:v>
                </c:pt>
                <c:pt idx="2047">
                  <c:v>27.836013827462899</c:v>
                </c:pt>
                <c:pt idx="2048">
                  <c:v>32.793112180298799</c:v>
                </c:pt>
                <c:pt idx="2049">
                  <c:v>30.123905374925702</c:v>
                </c:pt>
                <c:pt idx="2050">
                  <c:v>27.912276879044999</c:v>
                </c:pt>
                <c:pt idx="2051">
                  <c:v>27.378435517970399</c:v>
                </c:pt>
                <c:pt idx="2052">
                  <c:v>28.751170446448</c:v>
                </c:pt>
                <c:pt idx="2053">
                  <c:v>27.378435517970399</c:v>
                </c:pt>
                <c:pt idx="2054">
                  <c:v>28.369855188537599</c:v>
                </c:pt>
                <c:pt idx="2055">
                  <c:v>29.2850118075227</c:v>
                </c:pt>
                <c:pt idx="2056">
                  <c:v>28.369855188537599</c:v>
                </c:pt>
                <c:pt idx="2057">
                  <c:v>29.2850118075227</c:v>
                </c:pt>
                <c:pt idx="2058">
                  <c:v>28.8274334980301</c:v>
                </c:pt>
                <c:pt idx="2059">
                  <c:v>31.344114200239101</c:v>
                </c:pt>
                <c:pt idx="2060">
                  <c:v>27.302172466388299</c:v>
                </c:pt>
                <c:pt idx="2061">
                  <c:v>26.234489744239099</c:v>
                </c:pt>
                <c:pt idx="2062">
                  <c:v>27.759750775880899</c:v>
                </c:pt>
                <c:pt idx="2063">
                  <c:v>26.158226692656999</c:v>
                </c:pt>
                <c:pt idx="2064">
                  <c:v>28.763949660496898</c:v>
                </c:pt>
                <c:pt idx="2065">
                  <c:v>27.6632883214473</c:v>
                </c:pt>
                <c:pt idx="2066">
                  <c:v>25.7554753337613</c:v>
                </c:pt>
                <c:pt idx="2067">
                  <c:v>26.415872137190998</c:v>
                </c:pt>
                <c:pt idx="2068">
                  <c:v>26.1957398693811</c:v>
                </c:pt>
                <c:pt idx="2069">
                  <c:v>26.562626982397699</c:v>
                </c:pt>
                <c:pt idx="2070">
                  <c:v>27.736665744050601</c:v>
                </c:pt>
                <c:pt idx="2071">
                  <c:v>26.782759250207601</c:v>
                </c:pt>
                <c:pt idx="2072">
                  <c:v>31.552291719422598</c:v>
                </c:pt>
                <c:pt idx="2073">
                  <c:v>28.9840819283068</c:v>
                </c:pt>
                <c:pt idx="2074">
                  <c:v>26.856136672810901</c:v>
                </c:pt>
                <c:pt idx="2075">
                  <c:v>26.342494714587701</c:v>
                </c:pt>
                <c:pt idx="2076">
                  <c:v>27.6632883214473</c:v>
                </c:pt>
                <c:pt idx="2077">
                  <c:v>26.342494714587701</c:v>
                </c:pt>
                <c:pt idx="2078">
                  <c:v>27.296401208430702</c:v>
                </c:pt>
                <c:pt idx="2079">
                  <c:v>28.176930279670401</c:v>
                </c:pt>
                <c:pt idx="2080">
                  <c:v>27.296401208430702</c:v>
                </c:pt>
                <c:pt idx="2081">
                  <c:v>28.176930279670401</c:v>
                </c:pt>
                <c:pt idx="2082">
                  <c:v>27.736665744050601</c:v>
                </c:pt>
                <c:pt idx="2083">
                  <c:v>30.158120689959802</c:v>
                </c:pt>
                <c:pt idx="2084">
                  <c:v>26.269117291984401</c:v>
                </c:pt>
                <c:pt idx="2085">
                  <c:v>25.2418333755381</c:v>
                </c:pt>
                <c:pt idx="2086">
                  <c:v>26.7093818276043</c:v>
                </c:pt>
                <c:pt idx="2087">
                  <c:v>25.168455952934799</c:v>
                </c:pt>
                <c:pt idx="2088">
                  <c:v>28.731630615934598</c:v>
                </c:pt>
                <c:pt idx="2089">
                  <c:v>27.632205975018699</c:v>
                </c:pt>
                <c:pt idx="2090">
                  <c:v>25.726536597431199</c:v>
                </c:pt>
                <c:pt idx="2091">
                  <c:v>26.386191381980701</c:v>
                </c:pt>
                <c:pt idx="2092">
                  <c:v>26.1663064537975</c:v>
                </c:pt>
                <c:pt idx="2093">
                  <c:v>26.5327813341028</c:v>
                </c:pt>
                <c:pt idx="2094">
                  <c:v>27.705500951079799</c:v>
                </c:pt>
                <c:pt idx="2095">
                  <c:v>26.752666262285999</c:v>
                </c:pt>
                <c:pt idx="2096">
                  <c:v>31.5168397062547</c:v>
                </c:pt>
                <c:pt idx="2097">
                  <c:v>28.951515544117701</c:v>
                </c:pt>
                <c:pt idx="2098">
                  <c:v>26.825961238347102</c:v>
                </c:pt>
                <c:pt idx="2099">
                  <c:v>26.312896405919702</c:v>
                </c:pt>
                <c:pt idx="2100">
                  <c:v>27.632205975018699</c:v>
                </c:pt>
                <c:pt idx="2101">
                  <c:v>26.312896405919702</c:v>
                </c:pt>
                <c:pt idx="2102">
                  <c:v>27.265731094713399</c:v>
                </c:pt>
                <c:pt idx="2103">
                  <c:v>28.145270807446099</c:v>
                </c:pt>
                <c:pt idx="2104">
                  <c:v>27.265731094713399</c:v>
                </c:pt>
                <c:pt idx="2105">
                  <c:v>28.145270807446099</c:v>
                </c:pt>
                <c:pt idx="2106">
                  <c:v>27.705500951079799</c:v>
                </c:pt>
                <c:pt idx="2107">
                  <c:v>30.124235161094699</c:v>
                </c:pt>
                <c:pt idx="2108">
                  <c:v>26.239601429858599</c:v>
                </c:pt>
                <c:pt idx="2109">
                  <c:v>25.213471765003799</c:v>
                </c:pt>
                <c:pt idx="2110">
                  <c:v>26.6793712862249</c:v>
                </c:pt>
                <c:pt idx="2111">
                  <c:v>25.1401767889427</c:v>
                </c:pt>
                <c:pt idx="2112">
                  <c:v>26.016830872696602</c:v>
                </c:pt>
                <c:pt idx="2113">
                  <c:v>25.0212888750169</c:v>
                </c:pt>
                <c:pt idx="2114">
                  <c:v>23.295682745705399</c:v>
                </c:pt>
                <c:pt idx="2115">
                  <c:v>23.893007944313201</c:v>
                </c:pt>
                <c:pt idx="2116">
                  <c:v>23.693899544777299</c:v>
                </c:pt>
                <c:pt idx="2117">
                  <c:v>24.025746877337198</c:v>
                </c:pt>
                <c:pt idx="2118">
                  <c:v>25.087658341528901</c:v>
                </c:pt>
                <c:pt idx="2119">
                  <c:v>24.2248552768732</c:v>
                </c:pt>
                <c:pt idx="2120">
                  <c:v>28.538870600151899</c:v>
                </c:pt>
                <c:pt idx="2121">
                  <c:v>26.2159392722326</c:v>
                </c:pt>
                <c:pt idx="2122">
                  <c:v>24.291224743385101</c:v>
                </c:pt>
                <c:pt idx="2123">
                  <c:v>23.8266384778013</c:v>
                </c:pt>
                <c:pt idx="2124">
                  <c:v>25.0212888750169</c:v>
                </c:pt>
                <c:pt idx="2125">
                  <c:v>23.8266384778013</c:v>
                </c:pt>
                <c:pt idx="2126">
                  <c:v>24.689441542457001</c:v>
                </c:pt>
                <c:pt idx="2127">
                  <c:v>25.4858751406008</c:v>
                </c:pt>
                <c:pt idx="2128">
                  <c:v>24.689441542457001</c:v>
                </c:pt>
                <c:pt idx="2129">
                  <c:v>25.4858751406008</c:v>
                </c:pt>
                <c:pt idx="2130">
                  <c:v>25.087658341528901</c:v>
                </c:pt>
                <c:pt idx="2131">
                  <c:v>27.277850736424298</c:v>
                </c:pt>
                <c:pt idx="2132">
                  <c:v>23.760269011289299</c:v>
                </c:pt>
                <c:pt idx="2133">
                  <c:v>22.831096480121602</c:v>
                </c:pt>
                <c:pt idx="2134">
                  <c:v>24.158485810361199</c:v>
                </c:pt>
                <c:pt idx="2135">
                  <c:v>22.764727013609601</c:v>
                </c:pt>
                <c:pt idx="2136">
                  <c:v>25.532045204261301</c:v>
                </c:pt>
                <c:pt idx="2137">
                  <c:v>24.555053678588099</c:v>
                </c:pt>
                <c:pt idx="2138">
                  <c:v>22.861601700754399</c:v>
                </c:pt>
                <c:pt idx="2139">
                  <c:v>23.4477966161583</c:v>
                </c:pt>
                <c:pt idx="2140">
                  <c:v>23.2523983110237</c:v>
                </c:pt>
                <c:pt idx="2141">
                  <c:v>23.5780621529148</c:v>
                </c:pt>
                <c:pt idx="2142">
                  <c:v>24.620186446966301</c:v>
                </c:pt>
                <c:pt idx="2143">
                  <c:v>23.773460458049399</c:v>
                </c:pt>
                <c:pt idx="2144">
                  <c:v>28.007090402633601</c:v>
                </c:pt>
                <c:pt idx="2145">
                  <c:v>25.727443509396</c:v>
                </c:pt>
                <c:pt idx="2146">
                  <c:v>23.838593226427701</c:v>
                </c:pt>
                <c:pt idx="2147">
                  <c:v>23.382663847780101</c:v>
                </c:pt>
                <c:pt idx="2148">
                  <c:v>24.555053678587999</c:v>
                </c:pt>
                <c:pt idx="2149">
                  <c:v>23.382663847780101</c:v>
                </c:pt>
                <c:pt idx="2150">
                  <c:v>24.229389836696999</c:v>
                </c:pt>
                <c:pt idx="2151">
                  <c:v>25.010983057235599</c:v>
                </c:pt>
                <c:pt idx="2152">
                  <c:v>24.229389836696999</c:v>
                </c:pt>
                <c:pt idx="2153">
                  <c:v>25.010983057235599</c:v>
                </c:pt>
                <c:pt idx="2154">
                  <c:v>24.620186446966301</c:v>
                </c:pt>
                <c:pt idx="2155">
                  <c:v>26.769567803447401</c:v>
                </c:pt>
                <c:pt idx="2156">
                  <c:v>23.317531079401899</c:v>
                </c:pt>
                <c:pt idx="2157">
                  <c:v>22.405672322106899</c:v>
                </c:pt>
                <c:pt idx="2158">
                  <c:v>23.708327689671201</c:v>
                </c:pt>
                <c:pt idx="2159">
                  <c:v>22.3405395537286</c:v>
                </c:pt>
                <c:pt idx="2160">
                  <c:v>26.423482587245001</c:v>
                </c:pt>
                <c:pt idx="2161">
                  <c:v>25.412379937222902</c:v>
                </c:pt>
                <c:pt idx="2162">
                  <c:v>23.659802010517801</c:v>
                </c:pt>
                <c:pt idx="2163">
                  <c:v>24.2664636005311</c:v>
                </c:pt>
                <c:pt idx="2164">
                  <c:v>24.0642430705267</c:v>
                </c:pt>
                <c:pt idx="2165">
                  <c:v>24.401277287200699</c:v>
                </c:pt>
                <c:pt idx="2166">
                  <c:v>25.479786780557699</c:v>
                </c:pt>
                <c:pt idx="2167">
                  <c:v>24.603497817205199</c:v>
                </c:pt>
                <c:pt idx="2168">
                  <c:v>28.984942633967702</c:v>
                </c:pt>
                <c:pt idx="2169">
                  <c:v>26.625703117249401</c:v>
                </c:pt>
                <c:pt idx="2170">
                  <c:v>24.67090466054</c:v>
                </c:pt>
                <c:pt idx="2171">
                  <c:v>24.199056757196299</c:v>
                </c:pt>
                <c:pt idx="2172">
                  <c:v>25.412379937222902</c:v>
                </c:pt>
                <c:pt idx="2173">
                  <c:v>24.199056757196299</c:v>
                </c:pt>
                <c:pt idx="2174">
                  <c:v>25.0753457205488</c:v>
                </c:pt>
                <c:pt idx="2175">
                  <c:v>25.884227840566499</c:v>
                </c:pt>
                <c:pt idx="2176">
                  <c:v>25.0753457205488</c:v>
                </c:pt>
                <c:pt idx="2177">
                  <c:v>25.884227840566499</c:v>
                </c:pt>
                <c:pt idx="2178">
                  <c:v>25.479786780557699</c:v>
                </c:pt>
                <c:pt idx="2179">
                  <c:v>27.704212610606401</c:v>
                </c:pt>
                <c:pt idx="2180">
                  <c:v>24.131649913861501</c:v>
                </c:pt>
                <c:pt idx="2181">
                  <c:v>23.1879541071742</c:v>
                </c:pt>
                <c:pt idx="2182">
                  <c:v>24.536090973870401</c:v>
                </c:pt>
                <c:pt idx="2183">
                  <c:v>23.120547263839399</c:v>
                </c:pt>
                <c:pt idx="2184">
                  <c:v>26.636575188755</c:v>
                </c:pt>
                <c:pt idx="2185">
                  <c:v>25.617318485103699</c:v>
                </c:pt>
                <c:pt idx="2186">
                  <c:v>23.850606865441399</c:v>
                </c:pt>
                <c:pt idx="2187">
                  <c:v>24.462160887632201</c:v>
                </c:pt>
                <c:pt idx="2188">
                  <c:v>24.258309546901899</c:v>
                </c:pt>
                <c:pt idx="2189">
                  <c:v>24.598061781452301</c:v>
                </c:pt>
                <c:pt idx="2190">
                  <c:v>25.685268932013798</c:v>
                </c:pt>
                <c:pt idx="2191">
                  <c:v>24.801913122182601</c:v>
                </c:pt>
                <c:pt idx="2192">
                  <c:v>29.2186921713384</c:v>
                </c:pt>
                <c:pt idx="2193">
                  <c:v>26.840426529485299</c:v>
                </c:pt>
                <c:pt idx="2194">
                  <c:v>24.869863569092701</c:v>
                </c:pt>
                <c:pt idx="2195">
                  <c:v>24.394210440722102</c:v>
                </c:pt>
                <c:pt idx="2196">
                  <c:v>25.617318485103699</c:v>
                </c:pt>
                <c:pt idx="2197">
                  <c:v>24.394210440722102</c:v>
                </c:pt>
                <c:pt idx="2198">
                  <c:v>25.2775662505532</c:v>
                </c:pt>
                <c:pt idx="2199">
                  <c:v>26.092971613474301</c:v>
                </c:pt>
                <c:pt idx="2200">
                  <c:v>25.2775662505532</c:v>
                </c:pt>
                <c:pt idx="2201">
                  <c:v>26.092971613474301</c:v>
                </c:pt>
                <c:pt idx="2202">
                  <c:v>25.685268932013798</c:v>
                </c:pt>
                <c:pt idx="2203">
                  <c:v>27.9276336800467</c:v>
                </c:pt>
                <c:pt idx="2204">
                  <c:v>24.326259993811998</c:v>
                </c:pt>
                <c:pt idx="2205">
                  <c:v>23.374953737070701</c:v>
                </c:pt>
                <c:pt idx="2206">
                  <c:v>24.733962675272501</c:v>
                </c:pt>
                <c:pt idx="2207">
                  <c:v>23.307003290160601</c:v>
                </c:pt>
                <c:pt idx="2208">
                  <c:v>26.892286310567101</c:v>
                </c:pt>
                <c:pt idx="2209">
                  <c:v>25.863244742560699</c:v>
                </c:pt>
                <c:pt idx="2210">
                  <c:v>24.0795726913496</c:v>
                </c:pt>
                <c:pt idx="2211">
                  <c:v>24.696997632153401</c:v>
                </c:pt>
                <c:pt idx="2212">
                  <c:v>24.491189318552198</c:v>
                </c:pt>
                <c:pt idx="2213">
                  <c:v>24.8342031745543</c:v>
                </c:pt>
                <c:pt idx="2214">
                  <c:v>25.931847513761099</c:v>
                </c:pt>
                <c:pt idx="2215">
                  <c:v>25.040011488155599</c:v>
                </c:pt>
                <c:pt idx="2216">
                  <c:v>29.4991916161833</c:v>
                </c:pt>
                <c:pt idx="2217">
                  <c:v>27.098094624168301</c:v>
                </c:pt>
                <c:pt idx="2218">
                  <c:v>25.108614259355999</c:v>
                </c:pt>
                <c:pt idx="2219">
                  <c:v>24.628394860953001</c:v>
                </c:pt>
                <c:pt idx="2220">
                  <c:v>25.863244742560699</c:v>
                </c:pt>
                <c:pt idx="2221">
                  <c:v>24.628394860953001</c:v>
                </c:pt>
                <c:pt idx="2222">
                  <c:v>25.520230886558501</c:v>
                </c:pt>
                <c:pt idx="2223">
                  <c:v>26.3434641409637</c:v>
                </c:pt>
                <c:pt idx="2224">
                  <c:v>25.520230886558501</c:v>
                </c:pt>
                <c:pt idx="2225">
                  <c:v>26.3434641409637</c:v>
                </c:pt>
                <c:pt idx="2226">
                  <c:v>25.931847513761099</c:v>
                </c:pt>
                <c:pt idx="2227">
                  <c:v>28.195738963375199</c:v>
                </c:pt>
                <c:pt idx="2228">
                  <c:v>24.559792089752602</c:v>
                </c:pt>
                <c:pt idx="2229">
                  <c:v>23.599353292946599</c:v>
                </c:pt>
                <c:pt idx="2230">
                  <c:v>24.9714087169551</c:v>
                </c:pt>
                <c:pt idx="2231">
                  <c:v>23.530750521746199</c:v>
                </c:pt>
                <c:pt idx="2232">
                  <c:v>25.784204782714902</c:v>
                </c:pt>
                <c:pt idx="2233">
                  <c:v>24.7975642935804</c:v>
                </c:pt>
                <c:pt idx="2234">
                  <c:v>23.087387445747201</c:v>
                </c:pt>
                <c:pt idx="2235">
                  <c:v>23.6793717392279</c:v>
                </c:pt>
                <c:pt idx="2236">
                  <c:v>23.482043641400999</c:v>
                </c:pt>
                <c:pt idx="2237">
                  <c:v>23.810923804445899</c:v>
                </c:pt>
                <c:pt idx="2238">
                  <c:v>24.863340326189299</c:v>
                </c:pt>
                <c:pt idx="2239">
                  <c:v>24.0082519022728</c:v>
                </c:pt>
                <c:pt idx="2240">
                  <c:v>28.283694021855599</c:v>
                </c:pt>
                <c:pt idx="2241">
                  <c:v>25.981532880541799</c:v>
                </c:pt>
                <c:pt idx="2242">
                  <c:v>24.074027934881698</c:v>
                </c:pt>
                <c:pt idx="2243">
                  <c:v>23.613595706619002</c:v>
                </c:pt>
                <c:pt idx="2244">
                  <c:v>24.7975642935804</c:v>
                </c:pt>
                <c:pt idx="2245">
                  <c:v>23.613595706619002</c:v>
                </c:pt>
                <c:pt idx="2246">
                  <c:v>24.4686841305355</c:v>
                </c:pt>
                <c:pt idx="2247">
                  <c:v>25.257996521843101</c:v>
                </c:pt>
                <c:pt idx="2248">
                  <c:v>24.4686841305355</c:v>
                </c:pt>
                <c:pt idx="2249">
                  <c:v>25.257996521843101</c:v>
                </c:pt>
                <c:pt idx="2250">
                  <c:v>24.863340326189299</c:v>
                </c:pt>
                <c:pt idx="2251">
                  <c:v>27.033949402285199</c:v>
                </c:pt>
                <c:pt idx="2252">
                  <c:v>23.54781967401</c:v>
                </c:pt>
                <c:pt idx="2253">
                  <c:v>22.6269552174845</c:v>
                </c:pt>
                <c:pt idx="2254">
                  <c:v>23.942475869663799</c:v>
                </c:pt>
                <c:pt idx="2255">
                  <c:v>22.561179184875499</c:v>
                </c:pt>
                <c:pt idx="2256">
                  <c:v>27.531564115097201</c:v>
                </c:pt>
                <c:pt idx="2257">
                  <c:v>26.4780603862032</c:v>
                </c:pt>
                <c:pt idx="2258">
                  <c:v>24.651987256120201</c:v>
                </c:pt>
                <c:pt idx="2259">
                  <c:v>25.284089493456602</c:v>
                </c:pt>
                <c:pt idx="2260">
                  <c:v>25.0733887476778</c:v>
                </c:pt>
                <c:pt idx="2261">
                  <c:v>25.4245566573091</c:v>
                </c:pt>
                <c:pt idx="2262">
                  <c:v>26.5482939681294</c:v>
                </c:pt>
                <c:pt idx="2263">
                  <c:v>25.635257403087898</c:v>
                </c:pt>
                <c:pt idx="2264">
                  <c:v>30.200440228295399</c:v>
                </c:pt>
                <c:pt idx="2265">
                  <c:v>27.742264860875999</c:v>
                </c:pt>
                <c:pt idx="2266">
                  <c:v>25.705490985014201</c:v>
                </c:pt>
                <c:pt idx="2267">
                  <c:v>25.213855911530299</c:v>
                </c:pt>
                <c:pt idx="2268">
                  <c:v>26.4780603862032</c:v>
                </c:pt>
                <c:pt idx="2269">
                  <c:v>25.213855911530299</c:v>
                </c:pt>
                <c:pt idx="2270">
                  <c:v>26.1268924765718</c:v>
                </c:pt>
                <c:pt idx="2271">
                  <c:v>26.969695459686999</c:v>
                </c:pt>
                <c:pt idx="2272">
                  <c:v>26.1268924765718</c:v>
                </c:pt>
                <c:pt idx="2273">
                  <c:v>26.969695459686999</c:v>
                </c:pt>
                <c:pt idx="2274">
                  <c:v>26.5482939681294</c:v>
                </c:pt>
                <c:pt idx="2275">
                  <c:v>28.866002171696302</c:v>
                </c:pt>
                <c:pt idx="2276">
                  <c:v>25.143622329604099</c:v>
                </c:pt>
                <c:pt idx="2277">
                  <c:v>24.160352182636299</c:v>
                </c:pt>
                <c:pt idx="2278">
                  <c:v>25.565023821161699</c:v>
                </c:pt>
                <c:pt idx="2279">
                  <c:v>24.090118600709999</c:v>
                </c:pt>
                <c:pt idx="2280">
                  <c:v>29.065830845969501</c:v>
                </c:pt>
                <c:pt idx="2281">
                  <c:v>27.9536179309451</c:v>
                </c:pt>
                <c:pt idx="2282">
                  <c:v>26.025782211569599</c:v>
                </c:pt>
                <c:pt idx="2283">
                  <c:v>26.693109960584199</c:v>
                </c:pt>
                <c:pt idx="2284">
                  <c:v>26.4706673775793</c:v>
                </c:pt>
                <c:pt idx="2285">
                  <c:v>26.841405015920799</c:v>
                </c:pt>
                <c:pt idx="2286">
                  <c:v>28.027765458613398</c:v>
                </c:pt>
                <c:pt idx="2287">
                  <c:v>27.063847598925701</c:v>
                </c:pt>
                <c:pt idx="2288">
                  <c:v>31.883436897364501</c:v>
                </c:pt>
                <c:pt idx="2289">
                  <c:v>29.2882734289743</c:v>
                </c:pt>
                <c:pt idx="2290">
                  <c:v>27.137995126593999</c:v>
                </c:pt>
                <c:pt idx="2291">
                  <c:v>26.6189624329159</c:v>
                </c:pt>
                <c:pt idx="2292">
                  <c:v>27.9536179309451</c:v>
                </c:pt>
                <c:pt idx="2293">
                  <c:v>26.6189624329159</c:v>
                </c:pt>
                <c:pt idx="2294">
                  <c:v>27.582880292603701</c:v>
                </c:pt>
                <c:pt idx="2295">
                  <c:v>28.472650624623199</c:v>
                </c:pt>
                <c:pt idx="2296">
                  <c:v>27.582880292603701</c:v>
                </c:pt>
                <c:pt idx="2297">
                  <c:v>28.472650624623199</c:v>
                </c:pt>
                <c:pt idx="2298">
                  <c:v>28.027765458613398</c:v>
                </c:pt>
                <c:pt idx="2299">
                  <c:v>30.474633871666999</c:v>
                </c:pt>
                <c:pt idx="2300">
                  <c:v>26.544814905247598</c:v>
                </c:pt>
                <c:pt idx="2301">
                  <c:v>25.506749517891599</c:v>
                </c:pt>
                <c:pt idx="2302">
                  <c:v>26.989700071257399</c:v>
                </c:pt>
                <c:pt idx="2303">
                  <c:v>25.432601990223301</c:v>
                </c:pt>
                <c:pt idx="2304">
                  <c:v>29.492016048989601</c:v>
                </c:pt>
                <c:pt idx="2305">
                  <c:v>28.363495026706801</c:v>
                </c:pt>
                <c:pt idx="2306">
                  <c:v>26.4073919214167</c:v>
                </c:pt>
                <c:pt idx="2307">
                  <c:v>27.084504534786301</c:v>
                </c:pt>
                <c:pt idx="2308">
                  <c:v>26.8588003303298</c:v>
                </c:pt>
                <c:pt idx="2309">
                  <c:v>27.234974004424</c:v>
                </c:pt>
                <c:pt idx="2310">
                  <c:v>28.4387297615256</c:v>
                </c:pt>
                <c:pt idx="2311">
                  <c:v>27.460678208880601</c:v>
                </c:pt>
                <c:pt idx="2312">
                  <c:v>32.350935972105901</c:v>
                </c:pt>
                <c:pt idx="2313">
                  <c:v>29.7177202534461</c:v>
                </c:pt>
                <c:pt idx="2314">
                  <c:v>27.535912943699401</c:v>
                </c:pt>
                <c:pt idx="2315">
                  <c:v>27.009269799967502</c:v>
                </c:pt>
                <c:pt idx="2316">
                  <c:v>28.363495026706801</c:v>
                </c:pt>
                <c:pt idx="2317">
                  <c:v>27.009269799967502</c:v>
                </c:pt>
                <c:pt idx="2318">
                  <c:v>27.987321352612501</c:v>
                </c:pt>
                <c:pt idx="2319">
                  <c:v>28.8901381704387</c:v>
                </c:pt>
                <c:pt idx="2320">
                  <c:v>27.987321352612501</c:v>
                </c:pt>
                <c:pt idx="2321">
                  <c:v>28.8901381704387</c:v>
                </c:pt>
                <c:pt idx="2322">
                  <c:v>28.4387297615256</c:v>
                </c:pt>
                <c:pt idx="2323">
                  <c:v>30.9214760105477</c:v>
                </c:pt>
                <c:pt idx="2324">
                  <c:v>26.934035065148599</c:v>
                </c:pt>
                <c:pt idx="2325">
                  <c:v>25.880748777684701</c:v>
                </c:pt>
                <c:pt idx="2326">
                  <c:v>27.385443474061699</c:v>
                </c:pt>
                <c:pt idx="2327">
                  <c:v>25.805514042865902</c:v>
                </c:pt>
                <c:pt idx="2328">
                  <c:v>36.694545980028899</c:v>
                </c:pt>
                <c:pt idx="2329">
                  <c:v>35.290417945078801</c:v>
                </c:pt>
                <c:pt idx="2330">
                  <c:v>32.856596017831997</c:v>
                </c:pt>
                <c:pt idx="2331">
                  <c:v>33.699072838802103</c:v>
                </c:pt>
                <c:pt idx="2332">
                  <c:v>33.418247231812003</c:v>
                </c:pt>
                <c:pt idx="2333">
                  <c:v>33.886289910128703</c:v>
                </c:pt>
                <c:pt idx="2334">
                  <c:v>35.3840264807422</c:v>
                </c:pt>
                <c:pt idx="2335">
                  <c:v>34.167115517118802</c:v>
                </c:pt>
                <c:pt idx="2336">
                  <c:v>40.251670335235801</c:v>
                </c:pt>
                <c:pt idx="2337">
                  <c:v>36.975371587018898</c:v>
                </c:pt>
                <c:pt idx="2338">
                  <c:v>34.260724052782102</c:v>
                </c:pt>
                <c:pt idx="2339">
                  <c:v>33.605464303138703</c:v>
                </c:pt>
                <c:pt idx="2340">
                  <c:v>35.290417945078801</c:v>
                </c:pt>
                <c:pt idx="2341">
                  <c:v>33.605464303138703</c:v>
                </c:pt>
                <c:pt idx="2342">
                  <c:v>34.822375266762101</c:v>
                </c:pt>
                <c:pt idx="2343">
                  <c:v>35.9456776947222</c:v>
                </c:pt>
                <c:pt idx="2344">
                  <c:v>34.822375266762101</c:v>
                </c:pt>
                <c:pt idx="2345">
                  <c:v>35.9456776947222</c:v>
                </c:pt>
                <c:pt idx="2346">
                  <c:v>35.3840264807422</c:v>
                </c:pt>
                <c:pt idx="2347">
                  <c:v>38.473108157632403</c:v>
                </c:pt>
                <c:pt idx="2348">
                  <c:v>33.511855767475403</c:v>
                </c:pt>
                <c:pt idx="2349">
                  <c:v>32.201336268188598</c:v>
                </c:pt>
                <c:pt idx="2350">
                  <c:v>34.073506981455402</c:v>
                </c:pt>
                <c:pt idx="2351">
                  <c:v>32.107727732525298</c:v>
                </c:pt>
                <c:pt idx="2352">
                  <c:v>38.058338629693203</c:v>
                </c:pt>
                <c:pt idx="2353">
                  <c:v>36.602024651516203</c:v>
                </c:pt>
                <c:pt idx="2354">
                  <c:v>34.077747089342601</c:v>
                </c:pt>
                <c:pt idx="2355">
                  <c:v>34.9515354762488</c:v>
                </c:pt>
                <c:pt idx="2356">
                  <c:v>34.660272680613403</c:v>
                </c:pt>
                <c:pt idx="2357">
                  <c:v>35.145710673339103</c:v>
                </c:pt>
                <c:pt idx="2358">
                  <c:v>36.699112250061297</c:v>
                </c:pt>
                <c:pt idx="2359">
                  <c:v>35.4369734689745</c:v>
                </c:pt>
                <c:pt idx="2360">
                  <c:v>41.747667374408302</c:v>
                </c:pt>
                <c:pt idx="2361">
                  <c:v>38.349601425328601</c:v>
                </c:pt>
                <c:pt idx="2362">
                  <c:v>35.534061067519602</c:v>
                </c:pt>
                <c:pt idx="2363">
                  <c:v>34.854447877703699</c:v>
                </c:pt>
                <c:pt idx="2364">
                  <c:v>36.602024651516103</c:v>
                </c:pt>
                <c:pt idx="2365">
                  <c:v>34.854447877703699</c:v>
                </c:pt>
                <c:pt idx="2366">
                  <c:v>36.116586658790503</c:v>
                </c:pt>
                <c:pt idx="2367">
                  <c:v>37.281637841332099</c:v>
                </c:pt>
                <c:pt idx="2368">
                  <c:v>36.116586658790503</c:v>
                </c:pt>
                <c:pt idx="2369">
                  <c:v>37.281637841332099</c:v>
                </c:pt>
                <c:pt idx="2370">
                  <c:v>36.699112250061297</c:v>
                </c:pt>
                <c:pt idx="2371">
                  <c:v>39.903003002050703</c:v>
                </c:pt>
                <c:pt idx="2372">
                  <c:v>34.757360279158597</c:v>
                </c:pt>
                <c:pt idx="2373">
                  <c:v>33.398133899526698</c:v>
                </c:pt>
                <c:pt idx="2374">
                  <c:v>35.339885870429399</c:v>
                </c:pt>
                <c:pt idx="2375">
                  <c:v>33.301046300981497</c:v>
                </c:pt>
                <c:pt idx="2376">
                  <c:v>38.740234954525299</c:v>
                </c:pt>
                <c:pt idx="2377">
                  <c:v>37.257828004734797</c:v>
                </c:pt>
                <c:pt idx="2378">
                  <c:v>34.688322625097904</c:v>
                </c:pt>
                <c:pt idx="2379">
                  <c:v>35.577766794972199</c:v>
                </c:pt>
                <c:pt idx="2380">
                  <c:v>35.281285405014103</c:v>
                </c:pt>
                <c:pt idx="2381">
                  <c:v>35.775421054944303</c:v>
                </c:pt>
                <c:pt idx="2382">
                  <c:v>37.356655134720803</c:v>
                </c:pt>
                <c:pt idx="2383">
                  <c:v>36.071902444902399</c:v>
                </c:pt>
                <c:pt idx="2384">
                  <c:v>42.495665893994598</c:v>
                </c:pt>
                <c:pt idx="2385">
                  <c:v>39.036716344483402</c:v>
                </c:pt>
                <c:pt idx="2386">
                  <c:v>36.170729574888398</c:v>
                </c:pt>
                <c:pt idx="2387">
                  <c:v>35.4789396649862</c:v>
                </c:pt>
                <c:pt idx="2388">
                  <c:v>37.257828004734797</c:v>
                </c:pt>
                <c:pt idx="2389">
                  <c:v>35.4789396649862</c:v>
                </c:pt>
                <c:pt idx="2390">
                  <c:v>36.763692354804597</c:v>
                </c:pt>
                <c:pt idx="2391">
                  <c:v>37.949617914637003</c:v>
                </c:pt>
                <c:pt idx="2392">
                  <c:v>36.763692354804597</c:v>
                </c:pt>
                <c:pt idx="2393">
                  <c:v>37.949617914637003</c:v>
                </c:pt>
                <c:pt idx="2394">
                  <c:v>37.356655134720803</c:v>
                </c:pt>
                <c:pt idx="2395">
                  <c:v>40.617950424259902</c:v>
                </c:pt>
                <c:pt idx="2396">
                  <c:v>35.380112535000102</c:v>
                </c:pt>
                <c:pt idx="2397">
                  <c:v>33.996532715195698</c:v>
                </c:pt>
                <c:pt idx="2398">
                  <c:v>35.9730753149164</c:v>
                </c:pt>
                <c:pt idx="2399">
                  <c:v>33.8977055852096</c:v>
                </c:pt>
                <c:pt idx="2400">
                  <c:v>40.189264644793603</c:v>
                </c:pt>
                <c:pt idx="2401">
                  <c:v>38.6514101303244</c:v>
                </c:pt>
                <c:pt idx="2402">
                  <c:v>35.985795638577898</c:v>
                </c:pt>
                <c:pt idx="2403">
                  <c:v>36.908508347259399</c:v>
                </c:pt>
                <c:pt idx="2404">
                  <c:v>36.600937444365599</c:v>
                </c:pt>
                <c:pt idx="2405">
                  <c:v>37.113555615855297</c:v>
                </c:pt>
                <c:pt idx="2406">
                  <c:v>38.753933764622403</c:v>
                </c:pt>
                <c:pt idx="2407">
                  <c:v>37.421126518749098</c:v>
                </c:pt>
                <c:pt idx="2408">
                  <c:v>44.085162748115401</c:v>
                </c:pt>
                <c:pt idx="2409">
                  <c:v>40.496835547687397</c:v>
                </c:pt>
                <c:pt idx="2410">
                  <c:v>37.5236501530471</c:v>
                </c:pt>
                <c:pt idx="2411">
                  <c:v>36.805984712961497</c:v>
                </c:pt>
                <c:pt idx="2412">
                  <c:v>38.6514101303244</c:v>
                </c:pt>
                <c:pt idx="2413">
                  <c:v>36.805984712961497</c:v>
                </c:pt>
                <c:pt idx="2414">
                  <c:v>38.138791958834702</c:v>
                </c:pt>
                <c:pt idx="2415">
                  <c:v>39.369075570409997</c:v>
                </c:pt>
                <c:pt idx="2416">
                  <c:v>38.138791958834702</c:v>
                </c:pt>
                <c:pt idx="2417">
                  <c:v>39.369075570409997</c:v>
                </c:pt>
                <c:pt idx="2418">
                  <c:v>38.753933764622403</c:v>
                </c:pt>
                <c:pt idx="2419">
                  <c:v>42.137213696454502</c:v>
                </c:pt>
                <c:pt idx="2420">
                  <c:v>36.703461078663501</c:v>
                </c:pt>
                <c:pt idx="2421">
                  <c:v>35.268130198492301</c:v>
                </c:pt>
                <c:pt idx="2422">
                  <c:v>37.318602884451202</c:v>
                </c:pt>
                <c:pt idx="2423">
                  <c:v>35.165606564194398</c:v>
                </c:pt>
                <c:pt idx="2424">
                  <c:v>32.176982828016101</c:v>
                </c:pt>
                <c:pt idx="2425">
                  <c:v>30.945720730005299</c:v>
                </c:pt>
                <c:pt idx="2426">
                  <c:v>28.8115330934532</c:v>
                </c:pt>
                <c:pt idx="2427">
                  <c:v>29.550290352259701</c:v>
                </c:pt>
                <c:pt idx="2428">
                  <c:v>29.304037932657501</c:v>
                </c:pt>
                <c:pt idx="2429">
                  <c:v>29.7144586319944</c:v>
                </c:pt>
                <c:pt idx="2430">
                  <c:v>31.0278048698726</c:v>
                </c:pt>
                <c:pt idx="2431">
                  <c:v>29.960711051596601</c:v>
                </c:pt>
                <c:pt idx="2432">
                  <c:v>35.296180142976802</c:v>
                </c:pt>
                <c:pt idx="2433">
                  <c:v>32.423235247618202</c:v>
                </c:pt>
                <c:pt idx="2434">
                  <c:v>30.042795191463998</c:v>
                </c:pt>
                <c:pt idx="2435">
                  <c:v>29.4682062123923</c:v>
                </c:pt>
                <c:pt idx="2436">
                  <c:v>30.945720730005299</c:v>
                </c:pt>
                <c:pt idx="2437">
                  <c:v>29.4682062123923</c:v>
                </c:pt>
                <c:pt idx="2438">
                  <c:v>30.535300030668299</c:v>
                </c:pt>
                <c:pt idx="2439">
                  <c:v>31.520309709077001</c:v>
                </c:pt>
                <c:pt idx="2440">
                  <c:v>30.535300030668299</c:v>
                </c:pt>
                <c:pt idx="2441">
                  <c:v>31.520309709077001</c:v>
                </c:pt>
                <c:pt idx="2442">
                  <c:v>31.0278048698726</c:v>
                </c:pt>
                <c:pt idx="2443">
                  <c:v>33.736581485496401</c:v>
                </c:pt>
                <c:pt idx="2444">
                  <c:v>29.386122072524898</c:v>
                </c:pt>
                <c:pt idx="2445">
                  <c:v>28.236944114381402</c:v>
                </c:pt>
                <c:pt idx="2446">
                  <c:v>29.878626911729199</c:v>
                </c:pt>
                <c:pt idx="2447">
                  <c:v>28.1548599745141</c:v>
                </c:pt>
                <c:pt idx="2448">
                  <c:v>36.140505216102802</c:v>
                </c:pt>
                <c:pt idx="2449">
                  <c:v>34.757577720588699</c:v>
                </c:pt>
                <c:pt idx="2450">
                  <c:v>32.360503395030797</c:v>
                </c:pt>
                <c:pt idx="2451">
                  <c:v>33.190259892339299</c:v>
                </c:pt>
                <c:pt idx="2452">
                  <c:v>32.913674393236498</c:v>
                </c:pt>
                <c:pt idx="2453">
                  <c:v>33.374650225074497</c:v>
                </c:pt>
                <c:pt idx="2454">
                  <c:v>34.849772886956302</c:v>
                </c:pt>
                <c:pt idx="2455">
                  <c:v>33.651235724177397</c:v>
                </c:pt>
                <c:pt idx="2456">
                  <c:v>39.643921538072</c:v>
                </c:pt>
                <c:pt idx="2457">
                  <c:v>36.417090715205603</c:v>
                </c:pt>
                <c:pt idx="2458">
                  <c:v>33.743430890545</c:v>
                </c:pt>
                <c:pt idx="2459">
                  <c:v>33.098064725971703</c:v>
                </c:pt>
                <c:pt idx="2460">
                  <c:v>34.757577720588699</c:v>
                </c:pt>
                <c:pt idx="2461">
                  <c:v>33.098064725971703</c:v>
                </c:pt>
                <c:pt idx="2462">
                  <c:v>34.296601888750601</c:v>
                </c:pt>
                <c:pt idx="2463">
                  <c:v>35.402943885161903</c:v>
                </c:pt>
                <c:pt idx="2464">
                  <c:v>34.296601888750601</c:v>
                </c:pt>
                <c:pt idx="2465">
                  <c:v>35.402943885161903</c:v>
                </c:pt>
                <c:pt idx="2466">
                  <c:v>34.849772886956302</c:v>
                </c:pt>
                <c:pt idx="2467">
                  <c:v>37.892213377087401</c:v>
                </c:pt>
                <c:pt idx="2468">
                  <c:v>33.005869559604101</c:v>
                </c:pt>
                <c:pt idx="2469">
                  <c:v>31.7151372304576</c:v>
                </c:pt>
                <c:pt idx="2470">
                  <c:v>33.559040557809801</c:v>
                </c:pt>
                <c:pt idx="2471">
                  <c:v>31.622942064090001</c:v>
                </c:pt>
                <c:pt idx="2472">
                  <c:v>36.5240718988209</c:v>
                </c:pt>
                <c:pt idx="2473">
                  <c:v>35.1264671067742</c:v>
                </c:pt>
                <c:pt idx="2474">
                  <c:v>32.703952133893203</c:v>
                </c:pt>
                <c:pt idx="2475">
                  <c:v>33.542515009121203</c:v>
                </c:pt>
                <c:pt idx="2476">
                  <c:v>33.262994050711903</c:v>
                </c:pt>
                <c:pt idx="2477">
                  <c:v>33.728862314727401</c:v>
                </c:pt>
                <c:pt idx="2478">
                  <c:v>35.219640759577302</c:v>
                </c:pt>
                <c:pt idx="2479">
                  <c:v>34.008383273136801</c:v>
                </c:pt>
                <c:pt idx="2480">
                  <c:v>40.064670705339203</c:v>
                </c:pt>
                <c:pt idx="2481">
                  <c:v>36.8035928572302</c:v>
                </c:pt>
                <c:pt idx="2482">
                  <c:v>34.101556925939903</c:v>
                </c:pt>
                <c:pt idx="2483">
                  <c:v>33.449341356318101</c:v>
                </c:pt>
                <c:pt idx="2484">
                  <c:v>35.1264671067742</c:v>
                </c:pt>
                <c:pt idx="2485">
                  <c:v>33.449341356318101</c:v>
                </c:pt>
                <c:pt idx="2486">
                  <c:v>34.660598842758603</c:v>
                </c:pt>
                <c:pt idx="2487">
                  <c:v>35.778682676396002</c:v>
                </c:pt>
                <c:pt idx="2488">
                  <c:v>34.660598842758603</c:v>
                </c:pt>
                <c:pt idx="2489">
                  <c:v>35.778682676396002</c:v>
                </c:pt>
                <c:pt idx="2490">
                  <c:v>35.219640759577302</c:v>
                </c:pt>
                <c:pt idx="2491">
                  <c:v>38.294371302080101</c:v>
                </c:pt>
                <c:pt idx="2492">
                  <c:v>33.356167703514998</c:v>
                </c:pt>
                <c:pt idx="2493">
                  <c:v>32.051736564271401</c:v>
                </c:pt>
                <c:pt idx="2494">
                  <c:v>33.915209620333698</c:v>
                </c:pt>
                <c:pt idx="2495">
                  <c:v>31.958562911468299</c:v>
                </c:pt>
                <c:pt idx="2496">
                  <c:v>33.924342160398403</c:v>
                </c:pt>
                <c:pt idx="2497">
                  <c:v>32.626216822628102</c:v>
                </c:pt>
                <c:pt idx="2498">
                  <c:v>30.3761329038261</c:v>
                </c:pt>
                <c:pt idx="2499">
                  <c:v>31.1550081064883</c:v>
                </c:pt>
                <c:pt idx="2500">
                  <c:v>30.895383038934199</c:v>
                </c:pt>
                <c:pt idx="2501">
                  <c:v>31.328091484857701</c:v>
                </c:pt>
                <c:pt idx="2502">
                  <c:v>32.712758511812702</c:v>
                </c:pt>
                <c:pt idx="2503">
                  <c:v>31.587716552411798</c:v>
                </c:pt>
                <c:pt idx="2504">
                  <c:v>37.212926349416598</c:v>
                </c:pt>
                <c:pt idx="2505">
                  <c:v>34.1839672279525</c:v>
                </c:pt>
                <c:pt idx="2506">
                  <c:v>31.674258241596501</c:v>
                </c:pt>
                <c:pt idx="2507">
                  <c:v>31.0684664173036</c:v>
                </c:pt>
                <c:pt idx="2508">
                  <c:v>32.626216822628002</c:v>
                </c:pt>
                <c:pt idx="2509">
                  <c:v>31.0684664173036</c:v>
                </c:pt>
                <c:pt idx="2510">
                  <c:v>32.1935083767046</c:v>
                </c:pt>
                <c:pt idx="2511">
                  <c:v>33.232008646920903</c:v>
                </c:pt>
                <c:pt idx="2512">
                  <c:v>32.1935083767046</c:v>
                </c:pt>
                <c:pt idx="2513">
                  <c:v>33.232008646920903</c:v>
                </c:pt>
                <c:pt idx="2514">
                  <c:v>32.712758511812702</c:v>
                </c:pt>
                <c:pt idx="2515">
                  <c:v>35.568634254907501</c:v>
                </c:pt>
                <c:pt idx="2516">
                  <c:v>30.981924728118901</c:v>
                </c:pt>
                <c:pt idx="2517">
                  <c:v>29.770341079533299</c:v>
                </c:pt>
                <c:pt idx="2518">
                  <c:v>31.501174863227099</c:v>
                </c:pt>
                <c:pt idx="2519">
                  <c:v>29.6837993903486</c:v>
                </c:pt>
                <c:pt idx="2520">
                  <c:v>37.163349703351003</c:v>
                </c:pt>
                <c:pt idx="2521">
                  <c:v>35.741282750416701</c:v>
                </c:pt>
                <c:pt idx="2522">
                  <c:v>33.2763666986638</c:v>
                </c:pt>
                <c:pt idx="2523">
                  <c:v>34.129606870424396</c:v>
                </c:pt>
                <c:pt idx="2524">
                  <c:v>33.845193479837498</c:v>
                </c:pt>
                <c:pt idx="2525">
                  <c:v>34.3192157974823</c:v>
                </c:pt>
                <c:pt idx="2526">
                  <c:v>35.836087213945603</c:v>
                </c:pt>
                <c:pt idx="2527">
                  <c:v>34.603629188069199</c:v>
                </c:pt>
                <c:pt idx="2528">
                  <c:v>40.765919317451399</c:v>
                </c:pt>
                <c:pt idx="2529">
                  <c:v>37.447763093937901</c:v>
                </c:pt>
                <c:pt idx="2530">
                  <c:v>34.698433651598101</c:v>
                </c:pt>
                <c:pt idx="2531">
                  <c:v>34.034802406895402</c:v>
                </c:pt>
                <c:pt idx="2532">
                  <c:v>35.741282750416701</c:v>
                </c:pt>
                <c:pt idx="2533">
                  <c:v>34.034802406895402</c:v>
                </c:pt>
                <c:pt idx="2534">
                  <c:v>35.267260432771899</c:v>
                </c:pt>
                <c:pt idx="2535">
                  <c:v>36.404913995119401</c:v>
                </c:pt>
                <c:pt idx="2536">
                  <c:v>35.267260432771899</c:v>
                </c:pt>
                <c:pt idx="2537">
                  <c:v>36.404913995119401</c:v>
                </c:pt>
                <c:pt idx="2538">
                  <c:v>35.836087213945603</c:v>
                </c:pt>
                <c:pt idx="2539">
                  <c:v>38.964634510401197</c:v>
                </c:pt>
                <c:pt idx="2540">
                  <c:v>33.9399979433665</c:v>
                </c:pt>
                <c:pt idx="2541">
                  <c:v>32.612735453961101</c:v>
                </c:pt>
                <c:pt idx="2542">
                  <c:v>34.508824724540197</c:v>
                </c:pt>
                <c:pt idx="2543">
                  <c:v>32.517930990432099</c:v>
                </c:pt>
                <c:pt idx="2544">
                  <c:v>40.104027604189596</c:v>
                </c:pt>
                <c:pt idx="2545">
                  <c:v>38.5694347111721</c:v>
                </c:pt>
                <c:pt idx="2546">
                  <c:v>35.909473696608501</c:v>
                </c:pt>
                <c:pt idx="2547">
                  <c:v>36.830229432419003</c:v>
                </c:pt>
                <c:pt idx="2548">
                  <c:v>36.523310853815502</c:v>
                </c:pt>
                <c:pt idx="2549">
                  <c:v>37.034841818154597</c:v>
                </c:pt>
                <c:pt idx="2550">
                  <c:v>38.6717409040399</c:v>
                </c:pt>
                <c:pt idx="2551">
                  <c:v>37.341760396758097</c:v>
                </c:pt>
                <c:pt idx="2552">
                  <c:v>43.991662933167099</c:v>
                </c:pt>
                <c:pt idx="2553">
                  <c:v>40.410946182793097</c:v>
                </c:pt>
                <c:pt idx="2554">
                  <c:v>37.444066589625997</c:v>
                </c:pt>
                <c:pt idx="2555">
                  <c:v>36.727923239551103</c:v>
                </c:pt>
                <c:pt idx="2556">
                  <c:v>38.5694347111721</c:v>
                </c:pt>
                <c:pt idx="2557">
                  <c:v>36.727923239551103</c:v>
                </c:pt>
                <c:pt idx="2558">
                  <c:v>38.057903746832899</c:v>
                </c:pt>
                <c:pt idx="2559">
                  <c:v>39.285578061246902</c:v>
                </c:pt>
                <c:pt idx="2560">
                  <c:v>38.057903746832899</c:v>
                </c:pt>
                <c:pt idx="2561">
                  <c:v>39.285578061246902</c:v>
                </c:pt>
                <c:pt idx="2562">
                  <c:v>38.6717409040399</c:v>
                </c:pt>
                <c:pt idx="2563">
                  <c:v>42.047845268678302</c:v>
                </c:pt>
                <c:pt idx="2564">
                  <c:v>36.625617046683303</c:v>
                </c:pt>
                <c:pt idx="2565">
                  <c:v>35.193330346533699</c:v>
                </c:pt>
                <c:pt idx="2566">
                  <c:v>37.239454203890297</c:v>
                </c:pt>
                <c:pt idx="2567">
                  <c:v>35.091024153665899</c:v>
                </c:pt>
                <c:pt idx="2568">
                  <c:v>56.3416838392546</c:v>
                </c:pt>
                <c:pt idx="2569">
                  <c:v>54.185752059691303</c:v>
                </c:pt>
                <c:pt idx="2570">
                  <c:v>50.448803641781602</c:v>
                </c:pt>
                <c:pt idx="2571">
                  <c:v>51.742362709519497</c:v>
                </c:pt>
                <c:pt idx="2572">
                  <c:v>51.311176353606903</c:v>
                </c:pt>
                <c:pt idx="2573">
                  <c:v>52.029820280128</c:v>
                </c:pt>
                <c:pt idx="2574">
                  <c:v>54.329480844995501</c:v>
                </c:pt>
                <c:pt idx="2575">
                  <c:v>52.461006636040601</c:v>
                </c:pt>
                <c:pt idx="2576">
                  <c:v>61.803377680814997</c:v>
                </c:pt>
                <c:pt idx="2577">
                  <c:v>56.7728701951673</c:v>
                </c:pt>
                <c:pt idx="2578">
                  <c:v>52.604735421344898</c:v>
                </c:pt>
                <c:pt idx="2579">
                  <c:v>51.598633924215299</c:v>
                </c:pt>
                <c:pt idx="2580">
                  <c:v>54.185752059691303</c:v>
                </c:pt>
                <c:pt idx="2581">
                  <c:v>51.598633924215299</c:v>
                </c:pt>
                <c:pt idx="2582">
                  <c:v>53.4671081331702</c:v>
                </c:pt>
                <c:pt idx="2583">
                  <c:v>55.191853556820803</c:v>
                </c:pt>
                <c:pt idx="2584">
                  <c:v>53.4671081331702</c:v>
                </c:pt>
                <c:pt idx="2585">
                  <c:v>55.191853556820803</c:v>
                </c:pt>
                <c:pt idx="2586">
                  <c:v>54.329480844995501</c:v>
                </c:pt>
                <c:pt idx="2587">
                  <c:v>59.072530760034802</c:v>
                </c:pt>
                <c:pt idx="2588">
                  <c:v>51.454905138911101</c:v>
                </c:pt>
                <c:pt idx="2589">
                  <c:v>49.442702144652003</c:v>
                </c:pt>
                <c:pt idx="2590">
                  <c:v>52.317277850736403</c:v>
                </c:pt>
                <c:pt idx="2591">
                  <c:v>49.298973359347798</c:v>
                </c:pt>
                <c:pt idx="2592">
                  <c:v>56.3843023595566</c:v>
                </c:pt>
                <c:pt idx="2593">
                  <c:v>54.226739769267503</c:v>
                </c:pt>
                <c:pt idx="2594">
                  <c:v>50.4869646127663</c:v>
                </c:pt>
                <c:pt idx="2595">
                  <c:v>51.781502166939802</c:v>
                </c:pt>
                <c:pt idx="2596">
                  <c:v>51.349989648881902</c:v>
                </c:pt>
                <c:pt idx="2597">
                  <c:v>52.0691771789783</c:v>
                </c:pt>
                <c:pt idx="2598">
                  <c:v>54.370577275286799</c:v>
                </c:pt>
                <c:pt idx="2599">
                  <c:v>52.500689697036101</c:v>
                </c:pt>
                <c:pt idx="2600">
                  <c:v>61.850127588289197</c:v>
                </c:pt>
                <c:pt idx="2601">
                  <c:v>56.8158148776144</c:v>
                </c:pt>
                <c:pt idx="2602">
                  <c:v>52.644527203055397</c:v>
                </c:pt>
                <c:pt idx="2603">
                  <c:v>51.6376646609205</c:v>
                </c:pt>
                <c:pt idx="2604">
                  <c:v>54.226739769267503</c:v>
                </c:pt>
                <c:pt idx="2605">
                  <c:v>51.6376646609205</c:v>
                </c:pt>
                <c:pt idx="2606">
                  <c:v>53.507552239171098</c:v>
                </c:pt>
                <c:pt idx="2607">
                  <c:v>55.2336023114024</c:v>
                </c:pt>
                <c:pt idx="2608">
                  <c:v>53.507552239171098</c:v>
                </c:pt>
                <c:pt idx="2609">
                  <c:v>55.2336023114024</c:v>
                </c:pt>
                <c:pt idx="2610">
                  <c:v>54.370577275286799</c:v>
                </c:pt>
                <c:pt idx="2611">
                  <c:v>59.117214973922898</c:v>
                </c:pt>
                <c:pt idx="2612">
                  <c:v>51.493827154901197</c:v>
                </c:pt>
                <c:pt idx="2613">
                  <c:v>49.480102070631297</c:v>
                </c:pt>
                <c:pt idx="2614">
                  <c:v>52.356852191016898</c:v>
                </c:pt>
                <c:pt idx="2615">
                  <c:v>49.336264564612001</c:v>
                </c:pt>
                <c:pt idx="2616">
                  <c:v>58.941413577677103</c:v>
                </c:pt>
                <c:pt idx="2617">
                  <c:v>56.686002343837401</c:v>
                </c:pt>
                <c:pt idx="2618">
                  <c:v>52.776622871848602</c:v>
                </c:pt>
                <c:pt idx="2619">
                  <c:v>54.129869612152397</c:v>
                </c:pt>
                <c:pt idx="2620">
                  <c:v>53.678787365384501</c:v>
                </c:pt>
                <c:pt idx="2621">
                  <c:v>54.4305911099977</c:v>
                </c:pt>
                <c:pt idx="2622">
                  <c:v>56.836363092760102</c:v>
                </c:pt>
                <c:pt idx="2623">
                  <c:v>54.881673356765702</c:v>
                </c:pt>
                <c:pt idx="2624">
                  <c:v>64.655122036737595</c:v>
                </c:pt>
                <c:pt idx="2625">
                  <c:v>59.392495824445</c:v>
                </c:pt>
                <c:pt idx="2626">
                  <c:v>55.032034105688297</c:v>
                </c:pt>
                <c:pt idx="2627">
                  <c:v>53.979508863229803</c:v>
                </c:pt>
                <c:pt idx="2628">
                  <c:v>56.686002343837401</c:v>
                </c:pt>
                <c:pt idx="2629">
                  <c:v>53.979508863229803</c:v>
                </c:pt>
                <c:pt idx="2630">
                  <c:v>55.934198599224203</c:v>
                </c:pt>
                <c:pt idx="2631">
                  <c:v>57.738527586295902</c:v>
                </c:pt>
                <c:pt idx="2632">
                  <c:v>55.934198599224203</c:v>
                </c:pt>
                <c:pt idx="2633">
                  <c:v>57.738527586295902</c:v>
                </c:pt>
                <c:pt idx="2634">
                  <c:v>56.836363092760102</c:v>
                </c:pt>
                <c:pt idx="2635">
                  <c:v>61.798267807207402</c:v>
                </c:pt>
                <c:pt idx="2636">
                  <c:v>53.829148114307102</c:v>
                </c:pt>
                <c:pt idx="2637">
                  <c:v>51.724097629390101</c:v>
                </c:pt>
                <c:pt idx="2638">
                  <c:v>54.731312607843002</c:v>
                </c:pt>
                <c:pt idx="2639">
                  <c:v>51.5737368804675</c:v>
                </c:pt>
                <c:pt idx="2640">
                  <c:v>61.200195153683502</c:v>
                </c:pt>
                <c:pt idx="2641">
                  <c:v>58.858350951374199</c:v>
                </c:pt>
                <c:pt idx="2642">
                  <c:v>54.7991543340381</c:v>
                </c:pt>
                <c:pt idx="2643">
                  <c:v>56.204260855423698</c:v>
                </c:pt>
                <c:pt idx="2644">
                  <c:v>55.735892014961799</c:v>
                </c:pt>
                <c:pt idx="2645">
                  <c:v>56.516506749064902</c:v>
                </c:pt>
                <c:pt idx="2646">
                  <c:v>59.014473898194801</c:v>
                </c:pt>
                <c:pt idx="2647">
                  <c:v>56.984875589526801</c:v>
                </c:pt>
                <c:pt idx="2648">
                  <c:v>67.132867132867105</c:v>
                </c:pt>
                <c:pt idx="2649">
                  <c:v>61.668563994145401</c:v>
                </c:pt>
                <c:pt idx="2650">
                  <c:v>57.140998536347396</c:v>
                </c:pt>
                <c:pt idx="2651">
                  <c:v>56.048137908603003</c:v>
                </c:pt>
                <c:pt idx="2652">
                  <c:v>58.858350951374199</c:v>
                </c:pt>
                <c:pt idx="2653">
                  <c:v>56.048137908603003</c:v>
                </c:pt>
                <c:pt idx="2654">
                  <c:v>58.077736217271102</c:v>
                </c:pt>
                <c:pt idx="2655">
                  <c:v>59.951211579118599</c:v>
                </c:pt>
                <c:pt idx="2656">
                  <c:v>58.077736217271102</c:v>
                </c:pt>
                <c:pt idx="2657">
                  <c:v>59.951211579118599</c:v>
                </c:pt>
                <c:pt idx="2658">
                  <c:v>59.014473898194801</c:v>
                </c:pt>
                <c:pt idx="2659">
                  <c:v>64.166531143275293</c:v>
                </c:pt>
                <c:pt idx="2660">
                  <c:v>55.892014961782401</c:v>
                </c:pt>
                <c:pt idx="2661">
                  <c:v>53.7062937062937</c:v>
                </c:pt>
                <c:pt idx="2662">
                  <c:v>56.8287526427061</c:v>
                </c:pt>
                <c:pt idx="2663">
                  <c:v>53.550170759473097</c:v>
                </c:pt>
                <c:pt idx="2664">
                  <c:v>58.472609854354999</c:v>
                </c:pt>
                <c:pt idx="2665">
                  <c:v>56.2351375384996</c:v>
                </c:pt>
                <c:pt idx="2666">
                  <c:v>52.356852191016898</c:v>
                </c:pt>
                <c:pt idx="2667">
                  <c:v>53.699335580530096</c:v>
                </c:pt>
                <c:pt idx="2668">
                  <c:v>53.251841117359</c:v>
                </c:pt>
                <c:pt idx="2669">
                  <c:v>53.997665222644201</c:v>
                </c:pt>
                <c:pt idx="2670">
                  <c:v>56.3843023595566</c:v>
                </c:pt>
                <c:pt idx="2671">
                  <c:v>54.445159685815298</c:v>
                </c:pt>
                <c:pt idx="2672">
                  <c:v>64.140873054522103</c:v>
                </c:pt>
                <c:pt idx="2673">
                  <c:v>58.920104317526103</c:v>
                </c:pt>
                <c:pt idx="2674">
                  <c:v>54.594324506872297</c:v>
                </c:pt>
                <c:pt idx="2675">
                  <c:v>53.550170759473097</c:v>
                </c:pt>
                <c:pt idx="2676">
                  <c:v>56.2351375384996</c:v>
                </c:pt>
                <c:pt idx="2677">
                  <c:v>53.550170759473097</c:v>
                </c:pt>
                <c:pt idx="2678">
                  <c:v>55.489313433214498</c:v>
                </c:pt>
                <c:pt idx="2679">
                  <c:v>57.2792912858988</c:v>
                </c:pt>
                <c:pt idx="2680">
                  <c:v>55.489313433214498</c:v>
                </c:pt>
                <c:pt idx="2681">
                  <c:v>57.2792912858988</c:v>
                </c:pt>
                <c:pt idx="2682">
                  <c:v>56.3843023595566</c:v>
                </c:pt>
                <c:pt idx="2683">
                  <c:v>61.306741454438601</c:v>
                </c:pt>
                <c:pt idx="2684">
                  <c:v>53.401005938416098</c:v>
                </c:pt>
                <c:pt idx="2685">
                  <c:v>51.312698443617698</c:v>
                </c:pt>
                <c:pt idx="2686">
                  <c:v>54.2959948647582</c:v>
                </c:pt>
                <c:pt idx="2687">
                  <c:v>51.1635336225606</c:v>
                </c:pt>
                <c:pt idx="2688">
                  <c:v>51.738883646637703</c:v>
                </c:pt>
                <c:pt idx="2689">
                  <c:v>49.759079425465401</c:v>
                </c:pt>
                <c:pt idx="2690">
                  <c:v>46.327418775433301</c:v>
                </c:pt>
                <c:pt idx="2691">
                  <c:v>47.515301308136699</c:v>
                </c:pt>
                <c:pt idx="2692">
                  <c:v>47.119340463902198</c:v>
                </c:pt>
                <c:pt idx="2693">
                  <c:v>47.779275204293</c:v>
                </c:pt>
                <c:pt idx="2694">
                  <c:v>49.891066373543502</c:v>
                </c:pt>
                <c:pt idx="2695">
                  <c:v>48.175236048527502</c:v>
                </c:pt>
                <c:pt idx="2696">
                  <c:v>56.754387673607702</c:v>
                </c:pt>
                <c:pt idx="2697">
                  <c:v>52.134844490872197</c:v>
                </c:pt>
                <c:pt idx="2698">
                  <c:v>48.307222996605702</c:v>
                </c:pt>
                <c:pt idx="2699">
                  <c:v>47.383314360058598</c:v>
                </c:pt>
                <c:pt idx="2700">
                  <c:v>49.759079425465401</c:v>
                </c:pt>
                <c:pt idx="2701">
                  <c:v>47.383314360058598</c:v>
                </c:pt>
                <c:pt idx="2702">
                  <c:v>49.099144685074599</c:v>
                </c:pt>
                <c:pt idx="2703">
                  <c:v>50.682988062012498</c:v>
                </c:pt>
                <c:pt idx="2704">
                  <c:v>49.099144685074599</c:v>
                </c:pt>
                <c:pt idx="2705">
                  <c:v>50.682988062012498</c:v>
                </c:pt>
                <c:pt idx="2706">
                  <c:v>49.891066373543502</c:v>
                </c:pt>
                <c:pt idx="2707">
                  <c:v>54.246635660122699</c:v>
                </c:pt>
                <c:pt idx="2708">
                  <c:v>47.251327411980398</c:v>
                </c:pt>
                <c:pt idx="2709">
                  <c:v>45.403510138886197</c:v>
                </c:pt>
                <c:pt idx="2710">
                  <c:v>48.043249100449302</c:v>
                </c:pt>
                <c:pt idx="2711">
                  <c:v>45.271523190807997</c:v>
                </c:pt>
                <c:pt idx="2712">
                  <c:v>49.948905793953401</c:v>
                </c:pt>
                <c:pt idx="2713">
                  <c:v>48.037595623266398</c:v>
                </c:pt>
                <c:pt idx="2714">
                  <c:v>44.724657994075599</c:v>
                </c:pt>
                <c:pt idx="2715">
                  <c:v>45.871444096487799</c:v>
                </c:pt>
                <c:pt idx="2716">
                  <c:v>45.489182062350402</c:v>
                </c:pt>
                <c:pt idx="2717">
                  <c:v>46.126285452579403</c:v>
                </c:pt>
                <c:pt idx="2718">
                  <c:v>48.1650163013122</c:v>
                </c:pt>
                <c:pt idx="2719">
                  <c:v>46.5085474867168</c:v>
                </c:pt>
                <c:pt idx="2720">
                  <c:v>54.790891559693797</c:v>
                </c:pt>
                <c:pt idx="2721">
                  <c:v>50.331167828090798</c:v>
                </c:pt>
                <c:pt idx="2722">
                  <c:v>46.635968164762602</c:v>
                </c:pt>
                <c:pt idx="2723">
                  <c:v>45.744023418441998</c:v>
                </c:pt>
                <c:pt idx="2724">
                  <c:v>48.037595623266398</c:v>
                </c:pt>
                <c:pt idx="2725">
                  <c:v>45.744023418441998</c:v>
                </c:pt>
                <c:pt idx="2726">
                  <c:v>47.400492233037397</c:v>
                </c:pt>
                <c:pt idx="2727">
                  <c:v>48.929540369587002</c:v>
                </c:pt>
                <c:pt idx="2728">
                  <c:v>47.400492233037397</c:v>
                </c:pt>
                <c:pt idx="2729">
                  <c:v>48.929540369587002</c:v>
                </c:pt>
                <c:pt idx="2730">
                  <c:v>48.1650163013122</c:v>
                </c:pt>
                <c:pt idx="2731">
                  <c:v>52.369898676823603</c:v>
                </c:pt>
                <c:pt idx="2732">
                  <c:v>45.616602740396203</c:v>
                </c:pt>
                <c:pt idx="2733">
                  <c:v>43.832713247755002</c:v>
                </c:pt>
                <c:pt idx="2734">
                  <c:v>46.381126808670999</c:v>
                </c:pt>
                <c:pt idx="2735">
                  <c:v>43.705292569709201</c:v>
                </c:pt>
                <c:pt idx="2736">
                  <c:v>44.280642593786297</c:v>
                </c:pt>
                <c:pt idx="2737">
                  <c:v>42.586230249636401</c:v>
                </c:pt>
                <c:pt idx="2738">
                  <c:v>39.649248853109697</c:v>
                </c:pt>
                <c:pt idx="2739">
                  <c:v>40.665896259599698</c:v>
                </c:pt>
                <c:pt idx="2740">
                  <c:v>40.327013790769698</c:v>
                </c:pt>
                <c:pt idx="2741">
                  <c:v>40.891817905486398</c:v>
                </c:pt>
                <c:pt idx="2742">
                  <c:v>42.699191072579701</c:v>
                </c:pt>
                <c:pt idx="2743">
                  <c:v>41.230700374316399</c:v>
                </c:pt>
                <c:pt idx="2744">
                  <c:v>48.573153865633003</c:v>
                </c:pt>
                <c:pt idx="2745">
                  <c:v>44.619525062616297</c:v>
                </c:pt>
                <c:pt idx="2746">
                  <c:v>41.343661197259699</c:v>
                </c:pt>
                <c:pt idx="2747">
                  <c:v>40.552935436656398</c:v>
                </c:pt>
                <c:pt idx="2748">
                  <c:v>42.586230249636301</c:v>
                </c:pt>
                <c:pt idx="2749">
                  <c:v>40.552935436656398</c:v>
                </c:pt>
                <c:pt idx="2750">
                  <c:v>42.0214261349197</c:v>
                </c:pt>
                <c:pt idx="2751">
                  <c:v>43.376956010239702</c:v>
                </c:pt>
                <c:pt idx="2752">
                  <c:v>42.0214261349197</c:v>
                </c:pt>
                <c:pt idx="2753">
                  <c:v>43.376956010239702</c:v>
                </c:pt>
                <c:pt idx="2754">
                  <c:v>42.699191072579701</c:v>
                </c:pt>
                <c:pt idx="2755">
                  <c:v>46.4268982297097</c:v>
                </c:pt>
                <c:pt idx="2756">
                  <c:v>40.439974613712998</c:v>
                </c:pt>
                <c:pt idx="2757">
                  <c:v>38.858523092506402</c:v>
                </c:pt>
                <c:pt idx="2758">
                  <c:v>41.117739551372999</c:v>
                </c:pt>
                <c:pt idx="2759">
                  <c:v>38.745562269563003</c:v>
                </c:pt>
                <c:pt idx="2760">
                  <c:v>44.877301878014499</c:v>
                </c:pt>
                <c:pt idx="2761">
                  <c:v>43.160058183702702</c:v>
                </c:pt>
                <c:pt idx="2762">
                  <c:v>40.183502446895602</c:v>
                </c:pt>
                <c:pt idx="2763">
                  <c:v>41.2138486634827</c:v>
                </c:pt>
                <c:pt idx="2764">
                  <c:v>40.870399924620301</c:v>
                </c:pt>
                <c:pt idx="2765">
                  <c:v>41.442814489390898</c:v>
                </c:pt>
                <c:pt idx="2766">
                  <c:v>43.274541096656797</c:v>
                </c:pt>
                <c:pt idx="2767">
                  <c:v>41.786263228253297</c:v>
                </c:pt>
                <c:pt idx="2768">
                  <c:v>49.227652570270998</c:v>
                </c:pt>
                <c:pt idx="2769">
                  <c:v>45.220750616876799</c:v>
                </c:pt>
                <c:pt idx="2770">
                  <c:v>41.900746141207399</c:v>
                </c:pt>
                <c:pt idx="2771">
                  <c:v>41.099365750528499</c:v>
                </c:pt>
                <c:pt idx="2772">
                  <c:v>43.160058183702702</c:v>
                </c:pt>
                <c:pt idx="2773">
                  <c:v>41.099365750528499</c:v>
                </c:pt>
                <c:pt idx="2774">
                  <c:v>42.587643618932098</c:v>
                </c:pt>
                <c:pt idx="2775">
                  <c:v>43.961438574381503</c:v>
                </c:pt>
                <c:pt idx="2776">
                  <c:v>42.587643618932098</c:v>
                </c:pt>
                <c:pt idx="2777">
                  <c:v>43.961438574381503</c:v>
                </c:pt>
                <c:pt idx="2778">
                  <c:v>43.274541096656797</c:v>
                </c:pt>
                <c:pt idx="2779">
                  <c:v>47.052477224142699</c:v>
                </c:pt>
                <c:pt idx="2780">
                  <c:v>40.984882837574403</c:v>
                </c:pt>
                <c:pt idx="2781">
                  <c:v>39.382122056216801</c:v>
                </c:pt>
                <c:pt idx="2782">
                  <c:v>41.671780315299102</c:v>
                </c:pt>
                <c:pt idx="2783">
                  <c:v>39.267639143262599</c:v>
                </c:pt>
                <c:pt idx="2784">
                  <c:v>39.422131279357401</c:v>
                </c:pt>
                <c:pt idx="2785">
                  <c:v>37.913631357953498</c:v>
                </c:pt>
                <c:pt idx="2786">
                  <c:v>35.298898160853199</c:v>
                </c:pt>
                <c:pt idx="2787">
                  <c:v>36.203998113695597</c:v>
                </c:pt>
                <c:pt idx="2788">
                  <c:v>35.902298129414802</c:v>
                </c:pt>
                <c:pt idx="2789">
                  <c:v>36.405131436549503</c:v>
                </c:pt>
                <c:pt idx="2790">
                  <c:v>38.014198019380402</c:v>
                </c:pt>
                <c:pt idx="2791">
                  <c:v>36.706831420830298</c:v>
                </c:pt>
                <c:pt idx="2792">
                  <c:v>43.243664413580902</c:v>
                </c:pt>
                <c:pt idx="2793">
                  <c:v>39.723831263638203</c:v>
                </c:pt>
                <c:pt idx="2794">
                  <c:v>36.807398082257201</c:v>
                </c:pt>
                <c:pt idx="2795">
                  <c:v>36.103431452268701</c:v>
                </c:pt>
                <c:pt idx="2796">
                  <c:v>37.913631357953399</c:v>
                </c:pt>
                <c:pt idx="2797">
                  <c:v>36.103431452268701</c:v>
                </c:pt>
                <c:pt idx="2798">
                  <c:v>37.410798050818798</c:v>
                </c:pt>
                <c:pt idx="2799">
                  <c:v>38.617597987941998</c:v>
                </c:pt>
                <c:pt idx="2800">
                  <c:v>37.410798050818798</c:v>
                </c:pt>
                <c:pt idx="2801">
                  <c:v>38.617597987941998</c:v>
                </c:pt>
                <c:pt idx="2802">
                  <c:v>38.014198019380402</c:v>
                </c:pt>
                <c:pt idx="2803">
                  <c:v>41.332897846469102</c:v>
                </c:pt>
                <c:pt idx="2804">
                  <c:v>36.002864790841699</c:v>
                </c:pt>
                <c:pt idx="2805">
                  <c:v>34.594931530864699</c:v>
                </c:pt>
                <c:pt idx="2806">
                  <c:v>36.606264759403302</c:v>
                </c:pt>
                <c:pt idx="2807">
                  <c:v>34.494364869437703</c:v>
                </c:pt>
                <c:pt idx="2808">
                  <c:v>37.930483068787098</c:v>
                </c:pt>
                <c:pt idx="2809">
                  <c:v>36.479061522787703</c:v>
                </c:pt>
                <c:pt idx="2810">
                  <c:v>33.963264176388499</c:v>
                </c:pt>
                <c:pt idx="2811">
                  <c:v>34.834117103988198</c:v>
                </c:pt>
                <c:pt idx="2812">
                  <c:v>34.543832794788301</c:v>
                </c:pt>
                <c:pt idx="2813">
                  <c:v>35.027639976788102</c:v>
                </c:pt>
                <c:pt idx="2814">
                  <c:v>36.575822959187597</c:v>
                </c:pt>
                <c:pt idx="2815">
                  <c:v>35.317924285987999</c:v>
                </c:pt>
                <c:pt idx="2816">
                  <c:v>41.607417651985898</c:v>
                </c:pt>
                <c:pt idx="2817">
                  <c:v>38.220767377987002</c:v>
                </c:pt>
                <c:pt idx="2818">
                  <c:v>35.414685722388</c:v>
                </c:pt>
                <c:pt idx="2819">
                  <c:v>34.737355667588197</c:v>
                </c:pt>
                <c:pt idx="2820">
                  <c:v>36.479061522787603</c:v>
                </c:pt>
                <c:pt idx="2821">
                  <c:v>34.737355667588197</c:v>
                </c:pt>
                <c:pt idx="2822">
                  <c:v>35.995254340787803</c:v>
                </c:pt>
                <c:pt idx="2823">
                  <c:v>37.156391577587399</c:v>
                </c:pt>
                <c:pt idx="2824">
                  <c:v>35.995254340787803</c:v>
                </c:pt>
                <c:pt idx="2825">
                  <c:v>37.156391577587399</c:v>
                </c:pt>
                <c:pt idx="2826">
                  <c:v>36.575822959187597</c:v>
                </c:pt>
                <c:pt idx="2827">
                  <c:v>39.768950360386498</c:v>
                </c:pt>
                <c:pt idx="2828">
                  <c:v>34.640594231188302</c:v>
                </c:pt>
                <c:pt idx="2829">
                  <c:v>33.285934121588703</c:v>
                </c:pt>
                <c:pt idx="2830">
                  <c:v>35.221162849588097</c:v>
                </c:pt>
                <c:pt idx="2831">
                  <c:v>33.189172685188801</c:v>
                </c:pt>
                <c:pt idx="2832">
                  <c:v>37.887864548485098</c:v>
                </c:pt>
                <c:pt idx="2833">
                  <c:v>36.438073813211503</c:v>
                </c:pt>
                <c:pt idx="2834">
                  <c:v>33.925103205403801</c:v>
                </c:pt>
                <c:pt idx="2835">
                  <c:v>34.794977646568</c:v>
                </c:pt>
                <c:pt idx="2836">
                  <c:v>34.505019499513203</c:v>
                </c:pt>
                <c:pt idx="2837">
                  <c:v>34.988283077937801</c:v>
                </c:pt>
                <c:pt idx="2838">
                  <c:v>36.5347265288964</c:v>
                </c:pt>
                <c:pt idx="2839">
                  <c:v>35.278241224992499</c:v>
                </c:pt>
                <c:pt idx="2840">
                  <c:v>41.560667744511797</c:v>
                </c:pt>
                <c:pt idx="2841">
                  <c:v>38.177822695539902</c:v>
                </c:pt>
                <c:pt idx="2842">
                  <c:v>35.374893940677403</c:v>
                </c:pt>
                <c:pt idx="2843">
                  <c:v>34.698324930883103</c:v>
                </c:pt>
                <c:pt idx="2844">
                  <c:v>36.438073813211503</c:v>
                </c:pt>
                <c:pt idx="2845">
                  <c:v>34.698324930883103</c:v>
                </c:pt>
                <c:pt idx="2846">
                  <c:v>35.954810234786898</c:v>
                </c:pt>
                <c:pt idx="2847">
                  <c:v>37.114642823005802</c:v>
                </c:pt>
                <c:pt idx="2848">
                  <c:v>35.954810234786898</c:v>
                </c:pt>
                <c:pt idx="2849">
                  <c:v>37.114642823005802</c:v>
                </c:pt>
                <c:pt idx="2850">
                  <c:v>36.5347265288964</c:v>
                </c:pt>
                <c:pt idx="2851">
                  <c:v>39.724266146498401</c:v>
                </c:pt>
                <c:pt idx="2852">
                  <c:v>34.601672215198199</c:v>
                </c:pt>
                <c:pt idx="2853">
                  <c:v>33.248534195609402</c:v>
                </c:pt>
                <c:pt idx="2854">
                  <c:v>35.181588509307602</c:v>
                </c:pt>
                <c:pt idx="2855">
                  <c:v>33.151881479924498</c:v>
                </c:pt>
                <c:pt idx="2856">
                  <c:v>34.3079088431165</c:v>
                </c:pt>
                <c:pt idx="2857">
                  <c:v>32.995106208813603</c:v>
                </c:pt>
                <c:pt idx="2858">
                  <c:v>30.7195816426885</c:v>
                </c:pt>
                <c:pt idx="2859">
                  <c:v>31.507263223270201</c:v>
                </c:pt>
                <c:pt idx="2860">
                  <c:v>31.2447026964096</c:v>
                </c:pt>
                <c:pt idx="2861">
                  <c:v>31.682303574510598</c:v>
                </c:pt>
                <c:pt idx="2862">
                  <c:v>33.082626384433702</c:v>
                </c:pt>
                <c:pt idx="2863">
                  <c:v>31.944864101371198</c:v>
                </c:pt>
                <c:pt idx="2864">
                  <c:v>37.633675516683901</c:v>
                </c:pt>
                <c:pt idx="2865">
                  <c:v>34.570469369977097</c:v>
                </c:pt>
                <c:pt idx="2866">
                  <c:v>32.032384276991401</c:v>
                </c:pt>
                <c:pt idx="2867">
                  <c:v>31.419743047650002</c:v>
                </c:pt>
                <c:pt idx="2868">
                  <c:v>32.995106208813503</c:v>
                </c:pt>
                <c:pt idx="2869">
                  <c:v>31.419743047650002</c:v>
                </c:pt>
                <c:pt idx="2870">
                  <c:v>32.557505330712601</c:v>
                </c:pt>
                <c:pt idx="2871">
                  <c:v>33.607747438154902</c:v>
                </c:pt>
                <c:pt idx="2872">
                  <c:v>32.557505330712601</c:v>
                </c:pt>
                <c:pt idx="2873">
                  <c:v>33.607747438154902</c:v>
                </c:pt>
                <c:pt idx="2874">
                  <c:v>33.082626384433702</c:v>
                </c:pt>
                <c:pt idx="2875">
                  <c:v>35.970792179900201</c:v>
                </c:pt>
                <c:pt idx="2876">
                  <c:v>31.332222872029799</c:v>
                </c:pt>
                <c:pt idx="2877">
                  <c:v>30.1069404133471</c:v>
                </c:pt>
                <c:pt idx="2878">
                  <c:v>31.857343925751</c:v>
                </c:pt>
                <c:pt idx="2879">
                  <c:v>30.019420237726901</c:v>
                </c:pt>
                <c:pt idx="2880">
                  <c:v>42.057376451365002</c:v>
                </c:pt>
                <c:pt idx="2881">
                  <c:v>40.448038066746399</c:v>
                </c:pt>
                <c:pt idx="2882">
                  <c:v>37.658518200074198</c:v>
                </c:pt>
                <c:pt idx="2883">
                  <c:v>38.624121230845397</c:v>
                </c:pt>
                <c:pt idx="2884">
                  <c:v>38.302253553921702</c:v>
                </c:pt>
                <c:pt idx="2885">
                  <c:v>38.838699682127903</c:v>
                </c:pt>
                <c:pt idx="2886">
                  <c:v>40.555327292387602</c:v>
                </c:pt>
                <c:pt idx="2887">
                  <c:v>39.160567359051598</c:v>
                </c:pt>
                <c:pt idx="2888">
                  <c:v>46.134367025731997</c:v>
                </c:pt>
                <c:pt idx="2889">
                  <c:v>42.379244128288697</c:v>
                </c:pt>
                <c:pt idx="2890">
                  <c:v>39.267856584692801</c:v>
                </c:pt>
                <c:pt idx="2891">
                  <c:v>38.516832005204101</c:v>
                </c:pt>
                <c:pt idx="2892">
                  <c:v>40.448038066746399</c:v>
                </c:pt>
                <c:pt idx="2893">
                  <c:v>38.516832005204101</c:v>
                </c:pt>
                <c:pt idx="2894">
                  <c:v>39.911591938540198</c:v>
                </c:pt>
                <c:pt idx="2895">
                  <c:v>41.199062646235099</c:v>
                </c:pt>
                <c:pt idx="2896">
                  <c:v>39.911591938540198</c:v>
                </c:pt>
                <c:pt idx="2897">
                  <c:v>41.199062646235099</c:v>
                </c:pt>
                <c:pt idx="2898">
                  <c:v>40.555327292387602</c:v>
                </c:pt>
                <c:pt idx="2899">
                  <c:v>44.095871738548503</c:v>
                </c:pt>
                <c:pt idx="2900">
                  <c:v>38.409542779562898</c:v>
                </c:pt>
                <c:pt idx="2901">
                  <c:v>36.907493620585598</c:v>
                </c:pt>
                <c:pt idx="2902">
                  <c:v>39.053278133410302</c:v>
                </c:pt>
                <c:pt idx="2903">
                  <c:v>36.800204394944302</c:v>
                </c:pt>
                <c:pt idx="2904">
                  <c:v>42.396548842101701</c:v>
                </c:pt>
                <c:pt idx="2905">
                  <c:v>40.774231922123398</c:v>
                </c:pt>
                <c:pt idx="2906">
                  <c:v>37.962215927494199</c:v>
                </c:pt>
                <c:pt idx="2907">
                  <c:v>38.935606079481197</c:v>
                </c:pt>
                <c:pt idx="2908">
                  <c:v>38.611142695485498</c:v>
                </c:pt>
                <c:pt idx="2909">
                  <c:v>39.151915002145003</c:v>
                </c:pt>
                <c:pt idx="2910">
                  <c:v>40.882386383455199</c:v>
                </c:pt>
                <c:pt idx="2911">
                  <c:v>39.476378386140603</c:v>
                </c:pt>
                <c:pt idx="2912">
                  <c:v>46.506418372713597</c:v>
                </c:pt>
                <c:pt idx="2913">
                  <c:v>42.7210122260974</c:v>
                </c:pt>
                <c:pt idx="2914">
                  <c:v>39.584532847472502</c:v>
                </c:pt>
                <c:pt idx="2915">
                  <c:v>38.827451618149297</c:v>
                </c:pt>
                <c:pt idx="2916">
                  <c:v>40.774231922123398</c:v>
                </c:pt>
                <c:pt idx="2917">
                  <c:v>38.827451618149297</c:v>
                </c:pt>
                <c:pt idx="2918">
                  <c:v>40.2334596154639</c:v>
                </c:pt>
                <c:pt idx="2919">
                  <c:v>41.531313151446597</c:v>
                </c:pt>
                <c:pt idx="2920">
                  <c:v>40.2334596154639</c:v>
                </c:pt>
                <c:pt idx="2921">
                  <c:v>41.531313151446597</c:v>
                </c:pt>
                <c:pt idx="2922">
                  <c:v>40.882386383455199</c:v>
                </c:pt>
                <c:pt idx="2923">
                  <c:v>44.451483607407702</c:v>
                </c:pt>
                <c:pt idx="2924">
                  <c:v>38.719297156817397</c:v>
                </c:pt>
                <c:pt idx="2925">
                  <c:v>37.205134698170902</c:v>
                </c:pt>
                <c:pt idx="2926">
                  <c:v>39.368223924808802</c:v>
                </c:pt>
                <c:pt idx="2927">
                  <c:v>37.096980236839002</c:v>
                </c:pt>
                <c:pt idx="2928">
                  <c:v>42.803555710985897</c:v>
                </c:pt>
                <c:pt idx="2929">
                  <c:v>41.165664548575798</c:v>
                </c:pt>
                <c:pt idx="2930">
                  <c:v>38.326653200398098</c:v>
                </c:pt>
                <c:pt idx="2931">
                  <c:v>39.309387897844204</c:v>
                </c:pt>
                <c:pt idx="2932">
                  <c:v>38.981809665362199</c:v>
                </c:pt>
                <c:pt idx="2933">
                  <c:v>39.527773386165599</c:v>
                </c:pt>
                <c:pt idx="2934">
                  <c:v>41.274857292736399</c:v>
                </c:pt>
                <c:pt idx="2935">
                  <c:v>39.855351618647603</c:v>
                </c:pt>
                <c:pt idx="2936">
                  <c:v>46.952879989091699</c:v>
                </c:pt>
                <c:pt idx="2937">
                  <c:v>43.131133943468001</c:v>
                </c:pt>
                <c:pt idx="2938">
                  <c:v>39.964544362808297</c:v>
                </c:pt>
                <c:pt idx="2939">
                  <c:v>39.200195153683502</c:v>
                </c:pt>
                <c:pt idx="2940">
                  <c:v>41.165664548575698</c:v>
                </c:pt>
                <c:pt idx="2941">
                  <c:v>39.200195153683502</c:v>
                </c:pt>
                <c:pt idx="2942">
                  <c:v>40.619700827772398</c:v>
                </c:pt>
                <c:pt idx="2943">
                  <c:v>41.9300137577005</c:v>
                </c:pt>
                <c:pt idx="2944">
                  <c:v>40.619700827772398</c:v>
                </c:pt>
                <c:pt idx="2945">
                  <c:v>41.9300137577005</c:v>
                </c:pt>
                <c:pt idx="2946">
                  <c:v>41.274857292736399</c:v>
                </c:pt>
                <c:pt idx="2947">
                  <c:v>44.878217850038801</c:v>
                </c:pt>
                <c:pt idx="2948">
                  <c:v>39.091002409522901</c:v>
                </c:pt>
                <c:pt idx="2949">
                  <c:v>37.562303991273403</c:v>
                </c:pt>
                <c:pt idx="2950">
                  <c:v>39.746158874486902</c:v>
                </c:pt>
                <c:pt idx="2951">
                  <c:v>37.453111247112702</c:v>
                </c:pt>
                <c:pt idx="2952">
                  <c:v>41.039859279154498</c:v>
                </c:pt>
                <c:pt idx="2953">
                  <c:v>39.469456500615401</c:v>
                </c:pt>
                <c:pt idx="2954">
                  <c:v>36.7474250178144</c:v>
                </c:pt>
                <c:pt idx="2955">
                  <c:v>37.689666684937798</c:v>
                </c:pt>
                <c:pt idx="2956">
                  <c:v>37.375586129230001</c:v>
                </c:pt>
                <c:pt idx="2957">
                  <c:v>37.899053722076303</c:v>
                </c:pt>
                <c:pt idx="2958">
                  <c:v>39.5741500191847</c:v>
                </c:pt>
                <c:pt idx="2959">
                  <c:v>38.213134277784199</c:v>
                </c:pt>
                <c:pt idx="2960">
                  <c:v>45.0182129847868</c:v>
                </c:pt>
                <c:pt idx="2961">
                  <c:v>41.353939834862302</c:v>
                </c:pt>
                <c:pt idx="2962">
                  <c:v>38.317827796353399</c:v>
                </c:pt>
                <c:pt idx="2963">
                  <c:v>37.584973166368499</c:v>
                </c:pt>
                <c:pt idx="2964">
                  <c:v>39.469456500615401</c:v>
                </c:pt>
                <c:pt idx="2965">
                  <c:v>37.584973166368499</c:v>
                </c:pt>
                <c:pt idx="2966">
                  <c:v>38.945988907769099</c:v>
                </c:pt>
                <c:pt idx="2967">
                  <c:v>40.2023111306003</c:v>
                </c:pt>
                <c:pt idx="2968">
                  <c:v>38.945988907769099</c:v>
                </c:pt>
                <c:pt idx="2969">
                  <c:v>40.2023111306003</c:v>
                </c:pt>
                <c:pt idx="2970">
                  <c:v>39.5741500191847</c:v>
                </c:pt>
                <c:pt idx="2971">
                  <c:v>43.029036131970699</c:v>
                </c:pt>
                <c:pt idx="2972">
                  <c:v>37.4802796477993</c:v>
                </c:pt>
                <c:pt idx="2973">
                  <c:v>36.014570387829501</c:v>
                </c:pt>
                <c:pt idx="2974">
                  <c:v>38.108440759214901</c:v>
                </c:pt>
                <c:pt idx="2975">
                  <c:v>35.909876869260202</c:v>
                </c:pt>
                <c:pt idx="2976">
                  <c:v>43.821072883196301</c:v>
                </c:pt>
                <c:pt idx="2977">
                  <c:v>42.144246114706696</c:v>
                </c:pt>
                <c:pt idx="2978">
                  <c:v>39.237746382658003</c:v>
                </c:pt>
                <c:pt idx="2979">
                  <c:v>40.243842443751802</c:v>
                </c:pt>
                <c:pt idx="2980">
                  <c:v>39.9084770900538</c:v>
                </c:pt>
                <c:pt idx="2981">
                  <c:v>40.467419346217</c:v>
                </c:pt>
                <c:pt idx="2982">
                  <c:v>42.256034565939302</c:v>
                </c:pt>
                <c:pt idx="2983">
                  <c:v>40.802784699915001</c:v>
                </c:pt>
                <c:pt idx="2984">
                  <c:v>48.069034030036804</c:v>
                </c:pt>
                <c:pt idx="2985">
                  <c:v>44.156438236894303</c:v>
                </c:pt>
                <c:pt idx="2986">
                  <c:v>40.9145731511476</c:v>
                </c:pt>
                <c:pt idx="2987">
                  <c:v>40.132053992519097</c:v>
                </c:pt>
                <c:pt idx="2988">
                  <c:v>42.144246114706696</c:v>
                </c:pt>
                <c:pt idx="2989">
                  <c:v>40.132053992519097</c:v>
                </c:pt>
                <c:pt idx="2990">
                  <c:v>41.585303858543497</c:v>
                </c:pt>
                <c:pt idx="2991">
                  <c:v>42.926765273335199</c:v>
                </c:pt>
                <c:pt idx="2992">
                  <c:v>41.585303858543497</c:v>
                </c:pt>
                <c:pt idx="2993">
                  <c:v>42.926765273335199</c:v>
                </c:pt>
                <c:pt idx="2994">
                  <c:v>42.256034565939302</c:v>
                </c:pt>
                <c:pt idx="2995">
                  <c:v>45.945053456616598</c:v>
                </c:pt>
                <c:pt idx="2996">
                  <c:v>40.020265541286498</c:v>
                </c:pt>
                <c:pt idx="2997">
                  <c:v>38.4552272240295</c:v>
                </c:pt>
                <c:pt idx="2998">
                  <c:v>40.690996248682303</c:v>
                </c:pt>
                <c:pt idx="2999">
                  <c:v>38.343438772796802</c:v>
                </c:pt>
                <c:pt idx="3000">
                  <c:v>46.263114096501397</c:v>
                </c:pt>
                <c:pt idx="3001">
                  <c:v>44.492841873421</c:v>
                </c:pt>
                <c:pt idx="3002">
                  <c:v>41.424370020081597</c:v>
                </c:pt>
                <c:pt idx="3003">
                  <c:v>42.4865333539299</c:v>
                </c:pt>
                <c:pt idx="3004">
                  <c:v>42.132478909313797</c:v>
                </c:pt>
                <c:pt idx="3005">
                  <c:v>42.722569650340603</c:v>
                </c:pt>
                <c:pt idx="3006">
                  <c:v>44.610860021626401</c:v>
                </c:pt>
                <c:pt idx="3007">
                  <c:v>43.076624094956699</c:v>
                </c:pt>
                <c:pt idx="3008">
                  <c:v>50.747803728305101</c:v>
                </c:pt>
                <c:pt idx="3009">
                  <c:v>46.617168541117501</c:v>
                </c:pt>
                <c:pt idx="3010">
                  <c:v>43.194642243162001</c:v>
                </c:pt>
                <c:pt idx="3011">
                  <c:v>42.368515205724499</c:v>
                </c:pt>
                <c:pt idx="3012">
                  <c:v>44.492841873421</c:v>
                </c:pt>
                <c:pt idx="3013">
                  <c:v>42.368515205724499</c:v>
                </c:pt>
                <c:pt idx="3014">
                  <c:v>43.902751132394201</c:v>
                </c:pt>
                <c:pt idx="3015">
                  <c:v>45.318968910858501</c:v>
                </c:pt>
                <c:pt idx="3016">
                  <c:v>43.902751132394201</c:v>
                </c:pt>
                <c:pt idx="3017">
                  <c:v>45.318968910858501</c:v>
                </c:pt>
                <c:pt idx="3018">
                  <c:v>44.610860021626401</c:v>
                </c:pt>
                <c:pt idx="3019">
                  <c:v>48.505458912403299</c:v>
                </c:pt>
                <c:pt idx="3020">
                  <c:v>42.250497057519198</c:v>
                </c:pt>
                <c:pt idx="3021">
                  <c:v>40.598242982644102</c:v>
                </c:pt>
                <c:pt idx="3022">
                  <c:v>42.958605946751298</c:v>
                </c:pt>
                <c:pt idx="3023">
                  <c:v>40.480224834438701</c:v>
                </c:pt>
                <c:pt idx="3024">
                  <c:v>46.941458877975002</c:v>
                </c:pt>
                <c:pt idx="3025">
                  <c:v>45.145229584174999</c:v>
                </c:pt>
                <c:pt idx="3026">
                  <c:v>42.0317654749215</c:v>
                </c:pt>
                <c:pt idx="3027">
                  <c:v>43.1095030512016</c:v>
                </c:pt>
                <c:pt idx="3028">
                  <c:v>42.750257192441602</c:v>
                </c:pt>
                <c:pt idx="3029">
                  <c:v>43.349000290374903</c:v>
                </c:pt>
                <c:pt idx="3030">
                  <c:v>45.264978203761601</c:v>
                </c:pt>
                <c:pt idx="3031">
                  <c:v>43.708246149134901</c:v>
                </c:pt>
                <c:pt idx="3032">
                  <c:v>51.491906422268499</c:v>
                </c:pt>
                <c:pt idx="3033">
                  <c:v>47.300704736735099</c:v>
                </c:pt>
                <c:pt idx="3034">
                  <c:v>43.827994768721602</c:v>
                </c:pt>
                <c:pt idx="3035">
                  <c:v>42.989754431614898</c:v>
                </c:pt>
                <c:pt idx="3036">
                  <c:v>45.145229584174999</c:v>
                </c:pt>
                <c:pt idx="3037">
                  <c:v>42.989754431614898</c:v>
                </c:pt>
                <c:pt idx="3038">
                  <c:v>44.546486486241598</c:v>
                </c:pt>
                <c:pt idx="3039">
                  <c:v>45.983469921281703</c:v>
                </c:pt>
                <c:pt idx="3040">
                  <c:v>44.546486486241598</c:v>
                </c:pt>
                <c:pt idx="3041">
                  <c:v>45.983469921281703</c:v>
                </c:pt>
                <c:pt idx="3042">
                  <c:v>45.264978203761601</c:v>
                </c:pt>
                <c:pt idx="3043">
                  <c:v>49.216682650121797</c:v>
                </c:pt>
                <c:pt idx="3044">
                  <c:v>42.870005812028197</c:v>
                </c:pt>
                <c:pt idx="3045">
                  <c:v>41.193525137814802</c:v>
                </c:pt>
                <c:pt idx="3046">
                  <c:v>43.588497529548299</c:v>
                </c:pt>
                <c:pt idx="3047">
                  <c:v>41.0737765182282</c:v>
                </c:pt>
                <c:pt idx="3048">
                  <c:v>58.405485684879402</c:v>
                </c:pt>
                <c:pt idx="3049">
                  <c:v>56.170581895917202</c:v>
                </c:pt>
                <c:pt idx="3050">
                  <c:v>52.296748661716002</c:v>
                </c:pt>
                <c:pt idx="3051">
                  <c:v>53.637690935093303</c:v>
                </c:pt>
                <c:pt idx="3052">
                  <c:v>53.1907101773009</c:v>
                </c:pt>
                <c:pt idx="3053">
                  <c:v>53.935678106954903</c:v>
                </c:pt>
                <c:pt idx="3054">
                  <c:v>56.319575481847998</c:v>
                </c:pt>
                <c:pt idx="3055">
                  <c:v>54.382658864747398</c:v>
                </c:pt>
                <c:pt idx="3056">
                  <c:v>64.067241950250306</c:v>
                </c:pt>
                <c:pt idx="3057">
                  <c:v>58.852466442671798</c:v>
                </c:pt>
                <c:pt idx="3058">
                  <c:v>54.531652450678202</c:v>
                </c:pt>
                <c:pt idx="3059">
                  <c:v>53.4886973491625</c:v>
                </c:pt>
                <c:pt idx="3060">
                  <c:v>56.170581895917103</c:v>
                </c:pt>
                <c:pt idx="3061">
                  <c:v>53.4886973491625</c:v>
                </c:pt>
                <c:pt idx="3062">
                  <c:v>55.4256139662631</c:v>
                </c:pt>
                <c:pt idx="3063">
                  <c:v>57.213536997432897</c:v>
                </c:pt>
                <c:pt idx="3064">
                  <c:v>55.4256139662631</c:v>
                </c:pt>
                <c:pt idx="3065">
                  <c:v>57.213536997432897</c:v>
                </c:pt>
                <c:pt idx="3066">
                  <c:v>56.319575481847998</c:v>
                </c:pt>
                <c:pt idx="3067">
                  <c:v>61.236363817564801</c:v>
                </c:pt>
                <c:pt idx="3068">
                  <c:v>53.339703763231697</c:v>
                </c:pt>
                <c:pt idx="3069">
                  <c:v>51.2537935602003</c:v>
                </c:pt>
                <c:pt idx="3070">
                  <c:v>54.233665278816602</c:v>
                </c:pt>
                <c:pt idx="3071">
                  <c:v>51.104799974269397</c:v>
                </c:pt>
                <c:pt idx="3072">
                  <c:v>60.576188985595003</c:v>
                </c:pt>
                <c:pt idx="3073">
                  <c:v>58.258222570329899</c:v>
                </c:pt>
                <c:pt idx="3074">
                  <c:v>54.240414117203699</c:v>
                </c:pt>
                <c:pt idx="3075">
                  <c:v>55.631193966362702</c:v>
                </c:pt>
                <c:pt idx="3076">
                  <c:v>55.167600683309701</c:v>
                </c:pt>
                <c:pt idx="3077">
                  <c:v>55.940256155064802</c:v>
                </c:pt>
                <c:pt idx="3078">
                  <c:v>58.412753664680899</c:v>
                </c:pt>
                <c:pt idx="3079">
                  <c:v>56.403849438117803</c:v>
                </c:pt>
                <c:pt idx="3080">
                  <c:v>66.448370570933307</c:v>
                </c:pt>
                <c:pt idx="3081">
                  <c:v>61.039782268647997</c:v>
                </c:pt>
                <c:pt idx="3082">
                  <c:v>56.558380532468803</c:v>
                </c:pt>
                <c:pt idx="3083">
                  <c:v>55.476662872011701</c:v>
                </c:pt>
                <c:pt idx="3084">
                  <c:v>58.258222570329899</c:v>
                </c:pt>
                <c:pt idx="3085">
                  <c:v>55.476662872011701</c:v>
                </c:pt>
                <c:pt idx="3086">
                  <c:v>57.485567098574798</c:v>
                </c:pt>
                <c:pt idx="3087">
                  <c:v>59.339940230786901</c:v>
                </c:pt>
                <c:pt idx="3088">
                  <c:v>57.485567098574798</c:v>
                </c:pt>
                <c:pt idx="3089">
                  <c:v>59.339940230786901</c:v>
                </c:pt>
                <c:pt idx="3090">
                  <c:v>58.412753664680899</c:v>
                </c:pt>
                <c:pt idx="3091">
                  <c:v>63.512279778264102</c:v>
                </c:pt>
                <c:pt idx="3092">
                  <c:v>55.322131777660701</c:v>
                </c:pt>
                <c:pt idx="3093">
                  <c:v>53.158696456746597</c:v>
                </c:pt>
                <c:pt idx="3094">
                  <c:v>56.249318343766802</c:v>
                </c:pt>
                <c:pt idx="3095">
                  <c:v>53.004165362395597</c:v>
                </c:pt>
                <c:pt idx="3096">
                  <c:v>61.661540635952797</c:v>
                </c:pt>
                <c:pt idx="3097">
                  <c:v>59.302042907536197</c:v>
                </c:pt>
                <c:pt idx="3098">
                  <c:v>55.212246844947501</c:v>
                </c:pt>
                <c:pt idx="3099">
                  <c:v>56.627945481997401</c:v>
                </c:pt>
                <c:pt idx="3100">
                  <c:v>56.156045936314101</c:v>
                </c:pt>
                <c:pt idx="3101">
                  <c:v>56.942545179119598</c:v>
                </c:pt>
                <c:pt idx="3102">
                  <c:v>59.4593427560973</c:v>
                </c:pt>
                <c:pt idx="3103">
                  <c:v>57.414444724802998</c:v>
                </c:pt>
                <c:pt idx="3104">
                  <c:v>67.638934881274693</c:v>
                </c:pt>
                <c:pt idx="3105">
                  <c:v>62.133440181636097</c:v>
                </c:pt>
                <c:pt idx="3106">
                  <c:v>57.5717445733641</c:v>
                </c:pt>
                <c:pt idx="3107">
                  <c:v>56.470645633436298</c:v>
                </c:pt>
                <c:pt idx="3108">
                  <c:v>59.302042907536197</c:v>
                </c:pt>
                <c:pt idx="3109">
                  <c:v>56.470645633436298</c:v>
                </c:pt>
                <c:pt idx="3110">
                  <c:v>58.5155436647307</c:v>
                </c:pt>
                <c:pt idx="3111">
                  <c:v>60.4031418474639</c:v>
                </c:pt>
                <c:pt idx="3112">
                  <c:v>58.5155436647307</c:v>
                </c:pt>
                <c:pt idx="3113">
                  <c:v>60.4031418474639</c:v>
                </c:pt>
                <c:pt idx="3114">
                  <c:v>59.4593427560973</c:v>
                </c:pt>
                <c:pt idx="3115">
                  <c:v>64.650237758613699</c:v>
                </c:pt>
                <c:pt idx="3116">
                  <c:v>56.313345784875203</c:v>
                </c:pt>
                <c:pt idx="3117">
                  <c:v>54.111147905019799</c:v>
                </c:pt>
                <c:pt idx="3118">
                  <c:v>57.257144876241902</c:v>
                </c:pt>
                <c:pt idx="3119">
                  <c:v>53.953848056458703</c:v>
                </c:pt>
                <c:pt idx="3120">
                  <c:v>63.967912892963099</c:v>
                </c:pt>
                <c:pt idx="3121">
                  <c:v>61.520161124099701</c:v>
                </c:pt>
                <c:pt idx="3122">
                  <c:v>57.277391391403199</c:v>
                </c:pt>
                <c:pt idx="3123">
                  <c:v>58.746042452721198</c:v>
                </c:pt>
                <c:pt idx="3124">
                  <c:v>58.256492098948499</c:v>
                </c:pt>
                <c:pt idx="3125">
                  <c:v>59.072409355236303</c:v>
                </c:pt>
                <c:pt idx="3126">
                  <c:v>61.683344575357303</c:v>
                </c:pt>
                <c:pt idx="3127">
                  <c:v>59.561959709009002</c:v>
                </c:pt>
                <c:pt idx="3128">
                  <c:v>70.168884040750299</c:v>
                </c:pt>
                <c:pt idx="3129">
                  <c:v>64.457463246735799</c:v>
                </c:pt>
                <c:pt idx="3130">
                  <c:v>59.725143160266597</c:v>
                </c:pt>
                <c:pt idx="3131">
                  <c:v>58.582859001463603</c:v>
                </c:pt>
                <c:pt idx="3132">
                  <c:v>61.520161124099701</c:v>
                </c:pt>
                <c:pt idx="3133">
                  <c:v>58.582859001463603</c:v>
                </c:pt>
                <c:pt idx="3134">
                  <c:v>60.704243867811897</c:v>
                </c:pt>
                <c:pt idx="3135">
                  <c:v>62.662445282902603</c:v>
                </c:pt>
                <c:pt idx="3136">
                  <c:v>60.704243867811897</c:v>
                </c:pt>
                <c:pt idx="3137">
                  <c:v>62.662445282902603</c:v>
                </c:pt>
                <c:pt idx="3138">
                  <c:v>61.683344575357303</c:v>
                </c:pt>
                <c:pt idx="3139">
                  <c:v>67.068398466856706</c:v>
                </c:pt>
                <c:pt idx="3140">
                  <c:v>58.419675550206101</c:v>
                </c:pt>
                <c:pt idx="3141">
                  <c:v>56.135107232600298</c:v>
                </c:pt>
                <c:pt idx="3142">
                  <c:v>59.3987762577515</c:v>
                </c:pt>
                <c:pt idx="3143">
                  <c:v>55.971923781342703</c:v>
                </c:pt>
                <c:pt idx="3144">
                  <c:v>51.2150310012589</c:v>
                </c:pt>
                <c:pt idx="3145">
                  <c:v>49.255272161925099</c:v>
                </c:pt>
                <c:pt idx="3146">
                  <c:v>45.858356840413002</c:v>
                </c:pt>
                <c:pt idx="3147">
                  <c:v>47.034212144013303</c:v>
                </c:pt>
                <c:pt idx="3148">
                  <c:v>46.642260376146503</c:v>
                </c:pt>
                <c:pt idx="3149">
                  <c:v>47.295513322591098</c:v>
                </c:pt>
                <c:pt idx="3150">
                  <c:v>49.385922751213997</c:v>
                </c:pt>
                <c:pt idx="3151">
                  <c:v>47.687465090457898</c:v>
                </c:pt>
                <c:pt idx="3152">
                  <c:v>56.179753394238098</c:v>
                </c:pt>
                <c:pt idx="3153">
                  <c:v>51.6069827691257</c:v>
                </c:pt>
                <c:pt idx="3154">
                  <c:v>47.818115679746803</c:v>
                </c:pt>
                <c:pt idx="3155">
                  <c:v>46.903561554724398</c:v>
                </c:pt>
                <c:pt idx="3156">
                  <c:v>49.255272161924999</c:v>
                </c:pt>
                <c:pt idx="3157">
                  <c:v>46.903561554724398</c:v>
                </c:pt>
                <c:pt idx="3158">
                  <c:v>48.602019215480396</c:v>
                </c:pt>
                <c:pt idx="3159">
                  <c:v>50.169826286947497</c:v>
                </c:pt>
                <c:pt idx="3160">
                  <c:v>48.602019215480396</c:v>
                </c:pt>
                <c:pt idx="3161">
                  <c:v>50.169826286947497</c:v>
                </c:pt>
                <c:pt idx="3162">
                  <c:v>49.385922751213997</c:v>
                </c:pt>
                <c:pt idx="3163">
                  <c:v>53.697392197748499</c:v>
                </c:pt>
                <c:pt idx="3164">
                  <c:v>46.7729109654354</c:v>
                </c:pt>
                <c:pt idx="3165">
                  <c:v>44.943802715390497</c:v>
                </c:pt>
                <c:pt idx="3166">
                  <c:v>47.556814501169001</c:v>
                </c:pt>
                <c:pt idx="3167">
                  <c:v>44.8131521261015</c:v>
                </c:pt>
                <c:pt idx="3168">
                  <c:v>57.523637468963599</c:v>
                </c:pt>
                <c:pt idx="3169">
                  <c:v>55.322477871936997</c:v>
                </c:pt>
                <c:pt idx="3170">
                  <c:v>51.5071345704241</c:v>
                </c:pt>
                <c:pt idx="3171">
                  <c:v>52.827830328640097</c:v>
                </c:pt>
                <c:pt idx="3172">
                  <c:v>52.387598409234698</c:v>
                </c:pt>
                <c:pt idx="3173">
                  <c:v>53.121318274910301</c:v>
                </c:pt>
                <c:pt idx="3174">
                  <c:v>55.469221845072099</c:v>
                </c:pt>
                <c:pt idx="3175">
                  <c:v>53.5615501943156</c:v>
                </c:pt>
                <c:pt idx="3176">
                  <c:v>63.099908448097899</c:v>
                </c:pt>
                <c:pt idx="3177">
                  <c:v>57.963869388368998</c:v>
                </c:pt>
                <c:pt idx="3178">
                  <c:v>53.708294167450703</c:v>
                </c:pt>
                <c:pt idx="3179">
                  <c:v>52.681086355505002</c:v>
                </c:pt>
                <c:pt idx="3180">
                  <c:v>55.322477871936997</c:v>
                </c:pt>
                <c:pt idx="3181">
                  <c:v>52.681086355505002</c:v>
                </c:pt>
                <c:pt idx="3182">
                  <c:v>54.588758006261401</c:v>
                </c:pt>
                <c:pt idx="3183">
                  <c:v>56.349685683882797</c:v>
                </c:pt>
                <c:pt idx="3184">
                  <c:v>54.588758006261401</c:v>
                </c:pt>
                <c:pt idx="3185">
                  <c:v>56.349685683882797</c:v>
                </c:pt>
                <c:pt idx="3186">
                  <c:v>55.469221845072099</c:v>
                </c:pt>
                <c:pt idx="3187">
                  <c:v>60.311772958530803</c:v>
                </c:pt>
                <c:pt idx="3188">
                  <c:v>52.5343423823699</c:v>
                </c:pt>
                <c:pt idx="3189">
                  <c:v>50.4799267584783</c:v>
                </c:pt>
                <c:pt idx="3190">
                  <c:v>53.414806221180498</c:v>
                </c:pt>
                <c:pt idx="3191">
                  <c:v>50.333182785343197</c:v>
                </c:pt>
                <c:pt idx="3192">
                  <c:v>58.1341477722899</c:v>
                </c:pt>
                <c:pt idx="3193">
                  <c:v>55.909626811615603</c:v>
                </c:pt>
                <c:pt idx="3194">
                  <c:v>52.053790479779998</c:v>
                </c:pt>
                <c:pt idx="3195">
                  <c:v>53.388503056184597</c:v>
                </c:pt>
                <c:pt idx="3196">
                  <c:v>52.943598864049697</c:v>
                </c:pt>
                <c:pt idx="3197">
                  <c:v>53.685105850941198</c:v>
                </c:pt>
                <c:pt idx="3198">
                  <c:v>56.0579282089938</c:v>
                </c:pt>
                <c:pt idx="3199">
                  <c:v>54.130010043076098</c:v>
                </c:pt>
                <c:pt idx="3200">
                  <c:v>63.769600872664903</c:v>
                </c:pt>
                <c:pt idx="3201">
                  <c:v>58.579051964424799</c:v>
                </c:pt>
                <c:pt idx="3202">
                  <c:v>54.278311440454402</c:v>
                </c:pt>
                <c:pt idx="3203">
                  <c:v>53.240201658806299</c:v>
                </c:pt>
                <c:pt idx="3204">
                  <c:v>55.909626811615503</c:v>
                </c:pt>
                <c:pt idx="3205">
                  <c:v>53.240201658806299</c:v>
                </c:pt>
                <c:pt idx="3206">
                  <c:v>55.168119824724101</c:v>
                </c:pt>
                <c:pt idx="3207">
                  <c:v>56.947736593263599</c:v>
                </c:pt>
                <c:pt idx="3208">
                  <c:v>55.168119824724101</c:v>
                </c:pt>
                <c:pt idx="3209">
                  <c:v>56.947736593263599</c:v>
                </c:pt>
                <c:pt idx="3210">
                  <c:v>56.0579282089938</c:v>
                </c:pt>
                <c:pt idx="3211">
                  <c:v>60.951874322477401</c:v>
                </c:pt>
                <c:pt idx="3212">
                  <c:v>53.091900261428002</c:v>
                </c:pt>
                <c:pt idx="3213">
                  <c:v>51.015680698132002</c:v>
                </c:pt>
                <c:pt idx="3214">
                  <c:v>53.9817086456978</c:v>
                </c:pt>
                <c:pt idx="3215">
                  <c:v>50.867379300753697</c:v>
                </c:pt>
                <c:pt idx="3216">
                  <c:v>53.996244605300802</c:v>
                </c:pt>
                <c:pt idx="3217">
                  <c:v>51.930061776016302</c:v>
                </c:pt>
                <c:pt idx="3218">
                  <c:v>48.348678205256597</c:v>
                </c:pt>
                <c:pt idx="3219">
                  <c:v>49.588387902827201</c:v>
                </c:pt>
                <c:pt idx="3220">
                  <c:v>49.175151336970302</c:v>
                </c:pt>
                <c:pt idx="3221">
                  <c:v>49.863878946731802</c:v>
                </c:pt>
                <c:pt idx="3222">
                  <c:v>52.067807297968599</c:v>
                </c:pt>
                <c:pt idx="3223">
                  <c:v>50.277115512588701</c:v>
                </c:pt>
                <c:pt idx="3224">
                  <c:v>59.230574439488102</c:v>
                </c:pt>
                <c:pt idx="3225">
                  <c:v>54.409481171157701</c:v>
                </c:pt>
                <c:pt idx="3226">
                  <c:v>50.414861034540998</c:v>
                </c:pt>
                <c:pt idx="3227">
                  <c:v>49.450642380874903</c:v>
                </c:pt>
                <c:pt idx="3228">
                  <c:v>51.930061776016302</c:v>
                </c:pt>
                <c:pt idx="3229">
                  <c:v>49.450642380874903</c:v>
                </c:pt>
                <c:pt idx="3230">
                  <c:v>51.241334166254802</c:v>
                </c:pt>
                <c:pt idx="3231">
                  <c:v>52.894280429682397</c:v>
                </c:pt>
                <c:pt idx="3232">
                  <c:v>51.241334166254802</c:v>
                </c:pt>
                <c:pt idx="3233">
                  <c:v>52.894280429682397</c:v>
                </c:pt>
                <c:pt idx="3234">
                  <c:v>52.067807297968599</c:v>
                </c:pt>
                <c:pt idx="3235">
                  <c:v>56.613409522394399</c:v>
                </c:pt>
                <c:pt idx="3236">
                  <c:v>49.312896858922599</c:v>
                </c:pt>
                <c:pt idx="3237">
                  <c:v>47.384459551590503</c:v>
                </c:pt>
                <c:pt idx="3238">
                  <c:v>50.139369990636403</c:v>
                </c:pt>
                <c:pt idx="3239">
                  <c:v>47.246714029638198</c:v>
                </c:pt>
                <c:pt idx="3240">
                  <c:v>59.151664944500403</c:v>
                </c:pt>
                <c:pt idx="3241">
                  <c:v>56.888208377746501</c:v>
                </c:pt>
                <c:pt idx="3242">
                  <c:v>52.964883662039902</c:v>
                </c:pt>
                <c:pt idx="3243">
                  <c:v>54.322957602092202</c:v>
                </c:pt>
                <c:pt idx="3244">
                  <c:v>53.870266288741398</c:v>
                </c:pt>
                <c:pt idx="3245">
                  <c:v>54.624751810992699</c:v>
                </c:pt>
                <c:pt idx="3246">
                  <c:v>57.039105482196803</c:v>
                </c:pt>
                <c:pt idx="3247">
                  <c:v>55.077443124343397</c:v>
                </c:pt>
                <c:pt idx="3248">
                  <c:v>64.8857549136101</c:v>
                </c:pt>
                <c:pt idx="3249">
                  <c:v>59.604356257851101</c:v>
                </c:pt>
                <c:pt idx="3250">
                  <c:v>55.228340228793698</c:v>
                </c:pt>
                <c:pt idx="3251">
                  <c:v>54.172060497641901</c:v>
                </c:pt>
                <c:pt idx="3252">
                  <c:v>56.888208377746501</c:v>
                </c:pt>
                <c:pt idx="3253">
                  <c:v>54.172060497641901</c:v>
                </c:pt>
                <c:pt idx="3254">
                  <c:v>56.133722855495201</c:v>
                </c:pt>
                <c:pt idx="3255">
                  <c:v>57.944488108898298</c:v>
                </c:pt>
                <c:pt idx="3256">
                  <c:v>56.133722855495201</c:v>
                </c:pt>
                <c:pt idx="3257">
                  <c:v>57.944488108898298</c:v>
                </c:pt>
                <c:pt idx="3258">
                  <c:v>57.039105482196803</c:v>
                </c:pt>
                <c:pt idx="3259">
                  <c:v>62.018709929055198</c:v>
                </c:pt>
                <c:pt idx="3260">
                  <c:v>54.021163393191699</c:v>
                </c:pt>
                <c:pt idx="3261">
                  <c:v>51.908603930888098</c:v>
                </c:pt>
                <c:pt idx="3262">
                  <c:v>54.926546019893202</c:v>
                </c:pt>
                <c:pt idx="3263">
                  <c:v>51.757706826437797</c:v>
                </c:pt>
                <c:pt idx="3264">
                  <c:v>63.832243936668398</c:v>
                </c:pt>
                <c:pt idx="3265">
                  <c:v>61.389683581949001</c:v>
                </c:pt>
                <c:pt idx="3266">
                  <c:v>57.155912300435197</c:v>
                </c:pt>
                <c:pt idx="3267">
                  <c:v>58.621448513266898</c:v>
                </c:pt>
                <c:pt idx="3268">
                  <c:v>58.132936442323</c:v>
                </c:pt>
                <c:pt idx="3269">
                  <c:v>58.947123227229497</c:v>
                </c:pt>
                <c:pt idx="3270">
                  <c:v>61.552520938930201</c:v>
                </c:pt>
                <c:pt idx="3271">
                  <c:v>59.435635298173402</c:v>
                </c:pt>
                <c:pt idx="3272">
                  <c:v>70.020063501957694</c:v>
                </c:pt>
                <c:pt idx="3273">
                  <c:v>64.320756007612303</c:v>
                </c:pt>
                <c:pt idx="3274">
                  <c:v>59.598472655154701</c:v>
                </c:pt>
                <c:pt idx="3275">
                  <c:v>58.458611156285599</c:v>
                </c:pt>
                <c:pt idx="3276">
                  <c:v>61.389683581948901</c:v>
                </c:pt>
                <c:pt idx="3277">
                  <c:v>58.458611156285599</c:v>
                </c:pt>
                <c:pt idx="3278">
                  <c:v>60.575496797042398</c:v>
                </c:pt>
                <c:pt idx="3279">
                  <c:v>62.529545080817996</c:v>
                </c:pt>
                <c:pt idx="3280">
                  <c:v>60.575496797042398</c:v>
                </c:pt>
                <c:pt idx="3281">
                  <c:v>62.529545080817996</c:v>
                </c:pt>
                <c:pt idx="3282">
                  <c:v>61.552520938930201</c:v>
                </c:pt>
                <c:pt idx="3283">
                  <c:v>66.926153719313007</c:v>
                </c:pt>
                <c:pt idx="3284">
                  <c:v>58.2957737993043</c:v>
                </c:pt>
                <c:pt idx="3285">
                  <c:v>56.016050801566102</c:v>
                </c:pt>
                <c:pt idx="3286">
                  <c:v>59.272797941192103</c:v>
                </c:pt>
                <c:pt idx="3287">
                  <c:v>55.853213444584803</c:v>
                </c:pt>
                <c:pt idx="3288">
                  <c:v>89.677180110813595</c:v>
                </c:pt>
                <c:pt idx="3289">
                  <c:v>86.245655361675404</c:v>
                </c:pt>
                <c:pt idx="3290">
                  <c:v>80.297679129835601</c:v>
                </c:pt>
                <c:pt idx="3291">
                  <c:v>82.356593979318603</c:v>
                </c:pt>
                <c:pt idx="3292">
                  <c:v>81.670289029491002</c:v>
                </c:pt>
                <c:pt idx="3293">
                  <c:v>82.814130612536999</c:v>
                </c:pt>
                <c:pt idx="3294">
                  <c:v>86.474423678284495</c:v>
                </c:pt>
                <c:pt idx="3295">
                  <c:v>83.5004355623647</c:v>
                </c:pt>
                <c:pt idx="3296">
                  <c:v>98.370376141963902</c:v>
                </c:pt>
                <c:pt idx="3297">
                  <c:v>90.363485060641295</c:v>
                </c:pt>
                <c:pt idx="3298">
                  <c:v>83.729203878973905</c:v>
                </c:pt>
                <c:pt idx="3299">
                  <c:v>82.127825662709398</c:v>
                </c:pt>
                <c:pt idx="3300">
                  <c:v>86.245655361675304</c:v>
                </c:pt>
                <c:pt idx="3301">
                  <c:v>82.127825662709398</c:v>
                </c:pt>
                <c:pt idx="3302">
                  <c:v>85.101813778629193</c:v>
                </c:pt>
                <c:pt idx="3303">
                  <c:v>87.847033577939897</c:v>
                </c:pt>
                <c:pt idx="3304">
                  <c:v>85.101813778629193</c:v>
                </c:pt>
                <c:pt idx="3305">
                  <c:v>87.847033577939897</c:v>
                </c:pt>
                <c:pt idx="3306">
                  <c:v>86.474423678284495</c:v>
                </c:pt>
                <c:pt idx="3307">
                  <c:v>94.023778126388706</c:v>
                </c:pt>
                <c:pt idx="3308">
                  <c:v>81.899057346100193</c:v>
                </c:pt>
                <c:pt idx="3309">
                  <c:v>78.696300913571093</c:v>
                </c:pt>
                <c:pt idx="3310">
                  <c:v>83.271667245755495</c:v>
                </c:pt>
                <c:pt idx="3311">
                  <c:v>78.467532596961902</c:v>
                </c:pt>
                <c:pt idx="3312">
                  <c:v>89.745014588960899</c:v>
                </c:pt>
                <c:pt idx="3313">
                  <c:v>86.310894132750803</c:v>
                </c:pt>
                <c:pt idx="3314">
                  <c:v>80.358418675319598</c:v>
                </c:pt>
                <c:pt idx="3315">
                  <c:v>82.418890949045803</c:v>
                </c:pt>
                <c:pt idx="3316">
                  <c:v>81.732066857803702</c:v>
                </c:pt>
                <c:pt idx="3317">
                  <c:v>82.876773676540495</c:v>
                </c:pt>
                <c:pt idx="3318">
                  <c:v>86.5398354964981</c:v>
                </c:pt>
                <c:pt idx="3319">
                  <c:v>83.563597767782497</c:v>
                </c:pt>
                <c:pt idx="3320">
                  <c:v>98.444786411360198</c:v>
                </c:pt>
                <c:pt idx="3321">
                  <c:v>90.431838680203001</c:v>
                </c:pt>
                <c:pt idx="3322">
                  <c:v>83.792539131529907</c:v>
                </c:pt>
                <c:pt idx="3323">
                  <c:v>82.189949585298393</c:v>
                </c:pt>
                <c:pt idx="3324">
                  <c:v>86.310894132750704</c:v>
                </c:pt>
                <c:pt idx="3325">
                  <c:v>82.189949585298393</c:v>
                </c:pt>
                <c:pt idx="3326">
                  <c:v>85.166187314013996</c:v>
                </c:pt>
                <c:pt idx="3327">
                  <c:v>87.913483678982203</c:v>
                </c:pt>
                <c:pt idx="3328">
                  <c:v>85.166187314013996</c:v>
                </c:pt>
                <c:pt idx="3329">
                  <c:v>87.913483678982203</c:v>
                </c:pt>
                <c:pt idx="3330">
                  <c:v>86.5398354964981</c:v>
                </c:pt>
                <c:pt idx="3331">
                  <c:v>94.094900500160605</c:v>
                </c:pt>
                <c:pt idx="3332">
                  <c:v>81.961008221551097</c:v>
                </c:pt>
                <c:pt idx="3333">
                  <c:v>78.755829129088198</c:v>
                </c:pt>
                <c:pt idx="3334">
                  <c:v>83.334656404035201</c:v>
                </c:pt>
                <c:pt idx="3335">
                  <c:v>78.526887765340803</c:v>
                </c:pt>
                <c:pt idx="3336">
                  <c:v>93.8150832778027</c:v>
                </c:pt>
                <c:pt idx="3337">
                  <c:v>90.225220397274597</c:v>
                </c:pt>
                <c:pt idx="3338">
                  <c:v>84.002791404359101</c:v>
                </c:pt>
                <c:pt idx="3339">
                  <c:v>86.156709132675999</c:v>
                </c:pt>
                <c:pt idx="3340">
                  <c:v>85.438736556570305</c:v>
                </c:pt>
                <c:pt idx="3341">
                  <c:v>86.635357516746396</c:v>
                </c:pt>
                <c:pt idx="3342">
                  <c:v>90.464544589309796</c:v>
                </c:pt>
                <c:pt idx="3343">
                  <c:v>87.353330092852005</c:v>
                </c:pt>
                <c:pt idx="3344">
                  <c:v>102.909402575141</c:v>
                </c:pt>
                <c:pt idx="3345">
                  <c:v>94.533055853908394</c:v>
                </c:pt>
                <c:pt idx="3346">
                  <c:v>87.592654284887303</c:v>
                </c:pt>
                <c:pt idx="3347">
                  <c:v>85.917384940640801</c:v>
                </c:pt>
                <c:pt idx="3348">
                  <c:v>90.225220397274597</c:v>
                </c:pt>
                <c:pt idx="3349">
                  <c:v>85.917384940640801</c:v>
                </c:pt>
                <c:pt idx="3350">
                  <c:v>89.028599437098507</c:v>
                </c:pt>
                <c:pt idx="3351">
                  <c:v>91.900489741521</c:v>
                </c:pt>
                <c:pt idx="3352">
                  <c:v>89.028599437098507</c:v>
                </c:pt>
                <c:pt idx="3353">
                  <c:v>91.900489741521</c:v>
                </c:pt>
                <c:pt idx="3354">
                  <c:v>90.464544589309796</c:v>
                </c:pt>
                <c:pt idx="3355">
                  <c:v>98.362242926471694</c:v>
                </c:pt>
                <c:pt idx="3356">
                  <c:v>85.678060748605603</c:v>
                </c:pt>
                <c:pt idx="3357">
                  <c:v>82.327522060112599</c:v>
                </c:pt>
                <c:pt idx="3358">
                  <c:v>87.114005900816807</c:v>
                </c:pt>
                <c:pt idx="3359">
                  <c:v>82.088197868077401</c:v>
                </c:pt>
                <c:pt idx="3360">
                  <c:v>97.4103106196129</c:v>
                </c:pt>
                <c:pt idx="3361">
                  <c:v>93.682875264270706</c:v>
                </c:pt>
                <c:pt idx="3362">
                  <c:v>87.221987315010594</c:v>
                </c:pt>
                <c:pt idx="3363">
                  <c:v>89.458448528215996</c:v>
                </c:pt>
                <c:pt idx="3364">
                  <c:v>88.7129614571475</c:v>
                </c:pt>
                <c:pt idx="3365">
                  <c:v>89.955439908928298</c:v>
                </c:pt>
                <c:pt idx="3366">
                  <c:v>93.9313709546268</c:v>
                </c:pt>
                <c:pt idx="3367">
                  <c:v>90.700926979996794</c:v>
                </c:pt>
                <c:pt idx="3368">
                  <c:v>106.853146853147</c:v>
                </c:pt>
                <c:pt idx="3369">
                  <c:v>98.155797690681396</c:v>
                </c:pt>
                <c:pt idx="3370">
                  <c:v>90.949422670352902</c:v>
                </c:pt>
                <c:pt idx="3371">
                  <c:v>89.209952837859802</c:v>
                </c:pt>
                <c:pt idx="3372">
                  <c:v>93.682875264270606</c:v>
                </c:pt>
                <c:pt idx="3373">
                  <c:v>89.209952837859802</c:v>
                </c:pt>
                <c:pt idx="3374">
                  <c:v>92.440396812489894</c:v>
                </c:pt>
                <c:pt idx="3375">
                  <c:v>95.422345096763706</c:v>
                </c:pt>
                <c:pt idx="3376">
                  <c:v>92.440396812489894</c:v>
                </c:pt>
                <c:pt idx="3377">
                  <c:v>95.422345096763706</c:v>
                </c:pt>
                <c:pt idx="3378">
                  <c:v>93.9313709546268</c:v>
                </c:pt>
                <c:pt idx="3379">
                  <c:v>102.13172873638</c:v>
                </c:pt>
                <c:pt idx="3380">
                  <c:v>88.961457147503694</c:v>
                </c:pt>
                <c:pt idx="3381">
                  <c:v>85.482517482517494</c:v>
                </c:pt>
                <c:pt idx="3382">
                  <c:v>90.4524312896406</c:v>
                </c:pt>
                <c:pt idx="3383">
                  <c:v>85.2340217921613</c:v>
                </c:pt>
                <c:pt idx="3384">
                  <c:v>93.068904018181698</c:v>
                </c:pt>
                <c:pt idx="3385">
                  <c:v>89.507593915445199</c:v>
                </c:pt>
                <c:pt idx="3386">
                  <c:v>83.334656404035201</c:v>
                </c:pt>
                <c:pt idx="3387">
                  <c:v>85.4714424656771</c:v>
                </c:pt>
                <c:pt idx="3388">
                  <c:v>84.7591804451298</c:v>
                </c:pt>
                <c:pt idx="3389">
                  <c:v>85.9462838127086</c:v>
                </c:pt>
                <c:pt idx="3390">
                  <c:v>89.745014588960998</c:v>
                </c:pt>
                <c:pt idx="3391">
                  <c:v>86.658545833255999</c:v>
                </c:pt>
                <c:pt idx="3392">
                  <c:v>102.09088961178099</c:v>
                </c:pt>
                <c:pt idx="3393">
                  <c:v>93.781166038728998</c:v>
                </c:pt>
                <c:pt idx="3394">
                  <c:v>86.8959665067717</c:v>
                </c:pt>
                <c:pt idx="3395">
                  <c:v>85.2340217921613</c:v>
                </c:pt>
                <c:pt idx="3396">
                  <c:v>89.507593915445199</c:v>
                </c:pt>
                <c:pt idx="3397">
                  <c:v>85.2340217921613</c:v>
                </c:pt>
                <c:pt idx="3398">
                  <c:v>88.320490547866299</c:v>
                </c:pt>
                <c:pt idx="3399">
                  <c:v>91.169538630055598</c:v>
                </c:pt>
                <c:pt idx="3400">
                  <c:v>88.320490547866299</c:v>
                </c:pt>
                <c:pt idx="3401">
                  <c:v>91.169538630055598</c:v>
                </c:pt>
                <c:pt idx="3402">
                  <c:v>89.745014588960998</c:v>
                </c:pt>
                <c:pt idx="3403">
                  <c:v>97.579896814981396</c:v>
                </c:pt>
                <c:pt idx="3404">
                  <c:v>84.9966011186456</c:v>
                </c:pt>
                <c:pt idx="3405">
                  <c:v>81.672711689424801</c:v>
                </c:pt>
                <c:pt idx="3406">
                  <c:v>86.4211251597402</c:v>
                </c:pt>
                <c:pt idx="3407">
                  <c:v>81.435291015909002</c:v>
                </c:pt>
                <c:pt idx="3408">
                  <c:v>82.351056470898399</c:v>
                </c:pt>
                <c:pt idx="3409">
                  <c:v>79.199868085532401</c:v>
                </c:pt>
                <c:pt idx="3410">
                  <c:v>73.737808217564705</c:v>
                </c:pt>
                <c:pt idx="3411">
                  <c:v>75.628521248784295</c:v>
                </c:pt>
                <c:pt idx="3412">
                  <c:v>74.998283571711099</c:v>
                </c:pt>
                <c:pt idx="3413">
                  <c:v>76.048679700166403</c:v>
                </c:pt>
                <c:pt idx="3414">
                  <c:v>79.409947311223505</c:v>
                </c:pt>
                <c:pt idx="3415">
                  <c:v>76.6789173772396</c:v>
                </c:pt>
                <c:pt idx="3416">
                  <c:v>90.334067047158996</c:v>
                </c:pt>
                <c:pt idx="3417">
                  <c:v>82.981294147971596</c:v>
                </c:pt>
                <c:pt idx="3418">
                  <c:v>76.888996602930703</c:v>
                </c:pt>
                <c:pt idx="3419">
                  <c:v>75.418442023093206</c:v>
                </c:pt>
                <c:pt idx="3420">
                  <c:v>79.199868085532401</c:v>
                </c:pt>
                <c:pt idx="3421">
                  <c:v>75.418442023093206</c:v>
                </c:pt>
                <c:pt idx="3422">
                  <c:v>78.149471957077097</c:v>
                </c:pt>
                <c:pt idx="3423">
                  <c:v>80.670422665369898</c:v>
                </c:pt>
                <c:pt idx="3424">
                  <c:v>78.149471957077097</c:v>
                </c:pt>
                <c:pt idx="3425">
                  <c:v>80.670422665369898</c:v>
                </c:pt>
                <c:pt idx="3426">
                  <c:v>79.409947311223505</c:v>
                </c:pt>
                <c:pt idx="3427">
                  <c:v>86.342561759028698</c:v>
                </c:pt>
                <c:pt idx="3428">
                  <c:v>75.208362797402103</c:v>
                </c:pt>
                <c:pt idx="3429">
                  <c:v>72.267253637727194</c:v>
                </c:pt>
                <c:pt idx="3430">
                  <c:v>76.468838151548496</c:v>
                </c:pt>
                <c:pt idx="3431">
                  <c:v>72.057174412036105</c:v>
                </c:pt>
                <c:pt idx="3432">
                  <c:v>79.5020083887092</c:v>
                </c:pt>
                <c:pt idx="3433">
                  <c:v>76.459839700365805</c:v>
                </c:pt>
                <c:pt idx="3434">
                  <c:v>71.186747307237098</c:v>
                </c:pt>
                <c:pt idx="3435">
                  <c:v>73.012048520243098</c:v>
                </c:pt>
                <c:pt idx="3436">
                  <c:v>72.403614782574394</c:v>
                </c:pt>
                <c:pt idx="3437">
                  <c:v>73.417671012022296</c:v>
                </c:pt>
                <c:pt idx="3438">
                  <c:v>76.662650946255297</c:v>
                </c:pt>
                <c:pt idx="3439">
                  <c:v>74.026104749690901</c:v>
                </c:pt>
                <c:pt idx="3440">
                  <c:v>87.208835732512597</c:v>
                </c:pt>
                <c:pt idx="3441">
                  <c:v>80.110442126377905</c:v>
                </c:pt>
                <c:pt idx="3442">
                  <c:v>74.228915995580493</c:v>
                </c:pt>
                <c:pt idx="3443">
                  <c:v>72.809237274353606</c:v>
                </c:pt>
                <c:pt idx="3444">
                  <c:v>76.459839700365706</c:v>
                </c:pt>
                <c:pt idx="3445">
                  <c:v>72.809237274353606</c:v>
                </c:pt>
                <c:pt idx="3446">
                  <c:v>75.445783470917902</c:v>
                </c:pt>
                <c:pt idx="3447">
                  <c:v>77.879518421592707</c:v>
                </c:pt>
                <c:pt idx="3448">
                  <c:v>75.445783470917902</c:v>
                </c:pt>
                <c:pt idx="3449">
                  <c:v>77.879518421592707</c:v>
                </c:pt>
                <c:pt idx="3450">
                  <c:v>76.662650946255297</c:v>
                </c:pt>
                <c:pt idx="3451">
                  <c:v>83.355422060610906</c:v>
                </c:pt>
                <c:pt idx="3452">
                  <c:v>72.606426028464</c:v>
                </c:pt>
                <c:pt idx="3453">
                  <c:v>69.767068586010097</c:v>
                </c:pt>
                <c:pt idx="3454">
                  <c:v>73.823293503801395</c:v>
                </c:pt>
                <c:pt idx="3455">
                  <c:v>69.564257340120506</c:v>
                </c:pt>
                <c:pt idx="3456">
                  <c:v>70.480022795109903</c:v>
                </c:pt>
                <c:pt idx="3457">
                  <c:v>67.783083147337905</c:v>
                </c:pt>
                <c:pt idx="3458">
                  <c:v>63.108387757866304</c:v>
                </c:pt>
                <c:pt idx="3459">
                  <c:v>64.726551546529507</c:v>
                </c:pt>
                <c:pt idx="3460">
                  <c:v>64.187163616975099</c:v>
                </c:pt>
                <c:pt idx="3461">
                  <c:v>65.086143499565793</c:v>
                </c:pt>
                <c:pt idx="3462">
                  <c:v>67.962879123855998</c:v>
                </c:pt>
                <c:pt idx="3463">
                  <c:v>65.625531429120201</c:v>
                </c:pt>
                <c:pt idx="3464">
                  <c:v>77.312269902799201</c:v>
                </c:pt>
                <c:pt idx="3465">
                  <c:v>71.019410724664297</c:v>
                </c:pt>
                <c:pt idx="3466">
                  <c:v>65.805327405638394</c:v>
                </c:pt>
                <c:pt idx="3467">
                  <c:v>64.546755570011399</c:v>
                </c:pt>
                <c:pt idx="3468">
                  <c:v>67.783083147337905</c:v>
                </c:pt>
                <c:pt idx="3469">
                  <c:v>64.546755570011399</c:v>
                </c:pt>
                <c:pt idx="3470">
                  <c:v>66.884103264747196</c:v>
                </c:pt>
                <c:pt idx="3471">
                  <c:v>69.041654982964801</c:v>
                </c:pt>
                <c:pt idx="3472">
                  <c:v>66.884103264747196</c:v>
                </c:pt>
                <c:pt idx="3473">
                  <c:v>69.041654982964801</c:v>
                </c:pt>
                <c:pt idx="3474">
                  <c:v>67.962879123855998</c:v>
                </c:pt>
                <c:pt idx="3475">
                  <c:v>73.896146348954602</c:v>
                </c:pt>
                <c:pt idx="3476">
                  <c:v>64.366959593493306</c:v>
                </c:pt>
                <c:pt idx="3477">
                  <c:v>61.849815922239301</c:v>
                </c:pt>
                <c:pt idx="3478">
                  <c:v>65.445735452602094</c:v>
                </c:pt>
                <c:pt idx="3479">
                  <c:v>61.670019945721201</c:v>
                </c:pt>
                <c:pt idx="3480">
                  <c:v>71.429705489173003</c:v>
                </c:pt>
                <c:pt idx="3481">
                  <c:v>68.696425942393503</c:v>
                </c:pt>
                <c:pt idx="3482">
                  <c:v>63.958741394642203</c:v>
                </c:pt>
                <c:pt idx="3483">
                  <c:v>65.598709122709906</c:v>
                </c:pt>
                <c:pt idx="3484">
                  <c:v>65.052053213354</c:v>
                </c:pt>
                <c:pt idx="3485">
                  <c:v>65.963146395613904</c:v>
                </c:pt>
                <c:pt idx="3486">
                  <c:v>68.878644578845396</c:v>
                </c:pt>
                <c:pt idx="3487">
                  <c:v>66.509802304969796</c:v>
                </c:pt>
                <c:pt idx="3488">
                  <c:v>78.354013674347897</c:v>
                </c:pt>
                <c:pt idx="3489">
                  <c:v>71.976361398528894</c:v>
                </c:pt>
                <c:pt idx="3490">
                  <c:v>66.692020941421703</c:v>
                </c:pt>
                <c:pt idx="3491">
                  <c:v>65.416490486257899</c:v>
                </c:pt>
                <c:pt idx="3492">
                  <c:v>68.696425942393404</c:v>
                </c:pt>
                <c:pt idx="3493">
                  <c:v>65.416490486257899</c:v>
                </c:pt>
                <c:pt idx="3494">
                  <c:v>67.785332760133599</c:v>
                </c:pt>
                <c:pt idx="3495">
                  <c:v>69.971956397557193</c:v>
                </c:pt>
                <c:pt idx="3496">
                  <c:v>67.785332760133599</c:v>
                </c:pt>
                <c:pt idx="3497">
                  <c:v>69.971956397557193</c:v>
                </c:pt>
                <c:pt idx="3498">
                  <c:v>68.878644578845396</c:v>
                </c:pt>
                <c:pt idx="3499">
                  <c:v>74.8918595817605</c:v>
                </c:pt>
                <c:pt idx="3500">
                  <c:v>65.234271849806007</c:v>
                </c:pt>
                <c:pt idx="3501">
                  <c:v>62.6832109394784</c:v>
                </c:pt>
                <c:pt idx="3502">
                  <c:v>66.327583668517804</c:v>
                </c:pt>
                <c:pt idx="3503">
                  <c:v>62.500992303026401</c:v>
                </c:pt>
                <c:pt idx="3504">
                  <c:v>62.746892286310597</c:v>
                </c:pt>
                <c:pt idx="3505">
                  <c:v>60.345863244742603</c:v>
                </c:pt>
                <c:pt idx="3506">
                  <c:v>56.184079572691402</c:v>
                </c:pt>
                <c:pt idx="3507">
                  <c:v>57.624696997632199</c:v>
                </c:pt>
                <c:pt idx="3508">
                  <c:v>57.1444911893186</c:v>
                </c:pt>
                <c:pt idx="3509">
                  <c:v>57.944834203174601</c:v>
                </c:pt>
                <c:pt idx="3510">
                  <c:v>60.5059318475138</c:v>
                </c:pt>
                <c:pt idx="3511">
                  <c:v>58.4250400114882</c:v>
                </c:pt>
                <c:pt idx="3512">
                  <c:v>68.829499191616193</c:v>
                </c:pt>
                <c:pt idx="3513">
                  <c:v>63.227098094624203</c:v>
                </c:pt>
                <c:pt idx="3514">
                  <c:v>58.585108614259397</c:v>
                </c:pt>
                <c:pt idx="3515">
                  <c:v>57.464628394861002</c:v>
                </c:pt>
                <c:pt idx="3516">
                  <c:v>60.345863244742603</c:v>
                </c:pt>
                <c:pt idx="3517">
                  <c:v>57.464628394861002</c:v>
                </c:pt>
                <c:pt idx="3518">
                  <c:v>59.545520230886602</c:v>
                </c:pt>
                <c:pt idx="3519">
                  <c:v>61.466343464140998</c:v>
                </c:pt>
                <c:pt idx="3520">
                  <c:v>59.545520230886602</c:v>
                </c:pt>
                <c:pt idx="3521">
                  <c:v>61.466343464140998</c:v>
                </c:pt>
                <c:pt idx="3522">
                  <c:v>60.5059318475138</c:v>
                </c:pt>
                <c:pt idx="3523">
                  <c:v>65.788195738963395</c:v>
                </c:pt>
                <c:pt idx="3524">
                  <c:v>57.304559792089798</c:v>
                </c:pt>
                <c:pt idx="3525">
                  <c:v>55.063599353293</c:v>
                </c:pt>
                <c:pt idx="3526">
                  <c:v>58.264971408717003</c:v>
                </c:pt>
                <c:pt idx="3527">
                  <c:v>54.903530750521803</c:v>
                </c:pt>
                <c:pt idx="3528">
                  <c:v>60.372685551152898</c:v>
                </c:pt>
                <c:pt idx="3529">
                  <c:v>58.062506257103699</c:v>
                </c:pt>
                <c:pt idx="3530">
                  <c:v>54.058195480751699</c:v>
                </c:pt>
                <c:pt idx="3531">
                  <c:v>55.444303057181202</c:v>
                </c:pt>
                <c:pt idx="3532">
                  <c:v>54.982267198371403</c:v>
                </c:pt>
                <c:pt idx="3533">
                  <c:v>55.752326963054401</c:v>
                </c:pt>
                <c:pt idx="3534">
                  <c:v>58.216518210040299</c:v>
                </c:pt>
                <c:pt idx="3535">
                  <c:v>56.214362821864299</c:v>
                </c:pt>
                <c:pt idx="3536">
                  <c:v>66.225139762744206</c:v>
                </c:pt>
                <c:pt idx="3537">
                  <c:v>60.834721409962697</c:v>
                </c:pt>
                <c:pt idx="3538">
                  <c:v>56.368374774800898</c:v>
                </c:pt>
                <c:pt idx="3539">
                  <c:v>55.290291104244602</c:v>
                </c:pt>
                <c:pt idx="3540">
                  <c:v>58.062506257103699</c:v>
                </c:pt>
                <c:pt idx="3541">
                  <c:v>55.290291104244602</c:v>
                </c:pt>
                <c:pt idx="3542">
                  <c:v>57.292446492420602</c:v>
                </c:pt>
                <c:pt idx="3543">
                  <c:v>59.140589927660002</c:v>
                </c:pt>
                <c:pt idx="3544">
                  <c:v>57.292446492420602</c:v>
                </c:pt>
                <c:pt idx="3545">
                  <c:v>59.140589927660002</c:v>
                </c:pt>
                <c:pt idx="3546">
                  <c:v>58.216518210040299</c:v>
                </c:pt>
                <c:pt idx="3547">
                  <c:v>63.298912656948502</c:v>
                </c:pt>
                <c:pt idx="3548">
                  <c:v>55.136279151308003</c:v>
                </c:pt>
                <c:pt idx="3549">
                  <c:v>52.980111810195403</c:v>
                </c:pt>
                <c:pt idx="3550">
                  <c:v>56.060350868927699</c:v>
                </c:pt>
                <c:pt idx="3551">
                  <c:v>52.826099857258797</c:v>
                </c:pt>
                <c:pt idx="3552">
                  <c:v>60.304851073005501</c:v>
                </c:pt>
                <c:pt idx="3553">
                  <c:v>57.997267486028299</c:v>
                </c:pt>
                <c:pt idx="3554">
                  <c:v>53.997455935267702</c:v>
                </c:pt>
                <c:pt idx="3555">
                  <c:v>55.382006087454002</c:v>
                </c:pt>
                <c:pt idx="3556">
                  <c:v>54.920489370058597</c:v>
                </c:pt>
                <c:pt idx="3557">
                  <c:v>55.689683899050998</c:v>
                </c:pt>
                <c:pt idx="3558">
                  <c:v>58.151106391826701</c:v>
                </c:pt>
                <c:pt idx="3559">
                  <c:v>56.151200616446502</c:v>
                </c:pt>
                <c:pt idx="3560">
                  <c:v>66.150729493347896</c:v>
                </c:pt>
                <c:pt idx="3561">
                  <c:v>60.766367790400999</c:v>
                </c:pt>
                <c:pt idx="3562">
                  <c:v>56.305039522244897</c:v>
                </c:pt>
                <c:pt idx="3563">
                  <c:v>55.2281671816556</c:v>
                </c:pt>
                <c:pt idx="3564">
                  <c:v>57.997267486028299</c:v>
                </c:pt>
                <c:pt idx="3565">
                  <c:v>55.2281671816556</c:v>
                </c:pt>
                <c:pt idx="3566">
                  <c:v>57.228072957035799</c:v>
                </c:pt>
                <c:pt idx="3567">
                  <c:v>59.074139826617603</c:v>
                </c:pt>
                <c:pt idx="3568">
                  <c:v>57.228072957035799</c:v>
                </c:pt>
                <c:pt idx="3569">
                  <c:v>59.074139826617603</c:v>
                </c:pt>
                <c:pt idx="3570">
                  <c:v>58.151106391826701</c:v>
                </c:pt>
                <c:pt idx="3571">
                  <c:v>63.227790283176702</c:v>
                </c:pt>
                <c:pt idx="3572">
                  <c:v>55.074328275857098</c:v>
                </c:pt>
                <c:pt idx="3573">
                  <c:v>52.920583594678298</c:v>
                </c:pt>
                <c:pt idx="3574">
                  <c:v>55.997361710648001</c:v>
                </c:pt>
                <c:pt idx="3575">
                  <c:v>52.766744688879797</c:v>
                </c:pt>
                <c:pt idx="3576">
                  <c:v>54.606754908627003</c:v>
                </c:pt>
                <c:pt idx="3577">
                  <c:v>52.517210715694901</c:v>
                </c:pt>
                <c:pt idx="3578">
                  <c:v>48.895334114612503</c:v>
                </c:pt>
                <c:pt idx="3579">
                  <c:v>50.1490606303718</c:v>
                </c:pt>
                <c:pt idx="3580">
                  <c:v>49.731151791785301</c:v>
                </c:pt>
                <c:pt idx="3581">
                  <c:v>50.427666522762699</c:v>
                </c:pt>
                <c:pt idx="3582">
                  <c:v>52.656513661890401</c:v>
                </c:pt>
                <c:pt idx="3583">
                  <c:v>50.845575361349198</c:v>
                </c:pt>
                <c:pt idx="3584">
                  <c:v>59.900266864055197</c:v>
                </c:pt>
                <c:pt idx="3585">
                  <c:v>55.024663747213502</c:v>
                </c:pt>
                <c:pt idx="3586">
                  <c:v>50.984878307544598</c:v>
                </c:pt>
                <c:pt idx="3587">
                  <c:v>50.0097576841763</c:v>
                </c:pt>
                <c:pt idx="3588">
                  <c:v>52.517210715694901</c:v>
                </c:pt>
                <c:pt idx="3589">
                  <c:v>50.0097576841763</c:v>
                </c:pt>
                <c:pt idx="3590">
                  <c:v>51.820695984717503</c:v>
                </c:pt>
                <c:pt idx="3591">
                  <c:v>53.492331339063199</c:v>
                </c:pt>
                <c:pt idx="3592">
                  <c:v>51.820695984717503</c:v>
                </c:pt>
                <c:pt idx="3593">
                  <c:v>53.492331339063199</c:v>
                </c:pt>
                <c:pt idx="3594">
                  <c:v>52.656513661890401</c:v>
                </c:pt>
                <c:pt idx="3595">
                  <c:v>57.253510886341097</c:v>
                </c:pt>
                <c:pt idx="3596">
                  <c:v>49.870454737980801</c:v>
                </c:pt>
                <c:pt idx="3597">
                  <c:v>47.920213491244098</c:v>
                </c:pt>
                <c:pt idx="3598">
                  <c:v>50.706272415153698</c:v>
                </c:pt>
                <c:pt idx="3599">
                  <c:v>47.780910545048698</c:v>
                </c:pt>
                <c:pt idx="3600">
                  <c:v>53.589237736416599</c:v>
                </c:pt>
                <c:pt idx="3601">
                  <c:v>51.538629149564002</c:v>
                </c:pt>
                <c:pt idx="3602">
                  <c:v>47.984240932352598</c:v>
                </c:pt>
                <c:pt idx="3603">
                  <c:v>49.214606084464201</c:v>
                </c:pt>
                <c:pt idx="3604">
                  <c:v>48.8044843670937</c:v>
                </c:pt>
                <c:pt idx="3605">
                  <c:v>49.488020562711299</c:v>
                </c:pt>
                <c:pt idx="3606">
                  <c:v>51.675336388687398</c:v>
                </c:pt>
                <c:pt idx="3607">
                  <c:v>49.8981422800818</c:v>
                </c:pt>
                <c:pt idx="3608">
                  <c:v>58.7841128231101</c:v>
                </c:pt>
                <c:pt idx="3609">
                  <c:v>53.9993594537871</c:v>
                </c:pt>
                <c:pt idx="3610">
                  <c:v>50.034849519205302</c:v>
                </c:pt>
                <c:pt idx="3611">
                  <c:v>49.077898845340698</c:v>
                </c:pt>
                <c:pt idx="3612">
                  <c:v>51.538629149563903</c:v>
                </c:pt>
                <c:pt idx="3613">
                  <c:v>49.077898845340698</c:v>
                </c:pt>
                <c:pt idx="3614">
                  <c:v>50.855092953946397</c:v>
                </c:pt>
                <c:pt idx="3615">
                  <c:v>52.4955798234285</c:v>
                </c:pt>
                <c:pt idx="3616">
                  <c:v>50.855092953946397</c:v>
                </c:pt>
                <c:pt idx="3617">
                  <c:v>52.4955798234285</c:v>
                </c:pt>
                <c:pt idx="3618">
                  <c:v>51.675336388687398</c:v>
                </c:pt>
                <c:pt idx="3619">
                  <c:v>56.1866752797633</c:v>
                </c:pt>
                <c:pt idx="3620">
                  <c:v>48.941191606217203</c:v>
                </c:pt>
                <c:pt idx="3621">
                  <c:v>47.027290258488001</c:v>
                </c:pt>
                <c:pt idx="3622">
                  <c:v>49.761435040958297</c:v>
                </c:pt>
                <c:pt idx="3623">
                  <c:v>46.890583019364499</c:v>
                </c:pt>
                <c:pt idx="3624">
                  <c:v>78.719958541167401</c:v>
                </c:pt>
                <c:pt idx="3625">
                  <c:v>75.707715229643199</c:v>
                </c:pt>
                <c:pt idx="3626">
                  <c:v>70.486493489667794</c:v>
                </c:pt>
                <c:pt idx="3627">
                  <c:v>72.293839476582306</c:v>
                </c:pt>
                <c:pt idx="3628">
                  <c:v>71.691390814277497</c:v>
                </c:pt>
                <c:pt idx="3629">
                  <c:v>72.695471918118898</c:v>
                </c:pt>
                <c:pt idx="3630">
                  <c:v>75.908531450411402</c:v>
                </c:pt>
                <c:pt idx="3631">
                  <c:v>73.297920580423707</c:v>
                </c:pt>
                <c:pt idx="3632">
                  <c:v>86.350974930362199</c:v>
                </c:pt>
                <c:pt idx="3633">
                  <c:v>79.322407203472295</c:v>
                </c:pt>
                <c:pt idx="3634">
                  <c:v>73.498736801191995</c:v>
                </c:pt>
                <c:pt idx="3635">
                  <c:v>72.093023255814003</c:v>
                </c:pt>
                <c:pt idx="3636">
                  <c:v>75.7077152296431</c:v>
                </c:pt>
                <c:pt idx="3637">
                  <c:v>72.093023255814003</c:v>
                </c:pt>
                <c:pt idx="3638">
                  <c:v>74.703634125801699</c:v>
                </c:pt>
                <c:pt idx="3639">
                  <c:v>77.113428775021106</c:v>
                </c:pt>
                <c:pt idx="3640">
                  <c:v>74.703634125801699</c:v>
                </c:pt>
                <c:pt idx="3641">
                  <c:v>77.113428775021106</c:v>
                </c:pt>
                <c:pt idx="3642">
                  <c:v>75.908531450411402</c:v>
                </c:pt>
                <c:pt idx="3643">
                  <c:v>82.5354667357648</c:v>
                </c:pt>
                <c:pt idx="3644">
                  <c:v>71.892207035045701</c:v>
                </c:pt>
                <c:pt idx="3645">
                  <c:v>69.080779944289802</c:v>
                </c:pt>
                <c:pt idx="3646">
                  <c:v>73.097104359655503</c:v>
                </c:pt>
                <c:pt idx="3647">
                  <c:v>68.879963723521499</c:v>
                </c:pt>
                <c:pt idx="3648">
                  <c:v>79.354796916499296</c:v>
                </c:pt>
                <c:pt idx="3649">
                  <c:v>76.318261320204698</c:v>
                </c:pt>
                <c:pt idx="3650">
                  <c:v>71.054932953293999</c:v>
                </c:pt>
                <c:pt idx="3651">
                  <c:v>72.876854311070801</c:v>
                </c:pt>
                <c:pt idx="3652">
                  <c:v>72.269547191811895</c:v>
                </c:pt>
                <c:pt idx="3653">
                  <c:v>73.2817257239101</c:v>
                </c:pt>
                <c:pt idx="3654">
                  <c:v>76.520697026624305</c:v>
                </c:pt>
                <c:pt idx="3655">
                  <c:v>73.889032843169005</c:v>
                </c:pt>
                <c:pt idx="3656">
                  <c:v>87.047353760445702</c:v>
                </c:pt>
                <c:pt idx="3657">
                  <c:v>79.962104035758202</c:v>
                </c:pt>
                <c:pt idx="3658">
                  <c:v>74.091468549588598</c:v>
                </c:pt>
                <c:pt idx="3659">
                  <c:v>72.674418604651194</c:v>
                </c:pt>
                <c:pt idx="3660">
                  <c:v>76.318261320204698</c:v>
                </c:pt>
                <c:pt idx="3661">
                  <c:v>72.674418604651194</c:v>
                </c:pt>
                <c:pt idx="3662">
                  <c:v>75.306082788106494</c:v>
                </c:pt>
                <c:pt idx="3663">
                  <c:v>77.735311265142201</c:v>
                </c:pt>
                <c:pt idx="3664">
                  <c:v>75.306082788106494</c:v>
                </c:pt>
                <c:pt idx="3665">
                  <c:v>77.735311265142201</c:v>
                </c:pt>
                <c:pt idx="3666">
                  <c:v>76.520697026624305</c:v>
                </c:pt>
                <c:pt idx="3667">
                  <c:v>83.201075338472506</c:v>
                </c:pt>
                <c:pt idx="3668">
                  <c:v>72.471982898231502</c:v>
                </c:pt>
                <c:pt idx="3669">
                  <c:v>69.637883008356596</c:v>
                </c:pt>
                <c:pt idx="3670">
                  <c:v>73.686597136749398</c:v>
                </c:pt>
                <c:pt idx="3671">
                  <c:v>69.435447301936904</c:v>
                </c:pt>
                <c:pt idx="3672">
                  <c:v>80.116602966897702</c:v>
                </c:pt>
                <c:pt idx="3673">
                  <c:v>77.050916628878696</c:v>
                </c:pt>
                <c:pt idx="3674">
                  <c:v>71.737060309645699</c:v>
                </c:pt>
                <c:pt idx="3675">
                  <c:v>73.576472112457097</c:v>
                </c:pt>
                <c:pt idx="3676">
                  <c:v>72.963334844853307</c:v>
                </c:pt>
                <c:pt idx="3677">
                  <c:v>73.985230290859604</c:v>
                </c:pt>
                <c:pt idx="3678">
                  <c:v>77.255295718079907</c:v>
                </c:pt>
                <c:pt idx="3679">
                  <c:v>74.598367558463394</c:v>
                </c:pt>
                <c:pt idx="3680">
                  <c:v>87.883008356546</c:v>
                </c:pt>
                <c:pt idx="3681">
                  <c:v>80.729740234501506</c:v>
                </c:pt>
                <c:pt idx="3682">
                  <c:v>74.802746647664705</c:v>
                </c:pt>
                <c:pt idx="3683">
                  <c:v>73.3720930232558</c:v>
                </c:pt>
                <c:pt idx="3684">
                  <c:v>77.050916628878696</c:v>
                </c:pt>
                <c:pt idx="3685">
                  <c:v>73.3720930232558</c:v>
                </c:pt>
                <c:pt idx="3686">
                  <c:v>76.029021182872299</c:v>
                </c:pt>
                <c:pt idx="3687">
                  <c:v>78.4815702532876</c:v>
                </c:pt>
                <c:pt idx="3688">
                  <c:v>76.029021182872299</c:v>
                </c:pt>
                <c:pt idx="3689">
                  <c:v>78.4815702532876</c:v>
                </c:pt>
                <c:pt idx="3690">
                  <c:v>77.255295718079907</c:v>
                </c:pt>
                <c:pt idx="3691">
                  <c:v>83.999805661721794</c:v>
                </c:pt>
                <c:pt idx="3692">
                  <c:v>73.167713934054603</c:v>
                </c:pt>
                <c:pt idx="3693">
                  <c:v>70.306406685236794</c:v>
                </c:pt>
                <c:pt idx="3694">
                  <c:v>74.393988469262197</c:v>
                </c:pt>
                <c:pt idx="3695">
                  <c:v>70.102027596035498</c:v>
                </c:pt>
                <c:pt idx="3696">
                  <c:v>76.815443415171302</c:v>
                </c:pt>
                <c:pt idx="3697">
                  <c:v>73.876076957958205</c:v>
                </c:pt>
                <c:pt idx="3698">
                  <c:v>68.781175098788594</c:v>
                </c:pt>
                <c:pt idx="3699">
                  <c:v>70.544794973116495</c:v>
                </c:pt>
                <c:pt idx="3700">
                  <c:v>69.956921681673904</c:v>
                </c:pt>
                <c:pt idx="3701">
                  <c:v>70.936710500744994</c:v>
                </c:pt>
                <c:pt idx="3702">
                  <c:v>74.072034721772397</c:v>
                </c:pt>
                <c:pt idx="3703">
                  <c:v>71.524583792187599</c:v>
                </c:pt>
                <c:pt idx="3704">
                  <c:v>84.261838440111404</c:v>
                </c:pt>
                <c:pt idx="3705">
                  <c:v>77.403316706614007</c:v>
                </c:pt>
                <c:pt idx="3706">
                  <c:v>71.720541556001805</c:v>
                </c:pt>
                <c:pt idx="3707">
                  <c:v>70.348837209302303</c:v>
                </c:pt>
                <c:pt idx="3708">
                  <c:v>73.876076957958205</c:v>
                </c:pt>
                <c:pt idx="3709">
                  <c:v>70.348837209302303</c:v>
                </c:pt>
                <c:pt idx="3710">
                  <c:v>72.896288138887101</c:v>
                </c:pt>
                <c:pt idx="3711">
                  <c:v>75.247781304657707</c:v>
                </c:pt>
                <c:pt idx="3712">
                  <c:v>72.896288138887101</c:v>
                </c:pt>
                <c:pt idx="3713">
                  <c:v>75.247781304657707</c:v>
                </c:pt>
                <c:pt idx="3714">
                  <c:v>74.072034721772397</c:v>
                </c:pt>
                <c:pt idx="3715">
                  <c:v>80.538640927641396</c:v>
                </c:pt>
                <c:pt idx="3716">
                  <c:v>70.152879445488097</c:v>
                </c:pt>
                <c:pt idx="3717">
                  <c:v>67.409470752089106</c:v>
                </c:pt>
                <c:pt idx="3718">
                  <c:v>71.328626028373407</c:v>
                </c:pt>
                <c:pt idx="3719">
                  <c:v>67.2135129882749</c:v>
                </c:pt>
                <c:pt idx="3720">
                  <c:v>82.021118092893701</c:v>
                </c:pt>
                <c:pt idx="3721">
                  <c:v>78.882554900563605</c:v>
                </c:pt>
                <c:pt idx="3722">
                  <c:v>73.442378700524699</c:v>
                </c:pt>
                <c:pt idx="3723">
                  <c:v>75.325516615922794</c:v>
                </c:pt>
                <c:pt idx="3724">
                  <c:v>74.6978039774568</c:v>
                </c:pt>
                <c:pt idx="3725">
                  <c:v>75.743991708233494</c:v>
                </c:pt>
                <c:pt idx="3726">
                  <c:v>79.091792446718898</c:v>
                </c:pt>
                <c:pt idx="3727">
                  <c:v>76.371704346699502</c:v>
                </c:pt>
                <c:pt idx="3728">
                  <c:v>89.972144846796695</c:v>
                </c:pt>
                <c:pt idx="3729">
                  <c:v>82.648830731359695</c:v>
                </c:pt>
                <c:pt idx="3730">
                  <c:v>76.580941892854796</c:v>
                </c:pt>
                <c:pt idx="3731">
                  <c:v>75.116279069767401</c:v>
                </c:pt>
                <c:pt idx="3732">
                  <c:v>78.882554900563605</c:v>
                </c:pt>
                <c:pt idx="3733">
                  <c:v>75.116279069767401</c:v>
                </c:pt>
                <c:pt idx="3734">
                  <c:v>77.836367169786897</c:v>
                </c:pt>
                <c:pt idx="3735">
                  <c:v>80.347217723650999</c:v>
                </c:pt>
                <c:pt idx="3736">
                  <c:v>77.836367169786897</c:v>
                </c:pt>
                <c:pt idx="3737">
                  <c:v>80.347217723650999</c:v>
                </c:pt>
                <c:pt idx="3738">
                  <c:v>79.091792446718898</c:v>
                </c:pt>
                <c:pt idx="3739">
                  <c:v>85.996631469845198</c:v>
                </c:pt>
                <c:pt idx="3740">
                  <c:v>74.907041523612094</c:v>
                </c:pt>
                <c:pt idx="3741">
                  <c:v>71.977715877437305</c:v>
                </c:pt>
                <c:pt idx="3742">
                  <c:v>76.162466800544195</c:v>
                </c:pt>
                <c:pt idx="3743">
                  <c:v>71.768478331281997</c:v>
                </c:pt>
                <c:pt idx="3744">
                  <c:v>86.591954395284105</c:v>
                </c:pt>
                <c:pt idx="3745">
                  <c:v>83.278486752607407</c:v>
                </c:pt>
                <c:pt idx="3746">
                  <c:v>77.535142838634499</c:v>
                </c:pt>
                <c:pt idx="3747">
                  <c:v>79.523223424240499</c:v>
                </c:pt>
                <c:pt idx="3748">
                  <c:v>78.860529895705099</c:v>
                </c:pt>
                <c:pt idx="3749">
                  <c:v>79.965019109930694</c:v>
                </c:pt>
                <c:pt idx="3750">
                  <c:v>83.499384595452497</c:v>
                </c:pt>
                <c:pt idx="3751">
                  <c:v>80.627712638465994</c:v>
                </c:pt>
                <c:pt idx="3752">
                  <c:v>94.986072423398298</c:v>
                </c:pt>
                <c:pt idx="3753">
                  <c:v>87.254647923819405</c:v>
                </c:pt>
                <c:pt idx="3754">
                  <c:v>80.848610481311098</c:v>
                </c:pt>
                <c:pt idx="3755">
                  <c:v>79.302325581395394</c:v>
                </c:pt>
                <c:pt idx="3756">
                  <c:v>83.278486752607407</c:v>
                </c:pt>
                <c:pt idx="3757">
                  <c:v>79.302325581395394</c:v>
                </c:pt>
                <c:pt idx="3758">
                  <c:v>82.173997538381798</c:v>
                </c:pt>
                <c:pt idx="3759">
                  <c:v>84.824771652523197</c:v>
                </c:pt>
                <c:pt idx="3760">
                  <c:v>82.173997538381798</c:v>
                </c:pt>
                <c:pt idx="3761">
                  <c:v>84.824771652523197</c:v>
                </c:pt>
                <c:pt idx="3762">
                  <c:v>83.499384595452497</c:v>
                </c:pt>
                <c:pt idx="3763">
                  <c:v>90.789013409341194</c:v>
                </c:pt>
                <c:pt idx="3764">
                  <c:v>79.081427738550204</c:v>
                </c:pt>
                <c:pt idx="3765">
                  <c:v>75.988857938718695</c:v>
                </c:pt>
                <c:pt idx="3766">
                  <c:v>80.406814795620903</c:v>
                </c:pt>
                <c:pt idx="3767">
                  <c:v>75.767960095873605</c:v>
                </c:pt>
                <c:pt idx="3768">
                  <c:v>87.861631145947996</c:v>
                </c:pt>
                <c:pt idx="3769">
                  <c:v>84.499578933730703</c:v>
                </c:pt>
                <c:pt idx="3770">
                  <c:v>78.672021765887195</c:v>
                </c:pt>
                <c:pt idx="3771">
                  <c:v>80.689253093217602</c:v>
                </c:pt>
                <c:pt idx="3772">
                  <c:v>80.016842650774095</c:v>
                </c:pt>
                <c:pt idx="3773">
                  <c:v>81.137526721513296</c:v>
                </c:pt>
                <c:pt idx="3774">
                  <c:v>84.723715747878501</c:v>
                </c:pt>
                <c:pt idx="3775">
                  <c:v>81.809937163956704</c:v>
                </c:pt>
                <c:pt idx="3776">
                  <c:v>96.378830083565504</c:v>
                </c:pt>
                <c:pt idx="3777">
                  <c:v>88.534041588391503</c:v>
                </c:pt>
                <c:pt idx="3778">
                  <c:v>82.034073978104502</c:v>
                </c:pt>
                <c:pt idx="3779">
                  <c:v>80.465116279069804</c:v>
                </c:pt>
                <c:pt idx="3780">
                  <c:v>84.499578933730703</c:v>
                </c:pt>
                <c:pt idx="3781">
                  <c:v>80.465116279069804</c:v>
                </c:pt>
                <c:pt idx="3782">
                  <c:v>83.378894862991501</c:v>
                </c:pt>
                <c:pt idx="3783">
                  <c:v>86.068536632765401</c:v>
                </c:pt>
                <c:pt idx="3784">
                  <c:v>83.378894862991501</c:v>
                </c:pt>
                <c:pt idx="3785">
                  <c:v>86.068536632765401</c:v>
                </c:pt>
                <c:pt idx="3786">
                  <c:v>84.723715747878501</c:v>
                </c:pt>
                <c:pt idx="3787">
                  <c:v>92.120230614756807</c:v>
                </c:pt>
                <c:pt idx="3788">
                  <c:v>80.240979464921907</c:v>
                </c:pt>
                <c:pt idx="3789">
                  <c:v>77.103064066852397</c:v>
                </c:pt>
                <c:pt idx="3790">
                  <c:v>81.585800349808906</c:v>
                </c:pt>
                <c:pt idx="3791">
                  <c:v>76.8789272527045</c:v>
                </c:pt>
                <c:pt idx="3792">
                  <c:v>109.31916823216901</c:v>
                </c:pt>
                <c:pt idx="3793">
                  <c:v>105.136036794714</c:v>
                </c:pt>
                <c:pt idx="3794">
                  <c:v>97.885275636457905</c:v>
                </c:pt>
                <c:pt idx="3795">
                  <c:v>100.39515449893101</c:v>
                </c:pt>
                <c:pt idx="3796">
                  <c:v>99.558528211440105</c:v>
                </c:pt>
                <c:pt idx="3797">
                  <c:v>100.952905357259</c:v>
                </c:pt>
                <c:pt idx="3798">
                  <c:v>105.41491222387801</c:v>
                </c:pt>
                <c:pt idx="3799">
                  <c:v>101.78953164475</c:v>
                </c:pt>
                <c:pt idx="3800">
                  <c:v>119.91643454039</c:v>
                </c:pt>
                <c:pt idx="3801">
                  <c:v>110.155794519661</c:v>
                </c:pt>
                <c:pt idx="3802">
                  <c:v>102.06840707391299</c:v>
                </c:pt>
                <c:pt idx="3803">
                  <c:v>100.116279069767</c:v>
                </c:pt>
                <c:pt idx="3804">
                  <c:v>105.136036794714</c:v>
                </c:pt>
                <c:pt idx="3805">
                  <c:v>100.116279069767</c:v>
                </c:pt>
                <c:pt idx="3806">
                  <c:v>103.741659648896</c:v>
                </c:pt>
                <c:pt idx="3807">
                  <c:v>107.08816479886001</c:v>
                </c:pt>
                <c:pt idx="3808">
                  <c:v>103.741659648896</c:v>
                </c:pt>
                <c:pt idx="3809">
                  <c:v>107.08816479886001</c:v>
                </c:pt>
                <c:pt idx="3810">
                  <c:v>105.41491222387801</c:v>
                </c:pt>
                <c:pt idx="3811">
                  <c:v>114.61780138627999</c:v>
                </c:pt>
                <c:pt idx="3812">
                  <c:v>99.837403640603796</c:v>
                </c:pt>
                <c:pt idx="3813">
                  <c:v>95.933147632312</c:v>
                </c:pt>
                <c:pt idx="3814">
                  <c:v>101.510656215586</c:v>
                </c:pt>
                <c:pt idx="3815">
                  <c:v>95.654272203148295</c:v>
                </c:pt>
                <c:pt idx="3816">
                  <c:v>113.382133834294</c:v>
                </c:pt>
                <c:pt idx="3817">
                  <c:v>109.043531774309</c:v>
                </c:pt>
                <c:pt idx="3818">
                  <c:v>101.52328820366699</c:v>
                </c:pt>
                <c:pt idx="3819">
                  <c:v>104.126449439658</c:v>
                </c:pt>
                <c:pt idx="3820">
                  <c:v>103.258729027661</c:v>
                </c:pt>
                <c:pt idx="3821">
                  <c:v>104.704929714323</c:v>
                </c:pt>
                <c:pt idx="3822">
                  <c:v>109.332771911641</c:v>
                </c:pt>
                <c:pt idx="3823">
                  <c:v>105.57265012632</c:v>
                </c:pt>
                <c:pt idx="3824">
                  <c:v>124.37325905292499</c:v>
                </c:pt>
                <c:pt idx="3825">
                  <c:v>114.24985424629099</c:v>
                </c:pt>
                <c:pt idx="3826">
                  <c:v>105.861890263652</c:v>
                </c:pt>
                <c:pt idx="3827">
                  <c:v>103.837209302326</c:v>
                </c:pt>
                <c:pt idx="3828">
                  <c:v>109.04353177430799</c:v>
                </c:pt>
                <c:pt idx="3829">
                  <c:v>103.837209302326</c:v>
                </c:pt>
                <c:pt idx="3830">
                  <c:v>107.59733108764701</c:v>
                </c:pt>
                <c:pt idx="3831">
                  <c:v>111.068212735635</c:v>
                </c:pt>
                <c:pt idx="3832">
                  <c:v>107.59733108764701</c:v>
                </c:pt>
                <c:pt idx="3833">
                  <c:v>111.068212735635</c:v>
                </c:pt>
                <c:pt idx="3834">
                  <c:v>109.332771911641</c:v>
                </c:pt>
                <c:pt idx="3835">
                  <c:v>118.87769644361001</c:v>
                </c:pt>
                <c:pt idx="3836">
                  <c:v>103.54796916499301</c:v>
                </c:pt>
                <c:pt idx="3837">
                  <c:v>99.498607242339801</c:v>
                </c:pt>
                <c:pt idx="3838">
                  <c:v>105.283409988988</c:v>
                </c:pt>
                <c:pt idx="3839">
                  <c:v>99.209367105007502</c:v>
                </c:pt>
                <c:pt idx="3840">
                  <c:v>115.413616635357</c:v>
                </c:pt>
                <c:pt idx="3841">
                  <c:v>110.997279264106</c:v>
                </c:pt>
                <c:pt idx="3842">
                  <c:v>103.342294487271</c:v>
                </c:pt>
                <c:pt idx="3843">
                  <c:v>105.992096910021</c:v>
                </c:pt>
                <c:pt idx="3844">
                  <c:v>105.108829435771</c:v>
                </c:pt>
                <c:pt idx="3845">
                  <c:v>106.58094189285499</c:v>
                </c:pt>
                <c:pt idx="3846">
                  <c:v>111.291701755522</c:v>
                </c:pt>
                <c:pt idx="3847">
                  <c:v>107.464209367105</c:v>
                </c:pt>
                <c:pt idx="3848">
                  <c:v>126.601671309192</c:v>
                </c:pt>
                <c:pt idx="3849">
                  <c:v>116.29688410960701</c:v>
                </c:pt>
                <c:pt idx="3850">
                  <c:v>107.75863185852199</c:v>
                </c:pt>
                <c:pt idx="3851">
                  <c:v>105.697674418605</c:v>
                </c:pt>
                <c:pt idx="3852">
                  <c:v>110.997279264106</c:v>
                </c:pt>
                <c:pt idx="3853">
                  <c:v>105.697674418605</c:v>
                </c:pt>
                <c:pt idx="3854">
                  <c:v>109.525166807022</c:v>
                </c:pt>
                <c:pt idx="3855">
                  <c:v>113.058236704023</c:v>
                </c:pt>
                <c:pt idx="3856">
                  <c:v>109.525166807022</c:v>
                </c:pt>
                <c:pt idx="3857">
                  <c:v>113.058236704023</c:v>
                </c:pt>
                <c:pt idx="3858">
                  <c:v>111.291701755522</c:v>
                </c:pt>
                <c:pt idx="3859">
                  <c:v>121.007643972274</c:v>
                </c:pt>
                <c:pt idx="3860">
                  <c:v>105.40325192718799</c:v>
                </c:pt>
                <c:pt idx="3861">
                  <c:v>101.281337047354</c:v>
                </c:pt>
                <c:pt idx="3862">
                  <c:v>107.169786875688</c:v>
                </c:pt>
                <c:pt idx="3863">
                  <c:v>100.98691455593701</c:v>
                </c:pt>
                <c:pt idx="3864">
                  <c:v>119.730517587614</c:v>
                </c:pt>
                <c:pt idx="3865">
                  <c:v>115.148992679925</c:v>
                </c:pt>
                <c:pt idx="3866">
                  <c:v>107.20768283993</c:v>
                </c:pt>
                <c:pt idx="3867">
                  <c:v>109.956597784544</c:v>
                </c:pt>
                <c:pt idx="3868">
                  <c:v>109.040292803006</c:v>
                </c:pt>
                <c:pt idx="3869">
                  <c:v>110.567467772236</c:v>
                </c:pt>
                <c:pt idx="3870">
                  <c:v>115.45442767377099</c:v>
                </c:pt>
                <c:pt idx="3871">
                  <c:v>111.483772753773</c:v>
                </c:pt>
                <c:pt idx="3872">
                  <c:v>131.33704735376</c:v>
                </c:pt>
                <c:pt idx="3873">
                  <c:v>120.64682256915199</c:v>
                </c:pt>
                <c:pt idx="3874">
                  <c:v>111.789207747619</c:v>
                </c:pt>
                <c:pt idx="3875">
                  <c:v>109.651162790698</c:v>
                </c:pt>
                <c:pt idx="3876">
                  <c:v>115.148992679925</c:v>
                </c:pt>
                <c:pt idx="3877">
                  <c:v>109.651162790698</c:v>
                </c:pt>
                <c:pt idx="3878">
                  <c:v>113.621817710695</c:v>
                </c:pt>
                <c:pt idx="3879">
                  <c:v>117.287037636847</c:v>
                </c:pt>
                <c:pt idx="3880">
                  <c:v>113.621817710695</c:v>
                </c:pt>
                <c:pt idx="3881">
                  <c:v>117.287037636847</c:v>
                </c:pt>
                <c:pt idx="3882">
                  <c:v>115.45442767377099</c:v>
                </c:pt>
                <c:pt idx="3883">
                  <c:v>125.533782470687</c:v>
                </c:pt>
                <c:pt idx="3884">
                  <c:v>109.345727796852</c:v>
                </c:pt>
                <c:pt idx="3885">
                  <c:v>105.069637883008</c:v>
                </c:pt>
                <c:pt idx="3886">
                  <c:v>111.178337759927</c:v>
                </c:pt>
                <c:pt idx="3887">
                  <c:v>104.76420288916199</c:v>
                </c:pt>
                <c:pt idx="3888">
                  <c:v>95.860594675131196</c:v>
                </c:pt>
                <c:pt idx="3889">
                  <c:v>92.192459674807296</c:v>
                </c:pt>
                <c:pt idx="3890">
                  <c:v>85.834359007579195</c:v>
                </c:pt>
                <c:pt idx="3891">
                  <c:v>88.035240007773496</c:v>
                </c:pt>
                <c:pt idx="3892">
                  <c:v>87.301613007708795</c:v>
                </c:pt>
                <c:pt idx="3893">
                  <c:v>88.524324674483395</c:v>
                </c:pt>
                <c:pt idx="3894">
                  <c:v>92.437002008162196</c:v>
                </c:pt>
                <c:pt idx="3895">
                  <c:v>89.257951674548195</c:v>
                </c:pt>
                <c:pt idx="3896">
                  <c:v>105.153203342618</c:v>
                </c:pt>
                <c:pt idx="3897">
                  <c:v>96.594221675195996</c:v>
                </c:pt>
                <c:pt idx="3898">
                  <c:v>89.502494007903096</c:v>
                </c:pt>
                <c:pt idx="3899">
                  <c:v>87.790697674418595</c:v>
                </c:pt>
                <c:pt idx="3900">
                  <c:v>92.192459674807296</c:v>
                </c:pt>
                <c:pt idx="3901">
                  <c:v>87.790697674418595</c:v>
                </c:pt>
                <c:pt idx="3902">
                  <c:v>90.969748008032695</c:v>
                </c:pt>
                <c:pt idx="3903">
                  <c:v>93.904256008291796</c:v>
                </c:pt>
                <c:pt idx="3904">
                  <c:v>90.969748008032695</c:v>
                </c:pt>
                <c:pt idx="3905">
                  <c:v>93.904256008291796</c:v>
                </c:pt>
                <c:pt idx="3906">
                  <c:v>92.437002008162196</c:v>
                </c:pt>
                <c:pt idx="3907">
                  <c:v>100.506899008875</c:v>
                </c:pt>
                <c:pt idx="3908">
                  <c:v>87.546155341063695</c:v>
                </c:pt>
                <c:pt idx="3909">
                  <c:v>84.122562674094695</c:v>
                </c:pt>
                <c:pt idx="3910">
                  <c:v>89.013409341193295</c:v>
                </c:pt>
                <c:pt idx="3911">
                  <c:v>83.878020340739795</c:v>
                </c:pt>
                <c:pt idx="3912">
                  <c:v>107.668588456306</c:v>
                </c:pt>
                <c:pt idx="3913">
                  <c:v>103.54861695925401</c:v>
                </c:pt>
                <c:pt idx="3914">
                  <c:v>96.407333031029296</c:v>
                </c:pt>
                <c:pt idx="3915">
                  <c:v>98.879315929260898</c:v>
                </c:pt>
                <c:pt idx="3916">
                  <c:v>98.055321629850397</c:v>
                </c:pt>
                <c:pt idx="3917">
                  <c:v>99.428645462201203</c:v>
                </c:pt>
                <c:pt idx="3918">
                  <c:v>103.823281725724</c:v>
                </c:pt>
                <c:pt idx="3919">
                  <c:v>100.252639761612</c:v>
                </c:pt>
                <c:pt idx="3920">
                  <c:v>118.10584958217299</c:v>
                </c:pt>
                <c:pt idx="3921">
                  <c:v>108.492582755717</c:v>
                </c:pt>
                <c:pt idx="3922">
                  <c:v>100.527304528082</c:v>
                </c:pt>
                <c:pt idx="3923">
                  <c:v>98.604651162790702</c:v>
                </c:pt>
                <c:pt idx="3924">
                  <c:v>103.54861695925401</c:v>
                </c:pt>
                <c:pt idx="3925">
                  <c:v>98.604651162790702</c:v>
                </c:pt>
                <c:pt idx="3926">
                  <c:v>102.175293126903</c:v>
                </c:pt>
                <c:pt idx="3927">
                  <c:v>105.471270324545</c:v>
                </c:pt>
                <c:pt idx="3928">
                  <c:v>102.175293126903</c:v>
                </c:pt>
                <c:pt idx="3929">
                  <c:v>105.471270324545</c:v>
                </c:pt>
                <c:pt idx="3930">
                  <c:v>103.823281725724</c:v>
                </c:pt>
                <c:pt idx="3931">
                  <c:v>112.887219019239</c:v>
                </c:pt>
                <c:pt idx="3932">
                  <c:v>98.329986396320507</c:v>
                </c:pt>
                <c:pt idx="3933">
                  <c:v>94.484679665738199</c:v>
                </c:pt>
                <c:pt idx="3934">
                  <c:v>99.977974995141494</c:v>
                </c:pt>
                <c:pt idx="3935">
                  <c:v>94.210014899268003</c:v>
                </c:pt>
                <c:pt idx="3936">
                  <c:v>108.811297531904</c:v>
                </c:pt>
                <c:pt idx="3937">
                  <c:v>104.647599922265</c:v>
                </c:pt>
                <c:pt idx="3938">
                  <c:v>97.430524065556796</c:v>
                </c:pt>
                <c:pt idx="3939">
                  <c:v>99.928742631340299</c:v>
                </c:pt>
                <c:pt idx="3940">
                  <c:v>99.096003109412493</c:v>
                </c:pt>
                <c:pt idx="3941">
                  <c:v>100.483902312626</c:v>
                </c:pt>
                <c:pt idx="3942">
                  <c:v>104.92517976290701</c:v>
                </c:pt>
                <c:pt idx="3943">
                  <c:v>101.316641834553</c:v>
                </c:pt>
                <c:pt idx="3944">
                  <c:v>119.35933147632301</c:v>
                </c:pt>
                <c:pt idx="3945">
                  <c:v>109.64403705383199</c:v>
                </c:pt>
                <c:pt idx="3946">
                  <c:v>101.594221675196</c:v>
                </c:pt>
                <c:pt idx="3947">
                  <c:v>99.651162790697697</c:v>
                </c:pt>
                <c:pt idx="3948">
                  <c:v>104.647599922265</c:v>
                </c:pt>
                <c:pt idx="3949">
                  <c:v>99.651162790697697</c:v>
                </c:pt>
                <c:pt idx="3950">
                  <c:v>103.25970071905201</c:v>
                </c:pt>
                <c:pt idx="3951">
                  <c:v>106.590658806763</c:v>
                </c:pt>
                <c:pt idx="3952">
                  <c:v>103.25970071905201</c:v>
                </c:pt>
                <c:pt idx="3953">
                  <c:v>106.590658806763</c:v>
                </c:pt>
                <c:pt idx="3954">
                  <c:v>104.92517976290701</c:v>
                </c:pt>
                <c:pt idx="3955">
                  <c:v>114.085314504113</c:v>
                </c:pt>
                <c:pt idx="3956">
                  <c:v>99.373582950055095</c:v>
                </c:pt>
                <c:pt idx="3957">
                  <c:v>95.487465181058496</c:v>
                </c:pt>
                <c:pt idx="3958">
                  <c:v>101.03906199391101</c:v>
                </c:pt>
                <c:pt idx="3959">
                  <c:v>95.209885340415894</c:v>
                </c:pt>
                <c:pt idx="3960">
                  <c:v>101.06626935285399</c:v>
                </c:pt>
                <c:pt idx="3961">
                  <c:v>97.198937617412795</c:v>
                </c:pt>
                <c:pt idx="3962">
                  <c:v>90.4955626093153</c:v>
                </c:pt>
                <c:pt idx="3963">
                  <c:v>92.815961650579794</c:v>
                </c:pt>
                <c:pt idx="3964">
                  <c:v>92.042495303491606</c:v>
                </c:pt>
                <c:pt idx="3965">
                  <c:v>93.331605881971896</c:v>
                </c:pt>
                <c:pt idx="3966">
                  <c:v>97.456759733108797</c:v>
                </c:pt>
                <c:pt idx="3967">
                  <c:v>94.105072229059999</c:v>
                </c:pt>
                <c:pt idx="3968">
                  <c:v>110.863509749304</c:v>
                </c:pt>
                <c:pt idx="3969">
                  <c:v>101.839735699942</c:v>
                </c:pt>
                <c:pt idx="3970">
                  <c:v>94.3628943447561</c:v>
                </c:pt>
                <c:pt idx="3971">
                  <c:v>92.558139534883693</c:v>
                </c:pt>
                <c:pt idx="3972">
                  <c:v>97.198937617412696</c:v>
                </c:pt>
                <c:pt idx="3973">
                  <c:v>92.558139534883693</c:v>
                </c:pt>
                <c:pt idx="3974">
                  <c:v>95.909827038932406</c:v>
                </c:pt>
                <c:pt idx="3975">
                  <c:v>99.003692427285102</c:v>
                </c:pt>
                <c:pt idx="3976">
                  <c:v>95.909827038932406</c:v>
                </c:pt>
                <c:pt idx="3977">
                  <c:v>99.003692427285102</c:v>
                </c:pt>
                <c:pt idx="3978">
                  <c:v>97.456759733108797</c:v>
                </c:pt>
                <c:pt idx="3979">
                  <c:v>105.964889551079</c:v>
                </c:pt>
                <c:pt idx="3980">
                  <c:v>92.300317419187706</c:v>
                </c:pt>
                <c:pt idx="3981">
                  <c:v>88.690807799442894</c:v>
                </c:pt>
                <c:pt idx="3982">
                  <c:v>93.847250113363998</c:v>
                </c:pt>
                <c:pt idx="3983">
                  <c:v>88.432985683746793</c:v>
                </c:pt>
                <c:pt idx="3984">
                  <c:v>110.7158126579</c:v>
                </c:pt>
                <c:pt idx="3985">
                  <c:v>106.47923819395</c:v>
                </c:pt>
                <c:pt idx="3986">
                  <c:v>99.135842456435896</c:v>
                </c:pt>
                <c:pt idx="3987">
                  <c:v>101.677787134806</c:v>
                </c:pt>
                <c:pt idx="3988">
                  <c:v>100.830472242016</c:v>
                </c:pt>
                <c:pt idx="3989">
                  <c:v>102.24266372999899</c:v>
                </c:pt>
                <c:pt idx="3990">
                  <c:v>106.761676491546</c:v>
                </c:pt>
                <c:pt idx="3991">
                  <c:v>103.089978622789</c:v>
                </c:pt>
                <c:pt idx="3992">
                  <c:v>121.448467966574</c:v>
                </c:pt>
                <c:pt idx="3993">
                  <c:v>111.56312755069</c:v>
                </c:pt>
                <c:pt idx="3994">
                  <c:v>103.372416920386</c:v>
                </c:pt>
                <c:pt idx="3995">
                  <c:v>101.395348837209</c:v>
                </c:pt>
                <c:pt idx="3996">
                  <c:v>106.47923819395</c:v>
                </c:pt>
                <c:pt idx="3997">
                  <c:v>101.395348837209</c:v>
                </c:pt>
                <c:pt idx="3998">
                  <c:v>105.06704670596601</c:v>
                </c:pt>
                <c:pt idx="3999">
                  <c:v>108.456306277126</c:v>
                </c:pt>
                <c:pt idx="4000">
                  <c:v>105.06704670596601</c:v>
                </c:pt>
                <c:pt idx="4001">
                  <c:v>108.456306277126</c:v>
                </c:pt>
                <c:pt idx="4002">
                  <c:v>106.761676491546</c:v>
                </c:pt>
                <c:pt idx="4003">
                  <c:v>116.082140312237</c:v>
                </c:pt>
                <c:pt idx="4004">
                  <c:v>101.112910539613</c:v>
                </c:pt>
                <c:pt idx="4005">
                  <c:v>97.158774373259106</c:v>
                </c:pt>
                <c:pt idx="4006">
                  <c:v>102.807540325193</c:v>
                </c:pt>
                <c:pt idx="4007">
                  <c:v>96.876336075662394</c:v>
                </c:pt>
                <c:pt idx="4008">
                  <c:v>119.476582237481</c:v>
                </c:pt>
                <c:pt idx="4009">
                  <c:v>114.9047742437</c:v>
                </c:pt>
                <c:pt idx="4010">
                  <c:v>106.98030705447999</c:v>
                </c:pt>
                <c:pt idx="4011">
                  <c:v>109.723391850748</c:v>
                </c:pt>
                <c:pt idx="4012">
                  <c:v>108.809030251992</c:v>
                </c:pt>
                <c:pt idx="4013">
                  <c:v>110.332966249919</c:v>
                </c:pt>
                <c:pt idx="4014">
                  <c:v>115.20956144328601</c:v>
                </c:pt>
                <c:pt idx="4015">
                  <c:v>111.247327848675</c:v>
                </c:pt>
                <c:pt idx="4016">
                  <c:v>131.05849582172701</c:v>
                </c:pt>
                <c:pt idx="4017">
                  <c:v>120.39094383623799</c:v>
                </c:pt>
                <c:pt idx="4018">
                  <c:v>111.552115048261</c:v>
                </c:pt>
                <c:pt idx="4019">
                  <c:v>109.41860465116299</c:v>
                </c:pt>
                <c:pt idx="4020">
                  <c:v>114.9047742437</c:v>
                </c:pt>
                <c:pt idx="4021">
                  <c:v>109.41860465116299</c:v>
                </c:pt>
                <c:pt idx="4022">
                  <c:v>113.38083824577301</c:v>
                </c:pt>
                <c:pt idx="4023">
                  <c:v>117.038284640798</c:v>
                </c:pt>
                <c:pt idx="4024">
                  <c:v>113.38083824577301</c:v>
                </c:pt>
                <c:pt idx="4025">
                  <c:v>117.038284640798</c:v>
                </c:pt>
                <c:pt idx="4026">
                  <c:v>115.20956144328601</c:v>
                </c:pt>
                <c:pt idx="4027">
                  <c:v>125.267539029604</c:v>
                </c:pt>
                <c:pt idx="4028">
                  <c:v>109.11381745157701</c:v>
                </c:pt>
                <c:pt idx="4029">
                  <c:v>104.846796657382</c:v>
                </c:pt>
                <c:pt idx="4030">
                  <c:v>110.94254064909001</c:v>
                </c:pt>
                <c:pt idx="4031">
                  <c:v>104.542009457796</c:v>
                </c:pt>
                <c:pt idx="4032">
                  <c:v>167.851266437779</c:v>
                </c:pt>
                <c:pt idx="4033">
                  <c:v>161.428386344497</c:v>
                </c:pt>
                <c:pt idx="4034">
                  <c:v>150.295394182808</c:v>
                </c:pt>
                <c:pt idx="4035">
                  <c:v>154.14912223877701</c:v>
                </c:pt>
                <c:pt idx="4036">
                  <c:v>152.86454622012101</c:v>
                </c:pt>
                <c:pt idx="4037">
                  <c:v>155.005506251215</c:v>
                </c:pt>
                <c:pt idx="4038">
                  <c:v>161.85657835071601</c:v>
                </c:pt>
                <c:pt idx="4039">
                  <c:v>156.29008226987099</c:v>
                </c:pt>
                <c:pt idx="4040">
                  <c:v>184.12256267409501</c:v>
                </c:pt>
                <c:pt idx="4041">
                  <c:v>169.135842456436</c:v>
                </c:pt>
                <c:pt idx="4042">
                  <c:v>156.71827427609</c:v>
                </c:pt>
                <c:pt idx="4043">
                  <c:v>153.720930232558</c:v>
                </c:pt>
                <c:pt idx="4044">
                  <c:v>161.428386344497</c:v>
                </c:pt>
                <c:pt idx="4045">
                  <c:v>153.720930232558</c:v>
                </c:pt>
                <c:pt idx="4046">
                  <c:v>159.28742631340299</c:v>
                </c:pt>
                <c:pt idx="4047">
                  <c:v>164.425730388029</c:v>
                </c:pt>
                <c:pt idx="4048">
                  <c:v>159.28742631340299</c:v>
                </c:pt>
                <c:pt idx="4049">
                  <c:v>164.425730388029</c:v>
                </c:pt>
                <c:pt idx="4050">
                  <c:v>161.85657835071601</c:v>
                </c:pt>
                <c:pt idx="4051">
                  <c:v>175.98691455593701</c:v>
                </c:pt>
                <c:pt idx="4052">
                  <c:v>153.292738226339</c:v>
                </c:pt>
                <c:pt idx="4053">
                  <c:v>147.298050139276</c:v>
                </c:pt>
                <c:pt idx="4054">
                  <c:v>155.86189026365199</c:v>
                </c:pt>
                <c:pt idx="4055">
                  <c:v>146.86985813305699</c:v>
                </c:pt>
                <c:pt idx="4056">
                  <c:v>167.978234112846</c:v>
                </c:pt>
                <c:pt idx="4057">
                  <c:v>161.550495562609</c:v>
                </c:pt>
                <c:pt idx="4058">
                  <c:v>150.40908207553301</c:v>
                </c:pt>
                <c:pt idx="4059">
                  <c:v>154.26572520567501</c:v>
                </c:pt>
                <c:pt idx="4060">
                  <c:v>152.980177495627</c:v>
                </c:pt>
                <c:pt idx="4061">
                  <c:v>155.122757012373</c:v>
                </c:pt>
                <c:pt idx="4062">
                  <c:v>161.979011465958</c:v>
                </c:pt>
                <c:pt idx="4063">
                  <c:v>156.40830472242001</c:v>
                </c:pt>
                <c:pt idx="4064">
                  <c:v>184.26183844011101</c:v>
                </c:pt>
                <c:pt idx="4065">
                  <c:v>169.26378182289301</c:v>
                </c:pt>
                <c:pt idx="4066">
                  <c:v>156.83682062576901</c:v>
                </c:pt>
                <c:pt idx="4067">
                  <c:v>153.83720930232599</c:v>
                </c:pt>
                <c:pt idx="4068">
                  <c:v>161.550495562609</c:v>
                </c:pt>
                <c:pt idx="4069">
                  <c:v>153.83720930232599</c:v>
                </c:pt>
                <c:pt idx="4070">
                  <c:v>159.407916045864</c:v>
                </c:pt>
                <c:pt idx="4071">
                  <c:v>164.55010688605299</c:v>
                </c:pt>
                <c:pt idx="4072">
                  <c:v>159.407916045864</c:v>
                </c:pt>
                <c:pt idx="4073">
                  <c:v>164.55010688605299</c:v>
                </c:pt>
                <c:pt idx="4074">
                  <c:v>161.979011465958</c:v>
                </c:pt>
                <c:pt idx="4075">
                  <c:v>176.120036276479</c:v>
                </c:pt>
                <c:pt idx="4076">
                  <c:v>153.408693398976</c:v>
                </c:pt>
                <c:pt idx="4077">
                  <c:v>147.40947075208899</c:v>
                </c:pt>
                <c:pt idx="4078">
                  <c:v>155.97978881907099</c:v>
                </c:pt>
                <c:pt idx="4079">
                  <c:v>146.98095484874</c:v>
                </c:pt>
                <c:pt idx="4080">
                  <c:v>175.59629461682999</c:v>
                </c:pt>
                <c:pt idx="4081">
                  <c:v>168.87704864934901</c:v>
                </c:pt>
                <c:pt idx="4082">
                  <c:v>157.23035563904901</c:v>
                </c:pt>
                <c:pt idx="4083">
                  <c:v>161.261903219538</c:v>
                </c:pt>
                <c:pt idx="4084">
                  <c:v>159.91805402604101</c:v>
                </c:pt>
                <c:pt idx="4085">
                  <c:v>162.15780268186799</c:v>
                </c:pt>
                <c:pt idx="4086">
                  <c:v>169.32499838051399</c:v>
                </c:pt>
                <c:pt idx="4087">
                  <c:v>163.50165187536399</c:v>
                </c:pt>
                <c:pt idx="4088">
                  <c:v>192.61838440111401</c:v>
                </c:pt>
                <c:pt idx="4089">
                  <c:v>176.94014381032599</c:v>
                </c:pt>
                <c:pt idx="4090">
                  <c:v>163.94960160653</c:v>
                </c:pt>
                <c:pt idx="4091">
                  <c:v>160.81395348837199</c:v>
                </c:pt>
                <c:pt idx="4092">
                  <c:v>168.87704864934901</c:v>
                </c:pt>
                <c:pt idx="4093">
                  <c:v>160.81395348837199</c:v>
                </c:pt>
                <c:pt idx="4094">
                  <c:v>166.63729999352199</c:v>
                </c:pt>
                <c:pt idx="4095">
                  <c:v>172.01269676750701</c:v>
                </c:pt>
                <c:pt idx="4096">
                  <c:v>166.63729999352199</c:v>
                </c:pt>
                <c:pt idx="4097">
                  <c:v>172.01269676750701</c:v>
                </c:pt>
                <c:pt idx="4098">
                  <c:v>169.32499838051399</c:v>
                </c:pt>
                <c:pt idx="4099">
                  <c:v>184.10733950897199</c:v>
                </c:pt>
                <c:pt idx="4100">
                  <c:v>160.36600375720701</c:v>
                </c:pt>
                <c:pt idx="4101">
                  <c:v>154.09470752089101</c:v>
                </c:pt>
                <c:pt idx="4102">
                  <c:v>163.05370214419901</c:v>
                </c:pt>
                <c:pt idx="4103">
                  <c:v>153.646757789726</c:v>
                </c:pt>
                <c:pt idx="4104">
                  <c:v>182.32558139534899</c:v>
                </c:pt>
                <c:pt idx="4105">
                  <c:v>175.34883720930199</c:v>
                </c:pt>
                <c:pt idx="4106">
                  <c:v>163.255813953488</c:v>
                </c:pt>
                <c:pt idx="4107">
                  <c:v>167.44186046511601</c:v>
                </c:pt>
                <c:pt idx="4108">
                  <c:v>166.04651162790699</c:v>
                </c:pt>
                <c:pt idx="4109">
                  <c:v>168.37209302325601</c:v>
                </c:pt>
                <c:pt idx="4110">
                  <c:v>175.81395348837199</c:v>
                </c:pt>
                <c:pt idx="4111">
                  <c:v>169.767441860465</c:v>
                </c:pt>
                <c:pt idx="4112">
                  <c:v>200</c:v>
                </c:pt>
                <c:pt idx="4113">
                  <c:v>183.720930232558</c:v>
                </c:pt>
                <c:pt idx="4114">
                  <c:v>170.232558139535</c:v>
                </c:pt>
                <c:pt idx="4115">
                  <c:v>166.976744186047</c:v>
                </c:pt>
                <c:pt idx="4116">
                  <c:v>175.34883720930199</c:v>
                </c:pt>
                <c:pt idx="4117">
                  <c:v>166.976744186047</c:v>
                </c:pt>
                <c:pt idx="4118">
                  <c:v>173.023255813953</c:v>
                </c:pt>
                <c:pt idx="4119">
                  <c:v>178.60465116279099</c:v>
                </c:pt>
                <c:pt idx="4120">
                  <c:v>173.023255813953</c:v>
                </c:pt>
                <c:pt idx="4121">
                  <c:v>178.60465116279099</c:v>
                </c:pt>
                <c:pt idx="4122">
                  <c:v>175.81395348837199</c:v>
                </c:pt>
                <c:pt idx="4123">
                  <c:v>191.16279069767401</c:v>
                </c:pt>
                <c:pt idx="4124">
                  <c:v>166.511627906977</c:v>
                </c:pt>
                <c:pt idx="4125">
                  <c:v>160</c:v>
                </c:pt>
                <c:pt idx="4126">
                  <c:v>169.302325581395</c:v>
                </c:pt>
                <c:pt idx="4127">
                  <c:v>159.53488372093</c:v>
                </c:pt>
                <c:pt idx="4128">
                  <c:v>174.19965019109901</c:v>
                </c:pt>
                <c:pt idx="4129">
                  <c:v>167.53384725011301</c:v>
                </c:pt>
                <c:pt idx="4130">
                  <c:v>155.97978881907099</c:v>
                </c:pt>
                <c:pt idx="4131">
                  <c:v>159.97927058366301</c:v>
                </c:pt>
                <c:pt idx="4132">
                  <c:v>158.646109995465</c:v>
                </c:pt>
                <c:pt idx="4133">
                  <c:v>160.86804430912699</c:v>
                </c:pt>
                <c:pt idx="4134">
                  <c:v>167.978234112846</c:v>
                </c:pt>
                <c:pt idx="4135">
                  <c:v>162.201204897325</c:v>
                </c:pt>
                <c:pt idx="4136">
                  <c:v>191.08635097493001</c:v>
                </c:pt>
                <c:pt idx="4137">
                  <c:v>175.53281077929699</c:v>
                </c:pt>
                <c:pt idx="4138">
                  <c:v>162.64559176005699</c:v>
                </c:pt>
                <c:pt idx="4139">
                  <c:v>159.53488372093</c:v>
                </c:pt>
                <c:pt idx="4140">
                  <c:v>167.53384725011301</c:v>
                </c:pt>
                <c:pt idx="4141">
                  <c:v>159.53488372093</c:v>
                </c:pt>
                <c:pt idx="4142">
                  <c:v>165.31191293645099</c:v>
                </c:pt>
                <c:pt idx="4143">
                  <c:v>170.64455528924</c:v>
                </c:pt>
                <c:pt idx="4144">
                  <c:v>165.31191293645099</c:v>
                </c:pt>
                <c:pt idx="4145">
                  <c:v>170.64455528924</c:v>
                </c:pt>
                <c:pt idx="4146">
                  <c:v>167.978234112846</c:v>
                </c:pt>
                <c:pt idx="4147">
                  <c:v>182.64300058301501</c:v>
                </c:pt>
                <c:pt idx="4148">
                  <c:v>159.09049685819801</c:v>
                </c:pt>
                <c:pt idx="4149">
                  <c:v>152.869080779944</c:v>
                </c:pt>
                <c:pt idx="4150">
                  <c:v>161.75681803459199</c:v>
                </c:pt>
                <c:pt idx="4151">
                  <c:v>152.42469391721201</c:v>
                </c:pt>
                <c:pt idx="4152">
                  <c:v>154.13875753060799</c:v>
                </c:pt>
                <c:pt idx="4153">
                  <c:v>148.24059078836601</c:v>
                </c:pt>
                <c:pt idx="4154">
                  <c:v>138.017101768478</c:v>
                </c:pt>
                <c:pt idx="4155">
                  <c:v>141.556001813824</c:v>
                </c:pt>
                <c:pt idx="4156">
                  <c:v>140.37636846537501</c:v>
                </c:pt>
                <c:pt idx="4157">
                  <c:v>142.342424046123</c:v>
                </c:pt>
                <c:pt idx="4158">
                  <c:v>148.633801904515</c:v>
                </c:pt>
                <c:pt idx="4159">
                  <c:v>143.52205739457099</c:v>
                </c:pt>
                <c:pt idx="4160">
                  <c:v>169.08077994428999</c:v>
                </c:pt>
                <c:pt idx="4161">
                  <c:v>155.31839087905701</c:v>
                </c:pt>
                <c:pt idx="4162">
                  <c:v>143.91526851072101</c:v>
                </c:pt>
                <c:pt idx="4163">
                  <c:v>141.16279069767401</c:v>
                </c:pt>
                <c:pt idx="4164">
                  <c:v>148.24059078836601</c:v>
                </c:pt>
                <c:pt idx="4165">
                  <c:v>141.16279069767401</c:v>
                </c:pt>
                <c:pt idx="4166">
                  <c:v>146.27453520761799</c:v>
                </c:pt>
                <c:pt idx="4167">
                  <c:v>150.99306860141201</c:v>
                </c:pt>
                <c:pt idx="4168">
                  <c:v>146.27453520761799</c:v>
                </c:pt>
                <c:pt idx="4169">
                  <c:v>150.99306860141201</c:v>
                </c:pt>
                <c:pt idx="4170">
                  <c:v>148.633801904515</c:v>
                </c:pt>
                <c:pt idx="4171">
                  <c:v>161.609768737449</c:v>
                </c:pt>
                <c:pt idx="4172">
                  <c:v>140.76957958152499</c:v>
                </c:pt>
                <c:pt idx="4173">
                  <c:v>135.264623955432</c:v>
                </c:pt>
                <c:pt idx="4174">
                  <c:v>143.128846278422</c:v>
                </c:pt>
                <c:pt idx="4175">
                  <c:v>134.87141283928199</c:v>
                </c:pt>
                <c:pt idx="4176">
                  <c:v>148.80611517782</c:v>
                </c:pt>
                <c:pt idx="4177">
                  <c:v>143.11200362764799</c:v>
                </c:pt>
                <c:pt idx="4178">
                  <c:v>133.242210274017</c:v>
                </c:pt>
                <c:pt idx="4179">
                  <c:v>136.65867720412001</c:v>
                </c:pt>
                <c:pt idx="4180">
                  <c:v>135.519854894086</c:v>
                </c:pt>
                <c:pt idx="4181">
                  <c:v>137.41789207747601</c:v>
                </c:pt>
                <c:pt idx="4182">
                  <c:v>143.49161106432601</c:v>
                </c:pt>
                <c:pt idx="4183">
                  <c:v>138.55671438751099</c:v>
                </c:pt>
                <c:pt idx="4184">
                  <c:v>163.231197771588</c:v>
                </c:pt>
                <c:pt idx="4185">
                  <c:v>149.94493748785399</c:v>
                </c:pt>
                <c:pt idx="4186">
                  <c:v>138.93632182418901</c:v>
                </c:pt>
                <c:pt idx="4187">
                  <c:v>136.279069767442</c:v>
                </c:pt>
                <c:pt idx="4188">
                  <c:v>143.11200362764799</c:v>
                </c:pt>
                <c:pt idx="4189">
                  <c:v>136.279069767442</c:v>
                </c:pt>
                <c:pt idx="4190">
                  <c:v>141.21396644425701</c:v>
                </c:pt>
                <c:pt idx="4191">
                  <c:v>145.76925568439501</c:v>
                </c:pt>
                <c:pt idx="4192">
                  <c:v>141.21396644425701</c:v>
                </c:pt>
                <c:pt idx="4193">
                  <c:v>145.76925568439501</c:v>
                </c:pt>
                <c:pt idx="4194">
                  <c:v>143.49161106432601</c:v>
                </c:pt>
                <c:pt idx="4195">
                  <c:v>156.01865647470399</c:v>
                </c:pt>
                <c:pt idx="4196">
                  <c:v>135.89946233076401</c:v>
                </c:pt>
                <c:pt idx="4197">
                  <c:v>130.58495821727001</c:v>
                </c:pt>
                <c:pt idx="4198">
                  <c:v>138.17710695083201</c:v>
                </c:pt>
                <c:pt idx="4199">
                  <c:v>130.205350780592</c:v>
                </c:pt>
                <c:pt idx="4200">
                  <c:v>131.91941439398801</c:v>
                </c:pt>
                <c:pt idx="4201">
                  <c:v>126.871477618708</c:v>
                </c:pt>
                <c:pt idx="4202">
                  <c:v>118.121720541556</c:v>
                </c:pt>
                <c:pt idx="4203">
                  <c:v>121.150482606724</c:v>
                </c:pt>
                <c:pt idx="4204">
                  <c:v>120.140895251668</c:v>
                </c:pt>
                <c:pt idx="4205">
                  <c:v>121.82354084342801</c:v>
                </c:pt>
                <c:pt idx="4206">
                  <c:v>127.20800673706</c:v>
                </c:pt>
                <c:pt idx="4207">
                  <c:v>122.833128198484</c:v>
                </c:pt>
                <c:pt idx="4208">
                  <c:v>144.70752089136499</c:v>
                </c:pt>
                <c:pt idx="4209">
                  <c:v>132.929001749045</c:v>
                </c:pt>
                <c:pt idx="4210">
                  <c:v>123.16965731683599</c:v>
                </c:pt>
                <c:pt idx="4211">
                  <c:v>120.81395348837199</c:v>
                </c:pt>
                <c:pt idx="4212">
                  <c:v>126.871477618708</c:v>
                </c:pt>
                <c:pt idx="4213">
                  <c:v>120.81395348837199</c:v>
                </c:pt>
                <c:pt idx="4214">
                  <c:v>125.18883202694801</c:v>
                </c:pt>
                <c:pt idx="4215">
                  <c:v>129.227181447172</c:v>
                </c:pt>
                <c:pt idx="4216">
                  <c:v>125.18883202694801</c:v>
                </c:pt>
                <c:pt idx="4217">
                  <c:v>129.227181447172</c:v>
                </c:pt>
                <c:pt idx="4218">
                  <c:v>127.20800673706</c:v>
                </c:pt>
                <c:pt idx="4219">
                  <c:v>138.31346764267701</c:v>
                </c:pt>
                <c:pt idx="4220">
                  <c:v>120.47742437002</c:v>
                </c:pt>
                <c:pt idx="4221">
                  <c:v>115.766016713092</c:v>
                </c:pt>
                <c:pt idx="4222">
                  <c:v>122.496599080132</c:v>
                </c:pt>
                <c:pt idx="4223">
                  <c:v>115.42948759474</c:v>
                </c:pt>
                <c:pt idx="4224">
                  <c:v>133.69696184491801</c:v>
                </c:pt>
                <c:pt idx="4225">
                  <c:v>128.58100667228101</c:v>
                </c:pt>
                <c:pt idx="4226">
                  <c:v>119.71335103971001</c:v>
                </c:pt>
                <c:pt idx="4227">
                  <c:v>122.78292414329201</c:v>
                </c:pt>
                <c:pt idx="4228">
                  <c:v>121.759733108765</c:v>
                </c:pt>
                <c:pt idx="4229">
                  <c:v>123.46505149964401</c:v>
                </c:pt>
                <c:pt idx="4230">
                  <c:v>128.92207035045701</c:v>
                </c:pt>
                <c:pt idx="4231">
                  <c:v>124.48824253417099</c:v>
                </c:pt>
                <c:pt idx="4232">
                  <c:v>146.65738161559901</c:v>
                </c:pt>
                <c:pt idx="4233">
                  <c:v>134.720152879446</c:v>
                </c:pt>
                <c:pt idx="4234">
                  <c:v>124.82930621234701</c:v>
                </c:pt>
                <c:pt idx="4235">
                  <c:v>122.44186046511599</c:v>
                </c:pt>
                <c:pt idx="4236">
                  <c:v>128.58100667228101</c:v>
                </c:pt>
                <c:pt idx="4237">
                  <c:v>122.44186046511599</c:v>
                </c:pt>
                <c:pt idx="4238">
                  <c:v>126.87568828140201</c:v>
                </c:pt>
                <c:pt idx="4239">
                  <c:v>130.968452419512</c:v>
                </c:pt>
                <c:pt idx="4240">
                  <c:v>126.87568828140201</c:v>
                </c:pt>
                <c:pt idx="4241">
                  <c:v>130.968452419512</c:v>
                </c:pt>
                <c:pt idx="4242">
                  <c:v>128.92207035045701</c:v>
                </c:pt>
                <c:pt idx="4243">
                  <c:v>140.17717173025801</c:v>
                </c:pt>
                <c:pt idx="4244">
                  <c:v>122.10079678693999</c:v>
                </c:pt>
                <c:pt idx="4245">
                  <c:v>117.32590529247901</c:v>
                </c:pt>
                <c:pt idx="4246">
                  <c:v>124.14717885599499</c:v>
                </c:pt>
                <c:pt idx="4247">
                  <c:v>116.98484161430299</c:v>
                </c:pt>
                <c:pt idx="4248">
                  <c:v>117.445099436419</c:v>
                </c:pt>
                <c:pt idx="4249">
                  <c:v>112.95102675390299</c:v>
                </c:pt>
                <c:pt idx="4250">
                  <c:v>105.161300770875</c:v>
                </c:pt>
                <c:pt idx="4251">
                  <c:v>107.857744380385</c:v>
                </c:pt>
                <c:pt idx="4252">
                  <c:v>106.958929843882</c:v>
                </c:pt>
                <c:pt idx="4253">
                  <c:v>108.456954071387</c:v>
                </c:pt>
                <c:pt idx="4254">
                  <c:v>113.250631599404</c:v>
                </c:pt>
                <c:pt idx="4255">
                  <c:v>109.35576860789</c:v>
                </c:pt>
                <c:pt idx="4256">
                  <c:v>128.83008356546</c:v>
                </c:pt>
                <c:pt idx="4257">
                  <c:v>118.343913972922</c:v>
                </c:pt>
                <c:pt idx="4258">
                  <c:v>109.65537345339099</c:v>
                </c:pt>
                <c:pt idx="4259">
                  <c:v>107.55813953488401</c:v>
                </c:pt>
                <c:pt idx="4260">
                  <c:v>112.95102675390299</c:v>
                </c:pt>
                <c:pt idx="4261">
                  <c:v>107.55813953488401</c:v>
                </c:pt>
                <c:pt idx="4262">
                  <c:v>111.453002526398</c:v>
                </c:pt>
                <c:pt idx="4263">
                  <c:v>115.04826067241</c:v>
                </c:pt>
                <c:pt idx="4264">
                  <c:v>111.453002526398</c:v>
                </c:pt>
                <c:pt idx="4265">
                  <c:v>115.04826067241</c:v>
                </c:pt>
                <c:pt idx="4266">
                  <c:v>113.250631599404</c:v>
                </c:pt>
                <c:pt idx="4267">
                  <c:v>123.137591500939</c:v>
                </c:pt>
                <c:pt idx="4268">
                  <c:v>107.258534689383</c:v>
                </c:pt>
                <c:pt idx="4269">
                  <c:v>103.064066852368</c:v>
                </c:pt>
                <c:pt idx="4270">
                  <c:v>109.05616376238901</c:v>
                </c:pt>
                <c:pt idx="4271">
                  <c:v>102.76446200686701</c:v>
                </c:pt>
                <c:pt idx="4272">
                  <c:v>113.00123080909501</c:v>
                </c:pt>
                <c:pt idx="4273">
                  <c:v>108.677204119972</c:v>
                </c:pt>
                <c:pt idx="4274">
                  <c:v>101.18222452549099</c:v>
                </c:pt>
                <c:pt idx="4275">
                  <c:v>103.776640538965</c:v>
                </c:pt>
                <c:pt idx="4276">
                  <c:v>102.91183520113999</c:v>
                </c:pt>
                <c:pt idx="4277">
                  <c:v>104.35317743084801</c:v>
                </c:pt>
                <c:pt idx="4278">
                  <c:v>108.965472565913</c:v>
                </c:pt>
                <c:pt idx="4279">
                  <c:v>105.217982768673</c:v>
                </c:pt>
                <c:pt idx="4280">
                  <c:v>123.95543175487499</c:v>
                </c:pt>
                <c:pt idx="4281">
                  <c:v>113.86603614692</c:v>
                </c:pt>
                <c:pt idx="4282">
                  <c:v>105.506251214614</c:v>
                </c:pt>
                <c:pt idx="4283">
                  <c:v>103.488372093023</c:v>
                </c:pt>
                <c:pt idx="4284">
                  <c:v>108.67720411997099</c:v>
                </c:pt>
                <c:pt idx="4285">
                  <c:v>103.488372093023</c:v>
                </c:pt>
                <c:pt idx="4286">
                  <c:v>107.235861890264</c:v>
                </c:pt>
                <c:pt idx="4287">
                  <c:v>110.695083241562</c:v>
                </c:pt>
                <c:pt idx="4288">
                  <c:v>107.235861890264</c:v>
                </c:pt>
                <c:pt idx="4289">
                  <c:v>110.695083241562</c:v>
                </c:pt>
                <c:pt idx="4290">
                  <c:v>108.965472565913</c:v>
                </c:pt>
                <c:pt idx="4291">
                  <c:v>118.47833128198501</c:v>
                </c:pt>
                <c:pt idx="4292">
                  <c:v>103.200103647082</c:v>
                </c:pt>
                <c:pt idx="4293">
                  <c:v>99.164345403899702</c:v>
                </c:pt>
                <c:pt idx="4294">
                  <c:v>104.929714322731</c:v>
                </c:pt>
                <c:pt idx="4295">
                  <c:v>98.876076957958205</c:v>
                </c:pt>
                <c:pt idx="4296">
                  <c:v>112.87426313402899</c:v>
                </c:pt>
                <c:pt idx="4297">
                  <c:v>108.55509490185899</c:v>
                </c:pt>
                <c:pt idx="4298">
                  <c:v>101.068536632765</c:v>
                </c:pt>
                <c:pt idx="4299">
                  <c:v>103.660037572067</c:v>
                </c:pt>
                <c:pt idx="4300">
                  <c:v>102.79620392563299</c:v>
                </c:pt>
                <c:pt idx="4301">
                  <c:v>104.23592666969</c:v>
                </c:pt>
                <c:pt idx="4302">
                  <c:v>108.84303945067001</c:v>
                </c:pt>
                <c:pt idx="4303">
                  <c:v>105.09976031612401</c:v>
                </c:pt>
                <c:pt idx="4304">
                  <c:v>123.816155988858</c:v>
                </c:pt>
                <c:pt idx="4305">
                  <c:v>113.738096780463</c:v>
                </c:pt>
                <c:pt idx="4306">
                  <c:v>105.387704864935</c:v>
                </c:pt>
                <c:pt idx="4307">
                  <c:v>103.372093023256</c:v>
                </c:pt>
                <c:pt idx="4308">
                  <c:v>108.55509490185899</c:v>
                </c:pt>
                <c:pt idx="4309">
                  <c:v>103.372093023256</c:v>
                </c:pt>
                <c:pt idx="4310">
                  <c:v>107.11537215780299</c:v>
                </c:pt>
                <c:pt idx="4311">
                  <c:v>110.570706743538</c:v>
                </c:pt>
                <c:pt idx="4312">
                  <c:v>107.11537215780299</c:v>
                </c:pt>
                <c:pt idx="4313">
                  <c:v>110.570706743538</c:v>
                </c:pt>
                <c:pt idx="4314">
                  <c:v>108.84303945067001</c:v>
                </c:pt>
                <c:pt idx="4315">
                  <c:v>118.345209561443</c:v>
                </c:pt>
                <c:pt idx="4316">
                  <c:v>103.084148474445</c:v>
                </c:pt>
                <c:pt idx="4317">
                  <c:v>99.052924791086397</c:v>
                </c:pt>
                <c:pt idx="4318">
                  <c:v>104.811815767312</c:v>
                </c:pt>
                <c:pt idx="4319">
                  <c:v>98.764980242275001</c:v>
                </c:pt>
                <c:pt idx="4320">
                  <c:v>102.208978428451</c:v>
                </c:pt>
                <c:pt idx="4321">
                  <c:v>98.297920580423707</c:v>
                </c:pt>
                <c:pt idx="4322">
                  <c:v>91.5187536438427</c:v>
                </c:pt>
                <c:pt idx="4323">
                  <c:v>93.865388352659195</c:v>
                </c:pt>
                <c:pt idx="4324">
                  <c:v>93.083176783053702</c:v>
                </c:pt>
                <c:pt idx="4325">
                  <c:v>94.386862732396196</c:v>
                </c:pt>
                <c:pt idx="4326">
                  <c:v>98.5586577702922</c:v>
                </c:pt>
                <c:pt idx="4327">
                  <c:v>95.169074302001704</c:v>
                </c:pt>
                <c:pt idx="4328">
                  <c:v>112.116991643454</c:v>
                </c:pt>
                <c:pt idx="4329">
                  <c:v>102.991189998057</c:v>
                </c:pt>
                <c:pt idx="4330">
                  <c:v>95.429811491870197</c:v>
                </c:pt>
                <c:pt idx="4331">
                  <c:v>93.604651162790702</c:v>
                </c:pt>
                <c:pt idx="4332">
                  <c:v>98.297920580423707</c:v>
                </c:pt>
                <c:pt idx="4333">
                  <c:v>93.604651162790702</c:v>
                </c:pt>
                <c:pt idx="4334">
                  <c:v>96.994234631081198</c:v>
                </c:pt>
                <c:pt idx="4335">
                  <c:v>100.123080909503</c:v>
                </c:pt>
                <c:pt idx="4336">
                  <c:v>96.994234631081198</c:v>
                </c:pt>
                <c:pt idx="4337">
                  <c:v>100.123080909503</c:v>
                </c:pt>
                <c:pt idx="4338">
                  <c:v>98.5586577702922</c:v>
                </c:pt>
                <c:pt idx="4339">
                  <c:v>107.162985035953</c:v>
                </c:pt>
                <c:pt idx="4340">
                  <c:v>93.343913972922195</c:v>
                </c:pt>
                <c:pt idx="4341">
                  <c:v>89.693593314763206</c:v>
                </c:pt>
                <c:pt idx="4342">
                  <c:v>94.908337112133196</c:v>
                </c:pt>
                <c:pt idx="4343">
                  <c:v>89.432856124894698</c:v>
                </c:pt>
                <c:pt idx="4344">
                  <c:v>70.847962687050696</c:v>
                </c:pt>
                <c:pt idx="4345">
                  <c:v>68.136943706678906</c:v>
                </c:pt>
                <c:pt idx="4346">
                  <c:v>63.437844140701003</c:v>
                </c:pt>
                <c:pt idx="4347">
                  <c:v>65.0644555289241</c:v>
                </c:pt>
                <c:pt idx="4348">
                  <c:v>64.522251732849696</c:v>
                </c:pt>
                <c:pt idx="4349">
                  <c:v>65.425924726307002</c:v>
                </c:pt>
                <c:pt idx="4350">
                  <c:v>68.317678305370293</c:v>
                </c:pt>
                <c:pt idx="4351">
                  <c:v>65.968128522381406</c:v>
                </c:pt>
                <c:pt idx="4352">
                  <c:v>77.715877437326</c:v>
                </c:pt>
                <c:pt idx="4353">
                  <c:v>71.390166483125</c:v>
                </c:pt>
                <c:pt idx="4354">
                  <c:v>66.148863121072793</c:v>
                </c:pt>
                <c:pt idx="4355">
                  <c:v>64.883720930232599</c:v>
                </c:pt>
                <c:pt idx="4356">
                  <c:v>68.136943706678807</c:v>
                </c:pt>
                <c:pt idx="4357">
                  <c:v>64.883720930232599</c:v>
                </c:pt>
                <c:pt idx="4358">
                  <c:v>67.233270713221501</c:v>
                </c:pt>
                <c:pt idx="4359">
                  <c:v>69.402085897519001</c:v>
                </c:pt>
                <c:pt idx="4360">
                  <c:v>67.233270713221501</c:v>
                </c:pt>
                <c:pt idx="4361">
                  <c:v>69.402085897519001</c:v>
                </c:pt>
                <c:pt idx="4362">
                  <c:v>68.317678305370293</c:v>
                </c:pt>
                <c:pt idx="4363">
                  <c:v>74.281920062188306</c:v>
                </c:pt>
                <c:pt idx="4364">
                  <c:v>64.702986331541197</c:v>
                </c:pt>
                <c:pt idx="4365">
                  <c:v>62.172701949860802</c:v>
                </c:pt>
                <c:pt idx="4366">
                  <c:v>65.787393923689905</c:v>
                </c:pt>
                <c:pt idx="4367">
                  <c:v>61.991967351169301</c:v>
                </c:pt>
                <c:pt idx="4368">
                  <c:v>71.419317224849394</c:v>
                </c:pt>
                <c:pt idx="4369">
                  <c:v>68.686435188184305</c:v>
                </c:pt>
                <c:pt idx="4370">
                  <c:v>63.949439657964597</c:v>
                </c:pt>
                <c:pt idx="4371">
                  <c:v>65.589168879963694</c:v>
                </c:pt>
                <c:pt idx="4372">
                  <c:v>65.042592472630702</c:v>
                </c:pt>
                <c:pt idx="4373">
                  <c:v>65.953553151519102</c:v>
                </c:pt>
                <c:pt idx="4374">
                  <c:v>68.868627323961903</c:v>
                </c:pt>
                <c:pt idx="4375">
                  <c:v>66.500129558852095</c:v>
                </c:pt>
                <c:pt idx="4376">
                  <c:v>78.342618384401106</c:v>
                </c:pt>
                <c:pt idx="4377">
                  <c:v>71.9658936321824</c:v>
                </c:pt>
                <c:pt idx="4378">
                  <c:v>66.682321694629806</c:v>
                </c:pt>
                <c:pt idx="4379">
                  <c:v>65.406976744185997</c:v>
                </c:pt>
                <c:pt idx="4380">
                  <c:v>68.686435188184205</c:v>
                </c:pt>
                <c:pt idx="4381">
                  <c:v>65.406976744185997</c:v>
                </c:pt>
                <c:pt idx="4382">
                  <c:v>67.775474509295904</c:v>
                </c:pt>
                <c:pt idx="4383">
                  <c:v>69.961780138628001</c:v>
                </c:pt>
                <c:pt idx="4384">
                  <c:v>67.775474509295904</c:v>
                </c:pt>
                <c:pt idx="4385">
                  <c:v>69.961780138628001</c:v>
                </c:pt>
                <c:pt idx="4386">
                  <c:v>68.868627323961903</c:v>
                </c:pt>
                <c:pt idx="4387">
                  <c:v>74.8809678046252</c:v>
                </c:pt>
                <c:pt idx="4388">
                  <c:v>65.224784608408399</c:v>
                </c:pt>
                <c:pt idx="4389">
                  <c:v>62.674094707520901</c:v>
                </c:pt>
                <c:pt idx="4390">
                  <c:v>66.317937423074397</c:v>
                </c:pt>
                <c:pt idx="4391">
                  <c:v>62.491902571743204</c:v>
                </c:pt>
                <c:pt idx="4392">
                  <c:v>72.104942670207905</c:v>
                </c:pt>
                <c:pt idx="4393">
                  <c:v>69.345824965990801</c:v>
                </c:pt>
                <c:pt idx="4394">
                  <c:v>64.563354278681103</c:v>
                </c:pt>
                <c:pt idx="4395">
                  <c:v>66.218824901211406</c:v>
                </c:pt>
                <c:pt idx="4396">
                  <c:v>65.667001360368005</c:v>
                </c:pt>
                <c:pt idx="4397">
                  <c:v>66.586707261773697</c:v>
                </c:pt>
                <c:pt idx="4398">
                  <c:v>69.529766146271996</c:v>
                </c:pt>
                <c:pt idx="4399">
                  <c:v>67.138530802617097</c:v>
                </c:pt>
                <c:pt idx="4400">
                  <c:v>79.094707520891404</c:v>
                </c:pt>
                <c:pt idx="4401">
                  <c:v>72.656766211051405</c:v>
                </c:pt>
                <c:pt idx="4402">
                  <c:v>67.322471982898193</c:v>
                </c:pt>
                <c:pt idx="4403">
                  <c:v>66.034883720930196</c:v>
                </c:pt>
                <c:pt idx="4404">
                  <c:v>69.345824965990801</c:v>
                </c:pt>
                <c:pt idx="4405">
                  <c:v>66.034883720930196</c:v>
                </c:pt>
                <c:pt idx="4406">
                  <c:v>68.426119064585095</c:v>
                </c:pt>
                <c:pt idx="4407">
                  <c:v>70.633413227958798</c:v>
                </c:pt>
                <c:pt idx="4408">
                  <c:v>68.426119064585095</c:v>
                </c:pt>
                <c:pt idx="4409">
                  <c:v>70.633413227958798</c:v>
                </c:pt>
                <c:pt idx="4410">
                  <c:v>69.529766146271996</c:v>
                </c:pt>
                <c:pt idx="4411">
                  <c:v>75.599825095549704</c:v>
                </c:pt>
                <c:pt idx="4412">
                  <c:v>65.8509425406491</c:v>
                </c:pt>
                <c:pt idx="4413">
                  <c:v>63.275766016713099</c:v>
                </c:pt>
                <c:pt idx="4414">
                  <c:v>66.954589622336002</c:v>
                </c:pt>
                <c:pt idx="4415">
                  <c:v>63.091824836431996</c:v>
                </c:pt>
                <c:pt idx="4416">
                  <c:v>69.133899073654206</c:v>
                </c:pt>
                <c:pt idx="4417">
                  <c:v>66.488469262162397</c:v>
                </c:pt>
                <c:pt idx="4418">
                  <c:v>61.903057588909803</c:v>
                </c:pt>
                <c:pt idx="4419">
                  <c:v>63.490315475804898</c:v>
                </c:pt>
                <c:pt idx="4420">
                  <c:v>62.961229513506503</c:v>
                </c:pt>
                <c:pt idx="4421">
                  <c:v>63.843039450670503</c:v>
                </c:pt>
                <c:pt idx="4422">
                  <c:v>66.664831249595096</c:v>
                </c:pt>
                <c:pt idx="4423">
                  <c:v>64.372125412968899</c:v>
                </c:pt>
                <c:pt idx="4424">
                  <c:v>75.835654596100298</c:v>
                </c:pt>
                <c:pt idx="4425">
                  <c:v>69.662985035952602</c:v>
                </c:pt>
                <c:pt idx="4426">
                  <c:v>64.548487400401598</c:v>
                </c:pt>
                <c:pt idx="4427">
                  <c:v>63.3139534883721</c:v>
                </c:pt>
                <c:pt idx="4428">
                  <c:v>66.488469262162297</c:v>
                </c:pt>
                <c:pt idx="4429">
                  <c:v>63.3139534883721</c:v>
                </c:pt>
                <c:pt idx="4430">
                  <c:v>65.606659324998404</c:v>
                </c:pt>
                <c:pt idx="4431">
                  <c:v>67.723003174191902</c:v>
                </c:pt>
                <c:pt idx="4432">
                  <c:v>65.606659324998404</c:v>
                </c:pt>
                <c:pt idx="4433">
                  <c:v>67.723003174191902</c:v>
                </c:pt>
                <c:pt idx="4434">
                  <c:v>66.664831249595096</c:v>
                </c:pt>
                <c:pt idx="4435">
                  <c:v>72.484776834877295</c:v>
                </c:pt>
                <c:pt idx="4436">
                  <c:v>63.137591500939301</c:v>
                </c:pt>
                <c:pt idx="4437">
                  <c:v>60.668523676880199</c:v>
                </c:pt>
                <c:pt idx="4438">
                  <c:v>64.1957634255361</c:v>
                </c:pt>
                <c:pt idx="4439">
                  <c:v>60.4921616894474</c:v>
                </c:pt>
                <c:pt idx="4440">
                  <c:v>73.819006283604296</c:v>
                </c:pt>
                <c:pt idx="4441">
                  <c:v>70.994299410507296</c:v>
                </c:pt>
                <c:pt idx="4442">
                  <c:v>66.098140830472303</c:v>
                </c:pt>
                <c:pt idx="4443">
                  <c:v>67.7929649543305</c:v>
                </c:pt>
                <c:pt idx="4444">
                  <c:v>67.228023579711106</c:v>
                </c:pt>
                <c:pt idx="4445">
                  <c:v>68.169592537410097</c:v>
                </c:pt>
                <c:pt idx="4446">
                  <c:v>71.182613202046994</c:v>
                </c:pt>
                <c:pt idx="4447">
                  <c:v>68.734533912029505</c:v>
                </c:pt>
                <c:pt idx="4448">
                  <c:v>80.974930362116993</c:v>
                </c:pt>
                <c:pt idx="4449">
                  <c:v>74.383947658223804</c:v>
                </c:pt>
                <c:pt idx="4450">
                  <c:v>68.922847703569403</c:v>
                </c:pt>
                <c:pt idx="4451">
                  <c:v>67.604651162790702</c:v>
                </c:pt>
                <c:pt idx="4452">
                  <c:v>70.994299410507196</c:v>
                </c:pt>
                <c:pt idx="4453">
                  <c:v>67.604651162790702</c:v>
                </c:pt>
                <c:pt idx="4454">
                  <c:v>70.052730452808206</c:v>
                </c:pt>
                <c:pt idx="4455">
                  <c:v>72.312495951285896</c:v>
                </c:pt>
                <c:pt idx="4456">
                  <c:v>70.052730452808206</c:v>
                </c:pt>
                <c:pt idx="4457">
                  <c:v>72.312495951285896</c:v>
                </c:pt>
                <c:pt idx="4458">
                  <c:v>71.182613202046994</c:v>
                </c:pt>
                <c:pt idx="4459">
                  <c:v>77.396968322860701</c:v>
                </c:pt>
                <c:pt idx="4460">
                  <c:v>67.416337371250904</c:v>
                </c:pt>
                <c:pt idx="4461">
                  <c:v>64.779944289693603</c:v>
                </c:pt>
                <c:pt idx="4462">
                  <c:v>68.546220120489707</c:v>
                </c:pt>
                <c:pt idx="4463">
                  <c:v>64.591630498153805</c:v>
                </c:pt>
                <c:pt idx="4464">
                  <c:v>77.932758955755702</c:v>
                </c:pt>
                <c:pt idx="4465">
                  <c:v>74.950638077346696</c:v>
                </c:pt>
                <c:pt idx="4466">
                  <c:v>69.781628554771004</c:v>
                </c:pt>
                <c:pt idx="4467">
                  <c:v>71.570901081816402</c:v>
                </c:pt>
                <c:pt idx="4468">
                  <c:v>70.974476906134598</c:v>
                </c:pt>
                <c:pt idx="4469">
                  <c:v>71.968517198937604</c:v>
                </c:pt>
                <c:pt idx="4470">
                  <c:v>75.149446135907198</c:v>
                </c:pt>
                <c:pt idx="4471">
                  <c:v>72.564941374619394</c:v>
                </c:pt>
                <c:pt idx="4472">
                  <c:v>85.487465181058496</c:v>
                </c:pt>
                <c:pt idx="4473">
                  <c:v>78.529183131437506</c:v>
                </c:pt>
                <c:pt idx="4474">
                  <c:v>72.763749433179996</c:v>
                </c:pt>
                <c:pt idx="4475">
                  <c:v>71.3720930232558</c:v>
                </c:pt>
                <c:pt idx="4476">
                  <c:v>74.950638077346596</c:v>
                </c:pt>
                <c:pt idx="4477">
                  <c:v>71.3720930232558</c:v>
                </c:pt>
                <c:pt idx="4478">
                  <c:v>73.956597784543604</c:v>
                </c:pt>
                <c:pt idx="4479">
                  <c:v>76.342294487270905</c:v>
                </c:pt>
                <c:pt idx="4480">
                  <c:v>73.956597784543604</c:v>
                </c:pt>
                <c:pt idx="4481">
                  <c:v>76.342294487270905</c:v>
                </c:pt>
                <c:pt idx="4482">
                  <c:v>75.149446135907198</c:v>
                </c:pt>
                <c:pt idx="4483">
                  <c:v>81.710112068407099</c:v>
                </c:pt>
                <c:pt idx="4484">
                  <c:v>71.173284964695199</c:v>
                </c:pt>
                <c:pt idx="4485">
                  <c:v>68.389972144846794</c:v>
                </c:pt>
                <c:pt idx="4486">
                  <c:v>72.366133316058793</c:v>
                </c:pt>
                <c:pt idx="4487">
                  <c:v>68.191164086286193</c:v>
                </c:pt>
                <c:pt idx="4488">
                  <c:v>79.075468031353196</c:v>
                </c:pt>
                <c:pt idx="4489">
                  <c:v>76.049621040357593</c:v>
                </c:pt>
                <c:pt idx="4490">
                  <c:v>70.804819589298504</c:v>
                </c:pt>
                <c:pt idx="4491">
                  <c:v>72.620327783895902</c:v>
                </c:pt>
                <c:pt idx="4492">
                  <c:v>72.015158385696694</c:v>
                </c:pt>
                <c:pt idx="4493">
                  <c:v>73.023774049361904</c:v>
                </c:pt>
                <c:pt idx="4494">
                  <c:v>76.251344173090601</c:v>
                </c:pt>
                <c:pt idx="4495">
                  <c:v>73.628943447561099</c:v>
                </c:pt>
                <c:pt idx="4496">
                  <c:v>86.740947075208894</c:v>
                </c:pt>
                <c:pt idx="4497">
                  <c:v>79.680637429552405</c:v>
                </c:pt>
                <c:pt idx="4498">
                  <c:v>73.830666580294107</c:v>
                </c:pt>
                <c:pt idx="4499">
                  <c:v>72.418604651162795</c:v>
                </c:pt>
                <c:pt idx="4500">
                  <c:v>76.049621040357593</c:v>
                </c:pt>
                <c:pt idx="4501">
                  <c:v>72.418604651162795</c:v>
                </c:pt>
                <c:pt idx="4502">
                  <c:v>75.041005376692397</c:v>
                </c:pt>
                <c:pt idx="4503">
                  <c:v>77.461682969488905</c:v>
                </c:pt>
                <c:pt idx="4504">
                  <c:v>75.041005376692397</c:v>
                </c:pt>
                <c:pt idx="4505">
                  <c:v>77.461682969488905</c:v>
                </c:pt>
                <c:pt idx="4506">
                  <c:v>76.251344173090601</c:v>
                </c:pt>
                <c:pt idx="4507">
                  <c:v>82.908207553281102</c:v>
                </c:pt>
                <c:pt idx="4508">
                  <c:v>72.216881518429702</c:v>
                </c:pt>
                <c:pt idx="4509">
                  <c:v>69.392757660167106</c:v>
                </c:pt>
                <c:pt idx="4510">
                  <c:v>73.427220314828006</c:v>
                </c:pt>
                <c:pt idx="4511">
                  <c:v>69.191034527434098</c:v>
                </c:pt>
                <c:pt idx="4512">
                  <c:v>98.387251408952494</c:v>
                </c:pt>
                <c:pt idx="4513">
                  <c:v>94.6224331152426</c:v>
                </c:pt>
                <c:pt idx="4514">
                  <c:v>88.096748072812105</c:v>
                </c:pt>
                <c:pt idx="4515">
                  <c:v>90.355639049038004</c:v>
                </c:pt>
                <c:pt idx="4516">
                  <c:v>89.602675390296</c:v>
                </c:pt>
                <c:pt idx="4517">
                  <c:v>90.857614821532707</c:v>
                </c:pt>
                <c:pt idx="4518">
                  <c:v>94.873421001489902</c:v>
                </c:pt>
                <c:pt idx="4519">
                  <c:v>91.610578480274697</c:v>
                </c:pt>
                <c:pt idx="4520">
                  <c:v>107.92479108635099</c:v>
                </c:pt>
                <c:pt idx="4521">
                  <c:v>99.140215067694498</c:v>
                </c:pt>
                <c:pt idx="4522">
                  <c:v>91.861566366521998</c:v>
                </c:pt>
                <c:pt idx="4523">
                  <c:v>90.104651162790702</c:v>
                </c:pt>
                <c:pt idx="4524">
                  <c:v>94.6224331152426</c:v>
                </c:pt>
                <c:pt idx="4525">
                  <c:v>90.104651162790702</c:v>
                </c:pt>
                <c:pt idx="4526">
                  <c:v>93.367493684006007</c:v>
                </c:pt>
                <c:pt idx="4527">
                  <c:v>96.379348318973896</c:v>
                </c:pt>
                <c:pt idx="4528">
                  <c:v>93.367493684006007</c:v>
                </c:pt>
                <c:pt idx="4529">
                  <c:v>96.379348318973896</c:v>
                </c:pt>
                <c:pt idx="4530">
                  <c:v>94.873421001489902</c:v>
                </c:pt>
                <c:pt idx="4531">
                  <c:v>103.15602124765201</c:v>
                </c:pt>
                <c:pt idx="4532">
                  <c:v>89.853663276543401</c:v>
                </c:pt>
                <c:pt idx="4533">
                  <c:v>86.339832869080794</c:v>
                </c:pt>
                <c:pt idx="4534">
                  <c:v>91.359590594027296</c:v>
                </c:pt>
                <c:pt idx="4535">
                  <c:v>86.088844982833507</c:v>
                </c:pt>
                <c:pt idx="4536">
                  <c:v>102.043920450865</c:v>
                </c:pt>
                <c:pt idx="4537">
                  <c:v>98.139178596877699</c:v>
                </c:pt>
                <c:pt idx="4538">
                  <c:v>91.370959383299905</c:v>
                </c:pt>
                <c:pt idx="4539">
                  <c:v>93.713804495692202</c:v>
                </c:pt>
                <c:pt idx="4540">
                  <c:v>92.932856124894698</c:v>
                </c:pt>
                <c:pt idx="4541">
                  <c:v>94.234436742890495</c:v>
                </c:pt>
                <c:pt idx="4542">
                  <c:v>98.399494720476795</c:v>
                </c:pt>
                <c:pt idx="4543">
                  <c:v>95.015385113687898</c:v>
                </c:pt>
                <c:pt idx="4544">
                  <c:v>111.935933147632</c:v>
                </c:pt>
                <c:pt idx="4545">
                  <c:v>102.82486882166199</c:v>
                </c:pt>
                <c:pt idx="4546">
                  <c:v>95.275701237287095</c:v>
                </c:pt>
                <c:pt idx="4547">
                  <c:v>93.453488372093005</c:v>
                </c:pt>
                <c:pt idx="4548">
                  <c:v>98.139178596877599</c:v>
                </c:pt>
                <c:pt idx="4549">
                  <c:v>93.453488372093005</c:v>
                </c:pt>
                <c:pt idx="4550">
                  <c:v>96.837597978881902</c:v>
                </c:pt>
                <c:pt idx="4551">
                  <c:v>99.961391462071703</c:v>
                </c:pt>
                <c:pt idx="4552">
                  <c:v>96.837597978881902</c:v>
                </c:pt>
                <c:pt idx="4553">
                  <c:v>99.961391462071703</c:v>
                </c:pt>
                <c:pt idx="4554">
                  <c:v>98.399494720476795</c:v>
                </c:pt>
                <c:pt idx="4555">
                  <c:v>106.98992679924901</c:v>
                </c:pt>
                <c:pt idx="4556">
                  <c:v>93.193172248493894</c:v>
                </c:pt>
                <c:pt idx="4557">
                  <c:v>89.548746518105901</c:v>
                </c:pt>
                <c:pt idx="4558">
                  <c:v>94.755068990088802</c:v>
                </c:pt>
                <c:pt idx="4559">
                  <c:v>89.288430394506705</c:v>
                </c:pt>
                <c:pt idx="4560">
                  <c:v>103.87225497182099</c:v>
                </c:pt>
                <c:pt idx="4561">
                  <c:v>99.897551337695205</c:v>
                </c:pt>
                <c:pt idx="4562">
                  <c:v>93.008065038543805</c:v>
                </c:pt>
                <c:pt idx="4563">
                  <c:v>95.392887219019201</c:v>
                </c:pt>
                <c:pt idx="4564">
                  <c:v>94.597946492194097</c:v>
                </c:pt>
                <c:pt idx="4565">
                  <c:v>95.922847703569403</c:v>
                </c:pt>
                <c:pt idx="4566">
                  <c:v>100.16253157996999</c:v>
                </c:pt>
                <c:pt idx="4567">
                  <c:v>96.717788430394506</c:v>
                </c:pt>
                <c:pt idx="4568">
                  <c:v>113.94150417827299</c:v>
                </c:pt>
                <c:pt idx="4569">
                  <c:v>104.667195698646</c:v>
                </c:pt>
                <c:pt idx="4570">
                  <c:v>96.982768672669593</c:v>
                </c:pt>
                <c:pt idx="4571">
                  <c:v>95.1279069767442</c:v>
                </c:pt>
                <c:pt idx="4572">
                  <c:v>99.897551337695205</c:v>
                </c:pt>
                <c:pt idx="4573">
                  <c:v>95.1279069767442</c:v>
                </c:pt>
                <c:pt idx="4574">
                  <c:v>98.5726501263199</c:v>
                </c:pt>
                <c:pt idx="4575">
                  <c:v>101.752413033621</c:v>
                </c:pt>
                <c:pt idx="4576">
                  <c:v>98.5726501263199</c:v>
                </c:pt>
                <c:pt idx="4577">
                  <c:v>101.752413033621</c:v>
                </c:pt>
                <c:pt idx="4578">
                  <c:v>100.16253157996999</c:v>
                </c:pt>
                <c:pt idx="4579">
                  <c:v>108.906879575047</c:v>
                </c:pt>
                <c:pt idx="4580">
                  <c:v>94.862926734469099</c:v>
                </c:pt>
                <c:pt idx="4581">
                  <c:v>91.153203342618397</c:v>
                </c:pt>
                <c:pt idx="4582">
                  <c:v>96.452808188119505</c:v>
                </c:pt>
                <c:pt idx="4583">
                  <c:v>90.888223100343296</c:v>
                </c:pt>
                <c:pt idx="4584">
                  <c:v>107.757465828853</c:v>
                </c:pt>
                <c:pt idx="4585">
                  <c:v>103.634093411932</c:v>
                </c:pt>
                <c:pt idx="4586">
                  <c:v>96.486914555937005</c:v>
                </c:pt>
                <c:pt idx="4587">
                  <c:v>98.960938006089293</c:v>
                </c:pt>
                <c:pt idx="4588">
                  <c:v>98.136263522705207</c:v>
                </c:pt>
                <c:pt idx="4589">
                  <c:v>99.510720995011994</c:v>
                </c:pt>
                <c:pt idx="4590">
                  <c:v>103.908984906394</c:v>
                </c:pt>
                <c:pt idx="4591">
                  <c:v>100.33539547839599</c:v>
                </c:pt>
                <c:pt idx="4592">
                  <c:v>118.203342618384</c:v>
                </c:pt>
                <c:pt idx="4593">
                  <c:v>108.582140312237</c:v>
                </c:pt>
                <c:pt idx="4594">
                  <c:v>100.610286972857</c:v>
                </c:pt>
                <c:pt idx="4595">
                  <c:v>98.686046511627893</c:v>
                </c:pt>
                <c:pt idx="4596">
                  <c:v>103.634093411932</c:v>
                </c:pt>
                <c:pt idx="4597">
                  <c:v>98.686046511627893</c:v>
                </c:pt>
                <c:pt idx="4598">
                  <c:v>102.25963593962599</c:v>
                </c:pt>
                <c:pt idx="4599">
                  <c:v>105.558333873162</c:v>
                </c:pt>
                <c:pt idx="4600">
                  <c:v>102.25963593962599</c:v>
                </c:pt>
                <c:pt idx="4601">
                  <c:v>105.558333873162</c:v>
                </c:pt>
                <c:pt idx="4602">
                  <c:v>103.908984906394</c:v>
                </c:pt>
                <c:pt idx="4603">
                  <c:v>112.980404223619</c:v>
                </c:pt>
                <c:pt idx="4604">
                  <c:v>98.411155017166493</c:v>
                </c:pt>
                <c:pt idx="4605">
                  <c:v>94.562674094707504</c:v>
                </c:pt>
                <c:pt idx="4606">
                  <c:v>100.06050398393501</c:v>
                </c:pt>
                <c:pt idx="4607">
                  <c:v>94.287782600246203</c:v>
                </c:pt>
                <c:pt idx="4608">
                  <c:v>86.274535207618101</c:v>
                </c:pt>
                <c:pt idx="4609">
                  <c:v>82.973213707326593</c:v>
                </c:pt>
                <c:pt idx="4610">
                  <c:v>77.250923106821304</c:v>
                </c:pt>
                <c:pt idx="4611">
                  <c:v>79.231716006996194</c:v>
                </c:pt>
                <c:pt idx="4612">
                  <c:v>78.571451706937907</c:v>
                </c:pt>
                <c:pt idx="4613">
                  <c:v>79.6718922070351</c:v>
                </c:pt>
                <c:pt idx="4614">
                  <c:v>83.193301807346003</c:v>
                </c:pt>
                <c:pt idx="4615">
                  <c:v>80.332156507093401</c:v>
                </c:pt>
                <c:pt idx="4616">
                  <c:v>94.637883008356596</c:v>
                </c:pt>
                <c:pt idx="4617">
                  <c:v>86.934799507676402</c:v>
                </c:pt>
                <c:pt idx="4618">
                  <c:v>80.552244607112797</c:v>
                </c:pt>
                <c:pt idx="4619">
                  <c:v>79.011627906976798</c:v>
                </c:pt>
                <c:pt idx="4620">
                  <c:v>82.973213707326593</c:v>
                </c:pt>
                <c:pt idx="4621">
                  <c:v>79.011627906976798</c:v>
                </c:pt>
                <c:pt idx="4622">
                  <c:v>81.8727732072294</c:v>
                </c:pt>
                <c:pt idx="4623">
                  <c:v>84.513830407462606</c:v>
                </c:pt>
                <c:pt idx="4624">
                  <c:v>81.8727732072294</c:v>
                </c:pt>
                <c:pt idx="4625">
                  <c:v>84.513830407462606</c:v>
                </c:pt>
                <c:pt idx="4626">
                  <c:v>83.193301807346003</c:v>
                </c:pt>
                <c:pt idx="4627">
                  <c:v>90.456209107987306</c:v>
                </c:pt>
                <c:pt idx="4628">
                  <c:v>78.791539806957303</c:v>
                </c:pt>
                <c:pt idx="4629">
                  <c:v>75.710306406685305</c:v>
                </c:pt>
                <c:pt idx="4630">
                  <c:v>80.112068407073906</c:v>
                </c:pt>
                <c:pt idx="4631">
                  <c:v>75.490218306665795</c:v>
                </c:pt>
                <c:pt idx="4632">
                  <c:v>96.901729610675602</c:v>
                </c:pt>
                <c:pt idx="4633">
                  <c:v>93.193755263328399</c:v>
                </c:pt>
                <c:pt idx="4634">
                  <c:v>86.766599727926405</c:v>
                </c:pt>
                <c:pt idx="4635">
                  <c:v>88.991384336334804</c:v>
                </c:pt>
                <c:pt idx="4636">
                  <c:v>88.249789466865295</c:v>
                </c:pt>
                <c:pt idx="4637">
                  <c:v>89.485780915981096</c:v>
                </c:pt>
                <c:pt idx="4638">
                  <c:v>93.440953553151502</c:v>
                </c:pt>
                <c:pt idx="4639">
                  <c:v>90.227375785450505</c:v>
                </c:pt>
                <c:pt idx="4640">
                  <c:v>106.29526462395501</c:v>
                </c:pt>
                <c:pt idx="4641">
                  <c:v>97.643324480145097</c:v>
                </c:pt>
                <c:pt idx="4642">
                  <c:v>90.474574075273694</c:v>
                </c:pt>
                <c:pt idx="4643">
                  <c:v>88.744186046511601</c:v>
                </c:pt>
                <c:pt idx="4644">
                  <c:v>93.193755263328399</c:v>
                </c:pt>
                <c:pt idx="4645">
                  <c:v>88.744186046511601</c:v>
                </c:pt>
                <c:pt idx="4646">
                  <c:v>91.957763814212598</c:v>
                </c:pt>
                <c:pt idx="4647">
                  <c:v>94.924143292090406</c:v>
                </c:pt>
                <c:pt idx="4648">
                  <c:v>91.957763814212598</c:v>
                </c:pt>
                <c:pt idx="4649">
                  <c:v>94.924143292090406</c:v>
                </c:pt>
                <c:pt idx="4650">
                  <c:v>93.440953553151502</c:v>
                </c:pt>
                <c:pt idx="4651">
                  <c:v>101.598497117316</c:v>
                </c:pt>
                <c:pt idx="4652">
                  <c:v>88.496987756688497</c:v>
                </c:pt>
                <c:pt idx="4653">
                  <c:v>85.036211699164298</c:v>
                </c:pt>
                <c:pt idx="4654">
                  <c:v>89.980177495627402</c:v>
                </c:pt>
                <c:pt idx="4655">
                  <c:v>84.789013409341194</c:v>
                </c:pt>
                <c:pt idx="4656">
                  <c:v>97.930167778713496</c:v>
                </c:pt>
                <c:pt idx="4657">
                  <c:v>94.182839930038298</c:v>
                </c:pt>
                <c:pt idx="4658">
                  <c:v>87.687471659001105</c:v>
                </c:pt>
                <c:pt idx="4659">
                  <c:v>89.9358683682063</c:v>
                </c:pt>
                <c:pt idx="4660">
                  <c:v>89.186402798471207</c:v>
                </c:pt>
                <c:pt idx="4661">
                  <c:v>90.435512081363001</c:v>
                </c:pt>
                <c:pt idx="4662">
                  <c:v>94.432661786616606</c:v>
                </c:pt>
                <c:pt idx="4663">
                  <c:v>91.184977651097995</c:v>
                </c:pt>
                <c:pt idx="4664">
                  <c:v>107.42339832869099</c:v>
                </c:pt>
                <c:pt idx="4665">
                  <c:v>98.679633348448505</c:v>
                </c:pt>
                <c:pt idx="4666">
                  <c:v>91.434799507676402</c:v>
                </c:pt>
                <c:pt idx="4667">
                  <c:v>89.686046511627893</c:v>
                </c:pt>
                <c:pt idx="4668">
                  <c:v>94.182839930038199</c:v>
                </c:pt>
                <c:pt idx="4669">
                  <c:v>89.686046511627893</c:v>
                </c:pt>
                <c:pt idx="4670">
                  <c:v>92.933730647146504</c:v>
                </c:pt>
                <c:pt idx="4671">
                  <c:v>95.931592926086694</c:v>
                </c:pt>
                <c:pt idx="4672">
                  <c:v>92.933730647146504</c:v>
                </c:pt>
                <c:pt idx="4673">
                  <c:v>95.931592926086694</c:v>
                </c:pt>
                <c:pt idx="4674">
                  <c:v>94.432661786616606</c:v>
                </c:pt>
                <c:pt idx="4675">
                  <c:v>102.676783053702</c:v>
                </c:pt>
                <c:pt idx="4676">
                  <c:v>89.4362246550496</c:v>
                </c:pt>
                <c:pt idx="4677">
                  <c:v>85.938718662952695</c:v>
                </c:pt>
                <c:pt idx="4678">
                  <c:v>90.935155794519702</c:v>
                </c:pt>
                <c:pt idx="4679">
                  <c:v>85.688896806374302</c:v>
                </c:pt>
                <c:pt idx="4680">
                  <c:v>90.959642417568205</c:v>
                </c:pt>
                <c:pt idx="4681">
                  <c:v>87.479043855671506</c:v>
                </c:pt>
                <c:pt idx="4682">
                  <c:v>81.446006348383804</c:v>
                </c:pt>
                <c:pt idx="4683">
                  <c:v>83.534365485521803</c:v>
                </c:pt>
                <c:pt idx="4684">
                  <c:v>82.838245773142503</c:v>
                </c:pt>
                <c:pt idx="4685">
                  <c:v>83.998445293774694</c:v>
                </c:pt>
                <c:pt idx="4686">
                  <c:v>87.711083759797901</c:v>
                </c:pt>
                <c:pt idx="4687">
                  <c:v>84.694565006153994</c:v>
                </c:pt>
                <c:pt idx="4688">
                  <c:v>99.777158774373305</c:v>
                </c:pt>
                <c:pt idx="4689">
                  <c:v>91.655762129947504</c:v>
                </c:pt>
                <c:pt idx="4690">
                  <c:v>84.926604910280503</c:v>
                </c:pt>
                <c:pt idx="4691">
                  <c:v>83.302325581395294</c:v>
                </c:pt>
                <c:pt idx="4692">
                  <c:v>87.479043855671407</c:v>
                </c:pt>
                <c:pt idx="4693">
                  <c:v>83.302325581395294</c:v>
                </c:pt>
                <c:pt idx="4694">
                  <c:v>86.318844335039202</c:v>
                </c:pt>
                <c:pt idx="4695">
                  <c:v>89.103323184556601</c:v>
                </c:pt>
                <c:pt idx="4696">
                  <c:v>86.318844335039202</c:v>
                </c:pt>
                <c:pt idx="4697">
                  <c:v>89.103323184556601</c:v>
                </c:pt>
                <c:pt idx="4698">
                  <c:v>87.711083759797901</c:v>
                </c:pt>
                <c:pt idx="4699">
                  <c:v>95.368400595970698</c:v>
                </c:pt>
                <c:pt idx="4700">
                  <c:v>83.070285677268899</c:v>
                </c:pt>
                <c:pt idx="4701">
                  <c:v>79.821727019498596</c:v>
                </c:pt>
                <c:pt idx="4702">
                  <c:v>84.462525102027598</c:v>
                </c:pt>
                <c:pt idx="4703">
                  <c:v>79.5896871153722</c:v>
                </c:pt>
                <c:pt idx="4704">
                  <c:v>99.644231392109901</c:v>
                </c:pt>
                <c:pt idx="4705">
                  <c:v>95.831314374554694</c:v>
                </c:pt>
                <c:pt idx="4706">
                  <c:v>89.222258210792305</c:v>
                </c:pt>
                <c:pt idx="4707">
                  <c:v>91.510008421325395</c:v>
                </c:pt>
                <c:pt idx="4708">
                  <c:v>90.747425017814393</c:v>
                </c:pt>
                <c:pt idx="4709">
                  <c:v>92.018397356999401</c:v>
                </c:pt>
                <c:pt idx="4710">
                  <c:v>96.085508842391704</c:v>
                </c:pt>
                <c:pt idx="4711">
                  <c:v>92.780980760510502</c:v>
                </c:pt>
                <c:pt idx="4712">
                  <c:v>109.303621169916</c:v>
                </c:pt>
                <c:pt idx="4713">
                  <c:v>100.406814795621</c:v>
                </c:pt>
                <c:pt idx="4714">
                  <c:v>93.035175228347498</c:v>
                </c:pt>
                <c:pt idx="4715">
                  <c:v>91.255813953488399</c:v>
                </c:pt>
                <c:pt idx="4716">
                  <c:v>95.831314374554694</c:v>
                </c:pt>
                <c:pt idx="4717">
                  <c:v>91.255813953488399</c:v>
                </c:pt>
                <c:pt idx="4718">
                  <c:v>94.560342035369601</c:v>
                </c:pt>
                <c:pt idx="4719">
                  <c:v>97.610675649413807</c:v>
                </c:pt>
                <c:pt idx="4720">
                  <c:v>94.560342035369601</c:v>
                </c:pt>
                <c:pt idx="4721">
                  <c:v>97.610675649413807</c:v>
                </c:pt>
                <c:pt idx="4722">
                  <c:v>96.085508842391704</c:v>
                </c:pt>
                <c:pt idx="4723">
                  <c:v>104.47392628101299</c:v>
                </c:pt>
                <c:pt idx="4724">
                  <c:v>91.001619485651403</c:v>
                </c:pt>
                <c:pt idx="4725">
                  <c:v>87.442896935933206</c:v>
                </c:pt>
                <c:pt idx="4726">
                  <c:v>92.526786292673506</c:v>
                </c:pt>
                <c:pt idx="4727">
                  <c:v>87.188702468096196</c:v>
                </c:pt>
                <c:pt idx="4728">
                  <c:v>107.528924013733</c:v>
                </c:pt>
                <c:pt idx="4729">
                  <c:v>103.41429681933</c:v>
                </c:pt>
                <c:pt idx="4730">
                  <c:v>96.282276349031605</c:v>
                </c:pt>
                <c:pt idx="4731">
                  <c:v>98.751052665673399</c:v>
                </c:pt>
                <c:pt idx="4732">
                  <c:v>97.928127226792796</c:v>
                </c:pt>
                <c:pt idx="4733">
                  <c:v>99.299669624927105</c:v>
                </c:pt>
                <c:pt idx="4734">
                  <c:v>103.688605298957</c:v>
                </c:pt>
                <c:pt idx="4735">
                  <c:v>100.12259506380801</c:v>
                </c:pt>
                <c:pt idx="4736">
                  <c:v>117.952646239554</c:v>
                </c:pt>
                <c:pt idx="4737">
                  <c:v>108.351849452614</c:v>
                </c:pt>
                <c:pt idx="4738">
                  <c:v>100.396903543435</c:v>
                </c:pt>
                <c:pt idx="4739">
                  <c:v>98.476744186046503</c:v>
                </c:pt>
                <c:pt idx="4740">
                  <c:v>103.41429681933</c:v>
                </c:pt>
                <c:pt idx="4741">
                  <c:v>98.476744186046503</c:v>
                </c:pt>
                <c:pt idx="4742">
                  <c:v>102.04275442119599</c:v>
                </c:pt>
                <c:pt idx="4743">
                  <c:v>105.33445617671801</c:v>
                </c:pt>
                <c:pt idx="4744">
                  <c:v>102.04275442119599</c:v>
                </c:pt>
                <c:pt idx="4745">
                  <c:v>105.33445617671801</c:v>
                </c:pt>
                <c:pt idx="4746">
                  <c:v>103.688605298957</c:v>
                </c:pt>
                <c:pt idx="4747">
                  <c:v>112.740785126644</c:v>
                </c:pt>
                <c:pt idx="4748">
                  <c:v>98.202435706419706</c:v>
                </c:pt>
                <c:pt idx="4749">
                  <c:v>94.362116991643504</c:v>
                </c:pt>
                <c:pt idx="4750">
                  <c:v>99.848286584180897</c:v>
                </c:pt>
                <c:pt idx="4751">
                  <c:v>94.087808512016593</c:v>
                </c:pt>
                <c:pt idx="4752">
                  <c:v>151.066139794001</c:v>
                </c:pt>
                <c:pt idx="4753">
                  <c:v>145.28554771004701</c:v>
                </c:pt>
                <c:pt idx="4754">
                  <c:v>135.26585476452701</c:v>
                </c:pt>
                <c:pt idx="4755">
                  <c:v>138.73421001489899</c:v>
                </c:pt>
                <c:pt idx="4756">
                  <c:v>137.57809159810799</c:v>
                </c:pt>
                <c:pt idx="4757">
                  <c:v>139.50495562609299</c:v>
                </c:pt>
                <c:pt idx="4758">
                  <c:v>145.67092051564401</c:v>
                </c:pt>
                <c:pt idx="4759">
                  <c:v>140.661074042884</c:v>
                </c:pt>
                <c:pt idx="4760">
                  <c:v>165.71030640668499</c:v>
                </c:pt>
                <c:pt idx="4761">
                  <c:v>152.22225821079201</c:v>
                </c:pt>
                <c:pt idx="4762">
                  <c:v>141.046446848481</c:v>
                </c:pt>
                <c:pt idx="4763">
                  <c:v>138.34883720930199</c:v>
                </c:pt>
                <c:pt idx="4764">
                  <c:v>145.28554771004701</c:v>
                </c:pt>
                <c:pt idx="4765">
                  <c:v>138.34883720930199</c:v>
                </c:pt>
                <c:pt idx="4766">
                  <c:v>143.358683682063</c:v>
                </c:pt>
                <c:pt idx="4767">
                  <c:v>147.98315734922599</c:v>
                </c:pt>
                <c:pt idx="4768">
                  <c:v>143.358683682063</c:v>
                </c:pt>
                <c:pt idx="4769">
                  <c:v>147.98315734922599</c:v>
                </c:pt>
                <c:pt idx="4770">
                  <c:v>145.67092051564401</c:v>
                </c:pt>
                <c:pt idx="4771">
                  <c:v>158.388223100343</c:v>
                </c:pt>
                <c:pt idx="4772">
                  <c:v>137.96346440370499</c:v>
                </c:pt>
                <c:pt idx="4773">
                  <c:v>132.568245125348</c:v>
                </c:pt>
                <c:pt idx="4774">
                  <c:v>140.275701237287</c:v>
                </c:pt>
                <c:pt idx="4775">
                  <c:v>132.182872319751</c:v>
                </c:pt>
                <c:pt idx="4776">
                  <c:v>151.18041070156099</c:v>
                </c:pt>
                <c:pt idx="4777">
                  <c:v>145.39544600634801</c:v>
                </c:pt>
                <c:pt idx="4778">
                  <c:v>135.36817386798</c:v>
                </c:pt>
                <c:pt idx="4779">
                  <c:v>138.839152685107</c:v>
                </c:pt>
                <c:pt idx="4780">
                  <c:v>137.682159746065</c:v>
                </c:pt>
                <c:pt idx="4781">
                  <c:v>139.610481311136</c:v>
                </c:pt>
                <c:pt idx="4782">
                  <c:v>145.78111031936299</c:v>
                </c:pt>
                <c:pt idx="4783">
                  <c:v>140.767474250178</c:v>
                </c:pt>
                <c:pt idx="4784">
                  <c:v>165.8356545961</c:v>
                </c:pt>
                <c:pt idx="4785">
                  <c:v>152.33740364060401</c:v>
                </c:pt>
                <c:pt idx="4786">
                  <c:v>141.15313856319199</c:v>
                </c:pt>
                <c:pt idx="4787">
                  <c:v>138.45348837209301</c:v>
                </c:pt>
                <c:pt idx="4788">
                  <c:v>145.39544600634801</c:v>
                </c:pt>
                <c:pt idx="4789">
                  <c:v>138.45348837209301</c:v>
                </c:pt>
                <c:pt idx="4790">
                  <c:v>143.46712444127701</c:v>
                </c:pt>
                <c:pt idx="4791">
                  <c:v>148.09509619744799</c:v>
                </c:pt>
                <c:pt idx="4792">
                  <c:v>143.46712444127701</c:v>
                </c:pt>
                <c:pt idx="4793">
                  <c:v>148.09509619744799</c:v>
                </c:pt>
                <c:pt idx="4794">
                  <c:v>145.78111031936299</c:v>
                </c:pt>
                <c:pt idx="4795">
                  <c:v>158.508032648831</c:v>
                </c:pt>
                <c:pt idx="4796">
                  <c:v>138.06782405907899</c:v>
                </c:pt>
                <c:pt idx="4797">
                  <c:v>132.66852367688</c:v>
                </c:pt>
                <c:pt idx="4798">
                  <c:v>140.38180993716401</c:v>
                </c:pt>
                <c:pt idx="4799">
                  <c:v>132.28285936386601</c:v>
                </c:pt>
                <c:pt idx="4800">
                  <c:v>158.03666515514701</c:v>
                </c:pt>
                <c:pt idx="4801">
                  <c:v>151.98934378441399</c:v>
                </c:pt>
                <c:pt idx="4802">
                  <c:v>141.50732007514401</c:v>
                </c:pt>
                <c:pt idx="4803">
                  <c:v>145.135712897584</c:v>
                </c:pt>
                <c:pt idx="4804">
                  <c:v>143.926248623437</c:v>
                </c:pt>
                <c:pt idx="4805">
                  <c:v>145.942022413681</c:v>
                </c:pt>
                <c:pt idx="4806">
                  <c:v>152.39249854246299</c:v>
                </c:pt>
                <c:pt idx="4807">
                  <c:v>147.151486687828</c:v>
                </c:pt>
                <c:pt idx="4808">
                  <c:v>173.35654596100301</c:v>
                </c:pt>
                <c:pt idx="4809">
                  <c:v>159.24612942929301</c:v>
                </c:pt>
                <c:pt idx="4810">
                  <c:v>147.554641445877</c:v>
                </c:pt>
                <c:pt idx="4811">
                  <c:v>144.732558139535</c:v>
                </c:pt>
                <c:pt idx="4812">
                  <c:v>151.98934378441399</c:v>
                </c:pt>
                <c:pt idx="4813">
                  <c:v>144.732558139535</c:v>
                </c:pt>
                <c:pt idx="4814">
                  <c:v>149.97356999416999</c:v>
                </c:pt>
                <c:pt idx="4815">
                  <c:v>154.81142709075601</c:v>
                </c:pt>
                <c:pt idx="4816">
                  <c:v>149.97356999416999</c:v>
                </c:pt>
                <c:pt idx="4817">
                  <c:v>154.81142709075601</c:v>
                </c:pt>
                <c:pt idx="4818">
                  <c:v>152.39249854246299</c:v>
                </c:pt>
                <c:pt idx="4819">
                  <c:v>165.69660555807499</c:v>
                </c:pt>
                <c:pt idx="4820">
                  <c:v>144.329403381486</c:v>
                </c:pt>
                <c:pt idx="4821">
                  <c:v>138.68523676880201</c:v>
                </c:pt>
                <c:pt idx="4822">
                  <c:v>146.748331929779</c:v>
                </c:pt>
                <c:pt idx="4823">
                  <c:v>138.28208201075299</c:v>
                </c:pt>
                <c:pt idx="4824">
                  <c:v>164.09302325581399</c:v>
                </c:pt>
                <c:pt idx="4825">
                  <c:v>157.81395348837199</c:v>
                </c:pt>
                <c:pt idx="4826">
                  <c:v>146.93023255814001</c:v>
                </c:pt>
                <c:pt idx="4827">
                  <c:v>150.697674418605</c:v>
                </c:pt>
                <c:pt idx="4828">
                  <c:v>149.44186046511601</c:v>
                </c:pt>
                <c:pt idx="4829">
                  <c:v>151.53488372093</c:v>
                </c:pt>
                <c:pt idx="4830">
                  <c:v>158.232558139535</c:v>
                </c:pt>
                <c:pt idx="4831">
                  <c:v>152.79069767441899</c:v>
                </c:pt>
                <c:pt idx="4832">
                  <c:v>180</c:v>
                </c:pt>
                <c:pt idx="4833">
                  <c:v>165.34883720930199</c:v>
                </c:pt>
                <c:pt idx="4834">
                  <c:v>153.20930232558101</c:v>
                </c:pt>
                <c:pt idx="4835">
                  <c:v>150.279069767442</c:v>
                </c:pt>
                <c:pt idx="4836">
                  <c:v>157.81395348837199</c:v>
                </c:pt>
                <c:pt idx="4837">
                  <c:v>150.279069767442</c:v>
                </c:pt>
                <c:pt idx="4838">
                  <c:v>155.720930232558</c:v>
                </c:pt>
                <c:pt idx="4839">
                  <c:v>160.744186046512</c:v>
                </c:pt>
                <c:pt idx="4840">
                  <c:v>155.720930232558</c:v>
                </c:pt>
                <c:pt idx="4841">
                  <c:v>160.744186046512</c:v>
                </c:pt>
                <c:pt idx="4842">
                  <c:v>158.232558139535</c:v>
                </c:pt>
                <c:pt idx="4843">
                  <c:v>172.04651162790699</c:v>
                </c:pt>
                <c:pt idx="4844">
                  <c:v>149.86046511627899</c:v>
                </c:pt>
                <c:pt idx="4845">
                  <c:v>144</c:v>
                </c:pt>
                <c:pt idx="4846">
                  <c:v>152.37209302325601</c:v>
                </c:pt>
                <c:pt idx="4847">
                  <c:v>143.58139534883699</c:v>
                </c:pt>
                <c:pt idx="4848">
                  <c:v>156.779685171989</c:v>
                </c:pt>
                <c:pt idx="4849">
                  <c:v>150.780462525102</c:v>
                </c:pt>
                <c:pt idx="4850">
                  <c:v>140.38180993716401</c:v>
                </c:pt>
                <c:pt idx="4851">
                  <c:v>143.98134352529601</c:v>
                </c:pt>
                <c:pt idx="4852">
                  <c:v>142.78149899591901</c:v>
                </c:pt>
                <c:pt idx="4853">
                  <c:v>144.78123987821499</c:v>
                </c:pt>
                <c:pt idx="4854">
                  <c:v>151.18041070156099</c:v>
                </c:pt>
                <c:pt idx="4855">
                  <c:v>145.98108440759199</c:v>
                </c:pt>
                <c:pt idx="4856">
                  <c:v>171.97771587743699</c:v>
                </c:pt>
                <c:pt idx="4857">
                  <c:v>157.979529701367</c:v>
                </c:pt>
                <c:pt idx="4858">
                  <c:v>146.38103258405101</c:v>
                </c:pt>
                <c:pt idx="4859">
                  <c:v>143.58139534883699</c:v>
                </c:pt>
                <c:pt idx="4860">
                  <c:v>150.780462525102</c:v>
                </c:pt>
                <c:pt idx="4861">
                  <c:v>143.58139534883699</c:v>
                </c:pt>
                <c:pt idx="4862">
                  <c:v>148.78072164280599</c:v>
                </c:pt>
                <c:pt idx="4863">
                  <c:v>153.58009976031599</c:v>
                </c:pt>
                <c:pt idx="4864">
                  <c:v>148.78072164280599</c:v>
                </c:pt>
                <c:pt idx="4865">
                  <c:v>153.58009976031599</c:v>
                </c:pt>
                <c:pt idx="4866">
                  <c:v>151.18041070156099</c:v>
                </c:pt>
                <c:pt idx="4867">
                  <c:v>164.378700524713</c:v>
                </c:pt>
                <c:pt idx="4868">
                  <c:v>143.181447172378</c:v>
                </c:pt>
                <c:pt idx="4869">
                  <c:v>137.58217270194999</c:v>
                </c:pt>
                <c:pt idx="4870">
                  <c:v>145.581136231133</c:v>
                </c:pt>
                <c:pt idx="4871">
                  <c:v>137.18222452549099</c:v>
                </c:pt>
                <c:pt idx="4872">
                  <c:v>138.72488177754701</c:v>
                </c:pt>
                <c:pt idx="4873">
                  <c:v>133.41653170952901</c:v>
                </c:pt>
                <c:pt idx="4874">
                  <c:v>124.215391591631</c:v>
                </c:pt>
                <c:pt idx="4875">
                  <c:v>127.400401632442</c:v>
                </c:pt>
                <c:pt idx="4876">
                  <c:v>126.338731618838</c:v>
                </c:pt>
                <c:pt idx="4877">
                  <c:v>128.10818164151101</c:v>
                </c:pt>
                <c:pt idx="4878">
                  <c:v>133.77042171406401</c:v>
                </c:pt>
                <c:pt idx="4879">
                  <c:v>129.169851655114</c:v>
                </c:pt>
                <c:pt idx="4880">
                  <c:v>152.17270194986099</c:v>
                </c:pt>
                <c:pt idx="4881">
                  <c:v>139.786551791151</c:v>
                </c:pt>
                <c:pt idx="4882">
                  <c:v>129.523741659649</c:v>
                </c:pt>
                <c:pt idx="4883">
                  <c:v>127.04651162790699</c:v>
                </c:pt>
                <c:pt idx="4884">
                  <c:v>133.41653170952901</c:v>
                </c:pt>
                <c:pt idx="4885">
                  <c:v>127.04651162790699</c:v>
                </c:pt>
                <c:pt idx="4886">
                  <c:v>131.64708168685601</c:v>
                </c:pt>
                <c:pt idx="4887">
                  <c:v>135.89376174127099</c:v>
                </c:pt>
                <c:pt idx="4888">
                  <c:v>131.64708168685601</c:v>
                </c:pt>
                <c:pt idx="4889">
                  <c:v>135.89376174127099</c:v>
                </c:pt>
                <c:pt idx="4890">
                  <c:v>133.77042171406401</c:v>
                </c:pt>
                <c:pt idx="4891">
                  <c:v>145.448791863704</c:v>
                </c:pt>
                <c:pt idx="4892">
                  <c:v>126.69262162337201</c:v>
                </c:pt>
                <c:pt idx="4893">
                  <c:v>121.73816155988899</c:v>
                </c:pt>
                <c:pt idx="4894">
                  <c:v>128.81596165057999</c:v>
                </c:pt>
                <c:pt idx="4895">
                  <c:v>121.384271555354</c:v>
                </c:pt>
                <c:pt idx="4896">
                  <c:v>133.925503660038</c:v>
                </c:pt>
                <c:pt idx="4897">
                  <c:v>128.800803264883</c:v>
                </c:pt>
                <c:pt idx="4898">
                  <c:v>119.91798924661499</c:v>
                </c:pt>
                <c:pt idx="4899">
                  <c:v>122.992809483708</c:v>
                </c:pt>
                <c:pt idx="4900">
                  <c:v>121.967869404677</c:v>
                </c:pt>
                <c:pt idx="4901">
                  <c:v>123.67610286972899</c:v>
                </c:pt>
                <c:pt idx="4902">
                  <c:v>129.14244995789301</c:v>
                </c:pt>
                <c:pt idx="4903">
                  <c:v>124.701042948759</c:v>
                </c:pt>
                <c:pt idx="4904">
                  <c:v>146.90807799442899</c:v>
                </c:pt>
                <c:pt idx="4905">
                  <c:v>134.95044373906799</c:v>
                </c:pt>
                <c:pt idx="4906">
                  <c:v>125.04268964177</c:v>
                </c:pt>
                <c:pt idx="4907">
                  <c:v>122.651162790698</c:v>
                </c:pt>
                <c:pt idx="4908">
                  <c:v>128.800803264883</c:v>
                </c:pt>
                <c:pt idx="4909">
                  <c:v>122.651162790698</c:v>
                </c:pt>
                <c:pt idx="4910">
                  <c:v>127.09256979983201</c:v>
                </c:pt>
                <c:pt idx="4911">
                  <c:v>131.192330115955</c:v>
                </c:pt>
                <c:pt idx="4912">
                  <c:v>127.09256979983201</c:v>
                </c:pt>
                <c:pt idx="4913">
                  <c:v>131.192330115955</c:v>
                </c:pt>
                <c:pt idx="4914">
                  <c:v>129.14244995789301</c:v>
                </c:pt>
                <c:pt idx="4915">
                  <c:v>140.416790827233</c:v>
                </c:pt>
                <c:pt idx="4916">
                  <c:v>122.30951609768699</c:v>
                </c:pt>
                <c:pt idx="4917">
                  <c:v>117.52646239554301</c:v>
                </c:pt>
                <c:pt idx="4918">
                  <c:v>124.359396255749</c:v>
                </c:pt>
                <c:pt idx="4919">
                  <c:v>117.184815702533</c:v>
                </c:pt>
                <c:pt idx="4920">
                  <c:v>118.72747295459</c:v>
                </c:pt>
                <c:pt idx="4921">
                  <c:v>114.184329856838</c:v>
                </c:pt>
                <c:pt idx="4922">
                  <c:v>106.30954848739999</c:v>
                </c:pt>
                <c:pt idx="4923">
                  <c:v>109.035434346052</c:v>
                </c:pt>
                <c:pt idx="4924">
                  <c:v>108.126805726501</c:v>
                </c:pt>
                <c:pt idx="4925">
                  <c:v>109.641186759085</c:v>
                </c:pt>
                <c:pt idx="4926">
                  <c:v>114.48720606335399</c:v>
                </c:pt>
                <c:pt idx="4927">
                  <c:v>110.549815378636</c:v>
                </c:pt>
                <c:pt idx="4928">
                  <c:v>130.236768802228</c:v>
                </c:pt>
                <c:pt idx="4929">
                  <c:v>119.63610157414</c:v>
                </c:pt>
                <c:pt idx="4930">
                  <c:v>110.852691585153</c:v>
                </c:pt>
                <c:pt idx="4931">
                  <c:v>108.732558139535</c:v>
                </c:pt>
                <c:pt idx="4932">
                  <c:v>114.184329856837</c:v>
                </c:pt>
                <c:pt idx="4933">
                  <c:v>108.732558139535</c:v>
                </c:pt>
                <c:pt idx="4934">
                  <c:v>112.669948824253</c:v>
                </c:pt>
                <c:pt idx="4935">
                  <c:v>116.30446330245501</c:v>
                </c:pt>
                <c:pt idx="4936">
                  <c:v>112.669948824253</c:v>
                </c:pt>
                <c:pt idx="4937">
                  <c:v>116.30446330245501</c:v>
                </c:pt>
                <c:pt idx="4938">
                  <c:v>114.48720606335399</c:v>
                </c:pt>
                <c:pt idx="4939">
                  <c:v>124.48212087840901</c:v>
                </c:pt>
                <c:pt idx="4940">
                  <c:v>108.429681933018</c:v>
                </c:pt>
                <c:pt idx="4941">
                  <c:v>104.18941504178299</c:v>
                </c:pt>
                <c:pt idx="4942">
                  <c:v>110.246939172119</c:v>
                </c:pt>
                <c:pt idx="4943">
                  <c:v>103.88653883526599</c:v>
                </c:pt>
                <c:pt idx="4944">
                  <c:v>120.32726566042599</c:v>
                </c:pt>
                <c:pt idx="4945">
                  <c:v>115.72290600505301</c:v>
                </c:pt>
                <c:pt idx="4946">
                  <c:v>107.742015935739</c:v>
                </c:pt>
                <c:pt idx="4947">
                  <c:v>110.50463172896301</c:v>
                </c:pt>
                <c:pt idx="4948">
                  <c:v>109.58375979788801</c:v>
                </c:pt>
                <c:pt idx="4949">
                  <c:v>111.11854634967899</c:v>
                </c:pt>
                <c:pt idx="4950">
                  <c:v>116.02986331541101</c:v>
                </c:pt>
                <c:pt idx="4951">
                  <c:v>112.03941828075401</c:v>
                </c:pt>
                <c:pt idx="4952">
                  <c:v>131.99164345403901</c:v>
                </c:pt>
                <c:pt idx="4953">
                  <c:v>121.24813759150101</c:v>
                </c:pt>
                <c:pt idx="4954">
                  <c:v>112.34637559111199</c:v>
                </c:pt>
                <c:pt idx="4955">
                  <c:v>110.197674418605</c:v>
                </c:pt>
                <c:pt idx="4956">
                  <c:v>115.72290600505301</c:v>
                </c:pt>
                <c:pt idx="4957">
                  <c:v>110.197674418605</c:v>
                </c:pt>
                <c:pt idx="4958">
                  <c:v>114.188119453262</c:v>
                </c:pt>
                <c:pt idx="4959">
                  <c:v>117.87160717755999</c:v>
                </c:pt>
                <c:pt idx="4960">
                  <c:v>114.188119453262</c:v>
                </c:pt>
                <c:pt idx="4961">
                  <c:v>117.87160717755999</c:v>
                </c:pt>
                <c:pt idx="4962">
                  <c:v>116.02986331541101</c:v>
                </c:pt>
                <c:pt idx="4963">
                  <c:v>126.159454557233</c:v>
                </c:pt>
                <c:pt idx="4964">
                  <c:v>109.89071710824599</c:v>
                </c:pt>
                <c:pt idx="4965">
                  <c:v>105.59331476323101</c:v>
                </c:pt>
                <c:pt idx="4966">
                  <c:v>111.732460970396</c:v>
                </c:pt>
                <c:pt idx="4967">
                  <c:v>105.28635745287301</c:v>
                </c:pt>
                <c:pt idx="4968">
                  <c:v>105.700589492777</c:v>
                </c:pt>
                <c:pt idx="4969">
                  <c:v>101.655924078513</c:v>
                </c:pt>
                <c:pt idx="4970">
                  <c:v>94.645170693787705</c:v>
                </c:pt>
                <c:pt idx="4971">
                  <c:v>97.0719699423463</c:v>
                </c:pt>
                <c:pt idx="4972">
                  <c:v>96.263036859493397</c:v>
                </c:pt>
                <c:pt idx="4973">
                  <c:v>97.611258664248197</c:v>
                </c:pt>
                <c:pt idx="4974">
                  <c:v>101.925568439464</c:v>
                </c:pt>
                <c:pt idx="4975">
                  <c:v>98.4201917471011</c:v>
                </c:pt>
                <c:pt idx="4976">
                  <c:v>115.947075208914</c:v>
                </c:pt>
                <c:pt idx="4977">
                  <c:v>106.50952257563</c:v>
                </c:pt>
                <c:pt idx="4978">
                  <c:v>98.689836108052106</c:v>
                </c:pt>
                <c:pt idx="4979">
                  <c:v>96.802325581395394</c:v>
                </c:pt>
                <c:pt idx="4980">
                  <c:v>101.655924078513</c:v>
                </c:pt>
                <c:pt idx="4981">
                  <c:v>96.802325581395394</c:v>
                </c:pt>
                <c:pt idx="4982">
                  <c:v>100.307702273758</c:v>
                </c:pt>
                <c:pt idx="4983">
                  <c:v>103.543434605169</c:v>
                </c:pt>
                <c:pt idx="4984">
                  <c:v>100.307702273758</c:v>
                </c:pt>
                <c:pt idx="4985">
                  <c:v>103.543434605169</c:v>
                </c:pt>
                <c:pt idx="4986">
                  <c:v>101.925568439464</c:v>
                </c:pt>
                <c:pt idx="4987">
                  <c:v>110.823832350845</c:v>
                </c:pt>
                <c:pt idx="4988">
                  <c:v>96.532681220444402</c:v>
                </c:pt>
                <c:pt idx="4989">
                  <c:v>92.757660167130894</c:v>
                </c:pt>
                <c:pt idx="4990">
                  <c:v>98.150547386150194</c:v>
                </c:pt>
                <c:pt idx="4991">
                  <c:v>92.488015806180002</c:v>
                </c:pt>
                <c:pt idx="4992">
                  <c:v>101.701107728186</c:v>
                </c:pt>
                <c:pt idx="4993">
                  <c:v>97.809483707974394</c:v>
                </c:pt>
                <c:pt idx="4994">
                  <c:v>91.064002072941705</c:v>
                </c:pt>
                <c:pt idx="4995">
                  <c:v>93.398976485068403</c:v>
                </c:pt>
                <c:pt idx="4996">
                  <c:v>92.620651681026104</c:v>
                </c:pt>
                <c:pt idx="4997">
                  <c:v>93.917859687763197</c:v>
                </c:pt>
                <c:pt idx="4998">
                  <c:v>98.068925309321799</c:v>
                </c:pt>
                <c:pt idx="4999">
                  <c:v>94.696184491805397</c:v>
                </c:pt>
                <c:pt idx="5000">
                  <c:v>111.55988857938701</c:v>
                </c:pt>
                <c:pt idx="5001">
                  <c:v>102.479432532228</c:v>
                </c:pt>
                <c:pt idx="5002">
                  <c:v>94.955626093152802</c:v>
                </c:pt>
                <c:pt idx="5003">
                  <c:v>93.139534883720899</c:v>
                </c:pt>
                <c:pt idx="5004">
                  <c:v>97.809483707974294</c:v>
                </c:pt>
                <c:pt idx="5005">
                  <c:v>93.139534883720899</c:v>
                </c:pt>
                <c:pt idx="5006">
                  <c:v>96.5122757012373</c:v>
                </c:pt>
                <c:pt idx="5007">
                  <c:v>99.625574917406198</c:v>
                </c:pt>
                <c:pt idx="5008">
                  <c:v>96.5122757012373</c:v>
                </c:pt>
                <c:pt idx="5009">
                  <c:v>99.625574917406198</c:v>
                </c:pt>
                <c:pt idx="5010">
                  <c:v>98.068925309321799</c:v>
                </c:pt>
                <c:pt idx="5011">
                  <c:v>106.63049815378599</c:v>
                </c:pt>
                <c:pt idx="5012">
                  <c:v>92.880093282373494</c:v>
                </c:pt>
                <c:pt idx="5013">
                  <c:v>89.247910863509802</c:v>
                </c:pt>
                <c:pt idx="5014">
                  <c:v>94.436742890458007</c:v>
                </c:pt>
                <c:pt idx="5015">
                  <c:v>88.988469262162297</c:v>
                </c:pt>
                <c:pt idx="5016">
                  <c:v>101.586836820626</c:v>
                </c:pt>
                <c:pt idx="5017">
                  <c:v>97.699585411673297</c:v>
                </c:pt>
                <c:pt idx="5018">
                  <c:v>90.961682969488905</c:v>
                </c:pt>
                <c:pt idx="5019">
                  <c:v>93.294033814860398</c:v>
                </c:pt>
                <c:pt idx="5020">
                  <c:v>92.516583533069905</c:v>
                </c:pt>
                <c:pt idx="5021">
                  <c:v>93.812334002720704</c:v>
                </c:pt>
                <c:pt idx="5022">
                  <c:v>97.9587355056034</c:v>
                </c:pt>
                <c:pt idx="5023">
                  <c:v>94.589784284511197</c:v>
                </c:pt>
                <c:pt idx="5024">
                  <c:v>111.434540389972</c:v>
                </c:pt>
                <c:pt idx="5025">
                  <c:v>102.364287102416</c:v>
                </c:pt>
                <c:pt idx="5026">
                  <c:v>94.848934378441399</c:v>
                </c:pt>
                <c:pt idx="5027">
                  <c:v>93.034883720930196</c:v>
                </c:pt>
                <c:pt idx="5028">
                  <c:v>97.699585411673198</c:v>
                </c:pt>
                <c:pt idx="5029">
                  <c:v>93.034883720930196</c:v>
                </c:pt>
                <c:pt idx="5030">
                  <c:v>96.403834942022399</c:v>
                </c:pt>
                <c:pt idx="5031">
                  <c:v>99.5136360691844</c:v>
                </c:pt>
                <c:pt idx="5032">
                  <c:v>96.403834942022399</c:v>
                </c:pt>
                <c:pt idx="5033">
                  <c:v>99.5136360691844</c:v>
                </c:pt>
                <c:pt idx="5034">
                  <c:v>97.9587355056034</c:v>
                </c:pt>
                <c:pt idx="5035">
                  <c:v>106.51068860529899</c:v>
                </c:pt>
                <c:pt idx="5036">
                  <c:v>92.775733627000093</c:v>
                </c:pt>
                <c:pt idx="5037">
                  <c:v>89.147632311977702</c:v>
                </c:pt>
                <c:pt idx="5038">
                  <c:v>94.330634190581094</c:v>
                </c:pt>
                <c:pt idx="5039">
                  <c:v>88.8884822180475</c:v>
                </c:pt>
                <c:pt idx="5040">
                  <c:v>91.988080585605999</c:v>
                </c:pt>
                <c:pt idx="5041">
                  <c:v>88.468128522381306</c:v>
                </c:pt>
                <c:pt idx="5042">
                  <c:v>82.366878279458504</c:v>
                </c:pt>
                <c:pt idx="5043">
                  <c:v>84.4788495173933</c:v>
                </c:pt>
                <c:pt idx="5044">
                  <c:v>83.774859104748302</c:v>
                </c:pt>
                <c:pt idx="5045">
                  <c:v>84.948176459156599</c:v>
                </c:pt>
                <c:pt idx="5046">
                  <c:v>88.702791993263006</c:v>
                </c:pt>
                <c:pt idx="5047">
                  <c:v>85.652166871801498</c:v>
                </c:pt>
                <c:pt idx="5048">
                  <c:v>100.90529247910899</c:v>
                </c:pt>
                <c:pt idx="5049">
                  <c:v>92.692070998250998</c:v>
                </c:pt>
                <c:pt idx="5050">
                  <c:v>85.886830342683197</c:v>
                </c:pt>
                <c:pt idx="5051">
                  <c:v>84.244186046511601</c:v>
                </c:pt>
                <c:pt idx="5052">
                  <c:v>88.468128522381306</c:v>
                </c:pt>
                <c:pt idx="5053">
                  <c:v>84.244186046511601</c:v>
                </c:pt>
                <c:pt idx="5054">
                  <c:v>87.294811167973094</c:v>
                </c:pt>
                <c:pt idx="5055">
                  <c:v>90.110772818552803</c:v>
                </c:pt>
                <c:pt idx="5056">
                  <c:v>87.294811167973094</c:v>
                </c:pt>
                <c:pt idx="5057">
                  <c:v>90.110772818552803</c:v>
                </c:pt>
                <c:pt idx="5058">
                  <c:v>88.702791993263006</c:v>
                </c:pt>
                <c:pt idx="5059">
                  <c:v>96.446686532357305</c:v>
                </c:pt>
                <c:pt idx="5060">
                  <c:v>84.009522575630001</c:v>
                </c:pt>
                <c:pt idx="5061">
                  <c:v>80.724233983286894</c:v>
                </c:pt>
                <c:pt idx="5062">
                  <c:v>85.417503400919898</c:v>
                </c:pt>
                <c:pt idx="5063">
                  <c:v>80.489570512405294</c:v>
                </c:pt>
                <c:pt idx="5064">
                  <c:v>90.274016972209594</c:v>
                </c:pt>
                <c:pt idx="5065">
                  <c:v>86.819654077864897</c:v>
                </c:pt>
                <c:pt idx="5066">
                  <c:v>80.832091727667304</c:v>
                </c:pt>
                <c:pt idx="5067">
                  <c:v>82.904709464274205</c:v>
                </c:pt>
                <c:pt idx="5068">
                  <c:v>82.2138368854052</c:v>
                </c:pt>
                <c:pt idx="5069">
                  <c:v>83.3652911835201</c:v>
                </c:pt>
                <c:pt idx="5070">
                  <c:v>87.049944937487894</c:v>
                </c:pt>
                <c:pt idx="5071">
                  <c:v>84.056163762389104</c:v>
                </c:pt>
                <c:pt idx="5072">
                  <c:v>99.025069637883007</c:v>
                </c:pt>
                <c:pt idx="5073">
                  <c:v>90.964889551078599</c:v>
                </c:pt>
                <c:pt idx="5074">
                  <c:v>84.286454622012101</c:v>
                </c:pt>
                <c:pt idx="5075">
                  <c:v>82.674418604651194</c:v>
                </c:pt>
                <c:pt idx="5076">
                  <c:v>86.819654077864897</c:v>
                </c:pt>
                <c:pt idx="5077">
                  <c:v>82.674418604651194</c:v>
                </c:pt>
                <c:pt idx="5078">
                  <c:v>85.668199779749997</c:v>
                </c:pt>
                <c:pt idx="5079">
                  <c:v>88.431690095225804</c:v>
                </c:pt>
                <c:pt idx="5080">
                  <c:v>85.668199779749997</c:v>
                </c:pt>
                <c:pt idx="5081">
                  <c:v>88.431690095225804</c:v>
                </c:pt>
                <c:pt idx="5082">
                  <c:v>87.049944937487894</c:v>
                </c:pt>
                <c:pt idx="5083">
                  <c:v>94.649543305046294</c:v>
                </c:pt>
                <c:pt idx="5084">
                  <c:v>82.444127745028197</c:v>
                </c:pt>
                <c:pt idx="5085">
                  <c:v>79.220055710306397</c:v>
                </c:pt>
                <c:pt idx="5086">
                  <c:v>83.825872902766093</c:v>
                </c:pt>
                <c:pt idx="5087">
                  <c:v>78.9897648506834</c:v>
                </c:pt>
                <c:pt idx="5088">
                  <c:v>37.983756219164697</c:v>
                </c:pt>
                <c:pt idx="5089">
                  <c:v>36.530296159757903</c:v>
                </c:pt>
                <c:pt idx="5090">
                  <c:v>34.010965390119402</c:v>
                </c:pt>
                <c:pt idx="5091">
                  <c:v>34.883041425763501</c:v>
                </c:pt>
                <c:pt idx="5092">
                  <c:v>34.592349413882097</c:v>
                </c:pt>
                <c:pt idx="5093">
                  <c:v>35.076836100351102</c:v>
                </c:pt>
                <c:pt idx="5094">
                  <c:v>36.627193497051699</c:v>
                </c:pt>
                <c:pt idx="5095">
                  <c:v>35.367528112232399</c:v>
                </c:pt>
                <c:pt idx="5096">
                  <c:v>41.665855036328601</c:v>
                </c:pt>
                <c:pt idx="5097">
                  <c:v>38.274448231046101</c:v>
                </c:pt>
                <c:pt idx="5098">
                  <c:v>35.464425449526203</c:v>
                </c:pt>
                <c:pt idx="5099">
                  <c:v>34.786144088469698</c:v>
                </c:pt>
                <c:pt idx="5100">
                  <c:v>36.530296159757903</c:v>
                </c:pt>
                <c:pt idx="5101">
                  <c:v>34.786144088469698</c:v>
                </c:pt>
                <c:pt idx="5102">
                  <c:v>36.045809473288898</c:v>
                </c:pt>
                <c:pt idx="5103">
                  <c:v>37.208577520814401</c:v>
                </c:pt>
                <c:pt idx="5104">
                  <c:v>36.045809473288898</c:v>
                </c:pt>
                <c:pt idx="5105">
                  <c:v>37.208577520814401</c:v>
                </c:pt>
                <c:pt idx="5106">
                  <c:v>36.627193497051699</c:v>
                </c:pt>
                <c:pt idx="5107">
                  <c:v>39.824805627746699</c:v>
                </c:pt>
                <c:pt idx="5108">
                  <c:v>34.689246751175901</c:v>
                </c:pt>
                <c:pt idx="5109">
                  <c:v>33.332684029062897</c:v>
                </c:pt>
                <c:pt idx="5110">
                  <c:v>35.270630774938603</c:v>
                </c:pt>
                <c:pt idx="5111">
                  <c:v>33.2357866917691</c:v>
                </c:pt>
                <c:pt idx="5112">
                  <c:v>38.2900768338353</c:v>
                </c:pt>
                <c:pt idx="5113">
                  <c:v>36.824895322336502</c:v>
                </c:pt>
                <c:pt idx="5114">
                  <c:v>34.285247369071897</c:v>
                </c:pt>
                <c:pt idx="5115">
                  <c:v>35.164356275971201</c:v>
                </c:pt>
                <c:pt idx="5116">
                  <c:v>34.871319973671497</c:v>
                </c:pt>
                <c:pt idx="5117">
                  <c:v>35.359713810837697</c:v>
                </c:pt>
                <c:pt idx="5118">
                  <c:v>36.922574089769803</c:v>
                </c:pt>
                <c:pt idx="5119">
                  <c:v>35.6527501131375</c:v>
                </c:pt>
                <c:pt idx="5120">
                  <c:v>42.001869996299</c:v>
                </c:pt>
                <c:pt idx="5121">
                  <c:v>38.583113136135097</c:v>
                </c:pt>
                <c:pt idx="5122">
                  <c:v>35.750428880570702</c:v>
                </c:pt>
                <c:pt idx="5123">
                  <c:v>35.066677508538</c:v>
                </c:pt>
                <c:pt idx="5124">
                  <c:v>36.824895322336502</c:v>
                </c:pt>
                <c:pt idx="5125">
                  <c:v>35.066677508538</c:v>
                </c:pt>
                <c:pt idx="5126">
                  <c:v>36.336501485170302</c:v>
                </c:pt>
                <c:pt idx="5127">
                  <c:v>37.508646694369297</c:v>
                </c:pt>
                <c:pt idx="5128">
                  <c:v>36.336501485170302</c:v>
                </c:pt>
                <c:pt idx="5129">
                  <c:v>37.508646694369297</c:v>
                </c:pt>
                <c:pt idx="5130">
                  <c:v>36.922574089769803</c:v>
                </c:pt>
                <c:pt idx="5131">
                  <c:v>40.145973415067203</c:v>
                </c:pt>
                <c:pt idx="5132">
                  <c:v>34.968998741104699</c:v>
                </c:pt>
                <c:pt idx="5133">
                  <c:v>33.601495997039201</c:v>
                </c:pt>
                <c:pt idx="5134">
                  <c:v>35.555071345704199</c:v>
                </c:pt>
                <c:pt idx="5135">
                  <c:v>33.5038172296059</c:v>
                </c:pt>
                <c:pt idx="5136">
                  <c:v>38.657661571440201</c:v>
                </c:pt>
                <c:pt idx="5137">
                  <c:v>37.178414317430999</c:v>
                </c:pt>
                <c:pt idx="5138">
                  <c:v>34.614385743814999</c:v>
                </c:pt>
                <c:pt idx="5139">
                  <c:v>35.501934096220602</c:v>
                </c:pt>
                <c:pt idx="5140">
                  <c:v>35.206084645418699</c:v>
                </c:pt>
                <c:pt idx="5141">
                  <c:v>35.699167063421797</c:v>
                </c:pt>
                <c:pt idx="5142">
                  <c:v>37.2770308010316</c:v>
                </c:pt>
                <c:pt idx="5143">
                  <c:v>35.9950165142236</c:v>
                </c:pt>
                <c:pt idx="5144">
                  <c:v>42.4050879482634</c:v>
                </c:pt>
                <c:pt idx="5145">
                  <c:v>38.953511022241997</c:v>
                </c:pt>
                <c:pt idx="5146">
                  <c:v>36.093632997824201</c:v>
                </c:pt>
                <c:pt idx="5147">
                  <c:v>35.403317612619901</c:v>
                </c:pt>
                <c:pt idx="5148">
                  <c:v>37.178414317430999</c:v>
                </c:pt>
                <c:pt idx="5149">
                  <c:v>35.403317612619901</c:v>
                </c:pt>
                <c:pt idx="5150">
                  <c:v>36.685331899427901</c:v>
                </c:pt>
                <c:pt idx="5151">
                  <c:v>37.868729702635299</c:v>
                </c:pt>
                <c:pt idx="5152">
                  <c:v>36.685331899427901</c:v>
                </c:pt>
                <c:pt idx="5153">
                  <c:v>37.868729702635299</c:v>
                </c:pt>
                <c:pt idx="5154">
                  <c:v>37.2770308010316</c:v>
                </c:pt>
                <c:pt idx="5155">
                  <c:v>40.531374759851801</c:v>
                </c:pt>
                <c:pt idx="5156">
                  <c:v>35.3047011290193</c:v>
                </c:pt>
                <c:pt idx="5157">
                  <c:v>33.924070358610798</c:v>
                </c:pt>
                <c:pt idx="5158">
                  <c:v>35.896400030622999</c:v>
                </c:pt>
                <c:pt idx="5159">
                  <c:v>33.825453875010098</c:v>
                </c:pt>
                <c:pt idx="5160">
                  <c:v>37.064794375152601</c:v>
                </c:pt>
                <c:pt idx="5161">
                  <c:v>35.646498672021799</c:v>
                </c:pt>
                <c:pt idx="5162">
                  <c:v>33.188119453261699</c:v>
                </c:pt>
                <c:pt idx="5163">
                  <c:v>34.039096875140203</c:v>
                </c:pt>
                <c:pt idx="5164">
                  <c:v>33.755437734513997</c:v>
                </c:pt>
                <c:pt idx="5165">
                  <c:v>34.228202968890898</c:v>
                </c:pt>
                <c:pt idx="5166">
                  <c:v>35.741051718897197</c:v>
                </c:pt>
                <c:pt idx="5167">
                  <c:v>34.511862109517097</c:v>
                </c:pt>
                <c:pt idx="5168">
                  <c:v>40.657810156417398</c:v>
                </c:pt>
                <c:pt idx="5169">
                  <c:v>37.3484535157788</c:v>
                </c:pt>
                <c:pt idx="5170">
                  <c:v>34.606415156392501</c:v>
                </c:pt>
                <c:pt idx="5171">
                  <c:v>33.944543828264798</c:v>
                </c:pt>
                <c:pt idx="5172">
                  <c:v>35.646498672021799</c:v>
                </c:pt>
                <c:pt idx="5173">
                  <c:v>33.944543828264798</c:v>
                </c:pt>
                <c:pt idx="5174">
                  <c:v>35.173733437644799</c:v>
                </c:pt>
                <c:pt idx="5175">
                  <c:v>36.308370000149502</c:v>
                </c:pt>
                <c:pt idx="5176">
                  <c:v>35.173733437644799</c:v>
                </c:pt>
                <c:pt idx="5177">
                  <c:v>36.308370000149502</c:v>
                </c:pt>
                <c:pt idx="5178">
                  <c:v>35.741051718897197</c:v>
                </c:pt>
                <c:pt idx="5179">
                  <c:v>38.861302265785</c:v>
                </c:pt>
                <c:pt idx="5180">
                  <c:v>33.849990781389401</c:v>
                </c:pt>
                <c:pt idx="5181">
                  <c:v>32.526248125133897</c:v>
                </c:pt>
                <c:pt idx="5182">
                  <c:v>34.417309062641699</c:v>
                </c:pt>
                <c:pt idx="5183">
                  <c:v>32.4316950782585</c:v>
                </c:pt>
                <c:pt idx="5184">
                  <c:v>39.576623415452197</c:v>
                </c:pt>
                <c:pt idx="5185">
                  <c:v>38.062211805167102</c:v>
                </c:pt>
                <c:pt idx="5186">
                  <c:v>35.437231680672802</c:v>
                </c:pt>
                <c:pt idx="5187">
                  <c:v>36.3458786468439</c:v>
                </c:pt>
                <c:pt idx="5188">
                  <c:v>36.042996324786799</c:v>
                </c:pt>
                <c:pt idx="5189">
                  <c:v>36.547800194881901</c:v>
                </c:pt>
                <c:pt idx="5190">
                  <c:v>38.163172579186103</c:v>
                </c:pt>
                <c:pt idx="5191">
                  <c:v>36.850682516938903</c:v>
                </c:pt>
                <c:pt idx="5192">
                  <c:v>43.413132828174597</c:v>
                </c:pt>
                <c:pt idx="5193">
                  <c:v>39.879505737509199</c:v>
                </c:pt>
                <c:pt idx="5194">
                  <c:v>36.951643290957897</c:v>
                </c:pt>
                <c:pt idx="5195">
                  <c:v>36.2449178728248</c:v>
                </c:pt>
                <c:pt idx="5196">
                  <c:v>38.062211805167003</c:v>
                </c:pt>
                <c:pt idx="5197">
                  <c:v>36.2449178728248</c:v>
                </c:pt>
                <c:pt idx="5198">
                  <c:v>37.557407935072</c:v>
                </c:pt>
                <c:pt idx="5199">
                  <c:v>38.7689372233001</c:v>
                </c:pt>
                <c:pt idx="5200">
                  <c:v>37.557407935072</c:v>
                </c:pt>
                <c:pt idx="5201">
                  <c:v>38.7689372233001</c:v>
                </c:pt>
                <c:pt idx="5202">
                  <c:v>38.163172579186103</c:v>
                </c:pt>
                <c:pt idx="5203">
                  <c:v>41.4948781218134</c:v>
                </c:pt>
                <c:pt idx="5204">
                  <c:v>36.143957098805799</c:v>
                </c:pt>
                <c:pt idx="5205">
                  <c:v>34.730506262539699</c:v>
                </c:pt>
                <c:pt idx="5206">
                  <c:v>36.749721742919903</c:v>
                </c:pt>
                <c:pt idx="5207">
                  <c:v>34.629545488520698</c:v>
                </c:pt>
                <c:pt idx="5208">
                  <c:v>41.782131841081103</c:v>
                </c:pt>
                <c:pt idx="5209">
                  <c:v>40.1833257757336</c:v>
                </c:pt>
                <c:pt idx="5210">
                  <c:v>37.412061929131298</c:v>
                </c:pt>
                <c:pt idx="5211">
                  <c:v>38.371345568339798</c:v>
                </c:pt>
                <c:pt idx="5212">
                  <c:v>38.0515843552703</c:v>
                </c:pt>
                <c:pt idx="5213">
                  <c:v>38.584519710386097</c:v>
                </c:pt>
                <c:pt idx="5214">
                  <c:v>40.289912846756799</c:v>
                </c:pt>
                <c:pt idx="5215">
                  <c:v>38.904280923455602</c:v>
                </c:pt>
                <c:pt idx="5216">
                  <c:v>45.832440539961397</c:v>
                </c:pt>
                <c:pt idx="5217">
                  <c:v>42.101893054150601</c:v>
                </c:pt>
                <c:pt idx="5218">
                  <c:v>39.010867994478801</c:v>
                </c:pt>
                <c:pt idx="5219">
                  <c:v>38.264758497316599</c:v>
                </c:pt>
                <c:pt idx="5220">
                  <c:v>40.1833257757336</c:v>
                </c:pt>
                <c:pt idx="5221">
                  <c:v>38.264758497316599</c:v>
                </c:pt>
                <c:pt idx="5222">
                  <c:v>39.650390420617803</c:v>
                </c:pt>
                <c:pt idx="5223">
                  <c:v>40.929435272895802</c:v>
                </c:pt>
                <c:pt idx="5224">
                  <c:v>39.650390420617803</c:v>
                </c:pt>
                <c:pt idx="5225">
                  <c:v>40.929435272895802</c:v>
                </c:pt>
                <c:pt idx="5226">
                  <c:v>40.289912846756799</c:v>
                </c:pt>
                <c:pt idx="5227">
                  <c:v>43.807286190521303</c:v>
                </c:pt>
                <c:pt idx="5228">
                  <c:v>38.158171426293499</c:v>
                </c:pt>
                <c:pt idx="5229">
                  <c:v>36.665952431969103</c:v>
                </c:pt>
                <c:pt idx="5230">
                  <c:v>38.797693852432502</c:v>
                </c:pt>
                <c:pt idx="5231">
                  <c:v>36.559365360946003</c:v>
                </c:pt>
                <c:pt idx="5232">
                  <c:v>42.394773070422502</c:v>
                </c:pt>
                <c:pt idx="5233">
                  <c:v>40.772524100890998</c:v>
                </c:pt>
                <c:pt idx="5234">
                  <c:v>37.9606258870365</c:v>
                </c:pt>
                <c:pt idx="5235">
                  <c:v>38.933975268755397</c:v>
                </c:pt>
                <c:pt idx="5236">
                  <c:v>38.6095254748491</c:v>
                </c:pt>
                <c:pt idx="5237">
                  <c:v>39.1502751313595</c:v>
                </c:pt>
                <c:pt idx="5238">
                  <c:v>40.880674032193099</c:v>
                </c:pt>
                <c:pt idx="5239">
                  <c:v>39.474724925265797</c:v>
                </c:pt>
                <c:pt idx="5240">
                  <c:v>46.504470459902201</c:v>
                </c:pt>
                <c:pt idx="5241">
                  <c:v>42.719222864328799</c:v>
                </c:pt>
                <c:pt idx="5242">
                  <c:v>39.582874856567898</c:v>
                </c:pt>
                <c:pt idx="5243">
                  <c:v>38.825825337453203</c:v>
                </c:pt>
                <c:pt idx="5244">
                  <c:v>40.772524100890998</c:v>
                </c:pt>
                <c:pt idx="5245">
                  <c:v>38.825825337453203</c:v>
                </c:pt>
                <c:pt idx="5246">
                  <c:v>40.231774444380498</c:v>
                </c:pt>
                <c:pt idx="5247">
                  <c:v>41.529573620005699</c:v>
                </c:pt>
                <c:pt idx="5248">
                  <c:v>40.231774444380498</c:v>
                </c:pt>
                <c:pt idx="5249">
                  <c:v>41.529573620005699</c:v>
                </c:pt>
                <c:pt idx="5250">
                  <c:v>40.880674032193099</c:v>
                </c:pt>
                <c:pt idx="5251">
                  <c:v>44.449621765162398</c:v>
                </c:pt>
                <c:pt idx="5252">
                  <c:v>38.717675406151102</c:v>
                </c:pt>
                <c:pt idx="5253">
                  <c:v>37.203576367921798</c:v>
                </c:pt>
                <c:pt idx="5254">
                  <c:v>39.366574993963702</c:v>
                </c:pt>
                <c:pt idx="5255">
                  <c:v>37.095426436619697</c:v>
                </c:pt>
                <c:pt idx="5256">
                  <c:v>52.748409846291501</c:v>
                </c:pt>
                <c:pt idx="5257">
                  <c:v>50.729975796050802</c:v>
                </c:pt>
                <c:pt idx="5258">
                  <c:v>47.2313567756335</c:v>
                </c:pt>
                <c:pt idx="5259">
                  <c:v>48.442417205778</c:v>
                </c:pt>
                <c:pt idx="5260">
                  <c:v>48.0387303957298</c:v>
                </c:pt>
                <c:pt idx="5261">
                  <c:v>48.711541745810102</c:v>
                </c:pt>
                <c:pt idx="5262">
                  <c:v>50.864538066066899</c:v>
                </c:pt>
                <c:pt idx="5263">
                  <c:v>49.115228555858202</c:v>
                </c:pt>
                <c:pt idx="5264">
                  <c:v>57.861776106901502</c:v>
                </c:pt>
                <c:pt idx="5265">
                  <c:v>53.152096656339701</c:v>
                </c:pt>
                <c:pt idx="5266">
                  <c:v>49.2497908258743</c:v>
                </c:pt>
                <c:pt idx="5267">
                  <c:v>48.307854935761902</c:v>
                </c:pt>
                <c:pt idx="5268">
                  <c:v>50.729975796050802</c:v>
                </c:pt>
                <c:pt idx="5269">
                  <c:v>48.307854935761902</c:v>
                </c:pt>
                <c:pt idx="5270">
                  <c:v>50.057164445970599</c:v>
                </c:pt>
                <c:pt idx="5271">
                  <c:v>51.671911686163199</c:v>
                </c:pt>
                <c:pt idx="5272">
                  <c:v>50.057164445970599</c:v>
                </c:pt>
                <c:pt idx="5273">
                  <c:v>51.671911686163199</c:v>
                </c:pt>
                <c:pt idx="5274">
                  <c:v>50.864538066066899</c:v>
                </c:pt>
                <c:pt idx="5275">
                  <c:v>55.305092976596498</c:v>
                </c:pt>
                <c:pt idx="5276">
                  <c:v>48.173292665745898</c:v>
                </c:pt>
                <c:pt idx="5277">
                  <c:v>46.289420885521203</c:v>
                </c:pt>
                <c:pt idx="5278">
                  <c:v>48.980666285842197</c:v>
                </c:pt>
                <c:pt idx="5279">
                  <c:v>46.154858615505098</c:v>
                </c:pt>
                <c:pt idx="5280">
                  <c:v>54.708861780183902</c:v>
                </c:pt>
                <c:pt idx="5281">
                  <c:v>52.615410436554498</c:v>
                </c:pt>
                <c:pt idx="5282">
                  <c:v>48.986761440930003</c:v>
                </c:pt>
                <c:pt idx="5283">
                  <c:v>50.2428322471077</c:v>
                </c:pt>
                <c:pt idx="5284">
                  <c:v>49.824141978381803</c:v>
                </c:pt>
                <c:pt idx="5285">
                  <c:v>50.521959092925002</c:v>
                </c:pt>
                <c:pt idx="5286">
                  <c:v>52.754973859463099</c:v>
                </c:pt>
                <c:pt idx="5287">
                  <c:v>50.940649361650898</c:v>
                </c:pt>
                <c:pt idx="5288">
                  <c:v>60.012271850711997</c:v>
                </c:pt>
                <c:pt idx="5289">
                  <c:v>55.127552048909799</c:v>
                </c:pt>
                <c:pt idx="5290">
                  <c:v>51.0802127845595</c:v>
                </c:pt>
                <c:pt idx="5291">
                  <c:v>50.103268824199098</c:v>
                </c:pt>
                <c:pt idx="5292">
                  <c:v>52.615410436554399</c:v>
                </c:pt>
                <c:pt idx="5293">
                  <c:v>50.103268824199098</c:v>
                </c:pt>
                <c:pt idx="5294">
                  <c:v>51.9175933220113</c:v>
                </c:pt>
                <c:pt idx="5295">
                  <c:v>53.592354396914899</c:v>
                </c:pt>
                <c:pt idx="5296">
                  <c:v>51.9175933220113</c:v>
                </c:pt>
                <c:pt idx="5297">
                  <c:v>53.592354396914899</c:v>
                </c:pt>
                <c:pt idx="5298">
                  <c:v>52.754973859463099</c:v>
                </c:pt>
                <c:pt idx="5299">
                  <c:v>57.360566815447903</c:v>
                </c:pt>
                <c:pt idx="5300">
                  <c:v>49.963705401290397</c:v>
                </c:pt>
                <c:pt idx="5301">
                  <c:v>48.009817480569602</c:v>
                </c:pt>
                <c:pt idx="5302">
                  <c:v>50.801085938742197</c:v>
                </c:pt>
                <c:pt idx="5303">
                  <c:v>47.870254057660901</c:v>
                </c:pt>
                <c:pt idx="5304">
                  <c:v>55.689087747130102</c:v>
                </c:pt>
                <c:pt idx="5305">
                  <c:v>53.5581277568063</c:v>
                </c:pt>
                <c:pt idx="5306">
                  <c:v>49.864463773578201</c:v>
                </c:pt>
                <c:pt idx="5307">
                  <c:v>51.143039767772599</c:v>
                </c:pt>
                <c:pt idx="5308">
                  <c:v>50.716847769707798</c:v>
                </c:pt>
                <c:pt idx="5309">
                  <c:v>51.427167766482398</c:v>
                </c:pt>
                <c:pt idx="5310">
                  <c:v>53.700191756161203</c:v>
                </c:pt>
                <c:pt idx="5311">
                  <c:v>51.8533597645472</c:v>
                </c:pt>
                <c:pt idx="5312">
                  <c:v>61.087519722617202</c:v>
                </c:pt>
                <c:pt idx="5313">
                  <c:v>56.115279745194897</c:v>
                </c:pt>
                <c:pt idx="5314">
                  <c:v>51.995423763902103</c:v>
                </c:pt>
                <c:pt idx="5315">
                  <c:v>51.000975768417597</c:v>
                </c:pt>
                <c:pt idx="5316">
                  <c:v>53.5581277568063</c:v>
                </c:pt>
                <c:pt idx="5317">
                  <c:v>51.000975768417597</c:v>
                </c:pt>
                <c:pt idx="5318">
                  <c:v>52.8478077600316</c:v>
                </c:pt>
                <c:pt idx="5319">
                  <c:v>54.5525757522907</c:v>
                </c:pt>
                <c:pt idx="5320">
                  <c:v>52.8478077600316</c:v>
                </c:pt>
                <c:pt idx="5321">
                  <c:v>54.5525757522907</c:v>
                </c:pt>
                <c:pt idx="5322">
                  <c:v>53.700191756161203</c:v>
                </c:pt>
                <c:pt idx="5323">
                  <c:v>58.388303734873702</c:v>
                </c:pt>
                <c:pt idx="5324">
                  <c:v>50.858911769062701</c:v>
                </c:pt>
                <c:pt idx="5325">
                  <c:v>48.870015778093801</c:v>
                </c:pt>
                <c:pt idx="5326">
                  <c:v>51.711295765192297</c:v>
                </c:pt>
                <c:pt idx="5327">
                  <c:v>48.727951778738799</c:v>
                </c:pt>
                <c:pt idx="5328">
                  <c:v>57.772067926890699</c:v>
                </c:pt>
                <c:pt idx="5329">
                  <c:v>55.561402062341401</c:v>
                </c:pt>
                <c:pt idx="5330">
                  <c:v>51.7295812304557</c:v>
                </c:pt>
                <c:pt idx="5331">
                  <c:v>53.055980749185402</c:v>
                </c:pt>
                <c:pt idx="5332">
                  <c:v>52.613847576275496</c:v>
                </c:pt>
                <c:pt idx="5333">
                  <c:v>53.350736197792003</c:v>
                </c:pt>
                <c:pt idx="5334">
                  <c:v>55.708779786644698</c:v>
                </c:pt>
                <c:pt idx="5335">
                  <c:v>53.792869370701801</c:v>
                </c:pt>
                <c:pt idx="5336">
                  <c:v>63.372421450415899</c:v>
                </c:pt>
                <c:pt idx="5337">
                  <c:v>58.214201099800597</c:v>
                </c:pt>
                <c:pt idx="5338">
                  <c:v>53.940247095005098</c:v>
                </c:pt>
                <c:pt idx="5339">
                  <c:v>52.908603024882098</c:v>
                </c:pt>
                <c:pt idx="5340">
                  <c:v>55.561402062341401</c:v>
                </c:pt>
                <c:pt idx="5341">
                  <c:v>52.908603024882098</c:v>
                </c:pt>
                <c:pt idx="5342">
                  <c:v>54.824513440824902</c:v>
                </c:pt>
                <c:pt idx="5343">
                  <c:v>56.593046132464401</c:v>
                </c:pt>
                <c:pt idx="5344">
                  <c:v>54.824513440824902</c:v>
                </c:pt>
                <c:pt idx="5345">
                  <c:v>56.593046132464401</c:v>
                </c:pt>
                <c:pt idx="5346">
                  <c:v>55.708779786644698</c:v>
                </c:pt>
                <c:pt idx="5347">
                  <c:v>60.572244688653299</c:v>
                </c:pt>
                <c:pt idx="5348">
                  <c:v>52.761225300578801</c:v>
                </c:pt>
                <c:pt idx="5349">
                  <c:v>50.6979371603327</c:v>
                </c:pt>
                <c:pt idx="5350">
                  <c:v>53.645491646398597</c:v>
                </c:pt>
                <c:pt idx="5351">
                  <c:v>50.550559436029403</c:v>
                </c:pt>
                <c:pt idx="5352">
                  <c:v>46.254412815273099</c:v>
                </c:pt>
                <c:pt idx="5353">
                  <c:v>44.484473549382599</c:v>
                </c:pt>
                <c:pt idx="5354">
                  <c:v>41.416578821838897</c:v>
                </c:pt>
                <c:pt idx="5355">
                  <c:v>42.478542381373302</c:v>
                </c:pt>
                <c:pt idx="5356">
                  <c:v>42.124554528195098</c:v>
                </c:pt>
                <c:pt idx="5357">
                  <c:v>42.714534283492</c:v>
                </c:pt>
                <c:pt idx="5358">
                  <c:v>44.602469500441899</c:v>
                </c:pt>
                <c:pt idx="5359">
                  <c:v>43.068522136670097</c:v>
                </c:pt>
                <c:pt idx="5360">
                  <c:v>50.738258955529197</c:v>
                </c:pt>
                <c:pt idx="5361">
                  <c:v>46.608400668451203</c:v>
                </c:pt>
                <c:pt idx="5362">
                  <c:v>43.186518087729503</c:v>
                </c:pt>
                <c:pt idx="5363">
                  <c:v>42.360546430313903</c:v>
                </c:pt>
                <c:pt idx="5364">
                  <c:v>44.4844735493825</c:v>
                </c:pt>
                <c:pt idx="5365">
                  <c:v>42.360546430313903</c:v>
                </c:pt>
                <c:pt idx="5366">
                  <c:v>43.894493794085697</c:v>
                </c:pt>
                <c:pt idx="5367">
                  <c:v>45.3104452067981</c:v>
                </c:pt>
                <c:pt idx="5368">
                  <c:v>43.894493794085697</c:v>
                </c:pt>
                <c:pt idx="5369">
                  <c:v>45.3104452067981</c:v>
                </c:pt>
                <c:pt idx="5370">
                  <c:v>44.602469500441899</c:v>
                </c:pt>
                <c:pt idx="5371">
                  <c:v>48.496335885401102</c:v>
                </c:pt>
                <c:pt idx="5372">
                  <c:v>42.242550479254497</c:v>
                </c:pt>
                <c:pt idx="5373">
                  <c:v>40.590607164423297</c:v>
                </c:pt>
                <c:pt idx="5374">
                  <c:v>42.950526185610698</c:v>
                </c:pt>
                <c:pt idx="5375">
                  <c:v>40.472611213363997</c:v>
                </c:pt>
                <c:pt idx="5376">
                  <c:v>51.951976248147801</c:v>
                </c:pt>
                <c:pt idx="5377">
                  <c:v>49.964017973346202</c:v>
                </c:pt>
                <c:pt idx="5378">
                  <c:v>46.5182236303568</c:v>
                </c:pt>
                <c:pt idx="5379">
                  <c:v>47.710998595237797</c:v>
                </c:pt>
                <c:pt idx="5380">
                  <c:v>47.313406940277403</c:v>
                </c:pt>
                <c:pt idx="5381">
                  <c:v>47.976059698544603</c:v>
                </c:pt>
                <c:pt idx="5382">
                  <c:v>50.096548524999598</c:v>
                </c:pt>
                <c:pt idx="5383">
                  <c:v>48.373651353504897</c:v>
                </c:pt>
                <c:pt idx="5384">
                  <c:v>56.988137210978401</c:v>
                </c:pt>
                <c:pt idx="5385">
                  <c:v>52.349567903108102</c:v>
                </c:pt>
                <c:pt idx="5386">
                  <c:v>48.5061819051584</c:v>
                </c:pt>
                <c:pt idx="5387">
                  <c:v>47.578468043584301</c:v>
                </c:pt>
                <c:pt idx="5388">
                  <c:v>49.964017973346202</c:v>
                </c:pt>
                <c:pt idx="5389">
                  <c:v>47.578468043584301</c:v>
                </c:pt>
                <c:pt idx="5390">
                  <c:v>49.301365215079002</c:v>
                </c:pt>
                <c:pt idx="5391">
                  <c:v>50.8917318349203</c:v>
                </c:pt>
                <c:pt idx="5392">
                  <c:v>49.301365215079002</c:v>
                </c:pt>
                <c:pt idx="5393">
                  <c:v>50.8917318349203</c:v>
                </c:pt>
                <c:pt idx="5394">
                  <c:v>50.096548524999598</c:v>
                </c:pt>
                <c:pt idx="5395">
                  <c:v>54.470056729563098</c:v>
                </c:pt>
                <c:pt idx="5396">
                  <c:v>47.445937491930898</c:v>
                </c:pt>
                <c:pt idx="5397">
                  <c:v>45.590509768782702</c:v>
                </c:pt>
                <c:pt idx="5398">
                  <c:v>48.241120801851501</c:v>
                </c:pt>
                <c:pt idx="5399">
                  <c:v>45.457979217129299</c:v>
                </c:pt>
                <c:pt idx="5400">
                  <c:v>52.503353354555003</c:v>
                </c:pt>
                <c:pt idx="5401">
                  <c:v>50.494296465987901</c:v>
                </c:pt>
                <c:pt idx="5402">
                  <c:v>47.011931192471501</c:v>
                </c:pt>
                <c:pt idx="5403">
                  <c:v>48.217365325611802</c:v>
                </c:pt>
                <c:pt idx="5404">
                  <c:v>47.815553947898302</c:v>
                </c:pt>
                <c:pt idx="5405">
                  <c:v>48.4852395774207</c:v>
                </c:pt>
                <c:pt idx="5406">
                  <c:v>50.628233591892297</c:v>
                </c:pt>
                <c:pt idx="5407">
                  <c:v>48.8870509551341</c:v>
                </c:pt>
                <c:pt idx="5408">
                  <c:v>57.592964138925097</c:v>
                </c:pt>
                <c:pt idx="5409">
                  <c:v>52.905164732268403</c:v>
                </c:pt>
                <c:pt idx="5410">
                  <c:v>49.020988081038603</c:v>
                </c:pt>
                <c:pt idx="5411">
                  <c:v>48.083428199707299</c:v>
                </c:pt>
                <c:pt idx="5412">
                  <c:v>50.494296465987901</c:v>
                </c:pt>
                <c:pt idx="5413">
                  <c:v>48.083428199707299</c:v>
                </c:pt>
                <c:pt idx="5414">
                  <c:v>49.824610836465503</c:v>
                </c:pt>
                <c:pt idx="5415">
                  <c:v>51.431856347319197</c:v>
                </c:pt>
                <c:pt idx="5416">
                  <c:v>49.824610836465503</c:v>
                </c:pt>
                <c:pt idx="5417">
                  <c:v>51.431856347319197</c:v>
                </c:pt>
                <c:pt idx="5418">
                  <c:v>50.628233591892297</c:v>
                </c:pt>
                <c:pt idx="5419">
                  <c:v>55.0481587467401</c:v>
                </c:pt>
                <c:pt idx="5420">
                  <c:v>47.949491073802797</c:v>
                </c:pt>
                <c:pt idx="5421">
                  <c:v>46.074371311140098</c:v>
                </c:pt>
                <c:pt idx="5422">
                  <c:v>48.753113829229697</c:v>
                </c:pt>
                <c:pt idx="5423">
                  <c:v>45.940434185235603</c:v>
                </c:pt>
                <c:pt idx="5424">
                  <c:v>48.766241855572702</c:v>
                </c:pt>
                <c:pt idx="5425">
                  <c:v>46.900186682527803</c:v>
                </c:pt>
                <c:pt idx="5426">
                  <c:v>43.66569104925</c:v>
                </c:pt>
                <c:pt idx="5427">
                  <c:v>44.785324153076999</c:v>
                </c:pt>
                <c:pt idx="5428">
                  <c:v>44.412113118468</c:v>
                </c:pt>
                <c:pt idx="5429">
                  <c:v>45.034131509482897</c:v>
                </c:pt>
                <c:pt idx="5430">
                  <c:v>47.024590360730798</c:v>
                </c:pt>
                <c:pt idx="5431">
                  <c:v>45.407342544091897</c:v>
                </c:pt>
                <c:pt idx="5432">
                  <c:v>53.493581627286403</c:v>
                </c:pt>
                <c:pt idx="5433">
                  <c:v>49.139452890181701</c:v>
                </c:pt>
                <c:pt idx="5434">
                  <c:v>45.531746222294899</c:v>
                </c:pt>
                <c:pt idx="5435">
                  <c:v>44.660920474873997</c:v>
                </c:pt>
                <c:pt idx="5436">
                  <c:v>46.900186682527803</c:v>
                </c:pt>
                <c:pt idx="5437">
                  <c:v>44.660920474873997</c:v>
                </c:pt>
                <c:pt idx="5438">
                  <c:v>46.278168291512799</c:v>
                </c:pt>
                <c:pt idx="5439">
                  <c:v>47.771012429948797</c:v>
                </c:pt>
                <c:pt idx="5440">
                  <c:v>46.278168291512799</c:v>
                </c:pt>
                <c:pt idx="5441">
                  <c:v>47.771012429948797</c:v>
                </c:pt>
                <c:pt idx="5442">
                  <c:v>47.024590360730798</c:v>
                </c:pt>
                <c:pt idx="5443">
                  <c:v>51.129911741429503</c:v>
                </c:pt>
                <c:pt idx="5444">
                  <c:v>44.536516796671002</c:v>
                </c:pt>
                <c:pt idx="5445">
                  <c:v>42.794865301829098</c:v>
                </c:pt>
                <c:pt idx="5446">
                  <c:v>45.282938865888902</c:v>
                </c:pt>
                <c:pt idx="5447">
                  <c:v>42.670461623626103</c:v>
                </c:pt>
                <c:pt idx="5448">
                  <c:v>53.422315198567098</c:v>
                </c:pt>
                <c:pt idx="5449">
                  <c:v>51.378093953723997</c:v>
                </c:pt>
                <c:pt idx="5450">
                  <c:v>47.834777129329197</c:v>
                </c:pt>
                <c:pt idx="5451">
                  <c:v>49.0613098762351</c:v>
                </c:pt>
                <c:pt idx="5452">
                  <c:v>48.652465627266402</c:v>
                </c:pt>
                <c:pt idx="5453">
                  <c:v>49.333872708880797</c:v>
                </c:pt>
                <c:pt idx="5454">
                  <c:v>51.5143753700468</c:v>
                </c:pt>
                <c:pt idx="5455">
                  <c:v>49.742716957849403</c:v>
                </c:pt>
                <c:pt idx="5456">
                  <c:v>58.601009018836301</c:v>
                </c:pt>
                <c:pt idx="5457">
                  <c:v>53.831159447535697</c:v>
                </c:pt>
                <c:pt idx="5458">
                  <c:v>49.878998374172298</c:v>
                </c:pt>
                <c:pt idx="5459">
                  <c:v>48.925028459912198</c:v>
                </c:pt>
                <c:pt idx="5460">
                  <c:v>51.378093953723898</c:v>
                </c:pt>
                <c:pt idx="5461">
                  <c:v>48.925028459912198</c:v>
                </c:pt>
                <c:pt idx="5462">
                  <c:v>50.696686872109602</c:v>
                </c:pt>
                <c:pt idx="5463">
                  <c:v>52.332063867984097</c:v>
                </c:pt>
                <c:pt idx="5464">
                  <c:v>50.696686872109602</c:v>
                </c:pt>
                <c:pt idx="5465">
                  <c:v>52.332063867984097</c:v>
                </c:pt>
                <c:pt idx="5466">
                  <c:v>51.5143753700468</c:v>
                </c:pt>
                <c:pt idx="5467">
                  <c:v>56.011662108701699</c:v>
                </c:pt>
                <c:pt idx="5468">
                  <c:v>48.788747043589296</c:v>
                </c:pt>
                <c:pt idx="5469">
                  <c:v>46.880807215069098</c:v>
                </c:pt>
                <c:pt idx="5470">
                  <c:v>49.606435541526601</c:v>
                </c:pt>
                <c:pt idx="5471">
                  <c:v>46.744525798746203</c:v>
                </c:pt>
                <c:pt idx="5472">
                  <c:v>57.649539681022503</c:v>
                </c:pt>
                <c:pt idx="5473">
                  <c:v>55.443562397309897</c:v>
                </c:pt>
                <c:pt idx="5474">
                  <c:v>51.619868438874697</c:v>
                </c:pt>
                <c:pt idx="5475">
                  <c:v>52.943454809102299</c:v>
                </c:pt>
                <c:pt idx="5476">
                  <c:v>52.5022593523598</c:v>
                </c:pt>
                <c:pt idx="5477">
                  <c:v>53.237585113597298</c:v>
                </c:pt>
                <c:pt idx="5478">
                  <c:v>55.590627549557396</c:v>
                </c:pt>
                <c:pt idx="5479">
                  <c:v>53.678780570339804</c:v>
                </c:pt>
                <c:pt idx="5480">
                  <c:v>63.238015466427697</c:v>
                </c:pt>
                <c:pt idx="5481">
                  <c:v>58.090735137765002</c:v>
                </c:pt>
                <c:pt idx="5482">
                  <c:v>53.825845722587303</c:v>
                </c:pt>
                <c:pt idx="5483">
                  <c:v>52.796389656854799</c:v>
                </c:pt>
                <c:pt idx="5484">
                  <c:v>55.443562397309897</c:v>
                </c:pt>
                <c:pt idx="5485">
                  <c:v>52.796389656854799</c:v>
                </c:pt>
                <c:pt idx="5486">
                  <c:v>54.7082366360724</c:v>
                </c:pt>
                <c:pt idx="5487">
                  <c:v>56.473018463042401</c:v>
                </c:pt>
                <c:pt idx="5488">
                  <c:v>54.7082366360724</c:v>
                </c:pt>
                <c:pt idx="5489">
                  <c:v>56.473018463042401</c:v>
                </c:pt>
                <c:pt idx="5490">
                  <c:v>55.590627549557396</c:v>
                </c:pt>
                <c:pt idx="5491">
                  <c:v>60.4437775737251</c:v>
                </c:pt>
                <c:pt idx="5492">
                  <c:v>52.6493245046073</c:v>
                </c:pt>
                <c:pt idx="5493">
                  <c:v>50.5904123731422</c:v>
                </c:pt>
                <c:pt idx="5494">
                  <c:v>53.531715418092297</c:v>
                </c:pt>
                <c:pt idx="5495">
                  <c:v>50.443347220894701</c:v>
                </c:pt>
                <c:pt idx="5496">
                  <c:v>80.991170518928499</c:v>
                </c:pt>
                <c:pt idx="5497">
                  <c:v>77.892018585806298</c:v>
                </c:pt>
                <c:pt idx="5498">
                  <c:v>72.520155235060997</c:v>
                </c:pt>
                <c:pt idx="5499">
                  <c:v>74.379646394934298</c:v>
                </c:pt>
                <c:pt idx="5500">
                  <c:v>73.759816008309897</c:v>
                </c:pt>
                <c:pt idx="5501">
                  <c:v>74.792866652683998</c:v>
                </c:pt>
                <c:pt idx="5502">
                  <c:v>78.098628714681098</c:v>
                </c:pt>
                <c:pt idx="5503">
                  <c:v>75.412697039308398</c:v>
                </c:pt>
                <c:pt idx="5504">
                  <c:v>88.8423554161716</c:v>
                </c:pt>
                <c:pt idx="5505">
                  <c:v>81.611000905552999</c:v>
                </c:pt>
                <c:pt idx="5506">
                  <c:v>75.619307168183198</c:v>
                </c:pt>
                <c:pt idx="5507">
                  <c:v>74.173036266059498</c:v>
                </c:pt>
                <c:pt idx="5508">
                  <c:v>77.892018585806198</c:v>
                </c:pt>
                <c:pt idx="5509">
                  <c:v>74.173036266059498</c:v>
                </c:pt>
                <c:pt idx="5510">
                  <c:v>76.858967941432098</c:v>
                </c:pt>
                <c:pt idx="5511">
                  <c:v>79.338289487929998</c:v>
                </c:pt>
                <c:pt idx="5512">
                  <c:v>76.858967941432098</c:v>
                </c:pt>
                <c:pt idx="5513">
                  <c:v>79.338289487929998</c:v>
                </c:pt>
                <c:pt idx="5514">
                  <c:v>78.098628714681098</c:v>
                </c:pt>
                <c:pt idx="5515">
                  <c:v>84.91676296755</c:v>
                </c:pt>
                <c:pt idx="5516">
                  <c:v>73.966426137184698</c:v>
                </c:pt>
                <c:pt idx="5517">
                  <c:v>71.073884332937297</c:v>
                </c:pt>
                <c:pt idx="5518">
                  <c:v>75.206086910433598</c:v>
                </c:pt>
                <c:pt idx="5519">
                  <c:v>70.867274204062397</c:v>
                </c:pt>
                <c:pt idx="5520">
                  <c:v>81.052434641862604</c:v>
                </c:pt>
                <c:pt idx="5521">
                  <c:v>77.950938418321996</c:v>
                </c:pt>
                <c:pt idx="5522">
                  <c:v>72.575011630851506</c:v>
                </c:pt>
                <c:pt idx="5523">
                  <c:v>74.435909364975899</c:v>
                </c:pt>
                <c:pt idx="5524">
                  <c:v>73.815610120267806</c:v>
                </c:pt>
                <c:pt idx="5525">
                  <c:v>74.849442194781304</c:v>
                </c:pt>
                <c:pt idx="5526">
                  <c:v>78.157704833224699</c:v>
                </c:pt>
                <c:pt idx="5527">
                  <c:v>75.469741439489397</c:v>
                </c:pt>
                <c:pt idx="5528">
                  <c:v>88.909558408165694</c:v>
                </c:pt>
                <c:pt idx="5529">
                  <c:v>81.672733886570796</c:v>
                </c:pt>
                <c:pt idx="5530">
                  <c:v>75.676507854392199</c:v>
                </c:pt>
                <c:pt idx="5531">
                  <c:v>74.229142950073197</c:v>
                </c:pt>
                <c:pt idx="5532">
                  <c:v>77.950938418321996</c:v>
                </c:pt>
                <c:pt idx="5533">
                  <c:v>74.229142950073197</c:v>
                </c:pt>
                <c:pt idx="5534">
                  <c:v>76.917106343808399</c:v>
                </c:pt>
                <c:pt idx="5535">
                  <c:v>79.398303322640999</c:v>
                </c:pt>
                <c:pt idx="5536">
                  <c:v>76.917106343808399</c:v>
                </c:pt>
                <c:pt idx="5537">
                  <c:v>79.398303322640999</c:v>
                </c:pt>
                <c:pt idx="5538">
                  <c:v>78.157704833224699</c:v>
                </c:pt>
                <c:pt idx="5539">
                  <c:v>84.980996525014106</c:v>
                </c:pt>
                <c:pt idx="5540">
                  <c:v>74.022376535170494</c:v>
                </c:pt>
                <c:pt idx="5541">
                  <c:v>71.127646726532504</c:v>
                </c:pt>
                <c:pt idx="5542">
                  <c:v>75.262975024586694</c:v>
                </c:pt>
                <c:pt idx="5543">
                  <c:v>70.920880311629801</c:v>
                </c:pt>
                <c:pt idx="5544">
                  <c:v>84.7282820179108</c:v>
                </c:pt>
                <c:pt idx="5545">
                  <c:v>81.486128369266297</c:v>
                </c:pt>
                <c:pt idx="5546">
                  <c:v>75.866395378282405</c:v>
                </c:pt>
                <c:pt idx="5547">
                  <c:v>77.811687567469093</c:v>
                </c:pt>
                <c:pt idx="5548">
                  <c:v>77.163256837740207</c:v>
                </c:pt>
                <c:pt idx="5549">
                  <c:v>78.243974720621793</c:v>
                </c:pt>
                <c:pt idx="5550">
                  <c:v>81.702271945842597</c:v>
                </c:pt>
                <c:pt idx="5551">
                  <c:v>78.892405450350694</c:v>
                </c:pt>
                <c:pt idx="5552">
                  <c:v>92.941737927810394</c:v>
                </c:pt>
                <c:pt idx="5553">
                  <c:v>85.376712747639701</c:v>
                </c:pt>
                <c:pt idx="5554">
                  <c:v>79.108549026926994</c:v>
                </c:pt>
                <c:pt idx="5555">
                  <c:v>77.595543990892807</c:v>
                </c:pt>
                <c:pt idx="5556">
                  <c:v>81.486128369266297</c:v>
                </c:pt>
                <c:pt idx="5557">
                  <c:v>77.595543990892807</c:v>
                </c:pt>
                <c:pt idx="5558">
                  <c:v>80.405410486384795</c:v>
                </c:pt>
                <c:pt idx="5559">
                  <c:v>82.999133405300398</c:v>
                </c:pt>
                <c:pt idx="5560">
                  <c:v>80.405410486384795</c:v>
                </c:pt>
                <c:pt idx="5561">
                  <c:v>82.999133405300398</c:v>
                </c:pt>
                <c:pt idx="5562">
                  <c:v>81.702271945842597</c:v>
                </c:pt>
                <c:pt idx="5563">
                  <c:v>88.835009972860604</c:v>
                </c:pt>
                <c:pt idx="5564">
                  <c:v>77.379400414316507</c:v>
                </c:pt>
                <c:pt idx="5565">
                  <c:v>74.353390342248304</c:v>
                </c:pt>
                <c:pt idx="5566">
                  <c:v>78.676261873774394</c:v>
                </c:pt>
                <c:pt idx="5567">
                  <c:v>74.137246765672003</c:v>
                </c:pt>
                <c:pt idx="5568">
                  <c:v>87.975280533420104</c:v>
                </c:pt>
                <c:pt idx="5569">
                  <c:v>84.608879492600494</c:v>
                </c:pt>
                <c:pt idx="5570">
                  <c:v>78.7737843551797</c:v>
                </c:pt>
                <c:pt idx="5571">
                  <c:v>80.793624979671506</c:v>
                </c:pt>
                <c:pt idx="5572">
                  <c:v>80.120344771507604</c:v>
                </c:pt>
                <c:pt idx="5573">
                  <c:v>81.242478451780798</c:v>
                </c:pt>
                <c:pt idx="5574">
                  <c:v>84.833306228655104</c:v>
                </c:pt>
                <c:pt idx="5575">
                  <c:v>81.9157586599447</c:v>
                </c:pt>
                <c:pt idx="5576">
                  <c:v>96.503496503496507</c:v>
                </c:pt>
                <c:pt idx="5577">
                  <c:v>88.648560741584006</c:v>
                </c:pt>
                <c:pt idx="5578">
                  <c:v>82.140185395999296</c:v>
                </c:pt>
                <c:pt idx="5579">
                  <c:v>80.569198243616896</c:v>
                </c:pt>
                <c:pt idx="5580">
                  <c:v>84.608879492600394</c:v>
                </c:pt>
                <c:pt idx="5581">
                  <c:v>80.569198243616896</c:v>
                </c:pt>
                <c:pt idx="5582">
                  <c:v>83.4867458123272</c:v>
                </c:pt>
                <c:pt idx="5583">
                  <c:v>86.179866644982894</c:v>
                </c:pt>
                <c:pt idx="5584">
                  <c:v>83.4867458123272</c:v>
                </c:pt>
                <c:pt idx="5585">
                  <c:v>86.179866644982894</c:v>
                </c:pt>
                <c:pt idx="5586">
                  <c:v>84.833306228655104</c:v>
                </c:pt>
                <c:pt idx="5587">
                  <c:v>92.239388518458298</c:v>
                </c:pt>
                <c:pt idx="5588">
                  <c:v>80.3447715075622</c:v>
                </c:pt>
                <c:pt idx="5589">
                  <c:v>77.2027972027972</c:v>
                </c:pt>
                <c:pt idx="5590">
                  <c:v>81.691331923890104</c:v>
                </c:pt>
                <c:pt idx="5591">
                  <c:v>76.978370466742604</c:v>
                </c:pt>
                <c:pt idx="5592">
                  <c:v>84.054376665635303</c:v>
                </c:pt>
                <c:pt idx="5593">
                  <c:v>80.8380102115932</c:v>
                </c:pt>
                <c:pt idx="5594">
                  <c:v>75.262975024586694</c:v>
                </c:pt>
                <c:pt idx="5595">
                  <c:v>77.192794897012007</c:v>
                </c:pt>
                <c:pt idx="5596">
                  <c:v>76.549521606203598</c:v>
                </c:pt>
                <c:pt idx="5597">
                  <c:v>77.621643757550999</c:v>
                </c:pt>
                <c:pt idx="5598">
                  <c:v>81.052434641862703</c:v>
                </c:pt>
                <c:pt idx="5599">
                  <c:v>78.264917048359393</c:v>
                </c:pt>
                <c:pt idx="5600">
                  <c:v>92.202505015875502</c:v>
                </c:pt>
                <c:pt idx="5601">
                  <c:v>84.697649956443797</c:v>
                </c:pt>
                <c:pt idx="5602">
                  <c:v>78.479341478628896</c:v>
                </c:pt>
                <c:pt idx="5603">
                  <c:v>76.978370466742604</c:v>
                </c:pt>
                <c:pt idx="5604">
                  <c:v>80.8380102115932</c:v>
                </c:pt>
                <c:pt idx="5605">
                  <c:v>76.978370466742604</c:v>
                </c:pt>
                <c:pt idx="5606">
                  <c:v>79.7658880602458</c:v>
                </c:pt>
                <c:pt idx="5607">
                  <c:v>82.338981223479493</c:v>
                </c:pt>
                <c:pt idx="5608">
                  <c:v>79.7658880602458</c:v>
                </c:pt>
                <c:pt idx="5609">
                  <c:v>82.338981223479493</c:v>
                </c:pt>
                <c:pt idx="5610">
                  <c:v>81.052434641862703</c:v>
                </c:pt>
                <c:pt idx="5611">
                  <c:v>88.128440840755403</c:v>
                </c:pt>
                <c:pt idx="5612">
                  <c:v>76.763946036473101</c:v>
                </c:pt>
                <c:pt idx="5613">
                  <c:v>73.762004012700402</c:v>
                </c:pt>
                <c:pt idx="5614">
                  <c:v>78.050492618090004</c:v>
                </c:pt>
                <c:pt idx="5615">
                  <c:v>73.547579582430899</c:v>
                </c:pt>
                <c:pt idx="5616">
                  <c:v>74.374645242041694</c:v>
                </c:pt>
                <c:pt idx="5617">
                  <c:v>71.528676674106507</c:v>
                </c:pt>
                <c:pt idx="5618">
                  <c:v>66.595664489685404</c:v>
                </c:pt>
                <c:pt idx="5619">
                  <c:v>68.303245630446497</c:v>
                </c:pt>
                <c:pt idx="5620">
                  <c:v>67.734051916859499</c:v>
                </c:pt>
                <c:pt idx="5621">
                  <c:v>68.682708106171205</c:v>
                </c:pt>
                <c:pt idx="5622">
                  <c:v>71.718407911968796</c:v>
                </c:pt>
                <c:pt idx="5623">
                  <c:v>69.251901819758302</c:v>
                </c:pt>
                <c:pt idx="5624">
                  <c:v>81.5844322808111</c:v>
                </c:pt>
                <c:pt idx="5625">
                  <c:v>74.943838955628806</c:v>
                </c:pt>
                <c:pt idx="5626">
                  <c:v>69.441633057620606</c:v>
                </c:pt>
                <c:pt idx="5627">
                  <c:v>68.113514392584193</c:v>
                </c:pt>
                <c:pt idx="5628">
                  <c:v>71.528676674106507</c:v>
                </c:pt>
                <c:pt idx="5629">
                  <c:v>68.113514392584193</c:v>
                </c:pt>
                <c:pt idx="5630">
                  <c:v>70.580020484794701</c:v>
                </c:pt>
                <c:pt idx="5631">
                  <c:v>72.856795339142906</c:v>
                </c:pt>
                <c:pt idx="5632">
                  <c:v>70.580020484794701</c:v>
                </c:pt>
                <c:pt idx="5633">
                  <c:v>72.856795339142906</c:v>
                </c:pt>
                <c:pt idx="5634">
                  <c:v>71.718407911968796</c:v>
                </c:pt>
                <c:pt idx="5635">
                  <c:v>77.979538761426397</c:v>
                </c:pt>
                <c:pt idx="5636">
                  <c:v>67.923783154721804</c:v>
                </c:pt>
                <c:pt idx="5637">
                  <c:v>65.267545824648906</c:v>
                </c:pt>
                <c:pt idx="5638">
                  <c:v>69.062170581895899</c:v>
                </c:pt>
                <c:pt idx="5639">
                  <c:v>65.077814586786502</c:v>
                </c:pt>
                <c:pt idx="5640">
                  <c:v>71.801552078808001</c:v>
                </c:pt>
                <c:pt idx="5641">
                  <c:v>69.054043708445505</c:v>
                </c:pt>
                <c:pt idx="5642">
                  <c:v>64.291695866483707</c:v>
                </c:pt>
                <c:pt idx="5643">
                  <c:v>65.940200888701298</c:v>
                </c:pt>
                <c:pt idx="5644">
                  <c:v>65.390699214628697</c:v>
                </c:pt>
                <c:pt idx="5645">
                  <c:v>66.306535338082895</c:v>
                </c:pt>
                <c:pt idx="5646">
                  <c:v>69.237210933136296</c:v>
                </c:pt>
                <c:pt idx="5647">
                  <c:v>66.856037012155397</c:v>
                </c:pt>
                <c:pt idx="5648">
                  <c:v>78.761906617059793</c:v>
                </c:pt>
                <c:pt idx="5649">
                  <c:v>72.351053752880503</c:v>
                </c:pt>
                <c:pt idx="5650">
                  <c:v>67.039204236846302</c:v>
                </c:pt>
                <c:pt idx="5651">
                  <c:v>65.757033664010393</c:v>
                </c:pt>
                <c:pt idx="5652">
                  <c:v>69.054043708445505</c:v>
                </c:pt>
                <c:pt idx="5653">
                  <c:v>65.757033664010393</c:v>
                </c:pt>
                <c:pt idx="5654">
                  <c:v>68.138207584991306</c:v>
                </c:pt>
                <c:pt idx="5655">
                  <c:v>70.3362142812813</c:v>
                </c:pt>
                <c:pt idx="5656">
                  <c:v>68.138207584991306</c:v>
                </c:pt>
                <c:pt idx="5657">
                  <c:v>70.3362142812813</c:v>
                </c:pt>
                <c:pt idx="5658">
                  <c:v>69.237210933136296</c:v>
                </c:pt>
                <c:pt idx="5659">
                  <c:v>75.281729347933904</c:v>
                </c:pt>
                <c:pt idx="5660">
                  <c:v>65.573866439319602</c:v>
                </c:pt>
                <c:pt idx="5661">
                  <c:v>63.009525293647897</c:v>
                </c:pt>
                <c:pt idx="5662">
                  <c:v>66.672869787464606</c:v>
                </c:pt>
                <c:pt idx="5663">
                  <c:v>62.826358068956999</c:v>
                </c:pt>
                <c:pt idx="5664">
                  <c:v>63.653423728567802</c:v>
                </c:pt>
                <c:pt idx="5665">
                  <c:v>61.217705983852298</c:v>
                </c:pt>
                <c:pt idx="5666">
                  <c:v>56.995795226345201</c:v>
                </c:pt>
                <c:pt idx="5667">
                  <c:v>58.4572258731746</c:v>
                </c:pt>
                <c:pt idx="5668">
                  <c:v>57.970082324231399</c:v>
                </c:pt>
                <c:pt idx="5669">
                  <c:v>58.781988239136602</c:v>
                </c:pt>
                <c:pt idx="5670">
                  <c:v>61.380087166833299</c:v>
                </c:pt>
                <c:pt idx="5671">
                  <c:v>59.269131788079797</c:v>
                </c:pt>
                <c:pt idx="5672">
                  <c:v>69.823908681847399</c:v>
                </c:pt>
                <c:pt idx="5673">
                  <c:v>64.140567277510996</c:v>
                </c:pt>
                <c:pt idx="5674">
                  <c:v>59.431512971060798</c:v>
                </c:pt>
                <c:pt idx="5675">
                  <c:v>58.2948446901935</c:v>
                </c:pt>
                <c:pt idx="5676">
                  <c:v>61.217705983852198</c:v>
                </c:pt>
                <c:pt idx="5677">
                  <c:v>58.2948446901935</c:v>
                </c:pt>
                <c:pt idx="5678">
                  <c:v>60.405800068947002</c:v>
                </c:pt>
                <c:pt idx="5679">
                  <c:v>62.354374264719503</c:v>
                </c:pt>
                <c:pt idx="5680">
                  <c:v>60.405800068947002</c:v>
                </c:pt>
                <c:pt idx="5681">
                  <c:v>62.354374264719503</c:v>
                </c:pt>
                <c:pt idx="5682">
                  <c:v>61.380087166833299</c:v>
                </c:pt>
                <c:pt idx="5683">
                  <c:v>66.738666205207593</c:v>
                </c:pt>
                <c:pt idx="5684">
                  <c:v>58.132463507212499</c:v>
                </c:pt>
                <c:pt idx="5685">
                  <c:v>55.859126945477897</c:v>
                </c:pt>
                <c:pt idx="5686">
                  <c:v>59.106750605098703</c:v>
                </c:pt>
                <c:pt idx="5687">
                  <c:v>55.696745762496903</c:v>
                </c:pt>
                <c:pt idx="5688">
                  <c:v>64.511121449645799</c:v>
                </c:pt>
                <c:pt idx="5689">
                  <c:v>62.042583639072603</c:v>
                </c:pt>
                <c:pt idx="5690">
                  <c:v>57.763784767412403</c:v>
                </c:pt>
                <c:pt idx="5691">
                  <c:v>59.244907453756298</c:v>
                </c:pt>
                <c:pt idx="5692">
                  <c:v>58.751199891641697</c:v>
                </c:pt>
                <c:pt idx="5693">
                  <c:v>59.574045828499401</c:v>
                </c:pt>
                <c:pt idx="5694">
                  <c:v>62.207152826444101</c:v>
                </c:pt>
                <c:pt idx="5695">
                  <c:v>60.067753390614101</c:v>
                </c:pt>
                <c:pt idx="5696">
                  <c:v>70.764750569764502</c:v>
                </c:pt>
                <c:pt idx="5697">
                  <c:v>65.004829011760407</c:v>
                </c:pt>
                <c:pt idx="5698">
                  <c:v>60.232322577985599</c:v>
                </c:pt>
                <c:pt idx="5699">
                  <c:v>59.0803382663848</c:v>
                </c:pt>
                <c:pt idx="5700">
                  <c:v>62.042583639072603</c:v>
                </c:pt>
                <c:pt idx="5701">
                  <c:v>59.0803382663848</c:v>
                </c:pt>
                <c:pt idx="5702">
                  <c:v>61.2197377022149</c:v>
                </c:pt>
                <c:pt idx="5703">
                  <c:v>63.194567950673402</c:v>
                </c:pt>
                <c:pt idx="5704">
                  <c:v>61.2197377022149</c:v>
                </c:pt>
                <c:pt idx="5705">
                  <c:v>63.194567950673402</c:v>
                </c:pt>
                <c:pt idx="5706">
                  <c:v>62.207152826444101</c:v>
                </c:pt>
                <c:pt idx="5707">
                  <c:v>67.637936009705101</c:v>
                </c:pt>
                <c:pt idx="5708">
                  <c:v>58.915769079013202</c:v>
                </c:pt>
                <c:pt idx="5709">
                  <c:v>56.611800455811597</c:v>
                </c:pt>
                <c:pt idx="5710">
                  <c:v>59.903184203242503</c:v>
                </c:pt>
                <c:pt idx="5711">
                  <c:v>56.447231268440099</c:v>
                </c:pt>
                <c:pt idx="5712">
                  <c:v>56.669313714076303</c:v>
                </c:pt>
                <c:pt idx="5713">
                  <c:v>54.500845077058102</c:v>
                </c:pt>
                <c:pt idx="5714">
                  <c:v>50.742166106226499</c:v>
                </c:pt>
                <c:pt idx="5715">
                  <c:v>52.043247288437399</c:v>
                </c:pt>
                <c:pt idx="5716">
                  <c:v>51.609553561033799</c:v>
                </c:pt>
                <c:pt idx="5717">
                  <c:v>52.332376440039901</c:v>
                </c:pt>
                <c:pt idx="5718">
                  <c:v>54.6454096528593</c:v>
                </c:pt>
                <c:pt idx="5719">
                  <c:v>52.766070167443502</c:v>
                </c:pt>
                <c:pt idx="5720">
                  <c:v>62.162767594522499</c:v>
                </c:pt>
                <c:pt idx="5721">
                  <c:v>57.103007441479903</c:v>
                </c:pt>
                <c:pt idx="5722">
                  <c:v>52.9106347432447</c:v>
                </c:pt>
                <c:pt idx="5723">
                  <c:v>51.898682712636202</c:v>
                </c:pt>
                <c:pt idx="5724">
                  <c:v>54.500845077058102</c:v>
                </c:pt>
                <c:pt idx="5725">
                  <c:v>51.898682712636202</c:v>
                </c:pt>
                <c:pt idx="5726">
                  <c:v>53.778022198052</c:v>
                </c:pt>
                <c:pt idx="5727">
                  <c:v>55.5127971076666</c:v>
                </c:pt>
                <c:pt idx="5728">
                  <c:v>53.778022198052</c:v>
                </c:pt>
                <c:pt idx="5729">
                  <c:v>55.5127971076666</c:v>
                </c:pt>
                <c:pt idx="5730">
                  <c:v>54.6454096528593</c:v>
                </c:pt>
                <c:pt idx="5731">
                  <c:v>59.416040654299401</c:v>
                </c:pt>
                <c:pt idx="5732">
                  <c:v>51.754118136834997</c:v>
                </c:pt>
                <c:pt idx="5733">
                  <c:v>49.730214075618001</c:v>
                </c:pt>
                <c:pt idx="5734">
                  <c:v>52.621505591642297</c:v>
                </c:pt>
                <c:pt idx="5735">
                  <c:v>49.585649499816803</c:v>
                </c:pt>
                <c:pt idx="5736">
                  <c:v>54.525069411381502</c:v>
                </c:pt>
                <c:pt idx="5737">
                  <c:v>52.438650939007204</c:v>
                </c:pt>
                <c:pt idx="5738">
                  <c:v>48.822192253558498</c:v>
                </c:pt>
                <c:pt idx="5739">
                  <c:v>50.074043336983003</c:v>
                </c:pt>
                <c:pt idx="5740">
                  <c:v>49.656759642508199</c:v>
                </c:pt>
                <c:pt idx="5741">
                  <c:v>50.352232466632898</c:v>
                </c:pt>
                <c:pt idx="5742">
                  <c:v>52.577745503832197</c:v>
                </c:pt>
                <c:pt idx="5743">
                  <c:v>50.769516161107802</c:v>
                </c:pt>
                <c:pt idx="5744">
                  <c:v>59.810662874729701</c:v>
                </c:pt>
                <c:pt idx="5745">
                  <c:v>54.942353105856398</c:v>
                </c:pt>
                <c:pt idx="5746">
                  <c:v>50.908610725932697</c:v>
                </c:pt>
                <c:pt idx="5747">
                  <c:v>49.934948772158101</c:v>
                </c:pt>
                <c:pt idx="5748">
                  <c:v>52.438650939007204</c:v>
                </c:pt>
                <c:pt idx="5749">
                  <c:v>49.934948772158101</c:v>
                </c:pt>
                <c:pt idx="5750">
                  <c:v>51.743178114882497</c:v>
                </c:pt>
                <c:pt idx="5751">
                  <c:v>53.412312892781898</c:v>
                </c:pt>
                <c:pt idx="5752">
                  <c:v>51.743178114882497</c:v>
                </c:pt>
                <c:pt idx="5753">
                  <c:v>53.412312892781898</c:v>
                </c:pt>
                <c:pt idx="5754">
                  <c:v>52.577745503832197</c:v>
                </c:pt>
                <c:pt idx="5755">
                  <c:v>57.167866143055598</c:v>
                </c:pt>
                <c:pt idx="5756">
                  <c:v>49.7958542073331</c:v>
                </c:pt>
                <c:pt idx="5757">
                  <c:v>47.848530299783803</c:v>
                </c:pt>
                <c:pt idx="5758">
                  <c:v>50.630421596282801</c:v>
                </c:pt>
                <c:pt idx="5759">
                  <c:v>47.709435734958802</c:v>
                </c:pt>
                <c:pt idx="5760">
                  <c:v>54.463805288447404</c:v>
                </c:pt>
                <c:pt idx="5761">
                  <c:v>52.379731106491498</c:v>
                </c:pt>
                <c:pt idx="5762">
                  <c:v>48.767335857767897</c:v>
                </c:pt>
                <c:pt idx="5763">
                  <c:v>50.017780366941501</c:v>
                </c:pt>
                <c:pt idx="5764">
                  <c:v>49.600965530550297</c:v>
                </c:pt>
                <c:pt idx="5765">
                  <c:v>50.295656924535599</c:v>
                </c:pt>
                <c:pt idx="5766">
                  <c:v>52.518669385288497</c:v>
                </c:pt>
                <c:pt idx="5767">
                  <c:v>50.712471760926803</c:v>
                </c:pt>
                <c:pt idx="5768">
                  <c:v>59.7434598827356</c:v>
                </c:pt>
                <c:pt idx="5769">
                  <c:v>54.8806201248386</c:v>
                </c:pt>
                <c:pt idx="5770">
                  <c:v>50.851410039723802</c:v>
                </c:pt>
                <c:pt idx="5771">
                  <c:v>49.878842088144403</c:v>
                </c:pt>
                <c:pt idx="5772">
                  <c:v>52.379731106491498</c:v>
                </c:pt>
                <c:pt idx="5773">
                  <c:v>49.878842088144403</c:v>
                </c:pt>
                <c:pt idx="5774">
                  <c:v>51.685039712506203</c:v>
                </c:pt>
                <c:pt idx="5775">
                  <c:v>53.352299058070898</c:v>
                </c:pt>
                <c:pt idx="5776">
                  <c:v>51.685039712506203</c:v>
                </c:pt>
                <c:pt idx="5777">
                  <c:v>53.352299058070898</c:v>
                </c:pt>
                <c:pt idx="5778">
                  <c:v>52.518669385288497</c:v>
                </c:pt>
                <c:pt idx="5779">
                  <c:v>57.103632585591498</c:v>
                </c:pt>
                <c:pt idx="5780">
                  <c:v>49.739903809347297</c:v>
                </c:pt>
                <c:pt idx="5781">
                  <c:v>47.794767906188497</c:v>
                </c:pt>
                <c:pt idx="5782">
                  <c:v>50.573533482129697</c:v>
                </c:pt>
                <c:pt idx="5783">
                  <c:v>47.655829627391498</c:v>
                </c:pt>
                <c:pt idx="5784">
                  <c:v>49.317618961979903</c:v>
                </c:pt>
                <c:pt idx="5785">
                  <c:v>47.430465175169502</c:v>
                </c:pt>
                <c:pt idx="5786">
                  <c:v>44.159398611364701</c:v>
                </c:pt>
                <c:pt idx="5787">
                  <c:v>45.291690883450897</c:v>
                </c:pt>
                <c:pt idx="5788">
                  <c:v>44.914260126088898</c:v>
                </c:pt>
                <c:pt idx="5789">
                  <c:v>45.543311388359001</c:v>
                </c:pt>
                <c:pt idx="5790">
                  <c:v>47.556275427623497</c:v>
                </c:pt>
                <c:pt idx="5791">
                  <c:v>45.9207421457211</c:v>
                </c:pt>
                <c:pt idx="5792">
                  <c:v>54.0984085552331</c:v>
                </c:pt>
                <c:pt idx="5793">
                  <c:v>49.695049719342002</c:v>
                </c:pt>
                <c:pt idx="5794">
                  <c:v>46.046552398175102</c:v>
                </c:pt>
                <c:pt idx="5795">
                  <c:v>45.165880630996902</c:v>
                </c:pt>
                <c:pt idx="5796">
                  <c:v>47.430465175169502</c:v>
                </c:pt>
                <c:pt idx="5797">
                  <c:v>45.165880630996902</c:v>
                </c:pt>
                <c:pt idx="5798">
                  <c:v>46.801413912899299</c:v>
                </c:pt>
                <c:pt idx="5799">
                  <c:v>48.311136942347702</c:v>
                </c:pt>
                <c:pt idx="5800">
                  <c:v>46.801413912899299</c:v>
                </c:pt>
                <c:pt idx="5801">
                  <c:v>48.311136942347702</c:v>
                </c:pt>
                <c:pt idx="5802">
                  <c:v>47.556275427623497</c:v>
                </c:pt>
                <c:pt idx="5803">
                  <c:v>51.708013758606498</c:v>
                </c:pt>
                <c:pt idx="5804">
                  <c:v>45.0400703785429</c:v>
                </c:pt>
                <c:pt idx="5805">
                  <c:v>43.278726844186501</c:v>
                </c:pt>
                <c:pt idx="5806">
                  <c:v>45.794931893267098</c:v>
                </c:pt>
                <c:pt idx="5807">
                  <c:v>43.152916591732399</c:v>
                </c:pt>
                <c:pt idx="5808">
                  <c:v>48.3986571179679</c:v>
                </c:pt>
                <c:pt idx="5809">
                  <c:v>46.546667687433398</c:v>
                </c:pt>
                <c:pt idx="5810">
                  <c:v>43.336552674506997</c:v>
                </c:pt>
                <c:pt idx="5811">
                  <c:v>44.447746332827599</c:v>
                </c:pt>
                <c:pt idx="5812">
                  <c:v>44.077348446720698</c:v>
                </c:pt>
                <c:pt idx="5813">
                  <c:v>44.694678256898897</c:v>
                </c:pt>
                <c:pt idx="5814">
                  <c:v>46.670133649469001</c:v>
                </c:pt>
                <c:pt idx="5815">
                  <c:v>45.065076143005797</c:v>
                </c:pt>
                <c:pt idx="5816">
                  <c:v>53.090363675321903</c:v>
                </c:pt>
                <c:pt idx="5817">
                  <c:v>48.769055004074801</c:v>
                </c:pt>
                <c:pt idx="5818">
                  <c:v>45.1885421050414</c:v>
                </c:pt>
                <c:pt idx="5819">
                  <c:v>44.324280370792003</c:v>
                </c:pt>
                <c:pt idx="5820">
                  <c:v>46.546667687433398</c:v>
                </c:pt>
                <c:pt idx="5821">
                  <c:v>44.324280370792003</c:v>
                </c:pt>
                <c:pt idx="5822">
                  <c:v>45.9293378772552</c:v>
                </c:pt>
                <c:pt idx="5823">
                  <c:v>47.410929421682802</c:v>
                </c:pt>
                <c:pt idx="5824">
                  <c:v>45.9293378772552</c:v>
                </c:pt>
                <c:pt idx="5825">
                  <c:v>47.410929421682802</c:v>
                </c:pt>
                <c:pt idx="5826">
                  <c:v>46.670133649469001</c:v>
                </c:pt>
                <c:pt idx="5827">
                  <c:v>50.744510396644898</c:v>
                </c:pt>
                <c:pt idx="5828">
                  <c:v>44.200814408756401</c:v>
                </c:pt>
                <c:pt idx="5829">
                  <c:v>42.472290940257501</c:v>
                </c:pt>
                <c:pt idx="5830">
                  <c:v>44.941610180970201</c:v>
                </c:pt>
                <c:pt idx="5831">
                  <c:v>42.348824978221899</c:v>
                </c:pt>
                <c:pt idx="5832">
                  <c:v>41.727082919024397</c:v>
                </c:pt>
                <c:pt idx="5833">
                  <c:v>40.130383317531098</c:v>
                </c:pt>
                <c:pt idx="5834">
                  <c:v>37.362770674942801</c:v>
                </c:pt>
                <c:pt idx="5835">
                  <c:v>38.320790435838703</c:v>
                </c:pt>
                <c:pt idx="5836">
                  <c:v>38.0014505155401</c:v>
                </c:pt>
                <c:pt idx="5837">
                  <c:v>38.5336837160378</c:v>
                </c:pt>
                <c:pt idx="5838">
                  <c:v>40.236829957630697</c:v>
                </c:pt>
                <c:pt idx="5839">
                  <c:v>38.853023636336502</c:v>
                </c:pt>
                <c:pt idx="5840">
                  <c:v>45.772055242807397</c:v>
                </c:pt>
                <c:pt idx="5841">
                  <c:v>42.0464228393231</c:v>
                </c:pt>
                <c:pt idx="5842">
                  <c:v>38.9594702764361</c:v>
                </c:pt>
                <c:pt idx="5843">
                  <c:v>38.214343795739197</c:v>
                </c:pt>
                <c:pt idx="5844">
                  <c:v>40.130383317531098</c:v>
                </c:pt>
                <c:pt idx="5845">
                  <c:v>38.214343795739197</c:v>
                </c:pt>
                <c:pt idx="5846">
                  <c:v>39.598150117033398</c:v>
                </c:pt>
                <c:pt idx="5847">
                  <c:v>40.875509798228002</c:v>
                </c:pt>
                <c:pt idx="5848">
                  <c:v>39.598150117033398</c:v>
                </c:pt>
                <c:pt idx="5849">
                  <c:v>40.875509798228002</c:v>
                </c:pt>
                <c:pt idx="5850">
                  <c:v>40.236829957630697</c:v>
                </c:pt>
                <c:pt idx="5851">
                  <c:v>43.749569080915897</c:v>
                </c:pt>
                <c:pt idx="5852">
                  <c:v>38.107897155639598</c:v>
                </c:pt>
                <c:pt idx="5853">
                  <c:v>36.617644194245898</c:v>
                </c:pt>
                <c:pt idx="5854">
                  <c:v>38.746576996236897</c:v>
                </c:pt>
                <c:pt idx="5855">
                  <c:v>36.511197554146399</c:v>
                </c:pt>
                <c:pt idx="5856">
                  <c:v>42.063591652242302</c:v>
                </c:pt>
                <c:pt idx="5857">
                  <c:v>40.454015441059603</c:v>
                </c:pt>
                <c:pt idx="5858">
                  <c:v>37.664083341676097</c:v>
                </c:pt>
                <c:pt idx="5859">
                  <c:v>38.629829068385803</c:v>
                </c:pt>
                <c:pt idx="5860">
                  <c:v>38.307913826149203</c:v>
                </c:pt>
                <c:pt idx="5861">
                  <c:v>38.844439229876798</c:v>
                </c:pt>
                <c:pt idx="5862">
                  <c:v>40.561320521805101</c:v>
                </c:pt>
                <c:pt idx="5863">
                  <c:v>39.166354472113397</c:v>
                </c:pt>
                <c:pt idx="5864">
                  <c:v>46.1411847205719</c:v>
                </c:pt>
                <c:pt idx="5865">
                  <c:v>42.385506894478802</c:v>
                </c:pt>
                <c:pt idx="5866">
                  <c:v>39.273659552858902</c:v>
                </c:pt>
                <c:pt idx="5867">
                  <c:v>38.522523987640298</c:v>
                </c:pt>
                <c:pt idx="5868">
                  <c:v>40.454015441059603</c:v>
                </c:pt>
                <c:pt idx="5869">
                  <c:v>38.522523987640298</c:v>
                </c:pt>
                <c:pt idx="5870">
                  <c:v>39.917490037332001</c:v>
                </c:pt>
                <c:pt idx="5871">
                  <c:v>41.2051510062782</c:v>
                </c:pt>
                <c:pt idx="5872">
                  <c:v>39.917490037332001</c:v>
                </c:pt>
                <c:pt idx="5873">
                  <c:v>41.2051510062782</c:v>
                </c:pt>
                <c:pt idx="5874">
                  <c:v>40.561320521805101</c:v>
                </c:pt>
                <c:pt idx="5875">
                  <c:v>44.102388186407097</c:v>
                </c:pt>
                <c:pt idx="5876">
                  <c:v>38.415218906894701</c:v>
                </c:pt>
                <c:pt idx="5877">
                  <c:v>36.9129477764575</c:v>
                </c:pt>
                <c:pt idx="5878">
                  <c:v>39.0590493913678</c:v>
                </c:pt>
                <c:pt idx="5879">
                  <c:v>36.805642695712002</c:v>
                </c:pt>
                <c:pt idx="5880">
                  <c:v>42.4674021321038</c:v>
                </c:pt>
                <c:pt idx="5881">
                  <c:v>40.842373989293797</c:v>
                </c:pt>
                <c:pt idx="5882">
                  <c:v>38.025658541756201</c:v>
                </c:pt>
                <c:pt idx="5883">
                  <c:v>39.000675427442303</c:v>
                </c:pt>
                <c:pt idx="5884">
                  <c:v>38.6756697988803</c:v>
                </c:pt>
                <c:pt idx="5885">
                  <c:v>39.217345846483603</c:v>
                </c:pt>
                <c:pt idx="5886">
                  <c:v>40.950709198814401</c:v>
                </c:pt>
                <c:pt idx="5887">
                  <c:v>39.542351475045699</c:v>
                </c:pt>
                <c:pt idx="5888">
                  <c:v>46.584140093889403</c:v>
                </c:pt>
                <c:pt idx="5889">
                  <c:v>42.792407760665803</c:v>
                </c:pt>
                <c:pt idx="5890">
                  <c:v>39.650686684566303</c:v>
                </c:pt>
                <c:pt idx="5891">
                  <c:v>38.8923402179216</c:v>
                </c:pt>
                <c:pt idx="5892">
                  <c:v>40.842373989293698</c:v>
                </c:pt>
                <c:pt idx="5893">
                  <c:v>38.8923402179216</c:v>
                </c:pt>
                <c:pt idx="5894">
                  <c:v>40.300697941690402</c:v>
                </c:pt>
                <c:pt idx="5895">
                  <c:v>41.600720455938401</c:v>
                </c:pt>
                <c:pt idx="5896">
                  <c:v>40.300697941690402</c:v>
                </c:pt>
                <c:pt idx="5897">
                  <c:v>41.600720455938401</c:v>
                </c:pt>
                <c:pt idx="5898">
                  <c:v>40.950709198814401</c:v>
                </c:pt>
                <c:pt idx="5899">
                  <c:v>44.525771112996601</c:v>
                </c:pt>
                <c:pt idx="5900">
                  <c:v>38.784005008400896</c:v>
                </c:pt>
                <c:pt idx="5901">
                  <c:v>37.267312075111498</c:v>
                </c:pt>
                <c:pt idx="5902">
                  <c:v>39.434016265525003</c:v>
                </c:pt>
                <c:pt idx="5903">
                  <c:v>37.158976865590901</c:v>
                </c:pt>
                <c:pt idx="5904">
                  <c:v>40.717556719370499</c:v>
                </c:pt>
                <c:pt idx="5905">
                  <c:v>39.159486946945698</c:v>
                </c:pt>
                <c:pt idx="5906">
                  <c:v>36.458832674742503</c:v>
                </c:pt>
                <c:pt idx="5907">
                  <c:v>37.393674538197402</c:v>
                </c:pt>
                <c:pt idx="5908">
                  <c:v>37.082060583712497</c:v>
                </c:pt>
                <c:pt idx="5909">
                  <c:v>37.601417174520797</c:v>
                </c:pt>
                <c:pt idx="5910">
                  <c:v>39.2633582651073</c:v>
                </c:pt>
                <c:pt idx="5911">
                  <c:v>37.913031129005702</c:v>
                </c:pt>
                <c:pt idx="5912">
                  <c:v>44.664666809513598</c:v>
                </c:pt>
                <c:pt idx="5913">
                  <c:v>41.029170673855504</c:v>
                </c:pt>
                <c:pt idx="5914">
                  <c:v>38.016902447167404</c:v>
                </c:pt>
                <c:pt idx="5915">
                  <c:v>37.2898032200358</c:v>
                </c:pt>
                <c:pt idx="5916">
                  <c:v>39.159486946945698</c:v>
                </c:pt>
                <c:pt idx="5917">
                  <c:v>37.2898032200358</c:v>
                </c:pt>
                <c:pt idx="5918">
                  <c:v>38.640130356137398</c:v>
                </c:pt>
                <c:pt idx="5919">
                  <c:v>39.886586174077301</c:v>
                </c:pt>
                <c:pt idx="5920">
                  <c:v>38.640130356137398</c:v>
                </c:pt>
                <c:pt idx="5921">
                  <c:v>39.886586174077301</c:v>
                </c:pt>
                <c:pt idx="5922">
                  <c:v>39.2633582651073</c:v>
                </c:pt>
                <c:pt idx="5923">
                  <c:v>42.691111764442098</c:v>
                </c:pt>
                <c:pt idx="5924">
                  <c:v>37.185931901874099</c:v>
                </c:pt>
                <c:pt idx="5925">
                  <c:v>35.7317334476109</c:v>
                </c:pt>
                <c:pt idx="5926">
                  <c:v>37.8091598108441</c:v>
                </c:pt>
                <c:pt idx="5927">
                  <c:v>35.627862129449198</c:v>
                </c:pt>
                <c:pt idx="5928">
                  <c:v>43.476928331757598</c:v>
                </c:pt>
                <c:pt idx="5929">
                  <c:v>41.813270359879198</c:v>
                </c:pt>
                <c:pt idx="5930">
                  <c:v>38.929596541956499</c:v>
                </c:pt>
                <c:pt idx="5931">
                  <c:v>39.927791325083597</c:v>
                </c:pt>
                <c:pt idx="5932">
                  <c:v>39.595059730707803</c:v>
                </c:pt>
                <c:pt idx="5933">
                  <c:v>40.149612388000698</c:v>
                </c:pt>
                <c:pt idx="5934">
                  <c:v>41.924180891337699</c:v>
                </c:pt>
                <c:pt idx="5935">
                  <c:v>40.482343982376399</c:v>
                </c:pt>
                <c:pt idx="5936">
                  <c:v>47.691528527183102</c:v>
                </c:pt>
                <c:pt idx="5937">
                  <c:v>43.8096599261333</c:v>
                </c:pt>
                <c:pt idx="5938">
                  <c:v>40.5932545138349</c:v>
                </c:pt>
                <c:pt idx="5939">
                  <c:v>39.816880793625003</c:v>
                </c:pt>
                <c:pt idx="5940">
                  <c:v>41.813270359879198</c:v>
                </c:pt>
                <c:pt idx="5941">
                  <c:v>39.816880793625003</c:v>
                </c:pt>
                <c:pt idx="5942">
                  <c:v>41.258717702586303</c:v>
                </c:pt>
                <c:pt idx="5943">
                  <c:v>42.589644080089101</c:v>
                </c:pt>
                <c:pt idx="5944">
                  <c:v>41.258717702586303</c:v>
                </c:pt>
                <c:pt idx="5945">
                  <c:v>42.589644080089101</c:v>
                </c:pt>
                <c:pt idx="5946">
                  <c:v>41.924180891337699</c:v>
                </c:pt>
                <c:pt idx="5947">
                  <c:v>45.5842284294704</c:v>
                </c:pt>
                <c:pt idx="5948">
                  <c:v>39.705970262166403</c:v>
                </c:pt>
                <c:pt idx="5949">
                  <c:v>38.153222821746503</c:v>
                </c:pt>
                <c:pt idx="5950">
                  <c:v>40.371433450917799</c:v>
                </c:pt>
                <c:pt idx="5951">
                  <c:v>38.042312290287903</c:v>
                </c:pt>
                <c:pt idx="5952">
                  <c:v>45.8997912109268</c:v>
                </c:pt>
                <c:pt idx="5953">
                  <c:v>44.1434216492842</c:v>
                </c:pt>
                <c:pt idx="5954">
                  <c:v>41.099047742437001</c:v>
                </c:pt>
                <c:pt idx="5955">
                  <c:v>42.152869479422598</c:v>
                </c:pt>
                <c:pt idx="5956">
                  <c:v>41.801595567094097</c:v>
                </c:pt>
                <c:pt idx="5957">
                  <c:v>42.387052087641599</c:v>
                </c:pt>
                <c:pt idx="5958">
                  <c:v>44.2605129533937</c:v>
                </c:pt>
                <c:pt idx="5959">
                  <c:v>42.738325999970101</c:v>
                </c:pt>
                <c:pt idx="5960">
                  <c:v>50.349260767088097</c:v>
                </c:pt>
                <c:pt idx="5961">
                  <c:v>46.251065123255302</c:v>
                </c:pt>
                <c:pt idx="5962">
                  <c:v>42.855417304079602</c:v>
                </c:pt>
                <c:pt idx="5963">
                  <c:v>42.035778175313098</c:v>
                </c:pt>
                <c:pt idx="5964">
                  <c:v>44.1434216492842</c:v>
                </c:pt>
                <c:pt idx="5965">
                  <c:v>42.035778175313098</c:v>
                </c:pt>
                <c:pt idx="5966">
                  <c:v>43.557965128736697</c:v>
                </c:pt>
                <c:pt idx="5967">
                  <c:v>44.963060778050703</c:v>
                </c:pt>
                <c:pt idx="5968">
                  <c:v>43.557965128736697</c:v>
                </c:pt>
                <c:pt idx="5969">
                  <c:v>44.963060778050703</c:v>
                </c:pt>
                <c:pt idx="5970">
                  <c:v>44.2605129533937</c:v>
                </c:pt>
                <c:pt idx="5971">
                  <c:v>48.124525989007402</c:v>
                </c:pt>
                <c:pt idx="5972">
                  <c:v>41.918686871203597</c:v>
                </c:pt>
                <c:pt idx="5973">
                  <c:v>40.279408613670498</c:v>
                </c:pt>
                <c:pt idx="5974">
                  <c:v>42.621234695860601</c:v>
                </c:pt>
                <c:pt idx="5975">
                  <c:v>40.162317309560997</c:v>
                </c:pt>
                <c:pt idx="5976">
                  <c:v>46.572808677362701</c:v>
                </c:pt>
                <c:pt idx="5977">
                  <c:v>44.790685896341202</c:v>
                </c:pt>
                <c:pt idx="5978">
                  <c:v>41.701673075903798</c:v>
                </c:pt>
                <c:pt idx="5979">
                  <c:v>42.770946744516699</c:v>
                </c:pt>
                <c:pt idx="5980">
                  <c:v>42.414522188312397</c:v>
                </c:pt>
                <c:pt idx="5981">
                  <c:v>43.008563115319603</c:v>
                </c:pt>
                <c:pt idx="5982">
                  <c:v>44.909494081742601</c:v>
                </c:pt>
                <c:pt idx="5983">
                  <c:v>43.364987671523899</c:v>
                </c:pt>
                <c:pt idx="5984">
                  <c:v>51.087519722617202</c:v>
                </c:pt>
                <c:pt idx="5985">
                  <c:v>46.929233233566997</c:v>
                </c:pt>
                <c:pt idx="5986">
                  <c:v>43.483795856925397</c:v>
                </c:pt>
                <c:pt idx="5987">
                  <c:v>42.652138559115301</c:v>
                </c:pt>
                <c:pt idx="5988">
                  <c:v>44.790685896341103</c:v>
                </c:pt>
                <c:pt idx="5989">
                  <c:v>42.652138559115301</c:v>
                </c:pt>
                <c:pt idx="5990">
                  <c:v>44.196644969334002</c:v>
                </c:pt>
                <c:pt idx="5991">
                  <c:v>45.622343194151199</c:v>
                </c:pt>
                <c:pt idx="5992">
                  <c:v>44.196644969334002</c:v>
                </c:pt>
                <c:pt idx="5993">
                  <c:v>45.622343194151199</c:v>
                </c:pt>
                <c:pt idx="5994">
                  <c:v>44.909494081742601</c:v>
                </c:pt>
                <c:pt idx="5995">
                  <c:v>48.830164199989902</c:v>
                </c:pt>
                <c:pt idx="5996">
                  <c:v>42.533330373713902</c:v>
                </c:pt>
                <c:pt idx="5997">
                  <c:v>40.870015778093801</c:v>
                </c:pt>
                <c:pt idx="5998">
                  <c:v>43.2461794861225</c:v>
                </c:pt>
                <c:pt idx="5999">
                  <c:v>40.751207592692303</c:v>
                </c:pt>
                <c:pt idx="6000">
                  <c:v>57.946803860129002</c:v>
                </c:pt>
                <c:pt idx="6001">
                  <c:v>55.729451671603698</c:v>
                </c:pt>
                <c:pt idx="6002">
                  <c:v>51.886041211493101</c:v>
                </c:pt>
                <c:pt idx="6003">
                  <c:v>53.2164525246083</c:v>
                </c:pt>
                <c:pt idx="6004">
                  <c:v>52.772982086903198</c:v>
                </c:pt>
                <c:pt idx="6005">
                  <c:v>53.512099483078302</c:v>
                </c:pt>
                <c:pt idx="6006">
                  <c:v>55.877275150838699</c:v>
                </c:pt>
                <c:pt idx="6007">
                  <c:v>53.955569920783397</c:v>
                </c:pt>
                <c:pt idx="6008">
                  <c:v>63.5640960710599</c:v>
                </c:pt>
                <c:pt idx="6009">
                  <c:v>58.390274297834097</c:v>
                </c:pt>
                <c:pt idx="6010">
                  <c:v>54.103393400018398</c:v>
                </c:pt>
                <c:pt idx="6011">
                  <c:v>53.0686290453732</c:v>
                </c:pt>
                <c:pt idx="6012">
                  <c:v>55.729451671603698</c:v>
                </c:pt>
                <c:pt idx="6013">
                  <c:v>53.0686290453732</c:v>
                </c:pt>
                <c:pt idx="6014">
                  <c:v>54.990334275428502</c:v>
                </c:pt>
                <c:pt idx="6015">
                  <c:v>56.764216026248803</c:v>
                </c:pt>
                <c:pt idx="6016">
                  <c:v>54.990334275428502</c:v>
                </c:pt>
                <c:pt idx="6017">
                  <c:v>56.764216026248803</c:v>
                </c:pt>
                <c:pt idx="6018">
                  <c:v>55.877275150838699</c:v>
                </c:pt>
                <c:pt idx="6019">
                  <c:v>60.755449965594401</c:v>
                </c:pt>
                <c:pt idx="6020">
                  <c:v>52.920805566138199</c:v>
                </c:pt>
                <c:pt idx="6021">
                  <c:v>50.851276856847903</c:v>
                </c:pt>
                <c:pt idx="6022">
                  <c:v>53.807746441548403</c:v>
                </c:pt>
                <c:pt idx="6023">
                  <c:v>50.703453377612902</c:v>
                </c:pt>
                <c:pt idx="6024">
                  <c:v>60.1004597527238</c:v>
                </c:pt>
                <c:pt idx="6025">
                  <c:v>57.800697262185899</c:v>
                </c:pt>
                <c:pt idx="6026">
                  <c:v>53.814442278586903</c:v>
                </c:pt>
                <c:pt idx="6027">
                  <c:v>55.194299772909602</c:v>
                </c:pt>
                <c:pt idx="6028">
                  <c:v>54.734347274801998</c:v>
                </c:pt>
                <c:pt idx="6029">
                  <c:v>55.500934771647998</c:v>
                </c:pt>
                <c:pt idx="6030">
                  <c:v>57.954014761555101</c:v>
                </c:pt>
                <c:pt idx="6031">
                  <c:v>55.960887269755602</c:v>
                </c:pt>
                <c:pt idx="6032">
                  <c:v>65.926524728753193</c:v>
                </c:pt>
                <c:pt idx="6033">
                  <c:v>60.560412250831398</c:v>
                </c:pt>
                <c:pt idx="6034">
                  <c:v>56.114204769124797</c:v>
                </c:pt>
                <c:pt idx="6035">
                  <c:v>55.040982273540401</c:v>
                </c:pt>
                <c:pt idx="6036">
                  <c:v>57.800697262185899</c:v>
                </c:pt>
                <c:pt idx="6037">
                  <c:v>55.040982273540401</c:v>
                </c:pt>
                <c:pt idx="6038">
                  <c:v>57.034109765339899</c:v>
                </c:pt>
                <c:pt idx="6039">
                  <c:v>58.873919757770203</c:v>
                </c:pt>
                <c:pt idx="6040">
                  <c:v>57.034109765339899</c:v>
                </c:pt>
                <c:pt idx="6041">
                  <c:v>58.873919757770203</c:v>
                </c:pt>
                <c:pt idx="6042">
                  <c:v>57.954014761555101</c:v>
                </c:pt>
                <c:pt idx="6043">
                  <c:v>63.013492240738501</c:v>
                </c:pt>
                <c:pt idx="6044">
                  <c:v>54.887664774171199</c:v>
                </c:pt>
                <c:pt idx="6045">
                  <c:v>52.741219783002499</c:v>
                </c:pt>
                <c:pt idx="6046">
                  <c:v>55.807569770386401</c:v>
                </c:pt>
                <c:pt idx="6047">
                  <c:v>52.587902283633298</c:v>
                </c:pt>
                <c:pt idx="6048">
                  <c:v>61.1772876990212</c:v>
                </c:pt>
                <c:pt idx="6049">
                  <c:v>58.836320057477003</c:v>
                </c:pt>
                <c:pt idx="6050">
                  <c:v>54.778642812133803</c:v>
                </c:pt>
                <c:pt idx="6051">
                  <c:v>56.183223397060303</c:v>
                </c:pt>
                <c:pt idx="6052">
                  <c:v>55.715029868751401</c:v>
                </c:pt>
                <c:pt idx="6053">
                  <c:v>56.4953524159328</c:v>
                </c:pt>
                <c:pt idx="6054">
                  <c:v>58.992384566913302</c:v>
                </c:pt>
                <c:pt idx="6055">
                  <c:v>56.963545944241702</c:v>
                </c:pt>
                <c:pt idx="6056">
                  <c:v>67.107739057599801</c:v>
                </c:pt>
                <c:pt idx="6057">
                  <c:v>61.645481227330002</c:v>
                </c:pt>
                <c:pt idx="6058">
                  <c:v>57.119610453678</c:v>
                </c:pt>
                <c:pt idx="6059">
                  <c:v>56.027158887623997</c:v>
                </c:pt>
                <c:pt idx="6060">
                  <c:v>58.836320057477003</c:v>
                </c:pt>
                <c:pt idx="6061">
                  <c:v>56.027158887623997</c:v>
                </c:pt>
                <c:pt idx="6062">
                  <c:v>58.055997510295597</c:v>
                </c:pt>
                <c:pt idx="6063">
                  <c:v>59.928771623530999</c:v>
                </c:pt>
                <c:pt idx="6064">
                  <c:v>58.055997510295597</c:v>
                </c:pt>
                <c:pt idx="6065">
                  <c:v>59.928771623530999</c:v>
                </c:pt>
                <c:pt idx="6066">
                  <c:v>58.992384566913302</c:v>
                </c:pt>
                <c:pt idx="6067">
                  <c:v>64.142513378310497</c:v>
                </c:pt>
                <c:pt idx="6068">
                  <c:v>55.871094378187699</c:v>
                </c:pt>
                <c:pt idx="6069">
                  <c:v>53.686191246079801</c:v>
                </c:pt>
                <c:pt idx="6070">
                  <c:v>56.807481434805403</c:v>
                </c:pt>
                <c:pt idx="6071">
                  <c:v>53.530126736643503</c:v>
                </c:pt>
                <c:pt idx="6072">
                  <c:v>63.4655470849032</c:v>
                </c:pt>
                <c:pt idx="6073">
                  <c:v>61.037018497470697</c:v>
                </c:pt>
                <c:pt idx="6074">
                  <c:v>56.827568945921001</c:v>
                </c:pt>
                <c:pt idx="6075">
                  <c:v>58.284686098380497</c:v>
                </c:pt>
                <c:pt idx="6076">
                  <c:v>57.798980380894001</c:v>
                </c:pt>
                <c:pt idx="6077">
                  <c:v>58.608489910038102</c:v>
                </c:pt>
                <c:pt idx="6078">
                  <c:v>61.198920403299503</c:v>
                </c:pt>
                <c:pt idx="6079">
                  <c:v>59.094195627524599</c:v>
                </c:pt>
                <c:pt idx="6080">
                  <c:v>69.617819506398902</c:v>
                </c:pt>
                <c:pt idx="6081">
                  <c:v>63.951252802389703</c:v>
                </c:pt>
                <c:pt idx="6082">
                  <c:v>59.256097533353497</c:v>
                </c:pt>
                <c:pt idx="6083">
                  <c:v>58.122784192551599</c:v>
                </c:pt>
                <c:pt idx="6084">
                  <c:v>61.037018497470697</c:v>
                </c:pt>
                <c:pt idx="6085">
                  <c:v>58.122784192551599</c:v>
                </c:pt>
                <c:pt idx="6086">
                  <c:v>60.227508968326497</c:v>
                </c:pt>
                <c:pt idx="6087">
                  <c:v>62.170331838272503</c:v>
                </c:pt>
                <c:pt idx="6088">
                  <c:v>60.227508968326497</c:v>
                </c:pt>
                <c:pt idx="6089">
                  <c:v>62.170331838272503</c:v>
                </c:pt>
                <c:pt idx="6090">
                  <c:v>61.198920403299503</c:v>
                </c:pt>
                <c:pt idx="6091">
                  <c:v>66.541683295650998</c:v>
                </c:pt>
                <c:pt idx="6092">
                  <c:v>57.9608822867228</c:v>
                </c:pt>
                <c:pt idx="6093">
                  <c:v>55.694255605119103</c:v>
                </c:pt>
                <c:pt idx="6094">
                  <c:v>58.9322937216958</c:v>
                </c:pt>
                <c:pt idx="6095">
                  <c:v>55.532353699290297</c:v>
                </c:pt>
                <c:pt idx="6096">
                  <c:v>50.812818715908698</c:v>
                </c:pt>
                <c:pt idx="6097">
                  <c:v>48.8684506528</c:v>
                </c:pt>
                <c:pt idx="6098">
                  <c:v>45.498212676744799</c:v>
                </c:pt>
                <c:pt idx="6099">
                  <c:v>46.664833514610002</c:v>
                </c:pt>
                <c:pt idx="6100">
                  <c:v>46.275959901988301</c:v>
                </c:pt>
                <c:pt idx="6101">
                  <c:v>46.924082589691203</c:v>
                </c:pt>
                <c:pt idx="6102">
                  <c:v>48.998075190340501</c:v>
                </c:pt>
                <c:pt idx="6103">
                  <c:v>47.312956202313003</c:v>
                </c:pt>
                <c:pt idx="6104">
                  <c:v>55.738551142450902</c:v>
                </c:pt>
                <c:pt idx="6105">
                  <c:v>51.201692328530498</c:v>
                </c:pt>
                <c:pt idx="6106">
                  <c:v>47.442580739853497</c:v>
                </c:pt>
                <c:pt idx="6107">
                  <c:v>46.535208977069502</c:v>
                </c:pt>
                <c:pt idx="6108">
                  <c:v>48.8684506528</c:v>
                </c:pt>
                <c:pt idx="6109">
                  <c:v>46.535208977069502</c:v>
                </c:pt>
                <c:pt idx="6110">
                  <c:v>48.220327965096999</c:v>
                </c:pt>
                <c:pt idx="6111">
                  <c:v>49.775822415584003</c:v>
                </c:pt>
                <c:pt idx="6112">
                  <c:v>48.220327965096999</c:v>
                </c:pt>
                <c:pt idx="6113">
                  <c:v>49.775822415584003</c:v>
                </c:pt>
                <c:pt idx="6114">
                  <c:v>48.998075190340501</c:v>
                </c:pt>
                <c:pt idx="6115">
                  <c:v>53.275684929179803</c:v>
                </c:pt>
                <c:pt idx="6116">
                  <c:v>46.405584439528901</c:v>
                </c:pt>
                <c:pt idx="6117">
                  <c:v>44.590840913960697</c:v>
                </c:pt>
                <c:pt idx="6118">
                  <c:v>47.183331664772403</c:v>
                </c:pt>
                <c:pt idx="6119">
                  <c:v>44.461216376420097</c:v>
                </c:pt>
                <c:pt idx="6120">
                  <c:v>57.071881153762298</c:v>
                </c:pt>
                <c:pt idx="6121">
                  <c:v>54.888008150429599</c:v>
                </c:pt>
                <c:pt idx="6122">
                  <c:v>51.102628277986199</c:v>
                </c:pt>
                <c:pt idx="6123">
                  <c:v>52.4129520799858</c:v>
                </c:pt>
                <c:pt idx="6124">
                  <c:v>51.976177479319297</c:v>
                </c:pt>
                <c:pt idx="6125">
                  <c:v>52.704135147096899</c:v>
                </c:pt>
                <c:pt idx="6126">
                  <c:v>55.033599683985102</c:v>
                </c:pt>
                <c:pt idx="6127">
                  <c:v>53.140909747763402</c:v>
                </c:pt>
                <c:pt idx="6128">
                  <c:v>62.604359428872002</c:v>
                </c:pt>
                <c:pt idx="6129">
                  <c:v>57.508655754428901</c:v>
                </c:pt>
                <c:pt idx="6130">
                  <c:v>53.286501281318898</c:v>
                </c:pt>
                <c:pt idx="6131">
                  <c:v>52.267360546430297</c:v>
                </c:pt>
                <c:pt idx="6132">
                  <c:v>54.888008150429599</c:v>
                </c:pt>
                <c:pt idx="6133">
                  <c:v>52.267360546430297</c:v>
                </c:pt>
                <c:pt idx="6134">
                  <c:v>54.160050482651997</c:v>
                </c:pt>
                <c:pt idx="6135">
                  <c:v>55.9071488853182</c:v>
                </c:pt>
                <c:pt idx="6136">
                  <c:v>54.160050482651997</c:v>
                </c:pt>
                <c:pt idx="6137">
                  <c:v>55.9071488853182</c:v>
                </c:pt>
                <c:pt idx="6138">
                  <c:v>55.033599683985102</c:v>
                </c:pt>
                <c:pt idx="6139">
                  <c:v>59.838120291317203</c:v>
                </c:pt>
                <c:pt idx="6140">
                  <c:v>52.1217690128748</c:v>
                </c:pt>
                <c:pt idx="6141">
                  <c:v>50.083487543097597</c:v>
                </c:pt>
                <c:pt idx="6142">
                  <c:v>52.995318214207899</c:v>
                </c:pt>
                <c:pt idx="6143">
                  <c:v>49.937896009542101</c:v>
                </c:pt>
                <c:pt idx="6144">
                  <c:v>57.677596873554599</c:v>
                </c:pt>
                <c:pt idx="6145">
                  <c:v>55.470545972780897</c:v>
                </c:pt>
                <c:pt idx="6146">
                  <c:v>51.644991078106301</c:v>
                </c:pt>
                <c:pt idx="6147">
                  <c:v>52.9692216185706</c:v>
                </c:pt>
                <c:pt idx="6148">
                  <c:v>52.527811438415803</c:v>
                </c:pt>
                <c:pt idx="6149">
                  <c:v>53.263495072007103</c:v>
                </c:pt>
                <c:pt idx="6150">
                  <c:v>55.617682699499099</c:v>
                </c:pt>
                <c:pt idx="6151">
                  <c:v>53.704905252161801</c:v>
                </c:pt>
                <c:pt idx="6152">
                  <c:v>63.268792488848199</c:v>
                </c:pt>
                <c:pt idx="6153">
                  <c:v>58.119007053709403</c:v>
                </c:pt>
                <c:pt idx="6154">
                  <c:v>53.852041978880102</c:v>
                </c:pt>
                <c:pt idx="6155">
                  <c:v>52.822084891852299</c:v>
                </c:pt>
                <c:pt idx="6156">
                  <c:v>55.470545972780897</c:v>
                </c:pt>
                <c:pt idx="6157">
                  <c:v>52.822084891852299</c:v>
                </c:pt>
                <c:pt idx="6158">
                  <c:v>54.734862339189597</c:v>
                </c:pt>
                <c:pt idx="6159">
                  <c:v>56.500503059808601</c:v>
                </c:pt>
                <c:pt idx="6160">
                  <c:v>54.734862339189597</c:v>
                </c:pt>
                <c:pt idx="6161">
                  <c:v>56.500503059808601</c:v>
                </c:pt>
                <c:pt idx="6162">
                  <c:v>55.617682699499099</c:v>
                </c:pt>
                <c:pt idx="6163">
                  <c:v>60.473194681201399</c:v>
                </c:pt>
                <c:pt idx="6164">
                  <c:v>52.674948165134097</c:v>
                </c:pt>
                <c:pt idx="6165">
                  <c:v>50.615033991078597</c:v>
                </c:pt>
                <c:pt idx="6166">
                  <c:v>53.557768525443599</c:v>
                </c:pt>
                <c:pt idx="6167">
                  <c:v>50.467897264360303</c:v>
                </c:pt>
                <c:pt idx="6168">
                  <c:v>53.572190328295797</c:v>
                </c:pt>
                <c:pt idx="6169">
                  <c:v>51.5222340657335</c:v>
                </c:pt>
                <c:pt idx="6170">
                  <c:v>47.968976543958703</c:v>
                </c:pt>
                <c:pt idx="6171">
                  <c:v>49.198950301496097</c:v>
                </c:pt>
                <c:pt idx="6172">
                  <c:v>48.788959048983699</c:v>
                </c:pt>
                <c:pt idx="6173">
                  <c:v>49.472277803171103</c:v>
                </c:pt>
                <c:pt idx="6174">
                  <c:v>51.658897816570899</c:v>
                </c:pt>
                <c:pt idx="6175">
                  <c:v>49.882269055683601</c:v>
                </c:pt>
                <c:pt idx="6176">
                  <c:v>58.765412860120399</c:v>
                </c:pt>
                <c:pt idx="6177">
                  <c:v>53.982181580808302</c:v>
                </c:pt>
                <c:pt idx="6178">
                  <c:v>50.0189328065211</c:v>
                </c:pt>
                <c:pt idx="6179">
                  <c:v>49.062286550658698</c:v>
                </c:pt>
                <c:pt idx="6180">
                  <c:v>51.5222340657335</c:v>
                </c:pt>
                <c:pt idx="6181">
                  <c:v>49.062286550658698</c:v>
                </c:pt>
                <c:pt idx="6182">
                  <c:v>50.838915311546003</c:v>
                </c:pt>
                <c:pt idx="6183">
                  <c:v>52.478880321595902</c:v>
                </c:pt>
                <c:pt idx="6184">
                  <c:v>50.838915311546003</c:v>
                </c:pt>
                <c:pt idx="6185">
                  <c:v>52.478880321595902</c:v>
                </c:pt>
                <c:pt idx="6186">
                  <c:v>51.658897816570899</c:v>
                </c:pt>
                <c:pt idx="6187">
                  <c:v>56.168801594208098</c:v>
                </c:pt>
                <c:pt idx="6188">
                  <c:v>48.925622799821198</c:v>
                </c:pt>
                <c:pt idx="6189">
                  <c:v>47.012330288096301</c:v>
                </c:pt>
                <c:pt idx="6190">
                  <c:v>49.745605304846102</c:v>
                </c:pt>
                <c:pt idx="6191">
                  <c:v>46.875666537258802</c:v>
                </c:pt>
                <c:pt idx="6192">
                  <c:v>58.687123073208497</c:v>
                </c:pt>
                <c:pt idx="6193">
                  <c:v>56.441442343366298</c:v>
                </c:pt>
                <c:pt idx="6194">
                  <c:v>52.5489290783066</c:v>
                </c:pt>
                <c:pt idx="6195">
                  <c:v>53.896337516211901</c:v>
                </c:pt>
                <c:pt idx="6196">
                  <c:v>53.447201370243398</c:v>
                </c:pt>
                <c:pt idx="6197">
                  <c:v>54.195761613524098</c:v>
                </c:pt>
                <c:pt idx="6198">
                  <c:v>56.591154392022403</c:v>
                </c:pt>
                <c:pt idx="6199">
                  <c:v>54.644897759492601</c:v>
                </c:pt>
                <c:pt idx="6200">
                  <c:v>64.376180922141899</c:v>
                </c:pt>
                <c:pt idx="6201">
                  <c:v>59.1362592191769</c:v>
                </c:pt>
                <c:pt idx="6202">
                  <c:v>54.794609808148699</c:v>
                </c:pt>
                <c:pt idx="6203">
                  <c:v>53.746625467555702</c:v>
                </c:pt>
                <c:pt idx="6204">
                  <c:v>56.441442343366298</c:v>
                </c:pt>
                <c:pt idx="6205">
                  <c:v>53.746625467555702</c:v>
                </c:pt>
                <c:pt idx="6206">
                  <c:v>55.692882100085598</c:v>
                </c:pt>
                <c:pt idx="6207">
                  <c:v>57.489426683959302</c:v>
                </c:pt>
                <c:pt idx="6208">
                  <c:v>55.692882100085598</c:v>
                </c:pt>
                <c:pt idx="6209">
                  <c:v>57.489426683959302</c:v>
                </c:pt>
                <c:pt idx="6210">
                  <c:v>56.591154392022403</c:v>
                </c:pt>
                <c:pt idx="6211">
                  <c:v>61.531651997675198</c:v>
                </c:pt>
                <c:pt idx="6212">
                  <c:v>53.596913418899597</c:v>
                </c:pt>
                <c:pt idx="6213">
                  <c:v>51.500944737713603</c:v>
                </c:pt>
                <c:pt idx="6214">
                  <c:v>54.495185710836402</c:v>
                </c:pt>
                <c:pt idx="6215">
                  <c:v>51.351232689057397</c:v>
                </c:pt>
                <c:pt idx="6216">
                  <c:v>63.330943591615998</c:v>
                </c:pt>
                <c:pt idx="6217">
                  <c:v>60.907565648059297</c:v>
                </c:pt>
                <c:pt idx="6218">
                  <c:v>56.707043879227598</c:v>
                </c:pt>
                <c:pt idx="6219">
                  <c:v>58.161070645361598</c:v>
                </c:pt>
                <c:pt idx="6220">
                  <c:v>57.6763950566503</c:v>
                </c:pt>
                <c:pt idx="6221">
                  <c:v>58.484187704502503</c:v>
                </c:pt>
                <c:pt idx="6222">
                  <c:v>61.069124177629703</c:v>
                </c:pt>
                <c:pt idx="6223">
                  <c:v>58.9688632932139</c:v>
                </c:pt>
                <c:pt idx="6224">
                  <c:v>69.470167715293101</c:v>
                </c:pt>
                <c:pt idx="6225">
                  <c:v>63.815619180327303</c:v>
                </c:pt>
                <c:pt idx="6226">
                  <c:v>59.130421822784299</c:v>
                </c:pt>
                <c:pt idx="6227">
                  <c:v>57.999512115791198</c:v>
                </c:pt>
                <c:pt idx="6228">
                  <c:v>60.907565648059297</c:v>
                </c:pt>
                <c:pt idx="6229">
                  <c:v>57.999512115791198</c:v>
                </c:pt>
                <c:pt idx="6230">
                  <c:v>60.099773000207001</c:v>
                </c:pt>
                <c:pt idx="6231">
                  <c:v>62.038475355052398</c:v>
                </c:pt>
                <c:pt idx="6232">
                  <c:v>60.099773000207001</c:v>
                </c:pt>
                <c:pt idx="6233">
                  <c:v>62.038475355052398</c:v>
                </c:pt>
                <c:pt idx="6234">
                  <c:v>61.069124177629703</c:v>
                </c:pt>
                <c:pt idx="6235">
                  <c:v>66.400555653454504</c:v>
                </c:pt>
                <c:pt idx="6236">
                  <c:v>57.837953586220699</c:v>
                </c:pt>
                <c:pt idx="6237">
                  <c:v>55.576134172234497</c:v>
                </c:pt>
                <c:pt idx="6238">
                  <c:v>58.807304763643401</c:v>
                </c:pt>
                <c:pt idx="6239">
                  <c:v>55.414575642663998</c:v>
                </c:pt>
                <c:pt idx="6240">
                  <c:v>88.972909062822893</c:v>
                </c:pt>
                <c:pt idx="6241">
                  <c:v>85.568333460929196</c:v>
                </c:pt>
                <c:pt idx="6242">
                  <c:v>79.667069084313397</c:v>
                </c:pt>
                <c:pt idx="6243">
                  <c:v>81.709814445449595</c:v>
                </c:pt>
                <c:pt idx="6244">
                  <c:v>81.028899325070896</c:v>
                </c:pt>
                <c:pt idx="6245">
                  <c:v>82.1637578590354</c:v>
                </c:pt>
                <c:pt idx="6246">
                  <c:v>85.795305167722105</c:v>
                </c:pt>
                <c:pt idx="6247">
                  <c:v>82.844672979414199</c:v>
                </c:pt>
                <c:pt idx="6248">
                  <c:v>97.597833920953704</c:v>
                </c:pt>
                <c:pt idx="6249">
                  <c:v>89.653824183201706</c:v>
                </c:pt>
                <c:pt idx="6250">
                  <c:v>83.071644686207094</c:v>
                </c:pt>
                <c:pt idx="6251">
                  <c:v>81.4828427386567</c:v>
                </c:pt>
                <c:pt idx="6252">
                  <c:v>85.568333460929196</c:v>
                </c:pt>
                <c:pt idx="6253">
                  <c:v>81.4828427386567</c:v>
                </c:pt>
                <c:pt idx="6254">
                  <c:v>84.433474926964607</c:v>
                </c:pt>
                <c:pt idx="6255">
                  <c:v>87.157135408479604</c:v>
                </c:pt>
                <c:pt idx="6256">
                  <c:v>84.433474926964607</c:v>
                </c:pt>
                <c:pt idx="6257">
                  <c:v>87.157135408479604</c:v>
                </c:pt>
                <c:pt idx="6258">
                  <c:v>85.795305167722105</c:v>
                </c:pt>
                <c:pt idx="6259">
                  <c:v>93.285371491888299</c:v>
                </c:pt>
                <c:pt idx="6260">
                  <c:v>81.255871031863805</c:v>
                </c:pt>
                <c:pt idx="6261">
                  <c:v>78.078267136763003</c:v>
                </c:pt>
                <c:pt idx="6262">
                  <c:v>82.617701272621304</c:v>
                </c:pt>
                <c:pt idx="6263">
                  <c:v>77.851295429970094</c:v>
                </c:pt>
                <c:pt idx="6264">
                  <c:v>89.040210809466501</c:v>
                </c:pt>
                <c:pt idx="6265">
                  <c:v>85.633059885634907</c:v>
                </c:pt>
                <c:pt idx="6266">
                  <c:v>79.727331617660099</c:v>
                </c:pt>
                <c:pt idx="6267">
                  <c:v>81.771622171958995</c:v>
                </c:pt>
                <c:pt idx="6268">
                  <c:v>81.090191987192696</c:v>
                </c:pt>
                <c:pt idx="6269">
                  <c:v>82.225908961803299</c:v>
                </c:pt>
                <c:pt idx="6270">
                  <c:v>85.860203280557002</c:v>
                </c:pt>
                <c:pt idx="6271">
                  <c:v>82.907339146569598</c:v>
                </c:pt>
                <c:pt idx="6272">
                  <c:v>97.671659816506605</c:v>
                </c:pt>
                <c:pt idx="6273">
                  <c:v>89.7216409942328</c:v>
                </c:pt>
                <c:pt idx="6274">
                  <c:v>83.134482541491707</c:v>
                </c:pt>
                <c:pt idx="6275">
                  <c:v>81.5444787770369</c:v>
                </c:pt>
                <c:pt idx="6276">
                  <c:v>85.633059885634907</c:v>
                </c:pt>
                <c:pt idx="6277">
                  <c:v>81.5444787770369</c:v>
                </c:pt>
                <c:pt idx="6278">
                  <c:v>84.497342911024305</c:v>
                </c:pt>
                <c:pt idx="6279">
                  <c:v>87.2230636500896</c:v>
                </c:pt>
                <c:pt idx="6280">
                  <c:v>84.497342911024305</c:v>
                </c:pt>
                <c:pt idx="6281">
                  <c:v>87.2230636500896</c:v>
                </c:pt>
                <c:pt idx="6282">
                  <c:v>85.860203280557002</c:v>
                </c:pt>
                <c:pt idx="6283">
                  <c:v>93.355935312986603</c:v>
                </c:pt>
                <c:pt idx="6284">
                  <c:v>81.317335382114805</c:v>
                </c:pt>
                <c:pt idx="6285">
                  <c:v>78.137327853205306</c:v>
                </c:pt>
                <c:pt idx="6286">
                  <c:v>82.680195751647503</c:v>
                </c:pt>
                <c:pt idx="6287">
                  <c:v>77.910184458283197</c:v>
                </c:pt>
                <c:pt idx="6288">
                  <c:v>93.078315608081695</c:v>
                </c:pt>
                <c:pt idx="6289">
                  <c:v>89.516645367976594</c:v>
                </c:pt>
                <c:pt idx="6290">
                  <c:v>83.343083618460994</c:v>
                </c:pt>
                <c:pt idx="6291">
                  <c:v>85.480085762524098</c:v>
                </c:pt>
                <c:pt idx="6292">
                  <c:v>84.767751714503007</c:v>
                </c:pt>
                <c:pt idx="6293">
                  <c:v>85.954975127871407</c:v>
                </c:pt>
                <c:pt idx="6294">
                  <c:v>89.754090050650305</c:v>
                </c:pt>
                <c:pt idx="6295">
                  <c:v>86.667309175892399</c:v>
                </c:pt>
                <c:pt idx="6296">
                  <c:v>102.101213549682</c:v>
                </c:pt>
                <c:pt idx="6297">
                  <c:v>93.790649656102801</c:v>
                </c:pt>
                <c:pt idx="6298">
                  <c:v>86.904753858566096</c:v>
                </c:pt>
                <c:pt idx="6299">
                  <c:v>85.242641079850401</c:v>
                </c:pt>
                <c:pt idx="6300">
                  <c:v>89.516645367976594</c:v>
                </c:pt>
                <c:pt idx="6301">
                  <c:v>85.242641079850401</c:v>
                </c:pt>
                <c:pt idx="6302">
                  <c:v>88.329421954608193</c:v>
                </c:pt>
                <c:pt idx="6303">
                  <c:v>91.178758146692303</c:v>
                </c:pt>
                <c:pt idx="6304">
                  <c:v>88.329421954608193</c:v>
                </c:pt>
                <c:pt idx="6305">
                  <c:v>91.178758146692303</c:v>
                </c:pt>
                <c:pt idx="6306">
                  <c:v>89.754090050650305</c:v>
                </c:pt>
                <c:pt idx="6307">
                  <c:v>97.589764578881599</c:v>
                </c:pt>
                <c:pt idx="6308">
                  <c:v>85.005196397176704</c:v>
                </c:pt>
                <c:pt idx="6309">
                  <c:v>81.6809708397452</c:v>
                </c:pt>
                <c:pt idx="6310">
                  <c:v>86.429864493218801</c:v>
                </c:pt>
                <c:pt idx="6311">
                  <c:v>81.443526157071503</c:v>
                </c:pt>
                <c:pt idx="6312">
                  <c:v>96.645308180191904</c:v>
                </c:pt>
                <c:pt idx="6313">
                  <c:v>92.947145877378503</c:v>
                </c:pt>
                <c:pt idx="6314">
                  <c:v>86.536997885835106</c:v>
                </c:pt>
                <c:pt idx="6315">
                  <c:v>88.755895267523201</c:v>
                </c:pt>
                <c:pt idx="6316">
                  <c:v>88.016262806960498</c:v>
                </c:pt>
                <c:pt idx="6317">
                  <c:v>89.248983574565003</c:v>
                </c:pt>
                <c:pt idx="6318">
                  <c:v>93.193690030899305</c:v>
                </c:pt>
                <c:pt idx="6319">
                  <c:v>89.988616035127706</c:v>
                </c:pt>
                <c:pt idx="6320">
                  <c:v>106.013986013986</c:v>
                </c:pt>
                <c:pt idx="6321">
                  <c:v>97.384940640754607</c:v>
                </c:pt>
                <c:pt idx="6322">
                  <c:v>90.235160188648607</c:v>
                </c:pt>
                <c:pt idx="6323">
                  <c:v>88.5093511140023</c:v>
                </c:pt>
                <c:pt idx="6324">
                  <c:v>92.947145877378404</c:v>
                </c:pt>
                <c:pt idx="6325">
                  <c:v>88.5093511140023</c:v>
                </c:pt>
                <c:pt idx="6326">
                  <c:v>91.714425109773899</c:v>
                </c:pt>
                <c:pt idx="6327">
                  <c:v>94.672954952024696</c:v>
                </c:pt>
                <c:pt idx="6328">
                  <c:v>91.714425109773899</c:v>
                </c:pt>
                <c:pt idx="6329">
                  <c:v>94.672954952024696</c:v>
                </c:pt>
                <c:pt idx="6330">
                  <c:v>93.193690030899305</c:v>
                </c:pt>
                <c:pt idx="6331">
                  <c:v>101.32964709708899</c:v>
                </c:pt>
                <c:pt idx="6332">
                  <c:v>88.262806960481399</c:v>
                </c:pt>
                <c:pt idx="6333">
                  <c:v>84.811188811188799</c:v>
                </c:pt>
                <c:pt idx="6334">
                  <c:v>89.742071881606805</c:v>
                </c:pt>
                <c:pt idx="6335">
                  <c:v>84.564644657667898</c:v>
                </c:pt>
                <c:pt idx="6336">
                  <c:v>92.337996395002307</c:v>
                </c:pt>
                <c:pt idx="6337">
                  <c:v>88.804654696214001</c:v>
                </c:pt>
                <c:pt idx="6338">
                  <c:v>82.680195751647503</c:v>
                </c:pt>
                <c:pt idx="6339">
                  <c:v>84.800200770920497</c:v>
                </c:pt>
                <c:pt idx="6340">
                  <c:v>84.093532431162799</c:v>
                </c:pt>
                <c:pt idx="6341">
                  <c:v>85.271312997425596</c:v>
                </c:pt>
                <c:pt idx="6342">
                  <c:v>89.040210809466501</c:v>
                </c:pt>
                <c:pt idx="6343">
                  <c:v>85.977981337183294</c:v>
                </c:pt>
                <c:pt idx="6344">
                  <c:v>101.289128698599</c:v>
                </c:pt>
                <c:pt idx="6345">
                  <c:v>93.044664734760005</c:v>
                </c:pt>
                <c:pt idx="6346">
                  <c:v>86.213537450435794</c:v>
                </c:pt>
                <c:pt idx="6347">
                  <c:v>84.564644657667898</c:v>
                </c:pt>
                <c:pt idx="6348">
                  <c:v>88.804654696213902</c:v>
                </c:pt>
                <c:pt idx="6349">
                  <c:v>84.564644657667898</c:v>
                </c:pt>
                <c:pt idx="6350">
                  <c:v>87.626874129951204</c:v>
                </c:pt>
                <c:pt idx="6351">
                  <c:v>90.453547488981798</c:v>
                </c:pt>
                <c:pt idx="6352">
                  <c:v>87.626874129951204</c:v>
                </c:pt>
                <c:pt idx="6353">
                  <c:v>90.453547488981798</c:v>
                </c:pt>
                <c:pt idx="6354">
                  <c:v>89.040210809466501</c:v>
                </c:pt>
                <c:pt idx="6355">
                  <c:v>96.813562546800895</c:v>
                </c:pt>
                <c:pt idx="6356">
                  <c:v>84.329088544415399</c:v>
                </c:pt>
                <c:pt idx="6357">
                  <c:v>81.031302958879607</c:v>
                </c:pt>
                <c:pt idx="6358">
                  <c:v>85.742425223930695</c:v>
                </c:pt>
                <c:pt idx="6359">
                  <c:v>80.795746845626994</c:v>
                </c:pt>
                <c:pt idx="6360">
                  <c:v>81.704320425315402</c:v>
                </c:pt>
                <c:pt idx="6361">
                  <c:v>78.577879592714098</c:v>
                </c:pt>
                <c:pt idx="6362">
                  <c:v>73.158715482871699</c:v>
                </c:pt>
                <c:pt idx="6363">
                  <c:v>75.034579982432604</c:v>
                </c:pt>
                <c:pt idx="6364">
                  <c:v>74.409291815912297</c:v>
                </c:pt>
                <c:pt idx="6365">
                  <c:v>75.451438760112694</c:v>
                </c:pt>
                <c:pt idx="6366">
                  <c:v>78.7863089815542</c:v>
                </c:pt>
                <c:pt idx="6367">
                  <c:v>76.076726926633</c:v>
                </c:pt>
                <c:pt idx="6368">
                  <c:v>89.624637201238897</c:v>
                </c:pt>
                <c:pt idx="6369">
                  <c:v>82.329608591835694</c:v>
                </c:pt>
                <c:pt idx="6370">
                  <c:v>76.285156315473102</c:v>
                </c:pt>
                <c:pt idx="6371">
                  <c:v>74.826150593592502</c:v>
                </c:pt>
                <c:pt idx="6372">
                  <c:v>78.577879592714098</c:v>
                </c:pt>
                <c:pt idx="6373">
                  <c:v>74.826150593592502</c:v>
                </c:pt>
                <c:pt idx="6374">
                  <c:v>77.535732648513601</c:v>
                </c:pt>
                <c:pt idx="6375">
                  <c:v>80.036885314594699</c:v>
                </c:pt>
                <c:pt idx="6376">
                  <c:v>77.535732648513601</c:v>
                </c:pt>
                <c:pt idx="6377">
                  <c:v>80.036885314594699</c:v>
                </c:pt>
                <c:pt idx="6378">
                  <c:v>78.7863089815542</c:v>
                </c:pt>
                <c:pt idx="6379">
                  <c:v>85.664478813277199</c:v>
                </c:pt>
                <c:pt idx="6380">
                  <c:v>74.617721204752399</c:v>
                </c:pt>
                <c:pt idx="6381">
                  <c:v>71.699709760991098</c:v>
                </c:pt>
                <c:pt idx="6382">
                  <c:v>75.868297537792898</c:v>
                </c:pt>
                <c:pt idx="6383">
                  <c:v>71.491280372150996</c:v>
                </c:pt>
                <c:pt idx="6384">
                  <c:v>78.877647066284794</c:v>
                </c:pt>
                <c:pt idx="6385">
                  <c:v>75.859369755074894</c:v>
                </c:pt>
                <c:pt idx="6386">
                  <c:v>70.627689082311093</c:v>
                </c:pt>
                <c:pt idx="6387">
                  <c:v>72.438655469037002</c:v>
                </c:pt>
                <c:pt idx="6388">
                  <c:v>71.835000006794999</c:v>
                </c:pt>
                <c:pt idx="6389">
                  <c:v>72.841092443864994</c:v>
                </c:pt>
                <c:pt idx="6390">
                  <c:v>76.060588242488905</c:v>
                </c:pt>
                <c:pt idx="6391">
                  <c:v>73.444747906106997</c:v>
                </c:pt>
                <c:pt idx="6392">
                  <c:v>86.523949588016507</c:v>
                </c:pt>
                <c:pt idx="6393">
                  <c:v>79.481302528526697</c:v>
                </c:pt>
                <c:pt idx="6394">
                  <c:v>73.645966393520993</c:v>
                </c:pt>
                <c:pt idx="6395">
                  <c:v>72.237436981623006</c:v>
                </c:pt>
                <c:pt idx="6396">
                  <c:v>75.859369755074894</c:v>
                </c:pt>
                <c:pt idx="6397">
                  <c:v>72.237436981623006</c:v>
                </c:pt>
                <c:pt idx="6398">
                  <c:v>74.853277318004899</c:v>
                </c:pt>
                <c:pt idx="6399">
                  <c:v>77.267899166972796</c:v>
                </c:pt>
                <c:pt idx="6400">
                  <c:v>74.853277318004899</c:v>
                </c:pt>
                <c:pt idx="6401">
                  <c:v>77.267899166972796</c:v>
                </c:pt>
                <c:pt idx="6402">
                  <c:v>76.060588242488905</c:v>
                </c:pt>
                <c:pt idx="6403">
                  <c:v>82.700798327150594</c:v>
                </c:pt>
                <c:pt idx="6404">
                  <c:v>72.036218494208995</c:v>
                </c:pt>
                <c:pt idx="6405">
                  <c:v>69.219159670413205</c:v>
                </c:pt>
                <c:pt idx="6406">
                  <c:v>73.243529418693001</c:v>
                </c:pt>
                <c:pt idx="6407">
                  <c:v>69.017941182999195</c:v>
                </c:pt>
                <c:pt idx="6408">
                  <c:v>69.926514762687603</c:v>
                </c:pt>
                <c:pt idx="6409">
                  <c:v>67.250755269217507</c:v>
                </c:pt>
                <c:pt idx="6410">
                  <c:v>62.612772147202399</c:v>
                </c:pt>
                <c:pt idx="6411">
                  <c:v>64.218227843284495</c:v>
                </c:pt>
                <c:pt idx="6412">
                  <c:v>63.683075944590499</c:v>
                </c:pt>
                <c:pt idx="6413">
                  <c:v>64.574995775747198</c:v>
                </c:pt>
                <c:pt idx="6414">
                  <c:v>67.429139235448801</c:v>
                </c:pt>
                <c:pt idx="6415">
                  <c:v>65.110147674441293</c:v>
                </c:pt>
                <c:pt idx="6416">
                  <c:v>76.705105479478803</c:v>
                </c:pt>
                <c:pt idx="6417">
                  <c:v>70.461666661381599</c:v>
                </c:pt>
                <c:pt idx="6418">
                  <c:v>65.288531640672602</c:v>
                </c:pt>
                <c:pt idx="6419">
                  <c:v>64.039843877053201</c:v>
                </c:pt>
                <c:pt idx="6420">
                  <c:v>67.250755269217393</c:v>
                </c:pt>
                <c:pt idx="6421">
                  <c:v>64.039843877053201</c:v>
                </c:pt>
                <c:pt idx="6422">
                  <c:v>66.358835438060694</c:v>
                </c:pt>
                <c:pt idx="6423">
                  <c:v>68.499443032836794</c:v>
                </c:pt>
                <c:pt idx="6424">
                  <c:v>66.358835438060694</c:v>
                </c:pt>
                <c:pt idx="6425">
                  <c:v>68.499443032836794</c:v>
                </c:pt>
                <c:pt idx="6426">
                  <c:v>67.429139235448801</c:v>
                </c:pt>
                <c:pt idx="6427">
                  <c:v>73.315810121083203</c:v>
                </c:pt>
                <c:pt idx="6428">
                  <c:v>63.8614599108218</c:v>
                </c:pt>
                <c:pt idx="6429">
                  <c:v>61.364084383582998</c:v>
                </c:pt>
                <c:pt idx="6430">
                  <c:v>64.9317637082099</c:v>
                </c:pt>
                <c:pt idx="6431">
                  <c:v>61.185700417351697</c:v>
                </c:pt>
                <c:pt idx="6432">
                  <c:v>70.868739215697801</c:v>
                </c:pt>
                <c:pt idx="6433">
                  <c:v>68.156925215097203</c:v>
                </c:pt>
                <c:pt idx="6434">
                  <c:v>63.456447614056003</c:v>
                </c:pt>
                <c:pt idx="6435">
                  <c:v>65.083536014416396</c:v>
                </c:pt>
                <c:pt idx="6436">
                  <c:v>64.541173214296194</c:v>
                </c:pt>
                <c:pt idx="6437">
                  <c:v>65.445111214496507</c:v>
                </c:pt>
                <c:pt idx="6438">
                  <c:v>68.337712815137195</c:v>
                </c:pt>
                <c:pt idx="6439">
                  <c:v>65.987474014616595</c:v>
                </c:pt>
                <c:pt idx="6440">
                  <c:v>77.738668017219595</c:v>
                </c:pt>
                <c:pt idx="6441">
                  <c:v>71.411102015818003</c:v>
                </c:pt>
                <c:pt idx="6442">
                  <c:v>66.1682616146566</c:v>
                </c:pt>
                <c:pt idx="6443">
                  <c:v>64.902748414376305</c:v>
                </c:pt>
                <c:pt idx="6444">
                  <c:v>68.156925215097203</c:v>
                </c:pt>
                <c:pt idx="6445">
                  <c:v>64.902748414376305</c:v>
                </c:pt>
                <c:pt idx="6446">
                  <c:v>67.252987214896905</c:v>
                </c:pt>
                <c:pt idx="6447">
                  <c:v>69.422438415377499</c:v>
                </c:pt>
                <c:pt idx="6448">
                  <c:v>67.252987214896905</c:v>
                </c:pt>
                <c:pt idx="6449">
                  <c:v>69.422438415377499</c:v>
                </c:pt>
                <c:pt idx="6450">
                  <c:v>68.337712815137195</c:v>
                </c:pt>
                <c:pt idx="6451">
                  <c:v>74.303703616458705</c:v>
                </c:pt>
                <c:pt idx="6452">
                  <c:v>64.721960814336299</c:v>
                </c:pt>
                <c:pt idx="6453">
                  <c:v>62.1909344137757</c:v>
                </c:pt>
                <c:pt idx="6454">
                  <c:v>65.806686414576603</c:v>
                </c:pt>
                <c:pt idx="6455">
                  <c:v>62.010146813735602</c:v>
                </c:pt>
                <c:pt idx="6456">
                  <c:v>62.254115645318599</c:v>
                </c:pt>
                <c:pt idx="6457">
                  <c:v>59.8719428527682</c:v>
                </c:pt>
                <c:pt idx="6458">
                  <c:v>55.742843345680697</c:v>
                </c:pt>
                <c:pt idx="6459">
                  <c:v>57.172147021211003</c:v>
                </c:pt>
                <c:pt idx="6460">
                  <c:v>56.695712462700897</c:v>
                </c:pt>
                <c:pt idx="6461">
                  <c:v>57.489770060217701</c:v>
                </c:pt>
                <c:pt idx="6462">
                  <c:v>60.030754372271502</c:v>
                </c:pt>
                <c:pt idx="6463">
                  <c:v>57.966204618727801</c:v>
                </c:pt>
                <c:pt idx="6464">
                  <c:v>68.288953386446394</c:v>
                </c:pt>
                <c:pt idx="6465">
                  <c:v>62.730550203828699</c:v>
                </c:pt>
                <c:pt idx="6466">
                  <c:v>58.125016138231103</c:v>
                </c:pt>
                <c:pt idx="6467">
                  <c:v>57.013335501707601</c:v>
                </c:pt>
                <c:pt idx="6468">
                  <c:v>59.8719428527681</c:v>
                </c:pt>
                <c:pt idx="6469">
                  <c:v>57.013335501707601</c:v>
                </c:pt>
                <c:pt idx="6470">
                  <c:v>59.077885255251303</c:v>
                </c:pt>
                <c:pt idx="6471">
                  <c:v>60.983623489291702</c:v>
                </c:pt>
                <c:pt idx="6472">
                  <c:v>59.077885255251303</c:v>
                </c:pt>
                <c:pt idx="6473">
                  <c:v>60.983623489291702</c:v>
                </c:pt>
                <c:pt idx="6474">
                  <c:v>60.030754372271502</c:v>
                </c:pt>
                <c:pt idx="6475">
                  <c:v>65.271534515882493</c:v>
                </c:pt>
                <c:pt idx="6476">
                  <c:v>56.854523982204199</c:v>
                </c:pt>
                <c:pt idx="6477">
                  <c:v>54.631162709157103</c:v>
                </c:pt>
                <c:pt idx="6478">
                  <c:v>57.807393099224399</c:v>
                </c:pt>
                <c:pt idx="6479">
                  <c:v>54.4723511896538</c:v>
                </c:pt>
                <c:pt idx="6480">
                  <c:v>59.898554512792998</c:v>
                </c:pt>
                <c:pt idx="6481">
                  <c:v>57.606517988068802</c:v>
                </c:pt>
                <c:pt idx="6482">
                  <c:v>53.633654678546797</c:v>
                </c:pt>
                <c:pt idx="6483">
                  <c:v>55.008876593381402</c:v>
                </c:pt>
                <c:pt idx="6484">
                  <c:v>54.550469288436503</c:v>
                </c:pt>
                <c:pt idx="6485">
                  <c:v>55.314481463344599</c:v>
                </c:pt>
                <c:pt idx="6486">
                  <c:v>57.759320423050397</c:v>
                </c:pt>
                <c:pt idx="6487">
                  <c:v>55.772888768289398</c:v>
                </c:pt>
                <c:pt idx="6488">
                  <c:v>65.705047042094407</c:v>
                </c:pt>
                <c:pt idx="6489">
                  <c:v>60.356961817737897</c:v>
                </c:pt>
                <c:pt idx="6490">
                  <c:v>55.925691203271001</c:v>
                </c:pt>
                <c:pt idx="6491">
                  <c:v>54.8560741583997</c:v>
                </c:pt>
                <c:pt idx="6492">
                  <c:v>57.606517988068802</c:v>
                </c:pt>
                <c:pt idx="6493">
                  <c:v>54.8560741583997</c:v>
                </c:pt>
                <c:pt idx="6494">
                  <c:v>56.842505813160699</c:v>
                </c:pt>
                <c:pt idx="6495">
                  <c:v>58.676135032940103</c:v>
                </c:pt>
                <c:pt idx="6496">
                  <c:v>56.842505813160699</c:v>
                </c:pt>
                <c:pt idx="6497">
                  <c:v>58.676135032940103</c:v>
                </c:pt>
                <c:pt idx="6498">
                  <c:v>57.759320423050397</c:v>
                </c:pt>
                <c:pt idx="6499">
                  <c:v>62.801800777443702</c:v>
                </c:pt>
                <c:pt idx="6500">
                  <c:v>54.703271723418098</c:v>
                </c:pt>
                <c:pt idx="6501">
                  <c:v>52.564037633675497</c:v>
                </c:pt>
                <c:pt idx="6502">
                  <c:v>55.620086333307803</c:v>
                </c:pt>
                <c:pt idx="6503">
                  <c:v>52.411235198693902</c:v>
                </c:pt>
                <c:pt idx="6504">
                  <c:v>59.831252766149397</c:v>
                </c:pt>
                <c:pt idx="6505">
                  <c:v>57.541791563363098</c:v>
                </c:pt>
                <c:pt idx="6506">
                  <c:v>53.573392145200202</c:v>
                </c:pt>
                <c:pt idx="6507">
                  <c:v>54.947068866871902</c:v>
                </c:pt>
                <c:pt idx="6508">
                  <c:v>54.489176626314702</c:v>
                </c:pt>
                <c:pt idx="6509">
                  <c:v>55.252330360576799</c:v>
                </c:pt>
                <c:pt idx="6510">
                  <c:v>57.694422310215501</c:v>
                </c:pt>
                <c:pt idx="6511">
                  <c:v>55.710222601134099</c:v>
                </c:pt>
                <c:pt idx="6512">
                  <c:v>65.631221146541506</c:v>
                </c:pt>
                <c:pt idx="6513">
                  <c:v>60.289145006706697</c:v>
                </c:pt>
                <c:pt idx="6514">
                  <c:v>55.862853347986501</c:v>
                </c:pt>
                <c:pt idx="6515">
                  <c:v>54.7944381200195</c:v>
                </c:pt>
                <c:pt idx="6516">
                  <c:v>57.541791563363098</c:v>
                </c:pt>
                <c:pt idx="6517">
                  <c:v>54.7944381200195</c:v>
                </c:pt>
                <c:pt idx="6518">
                  <c:v>56.778637829101001</c:v>
                </c:pt>
                <c:pt idx="6519">
                  <c:v>58.6102067913301</c:v>
                </c:pt>
                <c:pt idx="6520">
                  <c:v>56.778637829101001</c:v>
                </c:pt>
                <c:pt idx="6521">
                  <c:v>58.6102067913301</c:v>
                </c:pt>
                <c:pt idx="6522">
                  <c:v>57.694422310215501</c:v>
                </c:pt>
                <c:pt idx="6523">
                  <c:v>62.731236956345498</c:v>
                </c:pt>
                <c:pt idx="6524">
                  <c:v>54.641807373167097</c:v>
                </c:pt>
                <c:pt idx="6525">
                  <c:v>52.504976917233201</c:v>
                </c:pt>
                <c:pt idx="6526">
                  <c:v>55.557591854281597</c:v>
                </c:pt>
                <c:pt idx="6527">
                  <c:v>52.352346170380798</c:v>
                </c:pt>
                <c:pt idx="6528">
                  <c:v>54.177906048088097</c:v>
                </c:pt>
                <c:pt idx="6529">
                  <c:v>52.104771888084699</c:v>
                </c:pt>
                <c:pt idx="6530">
                  <c:v>48.511339344078898</c:v>
                </c:pt>
                <c:pt idx="6531">
                  <c:v>49.755219840080898</c:v>
                </c:pt>
                <c:pt idx="6532">
                  <c:v>49.340593008080198</c:v>
                </c:pt>
                <c:pt idx="6533">
                  <c:v>50.0316377280813</c:v>
                </c:pt>
                <c:pt idx="6534">
                  <c:v>52.242980832084903</c:v>
                </c:pt>
                <c:pt idx="6535">
                  <c:v>50.446264560082</c:v>
                </c:pt>
                <c:pt idx="6536">
                  <c:v>59.429845920096597</c:v>
                </c:pt>
                <c:pt idx="6537">
                  <c:v>54.592532880088797</c:v>
                </c:pt>
                <c:pt idx="6538">
                  <c:v>50.584473504082197</c:v>
                </c:pt>
                <c:pt idx="6539">
                  <c:v>49.6170108960807</c:v>
                </c:pt>
                <c:pt idx="6540">
                  <c:v>52.104771888084699</c:v>
                </c:pt>
                <c:pt idx="6541">
                  <c:v>49.6170108960807</c:v>
                </c:pt>
                <c:pt idx="6542">
                  <c:v>51.413727168083597</c:v>
                </c:pt>
                <c:pt idx="6543">
                  <c:v>53.072234496086303</c:v>
                </c:pt>
                <c:pt idx="6544">
                  <c:v>51.413727168083597</c:v>
                </c:pt>
                <c:pt idx="6545">
                  <c:v>53.072234496086303</c:v>
                </c:pt>
                <c:pt idx="6546">
                  <c:v>52.242980832084903</c:v>
                </c:pt>
                <c:pt idx="6547">
                  <c:v>56.803875984092301</c:v>
                </c:pt>
                <c:pt idx="6548">
                  <c:v>49.478801952080403</c:v>
                </c:pt>
                <c:pt idx="6549">
                  <c:v>47.543876736077301</c:v>
                </c:pt>
                <c:pt idx="6550">
                  <c:v>50.308055616081802</c:v>
                </c:pt>
                <c:pt idx="6551">
                  <c:v>47.405667792077097</c:v>
                </c:pt>
                <c:pt idx="6552">
                  <c:v>29.7264179106506</c:v>
                </c:pt>
                <c:pt idx="6553">
                  <c:v>28.588927429375701</c:v>
                </c:pt>
                <c:pt idx="6554">
                  <c:v>26.617277261832601</c:v>
                </c:pt>
                <c:pt idx="6555">
                  <c:v>27.299771550597502</c:v>
                </c:pt>
                <c:pt idx="6556">
                  <c:v>27.072273454342501</c:v>
                </c:pt>
                <c:pt idx="6557">
                  <c:v>27.451436948100799</c:v>
                </c:pt>
                <c:pt idx="6558">
                  <c:v>28.664760128127401</c:v>
                </c:pt>
                <c:pt idx="6559">
                  <c:v>27.6789350443558</c:v>
                </c:pt>
                <c:pt idx="6560">
                  <c:v>32.608060463213697</c:v>
                </c:pt>
                <c:pt idx="6561">
                  <c:v>29.953916006905601</c:v>
                </c:pt>
                <c:pt idx="6562">
                  <c:v>27.7547677431075</c:v>
                </c:pt>
                <c:pt idx="6563">
                  <c:v>27.223938851845901</c:v>
                </c:pt>
                <c:pt idx="6564">
                  <c:v>28.588927429375701</c:v>
                </c:pt>
                <c:pt idx="6565">
                  <c:v>27.223938851845901</c:v>
                </c:pt>
                <c:pt idx="6566">
                  <c:v>28.209763935617399</c:v>
                </c:pt>
                <c:pt idx="6567">
                  <c:v>29.1197563206373</c:v>
                </c:pt>
                <c:pt idx="6568">
                  <c:v>28.209763935617399</c:v>
                </c:pt>
                <c:pt idx="6569">
                  <c:v>29.1197563206373</c:v>
                </c:pt>
                <c:pt idx="6570">
                  <c:v>28.664760128127401</c:v>
                </c:pt>
                <c:pt idx="6571">
                  <c:v>31.1672391869322</c:v>
                </c:pt>
                <c:pt idx="6572">
                  <c:v>27.148106153094201</c:v>
                </c:pt>
                <c:pt idx="6573">
                  <c:v>26.086448370570999</c:v>
                </c:pt>
                <c:pt idx="6574">
                  <c:v>27.603102345604199</c:v>
                </c:pt>
                <c:pt idx="6575">
                  <c:v>26.010615671819298</c:v>
                </c:pt>
                <c:pt idx="6576">
                  <c:v>29.966147087349398</c:v>
                </c:pt>
                <c:pt idx="6577">
                  <c:v>28.819483295741598</c:v>
                </c:pt>
                <c:pt idx="6578">
                  <c:v>26.831932723621499</c:v>
                </c:pt>
                <c:pt idx="6579">
                  <c:v>27.519930998586201</c:v>
                </c:pt>
                <c:pt idx="6580">
                  <c:v>27.2905982402646</c:v>
                </c:pt>
                <c:pt idx="6581">
                  <c:v>27.672819504133901</c:v>
                </c:pt>
                <c:pt idx="6582">
                  <c:v>28.895927548515498</c:v>
                </c:pt>
                <c:pt idx="6583">
                  <c:v>27.902152262455399</c:v>
                </c:pt>
                <c:pt idx="6584">
                  <c:v>32.871028692755701</c:v>
                </c:pt>
                <c:pt idx="6585">
                  <c:v>30.195479845670899</c:v>
                </c:pt>
                <c:pt idx="6586">
                  <c:v>27.978596515229299</c:v>
                </c:pt>
                <c:pt idx="6587">
                  <c:v>27.443486745812301</c:v>
                </c:pt>
                <c:pt idx="6588">
                  <c:v>28.819483295741598</c:v>
                </c:pt>
                <c:pt idx="6589">
                  <c:v>27.443486745812301</c:v>
                </c:pt>
                <c:pt idx="6590">
                  <c:v>28.4372620318724</c:v>
                </c:pt>
                <c:pt idx="6591">
                  <c:v>29.3545930651586</c:v>
                </c:pt>
                <c:pt idx="6592">
                  <c:v>28.4372620318724</c:v>
                </c:pt>
                <c:pt idx="6593">
                  <c:v>29.3545930651586</c:v>
                </c:pt>
                <c:pt idx="6594">
                  <c:v>28.895927548515498</c:v>
                </c:pt>
                <c:pt idx="6595">
                  <c:v>31.418587890052599</c:v>
                </c:pt>
                <c:pt idx="6596">
                  <c:v>27.3670424930385</c:v>
                </c:pt>
                <c:pt idx="6597">
                  <c:v>26.2968229542046</c:v>
                </c:pt>
                <c:pt idx="6598">
                  <c:v>27.825708009681598</c:v>
                </c:pt>
                <c:pt idx="6599">
                  <c:v>26.2203787014307</c:v>
                </c:pt>
                <c:pt idx="6600">
                  <c:v>30.2538220993879</c:v>
                </c:pt>
                <c:pt idx="6601">
                  <c:v>29.096150335380798</c:v>
                </c:pt>
                <c:pt idx="6602">
                  <c:v>27.0895192777683</c:v>
                </c:pt>
                <c:pt idx="6603">
                  <c:v>27.784122336172601</c:v>
                </c:pt>
                <c:pt idx="6604">
                  <c:v>27.5525879833712</c:v>
                </c:pt>
                <c:pt idx="6605">
                  <c:v>27.938478571373601</c:v>
                </c:pt>
                <c:pt idx="6606">
                  <c:v>29.173328452981199</c:v>
                </c:pt>
                <c:pt idx="6607">
                  <c:v>28.170012924175001</c:v>
                </c:pt>
                <c:pt idx="6608">
                  <c:v>33.186590568206199</c:v>
                </c:pt>
                <c:pt idx="6609">
                  <c:v>30.4853564521894</c:v>
                </c:pt>
                <c:pt idx="6610">
                  <c:v>28.247191041775501</c:v>
                </c:pt>
                <c:pt idx="6611">
                  <c:v>27.706944218572101</c:v>
                </c:pt>
                <c:pt idx="6612">
                  <c:v>29.096150335380798</c:v>
                </c:pt>
                <c:pt idx="6613">
                  <c:v>27.706944218572101</c:v>
                </c:pt>
                <c:pt idx="6614">
                  <c:v>28.710259747378402</c:v>
                </c:pt>
                <c:pt idx="6615">
                  <c:v>29.636397158584099</c:v>
                </c:pt>
                <c:pt idx="6616">
                  <c:v>28.710259747378402</c:v>
                </c:pt>
                <c:pt idx="6617">
                  <c:v>29.636397158584099</c:v>
                </c:pt>
                <c:pt idx="6618">
                  <c:v>29.173328452981199</c:v>
                </c:pt>
                <c:pt idx="6619">
                  <c:v>31.720206333797101</c:v>
                </c:pt>
                <c:pt idx="6620">
                  <c:v>27.629766100971601</c:v>
                </c:pt>
                <c:pt idx="6621">
                  <c:v>26.5492724545649</c:v>
                </c:pt>
                <c:pt idx="6622">
                  <c:v>28.092834806574501</c:v>
                </c:pt>
                <c:pt idx="6623">
                  <c:v>26.472094336964499</c:v>
                </c:pt>
                <c:pt idx="6624">
                  <c:v>29.007230380554201</c:v>
                </c:pt>
                <c:pt idx="6625">
                  <c:v>27.8972598302779</c:v>
                </c:pt>
                <c:pt idx="6626">
                  <c:v>25.9733108764656</c:v>
                </c:pt>
                <c:pt idx="6627">
                  <c:v>26.6392932066314</c:v>
                </c:pt>
                <c:pt idx="6628">
                  <c:v>26.417299096576201</c:v>
                </c:pt>
                <c:pt idx="6629">
                  <c:v>26.787289280001598</c:v>
                </c:pt>
                <c:pt idx="6630">
                  <c:v>27.971257866963001</c:v>
                </c:pt>
                <c:pt idx="6631">
                  <c:v>27.0092833900569</c:v>
                </c:pt>
                <c:pt idx="6632">
                  <c:v>31.8191557745875</c:v>
                </c:pt>
                <c:pt idx="6633">
                  <c:v>29.2292244906095</c:v>
                </c:pt>
                <c:pt idx="6634">
                  <c:v>27.083281426741902</c:v>
                </c:pt>
                <c:pt idx="6635">
                  <c:v>26.5652951699463</c:v>
                </c:pt>
                <c:pt idx="6636">
                  <c:v>27.8972598302779</c:v>
                </c:pt>
                <c:pt idx="6637">
                  <c:v>26.5652951699463</c:v>
                </c:pt>
                <c:pt idx="6638">
                  <c:v>27.527269646852499</c:v>
                </c:pt>
                <c:pt idx="6639">
                  <c:v>28.415246087073498</c:v>
                </c:pt>
                <c:pt idx="6640">
                  <c:v>27.527269646852499</c:v>
                </c:pt>
                <c:pt idx="6641">
                  <c:v>28.415246087073498</c:v>
                </c:pt>
                <c:pt idx="6642">
                  <c:v>27.971257866963001</c:v>
                </c:pt>
                <c:pt idx="6643">
                  <c:v>30.413193077570899</c:v>
                </c:pt>
                <c:pt idx="6644">
                  <c:v>26.491297133261199</c:v>
                </c:pt>
                <c:pt idx="6645">
                  <c:v>25.455324619670002</c:v>
                </c:pt>
                <c:pt idx="6646">
                  <c:v>26.9352853533718</c:v>
                </c:pt>
                <c:pt idx="6647">
                  <c:v>25.381326582984901</c:v>
                </c:pt>
                <c:pt idx="6648">
                  <c:v>30.973009629484299</c:v>
                </c:pt>
                <c:pt idx="6649">
                  <c:v>29.7878179344786</c:v>
                </c:pt>
                <c:pt idx="6650">
                  <c:v>27.733485663135198</c:v>
                </c:pt>
                <c:pt idx="6651">
                  <c:v>28.444600680138699</c:v>
                </c:pt>
                <c:pt idx="6652">
                  <c:v>28.2075623411375</c:v>
                </c:pt>
                <c:pt idx="6653">
                  <c:v>28.602626239472801</c:v>
                </c:pt>
                <c:pt idx="6654">
                  <c:v>29.8668307141456</c:v>
                </c:pt>
                <c:pt idx="6655">
                  <c:v>28.839664578473901</c:v>
                </c:pt>
                <c:pt idx="6656">
                  <c:v>33.975495256832303</c:v>
                </c:pt>
                <c:pt idx="6657">
                  <c:v>31.210047968485501</c:v>
                </c:pt>
                <c:pt idx="6658">
                  <c:v>28.918677358141</c:v>
                </c:pt>
                <c:pt idx="6659">
                  <c:v>28.365587900471599</c:v>
                </c:pt>
                <c:pt idx="6660">
                  <c:v>29.7878179344786</c:v>
                </c:pt>
                <c:pt idx="6661">
                  <c:v>28.365587900471599</c:v>
                </c:pt>
                <c:pt idx="6662">
                  <c:v>29.392754036143302</c:v>
                </c:pt>
                <c:pt idx="6663">
                  <c:v>30.340907392147901</c:v>
                </c:pt>
                <c:pt idx="6664">
                  <c:v>29.392754036143302</c:v>
                </c:pt>
                <c:pt idx="6665">
                  <c:v>30.340907392147901</c:v>
                </c:pt>
                <c:pt idx="6666">
                  <c:v>29.8668307141456</c:v>
                </c:pt>
                <c:pt idx="6667">
                  <c:v>32.474252443158299</c:v>
                </c:pt>
                <c:pt idx="6668">
                  <c:v>28.286575120804599</c:v>
                </c:pt>
                <c:pt idx="6669">
                  <c:v>27.180396205465801</c:v>
                </c:pt>
                <c:pt idx="6670">
                  <c:v>28.760651798806901</c:v>
                </c:pt>
                <c:pt idx="6671">
                  <c:v>27.101383425798801</c:v>
                </c:pt>
                <c:pt idx="6672">
                  <c:v>32.699059701715697</c:v>
                </c:pt>
                <c:pt idx="6673">
                  <c:v>31.4478201723133</c:v>
                </c:pt>
                <c:pt idx="6674">
                  <c:v>29.279004988015799</c:v>
                </c:pt>
                <c:pt idx="6675">
                  <c:v>30.029748705657202</c:v>
                </c:pt>
                <c:pt idx="6676">
                  <c:v>29.779500799776802</c:v>
                </c:pt>
                <c:pt idx="6677">
                  <c:v>30.196580642910899</c:v>
                </c:pt>
                <c:pt idx="6678">
                  <c:v>31.531236140940099</c:v>
                </c:pt>
                <c:pt idx="6679">
                  <c:v>30.446828548791402</c:v>
                </c:pt>
                <c:pt idx="6680">
                  <c:v>35.868866509535003</c:v>
                </c:pt>
                <c:pt idx="6681">
                  <c:v>32.949307607596097</c:v>
                </c:pt>
                <c:pt idx="6682">
                  <c:v>30.5302445174182</c:v>
                </c:pt>
                <c:pt idx="6683">
                  <c:v>29.946332737030399</c:v>
                </c:pt>
                <c:pt idx="6684">
                  <c:v>31.4478201723133</c:v>
                </c:pt>
                <c:pt idx="6685">
                  <c:v>29.946332737030399</c:v>
                </c:pt>
                <c:pt idx="6686">
                  <c:v>31.0307403291791</c:v>
                </c:pt>
                <c:pt idx="6687">
                  <c:v>32.031731952701101</c:v>
                </c:pt>
                <c:pt idx="6688">
                  <c:v>31.0307403291791</c:v>
                </c:pt>
                <c:pt idx="6689">
                  <c:v>32.031731952701101</c:v>
                </c:pt>
                <c:pt idx="6690">
                  <c:v>31.531236140940099</c:v>
                </c:pt>
                <c:pt idx="6691">
                  <c:v>34.283963105625297</c:v>
                </c:pt>
                <c:pt idx="6692">
                  <c:v>29.862916768403601</c:v>
                </c:pt>
                <c:pt idx="6693">
                  <c:v>28.695093207627998</c:v>
                </c:pt>
                <c:pt idx="6694">
                  <c:v>30.3634125801645</c:v>
                </c:pt>
                <c:pt idx="6695">
                  <c:v>28.6116772390012</c:v>
                </c:pt>
                <c:pt idx="6696">
                  <c:v>33.178518055113202</c:v>
                </c:pt>
                <c:pt idx="6697">
                  <c:v>31.9089319050452</c:v>
                </c:pt>
                <c:pt idx="6698">
                  <c:v>29.7083159115938</c:v>
                </c:pt>
                <c:pt idx="6699">
                  <c:v>30.4700676016346</c:v>
                </c:pt>
                <c:pt idx="6700">
                  <c:v>30.216150371621001</c:v>
                </c:pt>
                <c:pt idx="6701">
                  <c:v>30.639345754977001</c:v>
                </c:pt>
                <c:pt idx="6702">
                  <c:v>31.993570981716299</c:v>
                </c:pt>
                <c:pt idx="6703">
                  <c:v>30.893262984990699</c:v>
                </c:pt>
                <c:pt idx="6704">
                  <c:v>36.394802968619103</c:v>
                </c:pt>
                <c:pt idx="6705">
                  <c:v>33.4324352851269</c:v>
                </c:pt>
                <c:pt idx="6706">
                  <c:v>30.977902061661901</c:v>
                </c:pt>
                <c:pt idx="6707">
                  <c:v>30.385428524963402</c:v>
                </c:pt>
                <c:pt idx="6708">
                  <c:v>31.908931905045101</c:v>
                </c:pt>
                <c:pt idx="6709">
                  <c:v>30.385428524963402</c:v>
                </c:pt>
                <c:pt idx="6710">
                  <c:v>31.485736521689098</c:v>
                </c:pt>
                <c:pt idx="6711">
                  <c:v>32.5014054417436</c:v>
                </c:pt>
                <c:pt idx="6712">
                  <c:v>31.485736521689098</c:v>
                </c:pt>
                <c:pt idx="6713">
                  <c:v>32.5014054417436</c:v>
                </c:pt>
                <c:pt idx="6714">
                  <c:v>31.993570981716299</c:v>
                </c:pt>
                <c:pt idx="6715">
                  <c:v>34.786660511866202</c:v>
                </c:pt>
                <c:pt idx="6716">
                  <c:v>30.3007894482922</c:v>
                </c:pt>
                <c:pt idx="6717">
                  <c:v>29.115842374895301</c:v>
                </c:pt>
                <c:pt idx="6718">
                  <c:v>30.808623908319401</c:v>
                </c:pt>
                <c:pt idx="6719">
                  <c:v>29.031203298224099</c:v>
                </c:pt>
                <c:pt idx="6720">
                  <c:v>41.281364227532499</c:v>
                </c:pt>
                <c:pt idx="6721">
                  <c:v>39.701720188213699</c:v>
                </c:pt>
                <c:pt idx="6722">
                  <c:v>36.963670520061001</c:v>
                </c:pt>
                <c:pt idx="6723">
                  <c:v>37.911456943652297</c:v>
                </c:pt>
                <c:pt idx="6724">
                  <c:v>37.595528135788598</c:v>
                </c:pt>
                <c:pt idx="6725">
                  <c:v>38.122076148894799</c:v>
                </c:pt>
                <c:pt idx="6726">
                  <c:v>39.807029790834903</c:v>
                </c:pt>
                <c:pt idx="6727">
                  <c:v>38.438004956758597</c:v>
                </c:pt>
                <c:pt idx="6728">
                  <c:v>45.283129127140299</c:v>
                </c:pt>
                <c:pt idx="6729">
                  <c:v>41.597293035396298</c:v>
                </c:pt>
                <c:pt idx="6730">
                  <c:v>38.543314559379901</c:v>
                </c:pt>
                <c:pt idx="6731">
                  <c:v>37.8061473410311</c:v>
                </c:pt>
                <c:pt idx="6732">
                  <c:v>39.701720188213699</c:v>
                </c:pt>
                <c:pt idx="6733">
                  <c:v>37.8061473410311</c:v>
                </c:pt>
                <c:pt idx="6734">
                  <c:v>39.175172175107399</c:v>
                </c:pt>
                <c:pt idx="6735">
                  <c:v>40.4388874065625</c:v>
                </c:pt>
                <c:pt idx="6736">
                  <c:v>39.175172175107399</c:v>
                </c:pt>
                <c:pt idx="6737">
                  <c:v>40.4388874065625</c:v>
                </c:pt>
                <c:pt idx="6738">
                  <c:v>39.807029790834903</c:v>
                </c:pt>
                <c:pt idx="6739">
                  <c:v>43.282246677336403</c:v>
                </c:pt>
                <c:pt idx="6740">
                  <c:v>37.700837738409803</c:v>
                </c:pt>
                <c:pt idx="6741">
                  <c:v>36.226503301712199</c:v>
                </c:pt>
                <c:pt idx="6742">
                  <c:v>38.3326953541374</c:v>
                </c:pt>
                <c:pt idx="6743">
                  <c:v>36.121193699091002</c:v>
                </c:pt>
                <c:pt idx="6744">
                  <c:v>42.815630958404803</c:v>
                </c:pt>
                <c:pt idx="6745">
                  <c:v>41.177277732955702</c:v>
                </c:pt>
                <c:pt idx="6746">
                  <c:v>38.337465475510399</c:v>
                </c:pt>
                <c:pt idx="6747">
                  <c:v>39.320477410779901</c:v>
                </c:pt>
                <c:pt idx="6748">
                  <c:v>38.992806765690098</c:v>
                </c:pt>
                <c:pt idx="6749">
                  <c:v>39.538924507506501</c:v>
                </c:pt>
                <c:pt idx="6750">
                  <c:v>41.286501281318898</c:v>
                </c:pt>
                <c:pt idx="6751">
                  <c:v>39.866595152596297</c:v>
                </c:pt>
                <c:pt idx="6752">
                  <c:v>46.966125796209397</c:v>
                </c:pt>
                <c:pt idx="6753">
                  <c:v>43.143301603494599</c:v>
                </c:pt>
                <c:pt idx="6754">
                  <c:v>39.9758187009596</c:v>
                </c:pt>
                <c:pt idx="6755">
                  <c:v>39.211253862416697</c:v>
                </c:pt>
                <c:pt idx="6756">
                  <c:v>41.177277732955602</c:v>
                </c:pt>
                <c:pt idx="6757">
                  <c:v>39.211253862416697</c:v>
                </c:pt>
                <c:pt idx="6758">
                  <c:v>40.631159991139299</c:v>
                </c:pt>
                <c:pt idx="6759">
                  <c:v>41.941842571498597</c:v>
                </c:pt>
                <c:pt idx="6760">
                  <c:v>40.631159991139299</c:v>
                </c:pt>
                <c:pt idx="6761">
                  <c:v>41.941842571498597</c:v>
                </c:pt>
                <c:pt idx="6762">
                  <c:v>41.286501281318898</c:v>
                </c:pt>
                <c:pt idx="6763">
                  <c:v>44.890878377307097</c:v>
                </c:pt>
                <c:pt idx="6764">
                  <c:v>39.102030314053401</c:v>
                </c:pt>
                <c:pt idx="6765">
                  <c:v>37.572900636967503</c:v>
                </c:pt>
                <c:pt idx="6766">
                  <c:v>39.757371604233001</c:v>
                </c:pt>
                <c:pt idx="6767">
                  <c:v>37.4636770886042</c:v>
                </c:pt>
                <c:pt idx="6768">
                  <c:v>43.582764323840998</c:v>
                </c:pt>
                <c:pt idx="6769">
                  <c:v>41.915056505326703</c:v>
                </c:pt>
                <c:pt idx="6770">
                  <c:v>39.024362953235098</c:v>
                </c:pt>
                <c:pt idx="6771">
                  <c:v>40.024987644343703</c:v>
                </c:pt>
                <c:pt idx="6772">
                  <c:v>39.691446080640901</c:v>
                </c:pt>
                <c:pt idx="6773">
                  <c:v>40.247348686812302</c:v>
                </c:pt>
                <c:pt idx="6774">
                  <c:v>42.026237026560899</c:v>
                </c:pt>
                <c:pt idx="6775">
                  <c:v>40.580890250515203</c:v>
                </c:pt>
                <c:pt idx="6776">
                  <c:v>47.807624130743903</c:v>
                </c:pt>
                <c:pt idx="6777">
                  <c:v>43.9163058875438</c:v>
                </c:pt>
                <c:pt idx="6778">
                  <c:v>40.692070771749499</c:v>
                </c:pt>
                <c:pt idx="6779">
                  <c:v>39.9138071231094</c:v>
                </c:pt>
                <c:pt idx="6780">
                  <c:v>41.915056505326604</c:v>
                </c:pt>
                <c:pt idx="6781">
                  <c:v>39.9138071231094</c:v>
                </c:pt>
                <c:pt idx="6782">
                  <c:v>41.359153899155203</c:v>
                </c:pt>
                <c:pt idx="6783">
                  <c:v>42.693320153966603</c:v>
                </c:pt>
                <c:pt idx="6784">
                  <c:v>41.359153899155203</c:v>
                </c:pt>
                <c:pt idx="6785">
                  <c:v>42.693320153966603</c:v>
                </c:pt>
                <c:pt idx="6786">
                  <c:v>42.026237026560899</c:v>
                </c:pt>
                <c:pt idx="6787">
                  <c:v>45.695194227292397</c:v>
                </c:pt>
                <c:pt idx="6788">
                  <c:v>39.802626601875197</c:v>
                </c:pt>
                <c:pt idx="6789">
                  <c:v>38.246099304595099</c:v>
                </c:pt>
                <c:pt idx="6790">
                  <c:v>40.4697097292809</c:v>
                </c:pt>
                <c:pt idx="6791">
                  <c:v>38.134918783360803</c:v>
                </c:pt>
                <c:pt idx="6792">
                  <c:v>45.212922725392801</c:v>
                </c:pt>
                <c:pt idx="6793">
                  <c:v>43.482836396614999</c:v>
                </c:pt>
                <c:pt idx="6794">
                  <c:v>40.484020093400197</c:v>
                </c:pt>
                <c:pt idx="6795">
                  <c:v>41.522071890666801</c:v>
                </c:pt>
                <c:pt idx="6796">
                  <c:v>41.176054624911302</c:v>
                </c:pt>
                <c:pt idx="6797">
                  <c:v>41.752750067837198</c:v>
                </c:pt>
                <c:pt idx="6798">
                  <c:v>43.598175485200201</c:v>
                </c:pt>
                <c:pt idx="6799">
                  <c:v>42.098767333592797</c:v>
                </c:pt>
                <c:pt idx="6800">
                  <c:v>49.595808091629799</c:v>
                </c:pt>
                <c:pt idx="6801">
                  <c:v>45.5589399911483</c:v>
                </c:pt>
                <c:pt idx="6802">
                  <c:v>42.214106422177899</c:v>
                </c:pt>
                <c:pt idx="6803">
                  <c:v>41.406732802081599</c:v>
                </c:pt>
                <c:pt idx="6804">
                  <c:v>43.482836396614999</c:v>
                </c:pt>
                <c:pt idx="6805">
                  <c:v>41.406732802081599</c:v>
                </c:pt>
                <c:pt idx="6806">
                  <c:v>42.906140953688997</c:v>
                </c:pt>
                <c:pt idx="6807">
                  <c:v>44.290210016711299</c:v>
                </c:pt>
                <c:pt idx="6808">
                  <c:v>42.906140953688997</c:v>
                </c:pt>
                <c:pt idx="6809">
                  <c:v>44.290210016711299</c:v>
                </c:pt>
                <c:pt idx="6810">
                  <c:v>43.598175485200201</c:v>
                </c:pt>
                <c:pt idx="6811">
                  <c:v>47.404365408511303</c:v>
                </c:pt>
                <c:pt idx="6812">
                  <c:v>41.291393713496497</c:v>
                </c:pt>
                <c:pt idx="6813">
                  <c:v>39.676646473303897</c:v>
                </c:pt>
                <c:pt idx="6814">
                  <c:v>41.983428245007602</c:v>
                </c:pt>
                <c:pt idx="6815">
                  <c:v>39.561307384718702</c:v>
                </c:pt>
                <c:pt idx="6816">
                  <c:v>36.199105681518098</c:v>
                </c:pt>
                <c:pt idx="6817">
                  <c:v>34.813935821255903</c:v>
                </c:pt>
                <c:pt idx="6818">
                  <c:v>32.412974730134799</c:v>
                </c:pt>
                <c:pt idx="6819">
                  <c:v>33.2440766462921</c:v>
                </c:pt>
                <c:pt idx="6820">
                  <c:v>32.9670426742397</c:v>
                </c:pt>
                <c:pt idx="6821">
                  <c:v>33.428765960993701</c:v>
                </c:pt>
                <c:pt idx="6822">
                  <c:v>34.906280478606703</c:v>
                </c:pt>
                <c:pt idx="6823">
                  <c:v>33.705799933046201</c:v>
                </c:pt>
                <c:pt idx="6824">
                  <c:v>39.708202660848897</c:v>
                </c:pt>
                <c:pt idx="6825">
                  <c:v>36.476139653570499</c:v>
                </c:pt>
                <c:pt idx="6826">
                  <c:v>33.798144590397001</c:v>
                </c:pt>
                <c:pt idx="6827">
                  <c:v>33.1517319889413</c:v>
                </c:pt>
                <c:pt idx="6828">
                  <c:v>34.813935821255903</c:v>
                </c:pt>
                <c:pt idx="6829">
                  <c:v>33.1517319889413</c:v>
                </c:pt>
                <c:pt idx="6830">
                  <c:v>34.352212534501803</c:v>
                </c:pt>
                <c:pt idx="6831">
                  <c:v>35.460348422711597</c:v>
                </c:pt>
                <c:pt idx="6832">
                  <c:v>34.352212534501803</c:v>
                </c:pt>
                <c:pt idx="6833">
                  <c:v>35.460348422711597</c:v>
                </c:pt>
                <c:pt idx="6834">
                  <c:v>34.906280478606703</c:v>
                </c:pt>
                <c:pt idx="6835">
                  <c:v>37.953654171183501</c:v>
                </c:pt>
                <c:pt idx="6836">
                  <c:v>33.0593873315905</c:v>
                </c:pt>
                <c:pt idx="6837">
                  <c:v>31.766562128679102</c:v>
                </c:pt>
                <c:pt idx="6838">
                  <c:v>33.613455275695301</c:v>
                </c:pt>
                <c:pt idx="6839">
                  <c:v>31.674217471328301</c:v>
                </c:pt>
                <c:pt idx="6840">
                  <c:v>40.6580683681156</c:v>
                </c:pt>
                <c:pt idx="6841">
                  <c:v>39.102274935662301</c:v>
                </c:pt>
                <c:pt idx="6842">
                  <c:v>36.405566319409701</c:v>
                </c:pt>
                <c:pt idx="6843">
                  <c:v>37.3390423788817</c:v>
                </c:pt>
                <c:pt idx="6844">
                  <c:v>37.027883692391001</c:v>
                </c:pt>
                <c:pt idx="6845">
                  <c:v>37.546481503208803</c:v>
                </c:pt>
                <c:pt idx="6846">
                  <c:v>39.205994497825799</c:v>
                </c:pt>
                <c:pt idx="6847">
                  <c:v>37.857640189699502</c:v>
                </c:pt>
                <c:pt idx="6848">
                  <c:v>44.5994117303309</c:v>
                </c:pt>
                <c:pt idx="6849">
                  <c:v>40.9692270546063</c:v>
                </c:pt>
                <c:pt idx="6850">
                  <c:v>37.9613597518631</c:v>
                </c:pt>
                <c:pt idx="6851">
                  <c:v>37.235322816718202</c:v>
                </c:pt>
                <c:pt idx="6852">
                  <c:v>39.102274935662201</c:v>
                </c:pt>
                <c:pt idx="6853">
                  <c:v>37.235322816718202</c:v>
                </c:pt>
                <c:pt idx="6854">
                  <c:v>38.583677124844399</c:v>
                </c:pt>
                <c:pt idx="6855">
                  <c:v>39.828311870807198</c:v>
                </c:pt>
                <c:pt idx="6856">
                  <c:v>38.583677124844399</c:v>
                </c:pt>
                <c:pt idx="6857">
                  <c:v>39.828311870807198</c:v>
                </c:pt>
                <c:pt idx="6858">
                  <c:v>39.205994497825799</c:v>
                </c:pt>
                <c:pt idx="6859">
                  <c:v>42.628740049223303</c:v>
                </c:pt>
                <c:pt idx="6860">
                  <c:v>37.131603254554598</c:v>
                </c:pt>
                <c:pt idx="6861">
                  <c:v>35.679529384264796</c:v>
                </c:pt>
                <c:pt idx="6862">
                  <c:v>37.753920627535997</c:v>
                </c:pt>
                <c:pt idx="6863">
                  <c:v>35.575809822101199</c:v>
                </c:pt>
                <c:pt idx="6864">
                  <c:v>41.089580886173501</c:v>
                </c:pt>
                <c:pt idx="6865">
                  <c:v>39.517275495120998</c:v>
                </c:pt>
                <c:pt idx="6866">
                  <c:v>36.791946150629798</c:v>
                </c:pt>
                <c:pt idx="6867">
                  <c:v>37.735329385261402</c:v>
                </c:pt>
                <c:pt idx="6868">
                  <c:v>37.420868307050903</c:v>
                </c:pt>
                <c:pt idx="6869">
                  <c:v>37.944970104068403</c:v>
                </c:pt>
                <c:pt idx="6870">
                  <c:v>39.622095854524403</c:v>
                </c:pt>
                <c:pt idx="6871">
                  <c:v>38.259431182278902</c:v>
                </c:pt>
                <c:pt idx="6872">
                  <c:v>45.072754543506598</c:v>
                </c:pt>
                <c:pt idx="6873">
                  <c:v>41.404041964384</c:v>
                </c:pt>
                <c:pt idx="6874">
                  <c:v>38.3642515416824</c:v>
                </c:pt>
                <c:pt idx="6875">
                  <c:v>37.630509025857897</c:v>
                </c:pt>
                <c:pt idx="6876">
                  <c:v>39.517275495120899</c:v>
                </c:pt>
                <c:pt idx="6877">
                  <c:v>37.630509025857897</c:v>
                </c:pt>
                <c:pt idx="6878">
                  <c:v>38.993173698103398</c:v>
                </c:pt>
                <c:pt idx="6879">
                  <c:v>40.251018010945501</c:v>
                </c:pt>
                <c:pt idx="6880">
                  <c:v>38.993173698103398</c:v>
                </c:pt>
                <c:pt idx="6881">
                  <c:v>40.251018010945501</c:v>
                </c:pt>
                <c:pt idx="6882">
                  <c:v>39.622095854524403</c:v>
                </c:pt>
                <c:pt idx="6883">
                  <c:v>43.081167714840099</c:v>
                </c:pt>
                <c:pt idx="6884">
                  <c:v>37.5256886664544</c:v>
                </c:pt>
                <c:pt idx="6885">
                  <c:v>36.058203634805302</c:v>
                </c:pt>
                <c:pt idx="6886">
                  <c:v>38.154610822875398</c:v>
                </c:pt>
                <c:pt idx="6887">
                  <c:v>35.953383275401798</c:v>
                </c:pt>
                <c:pt idx="6888">
                  <c:v>38.164884930448203</c:v>
                </c:pt>
                <c:pt idx="6889">
                  <c:v>36.704493925456603</c:v>
                </c:pt>
                <c:pt idx="6890">
                  <c:v>34.173149516804401</c:v>
                </c:pt>
                <c:pt idx="6891">
                  <c:v>35.049384119799399</c:v>
                </c:pt>
                <c:pt idx="6892">
                  <c:v>34.757305918801002</c:v>
                </c:pt>
                <c:pt idx="6893">
                  <c:v>35.244102920464897</c:v>
                </c:pt>
                <c:pt idx="6894">
                  <c:v>36.801853325789303</c:v>
                </c:pt>
                <c:pt idx="6895">
                  <c:v>35.536181121463201</c:v>
                </c:pt>
                <c:pt idx="6896">
                  <c:v>41.864542143093701</c:v>
                </c:pt>
                <c:pt idx="6897">
                  <c:v>38.4569631314465</c:v>
                </c:pt>
                <c:pt idx="6898">
                  <c:v>35.633540521796</c:v>
                </c:pt>
                <c:pt idx="6899">
                  <c:v>34.9520247194666</c:v>
                </c:pt>
                <c:pt idx="6900">
                  <c:v>36.704493925456497</c:v>
                </c:pt>
                <c:pt idx="6901">
                  <c:v>34.9520247194666</c:v>
                </c:pt>
                <c:pt idx="6902">
                  <c:v>36.217696923792701</c:v>
                </c:pt>
                <c:pt idx="6903">
                  <c:v>37.386009727786004</c:v>
                </c:pt>
                <c:pt idx="6904">
                  <c:v>36.217696923792701</c:v>
                </c:pt>
                <c:pt idx="6905">
                  <c:v>37.386009727786004</c:v>
                </c:pt>
                <c:pt idx="6906">
                  <c:v>36.801853325789303</c:v>
                </c:pt>
                <c:pt idx="6907">
                  <c:v>40.014713536770898</c:v>
                </c:pt>
                <c:pt idx="6908">
                  <c:v>34.854665319133801</c:v>
                </c:pt>
                <c:pt idx="6909">
                  <c:v>33.491633714474901</c:v>
                </c:pt>
                <c:pt idx="6910">
                  <c:v>35.438821721130502</c:v>
                </c:pt>
                <c:pt idx="6911">
                  <c:v>33.394274314142201</c:v>
                </c:pt>
                <c:pt idx="6912">
                  <c:v>41.808768416269899</c:v>
                </c:pt>
                <c:pt idx="6913">
                  <c:v>40.208943094218803</c:v>
                </c:pt>
                <c:pt idx="6914">
                  <c:v>37.435912535996799</c:v>
                </c:pt>
                <c:pt idx="6915">
                  <c:v>38.3958077292274</c:v>
                </c:pt>
                <c:pt idx="6916">
                  <c:v>38.075842664817202</c:v>
                </c:pt>
                <c:pt idx="6917">
                  <c:v>38.6091177721676</c:v>
                </c:pt>
                <c:pt idx="6918">
                  <c:v>40.3155981156888</c:v>
                </c:pt>
                <c:pt idx="6919">
                  <c:v>38.929082836577798</c:v>
                </c:pt>
                <c:pt idx="6920">
                  <c:v>45.861659232132801</c:v>
                </c:pt>
                <c:pt idx="6921">
                  <c:v>42.128733480680097</c:v>
                </c:pt>
                <c:pt idx="6922">
                  <c:v>39.035737858047902</c:v>
                </c:pt>
                <c:pt idx="6923">
                  <c:v>38.289152707757403</c:v>
                </c:pt>
                <c:pt idx="6924">
                  <c:v>40.208943094218697</c:v>
                </c:pt>
                <c:pt idx="6925">
                  <c:v>38.289152707757403</c:v>
                </c:pt>
                <c:pt idx="6926">
                  <c:v>39.675667986868397</c:v>
                </c:pt>
                <c:pt idx="6927">
                  <c:v>40.955528244509303</c:v>
                </c:pt>
                <c:pt idx="6928">
                  <c:v>39.675667986868397</c:v>
                </c:pt>
                <c:pt idx="6929">
                  <c:v>40.955528244509303</c:v>
                </c:pt>
                <c:pt idx="6930">
                  <c:v>40.3155981156888</c:v>
                </c:pt>
                <c:pt idx="6931">
                  <c:v>43.835213824201297</c:v>
                </c:pt>
                <c:pt idx="6932">
                  <c:v>38.182497686287299</c:v>
                </c:pt>
                <c:pt idx="6933">
                  <c:v>36.6893273857062</c:v>
                </c:pt>
                <c:pt idx="6934">
                  <c:v>38.822427815107702</c:v>
                </c:pt>
                <c:pt idx="6935">
                  <c:v>36.582672364236103</c:v>
                </c:pt>
                <c:pt idx="6936">
                  <c:v>45.117031054713202</c:v>
                </c:pt>
                <c:pt idx="6937">
                  <c:v>43.390614050068599</c:v>
                </c:pt>
                <c:pt idx="6938">
                  <c:v>40.398157908684603</c:v>
                </c:pt>
                <c:pt idx="6939">
                  <c:v>41.4340081114714</c:v>
                </c:pt>
                <c:pt idx="6940">
                  <c:v>41.088724710542401</c:v>
                </c:pt>
                <c:pt idx="6941">
                  <c:v>41.664197045423997</c:v>
                </c:pt>
                <c:pt idx="6942">
                  <c:v>43.505708517044901</c:v>
                </c:pt>
                <c:pt idx="6943">
                  <c:v>42.009480446352903</c:v>
                </c:pt>
                <c:pt idx="6944">
                  <c:v>49.490620799813001</c:v>
                </c:pt>
                <c:pt idx="6945">
                  <c:v>45.462314455642201</c:v>
                </c:pt>
                <c:pt idx="6946">
                  <c:v>42.124574913329198</c:v>
                </c:pt>
                <c:pt idx="6947">
                  <c:v>41.318913644494998</c:v>
                </c:pt>
                <c:pt idx="6948">
                  <c:v>43.390614050068599</c:v>
                </c:pt>
                <c:pt idx="6949">
                  <c:v>41.318913644494998</c:v>
                </c:pt>
                <c:pt idx="6950">
                  <c:v>42.815141715187103</c:v>
                </c:pt>
                <c:pt idx="6951">
                  <c:v>44.196275318902799</c:v>
                </c:pt>
                <c:pt idx="6952">
                  <c:v>42.815141715187103</c:v>
                </c:pt>
                <c:pt idx="6953">
                  <c:v>44.196275318902799</c:v>
                </c:pt>
                <c:pt idx="6954">
                  <c:v>43.505708517044901</c:v>
                </c:pt>
                <c:pt idx="6955">
                  <c:v>47.303825927263098</c:v>
                </c:pt>
                <c:pt idx="6956">
                  <c:v>41.203819177518703</c:v>
                </c:pt>
                <c:pt idx="6957">
                  <c:v>39.592496639850403</c:v>
                </c:pt>
                <c:pt idx="6958">
                  <c:v>41.894385979376601</c:v>
                </c:pt>
                <c:pt idx="6959">
                  <c:v>39.4774021728741</c:v>
                </c:pt>
                <c:pt idx="6960">
                  <c:v>63.384394319161402</c:v>
                </c:pt>
                <c:pt idx="6961">
                  <c:v>60.958971067152703</c:v>
                </c:pt>
                <c:pt idx="6962">
                  <c:v>56.7549040970042</c:v>
                </c:pt>
                <c:pt idx="6963">
                  <c:v>58.2101580482095</c:v>
                </c:pt>
                <c:pt idx="6964">
                  <c:v>57.725073397807698</c:v>
                </c:pt>
                <c:pt idx="6965">
                  <c:v>58.533547815143997</c:v>
                </c:pt>
                <c:pt idx="6966">
                  <c:v>61.120665950620001</c:v>
                </c:pt>
                <c:pt idx="6967">
                  <c:v>59.0186324655457</c:v>
                </c:pt>
                <c:pt idx="6968">
                  <c:v>69.5287998909169</c:v>
                </c:pt>
                <c:pt idx="6969">
                  <c:v>63.869478969563197</c:v>
                </c:pt>
                <c:pt idx="6970">
                  <c:v>59.180327349012998</c:v>
                </c:pt>
                <c:pt idx="6971">
                  <c:v>58.048463164742202</c:v>
                </c:pt>
                <c:pt idx="6972">
                  <c:v>60.958971067152703</c:v>
                </c:pt>
                <c:pt idx="6973">
                  <c:v>58.048463164742202</c:v>
                </c:pt>
                <c:pt idx="6974">
                  <c:v>60.150496649816503</c:v>
                </c:pt>
                <c:pt idx="6975">
                  <c:v>62.090835251423499</c:v>
                </c:pt>
                <c:pt idx="6976">
                  <c:v>60.150496649816503</c:v>
                </c:pt>
                <c:pt idx="6977">
                  <c:v>62.090835251423499</c:v>
                </c:pt>
                <c:pt idx="6978">
                  <c:v>61.120665950620001</c:v>
                </c:pt>
                <c:pt idx="6979">
                  <c:v>66.456597105039194</c:v>
                </c:pt>
                <c:pt idx="6980">
                  <c:v>57.886768281275003</c:v>
                </c:pt>
                <c:pt idx="6981">
                  <c:v>55.623039912733503</c:v>
                </c:pt>
                <c:pt idx="6982">
                  <c:v>58.856937582078501</c:v>
                </c:pt>
                <c:pt idx="6983">
                  <c:v>55.461345029266298</c:v>
                </c:pt>
                <c:pt idx="6984">
                  <c:v>63.432340154501198</c:v>
                </c:pt>
                <c:pt idx="6985">
                  <c:v>61.005082240425899</c:v>
                </c:pt>
                <c:pt idx="6986">
                  <c:v>56.797835189362097</c:v>
                </c:pt>
                <c:pt idx="6987">
                  <c:v>58.254189937807197</c:v>
                </c:pt>
                <c:pt idx="6988">
                  <c:v>57.768738354992202</c:v>
                </c:pt>
                <c:pt idx="6989">
                  <c:v>58.577824326350601</c:v>
                </c:pt>
                <c:pt idx="6990">
                  <c:v>61.166899434697598</c:v>
                </c:pt>
                <c:pt idx="6991">
                  <c:v>59.063275909165696</c:v>
                </c:pt>
                <c:pt idx="6992">
                  <c:v>69.581393536825303</c:v>
                </c:pt>
                <c:pt idx="6993">
                  <c:v>63.9177917373163</c:v>
                </c:pt>
                <c:pt idx="6994">
                  <c:v>59.225093103437302</c:v>
                </c:pt>
                <c:pt idx="6995">
                  <c:v>58.092372743535499</c:v>
                </c:pt>
                <c:pt idx="6996">
                  <c:v>61.005082240425899</c:v>
                </c:pt>
                <c:pt idx="6997">
                  <c:v>58.092372743535499</c:v>
                </c:pt>
                <c:pt idx="6998">
                  <c:v>60.1959962690675</c:v>
                </c:pt>
                <c:pt idx="6999">
                  <c:v>62.137802600327703</c:v>
                </c:pt>
                <c:pt idx="7000">
                  <c:v>60.1959962690675</c:v>
                </c:pt>
                <c:pt idx="7001">
                  <c:v>62.137802600327703</c:v>
                </c:pt>
                <c:pt idx="7002">
                  <c:v>61.166899434697598</c:v>
                </c:pt>
                <c:pt idx="7003">
                  <c:v>66.506866845663197</c:v>
                </c:pt>
                <c:pt idx="7004">
                  <c:v>57.930555549263801</c:v>
                </c:pt>
                <c:pt idx="7005">
                  <c:v>55.665114829460201</c:v>
                </c:pt>
                <c:pt idx="7006">
                  <c:v>58.901458714893998</c:v>
                </c:pt>
                <c:pt idx="7007">
                  <c:v>55.503297635188503</c:v>
                </c:pt>
                <c:pt idx="7008">
                  <c:v>66.309090274886699</c:v>
                </c:pt>
                <c:pt idx="7009">
                  <c:v>63.771752636817098</c:v>
                </c:pt>
                <c:pt idx="7010">
                  <c:v>59.373700730829697</c:v>
                </c:pt>
                <c:pt idx="7011">
                  <c:v>60.896103313671503</c:v>
                </c:pt>
                <c:pt idx="7012">
                  <c:v>60.388635786057598</c:v>
                </c:pt>
                <c:pt idx="7013">
                  <c:v>61.234414998747503</c:v>
                </c:pt>
                <c:pt idx="7014">
                  <c:v>63.940908479355102</c:v>
                </c:pt>
                <c:pt idx="7015">
                  <c:v>61.741882526361401</c:v>
                </c:pt>
                <c:pt idx="7016">
                  <c:v>72.737012291329805</c:v>
                </c:pt>
                <c:pt idx="7017">
                  <c:v>66.816557802500697</c:v>
                </c:pt>
                <c:pt idx="7018">
                  <c:v>61.911038368899398</c:v>
                </c:pt>
                <c:pt idx="7019">
                  <c:v>60.726947471133499</c:v>
                </c:pt>
                <c:pt idx="7020">
                  <c:v>63.771752636817098</c:v>
                </c:pt>
                <c:pt idx="7021">
                  <c:v>60.726947471133499</c:v>
                </c:pt>
                <c:pt idx="7022">
                  <c:v>62.9259734241272</c:v>
                </c:pt>
                <c:pt idx="7023">
                  <c:v>64.955843534582897</c:v>
                </c:pt>
                <c:pt idx="7024">
                  <c:v>62.9259734241272</c:v>
                </c:pt>
                <c:pt idx="7025">
                  <c:v>64.955843534582897</c:v>
                </c:pt>
                <c:pt idx="7026">
                  <c:v>63.940908479355102</c:v>
                </c:pt>
                <c:pt idx="7027">
                  <c:v>69.523051283108302</c:v>
                </c:pt>
                <c:pt idx="7028">
                  <c:v>60.557791628595503</c:v>
                </c:pt>
                <c:pt idx="7029">
                  <c:v>58.189609833063898</c:v>
                </c:pt>
                <c:pt idx="7030">
                  <c:v>61.572726683823397</c:v>
                </c:pt>
                <c:pt idx="7031">
                  <c:v>58.020453990525901</c:v>
                </c:pt>
                <c:pt idx="7032">
                  <c:v>68.850219547894</c:v>
                </c:pt>
                <c:pt idx="7033">
                  <c:v>66.215644820296006</c:v>
                </c:pt>
                <c:pt idx="7034">
                  <c:v>61.649048625792801</c:v>
                </c:pt>
                <c:pt idx="7035">
                  <c:v>63.229793462351601</c:v>
                </c:pt>
                <c:pt idx="7036">
                  <c:v>62.702878516832001</c:v>
                </c:pt>
                <c:pt idx="7037">
                  <c:v>63.581070092697999</c:v>
                </c:pt>
                <c:pt idx="7038">
                  <c:v>66.391283135469195</c:v>
                </c:pt>
                <c:pt idx="7039">
                  <c:v>64.107985038217606</c:v>
                </c:pt>
                <c:pt idx="7040">
                  <c:v>75.524475524475505</c:v>
                </c:pt>
                <c:pt idx="7041">
                  <c:v>69.377134493413607</c:v>
                </c:pt>
                <c:pt idx="7042">
                  <c:v>64.283623353390794</c:v>
                </c:pt>
                <c:pt idx="7043">
                  <c:v>63.054155147178399</c:v>
                </c:pt>
                <c:pt idx="7044">
                  <c:v>66.215644820296006</c:v>
                </c:pt>
                <c:pt idx="7045">
                  <c:v>63.054155147178399</c:v>
                </c:pt>
                <c:pt idx="7046">
                  <c:v>65.337453244429994</c:v>
                </c:pt>
                <c:pt idx="7047">
                  <c:v>67.445113026508395</c:v>
                </c:pt>
                <c:pt idx="7048">
                  <c:v>65.337453244429994</c:v>
                </c:pt>
                <c:pt idx="7049">
                  <c:v>67.445113026508395</c:v>
                </c:pt>
                <c:pt idx="7050">
                  <c:v>66.391283135469195</c:v>
                </c:pt>
                <c:pt idx="7051">
                  <c:v>72.187347536184802</c:v>
                </c:pt>
                <c:pt idx="7052">
                  <c:v>62.878516832005197</c:v>
                </c:pt>
                <c:pt idx="7053">
                  <c:v>60.419580419580399</c:v>
                </c:pt>
                <c:pt idx="7054">
                  <c:v>63.932346723044397</c:v>
                </c:pt>
                <c:pt idx="7055">
                  <c:v>60.243942104407203</c:v>
                </c:pt>
                <c:pt idx="7056">
                  <c:v>65.781686086149406</c:v>
                </c:pt>
                <c:pt idx="7057">
                  <c:v>63.2645297308121</c:v>
                </c:pt>
                <c:pt idx="7058">
                  <c:v>58.901458714893998</c:v>
                </c:pt>
                <c:pt idx="7059">
                  <c:v>60.4117525280964</c:v>
                </c:pt>
                <c:pt idx="7060">
                  <c:v>59.908321257028902</c:v>
                </c:pt>
                <c:pt idx="7061">
                  <c:v>60.747373375474702</c:v>
                </c:pt>
                <c:pt idx="7062">
                  <c:v>63.432340154501198</c:v>
                </c:pt>
                <c:pt idx="7063">
                  <c:v>61.2508046465422</c:v>
                </c:pt>
                <c:pt idx="7064">
                  <c:v>72.158482186337295</c:v>
                </c:pt>
                <c:pt idx="7065">
                  <c:v>66.285117357216905</c:v>
                </c:pt>
                <c:pt idx="7066">
                  <c:v>61.418615070231297</c:v>
                </c:pt>
                <c:pt idx="7067">
                  <c:v>60.243942104407203</c:v>
                </c:pt>
                <c:pt idx="7068">
                  <c:v>63.264529730812001</c:v>
                </c:pt>
                <c:pt idx="7069">
                  <c:v>60.243942104407203</c:v>
                </c:pt>
                <c:pt idx="7070">
                  <c:v>62.425477612366301</c:v>
                </c:pt>
                <c:pt idx="7071">
                  <c:v>64.439202696636102</c:v>
                </c:pt>
                <c:pt idx="7072">
                  <c:v>62.425477612366301</c:v>
                </c:pt>
                <c:pt idx="7073">
                  <c:v>64.439202696636102</c:v>
                </c:pt>
                <c:pt idx="7074">
                  <c:v>63.432340154501198</c:v>
                </c:pt>
                <c:pt idx="7075">
                  <c:v>68.970084136243401</c:v>
                </c:pt>
                <c:pt idx="7076">
                  <c:v>60.076131680718099</c:v>
                </c:pt>
                <c:pt idx="7077">
                  <c:v>57.726785749069897</c:v>
                </c:pt>
                <c:pt idx="7078">
                  <c:v>61.082994222853003</c:v>
                </c:pt>
                <c:pt idx="7079">
                  <c:v>57.5589753253807</c:v>
                </c:pt>
                <c:pt idx="7080">
                  <c:v>58.206244102467501</c:v>
                </c:pt>
                <c:pt idx="7081">
                  <c:v>55.9789643536486</c:v>
                </c:pt>
                <c:pt idx="7082">
                  <c:v>52.118346122362396</c:v>
                </c:pt>
                <c:pt idx="7083">
                  <c:v>53.454713971653803</c:v>
                </c:pt>
                <c:pt idx="7084">
                  <c:v>53.009258021889998</c:v>
                </c:pt>
                <c:pt idx="7085">
                  <c:v>53.751684604829698</c:v>
                </c:pt>
                <c:pt idx="7086">
                  <c:v>56.127449670236501</c:v>
                </c:pt>
                <c:pt idx="7087">
                  <c:v>54.197140554593403</c:v>
                </c:pt>
                <c:pt idx="7088">
                  <c:v>63.848686132808702</c:v>
                </c:pt>
                <c:pt idx="7089">
                  <c:v>58.651700052231199</c:v>
                </c:pt>
                <c:pt idx="7090">
                  <c:v>54.345625871181397</c:v>
                </c:pt>
                <c:pt idx="7091">
                  <c:v>53.306228655065901</c:v>
                </c:pt>
                <c:pt idx="7092">
                  <c:v>55.9789643536486</c:v>
                </c:pt>
                <c:pt idx="7093">
                  <c:v>53.306228655065901</c:v>
                </c:pt>
                <c:pt idx="7094">
                  <c:v>55.2365377707089</c:v>
                </c:pt>
                <c:pt idx="7095">
                  <c:v>57.018361569763996</c:v>
                </c:pt>
                <c:pt idx="7096">
                  <c:v>55.2365377707089</c:v>
                </c:pt>
                <c:pt idx="7097">
                  <c:v>57.018361569763996</c:v>
                </c:pt>
                <c:pt idx="7098">
                  <c:v>56.127449670236501</c:v>
                </c:pt>
                <c:pt idx="7099">
                  <c:v>61.027465117638101</c:v>
                </c:pt>
                <c:pt idx="7100">
                  <c:v>53.1577433384779</c:v>
                </c:pt>
                <c:pt idx="7101">
                  <c:v>51.078948906247</c:v>
                </c:pt>
                <c:pt idx="7102">
                  <c:v>54.048655238005502</c:v>
                </c:pt>
                <c:pt idx="7103">
                  <c:v>50.930463589658999</c:v>
                </c:pt>
                <c:pt idx="7104">
                  <c:v>56.192519018197601</c:v>
                </c:pt>
                <c:pt idx="7105">
                  <c:v>54.042295076174703</c:v>
                </c:pt>
                <c:pt idx="7106">
                  <c:v>50.315240243335097</c:v>
                </c:pt>
                <c:pt idx="7107">
                  <c:v>51.6053746085488</c:v>
                </c:pt>
                <c:pt idx="7108">
                  <c:v>51.175329820144199</c:v>
                </c:pt>
                <c:pt idx="7109">
                  <c:v>51.892071134151898</c:v>
                </c:pt>
                <c:pt idx="7110">
                  <c:v>54.185643338976199</c:v>
                </c:pt>
                <c:pt idx="7111">
                  <c:v>52.322115922556399</c:v>
                </c:pt>
                <c:pt idx="7112">
                  <c:v>61.639753004655503</c:v>
                </c:pt>
                <c:pt idx="7113">
                  <c:v>56.622563806602102</c:v>
                </c:pt>
                <c:pt idx="7114">
                  <c:v>52.465464185357902</c:v>
                </c:pt>
                <c:pt idx="7115">
                  <c:v>51.462026345747297</c:v>
                </c:pt>
                <c:pt idx="7116">
                  <c:v>54.042295076174703</c:v>
                </c:pt>
                <c:pt idx="7117">
                  <c:v>51.462026345747297</c:v>
                </c:pt>
                <c:pt idx="7118">
                  <c:v>53.325553762167097</c:v>
                </c:pt>
                <c:pt idx="7119">
                  <c:v>55.045732915785401</c:v>
                </c:pt>
                <c:pt idx="7120">
                  <c:v>53.325553762167097</c:v>
                </c:pt>
                <c:pt idx="7121">
                  <c:v>55.045732915785401</c:v>
                </c:pt>
                <c:pt idx="7122">
                  <c:v>54.185643338976199</c:v>
                </c:pt>
                <c:pt idx="7123">
                  <c:v>58.916136011426502</c:v>
                </c:pt>
                <c:pt idx="7124">
                  <c:v>51.318678082945702</c:v>
                </c:pt>
                <c:pt idx="7125">
                  <c:v>49.3118024037244</c:v>
                </c:pt>
                <c:pt idx="7126">
                  <c:v>52.178767659754897</c:v>
                </c:pt>
                <c:pt idx="7127">
                  <c:v>49.168454140922897</c:v>
                </c:pt>
                <c:pt idx="7128">
                  <c:v>49.815722918009598</c:v>
                </c:pt>
                <c:pt idx="7129">
                  <c:v>47.909509030840901</c:v>
                </c:pt>
                <c:pt idx="7130">
                  <c:v>44.605404959748398</c:v>
                </c:pt>
                <c:pt idx="7131">
                  <c:v>45.749133292049699</c:v>
                </c:pt>
                <c:pt idx="7132">
                  <c:v>45.367890514615901</c:v>
                </c:pt>
                <c:pt idx="7133">
                  <c:v>46.003295143672197</c:v>
                </c:pt>
                <c:pt idx="7134">
                  <c:v>48.036589956652101</c:v>
                </c:pt>
                <c:pt idx="7135">
                  <c:v>46.384537921105903</c:v>
                </c:pt>
                <c:pt idx="7136">
                  <c:v>54.6447980988371</c:v>
                </c:pt>
                <c:pt idx="7137">
                  <c:v>50.196965695443403</c:v>
                </c:pt>
                <c:pt idx="7138">
                  <c:v>46.511618846917202</c:v>
                </c:pt>
                <c:pt idx="7139">
                  <c:v>45.6220523662384</c:v>
                </c:pt>
                <c:pt idx="7140">
                  <c:v>47.909509030840901</c:v>
                </c:pt>
                <c:pt idx="7141">
                  <c:v>45.6220523662384</c:v>
                </c:pt>
                <c:pt idx="7142">
                  <c:v>47.274104401784697</c:v>
                </c:pt>
                <c:pt idx="7143">
                  <c:v>48.799075511519597</c:v>
                </c:pt>
                <c:pt idx="7144">
                  <c:v>47.274104401784697</c:v>
                </c:pt>
                <c:pt idx="7145">
                  <c:v>48.799075511519597</c:v>
                </c:pt>
                <c:pt idx="7146">
                  <c:v>48.036589956652101</c:v>
                </c:pt>
                <c:pt idx="7147">
                  <c:v>52.230260508423399</c:v>
                </c:pt>
                <c:pt idx="7148">
                  <c:v>45.4949714404272</c:v>
                </c:pt>
                <c:pt idx="7149">
                  <c:v>43.715838479069703</c:v>
                </c:pt>
                <c:pt idx="7150">
                  <c:v>46.257456995294703</c:v>
                </c:pt>
                <c:pt idx="7151">
                  <c:v>43.588757553258397</c:v>
                </c:pt>
                <c:pt idx="7152">
                  <c:v>50.486964612766201</c:v>
                </c:pt>
                <c:pt idx="7153">
                  <c:v>48.555065456665503</c:v>
                </c:pt>
                <c:pt idx="7154">
                  <c:v>45.206440252757503</c:v>
                </c:pt>
                <c:pt idx="7155">
                  <c:v>46.365579746418</c:v>
                </c:pt>
                <c:pt idx="7156">
                  <c:v>45.979199915197803</c:v>
                </c:pt>
                <c:pt idx="7157">
                  <c:v>46.623166300564797</c:v>
                </c:pt>
                <c:pt idx="7158">
                  <c:v>48.683858733738901</c:v>
                </c:pt>
                <c:pt idx="7159">
                  <c:v>47.009546131784901</c:v>
                </c:pt>
                <c:pt idx="7160">
                  <c:v>55.381109141554802</c:v>
                </c:pt>
                <c:pt idx="7161">
                  <c:v>50.873344443986397</c:v>
                </c:pt>
                <c:pt idx="7162">
                  <c:v>47.1383394088583</c:v>
                </c:pt>
                <c:pt idx="7163">
                  <c:v>46.236786469344601</c:v>
                </c:pt>
                <c:pt idx="7164">
                  <c:v>48.555065456665503</c:v>
                </c:pt>
                <c:pt idx="7165">
                  <c:v>46.236786469344601</c:v>
                </c:pt>
                <c:pt idx="7166">
                  <c:v>47.911099071298601</c:v>
                </c:pt>
                <c:pt idx="7167">
                  <c:v>49.456618396179202</c:v>
                </c:pt>
                <c:pt idx="7168">
                  <c:v>47.911099071298601</c:v>
                </c:pt>
                <c:pt idx="7169">
                  <c:v>49.456618396179202</c:v>
                </c:pt>
                <c:pt idx="7170">
                  <c:v>48.683858733738901</c:v>
                </c:pt>
                <c:pt idx="7171">
                  <c:v>52.934036877160501</c:v>
                </c:pt>
                <c:pt idx="7172">
                  <c:v>46.107993192271202</c:v>
                </c:pt>
                <c:pt idx="7173">
                  <c:v>44.304887313243903</c:v>
                </c:pt>
                <c:pt idx="7174">
                  <c:v>46.880752854711503</c:v>
                </c:pt>
                <c:pt idx="7175">
                  <c:v>44.176094036170497</c:v>
                </c:pt>
                <c:pt idx="7176">
                  <c:v>44.3498976892771</c:v>
                </c:pt>
                <c:pt idx="7177">
                  <c:v>42.652835277697598</c:v>
                </c:pt>
                <c:pt idx="7178">
                  <c:v>39.711260430959904</c:v>
                </c:pt>
                <c:pt idx="7179">
                  <c:v>40.729497877907598</c:v>
                </c:pt>
                <c:pt idx="7180">
                  <c:v>40.390085395591697</c:v>
                </c:pt>
                <c:pt idx="7181">
                  <c:v>40.955772866118103</c:v>
                </c:pt>
                <c:pt idx="7182">
                  <c:v>42.7659727718029</c:v>
                </c:pt>
                <c:pt idx="7183">
                  <c:v>41.295185348434003</c:v>
                </c:pt>
                <c:pt idx="7184">
                  <c:v>48.649122465278502</c:v>
                </c:pt>
                <c:pt idx="7185">
                  <c:v>44.689310171593</c:v>
                </c:pt>
                <c:pt idx="7186">
                  <c:v>41.408322842539299</c:v>
                </c:pt>
                <c:pt idx="7187">
                  <c:v>40.616360383802203</c:v>
                </c:pt>
                <c:pt idx="7188">
                  <c:v>42.652835277697598</c:v>
                </c:pt>
                <c:pt idx="7189">
                  <c:v>40.616360383802203</c:v>
                </c:pt>
                <c:pt idx="7190">
                  <c:v>42.0871478071711</c:v>
                </c:pt>
                <c:pt idx="7191">
                  <c:v>43.444797736434701</c:v>
                </c:pt>
                <c:pt idx="7192">
                  <c:v>42.0871478071711</c:v>
                </c:pt>
                <c:pt idx="7193">
                  <c:v>43.444797736434701</c:v>
                </c:pt>
                <c:pt idx="7194">
                  <c:v>42.7659727718029</c:v>
                </c:pt>
                <c:pt idx="7195">
                  <c:v>46.499510077277797</c:v>
                </c:pt>
                <c:pt idx="7196">
                  <c:v>40.5032228896969</c:v>
                </c:pt>
                <c:pt idx="7197">
                  <c:v>38.9192979722228</c:v>
                </c:pt>
                <c:pt idx="7198">
                  <c:v>41.182047854328701</c:v>
                </c:pt>
                <c:pt idx="7199">
                  <c:v>38.806160478117498</c:v>
                </c:pt>
                <c:pt idx="7200">
                  <c:v>42.671793452385501</c:v>
                </c:pt>
                <c:pt idx="7201">
                  <c:v>41.038944213136098</c:v>
                </c:pt>
                <c:pt idx="7202">
                  <c:v>38.2086721984371</c:v>
                </c:pt>
                <c:pt idx="7203">
                  <c:v>39.188381741986703</c:v>
                </c:pt>
                <c:pt idx="7204">
                  <c:v>38.8618118941368</c:v>
                </c:pt>
                <c:pt idx="7205">
                  <c:v>39.406094973886603</c:v>
                </c:pt>
                <c:pt idx="7206">
                  <c:v>41.147800829086101</c:v>
                </c:pt>
                <c:pt idx="7207">
                  <c:v>39.732664821736499</c:v>
                </c:pt>
                <c:pt idx="7208">
                  <c:v>46.808344858484098</c:v>
                </c:pt>
                <c:pt idx="7209">
                  <c:v>42.998363300235397</c:v>
                </c:pt>
                <c:pt idx="7210">
                  <c:v>39.841521437686502</c:v>
                </c:pt>
                <c:pt idx="7211">
                  <c:v>39.079525126036799</c:v>
                </c:pt>
                <c:pt idx="7212">
                  <c:v>41.038944213136098</c:v>
                </c:pt>
                <c:pt idx="7213">
                  <c:v>39.079525126036799</c:v>
                </c:pt>
                <c:pt idx="7214">
                  <c:v>40.494661133386302</c:v>
                </c:pt>
                <c:pt idx="7215">
                  <c:v>41.800940524785801</c:v>
                </c:pt>
                <c:pt idx="7216">
                  <c:v>40.494661133386302</c:v>
                </c:pt>
                <c:pt idx="7217">
                  <c:v>41.800940524785801</c:v>
                </c:pt>
                <c:pt idx="7218">
                  <c:v>41.147800829086101</c:v>
                </c:pt>
                <c:pt idx="7219">
                  <c:v>44.740069155434803</c:v>
                </c:pt>
                <c:pt idx="7220">
                  <c:v>38.970668510086803</c:v>
                </c:pt>
                <c:pt idx="7221">
                  <c:v>37.446675886787297</c:v>
                </c:pt>
                <c:pt idx="7222">
                  <c:v>39.623808205786602</c:v>
                </c:pt>
                <c:pt idx="7223">
                  <c:v>37.337819270837301</c:v>
                </c:pt>
                <c:pt idx="7224">
                  <c:v>42.623847617045797</c:v>
                </c:pt>
                <c:pt idx="7225">
                  <c:v>40.992833039862902</c:v>
                </c:pt>
                <c:pt idx="7226">
                  <c:v>38.165741106079302</c:v>
                </c:pt>
                <c:pt idx="7227">
                  <c:v>39.144349852388999</c:v>
                </c:pt>
                <c:pt idx="7228">
                  <c:v>38.818146936952402</c:v>
                </c:pt>
                <c:pt idx="7229">
                  <c:v>39.361818462679999</c:v>
                </c:pt>
                <c:pt idx="7230">
                  <c:v>41.101567345008398</c:v>
                </c:pt>
                <c:pt idx="7231">
                  <c:v>39.688021378116602</c:v>
                </c:pt>
                <c:pt idx="7232">
                  <c:v>46.755751212575703</c:v>
                </c:pt>
                <c:pt idx="7233">
                  <c:v>42.950050532482301</c:v>
                </c:pt>
                <c:pt idx="7234">
                  <c:v>39.796755683262099</c:v>
                </c:pt>
                <c:pt idx="7235">
                  <c:v>39.035615547243403</c:v>
                </c:pt>
                <c:pt idx="7236">
                  <c:v>40.992833039862902</c:v>
                </c:pt>
                <c:pt idx="7237">
                  <c:v>39.035615547243403</c:v>
                </c:pt>
                <c:pt idx="7238">
                  <c:v>40.449161514135298</c:v>
                </c:pt>
                <c:pt idx="7239">
                  <c:v>41.753973175881598</c:v>
                </c:pt>
                <c:pt idx="7240">
                  <c:v>40.449161514135298</c:v>
                </c:pt>
                <c:pt idx="7241">
                  <c:v>41.753973175881598</c:v>
                </c:pt>
                <c:pt idx="7242">
                  <c:v>41.101567345008398</c:v>
                </c:pt>
                <c:pt idx="7243">
                  <c:v>44.6897994148107</c:v>
                </c:pt>
                <c:pt idx="7244">
                  <c:v>38.926881242097899</c:v>
                </c:pt>
                <c:pt idx="7245">
                  <c:v>37.404600970060599</c:v>
                </c:pt>
                <c:pt idx="7246">
                  <c:v>39.579287072971098</c:v>
                </c:pt>
                <c:pt idx="7247">
                  <c:v>37.295866664915103</c:v>
                </c:pt>
                <c:pt idx="7248">
                  <c:v>38.596397448506004</c:v>
                </c:pt>
                <c:pt idx="7249">
                  <c:v>37.119494484915201</c:v>
                </c:pt>
                <c:pt idx="7250">
                  <c:v>34.559529348024498</c:v>
                </c:pt>
                <c:pt idx="7251">
                  <c:v>35.445671126179001</c:v>
                </c:pt>
                <c:pt idx="7252">
                  <c:v>35.150290533460797</c:v>
                </c:pt>
                <c:pt idx="7253">
                  <c:v>35.642591521324398</c:v>
                </c:pt>
                <c:pt idx="7254">
                  <c:v>37.2179546824879</c:v>
                </c:pt>
                <c:pt idx="7255">
                  <c:v>35.937972114042601</c:v>
                </c:pt>
                <c:pt idx="7256">
                  <c:v>42.337884956269399</c:v>
                </c:pt>
                <c:pt idx="7257">
                  <c:v>38.8917780412242</c:v>
                </c:pt>
                <c:pt idx="7258">
                  <c:v>36.0364323116153</c:v>
                </c:pt>
                <c:pt idx="7259">
                  <c:v>35.347210928606302</c:v>
                </c:pt>
                <c:pt idx="7260">
                  <c:v>37.119494484915201</c:v>
                </c:pt>
                <c:pt idx="7261">
                  <c:v>35.347210928606302</c:v>
                </c:pt>
                <c:pt idx="7262">
                  <c:v>36.6271934970516</c:v>
                </c:pt>
                <c:pt idx="7263">
                  <c:v>37.808715867924299</c:v>
                </c:pt>
                <c:pt idx="7264">
                  <c:v>36.6271934970516</c:v>
                </c:pt>
                <c:pt idx="7265">
                  <c:v>37.808715867924299</c:v>
                </c:pt>
                <c:pt idx="7266">
                  <c:v>37.2179546824879</c:v>
                </c:pt>
                <c:pt idx="7267">
                  <c:v>40.467141202387701</c:v>
                </c:pt>
                <c:pt idx="7268">
                  <c:v>35.248750731033603</c:v>
                </c:pt>
                <c:pt idx="7269">
                  <c:v>33.870307965015499</c:v>
                </c:pt>
                <c:pt idx="7270">
                  <c:v>35.839511916469903</c:v>
                </c:pt>
                <c:pt idx="7271">
                  <c:v>33.7718477674428</c:v>
                </c:pt>
                <c:pt idx="7272">
                  <c:v>37.877209918409598</c:v>
                </c:pt>
                <c:pt idx="7273">
                  <c:v>36.427826885817403</c:v>
                </c:pt>
                <c:pt idx="7274">
                  <c:v>33.915562962657603</c:v>
                </c:pt>
                <c:pt idx="7275">
                  <c:v>34.785192782212903</c:v>
                </c:pt>
                <c:pt idx="7276">
                  <c:v>34.495316175694498</c:v>
                </c:pt>
                <c:pt idx="7277">
                  <c:v>34.978443853225201</c:v>
                </c:pt>
                <c:pt idx="7278">
                  <c:v>36.524452421323602</c:v>
                </c:pt>
                <c:pt idx="7279">
                  <c:v>35.268320459743698</c:v>
                </c:pt>
                <c:pt idx="7280">
                  <c:v>41.548980267643202</c:v>
                </c:pt>
                <c:pt idx="7281">
                  <c:v>38.167086524928102</c:v>
                </c:pt>
                <c:pt idx="7282">
                  <c:v>35.364945995249798</c:v>
                </c:pt>
                <c:pt idx="7283">
                  <c:v>34.688567246706803</c:v>
                </c:pt>
                <c:pt idx="7284">
                  <c:v>36.427826885817403</c:v>
                </c:pt>
                <c:pt idx="7285">
                  <c:v>34.688567246706803</c:v>
                </c:pt>
                <c:pt idx="7286">
                  <c:v>35.9446992082867</c:v>
                </c:pt>
                <c:pt idx="7287">
                  <c:v>37.104205634360497</c:v>
                </c:pt>
                <c:pt idx="7288">
                  <c:v>35.9446992082867</c:v>
                </c:pt>
                <c:pt idx="7289">
                  <c:v>37.104205634360497</c:v>
                </c:pt>
                <c:pt idx="7290">
                  <c:v>36.524452421323602</c:v>
                </c:pt>
                <c:pt idx="7291">
                  <c:v>39.713095093026404</c:v>
                </c:pt>
                <c:pt idx="7292">
                  <c:v>34.591941711200597</c:v>
                </c:pt>
                <c:pt idx="7293">
                  <c:v>33.239184214114601</c:v>
                </c:pt>
                <c:pt idx="7294">
                  <c:v>35.171694924237499</c:v>
                </c:pt>
                <c:pt idx="7295">
                  <c:v>33.142558678608403</c:v>
                </c:pt>
                <c:pt idx="7296">
                  <c:v>21.248883913909498</c:v>
                </c:pt>
                <c:pt idx="7297">
                  <c:v>20.435788866183401</c:v>
                </c:pt>
                <c:pt idx="7298">
                  <c:v>19.0264241167914</c:v>
                </c:pt>
                <c:pt idx="7299">
                  <c:v>19.514281145427098</c:v>
                </c:pt>
                <c:pt idx="7300">
                  <c:v>19.351662135881899</c:v>
                </c:pt>
                <c:pt idx="7301">
                  <c:v>19.6226938184573</c:v>
                </c:pt>
                <c:pt idx="7302">
                  <c:v>20.489995202698498</c:v>
                </c:pt>
                <c:pt idx="7303">
                  <c:v>19.7853128280025</c:v>
                </c:pt>
                <c:pt idx="7304">
                  <c:v>23.308724701482401</c:v>
                </c:pt>
                <c:pt idx="7305">
                  <c:v>21.411502923454702</c:v>
                </c:pt>
                <c:pt idx="7306">
                  <c:v>19.839519164517601</c:v>
                </c:pt>
                <c:pt idx="7307">
                  <c:v>19.460074808912001</c:v>
                </c:pt>
                <c:pt idx="7308">
                  <c:v>20.435788866183401</c:v>
                </c:pt>
                <c:pt idx="7309">
                  <c:v>19.460074808912001</c:v>
                </c:pt>
                <c:pt idx="7310">
                  <c:v>20.164757183608</c:v>
                </c:pt>
                <c:pt idx="7311">
                  <c:v>20.815233221788901</c:v>
                </c:pt>
                <c:pt idx="7312">
                  <c:v>20.164757183608</c:v>
                </c:pt>
                <c:pt idx="7313">
                  <c:v>20.815233221788901</c:v>
                </c:pt>
                <c:pt idx="7314">
                  <c:v>20.489995202698498</c:v>
                </c:pt>
                <c:pt idx="7315">
                  <c:v>22.278804307695999</c:v>
                </c:pt>
                <c:pt idx="7316">
                  <c:v>19.405868472397</c:v>
                </c:pt>
                <c:pt idx="7317">
                  <c:v>18.6469797611859</c:v>
                </c:pt>
                <c:pt idx="7318">
                  <c:v>19.731106491487399</c:v>
                </c:pt>
                <c:pt idx="7319">
                  <c:v>18.592773424670799</c:v>
                </c:pt>
                <c:pt idx="7320">
                  <c:v>21.4202458809572</c:v>
                </c:pt>
                <c:pt idx="7321">
                  <c:v>20.600593615104199</c:v>
                </c:pt>
                <c:pt idx="7322">
                  <c:v>19.1798630209591</c:v>
                </c:pt>
                <c:pt idx="7323">
                  <c:v>19.671654380470901</c:v>
                </c:pt>
                <c:pt idx="7324">
                  <c:v>19.507723927300301</c:v>
                </c:pt>
                <c:pt idx="7325">
                  <c:v>19.7809413492513</c:v>
                </c:pt>
                <c:pt idx="7326">
                  <c:v>20.6552370994944</c:v>
                </c:pt>
                <c:pt idx="7327">
                  <c:v>19.944871802421801</c:v>
                </c:pt>
                <c:pt idx="7328">
                  <c:v>23.4966982877846</c:v>
                </c:pt>
                <c:pt idx="7329">
                  <c:v>21.584176334127701</c:v>
                </c:pt>
                <c:pt idx="7330">
                  <c:v>19.999515286811999</c:v>
                </c:pt>
                <c:pt idx="7331">
                  <c:v>19.6170108960807</c:v>
                </c:pt>
                <c:pt idx="7332">
                  <c:v>20.600593615104199</c:v>
                </c:pt>
                <c:pt idx="7333">
                  <c:v>19.6170108960807</c:v>
                </c:pt>
                <c:pt idx="7334">
                  <c:v>20.327376193153199</c:v>
                </c:pt>
                <c:pt idx="7335">
                  <c:v>20.9830980058356</c:v>
                </c:pt>
                <c:pt idx="7336">
                  <c:v>20.327376193153199</c:v>
                </c:pt>
                <c:pt idx="7337">
                  <c:v>20.9830980058356</c:v>
                </c:pt>
                <c:pt idx="7338">
                  <c:v>20.6552370994944</c:v>
                </c:pt>
                <c:pt idx="7339">
                  <c:v>22.4584720843709</c:v>
                </c:pt>
                <c:pt idx="7340">
                  <c:v>19.562367411690499</c:v>
                </c:pt>
                <c:pt idx="7341">
                  <c:v>18.797358630227698</c:v>
                </c:pt>
                <c:pt idx="7342">
                  <c:v>19.8902283180316</c:v>
                </c:pt>
                <c:pt idx="7343">
                  <c:v>18.742715145837501</c:v>
                </c:pt>
                <c:pt idx="7344">
                  <c:v>21.625880241414301</c:v>
                </c:pt>
                <c:pt idx="7345">
                  <c:v>20.7983593138092</c:v>
                </c:pt>
                <c:pt idx="7346">
                  <c:v>19.3639897059603</c:v>
                </c:pt>
                <c:pt idx="7347">
                  <c:v>19.860502262523401</c:v>
                </c:pt>
                <c:pt idx="7348">
                  <c:v>19.694998077002399</c:v>
                </c:pt>
                <c:pt idx="7349">
                  <c:v>19.9708383862041</c:v>
                </c:pt>
                <c:pt idx="7350">
                  <c:v>20.853527375649598</c:v>
                </c:pt>
                <c:pt idx="7351">
                  <c:v>20.136342571725098</c:v>
                </c:pt>
                <c:pt idx="7352">
                  <c:v>23.722266591347399</c:v>
                </c:pt>
                <c:pt idx="7353">
                  <c:v>21.791384426935402</c:v>
                </c:pt>
                <c:pt idx="7354">
                  <c:v>20.1915106335654</c:v>
                </c:pt>
                <c:pt idx="7355">
                  <c:v>19.805334200682999</c:v>
                </c:pt>
                <c:pt idx="7356">
                  <c:v>20.7983593138092</c:v>
                </c:pt>
                <c:pt idx="7357">
                  <c:v>19.805334200682999</c:v>
                </c:pt>
                <c:pt idx="7358">
                  <c:v>20.522519004607499</c:v>
                </c:pt>
                <c:pt idx="7359">
                  <c:v>21.184535746691601</c:v>
                </c:pt>
                <c:pt idx="7360">
                  <c:v>20.522519004607499</c:v>
                </c:pt>
                <c:pt idx="7361">
                  <c:v>21.184535746691601</c:v>
                </c:pt>
                <c:pt idx="7362">
                  <c:v>20.853527375649598</c:v>
                </c:pt>
                <c:pt idx="7363">
                  <c:v>22.674073416380899</c:v>
                </c:pt>
                <c:pt idx="7364">
                  <c:v>19.750166138842701</c:v>
                </c:pt>
                <c:pt idx="7365">
                  <c:v>18.977813273077899</c:v>
                </c:pt>
                <c:pt idx="7366">
                  <c:v>20.0811745098848</c:v>
                </c:pt>
                <c:pt idx="7367">
                  <c:v>18.922645211237601</c:v>
                </c:pt>
                <c:pt idx="7368">
                  <c:v>20.7347980127665</c:v>
                </c:pt>
                <c:pt idx="7369">
                  <c:v>19.941374619420898</c:v>
                </c:pt>
                <c:pt idx="7370">
                  <c:v>18.566107404288399</c:v>
                </c:pt>
                <c:pt idx="7371">
                  <c:v>19.0421614402958</c:v>
                </c:pt>
                <c:pt idx="7372">
                  <c:v>18.883476761626699</c:v>
                </c:pt>
                <c:pt idx="7373">
                  <c:v>19.1479512260752</c:v>
                </c:pt>
                <c:pt idx="7374">
                  <c:v>19.994269512310598</c:v>
                </c:pt>
                <c:pt idx="7375">
                  <c:v>19.306635904744301</c:v>
                </c:pt>
                <c:pt idx="7376">
                  <c:v>22.744803942575501</c:v>
                </c:pt>
                <c:pt idx="7377">
                  <c:v>20.8934826914357</c:v>
                </c:pt>
                <c:pt idx="7378">
                  <c:v>19.3595307976341</c:v>
                </c:pt>
                <c:pt idx="7379">
                  <c:v>18.9892665474061</c:v>
                </c:pt>
                <c:pt idx="7380">
                  <c:v>19.941374619420898</c:v>
                </c:pt>
                <c:pt idx="7381">
                  <c:v>18.9892665474061</c:v>
                </c:pt>
                <c:pt idx="7382">
                  <c:v>19.676900154972301</c:v>
                </c:pt>
                <c:pt idx="7383">
                  <c:v>20.311638869648799</c:v>
                </c:pt>
                <c:pt idx="7384">
                  <c:v>19.676900154972301</c:v>
                </c:pt>
                <c:pt idx="7385">
                  <c:v>20.311638869648799</c:v>
                </c:pt>
                <c:pt idx="7386">
                  <c:v>19.994269512310598</c:v>
                </c:pt>
                <c:pt idx="7387">
                  <c:v>21.739800977670999</c:v>
                </c:pt>
                <c:pt idx="7388">
                  <c:v>18.9363716545164</c:v>
                </c:pt>
                <c:pt idx="7389">
                  <c:v>18.195843154060402</c:v>
                </c:pt>
                <c:pt idx="7390">
                  <c:v>19.253741011854601</c:v>
                </c:pt>
                <c:pt idx="7391">
                  <c:v>18.142948261170702</c:v>
                </c:pt>
                <c:pt idx="7392">
                  <c:v>22.139966142557299</c:v>
                </c:pt>
                <c:pt idx="7393">
                  <c:v>21.2927735605717</c:v>
                </c:pt>
                <c:pt idx="7394">
                  <c:v>19.824306418463301</c:v>
                </c:pt>
                <c:pt idx="7395">
                  <c:v>20.332621967654699</c:v>
                </c:pt>
                <c:pt idx="7396">
                  <c:v>20.163183451257598</c:v>
                </c:pt>
                <c:pt idx="7397">
                  <c:v>20.445580978586101</c:v>
                </c:pt>
                <c:pt idx="7398">
                  <c:v>21.349253066037399</c:v>
                </c:pt>
                <c:pt idx="7399">
                  <c:v>20.615019494983201</c:v>
                </c:pt>
                <c:pt idx="7400">
                  <c:v>24.286187350254199</c:v>
                </c:pt>
                <c:pt idx="7401">
                  <c:v>22.309404658954399</c:v>
                </c:pt>
                <c:pt idx="7402">
                  <c:v>20.6714990004489</c:v>
                </c:pt>
                <c:pt idx="7403">
                  <c:v>20.276142462189</c:v>
                </c:pt>
                <c:pt idx="7404">
                  <c:v>21.2927735605717</c:v>
                </c:pt>
                <c:pt idx="7405">
                  <c:v>20.276142462189</c:v>
                </c:pt>
                <c:pt idx="7406">
                  <c:v>21.010376033243201</c:v>
                </c:pt>
                <c:pt idx="7407">
                  <c:v>21.688130098831699</c:v>
                </c:pt>
                <c:pt idx="7408">
                  <c:v>21.010376033243201</c:v>
                </c:pt>
                <c:pt idx="7409">
                  <c:v>21.688130098831699</c:v>
                </c:pt>
                <c:pt idx="7410">
                  <c:v>21.349253066037399</c:v>
                </c:pt>
                <c:pt idx="7411">
                  <c:v>23.2130767464058</c:v>
                </c:pt>
                <c:pt idx="7412">
                  <c:v>20.219662956723301</c:v>
                </c:pt>
                <c:pt idx="7413">
                  <c:v>19.428949880203401</c:v>
                </c:pt>
                <c:pt idx="7414">
                  <c:v>20.558539989517499</c:v>
                </c:pt>
                <c:pt idx="7415">
                  <c:v>19.372470374737699</c:v>
                </c:pt>
                <c:pt idx="7416">
                  <c:v>23.373772305300498</c:v>
                </c:pt>
                <c:pt idx="7417">
                  <c:v>22.4793677528017</c:v>
                </c:pt>
                <c:pt idx="7418">
                  <c:v>20.929066528470599</c:v>
                </c:pt>
                <c:pt idx="7419">
                  <c:v>21.465709259969799</c:v>
                </c:pt>
                <c:pt idx="7420">
                  <c:v>21.286828349470099</c:v>
                </c:pt>
                <c:pt idx="7421">
                  <c:v>21.584963200303001</c:v>
                </c:pt>
                <c:pt idx="7422">
                  <c:v>22.538994722968301</c:v>
                </c:pt>
                <c:pt idx="7423">
                  <c:v>21.763844110802701</c:v>
                </c:pt>
                <c:pt idx="7424">
                  <c:v>25.639597171630601</c:v>
                </c:pt>
                <c:pt idx="7425">
                  <c:v>23.552653215800198</c:v>
                </c:pt>
                <c:pt idx="7426">
                  <c:v>21.823471080969298</c:v>
                </c:pt>
                <c:pt idx="7427">
                  <c:v>21.406082289803201</c:v>
                </c:pt>
                <c:pt idx="7428">
                  <c:v>22.4793677528017</c:v>
                </c:pt>
                <c:pt idx="7429">
                  <c:v>21.406082289803201</c:v>
                </c:pt>
                <c:pt idx="7430">
                  <c:v>22.181232901968801</c:v>
                </c:pt>
                <c:pt idx="7431">
                  <c:v>22.8967565439678</c:v>
                </c:pt>
                <c:pt idx="7432">
                  <c:v>22.181232901968801</c:v>
                </c:pt>
                <c:pt idx="7433">
                  <c:v>22.8967565439678</c:v>
                </c:pt>
                <c:pt idx="7434">
                  <c:v>22.538994722968301</c:v>
                </c:pt>
                <c:pt idx="7435">
                  <c:v>24.506684738465498</c:v>
                </c:pt>
                <c:pt idx="7436">
                  <c:v>21.3464553196366</c:v>
                </c:pt>
                <c:pt idx="7437">
                  <c:v>20.511677737304499</c:v>
                </c:pt>
                <c:pt idx="7438">
                  <c:v>21.7042171406361</c:v>
                </c:pt>
                <c:pt idx="7439">
                  <c:v>20.452050767137901</c:v>
                </c:pt>
                <c:pt idx="7440">
                  <c:v>23.716496239395799</c:v>
                </c:pt>
                <c:pt idx="7441">
                  <c:v>22.808977250643402</c:v>
                </c:pt>
                <c:pt idx="7442">
                  <c:v>21.2359443368059</c:v>
                </c:pt>
                <c:pt idx="7443">
                  <c:v>21.780455730057302</c:v>
                </c:pt>
                <c:pt idx="7444">
                  <c:v>21.5989519323069</c:v>
                </c:pt>
                <c:pt idx="7445">
                  <c:v>21.901458261891001</c:v>
                </c:pt>
                <c:pt idx="7446">
                  <c:v>22.8694785165602</c:v>
                </c:pt>
                <c:pt idx="7447">
                  <c:v>22.082962059641499</c:v>
                </c:pt>
                <c:pt idx="7448">
                  <c:v>26.015544344235199</c:v>
                </c:pt>
                <c:pt idx="7449">
                  <c:v>23.8980000371462</c:v>
                </c:pt>
                <c:pt idx="7450">
                  <c:v>22.143463325558301</c:v>
                </c:pt>
                <c:pt idx="7451">
                  <c:v>21.7199544641405</c:v>
                </c:pt>
                <c:pt idx="7452">
                  <c:v>22.808977250643402</c:v>
                </c:pt>
                <c:pt idx="7453">
                  <c:v>21.7199544641405</c:v>
                </c:pt>
                <c:pt idx="7454">
                  <c:v>22.506470921059201</c:v>
                </c:pt>
                <c:pt idx="7455">
                  <c:v>23.232486112061199</c:v>
                </c:pt>
                <c:pt idx="7456">
                  <c:v>22.506470921059201</c:v>
                </c:pt>
                <c:pt idx="7457">
                  <c:v>23.232486112061199</c:v>
                </c:pt>
                <c:pt idx="7458">
                  <c:v>22.8694785165602</c:v>
                </c:pt>
                <c:pt idx="7459">
                  <c:v>24.866020291815499</c:v>
                </c:pt>
                <c:pt idx="7460">
                  <c:v>21.659453198223702</c:v>
                </c:pt>
                <c:pt idx="7461">
                  <c:v>20.812435475388099</c:v>
                </c:pt>
                <c:pt idx="7462">
                  <c:v>22.022460793724601</c:v>
                </c:pt>
                <c:pt idx="7463">
                  <c:v>20.751934209471301</c:v>
                </c:pt>
                <c:pt idx="7464">
                  <c:v>29.508530725606601</c:v>
                </c:pt>
                <c:pt idx="7465">
                  <c:v>28.3793777641676</c:v>
                </c:pt>
                <c:pt idx="7466">
                  <c:v>26.4221792976732</c:v>
                </c:pt>
                <c:pt idx="7467">
                  <c:v>27.099671074536701</c:v>
                </c:pt>
                <c:pt idx="7468">
                  <c:v>26.873840482248902</c:v>
                </c:pt>
                <c:pt idx="7469">
                  <c:v>27.2502248027285</c:v>
                </c:pt>
                <c:pt idx="7470">
                  <c:v>28.454654628263501</c:v>
                </c:pt>
                <c:pt idx="7471">
                  <c:v>27.476055395016299</c:v>
                </c:pt>
                <c:pt idx="7472">
                  <c:v>32.3690515612521</c:v>
                </c:pt>
                <c:pt idx="7473">
                  <c:v>29.7343613178944</c:v>
                </c:pt>
                <c:pt idx="7474">
                  <c:v>27.5513322591123</c:v>
                </c:pt>
                <c:pt idx="7475">
                  <c:v>27.0243942104407</c:v>
                </c:pt>
                <c:pt idx="7476">
                  <c:v>28.3793777641676</c:v>
                </c:pt>
                <c:pt idx="7477">
                  <c:v>27.0243942104407</c:v>
                </c:pt>
                <c:pt idx="7478">
                  <c:v>28.002993443687899</c:v>
                </c:pt>
                <c:pt idx="7479">
                  <c:v>28.9063158128391</c:v>
                </c:pt>
                <c:pt idx="7480">
                  <c:v>28.002993443687899</c:v>
                </c:pt>
                <c:pt idx="7481">
                  <c:v>28.9063158128391</c:v>
                </c:pt>
                <c:pt idx="7482">
                  <c:v>28.454654628263501</c:v>
                </c:pt>
                <c:pt idx="7483">
                  <c:v>30.938791143429299</c:v>
                </c:pt>
                <c:pt idx="7484">
                  <c:v>26.949117346344799</c:v>
                </c:pt>
                <c:pt idx="7485">
                  <c:v>25.8952412490017</c:v>
                </c:pt>
                <c:pt idx="7486">
                  <c:v>27.400778530920402</c:v>
                </c:pt>
                <c:pt idx="7487">
                  <c:v>25.819964384905798</c:v>
                </c:pt>
                <c:pt idx="7488">
                  <c:v>30.605247314711601</c:v>
                </c:pt>
                <c:pt idx="7489">
                  <c:v>29.434128157260901</c:v>
                </c:pt>
                <c:pt idx="7490">
                  <c:v>27.404188284346301</c:v>
                </c:pt>
                <c:pt idx="7491">
                  <c:v>28.106859778816801</c:v>
                </c:pt>
                <c:pt idx="7492">
                  <c:v>27.8726359473266</c:v>
                </c:pt>
                <c:pt idx="7493">
                  <c:v>28.2630089998102</c:v>
                </c:pt>
                <c:pt idx="7494">
                  <c:v>29.5122027677576</c:v>
                </c:pt>
                <c:pt idx="7495">
                  <c:v>28.497232831300298</c:v>
                </c:pt>
                <c:pt idx="7496">
                  <c:v>33.5720825135867</c:v>
                </c:pt>
                <c:pt idx="7497">
                  <c:v>30.839471146201699</c:v>
                </c:pt>
                <c:pt idx="7498">
                  <c:v>28.575307441797001</c:v>
                </c:pt>
                <c:pt idx="7499">
                  <c:v>28.028785168320098</c:v>
                </c:pt>
                <c:pt idx="7500">
                  <c:v>29.434128157260901</c:v>
                </c:pt>
                <c:pt idx="7501">
                  <c:v>28.028785168320098</c:v>
                </c:pt>
                <c:pt idx="7502">
                  <c:v>29.043755104777301</c:v>
                </c:pt>
                <c:pt idx="7503">
                  <c:v>29.980650430737899</c:v>
                </c:pt>
                <c:pt idx="7504">
                  <c:v>29.043755104777301</c:v>
                </c:pt>
                <c:pt idx="7505">
                  <c:v>29.980650430737899</c:v>
                </c:pt>
                <c:pt idx="7506">
                  <c:v>29.5122027677576</c:v>
                </c:pt>
                <c:pt idx="7507">
                  <c:v>32.088664914149099</c:v>
                </c:pt>
                <c:pt idx="7508">
                  <c:v>27.950710557823299</c:v>
                </c:pt>
                <c:pt idx="7509">
                  <c:v>26.857666010869401</c:v>
                </c:pt>
                <c:pt idx="7510">
                  <c:v>28.419158220803599</c:v>
                </c:pt>
                <c:pt idx="7511">
                  <c:v>26.779591400372599</c:v>
                </c:pt>
                <c:pt idx="7512">
                  <c:v>31.153605609264101</c:v>
                </c:pt>
                <c:pt idx="7513">
                  <c:v>29.961503353807601</c:v>
                </c:pt>
                <c:pt idx="7514">
                  <c:v>27.895192777682901</c:v>
                </c:pt>
                <c:pt idx="7515">
                  <c:v>28.6104541309568</c:v>
                </c:pt>
                <c:pt idx="7516">
                  <c:v>28.372033679865499</c:v>
                </c:pt>
                <c:pt idx="7517">
                  <c:v>28.769401098351</c:v>
                </c:pt>
                <c:pt idx="7518">
                  <c:v>30.040976837504701</c:v>
                </c:pt>
                <c:pt idx="7519">
                  <c:v>29.007821549442301</c:v>
                </c:pt>
                <c:pt idx="7520">
                  <c:v>34.173597989754001</c:v>
                </c:pt>
                <c:pt idx="7521">
                  <c:v>31.392026060355398</c:v>
                </c:pt>
                <c:pt idx="7522">
                  <c:v>29.087295033139402</c:v>
                </c:pt>
                <c:pt idx="7523">
                  <c:v>28.5309806472597</c:v>
                </c:pt>
                <c:pt idx="7524">
                  <c:v>29.961503353807601</c:v>
                </c:pt>
                <c:pt idx="7525">
                  <c:v>28.5309806472597</c:v>
                </c:pt>
                <c:pt idx="7526">
                  <c:v>29.564135935322</c:v>
                </c:pt>
                <c:pt idx="7527">
                  <c:v>30.517817739687299</c:v>
                </c:pt>
                <c:pt idx="7528">
                  <c:v>29.564135935322</c:v>
                </c:pt>
                <c:pt idx="7529">
                  <c:v>30.517817739687299</c:v>
                </c:pt>
                <c:pt idx="7530">
                  <c:v>30.040976837504701</c:v>
                </c:pt>
                <c:pt idx="7531">
                  <c:v>32.663601799509003</c:v>
                </c:pt>
                <c:pt idx="7532">
                  <c:v>28.451507163562599</c:v>
                </c:pt>
                <c:pt idx="7533">
                  <c:v>27.338878391803199</c:v>
                </c:pt>
                <c:pt idx="7534">
                  <c:v>28.928348065745201</c:v>
                </c:pt>
                <c:pt idx="7535">
                  <c:v>27.259404908106099</c:v>
                </c:pt>
                <c:pt idx="7536">
                  <c:v>32.318866985188201</c:v>
                </c:pt>
                <c:pt idx="7537">
                  <c:v>31.082175646469199</c:v>
                </c:pt>
                <c:pt idx="7538">
                  <c:v>28.938577326023101</c:v>
                </c:pt>
                <c:pt idx="7539">
                  <c:v>29.6805921292544</c:v>
                </c:pt>
                <c:pt idx="7540">
                  <c:v>29.4332538615106</c:v>
                </c:pt>
                <c:pt idx="7541">
                  <c:v>29.845484307750301</c:v>
                </c:pt>
                <c:pt idx="7542">
                  <c:v>31.164621735717201</c:v>
                </c:pt>
                <c:pt idx="7543">
                  <c:v>30.0928225754941</c:v>
                </c:pt>
                <c:pt idx="7544">
                  <c:v>35.451818376609502</c:v>
                </c:pt>
                <c:pt idx="7545">
                  <c:v>32.566205252931901</c:v>
                </c:pt>
                <c:pt idx="7546">
                  <c:v>30.175268664741999</c:v>
                </c:pt>
                <c:pt idx="7547">
                  <c:v>29.598146040006501</c:v>
                </c:pt>
                <c:pt idx="7548">
                  <c:v>31.082175646469199</c:v>
                </c:pt>
                <c:pt idx="7549">
                  <c:v>29.598146040006501</c:v>
                </c:pt>
                <c:pt idx="7550">
                  <c:v>30.669945200229598</c:v>
                </c:pt>
                <c:pt idx="7551">
                  <c:v>31.659298271204701</c:v>
                </c:pt>
                <c:pt idx="7552">
                  <c:v>30.669945200229598</c:v>
                </c:pt>
                <c:pt idx="7553">
                  <c:v>31.659298271204701</c:v>
                </c:pt>
                <c:pt idx="7554">
                  <c:v>31.164621735717201</c:v>
                </c:pt>
                <c:pt idx="7555">
                  <c:v>33.885342680898802</c:v>
                </c:pt>
                <c:pt idx="7556">
                  <c:v>29.515699950758599</c:v>
                </c:pt>
                <c:pt idx="7557">
                  <c:v>28.361454701287599</c:v>
                </c:pt>
                <c:pt idx="7558">
                  <c:v>30.010376486246098</c:v>
                </c:pt>
                <c:pt idx="7559">
                  <c:v>28.2790086120396</c:v>
                </c:pt>
                <c:pt idx="7560">
                  <c:v>25.875657024196201</c:v>
                </c:pt>
                <c:pt idx="7561">
                  <c:v>24.885517087045901</c:v>
                </c:pt>
                <c:pt idx="7562">
                  <c:v>23.169274529318599</c:v>
                </c:pt>
                <c:pt idx="7563">
                  <c:v>23.763358491608798</c:v>
                </c:pt>
                <c:pt idx="7564">
                  <c:v>23.5653305041787</c:v>
                </c:pt>
                <c:pt idx="7565">
                  <c:v>23.895377149895499</c:v>
                </c:pt>
                <c:pt idx="7566">
                  <c:v>24.9515264161892</c:v>
                </c:pt>
                <c:pt idx="7567">
                  <c:v>24.0934051373256</c:v>
                </c:pt>
                <c:pt idx="7568">
                  <c:v>28.3840115316438</c:v>
                </c:pt>
                <c:pt idx="7569">
                  <c:v>26.073685011626299</c:v>
                </c:pt>
                <c:pt idx="7570">
                  <c:v>24.159414466468899</c:v>
                </c:pt>
                <c:pt idx="7571">
                  <c:v>23.6973491624654</c:v>
                </c:pt>
                <c:pt idx="7572">
                  <c:v>24.885517087045901</c:v>
                </c:pt>
                <c:pt idx="7573">
                  <c:v>23.6973491624654</c:v>
                </c:pt>
                <c:pt idx="7574">
                  <c:v>24.555470441329099</c:v>
                </c:pt>
                <c:pt idx="7575">
                  <c:v>25.3475823910494</c:v>
                </c:pt>
                <c:pt idx="7576">
                  <c:v>24.555470441329099</c:v>
                </c:pt>
                <c:pt idx="7577">
                  <c:v>25.3475823910494</c:v>
                </c:pt>
                <c:pt idx="7578">
                  <c:v>24.9515264161892</c:v>
                </c:pt>
                <c:pt idx="7579">
                  <c:v>27.129834277920001</c:v>
                </c:pt>
                <c:pt idx="7580">
                  <c:v>23.631339833322102</c:v>
                </c:pt>
                <c:pt idx="7581">
                  <c:v>22.707209225315101</c:v>
                </c:pt>
                <c:pt idx="7582">
                  <c:v>24.027395808182199</c:v>
                </c:pt>
                <c:pt idx="7583">
                  <c:v>22.641199896171699</c:v>
                </c:pt>
                <c:pt idx="7584">
                  <c:v>29.062989611282699</c:v>
                </c:pt>
                <c:pt idx="7585">
                  <c:v>27.950885416973399</c:v>
                </c:pt>
                <c:pt idx="7586">
                  <c:v>26.023238146837301</c:v>
                </c:pt>
                <c:pt idx="7587">
                  <c:v>26.690500663422899</c:v>
                </c:pt>
                <c:pt idx="7588">
                  <c:v>26.468079824560999</c:v>
                </c:pt>
                <c:pt idx="7589">
                  <c:v>26.8387812226641</c:v>
                </c:pt>
                <c:pt idx="7590">
                  <c:v>28.025025696594</c:v>
                </c:pt>
                <c:pt idx="7591">
                  <c:v>27.061202061526</c:v>
                </c:pt>
                <c:pt idx="7592">
                  <c:v>31.880320236866201</c:v>
                </c:pt>
                <c:pt idx="7593">
                  <c:v>29.2854104501445</c:v>
                </c:pt>
                <c:pt idx="7594">
                  <c:v>27.1353423411466</c:v>
                </c:pt>
                <c:pt idx="7595">
                  <c:v>26.616360383802199</c:v>
                </c:pt>
                <c:pt idx="7596">
                  <c:v>27.950885416973399</c:v>
                </c:pt>
                <c:pt idx="7597">
                  <c:v>26.616360383802199</c:v>
                </c:pt>
                <c:pt idx="7598">
                  <c:v>27.580184018870298</c:v>
                </c:pt>
                <c:pt idx="7599">
                  <c:v>28.469867374317701</c:v>
                </c:pt>
                <c:pt idx="7600">
                  <c:v>27.580184018870298</c:v>
                </c:pt>
                <c:pt idx="7601">
                  <c:v>28.469867374317701</c:v>
                </c:pt>
                <c:pt idx="7602">
                  <c:v>28.025025696594</c:v>
                </c:pt>
                <c:pt idx="7603">
                  <c:v>30.4716549240744</c:v>
                </c:pt>
                <c:pt idx="7604">
                  <c:v>26.542220104181599</c:v>
                </c:pt>
                <c:pt idx="7605">
                  <c:v>25.504256189492999</c:v>
                </c:pt>
                <c:pt idx="7606">
                  <c:v>26.9870617819053</c:v>
                </c:pt>
                <c:pt idx="7607">
                  <c:v>25.430115909872299</c:v>
                </c:pt>
                <c:pt idx="7608">
                  <c:v>29.371441151968401</c:v>
                </c:pt>
                <c:pt idx="7609">
                  <c:v>28.2475339650309</c:v>
                </c:pt>
                <c:pt idx="7610">
                  <c:v>26.299428174339099</c:v>
                </c:pt>
                <c:pt idx="7611">
                  <c:v>26.973772486501598</c:v>
                </c:pt>
                <c:pt idx="7612">
                  <c:v>26.7489910491141</c:v>
                </c:pt>
                <c:pt idx="7613">
                  <c:v>27.1236267780933</c:v>
                </c:pt>
                <c:pt idx="7614">
                  <c:v>28.322461110826701</c:v>
                </c:pt>
                <c:pt idx="7615">
                  <c:v>27.348408215480799</c:v>
                </c:pt>
                <c:pt idx="7616">
                  <c:v>32.218672692210298</c:v>
                </c:pt>
                <c:pt idx="7617">
                  <c:v>29.596222589356</c:v>
                </c:pt>
                <c:pt idx="7618">
                  <c:v>27.423335361276699</c:v>
                </c:pt>
                <c:pt idx="7619">
                  <c:v>26.898845340705801</c:v>
                </c:pt>
                <c:pt idx="7620">
                  <c:v>28.2475339650309</c:v>
                </c:pt>
                <c:pt idx="7621">
                  <c:v>26.898845340705801</c:v>
                </c:pt>
                <c:pt idx="7622">
                  <c:v>27.8728982360517</c:v>
                </c:pt>
                <c:pt idx="7623">
                  <c:v>28.772023985601798</c:v>
                </c:pt>
                <c:pt idx="7624">
                  <c:v>27.8728982360517</c:v>
                </c:pt>
                <c:pt idx="7625">
                  <c:v>28.772023985601798</c:v>
                </c:pt>
                <c:pt idx="7626">
                  <c:v>28.322461110826701</c:v>
                </c:pt>
                <c:pt idx="7627">
                  <c:v>30.795056922089401</c:v>
                </c:pt>
                <c:pt idx="7628">
                  <c:v>26.82391819491</c:v>
                </c:pt>
                <c:pt idx="7629">
                  <c:v>25.774938153768201</c:v>
                </c:pt>
                <c:pt idx="7630">
                  <c:v>27.273481069685001</c:v>
                </c:pt>
                <c:pt idx="7631">
                  <c:v>25.7000110079724</c:v>
                </c:pt>
                <c:pt idx="7632">
                  <c:v>27.280825153986999</c:v>
                </c:pt>
                <c:pt idx="7633">
                  <c:v>26.236916028196699</c:v>
                </c:pt>
                <c:pt idx="7634">
                  <c:v>24.427473543493502</c:v>
                </c:pt>
                <c:pt idx="7635">
                  <c:v>25.053819018967701</c:v>
                </c:pt>
                <c:pt idx="7636">
                  <c:v>24.845037193809599</c:v>
                </c:pt>
                <c:pt idx="7637">
                  <c:v>25.193006902406399</c:v>
                </c:pt>
                <c:pt idx="7638">
                  <c:v>26.3065099699161</c:v>
                </c:pt>
                <c:pt idx="7639">
                  <c:v>25.401788727564501</c:v>
                </c:pt>
                <c:pt idx="7640">
                  <c:v>29.925394939322501</c:v>
                </c:pt>
                <c:pt idx="7641">
                  <c:v>27.489606979145101</c:v>
                </c:pt>
                <c:pt idx="7642">
                  <c:v>25.471382669283798</c:v>
                </c:pt>
                <c:pt idx="7643">
                  <c:v>24.984225077248301</c:v>
                </c:pt>
                <c:pt idx="7644">
                  <c:v>26.236916028196699</c:v>
                </c:pt>
                <c:pt idx="7645">
                  <c:v>24.984225077248301</c:v>
                </c:pt>
                <c:pt idx="7646">
                  <c:v>25.888946319599899</c:v>
                </c:pt>
                <c:pt idx="7647">
                  <c:v>26.7240736202322</c:v>
                </c:pt>
                <c:pt idx="7648">
                  <c:v>25.888946319599899</c:v>
                </c:pt>
                <c:pt idx="7649">
                  <c:v>26.7240736202322</c:v>
                </c:pt>
                <c:pt idx="7650">
                  <c:v>26.3065099699161</c:v>
                </c:pt>
                <c:pt idx="7651">
                  <c:v>28.603110046654798</c:v>
                </c:pt>
                <c:pt idx="7652">
                  <c:v>24.914631135529</c:v>
                </c:pt>
                <c:pt idx="7653">
                  <c:v>23.940315951458</c:v>
                </c:pt>
                <c:pt idx="7654">
                  <c:v>25.3321947858451</c:v>
                </c:pt>
                <c:pt idx="7655">
                  <c:v>23.870722009738699</c:v>
                </c:pt>
                <c:pt idx="7656">
                  <c:v>29.885527053111399</c:v>
                </c:pt>
                <c:pt idx="7657">
                  <c:v>28.7419482117934</c:v>
                </c:pt>
                <c:pt idx="7658">
                  <c:v>26.7597448868421</c:v>
                </c:pt>
                <c:pt idx="7659">
                  <c:v>27.4458921916329</c:v>
                </c:pt>
                <c:pt idx="7660">
                  <c:v>27.217176423369299</c:v>
                </c:pt>
                <c:pt idx="7661">
                  <c:v>27.5983693704754</c:v>
                </c:pt>
                <c:pt idx="7662">
                  <c:v>28.818186801214601</c:v>
                </c:pt>
                <c:pt idx="7663">
                  <c:v>27.827085138739001</c:v>
                </c:pt>
                <c:pt idx="7664">
                  <c:v>32.782593451117101</c:v>
                </c:pt>
                <c:pt idx="7665">
                  <c:v>30.114242821375001</c:v>
                </c:pt>
                <c:pt idx="7666">
                  <c:v>27.903323728160199</c:v>
                </c:pt>
                <c:pt idx="7667">
                  <c:v>27.369653602211699</c:v>
                </c:pt>
                <c:pt idx="7668">
                  <c:v>28.7419482117934</c:v>
                </c:pt>
                <c:pt idx="7669">
                  <c:v>27.369653602211699</c:v>
                </c:pt>
                <c:pt idx="7670">
                  <c:v>28.360755264687398</c:v>
                </c:pt>
                <c:pt idx="7671">
                  <c:v>29.2756183377418</c:v>
                </c:pt>
                <c:pt idx="7672">
                  <c:v>28.360755264687398</c:v>
                </c:pt>
                <c:pt idx="7673">
                  <c:v>29.2756183377418</c:v>
                </c:pt>
                <c:pt idx="7674">
                  <c:v>28.818186801214601</c:v>
                </c:pt>
                <c:pt idx="7675">
                  <c:v>31.334060252114298</c:v>
                </c:pt>
                <c:pt idx="7676">
                  <c:v>27.293415012790501</c:v>
                </c:pt>
                <c:pt idx="7677">
                  <c:v>26.226074760893699</c:v>
                </c:pt>
                <c:pt idx="7678">
                  <c:v>27.750846549317799</c:v>
                </c:pt>
                <c:pt idx="7679">
                  <c:v>26.149836171472501</c:v>
                </c:pt>
                <c:pt idx="7680">
                  <c:v>32.250322198369098</c:v>
                </c:pt>
                <c:pt idx="7681">
                  <c:v>31.016253746900901</c:v>
                </c:pt>
                <c:pt idx="7682">
                  <c:v>28.877201764355998</c:v>
                </c:pt>
                <c:pt idx="7683">
                  <c:v>29.6176428352369</c:v>
                </c:pt>
                <c:pt idx="7684">
                  <c:v>29.370829144943301</c:v>
                </c:pt>
                <c:pt idx="7685">
                  <c:v>29.782185295432701</c:v>
                </c:pt>
                <c:pt idx="7686">
                  <c:v>31.098524976998799</c:v>
                </c:pt>
                <c:pt idx="7687">
                  <c:v>30.0289989857263</c:v>
                </c:pt>
                <c:pt idx="7688">
                  <c:v>35.376628942088601</c:v>
                </c:pt>
                <c:pt idx="7689">
                  <c:v>32.497135888662697</c:v>
                </c:pt>
                <c:pt idx="7690">
                  <c:v>30.111270215824199</c:v>
                </c:pt>
                <c:pt idx="7691">
                  <c:v>29.535371605139002</c:v>
                </c:pt>
                <c:pt idx="7692">
                  <c:v>31.016253746900901</c:v>
                </c:pt>
                <c:pt idx="7693">
                  <c:v>29.535371605139002</c:v>
                </c:pt>
                <c:pt idx="7694">
                  <c:v>30.604897596411501</c:v>
                </c:pt>
                <c:pt idx="7695">
                  <c:v>31.592152357586102</c:v>
                </c:pt>
                <c:pt idx="7696">
                  <c:v>30.604897596411501</c:v>
                </c:pt>
                <c:pt idx="7697">
                  <c:v>31.592152357586102</c:v>
                </c:pt>
                <c:pt idx="7698">
                  <c:v>31.098524976998799</c:v>
                </c:pt>
                <c:pt idx="7699">
                  <c:v>33.813475570228803</c:v>
                </c:pt>
                <c:pt idx="7700">
                  <c:v>29.453100375041199</c:v>
                </c:pt>
                <c:pt idx="7701">
                  <c:v>28.301303153670801</c:v>
                </c:pt>
                <c:pt idx="7702">
                  <c:v>29.946727755628402</c:v>
                </c:pt>
                <c:pt idx="7703">
                  <c:v>28.219031923572999</c:v>
                </c:pt>
                <c:pt idx="7704">
                  <c:v>45.308104087400601</c:v>
                </c:pt>
                <c:pt idx="7705">
                  <c:v>43.574375614668398</c:v>
                </c:pt>
                <c:pt idx="7706">
                  <c:v>40.569246261932697</c:v>
                </c:pt>
                <c:pt idx="7707">
                  <c:v>41.609483345572002</c:v>
                </c:pt>
                <c:pt idx="7708">
                  <c:v>41.262737651025503</c:v>
                </c:pt>
                <c:pt idx="7709">
                  <c:v>41.840647141936302</c:v>
                </c:pt>
                <c:pt idx="7710">
                  <c:v>43.689957512850597</c:v>
                </c:pt>
                <c:pt idx="7711">
                  <c:v>42.187392836482701</c:v>
                </c:pt>
                <c:pt idx="7712">
                  <c:v>49.700216218322097</c:v>
                </c:pt>
                <c:pt idx="7713">
                  <c:v>45.654849781947</c:v>
                </c:pt>
                <c:pt idx="7714">
                  <c:v>42.302974734664801</c:v>
                </c:pt>
                <c:pt idx="7715">
                  <c:v>41.493901447389803</c:v>
                </c:pt>
                <c:pt idx="7716">
                  <c:v>43.574375614668398</c:v>
                </c:pt>
                <c:pt idx="7717">
                  <c:v>41.493901447389803</c:v>
                </c:pt>
                <c:pt idx="7718">
                  <c:v>42.996466123757699</c:v>
                </c:pt>
                <c:pt idx="7719">
                  <c:v>44.383448901943403</c:v>
                </c:pt>
                <c:pt idx="7720">
                  <c:v>42.996466123757699</c:v>
                </c:pt>
                <c:pt idx="7721">
                  <c:v>44.383448901943403</c:v>
                </c:pt>
                <c:pt idx="7722">
                  <c:v>43.689957512850597</c:v>
                </c:pt>
                <c:pt idx="7723">
                  <c:v>47.504160152861303</c:v>
                </c:pt>
                <c:pt idx="7724">
                  <c:v>41.378319549207703</c:v>
                </c:pt>
                <c:pt idx="7725">
                  <c:v>39.760172974657699</c:v>
                </c:pt>
                <c:pt idx="7726">
                  <c:v>42.071810938300501</c:v>
                </c:pt>
                <c:pt idx="7727">
                  <c:v>39.6445910764755</c:v>
                </c:pt>
                <c:pt idx="7728">
                  <c:v>45.342376480810103</c:v>
                </c:pt>
                <c:pt idx="7729">
                  <c:v>43.607336564452602</c:v>
                </c:pt>
                <c:pt idx="7730">
                  <c:v>40.599934042766201</c:v>
                </c:pt>
                <c:pt idx="7731">
                  <c:v>41.640957992580702</c:v>
                </c:pt>
                <c:pt idx="7732">
                  <c:v>41.293950009309199</c:v>
                </c:pt>
                <c:pt idx="7733">
                  <c:v>41.872296648095002</c:v>
                </c:pt>
                <c:pt idx="7734">
                  <c:v>43.723005892209798</c:v>
                </c:pt>
                <c:pt idx="7735">
                  <c:v>42.219304631366597</c:v>
                </c:pt>
                <c:pt idx="7736">
                  <c:v>49.737810935582502</c:v>
                </c:pt>
                <c:pt idx="7737">
                  <c:v>45.689384464081598</c:v>
                </c:pt>
                <c:pt idx="7738">
                  <c:v>42.334973959123701</c:v>
                </c:pt>
                <c:pt idx="7739">
                  <c:v>41.525288664823499</c:v>
                </c:pt>
                <c:pt idx="7740">
                  <c:v>43.607336564452602</c:v>
                </c:pt>
                <c:pt idx="7741">
                  <c:v>41.525288664823499</c:v>
                </c:pt>
                <c:pt idx="7742">
                  <c:v>43.0289899256667</c:v>
                </c:pt>
                <c:pt idx="7743">
                  <c:v>44.417021858752797</c:v>
                </c:pt>
                <c:pt idx="7744">
                  <c:v>43.0289899256667</c:v>
                </c:pt>
                <c:pt idx="7745">
                  <c:v>44.417021858752797</c:v>
                </c:pt>
                <c:pt idx="7746">
                  <c:v>43.723005892209798</c:v>
                </c:pt>
                <c:pt idx="7747">
                  <c:v>47.540093708196302</c:v>
                </c:pt>
                <c:pt idx="7748">
                  <c:v>41.409619337066403</c:v>
                </c:pt>
                <c:pt idx="7749">
                  <c:v>39.790248748465999</c:v>
                </c:pt>
                <c:pt idx="7750">
                  <c:v>42.103635303609401</c:v>
                </c:pt>
                <c:pt idx="7751">
                  <c:v>39.674579420708803</c:v>
                </c:pt>
                <c:pt idx="7752">
                  <c:v>47.398720085382003</c:v>
                </c:pt>
                <c:pt idx="7753">
                  <c:v>45.584993551502599</c:v>
                </c:pt>
                <c:pt idx="7754">
                  <c:v>42.441200892778298</c:v>
                </c:pt>
                <c:pt idx="7755">
                  <c:v>43.529436813105903</c:v>
                </c:pt>
                <c:pt idx="7756">
                  <c:v>43.166691506329997</c:v>
                </c:pt>
                <c:pt idx="7757">
                  <c:v>43.771267017623202</c:v>
                </c:pt>
                <c:pt idx="7758">
                  <c:v>45.705908653761199</c:v>
                </c:pt>
                <c:pt idx="7759">
                  <c:v>44.134012324399102</c:v>
                </c:pt>
                <c:pt idx="7760">
                  <c:v>51.993493971209801</c:v>
                </c:pt>
                <c:pt idx="7761">
                  <c:v>47.761465392157902</c:v>
                </c:pt>
                <c:pt idx="7762">
                  <c:v>44.254927426657702</c:v>
                </c:pt>
                <c:pt idx="7763">
                  <c:v>43.408521710847303</c:v>
                </c:pt>
                <c:pt idx="7764">
                  <c:v>45.584993551502599</c:v>
                </c:pt>
                <c:pt idx="7765">
                  <c:v>43.408521710847303</c:v>
                </c:pt>
                <c:pt idx="7766">
                  <c:v>44.9804180402094</c:v>
                </c:pt>
                <c:pt idx="7767">
                  <c:v>46.431399267312997</c:v>
                </c:pt>
                <c:pt idx="7768">
                  <c:v>44.9804180402094</c:v>
                </c:pt>
                <c:pt idx="7769">
                  <c:v>46.431399267312997</c:v>
                </c:pt>
                <c:pt idx="7770">
                  <c:v>45.705908653761199</c:v>
                </c:pt>
                <c:pt idx="7771">
                  <c:v>49.696107028295899</c:v>
                </c:pt>
                <c:pt idx="7772">
                  <c:v>43.287606608588703</c:v>
                </c:pt>
                <c:pt idx="7773">
                  <c:v>41.594795176967899</c:v>
                </c:pt>
                <c:pt idx="7774">
                  <c:v>44.013097222140402</c:v>
                </c:pt>
                <c:pt idx="7775">
                  <c:v>41.473880074709299</c:v>
                </c:pt>
                <c:pt idx="7776">
                  <c:v>49.215156936087197</c:v>
                </c:pt>
                <c:pt idx="7777">
                  <c:v>47.331923890063401</c:v>
                </c:pt>
                <c:pt idx="7778">
                  <c:v>44.067653276955603</c:v>
                </c:pt>
                <c:pt idx="7779">
                  <c:v>45.197593104569897</c:v>
                </c:pt>
                <c:pt idx="7780">
                  <c:v>44.820946495365099</c:v>
                </c:pt>
                <c:pt idx="7781">
                  <c:v>45.448690844039703</c:v>
                </c:pt>
                <c:pt idx="7782">
                  <c:v>47.4574727597983</c:v>
                </c:pt>
                <c:pt idx="7783">
                  <c:v>45.825337453244401</c:v>
                </c:pt>
                <c:pt idx="7784">
                  <c:v>53.986013986014001</c:v>
                </c:pt>
                <c:pt idx="7785">
                  <c:v>49.591803545291903</c:v>
                </c:pt>
                <c:pt idx="7786">
                  <c:v>45.950886322979301</c:v>
                </c:pt>
                <c:pt idx="7787">
                  <c:v>45.072044234834898</c:v>
                </c:pt>
                <c:pt idx="7788">
                  <c:v>47.331923890063401</c:v>
                </c:pt>
                <c:pt idx="7789">
                  <c:v>45.072044234834898</c:v>
                </c:pt>
                <c:pt idx="7790">
                  <c:v>46.704179541388797</c:v>
                </c:pt>
                <c:pt idx="7791">
                  <c:v>48.210765978207803</c:v>
                </c:pt>
                <c:pt idx="7792">
                  <c:v>46.704179541388797</c:v>
                </c:pt>
                <c:pt idx="7793">
                  <c:v>48.210765978207803</c:v>
                </c:pt>
                <c:pt idx="7794">
                  <c:v>47.4574727597983</c:v>
                </c:pt>
                <c:pt idx="7795">
                  <c:v>51.600585461050599</c:v>
                </c:pt>
                <c:pt idx="7796">
                  <c:v>44.946495365099999</c:v>
                </c:pt>
                <c:pt idx="7797">
                  <c:v>43.188811188811201</c:v>
                </c:pt>
                <c:pt idx="7798">
                  <c:v>45.699788583509502</c:v>
                </c:pt>
                <c:pt idx="7799">
                  <c:v>43.063262319076301</c:v>
                </c:pt>
                <c:pt idx="7800">
                  <c:v>47.021723757877098</c:v>
                </c:pt>
                <c:pt idx="7801">
                  <c:v>45.2224231038768</c:v>
                </c:pt>
                <c:pt idx="7802">
                  <c:v>42.103635303609401</c:v>
                </c:pt>
                <c:pt idx="7803">
                  <c:v>43.183215696009597</c:v>
                </c:pt>
                <c:pt idx="7804">
                  <c:v>42.823355565209603</c:v>
                </c:pt>
                <c:pt idx="7805">
                  <c:v>43.423122449876402</c:v>
                </c:pt>
                <c:pt idx="7806">
                  <c:v>45.342376480810103</c:v>
                </c:pt>
                <c:pt idx="7807">
                  <c:v>43.782982580676403</c:v>
                </c:pt>
                <c:pt idx="7808">
                  <c:v>51.5799520813448</c:v>
                </c:pt>
                <c:pt idx="7809">
                  <c:v>47.381583888677199</c:v>
                </c:pt>
                <c:pt idx="7810">
                  <c:v>43.902935957609799</c:v>
                </c:pt>
                <c:pt idx="7811">
                  <c:v>43.063262319076301</c:v>
                </c:pt>
                <c:pt idx="7812">
                  <c:v>45.2224231038768</c:v>
                </c:pt>
                <c:pt idx="7813">
                  <c:v>43.063262319076301</c:v>
                </c:pt>
                <c:pt idx="7814">
                  <c:v>44.62265621921</c:v>
                </c:pt>
                <c:pt idx="7815">
                  <c:v>46.062096742410297</c:v>
                </c:pt>
                <c:pt idx="7816">
                  <c:v>44.62265621921</c:v>
                </c:pt>
                <c:pt idx="7817">
                  <c:v>46.062096742410297</c:v>
                </c:pt>
                <c:pt idx="7818">
                  <c:v>45.342376480810103</c:v>
                </c:pt>
                <c:pt idx="7819">
                  <c:v>49.300837919610998</c:v>
                </c:pt>
                <c:pt idx="7820">
                  <c:v>42.943308942142899</c:v>
                </c:pt>
                <c:pt idx="7821">
                  <c:v>41.263961665075897</c:v>
                </c:pt>
                <c:pt idx="7822">
                  <c:v>43.6630292037431</c:v>
                </c:pt>
                <c:pt idx="7823">
                  <c:v>41.144008288142501</c:v>
                </c:pt>
                <c:pt idx="7824">
                  <c:v>41.6066855991712</c:v>
                </c:pt>
                <c:pt idx="7825">
                  <c:v>40.014593037978401</c:v>
                </c:pt>
                <c:pt idx="7826">
                  <c:v>37.254965931910903</c:v>
                </c:pt>
                <c:pt idx="7827">
                  <c:v>38.2102214686266</c:v>
                </c:pt>
                <c:pt idx="7828">
                  <c:v>37.891802956387998</c:v>
                </c:pt>
                <c:pt idx="7829">
                  <c:v>38.422500476785601</c:v>
                </c:pt>
                <c:pt idx="7830">
                  <c:v>40.120732542057901</c:v>
                </c:pt>
                <c:pt idx="7831">
                  <c:v>38.740918989024202</c:v>
                </c:pt>
                <c:pt idx="7832">
                  <c:v>45.639986754192897</c:v>
                </c:pt>
                <c:pt idx="7833">
                  <c:v>41.925104111409702</c:v>
                </c:pt>
                <c:pt idx="7834">
                  <c:v>38.847058493103702</c:v>
                </c:pt>
                <c:pt idx="7835">
                  <c:v>38.104081964547099</c:v>
                </c:pt>
                <c:pt idx="7836">
                  <c:v>40.014593037978401</c:v>
                </c:pt>
                <c:pt idx="7837">
                  <c:v>38.104081964547099</c:v>
                </c:pt>
                <c:pt idx="7838">
                  <c:v>39.483895517580798</c:v>
                </c:pt>
                <c:pt idx="7839">
                  <c:v>40.757569566534997</c:v>
                </c:pt>
                <c:pt idx="7840">
                  <c:v>39.483895517580798</c:v>
                </c:pt>
                <c:pt idx="7841">
                  <c:v>40.757569566534997</c:v>
                </c:pt>
                <c:pt idx="7842">
                  <c:v>40.120732542057901</c:v>
                </c:pt>
                <c:pt idx="7843">
                  <c:v>43.623336176682002</c:v>
                </c:pt>
                <c:pt idx="7844">
                  <c:v>37.997942460467598</c:v>
                </c:pt>
                <c:pt idx="7845">
                  <c:v>36.511989403354299</c:v>
                </c:pt>
                <c:pt idx="7846">
                  <c:v>38.634779484944701</c:v>
                </c:pt>
                <c:pt idx="7847">
                  <c:v>36.405849899274799</c:v>
                </c:pt>
                <c:pt idx="7848">
                  <c:v>40.167245075970897</c:v>
                </c:pt>
                <c:pt idx="7849">
                  <c:v>38.630233147043398</c:v>
                </c:pt>
                <c:pt idx="7850">
                  <c:v>35.966079136902501</c:v>
                </c:pt>
                <c:pt idx="7851">
                  <c:v>36.888286294258997</c:v>
                </c:pt>
                <c:pt idx="7852">
                  <c:v>36.580883908473503</c:v>
                </c:pt>
                <c:pt idx="7853">
                  <c:v>37.093221218116</c:v>
                </c:pt>
                <c:pt idx="7854">
                  <c:v>38.732700608971903</c:v>
                </c:pt>
                <c:pt idx="7855">
                  <c:v>37.400623603901401</c:v>
                </c:pt>
                <c:pt idx="7856">
                  <c:v>44.061008629253799</c:v>
                </c:pt>
                <c:pt idx="7857">
                  <c:v>40.474647461756398</c:v>
                </c:pt>
                <c:pt idx="7858">
                  <c:v>37.503091065829899</c:v>
                </c:pt>
                <c:pt idx="7859">
                  <c:v>36.785818832330499</c:v>
                </c:pt>
                <c:pt idx="7860">
                  <c:v>38.630233147043398</c:v>
                </c:pt>
                <c:pt idx="7861">
                  <c:v>36.785818832330499</c:v>
                </c:pt>
                <c:pt idx="7862">
                  <c:v>38.117895837400901</c:v>
                </c:pt>
                <c:pt idx="7863">
                  <c:v>39.347505380542898</c:v>
                </c:pt>
                <c:pt idx="7864">
                  <c:v>38.117895837400901</c:v>
                </c:pt>
                <c:pt idx="7865">
                  <c:v>39.347505380542898</c:v>
                </c:pt>
                <c:pt idx="7866">
                  <c:v>38.732700608971903</c:v>
                </c:pt>
                <c:pt idx="7867">
                  <c:v>42.114126852612301</c:v>
                </c:pt>
                <c:pt idx="7868">
                  <c:v>36.683351370402001</c:v>
                </c:pt>
                <c:pt idx="7869">
                  <c:v>35.248806903403</c:v>
                </c:pt>
                <c:pt idx="7870">
                  <c:v>37.298156141972903</c:v>
                </c:pt>
                <c:pt idx="7871">
                  <c:v>35.146339441474503</c:v>
                </c:pt>
                <c:pt idx="7872">
                  <c:v>35.609016752503202</c:v>
                </c:pt>
                <c:pt idx="7873">
                  <c:v>34.246426825749197</c:v>
                </c:pt>
                <c:pt idx="7874">
                  <c:v>31.8846042860424</c:v>
                </c:pt>
                <c:pt idx="7875">
                  <c:v>32.702158242094796</c:v>
                </c:pt>
                <c:pt idx="7876">
                  <c:v>32.429640256744001</c:v>
                </c:pt>
                <c:pt idx="7877">
                  <c:v>32.883836898995298</c:v>
                </c:pt>
                <c:pt idx="7878">
                  <c:v>34.337266154199497</c:v>
                </c:pt>
                <c:pt idx="7879">
                  <c:v>33.156354884346101</c:v>
                </c:pt>
                <c:pt idx="7880">
                  <c:v>39.060911233613197</c:v>
                </c:pt>
                <c:pt idx="7881">
                  <c:v>35.881534737853997</c:v>
                </c:pt>
                <c:pt idx="7882">
                  <c:v>33.247194212796302</c:v>
                </c:pt>
                <c:pt idx="7883">
                  <c:v>32.611318913644503</c:v>
                </c:pt>
                <c:pt idx="7884">
                  <c:v>34.246426825749197</c:v>
                </c:pt>
                <c:pt idx="7885">
                  <c:v>32.611318913644503</c:v>
                </c:pt>
                <c:pt idx="7886">
                  <c:v>33.7922301834979</c:v>
                </c:pt>
                <c:pt idx="7887">
                  <c:v>34.882302124901102</c:v>
                </c:pt>
                <c:pt idx="7888">
                  <c:v>33.7922301834979</c:v>
                </c:pt>
                <c:pt idx="7889">
                  <c:v>34.882302124901102</c:v>
                </c:pt>
                <c:pt idx="7890">
                  <c:v>34.337266154199497</c:v>
                </c:pt>
                <c:pt idx="7891">
                  <c:v>37.334963993058203</c:v>
                </c:pt>
                <c:pt idx="7892">
                  <c:v>32.520479585194202</c:v>
                </c:pt>
                <c:pt idx="7893">
                  <c:v>31.248728986890502</c:v>
                </c:pt>
                <c:pt idx="7894">
                  <c:v>33.0655155558958</c:v>
                </c:pt>
                <c:pt idx="7895">
                  <c:v>31.1578896584403</c:v>
                </c:pt>
                <c:pt idx="7896">
                  <c:v>36.088830260236598</c:v>
                </c:pt>
                <c:pt idx="7897">
                  <c:v>34.707880122727602</c:v>
                </c:pt>
                <c:pt idx="7898">
                  <c:v>32.314233217711902</c:v>
                </c:pt>
                <c:pt idx="7899">
                  <c:v>33.142803300217302</c:v>
                </c:pt>
                <c:pt idx="7900">
                  <c:v>32.866613272715497</c:v>
                </c:pt>
                <c:pt idx="7901">
                  <c:v>33.326929985218499</c:v>
                </c:pt>
                <c:pt idx="7902">
                  <c:v>34.799943465228203</c:v>
                </c:pt>
                <c:pt idx="7903">
                  <c:v>33.603120012720296</c:v>
                </c:pt>
                <c:pt idx="7904">
                  <c:v>39.587237275259596</c:v>
                </c:pt>
                <c:pt idx="7905">
                  <c:v>36.365020287738403</c:v>
                </c:pt>
                <c:pt idx="7906">
                  <c:v>33.695183355220898</c:v>
                </c:pt>
                <c:pt idx="7907">
                  <c:v>33.050739957716701</c:v>
                </c:pt>
                <c:pt idx="7908">
                  <c:v>34.707880122727602</c:v>
                </c:pt>
                <c:pt idx="7909">
                  <c:v>33.050739957716701</c:v>
                </c:pt>
                <c:pt idx="7910">
                  <c:v>34.247563410224501</c:v>
                </c:pt>
                <c:pt idx="7911">
                  <c:v>35.352323520231799</c:v>
                </c:pt>
                <c:pt idx="7912">
                  <c:v>34.247563410224501</c:v>
                </c:pt>
                <c:pt idx="7913">
                  <c:v>35.352323520231799</c:v>
                </c:pt>
                <c:pt idx="7914">
                  <c:v>34.799943465228203</c:v>
                </c:pt>
                <c:pt idx="7915">
                  <c:v>37.838033767748101</c:v>
                </c:pt>
                <c:pt idx="7916">
                  <c:v>32.958676615216099</c:v>
                </c:pt>
                <c:pt idx="7917">
                  <c:v>31.669789820207701</c:v>
                </c:pt>
                <c:pt idx="7918">
                  <c:v>33.511056670219702</c:v>
                </c:pt>
                <c:pt idx="7919">
                  <c:v>31.577726477706999</c:v>
                </c:pt>
                <c:pt idx="7920">
                  <c:v>31.701963903816601</c:v>
                </c:pt>
                <c:pt idx="7921">
                  <c:v>30.488878550354201</c:v>
                </c:pt>
                <c:pt idx="7922">
                  <c:v>28.386197271019501</c:v>
                </c:pt>
                <c:pt idx="7923">
                  <c:v>29.114048483096902</c:v>
                </c:pt>
                <c:pt idx="7924">
                  <c:v>28.871431412404402</c:v>
                </c:pt>
                <c:pt idx="7925">
                  <c:v>29.2757931968919</c:v>
                </c:pt>
                <c:pt idx="7926">
                  <c:v>30.569750907251699</c:v>
                </c:pt>
                <c:pt idx="7927">
                  <c:v>29.518410267584301</c:v>
                </c:pt>
                <c:pt idx="7928">
                  <c:v>34.775113465921301</c:v>
                </c:pt>
                <c:pt idx="7929">
                  <c:v>31.944580974509101</c:v>
                </c:pt>
                <c:pt idx="7930">
                  <c:v>29.599282624481798</c:v>
                </c:pt>
                <c:pt idx="7931">
                  <c:v>29.0331761261994</c:v>
                </c:pt>
                <c:pt idx="7932">
                  <c:v>30.488878550354201</c:v>
                </c:pt>
                <c:pt idx="7933">
                  <c:v>29.0331761261994</c:v>
                </c:pt>
                <c:pt idx="7934">
                  <c:v>30.084516765866798</c:v>
                </c:pt>
                <c:pt idx="7935">
                  <c:v>31.054985048636699</c:v>
                </c:pt>
                <c:pt idx="7936">
                  <c:v>30.084516765866798</c:v>
                </c:pt>
                <c:pt idx="7937">
                  <c:v>31.054985048636699</c:v>
                </c:pt>
                <c:pt idx="7938">
                  <c:v>30.569750907251699</c:v>
                </c:pt>
                <c:pt idx="7939">
                  <c:v>33.2385386848689</c:v>
                </c:pt>
                <c:pt idx="7940">
                  <c:v>28.952303769301899</c:v>
                </c:pt>
                <c:pt idx="7941">
                  <c:v>27.820090772737</c:v>
                </c:pt>
                <c:pt idx="7942">
                  <c:v>29.4375379106868</c:v>
                </c:pt>
                <c:pt idx="7943">
                  <c:v>27.739218415839499</c:v>
                </c:pt>
                <c:pt idx="7944">
                  <c:v>30.502430134482999</c:v>
                </c:pt>
                <c:pt idx="7945">
                  <c:v>29.335245307908401</c:v>
                </c:pt>
                <c:pt idx="7946">
                  <c:v>27.312124941845699</c:v>
                </c:pt>
                <c:pt idx="7947">
                  <c:v>28.012435837790498</c:v>
                </c:pt>
                <c:pt idx="7948">
                  <c:v>27.778998872475601</c:v>
                </c:pt>
                <c:pt idx="7949">
                  <c:v>28.1680604813338</c:v>
                </c:pt>
                <c:pt idx="7950">
                  <c:v>29.413057629680001</c:v>
                </c:pt>
                <c:pt idx="7951">
                  <c:v>28.401497446648701</c:v>
                </c:pt>
                <c:pt idx="7952">
                  <c:v>33.459298361805303</c:v>
                </c:pt>
                <c:pt idx="7953">
                  <c:v>30.7358670997979</c:v>
                </c:pt>
                <c:pt idx="7954">
                  <c:v>28.4793097684203</c:v>
                </c:pt>
                <c:pt idx="7955">
                  <c:v>27.934623516018899</c:v>
                </c:pt>
                <c:pt idx="7956">
                  <c:v>29.335245307908401</c:v>
                </c:pt>
                <c:pt idx="7957">
                  <c:v>27.934623516018899</c:v>
                </c:pt>
                <c:pt idx="7958">
                  <c:v>28.946183699050199</c:v>
                </c:pt>
                <c:pt idx="7959">
                  <c:v>29.879931560309899</c:v>
                </c:pt>
                <c:pt idx="7960">
                  <c:v>28.946183699050199</c:v>
                </c:pt>
                <c:pt idx="7961">
                  <c:v>29.879931560309899</c:v>
                </c:pt>
                <c:pt idx="7962">
                  <c:v>29.413057629680001</c:v>
                </c:pt>
                <c:pt idx="7963">
                  <c:v>31.980864248144201</c:v>
                </c:pt>
                <c:pt idx="7964">
                  <c:v>27.8568111942472</c:v>
                </c:pt>
                <c:pt idx="7965">
                  <c:v>26.767438689444301</c:v>
                </c:pt>
                <c:pt idx="7966">
                  <c:v>28.323685124877102</c:v>
                </c:pt>
                <c:pt idx="7967">
                  <c:v>26.689626367672599</c:v>
                </c:pt>
                <c:pt idx="7968">
                  <c:v>30.468157741073501</c:v>
                </c:pt>
                <c:pt idx="7969">
                  <c:v>29.302284358124201</c:v>
                </c:pt>
                <c:pt idx="7970">
                  <c:v>27.2814371610122</c:v>
                </c:pt>
                <c:pt idx="7971">
                  <c:v>27.980961190781802</c:v>
                </c:pt>
                <c:pt idx="7972">
                  <c:v>27.747786514191901</c:v>
                </c:pt>
                <c:pt idx="7973">
                  <c:v>28.136410975175</c:v>
                </c:pt>
                <c:pt idx="7974">
                  <c:v>29.3800092503208</c:v>
                </c:pt>
                <c:pt idx="7975">
                  <c:v>28.369585651764801</c:v>
                </c:pt>
                <c:pt idx="7976">
                  <c:v>33.421703644544898</c:v>
                </c:pt>
                <c:pt idx="7977">
                  <c:v>30.701332417663298</c:v>
                </c:pt>
                <c:pt idx="7978">
                  <c:v>28.4473105439614</c:v>
                </c:pt>
                <c:pt idx="7979">
                  <c:v>27.903236298585099</c:v>
                </c:pt>
                <c:pt idx="7980">
                  <c:v>29.302284358124201</c:v>
                </c:pt>
                <c:pt idx="7981">
                  <c:v>27.903236298585099</c:v>
                </c:pt>
                <c:pt idx="7982">
                  <c:v>28.913659897141098</c:v>
                </c:pt>
                <c:pt idx="7983">
                  <c:v>29.846358603500502</c:v>
                </c:pt>
                <c:pt idx="7984">
                  <c:v>28.913659897141098</c:v>
                </c:pt>
                <c:pt idx="7985">
                  <c:v>29.846358603500502</c:v>
                </c:pt>
                <c:pt idx="7986">
                  <c:v>29.3800092503208</c:v>
                </c:pt>
                <c:pt idx="7987">
                  <c:v>31.944930692809201</c:v>
                </c:pt>
                <c:pt idx="7988">
                  <c:v>27.8255114063885</c:v>
                </c:pt>
                <c:pt idx="7989">
                  <c:v>26.737362915635899</c:v>
                </c:pt>
                <c:pt idx="7990">
                  <c:v>28.291860759568198</c:v>
                </c:pt>
                <c:pt idx="7991">
                  <c:v>26.6596380234393</c:v>
                </c:pt>
                <c:pt idx="7992">
                  <c:v>27.589276694672801</c:v>
                </c:pt>
                <c:pt idx="7993">
                  <c:v>26.5335645762542</c:v>
                </c:pt>
                <c:pt idx="7994">
                  <c:v>24.7036635709953</c:v>
                </c:pt>
                <c:pt idx="7995">
                  <c:v>25.3370908420465</c:v>
                </c:pt>
                <c:pt idx="7996">
                  <c:v>25.1259484183627</c:v>
                </c:pt>
                <c:pt idx="7997">
                  <c:v>25.477852457835599</c:v>
                </c:pt>
                <c:pt idx="7998">
                  <c:v>26.603945384148801</c:v>
                </c:pt>
                <c:pt idx="7999">
                  <c:v>25.688994881519299</c:v>
                </c:pt>
                <c:pt idx="8000">
                  <c:v>30.263747394666598</c:v>
                </c:pt>
                <c:pt idx="8001">
                  <c:v>27.800419118356501</c:v>
                </c:pt>
                <c:pt idx="8002">
                  <c:v>25.759375689413901</c:v>
                </c:pt>
                <c:pt idx="8003">
                  <c:v>25.266710034151899</c:v>
                </c:pt>
                <c:pt idx="8004">
                  <c:v>26.5335645762542</c:v>
                </c:pt>
                <c:pt idx="8005">
                  <c:v>25.266710034151899</c:v>
                </c:pt>
                <c:pt idx="8006">
                  <c:v>26.181660536781301</c:v>
                </c:pt>
                <c:pt idx="8007">
                  <c:v>27.026230231516202</c:v>
                </c:pt>
                <c:pt idx="8008">
                  <c:v>26.181660536781301</c:v>
                </c:pt>
                <c:pt idx="8009">
                  <c:v>27.026230231516202</c:v>
                </c:pt>
                <c:pt idx="8010">
                  <c:v>26.603945384148801</c:v>
                </c:pt>
                <c:pt idx="8011">
                  <c:v>28.9265120446697</c:v>
                </c:pt>
                <c:pt idx="8012">
                  <c:v>25.196329226257301</c:v>
                </c:pt>
                <c:pt idx="8013">
                  <c:v>24.210997915733302</c:v>
                </c:pt>
                <c:pt idx="8014">
                  <c:v>25.618614073624801</c:v>
                </c:pt>
                <c:pt idx="8015">
                  <c:v>24.1406171078387</c:v>
                </c:pt>
                <c:pt idx="8016">
                  <c:v>12.330958540714301</c:v>
                </c:pt>
                <c:pt idx="8017">
                  <c:v>11.8591106373707</c:v>
                </c:pt>
                <c:pt idx="8018">
                  <c:v>11.0412409382417</c:v>
                </c:pt>
                <c:pt idx="8019">
                  <c:v>11.3243496802479</c:v>
                </c:pt>
                <c:pt idx="8020">
                  <c:v>11.2299800995791</c:v>
                </c:pt>
                <c:pt idx="8021">
                  <c:v>11.387262734027001</c:v>
                </c:pt>
                <c:pt idx="8022">
                  <c:v>11.890567164260201</c:v>
                </c:pt>
                <c:pt idx="8023">
                  <c:v>11.4816323146957</c:v>
                </c:pt>
                <c:pt idx="8024">
                  <c:v>13.5263065625183</c:v>
                </c:pt>
                <c:pt idx="8025">
                  <c:v>12.4253281213831</c:v>
                </c:pt>
                <c:pt idx="8026">
                  <c:v>11.513088841585301</c:v>
                </c:pt>
                <c:pt idx="8027">
                  <c:v>11.2928931533583</c:v>
                </c:pt>
                <c:pt idx="8028">
                  <c:v>11.8591106373707</c:v>
                </c:pt>
                <c:pt idx="8029">
                  <c:v>11.2928931533583</c:v>
                </c:pt>
                <c:pt idx="8030">
                  <c:v>11.701828002922801</c:v>
                </c:pt>
                <c:pt idx="8031">
                  <c:v>12.079306325597701</c:v>
                </c:pt>
                <c:pt idx="8032">
                  <c:v>11.701828002922801</c:v>
                </c:pt>
                <c:pt idx="8033">
                  <c:v>12.079306325597701</c:v>
                </c:pt>
                <c:pt idx="8034">
                  <c:v>11.890567164260201</c:v>
                </c:pt>
                <c:pt idx="8035">
                  <c:v>12.9286325516163</c:v>
                </c:pt>
                <c:pt idx="8036">
                  <c:v>11.261436626468701</c:v>
                </c:pt>
                <c:pt idx="8037">
                  <c:v>10.821045250014601</c:v>
                </c:pt>
                <c:pt idx="8038">
                  <c:v>11.4501757878062</c:v>
                </c:pt>
                <c:pt idx="8039">
                  <c:v>10.789588723125</c:v>
                </c:pt>
                <c:pt idx="8040">
                  <c:v>12.4304017547523</c:v>
                </c:pt>
                <c:pt idx="8041">
                  <c:v>11.954748626381701</c:v>
                </c:pt>
                <c:pt idx="8042">
                  <c:v>11.130283203872599</c:v>
                </c:pt>
                <c:pt idx="8043">
                  <c:v>11.415675080894999</c:v>
                </c:pt>
                <c:pt idx="8044">
                  <c:v>11.320544455220899</c:v>
                </c:pt>
                <c:pt idx="8045">
                  <c:v>11.4790954980111</c:v>
                </c:pt>
                <c:pt idx="8046">
                  <c:v>11.9864588349398</c:v>
                </c:pt>
                <c:pt idx="8047">
                  <c:v>11.5742261236852</c:v>
                </c:pt>
                <c:pt idx="8048">
                  <c:v>13.6353896799579</c:v>
                </c:pt>
                <c:pt idx="8049">
                  <c:v>12.525532380426499</c:v>
                </c:pt>
                <c:pt idx="8050">
                  <c:v>11.605936332243299</c:v>
                </c:pt>
                <c:pt idx="8051">
                  <c:v>11.383964872337</c:v>
                </c:pt>
                <c:pt idx="8052">
                  <c:v>11.954748626381701</c:v>
                </c:pt>
                <c:pt idx="8053">
                  <c:v>11.383964872337</c:v>
                </c:pt>
                <c:pt idx="8054">
                  <c:v>11.7961975835915</c:v>
                </c:pt>
                <c:pt idx="8055">
                  <c:v>12.176720086288</c:v>
                </c:pt>
                <c:pt idx="8056">
                  <c:v>11.7961975835915</c:v>
                </c:pt>
                <c:pt idx="8057">
                  <c:v>12.176720086288</c:v>
                </c:pt>
                <c:pt idx="8058">
                  <c:v>11.9864588349398</c:v>
                </c:pt>
                <c:pt idx="8059">
                  <c:v>13.0328957173551</c:v>
                </c:pt>
                <c:pt idx="8060">
                  <c:v>11.352254663778901</c:v>
                </c:pt>
                <c:pt idx="8061">
                  <c:v>10.9083117439663</c:v>
                </c:pt>
                <c:pt idx="8062">
                  <c:v>11.542515915127201</c:v>
                </c:pt>
                <c:pt idx="8063">
                  <c:v>10.8766015354083</c:v>
                </c:pt>
                <c:pt idx="8064">
                  <c:v>12.549733611598</c:v>
                </c:pt>
                <c:pt idx="8065">
                  <c:v>12.069514213194999</c:v>
                </c:pt>
                <c:pt idx="8066">
                  <c:v>11.2371339226298</c:v>
                </c:pt>
                <c:pt idx="8067">
                  <c:v>11.525265561671601</c:v>
                </c:pt>
                <c:pt idx="8068">
                  <c:v>11.429221681991001</c:v>
                </c:pt>
                <c:pt idx="8069">
                  <c:v>11.589294814792</c:v>
                </c:pt>
                <c:pt idx="8070">
                  <c:v>12.101528839755201</c:v>
                </c:pt>
                <c:pt idx="8071">
                  <c:v>11.6853386944726</c:v>
                </c:pt>
                <c:pt idx="8072">
                  <c:v>13.766289420885499</c:v>
                </c:pt>
                <c:pt idx="8073">
                  <c:v>12.645777491278601</c:v>
                </c:pt>
                <c:pt idx="8074">
                  <c:v>11.7173533210328</c:v>
                </c:pt>
                <c:pt idx="8075">
                  <c:v>11.4932509351114</c:v>
                </c:pt>
                <c:pt idx="8076">
                  <c:v>12.069514213194999</c:v>
                </c:pt>
                <c:pt idx="8077">
                  <c:v>11.4932509351114</c:v>
                </c:pt>
                <c:pt idx="8078">
                  <c:v>11.909441080394</c:v>
                </c:pt>
                <c:pt idx="8079">
                  <c:v>12.293616599116399</c:v>
                </c:pt>
                <c:pt idx="8080">
                  <c:v>11.909441080394</c:v>
                </c:pt>
                <c:pt idx="8081">
                  <c:v>12.293616599116399</c:v>
                </c:pt>
                <c:pt idx="8082">
                  <c:v>12.101528839755201</c:v>
                </c:pt>
                <c:pt idx="8083">
                  <c:v>13.1580115162417</c:v>
                </c:pt>
                <c:pt idx="8084">
                  <c:v>11.4612363085512</c:v>
                </c:pt>
                <c:pt idx="8085">
                  <c:v>11.0130315367084</c:v>
                </c:pt>
                <c:pt idx="8086">
                  <c:v>11.653324067912401</c:v>
                </c:pt>
                <c:pt idx="8087">
                  <c:v>10.981016910148201</c:v>
                </c:pt>
                <c:pt idx="8088">
                  <c:v>12.032628898600301</c:v>
                </c:pt>
                <c:pt idx="8089">
                  <c:v>11.572196670337499</c:v>
                </c:pt>
                <c:pt idx="8090">
                  <c:v>10.774114141348701</c:v>
                </c:pt>
                <c:pt idx="8091">
                  <c:v>11.050373478306399</c:v>
                </c:pt>
                <c:pt idx="8092">
                  <c:v>10.9582870326538</c:v>
                </c:pt>
                <c:pt idx="8093">
                  <c:v>11.111764442074699</c:v>
                </c:pt>
                <c:pt idx="8094">
                  <c:v>11.602892152221701</c:v>
                </c:pt>
                <c:pt idx="8095">
                  <c:v>11.203850887727301</c:v>
                </c:pt>
                <c:pt idx="8096">
                  <c:v>13.1990572101993</c:v>
                </c:pt>
                <c:pt idx="8097">
                  <c:v>12.124715344252801</c:v>
                </c:pt>
                <c:pt idx="8098">
                  <c:v>11.2345463696115</c:v>
                </c:pt>
                <c:pt idx="8099">
                  <c:v>11.0196779964222</c:v>
                </c:pt>
                <c:pt idx="8100">
                  <c:v>11.572196670337499</c:v>
                </c:pt>
                <c:pt idx="8101">
                  <c:v>11.0196779964222</c:v>
                </c:pt>
                <c:pt idx="8102">
                  <c:v>11.4187192609166</c:v>
                </c:pt>
                <c:pt idx="8103">
                  <c:v>11.7870650435268</c:v>
                </c:pt>
                <c:pt idx="8104">
                  <c:v>11.4187192609166</c:v>
                </c:pt>
                <c:pt idx="8105">
                  <c:v>11.7870650435268</c:v>
                </c:pt>
                <c:pt idx="8106">
                  <c:v>11.602892152221701</c:v>
                </c:pt>
                <c:pt idx="8107">
                  <c:v>12.6158430543998</c:v>
                </c:pt>
                <c:pt idx="8108">
                  <c:v>10.988982514538</c:v>
                </c:pt>
                <c:pt idx="8109">
                  <c:v>10.5592457681594</c:v>
                </c:pt>
                <c:pt idx="8110">
                  <c:v>11.173155405843101</c:v>
                </c:pt>
                <c:pt idx="8111">
                  <c:v>10.5285502862752</c:v>
                </c:pt>
                <c:pt idx="8112">
                  <c:v>12.848063253712001</c:v>
                </c:pt>
                <c:pt idx="8113">
                  <c:v>12.3564281802281</c:v>
                </c:pt>
                <c:pt idx="8114">
                  <c:v>11.504260719522801</c:v>
                </c:pt>
                <c:pt idx="8115">
                  <c:v>11.7992417636131</c:v>
                </c:pt>
                <c:pt idx="8116">
                  <c:v>11.700914748916301</c:v>
                </c:pt>
                <c:pt idx="8117">
                  <c:v>11.864793106744299</c:v>
                </c:pt>
                <c:pt idx="8118">
                  <c:v>12.389203851793701</c:v>
                </c:pt>
                <c:pt idx="8119">
                  <c:v>11.963120121440999</c:v>
                </c:pt>
                <c:pt idx="8120">
                  <c:v>14.0935387732045</c:v>
                </c:pt>
                <c:pt idx="8121">
                  <c:v>12.9463902684088</c:v>
                </c:pt>
                <c:pt idx="8122">
                  <c:v>11.9958957930066</c:v>
                </c:pt>
                <c:pt idx="8123">
                  <c:v>11.7664660920475</c:v>
                </c:pt>
                <c:pt idx="8124">
                  <c:v>12.3564281802281</c:v>
                </c:pt>
                <c:pt idx="8125">
                  <c:v>11.7664660920475</c:v>
                </c:pt>
                <c:pt idx="8126">
                  <c:v>12.192549822400199</c:v>
                </c:pt>
                <c:pt idx="8127">
                  <c:v>12.5858578811873</c:v>
                </c:pt>
                <c:pt idx="8128">
                  <c:v>12.192549822400199</c:v>
                </c:pt>
                <c:pt idx="8129">
                  <c:v>12.5858578811873</c:v>
                </c:pt>
                <c:pt idx="8130">
                  <c:v>12.389203851793701</c:v>
                </c:pt>
                <c:pt idx="8131">
                  <c:v>13.470801013458299</c:v>
                </c:pt>
                <c:pt idx="8132">
                  <c:v>11.733690420481899</c:v>
                </c:pt>
                <c:pt idx="8133">
                  <c:v>11.274831018563599</c:v>
                </c:pt>
                <c:pt idx="8134">
                  <c:v>11.930344449875401</c:v>
                </c:pt>
                <c:pt idx="8135">
                  <c:v>11.242055346998001</c:v>
                </c:pt>
                <c:pt idx="8136">
                  <c:v>13.564054394785799</c:v>
                </c:pt>
                <c:pt idx="8137">
                  <c:v>13.0450217011077</c:v>
                </c:pt>
                <c:pt idx="8138">
                  <c:v>12.145365032065801</c:v>
                </c:pt>
                <c:pt idx="8139">
                  <c:v>12.456784648272601</c:v>
                </c:pt>
                <c:pt idx="8140">
                  <c:v>12.352978109537</c:v>
                </c:pt>
                <c:pt idx="8141">
                  <c:v>12.5259890074297</c:v>
                </c:pt>
                <c:pt idx="8142">
                  <c:v>13.079623880686301</c:v>
                </c:pt>
                <c:pt idx="8143">
                  <c:v>12.629795546165299</c:v>
                </c:pt>
                <c:pt idx="8144">
                  <c:v>14.878937218770099</c:v>
                </c:pt>
                <c:pt idx="8145">
                  <c:v>13.6678609335214</c:v>
                </c:pt>
                <c:pt idx="8146">
                  <c:v>12.6643977257438</c:v>
                </c:pt>
                <c:pt idx="8147">
                  <c:v>12.4221824686941</c:v>
                </c:pt>
                <c:pt idx="8148">
                  <c:v>13.0450217011077</c:v>
                </c:pt>
                <c:pt idx="8149">
                  <c:v>12.4221824686941</c:v>
                </c:pt>
                <c:pt idx="8150">
                  <c:v>12.872010803215099</c:v>
                </c:pt>
                <c:pt idx="8151">
                  <c:v>13.2872369581575</c:v>
                </c:pt>
                <c:pt idx="8152">
                  <c:v>12.872010803215099</c:v>
                </c:pt>
                <c:pt idx="8153">
                  <c:v>13.2872369581575</c:v>
                </c:pt>
                <c:pt idx="8154">
                  <c:v>13.079623880686301</c:v>
                </c:pt>
                <c:pt idx="8155">
                  <c:v>14.2214958067779</c:v>
                </c:pt>
                <c:pt idx="8156">
                  <c:v>12.387580289115601</c:v>
                </c:pt>
                <c:pt idx="8157">
                  <c:v>11.9031497750161</c:v>
                </c:pt>
                <c:pt idx="8158">
                  <c:v>12.5951933665868</c:v>
                </c:pt>
                <c:pt idx="8159">
                  <c:v>11.8685475954375</c:v>
                </c:pt>
                <c:pt idx="8160">
                  <c:v>13.7629408228618</c:v>
                </c:pt>
                <c:pt idx="8161">
                  <c:v>13.2362976791298</c:v>
                </c:pt>
                <c:pt idx="8162">
                  <c:v>12.323449563327801</c:v>
                </c:pt>
                <c:pt idx="8163">
                  <c:v>12.639435449566999</c:v>
                </c:pt>
                <c:pt idx="8164">
                  <c:v>12.5341068208206</c:v>
                </c:pt>
                <c:pt idx="8165">
                  <c:v>12.709654535397901</c:v>
                </c:pt>
                <c:pt idx="8166">
                  <c:v>13.271407222045299</c:v>
                </c:pt>
                <c:pt idx="8167">
                  <c:v>12.8149831641443</c:v>
                </c:pt>
                <c:pt idx="8168">
                  <c:v>15.0971034536494</c:v>
                </c:pt>
                <c:pt idx="8169">
                  <c:v>13.868269451608199</c:v>
                </c:pt>
                <c:pt idx="8170">
                  <c:v>12.8500927070597</c:v>
                </c:pt>
                <c:pt idx="8171">
                  <c:v>12.6043259066515</c:v>
                </c:pt>
                <c:pt idx="8172">
                  <c:v>13.2362976791298</c:v>
                </c:pt>
                <c:pt idx="8173">
                  <c:v>12.6043259066515</c:v>
                </c:pt>
                <c:pt idx="8174">
                  <c:v>13.0607499645525</c:v>
                </c:pt>
                <c:pt idx="8175">
                  <c:v>13.482064479538099</c:v>
                </c:pt>
                <c:pt idx="8176">
                  <c:v>13.0607499645525</c:v>
                </c:pt>
                <c:pt idx="8177">
                  <c:v>13.482064479538099</c:v>
                </c:pt>
                <c:pt idx="8178">
                  <c:v>13.271407222045299</c:v>
                </c:pt>
                <c:pt idx="8179">
                  <c:v>14.4300221382556</c:v>
                </c:pt>
                <c:pt idx="8180">
                  <c:v>12.569216363736</c:v>
                </c:pt>
                <c:pt idx="8181">
                  <c:v>12.077682762919499</c:v>
                </c:pt>
                <c:pt idx="8182">
                  <c:v>12.7798736212288</c:v>
                </c:pt>
                <c:pt idx="8183">
                  <c:v>12.042573220004099</c:v>
                </c:pt>
                <c:pt idx="8184">
                  <c:v>17.124121457346799</c:v>
                </c:pt>
                <c:pt idx="8185">
                  <c:v>16.4688617077035</c:v>
                </c:pt>
                <c:pt idx="8186">
                  <c:v>15.3330781416549</c:v>
                </c:pt>
                <c:pt idx="8187">
                  <c:v>15.726233991440999</c:v>
                </c:pt>
                <c:pt idx="8188">
                  <c:v>15.595182041512301</c:v>
                </c:pt>
                <c:pt idx="8189">
                  <c:v>15.813601958060101</c:v>
                </c:pt>
                <c:pt idx="8190">
                  <c:v>16.512545691012999</c:v>
                </c:pt>
                <c:pt idx="8191">
                  <c:v>15.944653907988799</c:v>
                </c:pt>
                <c:pt idx="8192">
                  <c:v>18.78411282311</c:v>
                </c:pt>
                <c:pt idx="8193">
                  <c:v>17.2551734072755</c:v>
                </c:pt>
                <c:pt idx="8194">
                  <c:v>15.988337891298301</c:v>
                </c:pt>
                <c:pt idx="8195">
                  <c:v>15.6825500081314</c:v>
                </c:pt>
                <c:pt idx="8196">
                  <c:v>16.4688617077035</c:v>
                </c:pt>
                <c:pt idx="8197">
                  <c:v>15.6825500081314</c:v>
                </c:pt>
                <c:pt idx="8198">
                  <c:v>16.250441791155701</c:v>
                </c:pt>
                <c:pt idx="8199">
                  <c:v>16.7746495908704</c:v>
                </c:pt>
                <c:pt idx="8200">
                  <c:v>16.250441791155701</c:v>
                </c:pt>
                <c:pt idx="8201">
                  <c:v>16.7746495908704</c:v>
                </c:pt>
                <c:pt idx="8202">
                  <c:v>16.512545691012999</c:v>
                </c:pt>
                <c:pt idx="8203">
                  <c:v>17.954117140228401</c:v>
                </c:pt>
                <c:pt idx="8204">
                  <c:v>15.6388660248218</c:v>
                </c:pt>
                <c:pt idx="8205">
                  <c:v>15.027290258488</c:v>
                </c:pt>
                <c:pt idx="8206">
                  <c:v>15.900969924679201</c:v>
                </c:pt>
                <c:pt idx="8207">
                  <c:v>14.9836062751785</c:v>
                </c:pt>
                <c:pt idx="8208">
                  <c:v>17.7605580271901</c:v>
                </c:pt>
                <c:pt idx="8209">
                  <c:v>17.080944837374201</c:v>
                </c:pt>
                <c:pt idx="8210">
                  <c:v>15.9029486416932</c:v>
                </c:pt>
                <c:pt idx="8211">
                  <c:v>16.3107165555828</c:v>
                </c:pt>
                <c:pt idx="8212">
                  <c:v>16.174793917619599</c:v>
                </c:pt>
                <c:pt idx="8213">
                  <c:v>16.401331647558202</c:v>
                </c:pt>
                <c:pt idx="8214">
                  <c:v>17.126252383361901</c:v>
                </c:pt>
                <c:pt idx="8215">
                  <c:v>16.537254285521399</c:v>
                </c:pt>
                <c:pt idx="8216">
                  <c:v>19.482244774723899</c:v>
                </c:pt>
                <c:pt idx="8217">
                  <c:v>17.896480665153302</c:v>
                </c:pt>
                <c:pt idx="8218">
                  <c:v>16.582561831509199</c:v>
                </c:pt>
                <c:pt idx="8219">
                  <c:v>16.2654090095951</c:v>
                </c:pt>
                <c:pt idx="8220">
                  <c:v>17.080944837374201</c:v>
                </c:pt>
                <c:pt idx="8221">
                  <c:v>16.2654090095951</c:v>
                </c:pt>
                <c:pt idx="8222">
                  <c:v>16.854407107435499</c:v>
                </c:pt>
                <c:pt idx="8223">
                  <c:v>17.3980976592883</c:v>
                </c:pt>
                <c:pt idx="8224">
                  <c:v>16.854407107435499</c:v>
                </c:pt>
                <c:pt idx="8225">
                  <c:v>17.3980976592883</c:v>
                </c:pt>
                <c:pt idx="8226">
                  <c:v>17.126252383361901</c:v>
                </c:pt>
                <c:pt idx="8227">
                  <c:v>18.621401400957001</c:v>
                </c:pt>
                <c:pt idx="8228">
                  <c:v>16.2201014636073</c:v>
                </c:pt>
                <c:pt idx="8229">
                  <c:v>15.585795819779101</c:v>
                </c:pt>
                <c:pt idx="8230">
                  <c:v>16.491946739533699</c:v>
                </c:pt>
                <c:pt idx="8231">
                  <c:v>15.5404882737914</c:v>
                </c:pt>
                <c:pt idx="8232">
                  <c:v>18.078776312111799</c:v>
                </c:pt>
                <c:pt idx="8233">
                  <c:v>17.386986402209601</c:v>
                </c:pt>
                <c:pt idx="8234">
                  <c:v>16.187883891712399</c:v>
                </c:pt>
                <c:pt idx="8235">
                  <c:v>16.602957837653701</c:v>
                </c:pt>
                <c:pt idx="8236">
                  <c:v>16.464599855673299</c:v>
                </c:pt>
                <c:pt idx="8237">
                  <c:v>16.6951964923073</c:v>
                </c:pt>
                <c:pt idx="8238">
                  <c:v>17.4331057295364</c:v>
                </c:pt>
                <c:pt idx="8239">
                  <c:v>16.833554474287801</c:v>
                </c:pt>
                <c:pt idx="8240">
                  <c:v>19.8313107505308</c:v>
                </c:pt>
                <c:pt idx="8241">
                  <c:v>18.2171342940923</c:v>
                </c:pt>
                <c:pt idx="8242">
                  <c:v>16.879673801614601</c:v>
                </c:pt>
                <c:pt idx="8243">
                  <c:v>16.556838510326902</c:v>
                </c:pt>
                <c:pt idx="8244">
                  <c:v>17.386986402209601</c:v>
                </c:pt>
                <c:pt idx="8245">
                  <c:v>16.556838510326902</c:v>
                </c:pt>
                <c:pt idx="8246">
                  <c:v>17.156389765575501</c:v>
                </c:pt>
                <c:pt idx="8247">
                  <c:v>17.7098216934973</c:v>
                </c:pt>
                <c:pt idx="8248">
                  <c:v>17.156389765575501</c:v>
                </c:pt>
                <c:pt idx="8249">
                  <c:v>17.7098216934973</c:v>
                </c:pt>
                <c:pt idx="8250">
                  <c:v>17.4331057295364</c:v>
                </c:pt>
                <c:pt idx="8251">
                  <c:v>18.955043531321301</c:v>
                </c:pt>
                <c:pt idx="8252">
                  <c:v>16.510719183000099</c:v>
                </c:pt>
                <c:pt idx="8253">
                  <c:v>15.865048600424601</c:v>
                </c:pt>
                <c:pt idx="8254">
                  <c:v>16.787435146960998</c:v>
                </c:pt>
                <c:pt idx="8255">
                  <c:v>15.818929273097799</c:v>
                </c:pt>
                <c:pt idx="8256">
                  <c:v>18.754990167570298</c:v>
                </c:pt>
                <c:pt idx="8257">
                  <c:v>18.037324727484702</c:v>
                </c:pt>
                <c:pt idx="8258">
                  <c:v>16.793371298002999</c:v>
                </c:pt>
                <c:pt idx="8259">
                  <c:v>17.223970562054401</c:v>
                </c:pt>
                <c:pt idx="8260">
                  <c:v>17.0804374740373</c:v>
                </c:pt>
                <c:pt idx="8261">
                  <c:v>17.319659287399102</c:v>
                </c:pt>
                <c:pt idx="8262">
                  <c:v>18.085169090157098</c:v>
                </c:pt>
                <c:pt idx="8263">
                  <c:v>17.463192375416298</c:v>
                </c:pt>
                <c:pt idx="8264">
                  <c:v>20.573075949120501</c:v>
                </c:pt>
                <c:pt idx="8265">
                  <c:v>18.898523255587499</c:v>
                </c:pt>
                <c:pt idx="8266">
                  <c:v>17.511036738088599</c:v>
                </c:pt>
                <c:pt idx="8267">
                  <c:v>17.176126199382001</c:v>
                </c:pt>
                <c:pt idx="8268">
                  <c:v>18.037324727484702</c:v>
                </c:pt>
                <c:pt idx="8269">
                  <c:v>17.176126199382001</c:v>
                </c:pt>
                <c:pt idx="8270">
                  <c:v>17.7981029141229</c:v>
                </c:pt>
                <c:pt idx="8271">
                  <c:v>18.3722352661913</c:v>
                </c:pt>
                <c:pt idx="8272">
                  <c:v>17.7981029141229</c:v>
                </c:pt>
                <c:pt idx="8273">
                  <c:v>18.3722352661913</c:v>
                </c:pt>
                <c:pt idx="8274">
                  <c:v>18.085169090157098</c:v>
                </c:pt>
                <c:pt idx="8275">
                  <c:v>19.664033058345399</c:v>
                </c:pt>
                <c:pt idx="8276">
                  <c:v>17.128281836709601</c:v>
                </c:pt>
                <c:pt idx="8277">
                  <c:v>16.458460759296401</c:v>
                </c:pt>
                <c:pt idx="8278">
                  <c:v>17.415348012743902</c:v>
                </c:pt>
                <c:pt idx="8279">
                  <c:v>16.410616396624</c:v>
                </c:pt>
                <c:pt idx="8280">
                  <c:v>15.0159253197408</c:v>
                </c:pt>
                <c:pt idx="8281">
                  <c:v>14.4413363406691</c:v>
                </c:pt>
                <c:pt idx="8282">
                  <c:v>13.4453821102781</c:v>
                </c:pt>
                <c:pt idx="8283">
                  <c:v>13.790135497721201</c:v>
                </c:pt>
                <c:pt idx="8284">
                  <c:v>13.675217701906799</c:v>
                </c:pt>
                <c:pt idx="8285">
                  <c:v>13.866747361597399</c:v>
                </c:pt>
                <c:pt idx="8286">
                  <c:v>14.479642272607199</c:v>
                </c:pt>
                <c:pt idx="8287">
                  <c:v>13.981665157411699</c:v>
                </c:pt>
                <c:pt idx="8288">
                  <c:v>16.471550733389201</c:v>
                </c:pt>
                <c:pt idx="8289">
                  <c:v>15.1308431155552</c:v>
                </c:pt>
                <c:pt idx="8290">
                  <c:v>14.0199710893499</c:v>
                </c:pt>
                <c:pt idx="8291">
                  <c:v>13.751829565783099</c:v>
                </c:pt>
                <c:pt idx="8292">
                  <c:v>14.4413363406691</c:v>
                </c:pt>
                <c:pt idx="8293">
                  <c:v>13.751829565783099</c:v>
                </c:pt>
                <c:pt idx="8294">
                  <c:v>14.2498066809785</c:v>
                </c:pt>
                <c:pt idx="8295">
                  <c:v>14.7094778642359</c:v>
                </c:pt>
                <c:pt idx="8296">
                  <c:v>14.2498066809785</c:v>
                </c:pt>
                <c:pt idx="8297">
                  <c:v>14.7094778642359</c:v>
                </c:pt>
                <c:pt idx="8298">
                  <c:v>14.479642272607199</c:v>
                </c:pt>
                <c:pt idx="8299">
                  <c:v>15.743738026565</c:v>
                </c:pt>
                <c:pt idx="8300">
                  <c:v>13.7135236338449</c:v>
                </c:pt>
                <c:pt idx="8301">
                  <c:v>13.177240586711299</c:v>
                </c:pt>
                <c:pt idx="8302">
                  <c:v>13.9433592254736</c:v>
                </c:pt>
                <c:pt idx="8303">
                  <c:v>13.1389346547732</c:v>
                </c:pt>
                <c:pt idx="8304">
                  <c:v>16.865569100847999</c:v>
                </c:pt>
                <c:pt idx="8305">
                  <c:v>16.220202936274699</c:v>
                </c:pt>
                <c:pt idx="8306">
                  <c:v>15.101568251014401</c:v>
                </c:pt>
                <c:pt idx="8307">
                  <c:v>15.488787949758301</c:v>
                </c:pt>
                <c:pt idx="8308">
                  <c:v>15.359714716843699</c:v>
                </c:pt>
                <c:pt idx="8309">
                  <c:v>15.574836771701399</c:v>
                </c:pt>
                <c:pt idx="8310">
                  <c:v>16.2632273472463</c:v>
                </c:pt>
                <c:pt idx="8311">
                  <c:v>15.7039100046161</c:v>
                </c:pt>
                <c:pt idx="8312">
                  <c:v>18.5004967177669</c:v>
                </c:pt>
                <c:pt idx="8313">
                  <c:v>16.994642333762599</c:v>
                </c:pt>
                <c:pt idx="8314">
                  <c:v>15.746934415587701</c:v>
                </c:pt>
                <c:pt idx="8315">
                  <c:v>15.4457635387868</c:v>
                </c:pt>
                <c:pt idx="8316">
                  <c:v>16.220202936274699</c:v>
                </c:pt>
                <c:pt idx="8317">
                  <c:v>15.4457635387868</c:v>
                </c:pt>
                <c:pt idx="8318">
                  <c:v>16.005080881417001</c:v>
                </c:pt>
                <c:pt idx="8319">
                  <c:v>16.521373813075598</c:v>
                </c:pt>
                <c:pt idx="8320">
                  <c:v>16.005080881417001</c:v>
                </c:pt>
                <c:pt idx="8321">
                  <c:v>16.521373813075598</c:v>
                </c:pt>
                <c:pt idx="8322">
                  <c:v>16.2632273472463</c:v>
                </c:pt>
                <c:pt idx="8323">
                  <c:v>17.6830329093074</c:v>
                </c:pt>
                <c:pt idx="8324">
                  <c:v>15.402739127815201</c:v>
                </c:pt>
                <c:pt idx="8325">
                  <c:v>14.8003973742135</c:v>
                </c:pt>
                <c:pt idx="8326">
                  <c:v>15.660885593644499</c:v>
                </c:pt>
                <c:pt idx="8327">
                  <c:v>14.757372963242</c:v>
                </c:pt>
                <c:pt idx="8328">
                  <c:v>17.044566886116399</c:v>
                </c:pt>
                <c:pt idx="8329">
                  <c:v>16.392351316494601</c:v>
                </c:pt>
                <c:pt idx="8330">
                  <c:v>15.2618443291502</c:v>
                </c:pt>
                <c:pt idx="8331">
                  <c:v>15.6531736709232</c:v>
                </c:pt>
                <c:pt idx="8332">
                  <c:v>15.5227305569989</c:v>
                </c:pt>
                <c:pt idx="8333">
                  <c:v>15.7401357468728</c:v>
                </c:pt>
                <c:pt idx="8334">
                  <c:v>16.435832354469401</c:v>
                </c:pt>
                <c:pt idx="8335">
                  <c:v>15.870578860797201</c:v>
                </c:pt>
                <c:pt idx="8336">
                  <c:v>18.696846329158301</c:v>
                </c:pt>
                <c:pt idx="8337">
                  <c:v>17.1750100000408</c:v>
                </c:pt>
                <c:pt idx="8338">
                  <c:v>15.914059898772001</c:v>
                </c:pt>
                <c:pt idx="8339">
                  <c:v>15.6096926329484</c:v>
                </c:pt>
                <c:pt idx="8340">
                  <c:v>16.392351316494601</c:v>
                </c:pt>
                <c:pt idx="8341">
                  <c:v>15.6096926329484</c:v>
                </c:pt>
                <c:pt idx="8342">
                  <c:v>16.1749461266207</c:v>
                </c:pt>
                <c:pt idx="8343">
                  <c:v>16.696718582318098</c:v>
                </c:pt>
                <c:pt idx="8344">
                  <c:v>16.1749461266207</c:v>
                </c:pt>
                <c:pt idx="8345">
                  <c:v>16.696718582318098</c:v>
                </c:pt>
                <c:pt idx="8346">
                  <c:v>16.435832354469401</c:v>
                </c:pt>
                <c:pt idx="8347">
                  <c:v>17.870706607637398</c:v>
                </c:pt>
                <c:pt idx="8348">
                  <c:v>15.5662115949737</c:v>
                </c:pt>
                <c:pt idx="8349">
                  <c:v>14.9574770633266</c:v>
                </c:pt>
                <c:pt idx="8350">
                  <c:v>15.827097822822401</c:v>
                </c:pt>
                <c:pt idx="8351">
                  <c:v>14.913996025351899</c:v>
                </c:pt>
                <c:pt idx="8352">
                  <c:v>15.8313596748526</c:v>
                </c:pt>
                <c:pt idx="8353">
                  <c:v>15.2255678505598</c:v>
                </c:pt>
                <c:pt idx="8354">
                  <c:v>14.1755286884522</c:v>
                </c:pt>
                <c:pt idx="8355">
                  <c:v>14.5390037830279</c:v>
                </c:pt>
                <c:pt idx="8356">
                  <c:v>14.4178454181693</c:v>
                </c:pt>
                <c:pt idx="8357">
                  <c:v>14.6197760262669</c:v>
                </c:pt>
                <c:pt idx="8358">
                  <c:v>15.2659539721793</c:v>
                </c:pt>
                <c:pt idx="8359">
                  <c:v>14.740934391125499</c:v>
                </c:pt>
                <c:pt idx="8360">
                  <c:v>17.366032296394401</c:v>
                </c:pt>
                <c:pt idx="8361">
                  <c:v>15.9525180397111</c:v>
                </c:pt>
                <c:pt idx="8362">
                  <c:v>14.781320512744999</c:v>
                </c:pt>
                <c:pt idx="8363">
                  <c:v>14.498617661408399</c:v>
                </c:pt>
                <c:pt idx="8364">
                  <c:v>15.225567850559701</c:v>
                </c:pt>
                <c:pt idx="8365">
                  <c:v>14.498617661408399</c:v>
                </c:pt>
                <c:pt idx="8366">
                  <c:v>15.023637242462099</c:v>
                </c:pt>
                <c:pt idx="8367">
                  <c:v>15.5082707018964</c:v>
                </c:pt>
                <c:pt idx="8368">
                  <c:v>15.023637242462099</c:v>
                </c:pt>
                <c:pt idx="8369">
                  <c:v>15.5082707018964</c:v>
                </c:pt>
                <c:pt idx="8370">
                  <c:v>15.2659539721793</c:v>
                </c:pt>
                <c:pt idx="8371">
                  <c:v>16.5986959856235</c:v>
                </c:pt>
                <c:pt idx="8372">
                  <c:v>14.4582315397888</c:v>
                </c:pt>
                <c:pt idx="8373">
                  <c:v>13.892825837115501</c:v>
                </c:pt>
                <c:pt idx="8374">
                  <c:v>14.700548269505999</c:v>
                </c:pt>
                <c:pt idx="8375">
                  <c:v>13.852439715496001</c:v>
                </c:pt>
                <c:pt idx="8376">
                  <c:v>17.342896528230501</c:v>
                </c:pt>
                <c:pt idx="8377">
                  <c:v>16.679265283527801</c:v>
                </c:pt>
                <c:pt idx="8378">
                  <c:v>15.5289711260431</c:v>
                </c:pt>
                <c:pt idx="8379">
                  <c:v>15.9271498728647</c:v>
                </c:pt>
                <c:pt idx="8380">
                  <c:v>15.7944236239242</c:v>
                </c:pt>
                <c:pt idx="8381">
                  <c:v>16.015634038825102</c:v>
                </c:pt>
                <c:pt idx="8382">
                  <c:v>16.723507366507999</c:v>
                </c:pt>
                <c:pt idx="8383">
                  <c:v>16.148360287765598</c:v>
                </c:pt>
                <c:pt idx="8384">
                  <c:v>19.024095681477299</c:v>
                </c:pt>
                <c:pt idx="8385">
                  <c:v>17.475622777171001</c:v>
                </c:pt>
                <c:pt idx="8386">
                  <c:v>16.192602370745799</c:v>
                </c:pt>
                <c:pt idx="8387">
                  <c:v>15.8829077898845</c:v>
                </c:pt>
                <c:pt idx="8388">
                  <c:v>16.679265283527801</c:v>
                </c:pt>
                <c:pt idx="8389">
                  <c:v>15.8829077898845</c:v>
                </c:pt>
                <c:pt idx="8390">
                  <c:v>16.458054868626899</c:v>
                </c:pt>
                <c:pt idx="8391">
                  <c:v>16.988959864388999</c:v>
                </c:pt>
                <c:pt idx="8392">
                  <c:v>16.458054868626899</c:v>
                </c:pt>
                <c:pt idx="8393">
                  <c:v>16.988959864388999</c:v>
                </c:pt>
                <c:pt idx="8394">
                  <c:v>16.723507366507999</c:v>
                </c:pt>
                <c:pt idx="8395">
                  <c:v>18.183496104853901</c:v>
                </c:pt>
                <c:pt idx="8396">
                  <c:v>15.838665706904401</c:v>
                </c:pt>
                <c:pt idx="8397">
                  <c:v>15.219276545181801</c:v>
                </c:pt>
                <c:pt idx="8398">
                  <c:v>16.104118204785401</c:v>
                </c:pt>
                <c:pt idx="8399">
                  <c:v>15.175034462201699</c:v>
                </c:pt>
                <c:pt idx="8400">
                  <c:v>18.7152128819551</c:v>
                </c:pt>
                <c:pt idx="8401">
                  <c:v>17.999069531880298</c:v>
                </c:pt>
                <c:pt idx="8402">
                  <c:v>16.757754391750598</c:v>
                </c:pt>
                <c:pt idx="8403">
                  <c:v>17.187440401795499</c:v>
                </c:pt>
                <c:pt idx="8404">
                  <c:v>17.044211731780599</c:v>
                </c:pt>
                <c:pt idx="8405">
                  <c:v>17.2829261818055</c:v>
                </c:pt>
                <c:pt idx="8406">
                  <c:v>18.046812421885299</c:v>
                </c:pt>
                <c:pt idx="8407">
                  <c:v>17.426154851820499</c:v>
                </c:pt>
                <c:pt idx="8408">
                  <c:v>20.529442702144699</c:v>
                </c:pt>
                <c:pt idx="8409">
                  <c:v>18.858441551970099</c:v>
                </c:pt>
                <c:pt idx="8410">
                  <c:v>17.4738977418254</c:v>
                </c:pt>
                <c:pt idx="8411">
                  <c:v>17.139697511790501</c:v>
                </c:pt>
                <c:pt idx="8412">
                  <c:v>17.999069531880298</c:v>
                </c:pt>
                <c:pt idx="8413">
                  <c:v>17.139697511790501</c:v>
                </c:pt>
                <c:pt idx="8414">
                  <c:v>17.760355081855401</c:v>
                </c:pt>
                <c:pt idx="8415">
                  <c:v>18.333269761915201</c:v>
                </c:pt>
                <c:pt idx="8416">
                  <c:v>17.760355081855401</c:v>
                </c:pt>
                <c:pt idx="8417">
                  <c:v>18.333269761915201</c:v>
                </c:pt>
                <c:pt idx="8418">
                  <c:v>18.046812421885299</c:v>
                </c:pt>
                <c:pt idx="8419">
                  <c:v>19.622327792049902</c:v>
                </c:pt>
                <c:pt idx="8420">
                  <c:v>17.091954621785501</c:v>
                </c:pt>
                <c:pt idx="8421">
                  <c:v>16.4235541617157</c:v>
                </c:pt>
                <c:pt idx="8422">
                  <c:v>17.378411961815502</c:v>
                </c:pt>
                <c:pt idx="8423">
                  <c:v>16.375811271710699</c:v>
                </c:pt>
                <c:pt idx="8424">
                  <c:v>26.292785791652101</c:v>
                </c:pt>
                <c:pt idx="8425">
                  <c:v>25.286684294522601</c:v>
                </c:pt>
                <c:pt idx="8426">
                  <c:v>23.5427750328314</c:v>
                </c:pt>
                <c:pt idx="8427">
                  <c:v>24.146435931109099</c:v>
                </c:pt>
                <c:pt idx="8428">
                  <c:v>23.945215631683201</c:v>
                </c:pt>
                <c:pt idx="8429">
                  <c:v>24.280582797393102</c:v>
                </c:pt>
                <c:pt idx="8430">
                  <c:v>25.3537577276646</c:v>
                </c:pt>
                <c:pt idx="8431">
                  <c:v>24.481803096819</c:v>
                </c:pt>
                <c:pt idx="8432">
                  <c:v>28.841576251047002</c:v>
                </c:pt>
                <c:pt idx="8433">
                  <c:v>26.494006091078099</c:v>
                </c:pt>
                <c:pt idx="8434">
                  <c:v>24.5488765299609</c:v>
                </c:pt>
                <c:pt idx="8435">
                  <c:v>24.0793624979671</c:v>
                </c:pt>
                <c:pt idx="8436">
                  <c:v>25.286684294522601</c:v>
                </c:pt>
                <c:pt idx="8437">
                  <c:v>24.0793624979671</c:v>
                </c:pt>
                <c:pt idx="8438">
                  <c:v>24.9513171288128</c:v>
                </c:pt>
                <c:pt idx="8439">
                  <c:v>25.756198326516401</c:v>
                </c:pt>
                <c:pt idx="8440">
                  <c:v>24.9513171288128</c:v>
                </c:pt>
                <c:pt idx="8441">
                  <c:v>25.756198326516401</c:v>
                </c:pt>
                <c:pt idx="8442">
                  <c:v>25.3537577276646</c:v>
                </c:pt>
                <c:pt idx="8443">
                  <c:v>27.567181021349601</c:v>
                </c:pt>
                <c:pt idx="8444">
                  <c:v>24.0122890648252</c:v>
                </c:pt>
                <c:pt idx="8445">
                  <c:v>23.073261000837601</c:v>
                </c:pt>
                <c:pt idx="8446">
                  <c:v>24.414729663677001</c:v>
                </c:pt>
                <c:pt idx="8447">
                  <c:v>23.006187567695601</c:v>
                </c:pt>
                <c:pt idx="8448">
                  <c:v>26.312674434459701</c:v>
                </c:pt>
                <c:pt idx="8449">
                  <c:v>25.305811892324801</c:v>
                </c:pt>
                <c:pt idx="8450">
                  <c:v>23.560583485957601</c:v>
                </c:pt>
                <c:pt idx="8451">
                  <c:v>24.164701011238598</c:v>
                </c:pt>
                <c:pt idx="8452">
                  <c:v>23.963328502811599</c:v>
                </c:pt>
                <c:pt idx="8453">
                  <c:v>24.298949350189901</c:v>
                </c:pt>
                <c:pt idx="8454">
                  <c:v>25.372936061800502</c:v>
                </c:pt>
                <c:pt idx="8455">
                  <c:v>24.5003218586169</c:v>
                </c:pt>
                <c:pt idx="8456">
                  <c:v>28.863392874534899</c:v>
                </c:pt>
                <c:pt idx="8457">
                  <c:v>26.514046942886701</c:v>
                </c:pt>
                <c:pt idx="8458">
                  <c:v>24.567446028092501</c:v>
                </c:pt>
                <c:pt idx="8459">
                  <c:v>24.097576841762901</c:v>
                </c:pt>
                <c:pt idx="8460">
                  <c:v>25.305811892324801</c:v>
                </c:pt>
                <c:pt idx="8461">
                  <c:v>24.097576841762901</c:v>
                </c:pt>
                <c:pt idx="8462">
                  <c:v>24.9701910449465</c:v>
                </c:pt>
                <c:pt idx="8463">
                  <c:v>25.7756810786545</c:v>
                </c:pt>
                <c:pt idx="8464">
                  <c:v>24.9701910449465</c:v>
                </c:pt>
                <c:pt idx="8465">
                  <c:v>25.7756810786545</c:v>
                </c:pt>
                <c:pt idx="8466">
                  <c:v>25.372936061800502</c:v>
                </c:pt>
                <c:pt idx="8467">
                  <c:v>27.588033654497298</c:v>
                </c:pt>
                <c:pt idx="8468">
                  <c:v>24.0304526722872</c:v>
                </c:pt>
                <c:pt idx="8469">
                  <c:v>23.090714299627901</c:v>
                </c:pt>
                <c:pt idx="8470">
                  <c:v>24.433197689141199</c:v>
                </c:pt>
                <c:pt idx="8471">
                  <c:v>23.0235901301523</c:v>
                </c:pt>
                <c:pt idx="8472">
                  <c:v>27.505993002916</c:v>
                </c:pt>
                <c:pt idx="8473">
                  <c:v>26.453467760457499</c:v>
                </c:pt>
                <c:pt idx="8474">
                  <c:v>24.629090673529401</c:v>
                </c:pt>
                <c:pt idx="8475">
                  <c:v>25.2606058190045</c:v>
                </c:pt>
                <c:pt idx="8476">
                  <c:v>25.050100770512799</c:v>
                </c:pt>
                <c:pt idx="8477">
                  <c:v>25.400942517998899</c:v>
                </c:pt>
                <c:pt idx="8478">
                  <c:v>26.523636109954701</c:v>
                </c:pt>
                <c:pt idx="8479">
                  <c:v>25.6114475664906</c:v>
                </c:pt>
                <c:pt idx="8480">
                  <c:v>30.172390283810898</c:v>
                </c:pt>
                <c:pt idx="8481">
                  <c:v>27.716498051407701</c:v>
                </c:pt>
                <c:pt idx="8482">
                  <c:v>25.681615915987901</c:v>
                </c:pt>
                <c:pt idx="8483">
                  <c:v>25.190437469507199</c:v>
                </c:pt>
                <c:pt idx="8484">
                  <c:v>26.453467760457499</c:v>
                </c:pt>
                <c:pt idx="8485">
                  <c:v>25.190437469507199</c:v>
                </c:pt>
                <c:pt idx="8486">
                  <c:v>26.102626012971299</c:v>
                </c:pt>
                <c:pt idx="8487">
                  <c:v>26.944646206938099</c:v>
                </c:pt>
                <c:pt idx="8488">
                  <c:v>26.102626012971299</c:v>
                </c:pt>
                <c:pt idx="8489">
                  <c:v>26.944646206938099</c:v>
                </c:pt>
                <c:pt idx="8490">
                  <c:v>26.523636109954701</c:v>
                </c:pt>
                <c:pt idx="8491">
                  <c:v>28.839191643363399</c:v>
                </c:pt>
                <c:pt idx="8492">
                  <c:v>25.120269120010001</c:v>
                </c:pt>
                <c:pt idx="8493">
                  <c:v>24.137912227048702</c:v>
                </c:pt>
                <c:pt idx="8494">
                  <c:v>25.541279216993399</c:v>
                </c:pt>
                <c:pt idx="8495">
                  <c:v>24.0677438775515</c:v>
                </c:pt>
                <c:pt idx="8496">
                  <c:v>28.560091071719</c:v>
                </c:pt>
                <c:pt idx="8497">
                  <c:v>27.4672304439746</c:v>
                </c:pt>
                <c:pt idx="8498">
                  <c:v>25.5729386892178</c:v>
                </c:pt>
                <c:pt idx="8499">
                  <c:v>26.228655065864402</c:v>
                </c:pt>
                <c:pt idx="8500">
                  <c:v>26.010082940315499</c:v>
                </c:pt>
                <c:pt idx="8501">
                  <c:v>26.374369816230299</c:v>
                </c:pt>
                <c:pt idx="8502">
                  <c:v>27.540087819157598</c:v>
                </c:pt>
                <c:pt idx="8503">
                  <c:v>26.592941941779099</c:v>
                </c:pt>
                <c:pt idx="8504">
                  <c:v>31.328671328671302</c:v>
                </c:pt>
                <c:pt idx="8505">
                  <c:v>28.7786631972678</c:v>
                </c:pt>
                <c:pt idx="8506">
                  <c:v>26.665799316962101</c:v>
                </c:pt>
                <c:pt idx="8507">
                  <c:v>26.1557976906814</c:v>
                </c:pt>
                <c:pt idx="8508">
                  <c:v>27.4672304439746</c:v>
                </c:pt>
                <c:pt idx="8509">
                  <c:v>26.1557976906814</c:v>
                </c:pt>
                <c:pt idx="8510">
                  <c:v>27.1029435680598</c:v>
                </c:pt>
                <c:pt idx="8511">
                  <c:v>27.977232070255301</c:v>
                </c:pt>
                <c:pt idx="8512">
                  <c:v>27.1029435680598</c:v>
                </c:pt>
                <c:pt idx="8513">
                  <c:v>27.977232070255301</c:v>
                </c:pt>
                <c:pt idx="8514">
                  <c:v>27.540087819157598</c:v>
                </c:pt>
                <c:pt idx="8515">
                  <c:v>29.944381200195199</c:v>
                </c:pt>
                <c:pt idx="8516">
                  <c:v>26.082940315498401</c:v>
                </c:pt>
                <c:pt idx="8517">
                  <c:v>25.062937062937099</c:v>
                </c:pt>
                <c:pt idx="8518">
                  <c:v>26.5200845665962</c:v>
                </c:pt>
                <c:pt idx="8519">
                  <c:v>24.9900796877541</c:v>
                </c:pt>
                <c:pt idx="8520">
                  <c:v>27.287217932032299</c:v>
                </c:pt>
                <c:pt idx="8521">
                  <c:v>26.243064184633202</c:v>
                </c:pt>
                <c:pt idx="8522">
                  <c:v>24.433197689141199</c:v>
                </c:pt>
                <c:pt idx="8523">
                  <c:v>25.0596899375807</c:v>
                </c:pt>
                <c:pt idx="8524">
                  <c:v>24.850859188100898</c:v>
                </c:pt>
                <c:pt idx="8525">
                  <c:v>25.198910437233899</c:v>
                </c:pt>
                <c:pt idx="8526">
                  <c:v>26.312674434459801</c:v>
                </c:pt>
                <c:pt idx="8527">
                  <c:v>25.4077411867138</c:v>
                </c:pt>
                <c:pt idx="8528">
                  <c:v>29.9324074254436</c:v>
                </c:pt>
                <c:pt idx="8529">
                  <c:v>27.4960486815122</c:v>
                </c:pt>
                <c:pt idx="8530">
                  <c:v>25.477351436540399</c:v>
                </c:pt>
                <c:pt idx="8531">
                  <c:v>24.9900796877541</c:v>
                </c:pt>
                <c:pt idx="8532">
                  <c:v>26.243064184633099</c:v>
                </c:pt>
                <c:pt idx="8533">
                  <c:v>24.9900796877541</c:v>
                </c:pt>
                <c:pt idx="8534">
                  <c:v>25.895012935500102</c:v>
                </c:pt>
                <c:pt idx="8535">
                  <c:v>26.730335933419401</c:v>
                </c:pt>
                <c:pt idx="8536">
                  <c:v>25.895012935500102</c:v>
                </c:pt>
                <c:pt idx="8537">
                  <c:v>26.730335933419401</c:v>
                </c:pt>
                <c:pt idx="8538">
                  <c:v>26.312674434459801</c:v>
                </c:pt>
                <c:pt idx="8539">
                  <c:v>28.609812678737999</c:v>
                </c:pt>
                <c:pt idx="8540">
                  <c:v>24.920469437927501</c:v>
                </c:pt>
                <c:pt idx="8541">
                  <c:v>23.945925940354901</c:v>
                </c:pt>
                <c:pt idx="8542">
                  <c:v>25.3381309368872</c:v>
                </c:pt>
                <c:pt idx="8543">
                  <c:v>23.876315690528301</c:v>
                </c:pt>
                <c:pt idx="8544">
                  <c:v>24.144812368430902</c:v>
                </c:pt>
                <c:pt idx="8545">
                  <c:v>23.220903731883901</c:v>
                </c:pt>
                <c:pt idx="8546">
                  <c:v>21.619462095202199</c:v>
                </c:pt>
                <c:pt idx="8547">
                  <c:v>22.1738072771305</c:v>
                </c:pt>
                <c:pt idx="8548">
                  <c:v>21.989025549821001</c:v>
                </c:pt>
                <c:pt idx="8549">
                  <c:v>22.296995095336701</c:v>
                </c:pt>
                <c:pt idx="8550">
                  <c:v>23.282497640987</c:v>
                </c:pt>
                <c:pt idx="8551">
                  <c:v>22.4817768226462</c:v>
                </c:pt>
                <c:pt idx="8552">
                  <c:v>26.485380914350301</c:v>
                </c:pt>
                <c:pt idx="8553">
                  <c:v>24.329594095740401</c:v>
                </c:pt>
                <c:pt idx="8554">
                  <c:v>22.543370731749299</c:v>
                </c:pt>
                <c:pt idx="8555">
                  <c:v>22.112213368027302</c:v>
                </c:pt>
                <c:pt idx="8556">
                  <c:v>23.220903731883801</c:v>
                </c:pt>
                <c:pt idx="8557">
                  <c:v>22.112213368027302</c:v>
                </c:pt>
                <c:pt idx="8558">
                  <c:v>22.912934186368101</c:v>
                </c:pt>
                <c:pt idx="8559">
                  <c:v>23.652061095605799</c:v>
                </c:pt>
                <c:pt idx="8560">
                  <c:v>22.912934186368101</c:v>
                </c:pt>
                <c:pt idx="8561">
                  <c:v>23.652061095605799</c:v>
                </c:pt>
                <c:pt idx="8562">
                  <c:v>23.282497640987</c:v>
                </c:pt>
                <c:pt idx="8563">
                  <c:v>25.3150966413906</c:v>
                </c:pt>
                <c:pt idx="8564">
                  <c:v>22.050619458924199</c:v>
                </c:pt>
                <c:pt idx="8565">
                  <c:v>21.188304731480201</c:v>
                </c:pt>
                <c:pt idx="8566">
                  <c:v>22.420182913543002</c:v>
                </c:pt>
                <c:pt idx="8567">
                  <c:v>21.126710822377099</c:v>
                </c:pt>
                <c:pt idx="8568">
                  <c:v>23.309489370511599</c:v>
                </c:pt>
                <c:pt idx="8569">
                  <c:v>22.417544624190999</c:v>
                </c:pt>
                <c:pt idx="8570">
                  <c:v>20.871507063902001</c:v>
                </c:pt>
                <c:pt idx="8571">
                  <c:v>21.406673911694298</c:v>
                </c:pt>
                <c:pt idx="8572">
                  <c:v>21.228284962430202</c:v>
                </c:pt>
                <c:pt idx="8573">
                  <c:v>21.525599877870398</c:v>
                </c:pt>
                <c:pt idx="8574">
                  <c:v>22.477007607278999</c:v>
                </c:pt>
                <c:pt idx="8575">
                  <c:v>21.703988827134499</c:v>
                </c:pt>
                <c:pt idx="8576">
                  <c:v>25.569082727857101</c:v>
                </c:pt>
                <c:pt idx="8577">
                  <c:v>23.4878783197757</c:v>
                </c:pt>
                <c:pt idx="8578">
                  <c:v>21.763451810222598</c:v>
                </c:pt>
                <c:pt idx="8579">
                  <c:v>21.347210928606302</c:v>
                </c:pt>
                <c:pt idx="8580">
                  <c:v>22.417544624190999</c:v>
                </c:pt>
                <c:pt idx="8581">
                  <c:v>21.347210928606302</c:v>
                </c:pt>
                <c:pt idx="8582">
                  <c:v>22.120229708750799</c:v>
                </c:pt>
                <c:pt idx="8583">
                  <c:v>22.833785505807299</c:v>
                </c:pt>
                <c:pt idx="8584">
                  <c:v>22.120229708750799</c:v>
                </c:pt>
                <c:pt idx="8585">
                  <c:v>22.833785505807299</c:v>
                </c:pt>
                <c:pt idx="8586">
                  <c:v>22.477007607278999</c:v>
                </c:pt>
                <c:pt idx="8587">
                  <c:v>24.4392860491843</c:v>
                </c:pt>
                <c:pt idx="8588">
                  <c:v>21.287747945518198</c:v>
                </c:pt>
                <c:pt idx="8589">
                  <c:v>20.455266182285701</c:v>
                </c:pt>
                <c:pt idx="8590">
                  <c:v>21.644525844046498</c:v>
                </c:pt>
                <c:pt idx="8591">
                  <c:v>20.395803199197601</c:v>
                </c:pt>
                <c:pt idx="8592">
                  <c:v>20.664299877100301</c:v>
                </c:pt>
                <c:pt idx="8593">
                  <c:v>19.873574116497</c:v>
                </c:pt>
                <c:pt idx="8594">
                  <c:v>18.502982798117898</c:v>
                </c:pt>
                <c:pt idx="8595">
                  <c:v>18.9774182544799</c:v>
                </c:pt>
                <c:pt idx="8596">
                  <c:v>18.819273102359201</c:v>
                </c:pt>
                <c:pt idx="8597">
                  <c:v>19.082848355893599</c:v>
                </c:pt>
                <c:pt idx="8598">
                  <c:v>19.926289167203802</c:v>
                </c:pt>
                <c:pt idx="8599">
                  <c:v>19.240993508014299</c:v>
                </c:pt>
                <c:pt idx="8600">
                  <c:v>22.667471803962101</c:v>
                </c:pt>
                <c:pt idx="8601">
                  <c:v>20.822445029221001</c:v>
                </c:pt>
                <c:pt idx="8602">
                  <c:v>19.2937085587212</c:v>
                </c:pt>
                <c:pt idx="8603">
                  <c:v>18.924703203772999</c:v>
                </c:pt>
                <c:pt idx="8604">
                  <c:v>19.873574116497</c:v>
                </c:pt>
                <c:pt idx="8605">
                  <c:v>18.924703203772999</c:v>
                </c:pt>
                <c:pt idx="8606">
                  <c:v>19.609998862962499</c:v>
                </c:pt>
                <c:pt idx="8607">
                  <c:v>20.2425794714452</c:v>
                </c:pt>
                <c:pt idx="8608">
                  <c:v>19.609998862962499</c:v>
                </c:pt>
                <c:pt idx="8609">
                  <c:v>20.2425794714452</c:v>
                </c:pt>
                <c:pt idx="8610">
                  <c:v>19.926289167203802</c:v>
                </c:pt>
                <c:pt idx="8611">
                  <c:v>21.6658858405312</c:v>
                </c:pt>
                <c:pt idx="8612">
                  <c:v>18.871988153066098</c:v>
                </c:pt>
                <c:pt idx="8613">
                  <c:v>18.133977443169599</c:v>
                </c:pt>
                <c:pt idx="8614">
                  <c:v>19.188278457307401</c:v>
                </c:pt>
                <c:pt idx="8615">
                  <c:v>18.081262392462801</c:v>
                </c:pt>
                <c:pt idx="8616">
                  <c:v>20.942740876406699</c:v>
                </c:pt>
                <c:pt idx="8617">
                  <c:v>20.141360485727901</c:v>
                </c:pt>
                <c:pt idx="8618">
                  <c:v>18.752301141884601</c:v>
                </c:pt>
                <c:pt idx="8619">
                  <c:v>19.233129376291899</c:v>
                </c:pt>
                <c:pt idx="8620">
                  <c:v>19.072853298156101</c:v>
                </c:pt>
                <c:pt idx="8621">
                  <c:v>19.3399800950491</c:v>
                </c:pt>
                <c:pt idx="8622">
                  <c:v>20.194785845106502</c:v>
                </c:pt>
                <c:pt idx="8623">
                  <c:v>19.500256173184798</c:v>
                </c:pt>
                <c:pt idx="8624">
                  <c:v>22.972904532793098</c:v>
                </c:pt>
                <c:pt idx="8625">
                  <c:v>21.1030169545425</c:v>
                </c:pt>
                <c:pt idx="8626">
                  <c:v>19.553681532563399</c:v>
                </c:pt>
                <c:pt idx="8627">
                  <c:v>19.179704016913298</c:v>
                </c:pt>
                <c:pt idx="8628">
                  <c:v>20.141360485727901</c:v>
                </c:pt>
                <c:pt idx="8629">
                  <c:v>19.179704016913298</c:v>
                </c:pt>
                <c:pt idx="8630">
                  <c:v>19.874233688835002</c:v>
                </c:pt>
                <c:pt idx="8631">
                  <c:v>20.515338001378002</c:v>
                </c:pt>
                <c:pt idx="8632">
                  <c:v>19.874233688835002</c:v>
                </c:pt>
                <c:pt idx="8633">
                  <c:v>20.515338001378002</c:v>
                </c:pt>
                <c:pt idx="8634">
                  <c:v>20.194785845106502</c:v>
                </c:pt>
                <c:pt idx="8635">
                  <c:v>21.957822704599899</c:v>
                </c:pt>
                <c:pt idx="8636">
                  <c:v>19.126278657534701</c:v>
                </c:pt>
                <c:pt idx="8637">
                  <c:v>18.378323626234501</c:v>
                </c:pt>
                <c:pt idx="8638">
                  <c:v>19.446830813806301</c:v>
                </c:pt>
                <c:pt idx="8639">
                  <c:v>18.3248982668559</c:v>
                </c:pt>
                <c:pt idx="8640">
                  <c:v>18.396994597033501</c:v>
                </c:pt>
                <c:pt idx="8641">
                  <c:v>17.693027967044902</c:v>
                </c:pt>
                <c:pt idx="8642">
                  <c:v>16.472819141731499</c:v>
                </c:pt>
                <c:pt idx="8643">
                  <c:v>16.895199119724602</c:v>
                </c:pt>
                <c:pt idx="8644">
                  <c:v>16.7544057937269</c:v>
                </c:pt>
                <c:pt idx="8645">
                  <c:v>16.989061337056398</c:v>
                </c:pt>
                <c:pt idx="8646">
                  <c:v>17.7399590757108</c:v>
                </c:pt>
                <c:pt idx="8647">
                  <c:v>17.1298546630541</c:v>
                </c:pt>
                <c:pt idx="8648">
                  <c:v>20.180376726337698</c:v>
                </c:pt>
                <c:pt idx="8649">
                  <c:v>18.5377879230312</c:v>
                </c:pt>
                <c:pt idx="8650">
                  <c:v>17.176785771719999</c:v>
                </c:pt>
                <c:pt idx="8651">
                  <c:v>16.8482680110587</c:v>
                </c:pt>
                <c:pt idx="8652">
                  <c:v>17.693027967044902</c:v>
                </c:pt>
                <c:pt idx="8653">
                  <c:v>16.8482680110587</c:v>
                </c:pt>
                <c:pt idx="8654">
                  <c:v>17.458372423715399</c:v>
                </c:pt>
                <c:pt idx="8655">
                  <c:v>18.0215457277063</c:v>
                </c:pt>
                <c:pt idx="8656">
                  <c:v>17.458372423715399</c:v>
                </c:pt>
                <c:pt idx="8657">
                  <c:v>18.0215457277063</c:v>
                </c:pt>
                <c:pt idx="8658">
                  <c:v>17.7399590757108</c:v>
                </c:pt>
                <c:pt idx="8659">
                  <c:v>19.288685661685602</c:v>
                </c:pt>
                <c:pt idx="8660">
                  <c:v>16.801336902392801</c:v>
                </c:pt>
                <c:pt idx="8661">
                  <c:v>16.1443013810702</c:v>
                </c:pt>
                <c:pt idx="8662">
                  <c:v>17.082923554388199</c:v>
                </c:pt>
                <c:pt idx="8663">
                  <c:v>16.097370272404302</c:v>
                </c:pt>
                <c:pt idx="8664">
                  <c:v>17.700892098767302</c:v>
                </c:pt>
                <c:pt idx="8665">
                  <c:v>17.023562043967601</c:v>
                </c:pt>
                <c:pt idx="8666">
                  <c:v>15.8495232823146</c:v>
                </c:pt>
                <c:pt idx="8667">
                  <c:v>16.255921315194499</c:v>
                </c:pt>
                <c:pt idx="8668">
                  <c:v>16.1204553042345</c:v>
                </c:pt>
                <c:pt idx="8669">
                  <c:v>16.346231989167801</c:v>
                </c:pt>
                <c:pt idx="8670">
                  <c:v>17.068717380954201</c:v>
                </c:pt>
                <c:pt idx="8671">
                  <c:v>16.4816980001277</c:v>
                </c:pt>
                <c:pt idx="8672">
                  <c:v>19.416794904260101</c:v>
                </c:pt>
                <c:pt idx="8673">
                  <c:v>17.8363581097273</c:v>
                </c:pt>
                <c:pt idx="8674">
                  <c:v>16.5268533371144</c:v>
                </c:pt>
                <c:pt idx="8675">
                  <c:v>16.2107659782078</c:v>
                </c:pt>
                <c:pt idx="8676">
                  <c:v>17.023562043967601</c:v>
                </c:pt>
                <c:pt idx="8677">
                  <c:v>16.2107659782078</c:v>
                </c:pt>
                <c:pt idx="8678">
                  <c:v>16.7977853590343</c:v>
                </c:pt>
                <c:pt idx="8679">
                  <c:v>17.339649402874102</c:v>
                </c:pt>
                <c:pt idx="8680">
                  <c:v>16.7977853590343</c:v>
                </c:pt>
                <c:pt idx="8681">
                  <c:v>17.339649402874102</c:v>
                </c:pt>
                <c:pt idx="8682">
                  <c:v>17.068717380954201</c:v>
                </c:pt>
                <c:pt idx="8683">
                  <c:v>18.558843501513699</c:v>
                </c:pt>
                <c:pt idx="8684">
                  <c:v>16.1656106412212</c:v>
                </c:pt>
                <c:pt idx="8685">
                  <c:v>15.533435923408099</c:v>
                </c:pt>
                <c:pt idx="8686">
                  <c:v>16.4365426631411</c:v>
                </c:pt>
                <c:pt idx="8687">
                  <c:v>15.4882805864214</c:v>
                </c:pt>
                <c:pt idx="8688">
                  <c:v>17.681003455959701</c:v>
                </c:pt>
                <c:pt idx="8689">
                  <c:v>17.004434446165401</c:v>
                </c:pt>
                <c:pt idx="8690">
                  <c:v>15.8317148291884</c:v>
                </c:pt>
                <c:pt idx="8691">
                  <c:v>16.237656235065099</c:v>
                </c:pt>
                <c:pt idx="8692">
                  <c:v>16.102342433106202</c:v>
                </c:pt>
                <c:pt idx="8693">
                  <c:v>16.327865436370999</c:v>
                </c:pt>
                <c:pt idx="8694">
                  <c:v>17.0495390468183</c:v>
                </c:pt>
                <c:pt idx="8695">
                  <c:v>16.463179238329801</c:v>
                </c:pt>
                <c:pt idx="8696">
                  <c:v>19.3949782807722</c:v>
                </c:pt>
                <c:pt idx="8697">
                  <c:v>17.816317257918602</c:v>
                </c:pt>
                <c:pt idx="8698">
                  <c:v>16.508283838982798</c:v>
                </c:pt>
                <c:pt idx="8699">
                  <c:v>16.192551634412101</c:v>
                </c:pt>
                <c:pt idx="8700">
                  <c:v>17.004434446165401</c:v>
                </c:pt>
                <c:pt idx="8701">
                  <c:v>16.192551634412101</c:v>
                </c:pt>
                <c:pt idx="8702">
                  <c:v>16.778911442900601</c:v>
                </c:pt>
                <c:pt idx="8703">
                  <c:v>17.320166650736098</c:v>
                </c:pt>
                <c:pt idx="8704">
                  <c:v>16.778911442900601</c:v>
                </c:pt>
                <c:pt idx="8705">
                  <c:v>17.320166650736098</c:v>
                </c:pt>
                <c:pt idx="8706">
                  <c:v>17.0495390468183</c:v>
                </c:pt>
                <c:pt idx="8707">
                  <c:v>18.537990868365899</c:v>
                </c:pt>
                <c:pt idx="8708">
                  <c:v>16.1474470337591</c:v>
                </c:pt>
                <c:pt idx="8709">
                  <c:v>15.515982624617701</c:v>
                </c:pt>
                <c:pt idx="8710">
                  <c:v>16.418074637676899</c:v>
                </c:pt>
                <c:pt idx="8711">
                  <c:v>15.470878023964801</c:v>
                </c:pt>
                <c:pt idx="8712">
                  <c:v>16.010357460121</c:v>
                </c:pt>
                <c:pt idx="8713">
                  <c:v>15.3977162307797</c:v>
                </c:pt>
                <c:pt idx="8714">
                  <c:v>14.3358047665879</c:v>
                </c:pt>
                <c:pt idx="8715">
                  <c:v>14.703389504192801</c:v>
                </c:pt>
                <c:pt idx="8716">
                  <c:v>14.5808612583245</c:v>
                </c:pt>
                <c:pt idx="8717">
                  <c:v>14.785075001438299</c:v>
                </c:pt>
                <c:pt idx="8718">
                  <c:v>15.4385589794024</c:v>
                </c:pt>
                <c:pt idx="8719">
                  <c:v>14.9076032473066</c:v>
                </c:pt>
                <c:pt idx="8720">
                  <c:v>17.562381907785799</c:v>
                </c:pt>
                <c:pt idx="8721">
                  <c:v>16.132885705989299</c:v>
                </c:pt>
                <c:pt idx="8722">
                  <c:v>14.948445995929299</c:v>
                </c:pt>
                <c:pt idx="8723">
                  <c:v>14.66254675557</c:v>
                </c:pt>
                <c:pt idx="8724">
                  <c:v>15.397716230779601</c:v>
                </c:pt>
                <c:pt idx="8725">
                  <c:v>14.66254675557</c:v>
                </c:pt>
                <c:pt idx="8726">
                  <c:v>15.193502487665899</c:v>
                </c:pt>
                <c:pt idx="8727">
                  <c:v>15.683615471138999</c:v>
                </c:pt>
                <c:pt idx="8728">
                  <c:v>15.193502487665899</c:v>
                </c:pt>
                <c:pt idx="8729">
                  <c:v>15.683615471138999</c:v>
                </c:pt>
                <c:pt idx="8730">
                  <c:v>15.4385589794024</c:v>
                </c:pt>
                <c:pt idx="8731">
                  <c:v>16.786369683953399</c:v>
                </c:pt>
                <c:pt idx="8732">
                  <c:v>14.621704006947301</c:v>
                </c:pt>
                <c:pt idx="8733">
                  <c:v>14.049905526228599</c:v>
                </c:pt>
                <c:pt idx="8734">
                  <c:v>14.866760498683799</c:v>
                </c:pt>
                <c:pt idx="8735">
                  <c:v>14.0090627776059</c:v>
                </c:pt>
                <c:pt idx="8736">
                  <c:v>15.712027818007</c:v>
                </c:pt>
                <c:pt idx="8737">
                  <c:v>15.1108022637465</c:v>
                </c:pt>
                <c:pt idx="8738">
                  <c:v>14.068677969695001</c:v>
                </c:pt>
                <c:pt idx="8739">
                  <c:v>14.4294133022513</c:v>
                </c:pt>
                <c:pt idx="8740">
                  <c:v>14.3091681913992</c:v>
                </c:pt>
                <c:pt idx="8741">
                  <c:v>14.509576709486</c:v>
                </c:pt>
                <c:pt idx="8742">
                  <c:v>15.1508839673639</c:v>
                </c:pt>
                <c:pt idx="8743">
                  <c:v>14.629821820338099</c:v>
                </c:pt>
                <c:pt idx="8744">
                  <c:v>17.235132555466802</c:v>
                </c:pt>
                <c:pt idx="8745">
                  <c:v>15.8322729288591</c:v>
                </c:pt>
                <c:pt idx="8746">
                  <c:v>14.669903523955499</c:v>
                </c:pt>
                <c:pt idx="8747">
                  <c:v>14.3893315986339</c:v>
                </c:pt>
                <c:pt idx="8748">
                  <c:v>15.1108022637465</c:v>
                </c:pt>
                <c:pt idx="8749">
                  <c:v>14.3893315986339</c:v>
                </c:pt>
                <c:pt idx="8750">
                  <c:v>14.9103937456597</c:v>
                </c:pt>
                <c:pt idx="8751">
                  <c:v>15.391374189067999</c:v>
                </c:pt>
                <c:pt idx="8752">
                  <c:v>14.9103937456597</c:v>
                </c:pt>
                <c:pt idx="8753">
                  <c:v>15.391374189067999</c:v>
                </c:pt>
                <c:pt idx="8754">
                  <c:v>15.1508839673639</c:v>
                </c:pt>
                <c:pt idx="8755">
                  <c:v>16.4735801867369</c:v>
                </c:pt>
                <c:pt idx="8756">
                  <c:v>14.3492498950166</c:v>
                </c:pt>
                <c:pt idx="8757">
                  <c:v>13.7881060443735</c:v>
                </c:pt>
                <c:pt idx="8758">
                  <c:v>14.5897401167207</c:v>
                </c:pt>
                <c:pt idx="8759">
                  <c:v>13.7480243407561</c:v>
                </c:pt>
              </c:numCache>
            </c:numRef>
          </c:val>
          <c:smooth val="0"/>
          <c:extLst>
            <c:ext xmlns:c16="http://schemas.microsoft.com/office/drawing/2014/chart" uri="{C3380CC4-5D6E-409C-BE32-E72D297353CC}">
              <c16:uniqueId val="{00000000-CCC6-42FD-8BF0-0A3630540C1D}"/>
            </c:ext>
          </c:extLst>
        </c:ser>
        <c:dLbls>
          <c:showLegendKey val="0"/>
          <c:showVal val="0"/>
          <c:showCatName val="0"/>
          <c:showSerName val="0"/>
          <c:showPercent val="0"/>
          <c:showBubbleSize val="0"/>
        </c:dLbls>
        <c:smooth val="0"/>
        <c:axId val="764303968"/>
        <c:axId val="825391440"/>
      </c:lineChart>
      <c:catAx>
        <c:axId val="7643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5391440"/>
        <c:crosses val="autoZero"/>
        <c:auto val="1"/>
        <c:lblAlgn val="ctr"/>
        <c:lblOffset val="100"/>
        <c:noMultiLvlLbl val="0"/>
      </c:catAx>
      <c:valAx>
        <c:axId val="82539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流量</a:t>
                </a:r>
                <a:r>
                  <a:rPr lang="en-US" altLang="zh-CN" baseline="0"/>
                  <a:t> </a:t>
                </a:r>
                <a:r>
                  <a:rPr lang="en-US" altLang="zh-CN"/>
                  <a:t>m</a:t>
                </a:r>
                <a:r>
                  <a:rPr lang="en-US" altLang="zh-CN" baseline="30000"/>
                  <a:t>3</a:t>
                </a:r>
                <a:r>
                  <a:rPr lang="en-US" altLang="zh-CN"/>
                  <a:t>/s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430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B50BDDE2984F14824977729F4D0D62"/>
        <w:category>
          <w:name w:val="常规"/>
          <w:gallery w:val="placeholder"/>
        </w:category>
        <w:types>
          <w:type w:val="bbPlcHdr"/>
        </w:types>
        <w:behaviors>
          <w:behavior w:val="content"/>
        </w:behaviors>
        <w:guid w:val="{D859351B-6C49-4430-969E-A57E4FCDFF64}"/>
      </w:docPartPr>
      <w:docPartBody>
        <w:p w:rsidR="00C56E78" w:rsidRDefault="00AF20A4" w:rsidP="00AF20A4">
          <w:pPr>
            <w:pStyle w:val="E8B50BDDE2984F14824977729F4D0D62"/>
          </w:pPr>
          <w:r w:rsidRPr="005441D4">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细黑">
    <w:altName w:val="STXihe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default"/>
    <w:sig w:usb0="00000000" w:usb1="E9FFFFFF" w:usb2="0000003F" w:usb3="00000000" w:csb0="603F01FF" w:csb1="FFFF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0A4"/>
    <w:rsid w:val="000C0281"/>
    <w:rsid w:val="001C1A8E"/>
    <w:rsid w:val="001D4B6D"/>
    <w:rsid w:val="0023321B"/>
    <w:rsid w:val="002F749B"/>
    <w:rsid w:val="004864DE"/>
    <w:rsid w:val="004E2E39"/>
    <w:rsid w:val="004E5DBE"/>
    <w:rsid w:val="004F1E24"/>
    <w:rsid w:val="00592136"/>
    <w:rsid w:val="005B04CC"/>
    <w:rsid w:val="006173DC"/>
    <w:rsid w:val="006F0479"/>
    <w:rsid w:val="0074585A"/>
    <w:rsid w:val="00897875"/>
    <w:rsid w:val="009B1589"/>
    <w:rsid w:val="00A33204"/>
    <w:rsid w:val="00A34AB7"/>
    <w:rsid w:val="00A77BE5"/>
    <w:rsid w:val="00AF20A4"/>
    <w:rsid w:val="00B97616"/>
    <w:rsid w:val="00C56E78"/>
    <w:rsid w:val="00CD7F33"/>
    <w:rsid w:val="00ED6068"/>
    <w:rsid w:val="00EF4061"/>
    <w:rsid w:val="00F137DE"/>
    <w:rsid w:val="00FF2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F20A4"/>
    <w:rPr>
      <w:color w:val="808080"/>
    </w:rPr>
  </w:style>
  <w:style w:type="paragraph" w:customStyle="1" w:styleId="E8B50BDDE2984F14824977729F4D0D62">
    <w:name w:val="E8B50BDDE2984F14824977729F4D0D62"/>
    <w:rsid w:val="00AF20A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28728-F1F0-4202-8B9E-13C634AF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bzbx20.dotx</Template>
  <TotalTime>612</TotalTime>
  <Pages>25</Pages>
  <Words>3022</Words>
  <Characters>17229</Characters>
  <Application>Microsoft Office Word</Application>
  <DocSecurity>0</DocSecurity>
  <Lines>143</Lines>
  <Paragraphs>40</Paragraphs>
  <ScaleCrop>false</ScaleCrop>
  <HeadingPairs>
    <vt:vector size="2" baseType="variant">
      <vt:variant>
        <vt:lpstr>题目</vt:lpstr>
      </vt:variant>
      <vt:variant>
        <vt:i4>1</vt:i4>
      </vt:variant>
    </vt:vector>
  </HeadingPairs>
  <TitlesOfParts>
    <vt:vector size="1" baseType="lpstr">
      <vt:lpstr>标准名称</vt:lpstr>
    </vt:vector>
  </TitlesOfParts>
  <Company>Microsoft</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dc:creator>
  <cp:keywords/>
  <dc:description/>
  <cp:lastModifiedBy>李轩</cp:lastModifiedBy>
  <cp:revision>182</cp:revision>
  <cp:lastPrinted>2022-06-30T07:51:00Z</cp:lastPrinted>
  <dcterms:created xsi:type="dcterms:W3CDTF">2022-06-29T02:38:00Z</dcterms:created>
  <dcterms:modified xsi:type="dcterms:W3CDTF">2022-07-01T09:11:00Z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vt:lpwstr>
  </property>
  <property fmtid="{D5CDD505-2E9C-101B-9397-08002B2CF9AE}" pid="6" name="CCS">
    <vt:lpwstr>CCS</vt:lpwstr>
  </property>
  <property fmtid="{D5CDD505-2E9C-101B-9397-08002B2CF9AE}" pid="7" name="BAH">
    <vt:lpwstr>备案号：</vt:lpwstr>
  </property>
  <property fmtid="{D5CDD505-2E9C-101B-9397-08002B2CF9AE}" pid="8" name="BT">
    <vt:lpwstr>中国电机工程学会标准</vt:lpwstr>
  </property>
  <property fmtid="{D5CDD505-2E9C-101B-9397-08002B2CF9AE}" pid="9" name="BZBH">
    <vt:lpwstr>T/XXX</vt:lpwstr>
  </property>
  <property fmtid="{D5CDD505-2E9C-101B-9397-08002B2CF9AE}" pid="10" name="TDBH">
    <vt:lpwstr>代替 T/XXX</vt:lpwstr>
  </property>
  <property fmtid="{D5CDD505-2E9C-101B-9397-08002B2CF9AE}" pid="11" name="BZMC">
    <vt:lpwstr>标准名称</vt:lpwstr>
  </property>
  <property fmtid="{D5CDD505-2E9C-101B-9397-08002B2CF9AE}" pid="12" name="YWMC">
    <vt:lpwstr>英文名称</vt:lpwstr>
  </property>
  <property fmtid="{D5CDD505-2E9C-101B-9397-08002B2CF9AE}" pid="13" name="CBCD">
    <vt:lpwstr>（与国际标准一致性程度的标识）</vt:lpwstr>
  </property>
  <property fmtid="{D5CDD505-2E9C-101B-9397-08002B2CF9AE}" pid="14" name="WGLB">
    <vt:lpwstr>（送审稿）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T/CSEE</vt:lpwstr>
  </property>
  <property fmtid="{D5CDD505-2E9C-101B-9397-08002B2CF9AE}" pid="18" name="标准类型">
    <vt:lpwstr>TB</vt:lpwstr>
  </property>
  <property fmtid="{D5CDD505-2E9C-101B-9397-08002B2CF9AE}" pid="19" name="FBDW">
    <vt:lpwstr>中国电机工程学会</vt:lpwstr>
  </property>
  <property fmtid="{D5CDD505-2E9C-101B-9397-08002B2CF9AE}" pid="20" name="IMAGE">
    <vt:lpwstr/>
  </property>
</Properties>
</file>